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FF551" w14:textId="77777777" w:rsidR="001E2520" w:rsidRDefault="00B805F7" w:rsidP="00B805F7">
      <w:pPr>
        <w:pStyle w:val="Heading1"/>
      </w:pPr>
      <w:bookmarkStart w:id="0" w:name="_Hlk44516653"/>
      <w:bookmarkStart w:id="1" w:name="_Hlk44938625"/>
      <w:bookmarkStart w:id="2" w:name="_Hlk44602464"/>
      <w:bookmarkStart w:id="3" w:name="_Hlk41668705"/>
      <w:r w:rsidRPr="00332388">
        <w:t xml:space="preserve">Supplementary </w:t>
      </w:r>
      <w:r>
        <w:t>information</w:t>
      </w:r>
    </w:p>
    <w:p w14:paraId="001729EE" w14:textId="64A306A8" w:rsidR="00B805F7" w:rsidRDefault="00B805F7" w:rsidP="00B805F7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Supplementary Table 1</w:t>
      </w:r>
      <w:r w:rsidRPr="00332388">
        <w:rPr>
          <w:sz w:val="24"/>
          <w:szCs w:val="24"/>
        </w:rPr>
        <w:t xml:space="preserve"> </w:t>
      </w:r>
      <w:r w:rsidRPr="00685B23">
        <w:rPr>
          <w:b w:val="0"/>
          <w:bCs/>
          <w:sz w:val="24"/>
          <w:szCs w:val="24"/>
        </w:rPr>
        <w:t>Prior treatments received by patients in</w:t>
      </w:r>
      <w:r>
        <w:rPr>
          <w:b w:val="0"/>
          <w:bCs/>
          <w:sz w:val="24"/>
          <w:szCs w:val="24"/>
        </w:rPr>
        <w:t xml:space="preserve"> </w:t>
      </w:r>
      <w:r w:rsidRPr="00685B23">
        <w:rPr>
          <w:b w:val="0"/>
          <w:bCs/>
          <w:sz w:val="24"/>
          <w:szCs w:val="24"/>
        </w:rPr>
        <w:t xml:space="preserve">NAVIGATOR </w:t>
      </w:r>
    </w:p>
    <w:tbl>
      <w:tblPr>
        <w:tblStyle w:val="TableGrid1"/>
        <w:tblW w:w="84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21"/>
        <w:gridCol w:w="4221"/>
      </w:tblGrid>
      <w:tr w:rsidR="00B805F7" w:rsidRPr="00EF0B81" w14:paraId="56819578" w14:textId="77777777" w:rsidTr="0029123B">
        <w:trPr>
          <w:trHeight w:val="595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3B04556" w14:textId="77777777" w:rsidR="00B805F7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Prior treatment, n (%)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C60BEB8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All patients</w:t>
            </w:r>
            <w:r>
              <w:rPr>
                <w:rFonts w:cs="Arial"/>
                <w:b/>
                <w:bCs/>
                <w:sz w:val="20"/>
                <w:lang w:eastAsia="it-IT"/>
              </w:rPr>
              <w:br/>
              <w:t>N = 56</w:t>
            </w:r>
          </w:p>
        </w:tc>
      </w:tr>
      <w:tr w:rsidR="00B805F7" w:rsidRPr="00EF0B81" w14:paraId="3EA9DC76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44FF156" w14:textId="77777777" w:rsidR="00B805F7" w:rsidRPr="0047202E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First-line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9EA5ACA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42 (75)</w:t>
            </w:r>
          </w:p>
        </w:tc>
      </w:tr>
      <w:tr w:rsidR="00B805F7" w:rsidRPr="00EF0B81" w14:paraId="47A4D821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57B75FC" w14:textId="7710B804" w:rsidR="00B805F7" w:rsidRPr="0047202E" w:rsidRDefault="00B805F7" w:rsidP="001E2520">
            <w:pPr>
              <w:spacing w:before="60" w:after="60" w:line="240" w:lineRule="auto"/>
              <w:ind w:left="171" w:firstLine="8"/>
              <w:rPr>
                <w:rFonts w:cs="Arial"/>
                <w:sz w:val="20"/>
                <w:lang w:eastAsia="it-IT"/>
              </w:rPr>
            </w:pPr>
            <w:proofErr w:type="spellStart"/>
            <w:r w:rsidRPr="0047202E">
              <w:rPr>
                <w:rFonts w:cs="Arial"/>
                <w:sz w:val="20"/>
                <w:lang w:eastAsia="it-IT"/>
              </w:rPr>
              <w:t>Imatinib</w:t>
            </w:r>
            <w:r w:rsidRPr="0047202E">
              <w:rPr>
                <w:rFonts w:cs="Arial"/>
                <w:sz w:val="20"/>
                <w:vertAlign w:val="superscript"/>
                <w:lang w:eastAsia="it-IT"/>
              </w:rPr>
              <w:t>a</w:t>
            </w:r>
            <w:proofErr w:type="spellEnd"/>
            <w:r w:rsidRPr="0047202E">
              <w:rPr>
                <w:rFonts w:cs="Arial"/>
                <w:sz w:val="20"/>
                <w:vertAlign w:val="superscript"/>
                <w:lang w:eastAsia="it-IT"/>
              </w:rPr>
              <w:t xml:space="preserve"> 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C69F33A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36 (86)</w:t>
            </w:r>
          </w:p>
        </w:tc>
      </w:tr>
      <w:tr w:rsidR="00B805F7" w:rsidRPr="00EF0B81" w14:paraId="012C5DFC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A043E96" w14:textId="0E91798B" w:rsidR="00B805F7" w:rsidRPr="0047202E" w:rsidRDefault="00B805F7" w:rsidP="001E2520">
            <w:pPr>
              <w:spacing w:before="60" w:after="60" w:line="240" w:lineRule="auto"/>
              <w:ind w:left="171" w:firstLine="8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Crenolanib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FE1B6BE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3 (7)</w:t>
            </w:r>
          </w:p>
        </w:tc>
      </w:tr>
      <w:tr w:rsidR="00B805F7" w:rsidRPr="00EF0B81" w14:paraId="37403052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E1E408D" w14:textId="10BD2E30" w:rsidR="00B805F7" w:rsidRPr="0047202E" w:rsidRDefault="00B805F7" w:rsidP="001E2520">
            <w:pPr>
              <w:spacing w:before="60" w:after="60" w:line="240" w:lineRule="auto"/>
              <w:ind w:left="171" w:firstLine="8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099F16F3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2 (5)</w:t>
            </w:r>
          </w:p>
        </w:tc>
      </w:tr>
      <w:tr w:rsidR="00B805F7" w:rsidRPr="00EF0B81" w14:paraId="3584FDF7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48A9949" w14:textId="77471F7C" w:rsidR="00B805F7" w:rsidRPr="0047202E" w:rsidRDefault="00B805F7" w:rsidP="001E2520">
            <w:pPr>
              <w:spacing w:before="60" w:after="60" w:line="240" w:lineRule="auto"/>
              <w:ind w:left="171" w:firstLine="8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4275F6F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(2)</w:t>
            </w:r>
          </w:p>
        </w:tc>
      </w:tr>
      <w:tr w:rsidR="00B805F7" w:rsidRPr="00EF0B81" w14:paraId="5BF8042D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A0FC200" w14:textId="77777777" w:rsidR="00B805F7" w:rsidRPr="0047202E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Second-line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9924899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24 (43)</w:t>
            </w:r>
          </w:p>
        </w:tc>
      </w:tr>
      <w:tr w:rsidR="00B805F7" w:rsidRPr="00EF0B81" w14:paraId="4CA810E0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4C51015" w14:textId="6BF288D4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706D863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14 (58)</w:t>
            </w:r>
          </w:p>
        </w:tc>
      </w:tr>
      <w:tr w:rsidR="00B805F7" w:rsidRPr="00EF0B81" w14:paraId="3A211494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69C4314" w14:textId="6327403C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Imatinib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3C65113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4 (17)</w:t>
            </w:r>
          </w:p>
        </w:tc>
      </w:tr>
      <w:tr w:rsidR="00B805F7" w:rsidRPr="00EF0B81" w14:paraId="7FCE9C18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21F40F8" w14:textId="44013A89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proofErr w:type="spellStart"/>
            <w:r w:rsidRPr="0047202E">
              <w:rPr>
                <w:rFonts w:cs="Arial"/>
                <w:sz w:val="20"/>
                <w:lang w:eastAsia="it-IT"/>
              </w:rPr>
              <w:t>Dasatinib</w:t>
            </w:r>
            <w:proofErr w:type="spellEnd"/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40C1D59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2 (8)</w:t>
            </w:r>
          </w:p>
        </w:tc>
      </w:tr>
      <w:tr w:rsidR="00B805F7" w:rsidRPr="00EF0B81" w14:paraId="05816A88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44750D6" w14:textId="7ABB58A3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Crenolanib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EF4EEFF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(4)</w:t>
            </w:r>
          </w:p>
        </w:tc>
      </w:tr>
      <w:tr w:rsidR="00B805F7" w:rsidRPr="00EF0B81" w14:paraId="63215059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0E0983B" w14:textId="5ADC8CA7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33CEB72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(4)</w:t>
            </w:r>
          </w:p>
        </w:tc>
      </w:tr>
      <w:tr w:rsidR="00B805F7" w:rsidRPr="00EF0B81" w14:paraId="32E2508C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01461AB" w14:textId="1846A47A" w:rsidR="00B805F7" w:rsidRPr="0047202E" w:rsidRDefault="00B805F7" w:rsidP="001E2520">
            <w:pPr>
              <w:tabs>
                <w:tab w:val="left" w:pos="171"/>
              </w:tabs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78F38FD8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(4)</w:t>
            </w:r>
          </w:p>
        </w:tc>
      </w:tr>
      <w:tr w:rsidR="00B805F7" w:rsidRPr="00EF0B81" w14:paraId="53B280EB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F38E719" w14:textId="227B484D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Sunitinib +</w:t>
            </w:r>
            <w:r w:rsidRPr="0047202E">
              <w:t xml:space="preserve"> </w:t>
            </w:r>
            <w:r w:rsidRPr="0047202E">
              <w:rPr>
                <w:rFonts w:cs="Arial"/>
                <w:sz w:val="20"/>
                <w:lang w:eastAsia="it-IT"/>
              </w:rPr>
              <w:t>sirolimus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5067490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(4)</w:t>
            </w:r>
          </w:p>
        </w:tc>
      </w:tr>
      <w:tr w:rsidR="00B805F7" w:rsidRPr="00EF0B81" w14:paraId="4E6D7FBA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02089197" w14:textId="77777777" w:rsidR="00B805F7" w:rsidRPr="0047202E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Third-line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DC5F5A5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15 (27)</w:t>
            </w:r>
          </w:p>
        </w:tc>
      </w:tr>
      <w:tr w:rsidR="00B805F7" w:rsidRPr="00EF0B81" w14:paraId="1B1256F7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9C9E9AC" w14:textId="0D00B762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21642ED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4 (27)</w:t>
            </w:r>
          </w:p>
        </w:tc>
      </w:tr>
      <w:tr w:rsidR="00B805F7" w:rsidRPr="00EF0B81" w14:paraId="422C60A7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99F058B" w14:textId="4AAD1372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proofErr w:type="spellStart"/>
            <w:r w:rsidRPr="0047202E">
              <w:rPr>
                <w:rFonts w:cs="Arial"/>
                <w:sz w:val="20"/>
                <w:lang w:eastAsia="it-IT"/>
              </w:rPr>
              <w:t>Dasatinib</w:t>
            </w:r>
            <w:proofErr w:type="spellEnd"/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4A467BB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3 (20)</w:t>
            </w:r>
          </w:p>
        </w:tc>
      </w:tr>
      <w:tr w:rsidR="00B805F7" w:rsidRPr="00EF0B81" w14:paraId="67B2DCAC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B84B9D7" w14:textId="7CDF8755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DDA3868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3 (20)</w:t>
            </w:r>
          </w:p>
        </w:tc>
      </w:tr>
      <w:tr w:rsidR="00B805F7" w:rsidRPr="00EF0B81" w14:paraId="237062AF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3C8AC18" w14:textId="4CF17AC4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Crenolanib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47EE6FD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2 (13)</w:t>
            </w:r>
          </w:p>
        </w:tc>
      </w:tr>
      <w:tr w:rsidR="00B805F7" w:rsidRPr="00EF0B81" w14:paraId="11DBA22E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986A732" w14:textId="770CB991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Regorafenib + sirolimus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DC8F7EA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(7)</w:t>
            </w:r>
          </w:p>
        </w:tc>
      </w:tr>
      <w:tr w:rsidR="00B805F7" w:rsidRPr="00EF0B81" w14:paraId="0548A6E8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1E96DD8" w14:textId="01EF0897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327B49C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(7)</w:t>
            </w:r>
          </w:p>
        </w:tc>
      </w:tr>
      <w:tr w:rsidR="00B805F7" w:rsidRPr="00EF0B81" w14:paraId="67CAC2DE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4F37CAC7" w14:textId="2CF363EC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Pa</w:t>
            </w:r>
            <w:r>
              <w:rPr>
                <w:rFonts w:cs="Arial"/>
                <w:sz w:val="20"/>
                <w:lang w:eastAsia="it-IT"/>
              </w:rPr>
              <w:t>c</w:t>
            </w:r>
            <w:r w:rsidRPr="0047202E">
              <w:rPr>
                <w:rFonts w:cs="Arial"/>
                <w:sz w:val="20"/>
                <w:lang w:eastAsia="it-IT"/>
              </w:rPr>
              <w:t>litaxel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2A6B0C7C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(7)</w:t>
            </w:r>
          </w:p>
        </w:tc>
      </w:tr>
      <w:tr w:rsidR="00B805F7" w:rsidRPr="00EF0B81" w14:paraId="47D80456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68A2A5F9" w14:textId="77777777" w:rsidR="00B805F7" w:rsidRPr="0047202E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Fourth-line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42C62DCE" w14:textId="4A8B13BA" w:rsidR="00B805F7" w:rsidRPr="0047202E" w:rsidRDefault="00B805F7" w:rsidP="001E2520">
            <w:pPr>
              <w:tabs>
                <w:tab w:val="left" w:pos="1741"/>
                <w:tab w:val="center" w:pos="2002"/>
              </w:tabs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7202E">
              <w:rPr>
                <w:rFonts w:cs="Arial"/>
                <w:b/>
                <w:bCs/>
                <w:sz w:val="20"/>
                <w:lang w:eastAsia="it-IT"/>
              </w:rPr>
              <w:t>7 (13)</w:t>
            </w:r>
          </w:p>
        </w:tc>
      </w:tr>
      <w:tr w:rsidR="00B805F7" w:rsidRPr="00EF0B81" w14:paraId="6DBBF7E2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452B428A" w14:textId="19E3CE3B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27A4862B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3 (43)</w:t>
            </w:r>
          </w:p>
        </w:tc>
      </w:tr>
      <w:tr w:rsidR="00B805F7" w:rsidRPr="00EF0B81" w14:paraId="34BF9685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5F219841" w14:textId="5B46273C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Imatinib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26DAD8E5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(14)</w:t>
            </w:r>
          </w:p>
        </w:tc>
      </w:tr>
      <w:tr w:rsidR="00B805F7" w:rsidRPr="00EF0B81" w14:paraId="2E1958E5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34FE312D" w14:textId="409E3934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proofErr w:type="spellStart"/>
            <w:r w:rsidRPr="0047202E">
              <w:rPr>
                <w:rFonts w:cs="Arial"/>
                <w:sz w:val="20"/>
                <w:lang w:eastAsia="it-IT"/>
              </w:rPr>
              <w:t>Dasatinib</w:t>
            </w:r>
            <w:proofErr w:type="spellEnd"/>
            <w:r w:rsidRPr="0047202E">
              <w:rPr>
                <w:rFonts w:cs="Arial"/>
                <w:sz w:val="20"/>
                <w:lang w:eastAsia="it-IT"/>
              </w:rPr>
              <w:t xml:space="preserve"> 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16B1626B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(14)</w:t>
            </w:r>
          </w:p>
        </w:tc>
      </w:tr>
      <w:tr w:rsidR="00B805F7" w:rsidRPr="00EF0B81" w14:paraId="4F9F1A3B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1D74219C" w14:textId="136A6277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Sorafenib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8" w:space="0" w:color="auto"/>
            </w:tcBorders>
          </w:tcPr>
          <w:p w14:paraId="0B3A1E0A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(14)</w:t>
            </w:r>
          </w:p>
        </w:tc>
      </w:tr>
      <w:tr w:rsidR="00B805F7" w:rsidRPr="00EF0B81" w14:paraId="63734C30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4" w:space="0" w:color="000000"/>
            </w:tcBorders>
          </w:tcPr>
          <w:p w14:paraId="25BE36E8" w14:textId="652221FC" w:rsidR="00B805F7" w:rsidRPr="0047202E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4" w:space="0" w:color="000000"/>
            </w:tcBorders>
          </w:tcPr>
          <w:p w14:paraId="0D4D2439" w14:textId="77777777" w:rsidR="00B805F7" w:rsidRPr="0047202E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7202E">
              <w:rPr>
                <w:rFonts w:cs="Arial"/>
                <w:sz w:val="20"/>
                <w:lang w:eastAsia="it-IT"/>
              </w:rPr>
              <w:t>1 (14)</w:t>
            </w:r>
          </w:p>
        </w:tc>
      </w:tr>
    </w:tbl>
    <w:p w14:paraId="593EB117" w14:textId="54734ED6" w:rsidR="00B805F7" w:rsidRPr="00786CA3" w:rsidRDefault="00B805F7" w:rsidP="00B805F7">
      <w:pPr>
        <w:tabs>
          <w:tab w:val="left" w:pos="1102"/>
        </w:tabs>
        <w:rPr>
          <w:sz w:val="20"/>
          <w:szCs w:val="16"/>
        </w:rPr>
      </w:pPr>
      <w:proofErr w:type="spellStart"/>
      <w:r w:rsidRPr="0047202E">
        <w:rPr>
          <w:sz w:val="20"/>
          <w:szCs w:val="16"/>
          <w:vertAlign w:val="superscript"/>
        </w:rPr>
        <w:t>a</w:t>
      </w:r>
      <w:r>
        <w:rPr>
          <w:sz w:val="20"/>
          <w:szCs w:val="16"/>
        </w:rPr>
        <w:t>Four</w:t>
      </w:r>
      <w:proofErr w:type="spellEnd"/>
      <w:r w:rsidRPr="0047202E">
        <w:rPr>
          <w:sz w:val="20"/>
          <w:szCs w:val="16"/>
        </w:rPr>
        <w:t xml:space="preserve"> patients were given imatinib as adjuvant therapy and these patients underwent surgery for total </w:t>
      </w:r>
      <w:r>
        <w:rPr>
          <w:sz w:val="20"/>
          <w:szCs w:val="16"/>
        </w:rPr>
        <w:t>tumor</w:t>
      </w:r>
      <w:r w:rsidRPr="0047202E">
        <w:rPr>
          <w:sz w:val="20"/>
          <w:szCs w:val="16"/>
        </w:rPr>
        <w:t xml:space="preserve"> resection</w:t>
      </w:r>
      <w:r>
        <w:rPr>
          <w:sz w:val="20"/>
          <w:szCs w:val="16"/>
        </w:rPr>
        <w:t>.</w:t>
      </w:r>
    </w:p>
    <w:p w14:paraId="551CAF86" w14:textId="77777777" w:rsidR="00B805F7" w:rsidRDefault="00B805F7" w:rsidP="00B805F7">
      <w:pPr>
        <w:pStyle w:val="Heading1"/>
        <w:rPr>
          <w:sz w:val="24"/>
          <w:szCs w:val="24"/>
        </w:rPr>
      </w:pPr>
      <w:r w:rsidRPr="00E90D2F">
        <w:rPr>
          <w:sz w:val="24"/>
          <w:szCs w:val="24"/>
        </w:rPr>
        <w:lastRenderedPageBreak/>
        <w:t xml:space="preserve">Supplementary Table </w:t>
      </w:r>
      <w:r>
        <w:rPr>
          <w:sz w:val="24"/>
          <w:szCs w:val="24"/>
        </w:rPr>
        <w:t>2</w:t>
      </w:r>
      <w:r w:rsidRPr="3C039FBF">
        <w:rPr>
          <w:sz w:val="24"/>
          <w:szCs w:val="24"/>
        </w:rPr>
        <w:t xml:space="preserve"> </w:t>
      </w:r>
      <w:r w:rsidRPr="00685B23">
        <w:rPr>
          <w:b w:val="0"/>
          <w:bCs/>
          <w:sz w:val="24"/>
          <w:szCs w:val="24"/>
        </w:rPr>
        <w:t>Prior treatments received by patients in Study 1002</w:t>
      </w:r>
    </w:p>
    <w:tbl>
      <w:tblPr>
        <w:tblStyle w:val="TableGrid1"/>
        <w:tblW w:w="84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21"/>
        <w:gridCol w:w="4221"/>
      </w:tblGrid>
      <w:tr w:rsidR="00B805F7" w:rsidRPr="00EF0B81" w14:paraId="4A76A600" w14:textId="77777777" w:rsidTr="0029123B">
        <w:trPr>
          <w:trHeight w:val="595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8867E4C" w14:textId="77777777" w:rsidR="00B805F7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Prior treatment, n (%)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AA8028C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All patients</w:t>
            </w:r>
            <w:r>
              <w:rPr>
                <w:rFonts w:cs="Arial"/>
                <w:b/>
                <w:bCs/>
                <w:sz w:val="20"/>
                <w:lang w:eastAsia="it-IT"/>
              </w:rPr>
              <w:br/>
              <w:t>(Intention to treat population; N = 22)</w:t>
            </w:r>
          </w:p>
        </w:tc>
      </w:tr>
      <w:tr w:rsidR="00B805F7" w:rsidRPr="00EF0B81" w14:paraId="6D384C27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4CB327B" w14:textId="77777777" w:rsidR="00B805F7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First-line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25C626A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22 (100)</w:t>
            </w:r>
          </w:p>
        </w:tc>
      </w:tr>
      <w:tr w:rsidR="00B805F7" w:rsidRPr="00EF0B81" w14:paraId="12929782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3CE7798" w14:textId="2E989711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 xml:space="preserve">Imatinib 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2CECCC6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>
              <w:rPr>
                <w:rFonts w:cs="Arial"/>
                <w:sz w:val="20"/>
                <w:lang w:eastAsia="it-IT"/>
              </w:rPr>
              <w:t>20 (91)</w:t>
            </w:r>
          </w:p>
        </w:tc>
      </w:tr>
      <w:tr w:rsidR="00B805F7" w:rsidRPr="00EF0B81" w14:paraId="0EF460AC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CCB05F5" w14:textId="4DBD41D4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Nilotinib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3B05688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(5)</w:t>
            </w:r>
          </w:p>
        </w:tc>
      </w:tr>
      <w:tr w:rsidR="00B805F7" w:rsidRPr="00EF0B81" w14:paraId="48D30F53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02D61FA" w14:textId="5CD921CE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78149633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(5)</w:t>
            </w:r>
          </w:p>
        </w:tc>
      </w:tr>
      <w:tr w:rsidR="00B805F7" w:rsidRPr="00EF0B81" w14:paraId="435ADCBC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3FFB319" w14:textId="77777777" w:rsidR="00B805F7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Second-line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386BF04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19 (86)</w:t>
            </w:r>
          </w:p>
        </w:tc>
      </w:tr>
      <w:tr w:rsidR="00B805F7" w:rsidRPr="00EF0B81" w14:paraId="5DD1F480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0FD301CD" w14:textId="4C302880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CF8BF5C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9 (47)</w:t>
            </w:r>
          </w:p>
        </w:tc>
      </w:tr>
      <w:tr w:rsidR="00B805F7" w:rsidRPr="00EF0B81" w14:paraId="7FBE72D9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A9DC8A9" w14:textId="6D80B412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Imatinib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7227E664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4 (21)</w:t>
            </w:r>
          </w:p>
        </w:tc>
      </w:tr>
      <w:tr w:rsidR="00B805F7" w:rsidRPr="00EF0B81" w14:paraId="1B4E79F2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848FE05" w14:textId="0B2F7755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Investigational agent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345E427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3 (16)</w:t>
            </w:r>
          </w:p>
        </w:tc>
      </w:tr>
      <w:tr w:rsidR="00B805F7" w:rsidRPr="00EF0B81" w14:paraId="300EF8FF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CA90139" w14:textId="55319E13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AA0A60C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(5)</w:t>
            </w:r>
          </w:p>
        </w:tc>
      </w:tr>
      <w:tr w:rsidR="00B805F7" w:rsidRPr="00EF0B81" w14:paraId="725CE592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97311EC" w14:textId="2F3C9C28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proofErr w:type="spellStart"/>
            <w:r w:rsidRPr="004F5759">
              <w:rPr>
                <w:rFonts w:cs="Arial"/>
                <w:sz w:val="20"/>
                <w:lang w:eastAsia="it-IT"/>
              </w:rPr>
              <w:t>Dasatinib</w:t>
            </w:r>
            <w:proofErr w:type="spellEnd"/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E8368EB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(5)</w:t>
            </w:r>
          </w:p>
        </w:tc>
      </w:tr>
      <w:tr w:rsidR="00B805F7" w:rsidRPr="00EF0B81" w14:paraId="4B643B0E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70E008F3" w14:textId="76A383BC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Docetaxel/gemcitabine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DC4364E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(5)</w:t>
            </w:r>
          </w:p>
        </w:tc>
      </w:tr>
      <w:tr w:rsidR="00B805F7" w:rsidRPr="00EF0B81" w14:paraId="06BB1F94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F3A776E" w14:textId="77777777" w:rsidR="00B805F7" w:rsidRPr="004F5759" w:rsidRDefault="00B805F7" w:rsidP="0029123B">
            <w:pPr>
              <w:spacing w:before="60" w:after="60" w:line="240" w:lineRule="auto"/>
              <w:rPr>
                <w:rFonts w:cs="Arial"/>
                <w:b/>
                <w:bCs/>
                <w:sz w:val="20"/>
                <w:lang w:eastAsia="it-IT"/>
              </w:rPr>
            </w:pPr>
            <w:r w:rsidRPr="004F5759">
              <w:rPr>
                <w:rFonts w:cs="Arial"/>
                <w:b/>
                <w:bCs/>
                <w:sz w:val="20"/>
                <w:lang w:eastAsia="it-IT"/>
              </w:rPr>
              <w:t>Third-line therapy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61048DA7" w14:textId="77777777" w:rsidR="00B805F7" w:rsidRDefault="00B805F7" w:rsidP="0029123B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20"/>
                <w:lang w:eastAsia="it-IT"/>
              </w:rPr>
            </w:pPr>
            <w:r>
              <w:rPr>
                <w:rFonts w:cs="Arial"/>
                <w:b/>
                <w:bCs/>
                <w:sz w:val="20"/>
                <w:lang w:eastAsia="it-IT"/>
              </w:rPr>
              <w:t>16 (73)</w:t>
            </w:r>
          </w:p>
        </w:tc>
      </w:tr>
      <w:tr w:rsidR="00B805F7" w:rsidRPr="00EF0B81" w14:paraId="4D0DAB90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3B7376C" w14:textId="2C8E4719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Sunitinib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36D60F17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4 (25)</w:t>
            </w:r>
          </w:p>
        </w:tc>
      </w:tr>
      <w:tr w:rsidR="00B805F7" w:rsidRPr="00EF0B81" w14:paraId="22ECF274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07B94B9" w14:textId="656F6BD6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proofErr w:type="spellStart"/>
            <w:r w:rsidRPr="004F5759">
              <w:rPr>
                <w:rFonts w:cs="Arial"/>
                <w:sz w:val="20"/>
                <w:lang w:eastAsia="it-IT"/>
              </w:rPr>
              <w:t>Dasatinib</w:t>
            </w:r>
            <w:proofErr w:type="spellEnd"/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400535C7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4 (25)</w:t>
            </w:r>
          </w:p>
        </w:tc>
      </w:tr>
      <w:tr w:rsidR="00B805F7" w:rsidRPr="00EF0B81" w14:paraId="1340ABAA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771E19D7" w14:textId="63B066B1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Imatinib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58D234CE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4 (25)</w:t>
            </w:r>
          </w:p>
        </w:tc>
      </w:tr>
      <w:tr w:rsidR="00B805F7" w:rsidRPr="00EF0B81" w14:paraId="030D1B89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4" w:space="0" w:color="000000"/>
            </w:tcBorders>
          </w:tcPr>
          <w:p w14:paraId="330650A8" w14:textId="6E428C28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Investigational age</w:t>
            </w:r>
            <w:r>
              <w:rPr>
                <w:rFonts w:cs="Arial"/>
                <w:sz w:val="20"/>
                <w:lang w:eastAsia="it-IT"/>
              </w:rPr>
              <w:t>nt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4" w:space="0" w:color="000000"/>
            </w:tcBorders>
          </w:tcPr>
          <w:p w14:paraId="145103D7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2 (13)</w:t>
            </w:r>
          </w:p>
        </w:tc>
      </w:tr>
      <w:tr w:rsidR="00B805F7" w:rsidRPr="00EF0B81" w14:paraId="76861B08" w14:textId="77777777" w:rsidTr="0029123B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28E614BD" w14:textId="69E68103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Imatinib/gemcitabine</w:t>
            </w:r>
          </w:p>
        </w:tc>
        <w:tc>
          <w:tcPr>
            <w:tcW w:w="4221" w:type="dxa"/>
            <w:tcBorders>
              <w:top w:val="single" w:sz="8" w:space="0" w:color="auto"/>
              <w:bottom w:val="nil"/>
            </w:tcBorders>
          </w:tcPr>
          <w:p w14:paraId="1DB65275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(6)</w:t>
            </w:r>
          </w:p>
        </w:tc>
      </w:tr>
      <w:tr w:rsidR="00B805F7" w:rsidRPr="00EF0B81" w14:paraId="2C1F5A5A" w14:textId="77777777" w:rsidTr="001E2520">
        <w:trPr>
          <w:trHeight w:val="268"/>
        </w:trPr>
        <w:tc>
          <w:tcPr>
            <w:tcW w:w="4221" w:type="dxa"/>
            <w:tcBorders>
              <w:top w:val="single" w:sz="8" w:space="0" w:color="auto"/>
              <w:bottom w:val="single" w:sz="4" w:space="0" w:color="auto"/>
            </w:tcBorders>
          </w:tcPr>
          <w:p w14:paraId="11C7FB85" w14:textId="7E4855CE" w:rsidR="00B805F7" w:rsidRPr="004F5759" w:rsidRDefault="00B805F7" w:rsidP="001E2520">
            <w:pPr>
              <w:spacing w:before="60" w:after="60" w:line="240" w:lineRule="auto"/>
              <w:ind w:left="179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Regorafenib</w:t>
            </w:r>
          </w:p>
        </w:tc>
        <w:tc>
          <w:tcPr>
            <w:tcW w:w="4221" w:type="dxa"/>
            <w:tcBorders>
              <w:top w:val="single" w:sz="8" w:space="0" w:color="auto"/>
              <w:bottom w:val="single" w:sz="4" w:space="0" w:color="auto"/>
            </w:tcBorders>
          </w:tcPr>
          <w:p w14:paraId="4008C94D" w14:textId="77777777" w:rsidR="00B805F7" w:rsidRPr="004F5759" w:rsidRDefault="00B805F7" w:rsidP="0029123B">
            <w:pPr>
              <w:spacing w:before="60" w:after="60" w:line="240" w:lineRule="auto"/>
              <w:jc w:val="center"/>
              <w:rPr>
                <w:rFonts w:cs="Arial"/>
                <w:sz w:val="20"/>
                <w:lang w:eastAsia="it-IT"/>
              </w:rPr>
            </w:pPr>
            <w:r w:rsidRPr="004F5759">
              <w:rPr>
                <w:rFonts w:cs="Arial"/>
                <w:sz w:val="20"/>
                <w:lang w:eastAsia="it-IT"/>
              </w:rPr>
              <w:t>1 (6)</w:t>
            </w:r>
          </w:p>
        </w:tc>
      </w:tr>
      <w:bookmarkEnd w:id="0"/>
      <w:bookmarkEnd w:id="1"/>
      <w:bookmarkEnd w:id="2"/>
      <w:bookmarkEnd w:id="3"/>
    </w:tbl>
    <w:p w14:paraId="25C1210B" w14:textId="77777777" w:rsidR="00147878" w:rsidRDefault="00147878" w:rsidP="000C3F68">
      <w:pPr>
        <w:pStyle w:val="Heading1"/>
        <w:keepNext w:val="0"/>
        <w:pageBreakBefore w:val="0"/>
        <w:rPr>
          <w:sz w:val="24"/>
          <w:szCs w:val="24"/>
        </w:rPr>
      </w:pPr>
    </w:p>
    <w:p w14:paraId="699990FB" w14:textId="77777777" w:rsidR="00147878" w:rsidRDefault="00147878">
      <w:pPr>
        <w:spacing w:after="0" w:line="240" w:lineRule="auto"/>
        <w:rPr>
          <w:b/>
          <w:kern w:val="28"/>
          <w:szCs w:val="24"/>
        </w:rPr>
      </w:pPr>
      <w:r>
        <w:rPr>
          <w:szCs w:val="24"/>
        </w:rPr>
        <w:br w:type="page"/>
      </w:r>
    </w:p>
    <w:p w14:paraId="31C13E47" w14:textId="7D1D56D8" w:rsidR="000C3F68" w:rsidRPr="000C3F68" w:rsidRDefault="000C3F68" w:rsidP="000C3F68">
      <w:pPr>
        <w:pStyle w:val="Heading1"/>
        <w:keepNext w:val="0"/>
        <w:pageBreakBefore w:val="0"/>
        <w:rPr>
          <w:b w:val="0"/>
          <w:bCs/>
          <w:sz w:val="24"/>
          <w:szCs w:val="24"/>
        </w:rPr>
      </w:pPr>
      <w:r w:rsidRPr="00E90D2F">
        <w:rPr>
          <w:sz w:val="24"/>
          <w:szCs w:val="24"/>
        </w:rPr>
        <w:lastRenderedPageBreak/>
        <w:t xml:space="preserve">Supplementary Table </w:t>
      </w:r>
      <w:r>
        <w:rPr>
          <w:sz w:val="24"/>
          <w:szCs w:val="24"/>
        </w:rPr>
        <w:t xml:space="preserve">3 </w:t>
      </w:r>
      <w:r w:rsidRPr="000C3F68">
        <w:rPr>
          <w:b w:val="0"/>
          <w:bCs/>
          <w:sz w:val="24"/>
          <w:szCs w:val="24"/>
        </w:rPr>
        <w:t>NAVIGATOR study investigational sites and institutional review boards (IRB) or independent ethics committees (EC) list</w:t>
      </w:r>
    </w:p>
    <w:tbl>
      <w:tblPr>
        <w:tblStyle w:val="TableGrid"/>
        <w:tblpPr w:leftFromText="180" w:rightFromText="180" w:vertAnchor="text" w:horzAnchor="margin" w:tblpY="20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672"/>
      </w:tblGrid>
      <w:tr w:rsidR="000C3F68" w:rsidRPr="009D4283" w14:paraId="4CACBEC5" w14:textId="77777777" w:rsidTr="000C580C">
        <w:trPr>
          <w:trHeight w:val="703"/>
        </w:trPr>
        <w:tc>
          <w:tcPr>
            <w:tcW w:w="4826" w:type="dxa"/>
            <w:tcBorders>
              <w:bottom w:val="single" w:sz="4" w:space="0" w:color="auto"/>
            </w:tcBorders>
            <w:vAlign w:val="bottom"/>
          </w:tcPr>
          <w:p w14:paraId="5D7EFB9D" w14:textId="77777777" w:rsidR="000C3F68" w:rsidRPr="00F670EB" w:rsidRDefault="000C3F68" w:rsidP="000C580C">
            <w:pPr>
              <w:pStyle w:val="Tabletext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F670EB">
              <w:rPr>
                <w:rFonts w:cs="Arial"/>
                <w:b/>
                <w:bCs/>
                <w:noProof/>
                <w:sz w:val="18"/>
                <w:szCs w:val="18"/>
              </w:rPr>
              <w:t>Site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vAlign w:val="bottom"/>
          </w:tcPr>
          <w:p w14:paraId="6B879D5C" w14:textId="77777777" w:rsidR="000C3F68" w:rsidRPr="00F670EB" w:rsidRDefault="000C3F68" w:rsidP="000C580C">
            <w:pPr>
              <w:pStyle w:val="Tabletext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F670EB">
              <w:rPr>
                <w:b/>
                <w:bCs/>
                <w:sz w:val="18"/>
                <w:szCs w:val="18"/>
              </w:rPr>
              <w:t>IRB/EC</w:t>
            </w:r>
          </w:p>
        </w:tc>
      </w:tr>
      <w:tr w:rsidR="000C3F68" w:rsidRPr="009D4283" w14:paraId="668826C5" w14:textId="77777777" w:rsidTr="000C580C">
        <w:trPr>
          <w:trHeight w:val="666"/>
        </w:trPr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1A1F5838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Oregon Health and Science University, Portland, OR, USA</w:t>
            </w:r>
          </w:p>
        </w:tc>
        <w:tc>
          <w:tcPr>
            <w:tcW w:w="4672" w:type="dxa"/>
            <w:tcBorders>
              <w:top w:val="single" w:sz="4" w:space="0" w:color="auto"/>
            </w:tcBorders>
            <w:vAlign w:val="center"/>
          </w:tcPr>
          <w:p w14:paraId="3F882F37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Oregon Health and Science University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Portland, OR, USA</w:t>
            </w:r>
          </w:p>
        </w:tc>
      </w:tr>
      <w:tr w:rsidR="000C3F68" w:rsidRPr="009D4283" w14:paraId="294736C1" w14:textId="77777777" w:rsidTr="000C580C">
        <w:trPr>
          <w:trHeight w:val="358"/>
        </w:trPr>
        <w:tc>
          <w:tcPr>
            <w:tcW w:w="4826" w:type="dxa"/>
          </w:tcPr>
          <w:p w14:paraId="104452F3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Royal Marsden Hospital, London, UK</w:t>
            </w:r>
          </w:p>
        </w:tc>
        <w:tc>
          <w:tcPr>
            <w:tcW w:w="4672" w:type="dxa"/>
          </w:tcPr>
          <w:p w14:paraId="282EDFAA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687EE0">
              <w:rPr>
                <w:rFonts w:cs="Arial"/>
                <w:sz w:val="18"/>
                <w:szCs w:val="18"/>
                <w:lang w:val="en-GB"/>
              </w:rPr>
              <w:t>South Central - Berkshire B</w:t>
            </w:r>
            <w:r w:rsidRPr="00687EE0">
              <w:rPr>
                <w:rFonts w:cs="Arial"/>
                <w:sz w:val="18"/>
                <w:szCs w:val="18"/>
              </w:rPr>
              <w:t xml:space="preserve"> </w:t>
            </w:r>
            <w:r w:rsidRPr="00687EE0">
              <w:rPr>
                <w:rFonts w:cs="Arial"/>
                <w:sz w:val="18"/>
                <w:szCs w:val="18"/>
                <w:lang w:val="en-GB"/>
              </w:rPr>
              <w:t xml:space="preserve">Research </w:t>
            </w:r>
            <w:r w:rsidRPr="00687EE0">
              <w:rPr>
                <w:rFonts w:cs="Arial"/>
                <w:sz w:val="18"/>
                <w:szCs w:val="18"/>
              </w:rPr>
              <w:t>EC</w:t>
            </w:r>
            <w:r>
              <w:rPr>
                <w:rFonts w:cs="Arial"/>
                <w:sz w:val="18"/>
                <w:szCs w:val="18"/>
              </w:rPr>
              <w:t>, Bristol, UK</w:t>
            </w:r>
          </w:p>
        </w:tc>
      </w:tr>
      <w:tr w:rsidR="000C3F68" w:rsidRPr="009D4283" w14:paraId="72A34E69" w14:textId="77777777" w:rsidTr="000C580C">
        <w:trPr>
          <w:trHeight w:val="358"/>
        </w:trPr>
        <w:tc>
          <w:tcPr>
            <w:tcW w:w="4826" w:type="dxa"/>
          </w:tcPr>
          <w:p w14:paraId="2C0C5438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Dana-Farber Cancer Institute, Boston, MA, USA</w:t>
            </w:r>
          </w:p>
        </w:tc>
        <w:tc>
          <w:tcPr>
            <w:tcW w:w="4672" w:type="dxa"/>
          </w:tcPr>
          <w:p w14:paraId="7007B478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Dana-Farber Cancer Institute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Boston, MA, USA</w:t>
            </w:r>
          </w:p>
        </w:tc>
      </w:tr>
      <w:tr w:rsidR="000C3F68" w:rsidRPr="009D4283" w14:paraId="2C7A1561" w14:textId="77777777" w:rsidTr="000C580C">
        <w:trPr>
          <w:trHeight w:val="358"/>
        </w:trPr>
        <w:tc>
          <w:tcPr>
            <w:tcW w:w="4826" w:type="dxa"/>
          </w:tcPr>
          <w:p w14:paraId="7E0404DB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Fox Chase Cancer Center, Philadelphia, PA, USA</w:t>
            </w:r>
          </w:p>
        </w:tc>
        <w:tc>
          <w:tcPr>
            <w:tcW w:w="4672" w:type="dxa"/>
          </w:tcPr>
          <w:p w14:paraId="7B3B495B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8C052F">
              <w:rPr>
                <w:rFonts w:cs="Arial"/>
                <w:sz w:val="18"/>
                <w:szCs w:val="18"/>
                <w:lang w:val="en-GB"/>
              </w:rPr>
              <w:t xml:space="preserve">Quorum </w:t>
            </w:r>
            <w:r>
              <w:rPr>
                <w:rFonts w:cs="Arial"/>
                <w:sz w:val="18"/>
                <w:szCs w:val="18"/>
              </w:rPr>
              <w:t xml:space="preserve">Review </w:t>
            </w:r>
            <w:r w:rsidRPr="008C052F">
              <w:rPr>
                <w:rFonts w:cs="Arial"/>
                <w:sz w:val="18"/>
                <w:szCs w:val="18"/>
                <w:lang w:val="en-GB"/>
              </w:rPr>
              <w:t>IRB</w:t>
            </w:r>
            <w:r>
              <w:rPr>
                <w:rFonts w:cs="Arial"/>
                <w:sz w:val="18"/>
                <w:szCs w:val="18"/>
              </w:rPr>
              <w:t>, Seattle, WA, USA</w:t>
            </w:r>
          </w:p>
        </w:tc>
      </w:tr>
      <w:tr w:rsidR="000C3F68" w:rsidRPr="009D4283" w14:paraId="2664D3B4" w14:textId="77777777" w:rsidTr="000C580C">
        <w:trPr>
          <w:trHeight w:val="358"/>
        </w:trPr>
        <w:tc>
          <w:tcPr>
            <w:tcW w:w="4826" w:type="dxa"/>
          </w:tcPr>
          <w:p w14:paraId="629304AD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University of Duisburg-Essen, Essen, Germany</w:t>
            </w:r>
          </w:p>
        </w:tc>
        <w:tc>
          <w:tcPr>
            <w:tcW w:w="4672" w:type="dxa"/>
          </w:tcPr>
          <w:p w14:paraId="3D2743E7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Ethik-Kommission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der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medizinischen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Fakultät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687EE0">
              <w:rPr>
                <w:rFonts w:cs="Arial"/>
                <w:sz w:val="18"/>
                <w:szCs w:val="18"/>
                <w:lang w:val="en-GB"/>
              </w:rPr>
              <w:t>der Universität Duisburg-Essen</w:t>
            </w:r>
            <w:r>
              <w:rPr>
                <w:rFonts w:cs="Arial"/>
                <w:sz w:val="18"/>
                <w:szCs w:val="18"/>
              </w:rPr>
              <w:t>,</w:t>
            </w:r>
            <w:r w:rsidRPr="009D4283">
              <w:rPr>
                <w:rFonts w:cs="Arial"/>
                <w:sz w:val="18"/>
                <w:szCs w:val="18"/>
              </w:rPr>
              <w:t xml:space="preserve"> Essen, Germany</w:t>
            </w:r>
          </w:p>
        </w:tc>
      </w:tr>
      <w:tr w:rsidR="000C3F68" w:rsidRPr="009D4283" w14:paraId="333F82C6" w14:textId="77777777" w:rsidTr="000C580C">
        <w:trPr>
          <w:trHeight w:val="448"/>
        </w:trPr>
        <w:tc>
          <w:tcPr>
            <w:tcW w:w="4826" w:type="dxa"/>
          </w:tcPr>
          <w:p w14:paraId="051A719E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Asan Medical Center, Seoul, South Korea</w:t>
            </w:r>
          </w:p>
        </w:tc>
        <w:tc>
          <w:tcPr>
            <w:tcW w:w="4672" w:type="dxa"/>
          </w:tcPr>
          <w:p w14:paraId="628569FA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Asan Medical Center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Seoul, South Korea</w:t>
            </w:r>
          </w:p>
        </w:tc>
      </w:tr>
      <w:tr w:rsidR="000C3F68" w:rsidRPr="009D4283" w14:paraId="11CC6363" w14:textId="77777777" w:rsidTr="000C580C">
        <w:trPr>
          <w:trHeight w:val="654"/>
        </w:trPr>
        <w:tc>
          <w:tcPr>
            <w:tcW w:w="4826" w:type="dxa"/>
          </w:tcPr>
          <w:p w14:paraId="2688AF70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Leuven Cancer Institute, University Hospitals Leuven, Leuven, Belgium</w:t>
            </w:r>
          </w:p>
        </w:tc>
        <w:tc>
          <w:tcPr>
            <w:tcW w:w="4672" w:type="dxa"/>
          </w:tcPr>
          <w:p w14:paraId="64BF166E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UZ</w:t>
            </w:r>
            <w:r w:rsidRPr="009D4283">
              <w:rPr>
                <w:rFonts w:cs="Arial"/>
                <w:sz w:val="18"/>
                <w:szCs w:val="18"/>
              </w:rPr>
              <w:t xml:space="preserve"> Leuven</w:t>
            </w:r>
            <w:r>
              <w:rPr>
                <w:rFonts w:cs="Arial"/>
                <w:sz w:val="18"/>
                <w:szCs w:val="18"/>
              </w:rPr>
              <w:t xml:space="preserve"> EC, Leuven, Belgium</w:t>
            </w:r>
          </w:p>
        </w:tc>
      </w:tr>
      <w:tr w:rsidR="000C3F68" w:rsidRPr="009D4283" w14:paraId="2C9B30C8" w14:textId="77777777" w:rsidTr="000C580C">
        <w:trPr>
          <w:trHeight w:val="666"/>
        </w:trPr>
        <w:tc>
          <w:tcPr>
            <w:tcW w:w="4826" w:type="dxa"/>
          </w:tcPr>
          <w:p w14:paraId="690D963E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proofErr w:type="spellStart"/>
            <w:r w:rsidRPr="009D4283">
              <w:rPr>
                <w:rFonts w:cs="Arial"/>
                <w:sz w:val="18"/>
                <w:szCs w:val="18"/>
              </w:rPr>
              <w:t>Institut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Gustave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Roussy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, Gustave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Roussy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Cancer Campus, Villejuif, France</w:t>
            </w:r>
          </w:p>
        </w:tc>
        <w:tc>
          <w:tcPr>
            <w:tcW w:w="4672" w:type="dxa"/>
          </w:tcPr>
          <w:p w14:paraId="4949BB17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E2006C">
              <w:rPr>
                <w:rFonts w:cs="Arial"/>
                <w:sz w:val="18"/>
                <w:szCs w:val="18"/>
                <w:lang w:val="en-GB"/>
              </w:rPr>
              <w:t>CPP SUD EST IV</w:t>
            </w:r>
            <w:r>
              <w:rPr>
                <w:rFonts w:cs="Arial"/>
                <w:sz w:val="18"/>
                <w:szCs w:val="18"/>
              </w:rPr>
              <w:t>, Lyon, France</w:t>
            </w:r>
          </w:p>
        </w:tc>
      </w:tr>
      <w:tr w:rsidR="000C3F68" w:rsidRPr="009D4283" w14:paraId="15CBD03B" w14:textId="77777777" w:rsidTr="000C580C">
        <w:trPr>
          <w:trHeight w:val="654"/>
        </w:trPr>
        <w:tc>
          <w:tcPr>
            <w:tcW w:w="4826" w:type="dxa"/>
          </w:tcPr>
          <w:p w14:paraId="58AB30D0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Erasmus MC Cancer Institute, Rotterdam, The Netherlands</w:t>
            </w:r>
          </w:p>
        </w:tc>
        <w:tc>
          <w:tcPr>
            <w:tcW w:w="4672" w:type="dxa"/>
          </w:tcPr>
          <w:p w14:paraId="3A7C7255" w14:textId="77777777" w:rsidR="000C3F68" w:rsidRPr="00E2006C" w:rsidRDefault="000C3F68" w:rsidP="000C580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E2006C">
              <w:rPr>
                <w:rFonts w:cs="Arial"/>
                <w:sz w:val="18"/>
                <w:szCs w:val="18"/>
                <w:lang w:val="en-GB"/>
              </w:rPr>
              <w:t>Medische</w:t>
            </w:r>
            <w:proofErr w:type="spellEnd"/>
            <w:r w:rsidRPr="00E2006C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2006C">
              <w:rPr>
                <w:rFonts w:cs="Arial"/>
                <w:sz w:val="18"/>
                <w:szCs w:val="18"/>
                <w:lang w:val="en-GB"/>
              </w:rPr>
              <w:t>Ethische</w:t>
            </w:r>
            <w:proofErr w:type="spellEnd"/>
            <w:r w:rsidRPr="00E2006C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2006C">
              <w:rPr>
                <w:rFonts w:cs="Arial"/>
                <w:sz w:val="18"/>
                <w:szCs w:val="18"/>
                <w:lang w:val="en-GB"/>
              </w:rPr>
              <w:t>Toetsings</w:t>
            </w:r>
            <w:proofErr w:type="spellEnd"/>
          </w:p>
          <w:p w14:paraId="533AE764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proofErr w:type="spellStart"/>
            <w:r w:rsidRPr="00E2006C">
              <w:rPr>
                <w:rFonts w:cs="Arial"/>
                <w:sz w:val="18"/>
                <w:szCs w:val="18"/>
                <w:lang w:val="en-GB"/>
              </w:rPr>
              <w:t>Commissie</w:t>
            </w:r>
            <w:proofErr w:type="spellEnd"/>
            <w:r>
              <w:rPr>
                <w:rFonts w:cs="Arial"/>
                <w:sz w:val="18"/>
                <w:szCs w:val="18"/>
              </w:rPr>
              <w:t>,</w:t>
            </w:r>
            <w:r w:rsidRPr="009D4283">
              <w:rPr>
                <w:rFonts w:cs="Arial"/>
                <w:sz w:val="18"/>
                <w:szCs w:val="18"/>
              </w:rPr>
              <w:t xml:space="preserve"> Rotterdam, The Netherlands</w:t>
            </w:r>
          </w:p>
        </w:tc>
      </w:tr>
      <w:tr w:rsidR="000C3F68" w:rsidRPr="009D4283" w14:paraId="436D9232" w14:textId="77777777" w:rsidTr="000C580C">
        <w:trPr>
          <w:trHeight w:val="666"/>
        </w:trPr>
        <w:tc>
          <w:tcPr>
            <w:tcW w:w="4826" w:type="dxa"/>
          </w:tcPr>
          <w:p w14:paraId="4700264C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proofErr w:type="spellStart"/>
            <w:r w:rsidRPr="009D4283">
              <w:rPr>
                <w:rFonts w:cs="Arial"/>
                <w:sz w:val="18"/>
                <w:szCs w:val="18"/>
              </w:rPr>
              <w:t>Vall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d' </w:t>
            </w:r>
            <w:r>
              <w:rPr>
                <w:rFonts w:cs="Arial"/>
                <w:sz w:val="18"/>
                <w:szCs w:val="18"/>
              </w:rPr>
              <w:t>H</w:t>
            </w:r>
            <w:r w:rsidRPr="009D4283">
              <w:rPr>
                <w:rFonts w:cs="Arial"/>
                <w:sz w:val="18"/>
                <w:szCs w:val="18"/>
              </w:rPr>
              <w:t>ebron Institute of Oncology, Barcelona, Spain</w:t>
            </w:r>
          </w:p>
        </w:tc>
        <w:tc>
          <w:tcPr>
            <w:tcW w:w="4672" w:type="dxa"/>
          </w:tcPr>
          <w:p w14:paraId="6BCA1AA8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687EE0">
              <w:rPr>
                <w:rFonts w:cs="Arial"/>
                <w:sz w:val="18"/>
                <w:szCs w:val="18"/>
                <w:lang w:val="en-GB"/>
              </w:rPr>
              <w:t xml:space="preserve">CEIC del Hospital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Universitari</w:t>
            </w:r>
            <w:proofErr w:type="spellEnd"/>
            <w:r w:rsidRPr="00687EE0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Vall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d'Hebron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, </w:t>
            </w:r>
            <w:r w:rsidRPr="009D4283">
              <w:rPr>
                <w:rFonts w:cs="Arial"/>
                <w:sz w:val="18"/>
                <w:szCs w:val="18"/>
              </w:rPr>
              <w:t>Barcelona, Spain</w:t>
            </w:r>
          </w:p>
        </w:tc>
      </w:tr>
      <w:tr w:rsidR="000C3F68" w:rsidRPr="009D4283" w14:paraId="0A941E63" w14:textId="77777777" w:rsidTr="000C580C">
        <w:trPr>
          <w:trHeight w:val="448"/>
        </w:trPr>
        <w:tc>
          <w:tcPr>
            <w:tcW w:w="4826" w:type="dxa"/>
          </w:tcPr>
          <w:p w14:paraId="5D8E690B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 xml:space="preserve">Centre Léon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Bérard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>, Lyon, France</w:t>
            </w:r>
          </w:p>
        </w:tc>
        <w:tc>
          <w:tcPr>
            <w:tcW w:w="4672" w:type="dxa"/>
          </w:tcPr>
          <w:p w14:paraId="3B60C5E1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E2006C">
              <w:rPr>
                <w:rFonts w:cs="Arial"/>
                <w:sz w:val="18"/>
                <w:szCs w:val="18"/>
                <w:lang w:val="en-GB"/>
              </w:rPr>
              <w:t>CPP SUD EST IV</w:t>
            </w:r>
            <w:r>
              <w:rPr>
                <w:rFonts w:cs="Arial"/>
                <w:sz w:val="18"/>
                <w:szCs w:val="18"/>
              </w:rPr>
              <w:t>, EC, Lyon, France</w:t>
            </w:r>
          </w:p>
        </w:tc>
      </w:tr>
      <w:tr w:rsidR="000C3F68" w:rsidRPr="009D4283" w14:paraId="7D5FFD35" w14:textId="77777777" w:rsidTr="000C580C">
        <w:trPr>
          <w:trHeight w:val="666"/>
        </w:trPr>
        <w:tc>
          <w:tcPr>
            <w:tcW w:w="4826" w:type="dxa"/>
          </w:tcPr>
          <w:p w14:paraId="6F5E60AD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Memorial Sloan Kettering Cancer Center, New York, NY, USA</w:t>
            </w:r>
          </w:p>
        </w:tc>
        <w:tc>
          <w:tcPr>
            <w:tcW w:w="4672" w:type="dxa"/>
          </w:tcPr>
          <w:p w14:paraId="12AFCD34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Memorial Sloan Kettering Cancer Center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New York, NY, USA</w:t>
            </w:r>
          </w:p>
        </w:tc>
      </w:tr>
      <w:tr w:rsidR="000C3F68" w:rsidRPr="009D4283" w14:paraId="0E08F041" w14:textId="77777777" w:rsidTr="000C580C">
        <w:trPr>
          <w:trHeight w:val="654"/>
        </w:trPr>
        <w:tc>
          <w:tcPr>
            <w:tcW w:w="4826" w:type="dxa"/>
          </w:tcPr>
          <w:p w14:paraId="6681D8BB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Sylvester Comprehensive Cancer Center, Miami, FL, USA</w:t>
            </w:r>
          </w:p>
        </w:tc>
        <w:tc>
          <w:tcPr>
            <w:tcW w:w="4672" w:type="dxa"/>
          </w:tcPr>
          <w:p w14:paraId="1E646F27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University of Miami IRB, Miami, FL, USA</w:t>
            </w:r>
          </w:p>
        </w:tc>
      </w:tr>
      <w:tr w:rsidR="000C3F68" w:rsidRPr="009D4283" w14:paraId="4F571C79" w14:textId="77777777" w:rsidTr="000C580C">
        <w:trPr>
          <w:trHeight w:val="872"/>
        </w:trPr>
        <w:tc>
          <w:tcPr>
            <w:tcW w:w="4826" w:type="dxa"/>
          </w:tcPr>
          <w:p w14:paraId="07F5B33A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proofErr w:type="spellStart"/>
            <w:r w:rsidRPr="009D4283">
              <w:rPr>
                <w:rFonts w:cs="Arial"/>
                <w:sz w:val="18"/>
                <w:szCs w:val="18"/>
              </w:rPr>
              <w:t>Klinika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Nowotworów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Tkanek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Miękkich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 xml:space="preserve">, Maria </w:t>
            </w:r>
            <w:proofErr w:type="spellStart"/>
            <w:r w:rsidRPr="009D4283">
              <w:rPr>
                <w:rFonts w:cs="Arial"/>
                <w:sz w:val="18"/>
                <w:szCs w:val="18"/>
              </w:rPr>
              <w:t>Sklodowska</w:t>
            </w:r>
            <w:proofErr w:type="spellEnd"/>
            <w:r w:rsidRPr="009D4283">
              <w:rPr>
                <w:rFonts w:cs="Arial"/>
                <w:sz w:val="18"/>
                <w:szCs w:val="18"/>
              </w:rPr>
              <w:t>-Curie National Research Institute of Oncology, Warsaw, Poland</w:t>
            </w:r>
          </w:p>
        </w:tc>
        <w:tc>
          <w:tcPr>
            <w:tcW w:w="4672" w:type="dxa"/>
          </w:tcPr>
          <w:p w14:paraId="77E961BA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Komisji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Bioetycznej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przy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687EE0">
              <w:rPr>
                <w:rFonts w:cs="Arial"/>
                <w:sz w:val="18"/>
                <w:szCs w:val="18"/>
                <w:lang w:val="en-GB"/>
              </w:rPr>
              <w:t xml:space="preserve">Centrum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Onkologii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-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Instytucie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im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Marii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7EE0">
              <w:rPr>
                <w:rFonts w:cs="Arial"/>
                <w:sz w:val="18"/>
                <w:szCs w:val="18"/>
                <w:lang w:val="en-GB"/>
              </w:rPr>
              <w:t>Skłodowskiej</w:t>
            </w:r>
            <w:proofErr w:type="spellEnd"/>
            <w:r w:rsidRPr="00687EE0">
              <w:rPr>
                <w:rFonts w:cs="Arial"/>
                <w:sz w:val="18"/>
                <w:szCs w:val="18"/>
                <w:lang w:val="en-GB"/>
              </w:rPr>
              <w:t>-Curie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9D4283">
              <w:rPr>
                <w:rFonts w:cs="Arial"/>
                <w:sz w:val="18"/>
                <w:szCs w:val="18"/>
              </w:rPr>
              <w:t>Warsaw, Poland</w:t>
            </w:r>
          </w:p>
        </w:tc>
      </w:tr>
      <w:tr w:rsidR="000C3F68" w:rsidRPr="009D4283" w14:paraId="51A2A48C" w14:textId="77777777" w:rsidTr="000C580C">
        <w:trPr>
          <w:trHeight w:val="448"/>
        </w:trPr>
        <w:tc>
          <w:tcPr>
            <w:tcW w:w="4826" w:type="dxa"/>
          </w:tcPr>
          <w:p w14:paraId="5BEC2A31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MD Anderson, Houston, TX, USA</w:t>
            </w:r>
          </w:p>
        </w:tc>
        <w:tc>
          <w:tcPr>
            <w:tcW w:w="4672" w:type="dxa"/>
          </w:tcPr>
          <w:p w14:paraId="0E1B8AA5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MD Anderson</w:t>
            </w:r>
            <w:r>
              <w:rPr>
                <w:rFonts w:cs="Arial"/>
                <w:sz w:val="18"/>
                <w:szCs w:val="18"/>
              </w:rPr>
              <w:t xml:space="preserve"> Cancer Center IRB</w:t>
            </w:r>
            <w:r w:rsidRPr="009D4283">
              <w:rPr>
                <w:rFonts w:cs="Arial"/>
                <w:sz w:val="18"/>
                <w:szCs w:val="18"/>
              </w:rPr>
              <w:t>, Houston, TX, USA</w:t>
            </w:r>
          </w:p>
        </w:tc>
      </w:tr>
      <w:tr w:rsidR="000C3F68" w:rsidRPr="009D4283" w14:paraId="49A6F9DF" w14:textId="77777777" w:rsidTr="000C580C">
        <w:trPr>
          <w:trHeight w:val="448"/>
        </w:trPr>
        <w:tc>
          <w:tcPr>
            <w:tcW w:w="4826" w:type="dxa"/>
          </w:tcPr>
          <w:p w14:paraId="678F6912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  <w:lang w:val="es-ES_tradnl"/>
              </w:rPr>
            </w:pPr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Sarcoma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Oncology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 Center, Santa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Monica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>, CA, USA</w:t>
            </w:r>
          </w:p>
        </w:tc>
        <w:tc>
          <w:tcPr>
            <w:tcW w:w="4672" w:type="dxa"/>
          </w:tcPr>
          <w:p w14:paraId="03BECC0E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  <w:lang w:val="es-ES_tradnl"/>
              </w:rPr>
              <w:t xml:space="preserve">Western IRB, </w:t>
            </w:r>
            <w:proofErr w:type="spellStart"/>
            <w:r>
              <w:rPr>
                <w:rFonts w:cs="Arial"/>
                <w:sz w:val="18"/>
                <w:szCs w:val="18"/>
                <w:lang w:val="es-ES_tradnl"/>
              </w:rPr>
              <w:t>Puyallup</w:t>
            </w:r>
            <w:proofErr w:type="spellEnd"/>
            <w:r>
              <w:rPr>
                <w:rFonts w:cs="Arial"/>
                <w:sz w:val="18"/>
                <w:szCs w:val="18"/>
                <w:lang w:val="es-ES_tradnl"/>
              </w:rPr>
              <w:t>, WA, USA</w:t>
            </w:r>
          </w:p>
        </w:tc>
      </w:tr>
      <w:tr w:rsidR="000C3F68" w:rsidRPr="009D4283" w14:paraId="14ACA541" w14:textId="77777777" w:rsidTr="000C580C">
        <w:trPr>
          <w:trHeight w:val="666"/>
        </w:trPr>
        <w:tc>
          <w:tcPr>
            <w:tcW w:w="4826" w:type="dxa"/>
            <w:tcBorders>
              <w:bottom w:val="single" w:sz="4" w:space="0" w:color="auto"/>
            </w:tcBorders>
          </w:tcPr>
          <w:p w14:paraId="25CCB01D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  <w:lang w:val="es-ES_tradnl"/>
              </w:rPr>
            </w:pP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Cancer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Treatment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 Centers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of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America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 xml:space="preserve">, </w:t>
            </w:r>
            <w:proofErr w:type="spellStart"/>
            <w:r w:rsidRPr="009D4283">
              <w:rPr>
                <w:rFonts w:cs="Arial"/>
                <w:sz w:val="18"/>
                <w:szCs w:val="18"/>
                <w:lang w:val="es-ES_tradnl"/>
              </w:rPr>
              <w:t>Newnan</w:t>
            </w:r>
            <w:proofErr w:type="spellEnd"/>
            <w:r w:rsidRPr="009D4283">
              <w:rPr>
                <w:rFonts w:cs="Arial"/>
                <w:sz w:val="18"/>
                <w:szCs w:val="18"/>
                <w:lang w:val="es-ES_tradnl"/>
              </w:rPr>
              <w:t>, GA, USA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388D02AE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  <w:lang w:val="es-ES_tradnl"/>
              </w:rPr>
              <w:t xml:space="preserve">Western IRB, </w:t>
            </w:r>
            <w:proofErr w:type="spellStart"/>
            <w:r>
              <w:rPr>
                <w:rFonts w:cs="Arial"/>
                <w:sz w:val="18"/>
                <w:szCs w:val="18"/>
                <w:lang w:val="es-ES_tradnl"/>
              </w:rPr>
              <w:t>Puyallup</w:t>
            </w:r>
            <w:proofErr w:type="spellEnd"/>
            <w:r>
              <w:rPr>
                <w:rFonts w:cs="Arial"/>
                <w:sz w:val="18"/>
                <w:szCs w:val="18"/>
                <w:lang w:val="es-ES_tradnl"/>
              </w:rPr>
              <w:t>, WA, USA</w:t>
            </w:r>
          </w:p>
        </w:tc>
      </w:tr>
    </w:tbl>
    <w:p w14:paraId="3E4C7280" w14:textId="1A70821F" w:rsidR="000C3F68" w:rsidRDefault="000C3F68" w:rsidP="000C3F68"/>
    <w:p w14:paraId="693CA804" w14:textId="77777777" w:rsidR="000C3F68" w:rsidRDefault="000C3F68" w:rsidP="000C3F68"/>
    <w:p w14:paraId="15D161B5" w14:textId="26B673DF" w:rsidR="000C3F68" w:rsidRDefault="000C3F68" w:rsidP="000C3F68">
      <w:pPr>
        <w:pStyle w:val="Heading1"/>
        <w:keepNext w:val="0"/>
        <w:pageBreakBefore w:val="0"/>
        <w:rPr>
          <w:rFonts w:cs="Arial"/>
          <w:noProof/>
          <w:sz w:val="24"/>
          <w:szCs w:val="24"/>
        </w:rPr>
      </w:pPr>
      <w:r w:rsidRPr="00E90D2F">
        <w:rPr>
          <w:sz w:val="24"/>
          <w:szCs w:val="24"/>
        </w:rPr>
        <w:lastRenderedPageBreak/>
        <w:t>Supplementary Table</w:t>
      </w:r>
      <w:r>
        <w:rPr>
          <w:sz w:val="24"/>
          <w:szCs w:val="24"/>
        </w:rPr>
        <w:t xml:space="preserve"> 4</w:t>
      </w:r>
      <w:r w:rsidRPr="3C039FBF">
        <w:rPr>
          <w:sz w:val="24"/>
          <w:szCs w:val="24"/>
        </w:rPr>
        <w:t xml:space="preserve"> </w:t>
      </w:r>
      <w:r w:rsidRPr="000C3F68">
        <w:rPr>
          <w:rFonts w:cs="Arial"/>
          <w:b w:val="0"/>
          <w:bCs/>
          <w:noProof/>
          <w:sz w:val="24"/>
          <w:szCs w:val="24"/>
        </w:rPr>
        <w:t>Study 1002 investigational sites and institutional review boards (IRB) list</w:t>
      </w:r>
    </w:p>
    <w:tbl>
      <w:tblPr>
        <w:tblStyle w:val="TableGrid"/>
        <w:tblpPr w:leftFromText="180" w:rightFromText="180" w:vertAnchor="text" w:horzAnchor="margin" w:tblpY="20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672"/>
      </w:tblGrid>
      <w:tr w:rsidR="000C3F68" w:rsidRPr="009D4283" w14:paraId="5A1FE249" w14:textId="77777777" w:rsidTr="000C580C">
        <w:trPr>
          <w:trHeight w:val="703"/>
        </w:trPr>
        <w:tc>
          <w:tcPr>
            <w:tcW w:w="4826" w:type="dxa"/>
            <w:tcBorders>
              <w:bottom w:val="single" w:sz="4" w:space="0" w:color="auto"/>
            </w:tcBorders>
            <w:vAlign w:val="bottom"/>
          </w:tcPr>
          <w:p w14:paraId="1C9E21FD" w14:textId="77777777" w:rsidR="000C3F68" w:rsidRPr="00F670EB" w:rsidRDefault="000C3F68" w:rsidP="000C580C">
            <w:pPr>
              <w:pStyle w:val="Tabletext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F670EB">
              <w:rPr>
                <w:rFonts w:cs="Arial"/>
                <w:b/>
                <w:bCs/>
                <w:noProof/>
                <w:sz w:val="18"/>
                <w:szCs w:val="18"/>
              </w:rPr>
              <w:t>Site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vAlign w:val="bottom"/>
          </w:tcPr>
          <w:p w14:paraId="798ABA74" w14:textId="462B75C5" w:rsidR="000C3F68" w:rsidRPr="00F670EB" w:rsidRDefault="000C3F68" w:rsidP="000C580C">
            <w:pPr>
              <w:pStyle w:val="Tabletext"/>
              <w:rPr>
                <w:rFonts w:cs="Arial"/>
                <w:b/>
                <w:bCs/>
                <w:noProof/>
                <w:sz w:val="18"/>
                <w:szCs w:val="18"/>
              </w:rPr>
            </w:pPr>
            <w:r w:rsidRPr="00F670EB">
              <w:rPr>
                <w:b/>
                <w:bCs/>
                <w:sz w:val="18"/>
                <w:szCs w:val="18"/>
              </w:rPr>
              <w:t>IRB</w:t>
            </w:r>
          </w:p>
        </w:tc>
      </w:tr>
      <w:tr w:rsidR="000C3F68" w:rsidRPr="009D4283" w14:paraId="55EF143C" w14:textId="77777777" w:rsidTr="000C580C">
        <w:trPr>
          <w:trHeight w:val="666"/>
        </w:trPr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1438E4F6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Oregon Health and Science University, Portland, OR, USA</w:t>
            </w:r>
          </w:p>
        </w:tc>
        <w:tc>
          <w:tcPr>
            <w:tcW w:w="4672" w:type="dxa"/>
            <w:tcBorders>
              <w:top w:val="single" w:sz="4" w:space="0" w:color="auto"/>
            </w:tcBorders>
            <w:vAlign w:val="center"/>
          </w:tcPr>
          <w:p w14:paraId="65B46E0F" w14:textId="77777777" w:rsidR="000C3F68" w:rsidRPr="009D4283" w:rsidRDefault="000C3F68" w:rsidP="000C580C">
            <w:pPr>
              <w:pStyle w:val="Tabletext"/>
              <w:rPr>
                <w:rFonts w:cs="Arial"/>
                <w:noProof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Oregon Health and Science University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Portland, OR, USA</w:t>
            </w:r>
          </w:p>
        </w:tc>
      </w:tr>
      <w:tr w:rsidR="000C3F68" w:rsidRPr="009D4283" w14:paraId="3375056E" w14:textId="77777777" w:rsidTr="000C580C">
        <w:trPr>
          <w:trHeight w:val="358"/>
        </w:trPr>
        <w:tc>
          <w:tcPr>
            <w:tcW w:w="4826" w:type="dxa"/>
          </w:tcPr>
          <w:p w14:paraId="4FE81305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Dana-Farber Cancer Institute, Boston, MA, USA</w:t>
            </w:r>
          </w:p>
        </w:tc>
        <w:tc>
          <w:tcPr>
            <w:tcW w:w="4672" w:type="dxa"/>
          </w:tcPr>
          <w:p w14:paraId="152E7CC3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Dana-Farber Cancer Institute</w:t>
            </w:r>
            <w:r>
              <w:rPr>
                <w:rFonts w:cs="Arial"/>
                <w:sz w:val="18"/>
                <w:szCs w:val="18"/>
              </w:rPr>
              <w:t xml:space="preserve"> IRB</w:t>
            </w:r>
            <w:r w:rsidRPr="009D4283">
              <w:rPr>
                <w:rFonts w:cs="Arial"/>
                <w:sz w:val="18"/>
                <w:szCs w:val="18"/>
              </w:rPr>
              <w:t>, Boston, MA, USA</w:t>
            </w:r>
          </w:p>
        </w:tc>
      </w:tr>
      <w:tr w:rsidR="000C3F68" w:rsidRPr="009D4283" w14:paraId="716330AA" w14:textId="77777777" w:rsidTr="000C580C">
        <w:trPr>
          <w:trHeight w:val="358"/>
        </w:trPr>
        <w:tc>
          <w:tcPr>
            <w:tcW w:w="4826" w:type="dxa"/>
            <w:tcBorders>
              <w:bottom w:val="single" w:sz="4" w:space="0" w:color="auto"/>
            </w:tcBorders>
          </w:tcPr>
          <w:p w14:paraId="2B5E1678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Fox Chase Cancer Center, Philadelphia, PA, USA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5390B456" w14:textId="77777777" w:rsidR="000C3F68" w:rsidRPr="009D4283" w:rsidRDefault="000C3F68" w:rsidP="000C580C">
            <w:pPr>
              <w:pStyle w:val="Tabletext"/>
              <w:rPr>
                <w:rFonts w:cs="Arial"/>
                <w:sz w:val="18"/>
                <w:szCs w:val="18"/>
              </w:rPr>
            </w:pPr>
            <w:r w:rsidRPr="009D4283">
              <w:rPr>
                <w:rFonts w:cs="Arial"/>
                <w:sz w:val="18"/>
                <w:szCs w:val="18"/>
              </w:rPr>
              <w:t>Fox Chase Cancer Center</w:t>
            </w:r>
            <w:r w:rsidRPr="008C052F">
              <w:rPr>
                <w:rFonts w:cs="Arial"/>
                <w:sz w:val="18"/>
                <w:szCs w:val="18"/>
              </w:rPr>
              <w:t xml:space="preserve"> </w:t>
            </w:r>
            <w:r w:rsidRPr="008C052F">
              <w:rPr>
                <w:rFonts w:cs="Arial"/>
                <w:sz w:val="18"/>
                <w:szCs w:val="18"/>
                <w:lang w:val="en-GB"/>
              </w:rPr>
              <w:t>IRB</w:t>
            </w:r>
            <w:r>
              <w:rPr>
                <w:rFonts w:cs="Arial"/>
                <w:sz w:val="18"/>
                <w:szCs w:val="18"/>
              </w:rPr>
              <w:t>, Rockledge, PA, USA</w:t>
            </w:r>
          </w:p>
        </w:tc>
      </w:tr>
    </w:tbl>
    <w:p w14:paraId="054ED968" w14:textId="77777777" w:rsidR="000C3F68" w:rsidRDefault="000C3F68" w:rsidP="000C3F68"/>
    <w:p w14:paraId="3CF710C5" w14:textId="77777777" w:rsidR="000C3F68" w:rsidRPr="00875BB7" w:rsidRDefault="000C3F68" w:rsidP="000C3F68"/>
    <w:p w14:paraId="521CB10E" w14:textId="77777777" w:rsidR="000C3F68" w:rsidRPr="00EF0B81" w:rsidRDefault="000C3F68" w:rsidP="00B805F7"/>
    <w:sectPr w:rsidR="000C3F68" w:rsidRPr="00EF0B81" w:rsidSect="00B805F7">
      <w:headerReference w:type="default" r:id="rId11"/>
      <w:footerReference w:type="default" r:id="rId12"/>
      <w:pgSz w:w="11906" w:h="16838" w:code="9"/>
      <w:pgMar w:top="1440" w:right="1440" w:bottom="1440" w:left="1440" w:header="706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6195D" w14:textId="77777777" w:rsidR="00843827" w:rsidRDefault="00843827">
      <w:r>
        <w:separator/>
      </w:r>
    </w:p>
  </w:endnote>
  <w:endnote w:type="continuationSeparator" w:id="0">
    <w:p w14:paraId="5D1DA8BE" w14:textId="77777777" w:rsidR="00843827" w:rsidRDefault="00843827">
      <w:r>
        <w:continuationSeparator/>
      </w:r>
    </w:p>
  </w:endnote>
  <w:endnote w:type="continuationNotice" w:id="1">
    <w:p w14:paraId="775F82EA" w14:textId="77777777" w:rsidR="00843827" w:rsidRDefault="008438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3394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BD6D5" w14:textId="57EA2A11" w:rsidR="001E2520" w:rsidRDefault="001E2520" w:rsidP="001E25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75667" w14:textId="77777777" w:rsidR="00843827" w:rsidRDefault="00843827">
      <w:r>
        <w:separator/>
      </w:r>
    </w:p>
  </w:footnote>
  <w:footnote w:type="continuationSeparator" w:id="0">
    <w:p w14:paraId="5186BB7A" w14:textId="77777777" w:rsidR="00843827" w:rsidRDefault="00843827">
      <w:r>
        <w:continuationSeparator/>
      </w:r>
    </w:p>
  </w:footnote>
  <w:footnote w:type="continuationNotice" w:id="1">
    <w:p w14:paraId="127FF801" w14:textId="77777777" w:rsidR="00843827" w:rsidRDefault="008438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0F6F" w14:textId="6D40EFB5" w:rsidR="00843827" w:rsidRDefault="00843827" w:rsidP="00147878">
    <w:pPr>
      <w:pStyle w:val="Header"/>
      <w:tabs>
        <w:tab w:val="left" w:pos="6930"/>
      </w:tabs>
      <w:spacing w:after="120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91562D"/>
    <w:multiLevelType w:val="multilevel"/>
    <w:tmpl w:val="7A4C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356CA"/>
    <w:multiLevelType w:val="hybridMultilevel"/>
    <w:tmpl w:val="27DC7BBE"/>
    <w:lvl w:ilvl="0" w:tplc="EDC8D4D4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42C26C50">
      <w:numFmt w:val="decimal"/>
      <w:lvlText w:val=""/>
      <w:lvlJc w:val="left"/>
    </w:lvl>
    <w:lvl w:ilvl="2" w:tplc="CF8E016E">
      <w:numFmt w:val="decimal"/>
      <w:lvlText w:val=""/>
      <w:lvlJc w:val="left"/>
    </w:lvl>
    <w:lvl w:ilvl="3" w:tplc="32D686AC">
      <w:numFmt w:val="decimal"/>
      <w:lvlText w:val=""/>
      <w:lvlJc w:val="left"/>
    </w:lvl>
    <w:lvl w:ilvl="4" w:tplc="D5ACD542">
      <w:numFmt w:val="decimal"/>
      <w:lvlText w:val=""/>
      <w:lvlJc w:val="left"/>
    </w:lvl>
    <w:lvl w:ilvl="5" w:tplc="BDC239DA">
      <w:numFmt w:val="decimal"/>
      <w:lvlText w:val=""/>
      <w:lvlJc w:val="left"/>
    </w:lvl>
    <w:lvl w:ilvl="6" w:tplc="EBFA88CA">
      <w:numFmt w:val="decimal"/>
      <w:lvlText w:val=""/>
      <w:lvlJc w:val="left"/>
    </w:lvl>
    <w:lvl w:ilvl="7" w:tplc="350C9588">
      <w:numFmt w:val="decimal"/>
      <w:lvlText w:val=""/>
      <w:lvlJc w:val="left"/>
    </w:lvl>
    <w:lvl w:ilvl="8" w:tplc="2208D8BC">
      <w:numFmt w:val="decimal"/>
      <w:lvlText w:val=""/>
      <w:lvlJc w:val="left"/>
    </w:lvl>
  </w:abstractNum>
  <w:abstractNum w:abstractNumId="2" w15:restartNumberingAfterBreak="0">
    <w:nsid w:val="3A546713"/>
    <w:multiLevelType w:val="hybridMultilevel"/>
    <w:tmpl w:val="2280F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15106"/>
    <w:multiLevelType w:val="hybridMultilevel"/>
    <w:tmpl w:val="B114E9F4"/>
    <w:lvl w:ilvl="0" w:tplc="71EC015C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  <w:lvl w:ilvl="1" w:tplc="806ABF9A">
      <w:numFmt w:val="decimal"/>
      <w:lvlText w:val=""/>
      <w:lvlJc w:val="left"/>
    </w:lvl>
    <w:lvl w:ilvl="2" w:tplc="FAC4E166">
      <w:numFmt w:val="decimal"/>
      <w:lvlText w:val=""/>
      <w:lvlJc w:val="left"/>
    </w:lvl>
    <w:lvl w:ilvl="3" w:tplc="C576BC82">
      <w:numFmt w:val="decimal"/>
      <w:lvlText w:val=""/>
      <w:lvlJc w:val="left"/>
    </w:lvl>
    <w:lvl w:ilvl="4" w:tplc="696477AA">
      <w:numFmt w:val="decimal"/>
      <w:lvlText w:val=""/>
      <w:lvlJc w:val="left"/>
    </w:lvl>
    <w:lvl w:ilvl="5" w:tplc="27E27B4C">
      <w:numFmt w:val="decimal"/>
      <w:lvlText w:val=""/>
      <w:lvlJc w:val="left"/>
    </w:lvl>
    <w:lvl w:ilvl="6" w:tplc="9FE6C0DC">
      <w:numFmt w:val="decimal"/>
      <w:lvlText w:val=""/>
      <w:lvlJc w:val="left"/>
    </w:lvl>
    <w:lvl w:ilvl="7" w:tplc="408E18DA">
      <w:numFmt w:val="decimal"/>
      <w:lvlText w:val=""/>
      <w:lvlJc w:val="left"/>
    </w:lvl>
    <w:lvl w:ilvl="8" w:tplc="AE3470C4">
      <w:numFmt w:val="decimal"/>
      <w:lvlText w:val=""/>
      <w:lvlJc w:val="left"/>
    </w:lvl>
  </w:abstractNum>
  <w:abstractNum w:abstractNumId="4" w15:restartNumberingAfterBreak="0">
    <w:nsid w:val="44DC7AEF"/>
    <w:multiLevelType w:val="hybridMultilevel"/>
    <w:tmpl w:val="71D0D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A6A0B"/>
    <w:multiLevelType w:val="hybridMultilevel"/>
    <w:tmpl w:val="A8AE91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D7DD2"/>
    <w:multiLevelType w:val="hybridMultilevel"/>
    <w:tmpl w:val="25020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532FD"/>
    <w:multiLevelType w:val="hybridMultilevel"/>
    <w:tmpl w:val="8020E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2559C"/>
    <w:multiLevelType w:val="hybridMultilevel"/>
    <w:tmpl w:val="7F5456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B0ECB"/>
    <w:multiLevelType w:val="hybridMultilevel"/>
    <w:tmpl w:val="7B2257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8" w:dllVersion="513" w:checkStyle="1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f0aptzadwsv7eerrovfd56fzprvxaa25et&quot;&gt;endnote-Blueprint@primeglobalpeople.com&lt;record-ids&gt;&lt;item&gt;11&lt;/item&gt;&lt;item&gt;12&lt;/item&gt;&lt;item&gt;16&lt;/item&gt;&lt;item&gt;17&lt;/item&gt;&lt;item&gt;53&lt;/item&gt;&lt;item&gt;55&lt;/item&gt;&lt;item&gt;68&lt;/item&gt;&lt;item&gt;72&lt;/item&gt;&lt;item&gt;74&lt;/item&gt;&lt;item&gt;87&lt;/item&gt;&lt;item&gt;335&lt;/item&gt;&lt;item&gt;427&lt;/item&gt;&lt;item&gt;428&lt;/item&gt;&lt;item&gt;431&lt;/item&gt;&lt;item&gt;435&lt;/item&gt;&lt;item&gt;436&lt;/item&gt;&lt;item&gt;437&lt;/item&gt;&lt;item&gt;454&lt;/item&gt;&lt;item&gt;456&lt;/item&gt;&lt;item&gt;460&lt;/item&gt;&lt;item&gt;461&lt;/item&gt;&lt;item&gt;464&lt;/item&gt;&lt;item&gt;503&lt;/item&gt;&lt;item&gt;590&lt;/item&gt;&lt;item&gt;592&lt;/item&gt;&lt;/record-ids&gt;&lt;/item&gt;&lt;/Libraries&gt;"/>
  </w:docVars>
  <w:rsids>
    <w:rsidRoot w:val="001A5670"/>
    <w:rsid w:val="000003D6"/>
    <w:rsid w:val="000039D1"/>
    <w:rsid w:val="000055B9"/>
    <w:rsid w:val="0000681C"/>
    <w:rsid w:val="00007054"/>
    <w:rsid w:val="0001022E"/>
    <w:rsid w:val="0001034F"/>
    <w:rsid w:val="0001036F"/>
    <w:rsid w:val="00012EEE"/>
    <w:rsid w:val="000134DA"/>
    <w:rsid w:val="00014604"/>
    <w:rsid w:val="00015080"/>
    <w:rsid w:val="000170B1"/>
    <w:rsid w:val="0001784D"/>
    <w:rsid w:val="000179C5"/>
    <w:rsid w:val="00020424"/>
    <w:rsid w:val="000207B2"/>
    <w:rsid w:val="00020BB4"/>
    <w:rsid w:val="00021295"/>
    <w:rsid w:val="00021A55"/>
    <w:rsid w:val="00022F2F"/>
    <w:rsid w:val="00023126"/>
    <w:rsid w:val="0002329C"/>
    <w:rsid w:val="0002537C"/>
    <w:rsid w:val="00032B78"/>
    <w:rsid w:val="00032C1A"/>
    <w:rsid w:val="00033405"/>
    <w:rsid w:val="00036631"/>
    <w:rsid w:val="00036955"/>
    <w:rsid w:val="000407A8"/>
    <w:rsid w:val="00040D71"/>
    <w:rsid w:val="00042142"/>
    <w:rsid w:val="00043124"/>
    <w:rsid w:val="00043880"/>
    <w:rsid w:val="00044106"/>
    <w:rsid w:val="00044848"/>
    <w:rsid w:val="00054C5B"/>
    <w:rsid w:val="00056E64"/>
    <w:rsid w:val="000601D8"/>
    <w:rsid w:val="00061296"/>
    <w:rsid w:val="000627B4"/>
    <w:rsid w:val="00062CE7"/>
    <w:rsid w:val="000648CA"/>
    <w:rsid w:val="0006766E"/>
    <w:rsid w:val="00070977"/>
    <w:rsid w:val="00072487"/>
    <w:rsid w:val="000731E6"/>
    <w:rsid w:val="0007459F"/>
    <w:rsid w:val="00075E85"/>
    <w:rsid w:val="00076F2A"/>
    <w:rsid w:val="00077757"/>
    <w:rsid w:val="00077780"/>
    <w:rsid w:val="00080BA1"/>
    <w:rsid w:val="0008153E"/>
    <w:rsid w:val="000856FF"/>
    <w:rsid w:val="00086174"/>
    <w:rsid w:val="000861B9"/>
    <w:rsid w:val="000865DD"/>
    <w:rsid w:val="0008680F"/>
    <w:rsid w:val="00090660"/>
    <w:rsid w:val="0009621B"/>
    <w:rsid w:val="0009642B"/>
    <w:rsid w:val="00096679"/>
    <w:rsid w:val="000A325D"/>
    <w:rsid w:val="000A32B3"/>
    <w:rsid w:val="000A39F3"/>
    <w:rsid w:val="000A4B89"/>
    <w:rsid w:val="000A65ED"/>
    <w:rsid w:val="000A759D"/>
    <w:rsid w:val="000A7EC6"/>
    <w:rsid w:val="000B06A4"/>
    <w:rsid w:val="000B0DAA"/>
    <w:rsid w:val="000B1406"/>
    <w:rsid w:val="000B26D3"/>
    <w:rsid w:val="000B3680"/>
    <w:rsid w:val="000B6844"/>
    <w:rsid w:val="000C06BD"/>
    <w:rsid w:val="000C1615"/>
    <w:rsid w:val="000C2017"/>
    <w:rsid w:val="000C27FF"/>
    <w:rsid w:val="000C3F68"/>
    <w:rsid w:val="000C47DF"/>
    <w:rsid w:val="000C48B4"/>
    <w:rsid w:val="000D0056"/>
    <w:rsid w:val="000D13BD"/>
    <w:rsid w:val="000D1DA4"/>
    <w:rsid w:val="000D3ADF"/>
    <w:rsid w:val="000D4C05"/>
    <w:rsid w:val="000D6AB8"/>
    <w:rsid w:val="000E2897"/>
    <w:rsid w:val="000E2BEB"/>
    <w:rsid w:val="000E486E"/>
    <w:rsid w:val="000E5316"/>
    <w:rsid w:val="000E56AD"/>
    <w:rsid w:val="000F09DC"/>
    <w:rsid w:val="000F1580"/>
    <w:rsid w:val="000F1B99"/>
    <w:rsid w:val="000F3EC1"/>
    <w:rsid w:val="000F4050"/>
    <w:rsid w:val="000F4C92"/>
    <w:rsid w:val="000F503F"/>
    <w:rsid w:val="000F525A"/>
    <w:rsid w:val="000F5614"/>
    <w:rsid w:val="000F60E6"/>
    <w:rsid w:val="000F6673"/>
    <w:rsid w:val="000F6A3E"/>
    <w:rsid w:val="000F6AFC"/>
    <w:rsid w:val="001003D3"/>
    <w:rsid w:val="0010057A"/>
    <w:rsid w:val="001010D3"/>
    <w:rsid w:val="00101DB9"/>
    <w:rsid w:val="001022A9"/>
    <w:rsid w:val="001031DE"/>
    <w:rsid w:val="001052B6"/>
    <w:rsid w:val="00107D78"/>
    <w:rsid w:val="00107F15"/>
    <w:rsid w:val="00110E73"/>
    <w:rsid w:val="00111FF3"/>
    <w:rsid w:val="0011268F"/>
    <w:rsid w:val="00112812"/>
    <w:rsid w:val="00113720"/>
    <w:rsid w:val="00114526"/>
    <w:rsid w:val="00114FD5"/>
    <w:rsid w:val="00116311"/>
    <w:rsid w:val="001171D1"/>
    <w:rsid w:val="00117F08"/>
    <w:rsid w:val="0012131E"/>
    <w:rsid w:val="001257BC"/>
    <w:rsid w:val="00130317"/>
    <w:rsid w:val="00132908"/>
    <w:rsid w:val="0013384B"/>
    <w:rsid w:val="00134FF1"/>
    <w:rsid w:val="001367D2"/>
    <w:rsid w:val="00140849"/>
    <w:rsid w:val="001414D2"/>
    <w:rsid w:val="001432BF"/>
    <w:rsid w:val="00144C11"/>
    <w:rsid w:val="00145EEF"/>
    <w:rsid w:val="00146E23"/>
    <w:rsid w:val="00147149"/>
    <w:rsid w:val="00147878"/>
    <w:rsid w:val="00151770"/>
    <w:rsid w:val="0015282F"/>
    <w:rsid w:val="001561DF"/>
    <w:rsid w:val="00162FEE"/>
    <w:rsid w:val="00167F62"/>
    <w:rsid w:val="001701AE"/>
    <w:rsid w:val="0017231C"/>
    <w:rsid w:val="0017246A"/>
    <w:rsid w:val="001726DF"/>
    <w:rsid w:val="001770EB"/>
    <w:rsid w:val="00177718"/>
    <w:rsid w:val="001803DD"/>
    <w:rsid w:val="0018133E"/>
    <w:rsid w:val="0018166C"/>
    <w:rsid w:val="00185262"/>
    <w:rsid w:val="00186550"/>
    <w:rsid w:val="0018655C"/>
    <w:rsid w:val="001873DB"/>
    <w:rsid w:val="0019095C"/>
    <w:rsid w:val="0019155B"/>
    <w:rsid w:val="00194B4E"/>
    <w:rsid w:val="00194D37"/>
    <w:rsid w:val="00196187"/>
    <w:rsid w:val="00196D91"/>
    <w:rsid w:val="001A1B59"/>
    <w:rsid w:val="001A313D"/>
    <w:rsid w:val="001A37E3"/>
    <w:rsid w:val="001A4500"/>
    <w:rsid w:val="001A5670"/>
    <w:rsid w:val="001A6232"/>
    <w:rsid w:val="001A7525"/>
    <w:rsid w:val="001B0C74"/>
    <w:rsid w:val="001B1C29"/>
    <w:rsid w:val="001B56BE"/>
    <w:rsid w:val="001B6445"/>
    <w:rsid w:val="001C1029"/>
    <w:rsid w:val="001C20F6"/>
    <w:rsid w:val="001C54C9"/>
    <w:rsid w:val="001C74DD"/>
    <w:rsid w:val="001D1357"/>
    <w:rsid w:val="001D2825"/>
    <w:rsid w:val="001D2EE7"/>
    <w:rsid w:val="001D3B91"/>
    <w:rsid w:val="001D5EB7"/>
    <w:rsid w:val="001D7C61"/>
    <w:rsid w:val="001E1183"/>
    <w:rsid w:val="001E1F8E"/>
    <w:rsid w:val="001E2520"/>
    <w:rsid w:val="001E3685"/>
    <w:rsid w:val="001E5532"/>
    <w:rsid w:val="001F134A"/>
    <w:rsid w:val="001F4E36"/>
    <w:rsid w:val="001F52A4"/>
    <w:rsid w:val="001F5D7F"/>
    <w:rsid w:val="001F78AA"/>
    <w:rsid w:val="00200EC4"/>
    <w:rsid w:val="00203642"/>
    <w:rsid w:val="002038EC"/>
    <w:rsid w:val="00204C71"/>
    <w:rsid w:val="0020679E"/>
    <w:rsid w:val="002071BC"/>
    <w:rsid w:val="00210227"/>
    <w:rsid w:val="0021207C"/>
    <w:rsid w:val="002135AA"/>
    <w:rsid w:val="00213F29"/>
    <w:rsid w:val="0021658C"/>
    <w:rsid w:val="002167C2"/>
    <w:rsid w:val="00217283"/>
    <w:rsid w:val="00220391"/>
    <w:rsid w:val="00220B6A"/>
    <w:rsid w:val="00224325"/>
    <w:rsid w:val="00225CFD"/>
    <w:rsid w:val="002260A7"/>
    <w:rsid w:val="0022656F"/>
    <w:rsid w:val="00232967"/>
    <w:rsid w:val="002333B7"/>
    <w:rsid w:val="00234881"/>
    <w:rsid w:val="00235154"/>
    <w:rsid w:val="00235AC1"/>
    <w:rsid w:val="00237810"/>
    <w:rsid w:val="00237A26"/>
    <w:rsid w:val="00250D90"/>
    <w:rsid w:val="002516AC"/>
    <w:rsid w:val="00251AC5"/>
    <w:rsid w:val="002554A4"/>
    <w:rsid w:val="002576D0"/>
    <w:rsid w:val="00262F82"/>
    <w:rsid w:val="00264639"/>
    <w:rsid w:val="00264D06"/>
    <w:rsid w:val="00270113"/>
    <w:rsid w:val="0027056A"/>
    <w:rsid w:val="00271F2F"/>
    <w:rsid w:val="0027224C"/>
    <w:rsid w:val="00274D05"/>
    <w:rsid w:val="002761E3"/>
    <w:rsid w:val="00276F79"/>
    <w:rsid w:val="00283A1B"/>
    <w:rsid w:val="00283D86"/>
    <w:rsid w:val="0028487A"/>
    <w:rsid w:val="0028660F"/>
    <w:rsid w:val="00287349"/>
    <w:rsid w:val="0029123B"/>
    <w:rsid w:val="002915B4"/>
    <w:rsid w:val="00291B67"/>
    <w:rsid w:val="002936E0"/>
    <w:rsid w:val="00294640"/>
    <w:rsid w:val="0029640E"/>
    <w:rsid w:val="00296DEB"/>
    <w:rsid w:val="00297371"/>
    <w:rsid w:val="00297552"/>
    <w:rsid w:val="00297939"/>
    <w:rsid w:val="002A16D7"/>
    <w:rsid w:val="002A17E0"/>
    <w:rsid w:val="002A2ABF"/>
    <w:rsid w:val="002A2DE3"/>
    <w:rsid w:val="002A46E3"/>
    <w:rsid w:val="002A7603"/>
    <w:rsid w:val="002A7BEC"/>
    <w:rsid w:val="002B0001"/>
    <w:rsid w:val="002B1B0B"/>
    <w:rsid w:val="002B2274"/>
    <w:rsid w:val="002B2CFA"/>
    <w:rsid w:val="002B688E"/>
    <w:rsid w:val="002C0E95"/>
    <w:rsid w:val="002C43BA"/>
    <w:rsid w:val="002C5237"/>
    <w:rsid w:val="002C5F03"/>
    <w:rsid w:val="002D054E"/>
    <w:rsid w:val="002D3CC5"/>
    <w:rsid w:val="002D5626"/>
    <w:rsid w:val="002E38AE"/>
    <w:rsid w:val="002E3F47"/>
    <w:rsid w:val="002E6170"/>
    <w:rsid w:val="002E6498"/>
    <w:rsid w:val="002F2443"/>
    <w:rsid w:val="002F33B4"/>
    <w:rsid w:val="002F45E4"/>
    <w:rsid w:val="002F5AB1"/>
    <w:rsid w:val="002F601E"/>
    <w:rsid w:val="002F734B"/>
    <w:rsid w:val="002F73CE"/>
    <w:rsid w:val="002F7C49"/>
    <w:rsid w:val="00300D80"/>
    <w:rsid w:val="00300E0D"/>
    <w:rsid w:val="003019C4"/>
    <w:rsid w:val="003026B4"/>
    <w:rsid w:val="00303D01"/>
    <w:rsid w:val="00304AA6"/>
    <w:rsid w:val="0030565E"/>
    <w:rsid w:val="0030710E"/>
    <w:rsid w:val="00310800"/>
    <w:rsid w:val="00312E69"/>
    <w:rsid w:val="003149C4"/>
    <w:rsid w:val="00314A46"/>
    <w:rsid w:val="0031560D"/>
    <w:rsid w:val="00315B54"/>
    <w:rsid w:val="00316266"/>
    <w:rsid w:val="00316609"/>
    <w:rsid w:val="003219A7"/>
    <w:rsid w:val="003259FB"/>
    <w:rsid w:val="00327EB0"/>
    <w:rsid w:val="00330225"/>
    <w:rsid w:val="00331CCB"/>
    <w:rsid w:val="00332388"/>
    <w:rsid w:val="00332BA2"/>
    <w:rsid w:val="003335C8"/>
    <w:rsid w:val="0033573B"/>
    <w:rsid w:val="00336C54"/>
    <w:rsid w:val="00337BA4"/>
    <w:rsid w:val="003407AB"/>
    <w:rsid w:val="0034224F"/>
    <w:rsid w:val="003465CB"/>
    <w:rsid w:val="003503F7"/>
    <w:rsid w:val="00351432"/>
    <w:rsid w:val="003522B6"/>
    <w:rsid w:val="0035540E"/>
    <w:rsid w:val="003560EF"/>
    <w:rsid w:val="003598F1"/>
    <w:rsid w:val="003614B7"/>
    <w:rsid w:val="00363182"/>
    <w:rsid w:val="00365595"/>
    <w:rsid w:val="00366FCB"/>
    <w:rsid w:val="00367032"/>
    <w:rsid w:val="00370CA9"/>
    <w:rsid w:val="003725B5"/>
    <w:rsid w:val="00373327"/>
    <w:rsid w:val="003745CB"/>
    <w:rsid w:val="00380FF8"/>
    <w:rsid w:val="00381528"/>
    <w:rsid w:val="003821FE"/>
    <w:rsid w:val="00382C46"/>
    <w:rsid w:val="00382ECA"/>
    <w:rsid w:val="00386082"/>
    <w:rsid w:val="00390180"/>
    <w:rsid w:val="00390243"/>
    <w:rsid w:val="0039342E"/>
    <w:rsid w:val="00394B04"/>
    <w:rsid w:val="003A63C0"/>
    <w:rsid w:val="003A6CA7"/>
    <w:rsid w:val="003A73EB"/>
    <w:rsid w:val="003B240F"/>
    <w:rsid w:val="003B269A"/>
    <w:rsid w:val="003B54C9"/>
    <w:rsid w:val="003B6432"/>
    <w:rsid w:val="003B67B1"/>
    <w:rsid w:val="003B6861"/>
    <w:rsid w:val="003B74B7"/>
    <w:rsid w:val="003C1A55"/>
    <w:rsid w:val="003C2268"/>
    <w:rsid w:val="003C2303"/>
    <w:rsid w:val="003C2583"/>
    <w:rsid w:val="003C35FD"/>
    <w:rsid w:val="003C3988"/>
    <w:rsid w:val="003C455C"/>
    <w:rsid w:val="003C5721"/>
    <w:rsid w:val="003C5C30"/>
    <w:rsid w:val="003C797A"/>
    <w:rsid w:val="003C7FDB"/>
    <w:rsid w:val="003D24C5"/>
    <w:rsid w:val="003D5C76"/>
    <w:rsid w:val="003D6472"/>
    <w:rsid w:val="003E04EF"/>
    <w:rsid w:val="003E120A"/>
    <w:rsid w:val="003E299C"/>
    <w:rsid w:val="003E3909"/>
    <w:rsid w:val="003E442F"/>
    <w:rsid w:val="003E5516"/>
    <w:rsid w:val="003E7F20"/>
    <w:rsid w:val="003F15C9"/>
    <w:rsid w:val="003F3D74"/>
    <w:rsid w:val="003F6485"/>
    <w:rsid w:val="003F7BBF"/>
    <w:rsid w:val="003F7CC2"/>
    <w:rsid w:val="004039DE"/>
    <w:rsid w:val="00404024"/>
    <w:rsid w:val="00404E4D"/>
    <w:rsid w:val="00406D9E"/>
    <w:rsid w:val="00407603"/>
    <w:rsid w:val="00410450"/>
    <w:rsid w:val="00412503"/>
    <w:rsid w:val="004152FE"/>
    <w:rsid w:val="00420A0E"/>
    <w:rsid w:val="00420BFB"/>
    <w:rsid w:val="00421EDC"/>
    <w:rsid w:val="00423092"/>
    <w:rsid w:val="004233A1"/>
    <w:rsid w:val="00423902"/>
    <w:rsid w:val="00426032"/>
    <w:rsid w:val="00426F95"/>
    <w:rsid w:val="00430BF5"/>
    <w:rsid w:val="00432E8B"/>
    <w:rsid w:val="0043495F"/>
    <w:rsid w:val="0043497B"/>
    <w:rsid w:val="004359A0"/>
    <w:rsid w:val="00436127"/>
    <w:rsid w:val="00440AEB"/>
    <w:rsid w:val="0044168A"/>
    <w:rsid w:val="00443970"/>
    <w:rsid w:val="00443F8F"/>
    <w:rsid w:val="00444D28"/>
    <w:rsid w:val="00445BE1"/>
    <w:rsid w:val="00445EDB"/>
    <w:rsid w:val="00446A53"/>
    <w:rsid w:val="00446CC8"/>
    <w:rsid w:val="00446ECC"/>
    <w:rsid w:val="00447622"/>
    <w:rsid w:val="00450642"/>
    <w:rsid w:val="00450B75"/>
    <w:rsid w:val="0045289D"/>
    <w:rsid w:val="0045332C"/>
    <w:rsid w:val="00453D8B"/>
    <w:rsid w:val="004559D2"/>
    <w:rsid w:val="00455E79"/>
    <w:rsid w:val="00462E21"/>
    <w:rsid w:val="00463379"/>
    <w:rsid w:val="00465CE0"/>
    <w:rsid w:val="00465DB8"/>
    <w:rsid w:val="00466992"/>
    <w:rsid w:val="0046721F"/>
    <w:rsid w:val="0046759B"/>
    <w:rsid w:val="004700A2"/>
    <w:rsid w:val="004700A6"/>
    <w:rsid w:val="0047202E"/>
    <w:rsid w:val="0047243E"/>
    <w:rsid w:val="00475360"/>
    <w:rsid w:val="004766C4"/>
    <w:rsid w:val="00480AA4"/>
    <w:rsid w:val="00481587"/>
    <w:rsid w:val="004829AF"/>
    <w:rsid w:val="00484514"/>
    <w:rsid w:val="004855E6"/>
    <w:rsid w:val="004876B8"/>
    <w:rsid w:val="00487A57"/>
    <w:rsid w:val="00492245"/>
    <w:rsid w:val="004941F5"/>
    <w:rsid w:val="00495944"/>
    <w:rsid w:val="0049638D"/>
    <w:rsid w:val="00497F8C"/>
    <w:rsid w:val="004A02BA"/>
    <w:rsid w:val="004A26AF"/>
    <w:rsid w:val="004A2ED8"/>
    <w:rsid w:val="004A49A7"/>
    <w:rsid w:val="004A59B7"/>
    <w:rsid w:val="004A7802"/>
    <w:rsid w:val="004A7E6D"/>
    <w:rsid w:val="004B0706"/>
    <w:rsid w:val="004B0F90"/>
    <w:rsid w:val="004B1EF0"/>
    <w:rsid w:val="004B4278"/>
    <w:rsid w:val="004B66A9"/>
    <w:rsid w:val="004B7140"/>
    <w:rsid w:val="004C04ED"/>
    <w:rsid w:val="004C29F3"/>
    <w:rsid w:val="004C5F0B"/>
    <w:rsid w:val="004C7F0A"/>
    <w:rsid w:val="004D4147"/>
    <w:rsid w:val="004D44D0"/>
    <w:rsid w:val="004D48EE"/>
    <w:rsid w:val="004D58D3"/>
    <w:rsid w:val="004D681A"/>
    <w:rsid w:val="004D690C"/>
    <w:rsid w:val="004E15E0"/>
    <w:rsid w:val="004E3391"/>
    <w:rsid w:val="004E6221"/>
    <w:rsid w:val="004E62F6"/>
    <w:rsid w:val="004E6B4E"/>
    <w:rsid w:val="004E703C"/>
    <w:rsid w:val="004E7B98"/>
    <w:rsid w:val="004E7FBA"/>
    <w:rsid w:val="004F14DF"/>
    <w:rsid w:val="004F3EE9"/>
    <w:rsid w:val="004F453A"/>
    <w:rsid w:val="004F461D"/>
    <w:rsid w:val="004F5704"/>
    <w:rsid w:val="004F5759"/>
    <w:rsid w:val="004F6121"/>
    <w:rsid w:val="004F792A"/>
    <w:rsid w:val="004F795D"/>
    <w:rsid w:val="004F7C99"/>
    <w:rsid w:val="00501C7B"/>
    <w:rsid w:val="00502DF0"/>
    <w:rsid w:val="0050352A"/>
    <w:rsid w:val="00503A0A"/>
    <w:rsid w:val="00503E5D"/>
    <w:rsid w:val="00504A2F"/>
    <w:rsid w:val="00505C1A"/>
    <w:rsid w:val="0050612D"/>
    <w:rsid w:val="00506FB9"/>
    <w:rsid w:val="0051033D"/>
    <w:rsid w:val="0051064C"/>
    <w:rsid w:val="0051293C"/>
    <w:rsid w:val="00516A6C"/>
    <w:rsid w:val="00520C35"/>
    <w:rsid w:val="005215D8"/>
    <w:rsid w:val="005244D9"/>
    <w:rsid w:val="00526B28"/>
    <w:rsid w:val="0052777F"/>
    <w:rsid w:val="005317FA"/>
    <w:rsid w:val="005327A6"/>
    <w:rsid w:val="005337E5"/>
    <w:rsid w:val="00534CAC"/>
    <w:rsid w:val="005367D8"/>
    <w:rsid w:val="00537715"/>
    <w:rsid w:val="005409BA"/>
    <w:rsid w:val="005411BB"/>
    <w:rsid w:val="00543752"/>
    <w:rsid w:val="00545807"/>
    <w:rsid w:val="0054587B"/>
    <w:rsid w:val="00551D9E"/>
    <w:rsid w:val="0055297C"/>
    <w:rsid w:val="00552F57"/>
    <w:rsid w:val="00553ADC"/>
    <w:rsid w:val="0055426C"/>
    <w:rsid w:val="00554D42"/>
    <w:rsid w:val="00555DB9"/>
    <w:rsid w:val="00555F83"/>
    <w:rsid w:val="00560435"/>
    <w:rsid w:val="00560DDA"/>
    <w:rsid w:val="00561936"/>
    <w:rsid w:val="00562D53"/>
    <w:rsid w:val="00565253"/>
    <w:rsid w:val="00565347"/>
    <w:rsid w:val="00567F8C"/>
    <w:rsid w:val="00570EC5"/>
    <w:rsid w:val="005710E6"/>
    <w:rsid w:val="00574BC0"/>
    <w:rsid w:val="005756F4"/>
    <w:rsid w:val="0057644B"/>
    <w:rsid w:val="00576708"/>
    <w:rsid w:val="00576FC0"/>
    <w:rsid w:val="00577F11"/>
    <w:rsid w:val="00581A43"/>
    <w:rsid w:val="00581B80"/>
    <w:rsid w:val="00583273"/>
    <w:rsid w:val="005848B0"/>
    <w:rsid w:val="00586EAE"/>
    <w:rsid w:val="0059184A"/>
    <w:rsid w:val="00593BAB"/>
    <w:rsid w:val="00595D1B"/>
    <w:rsid w:val="00597108"/>
    <w:rsid w:val="00597A5D"/>
    <w:rsid w:val="005A0726"/>
    <w:rsid w:val="005A16D2"/>
    <w:rsid w:val="005A2E1E"/>
    <w:rsid w:val="005A3289"/>
    <w:rsid w:val="005A351E"/>
    <w:rsid w:val="005A3790"/>
    <w:rsid w:val="005A4506"/>
    <w:rsid w:val="005A4A8B"/>
    <w:rsid w:val="005A4EF9"/>
    <w:rsid w:val="005A51F0"/>
    <w:rsid w:val="005A6E97"/>
    <w:rsid w:val="005B5483"/>
    <w:rsid w:val="005B5754"/>
    <w:rsid w:val="005B76E2"/>
    <w:rsid w:val="005C28CC"/>
    <w:rsid w:val="005C33C2"/>
    <w:rsid w:val="005C34C1"/>
    <w:rsid w:val="005C4447"/>
    <w:rsid w:val="005C58E7"/>
    <w:rsid w:val="005C6359"/>
    <w:rsid w:val="005C7ADE"/>
    <w:rsid w:val="005C7BBF"/>
    <w:rsid w:val="005C7E3B"/>
    <w:rsid w:val="005D086C"/>
    <w:rsid w:val="005D1951"/>
    <w:rsid w:val="005E2062"/>
    <w:rsid w:val="005E20B6"/>
    <w:rsid w:val="005E2376"/>
    <w:rsid w:val="005E3434"/>
    <w:rsid w:val="005E3CAE"/>
    <w:rsid w:val="005E4DBA"/>
    <w:rsid w:val="005E6AC0"/>
    <w:rsid w:val="005F20EC"/>
    <w:rsid w:val="005F3DCC"/>
    <w:rsid w:val="005F4D27"/>
    <w:rsid w:val="005F4D8F"/>
    <w:rsid w:val="005F53A8"/>
    <w:rsid w:val="005F5A81"/>
    <w:rsid w:val="0060114B"/>
    <w:rsid w:val="00601331"/>
    <w:rsid w:val="006028D4"/>
    <w:rsid w:val="0061336D"/>
    <w:rsid w:val="00613B25"/>
    <w:rsid w:val="00614153"/>
    <w:rsid w:val="00616C0B"/>
    <w:rsid w:val="00616EED"/>
    <w:rsid w:val="0061704B"/>
    <w:rsid w:val="00620FB2"/>
    <w:rsid w:val="00622B9D"/>
    <w:rsid w:val="0063051C"/>
    <w:rsid w:val="00631EE9"/>
    <w:rsid w:val="006356F5"/>
    <w:rsid w:val="00642AC9"/>
    <w:rsid w:val="00642F5D"/>
    <w:rsid w:val="0064312B"/>
    <w:rsid w:val="00643619"/>
    <w:rsid w:val="00651F88"/>
    <w:rsid w:val="006524E5"/>
    <w:rsid w:val="00653921"/>
    <w:rsid w:val="00655D31"/>
    <w:rsid w:val="00656AA2"/>
    <w:rsid w:val="00659AB9"/>
    <w:rsid w:val="00663834"/>
    <w:rsid w:val="00664539"/>
    <w:rsid w:val="00664948"/>
    <w:rsid w:val="00671C2E"/>
    <w:rsid w:val="00673238"/>
    <w:rsid w:val="006744E8"/>
    <w:rsid w:val="006759A8"/>
    <w:rsid w:val="00675C54"/>
    <w:rsid w:val="00676609"/>
    <w:rsid w:val="00677F65"/>
    <w:rsid w:val="00681339"/>
    <w:rsid w:val="0068186E"/>
    <w:rsid w:val="00684B6F"/>
    <w:rsid w:val="00685338"/>
    <w:rsid w:val="00685B23"/>
    <w:rsid w:val="00687724"/>
    <w:rsid w:val="0069066F"/>
    <w:rsid w:val="006935CA"/>
    <w:rsid w:val="00693F8B"/>
    <w:rsid w:val="00694B14"/>
    <w:rsid w:val="00697223"/>
    <w:rsid w:val="006A2E88"/>
    <w:rsid w:val="006A6336"/>
    <w:rsid w:val="006A7E6C"/>
    <w:rsid w:val="006B2520"/>
    <w:rsid w:val="006B2C41"/>
    <w:rsid w:val="006B2CF5"/>
    <w:rsid w:val="006B3317"/>
    <w:rsid w:val="006B3A03"/>
    <w:rsid w:val="006B7283"/>
    <w:rsid w:val="006B77C3"/>
    <w:rsid w:val="006C0354"/>
    <w:rsid w:val="006C0800"/>
    <w:rsid w:val="006C16A8"/>
    <w:rsid w:val="006C244C"/>
    <w:rsid w:val="006C2885"/>
    <w:rsid w:val="006C3B29"/>
    <w:rsid w:val="006C7F9A"/>
    <w:rsid w:val="006D004F"/>
    <w:rsid w:val="006D1E49"/>
    <w:rsid w:val="006D277B"/>
    <w:rsid w:val="006D4DC3"/>
    <w:rsid w:val="006D563C"/>
    <w:rsid w:val="006D68BD"/>
    <w:rsid w:val="006D74CF"/>
    <w:rsid w:val="006D7CFF"/>
    <w:rsid w:val="006E0006"/>
    <w:rsid w:val="006E161B"/>
    <w:rsid w:val="006E33B3"/>
    <w:rsid w:val="006E3BDA"/>
    <w:rsid w:val="006E4B3D"/>
    <w:rsid w:val="006E50F2"/>
    <w:rsid w:val="006E70BA"/>
    <w:rsid w:val="006F1688"/>
    <w:rsid w:val="006F2BDA"/>
    <w:rsid w:val="006F3F4F"/>
    <w:rsid w:val="006F3F92"/>
    <w:rsid w:val="006F6F5C"/>
    <w:rsid w:val="006F728B"/>
    <w:rsid w:val="007002AF"/>
    <w:rsid w:val="00700881"/>
    <w:rsid w:val="00701D89"/>
    <w:rsid w:val="00703499"/>
    <w:rsid w:val="00704127"/>
    <w:rsid w:val="007051E1"/>
    <w:rsid w:val="0070638A"/>
    <w:rsid w:val="00707545"/>
    <w:rsid w:val="00710B0B"/>
    <w:rsid w:val="007116F2"/>
    <w:rsid w:val="00711EA9"/>
    <w:rsid w:val="00712286"/>
    <w:rsid w:val="00713938"/>
    <w:rsid w:val="007204FB"/>
    <w:rsid w:val="007207C1"/>
    <w:rsid w:val="007207CD"/>
    <w:rsid w:val="00721D9A"/>
    <w:rsid w:val="0072249B"/>
    <w:rsid w:val="007227ED"/>
    <w:rsid w:val="00726E0F"/>
    <w:rsid w:val="007308A2"/>
    <w:rsid w:val="00730B9C"/>
    <w:rsid w:val="00731DD8"/>
    <w:rsid w:val="00733A61"/>
    <w:rsid w:val="00734A04"/>
    <w:rsid w:val="007438C7"/>
    <w:rsid w:val="00745DAE"/>
    <w:rsid w:val="00747797"/>
    <w:rsid w:val="00750C9A"/>
    <w:rsid w:val="00750F22"/>
    <w:rsid w:val="00754C51"/>
    <w:rsid w:val="00757F2A"/>
    <w:rsid w:val="00760E1C"/>
    <w:rsid w:val="007630C1"/>
    <w:rsid w:val="0076507C"/>
    <w:rsid w:val="00765157"/>
    <w:rsid w:val="00765311"/>
    <w:rsid w:val="0076644A"/>
    <w:rsid w:val="00770480"/>
    <w:rsid w:val="00770E28"/>
    <w:rsid w:val="00771FB0"/>
    <w:rsid w:val="007736DC"/>
    <w:rsid w:val="00773C92"/>
    <w:rsid w:val="00774294"/>
    <w:rsid w:val="00781206"/>
    <w:rsid w:val="00781BCA"/>
    <w:rsid w:val="0078493C"/>
    <w:rsid w:val="00784D06"/>
    <w:rsid w:val="00785F06"/>
    <w:rsid w:val="00786CA3"/>
    <w:rsid w:val="007877E0"/>
    <w:rsid w:val="00791192"/>
    <w:rsid w:val="00791588"/>
    <w:rsid w:val="00791634"/>
    <w:rsid w:val="007925CA"/>
    <w:rsid w:val="00792C31"/>
    <w:rsid w:val="007961DC"/>
    <w:rsid w:val="0079754B"/>
    <w:rsid w:val="007978DD"/>
    <w:rsid w:val="00797F20"/>
    <w:rsid w:val="007A3F60"/>
    <w:rsid w:val="007A5A4E"/>
    <w:rsid w:val="007A759D"/>
    <w:rsid w:val="007A77B8"/>
    <w:rsid w:val="007B0103"/>
    <w:rsid w:val="007B45E6"/>
    <w:rsid w:val="007B4F45"/>
    <w:rsid w:val="007B531F"/>
    <w:rsid w:val="007B6335"/>
    <w:rsid w:val="007B6FC2"/>
    <w:rsid w:val="007B7FB4"/>
    <w:rsid w:val="007C2C68"/>
    <w:rsid w:val="007C4CB4"/>
    <w:rsid w:val="007C62D5"/>
    <w:rsid w:val="007D00E6"/>
    <w:rsid w:val="007D0181"/>
    <w:rsid w:val="007D0481"/>
    <w:rsid w:val="007D08E1"/>
    <w:rsid w:val="007D10E5"/>
    <w:rsid w:val="007D260C"/>
    <w:rsid w:val="007D5532"/>
    <w:rsid w:val="007D57B4"/>
    <w:rsid w:val="007E0079"/>
    <w:rsid w:val="007E02A6"/>
    <w:rsid w:val="007E0597"/>
    <w:rsid w:val="007E0C36"/>
    <w:rsid w:val="007E1B19"/>
    <w:rsid w:val="007E2975"/>
    <w:rsid w:val="007E301D"/>
    <w:rsid w:val="007E3C37"/>
    <w:rsid w:val="007E3EB8"/>
    <w:rsid w:val="007F005C"/>
    <w:rsid w:val="007F010E"/>
    <w:rsid w:val="007F29DD"/>
    <w:rsid w:val="007F6C7C"/>
    <w:rsid w:val="00800790"/>
    <w:rsid w:val="00801948"/>
    <w:rsid w:val="008027EE"/>
    <w:rsid w:val="00802D25"/>
    <w:rsid w:val="00804168"/>
    <w:rsid w:val="00806426"/>
    <w:rsid w:val="008064D2"/>
    <w:rsid w:val="00806AA8"/>
    <w:rsid w:val="0080764D"/>
    <w:rsid w:val="00807CDC"/>
    <w:rsid w:val="00807DF4"/>
    <w:rsid w:val="00812BF5"/>
    <w:rsid w:val="00814FD5"/>
    <w:rsid w:val="008160E2"/>
    <w:rsid w:val="00817048"/>
    <w:rsid w:val="00820A83"/>
    <w:rsid w:val="00821B63"/>
    <w:rsid w:val="00822E66"/>
    <w:rsid w:val="0082407A"/>
    <w:rsid w:val="00830ECA"/>
    <w:rsid w:val="0083104F"/>
    <w:rsid w:val="00832628"/>
    <w:rsid w:val="00834E34"/>
    <w:rsid w:val="008369E7"/>
    <w:rsid w:val="00836E0F"/>
    <w:rsid w:val="0084229A"/>
    <w:rsid w:val="008429F7"/>
    <w:rsid w:val="00843827"/>
    <w:rsid w:val="00843EB4"/>
    <w:rsid w:val="008440FF"/>
    <w:rsid w:val="00845A6E"/>
    <w:rsid w:val="00850D79"/>
    <w:rsid w:val="00851B25"/>
    <w:rsid w:val="0085294B"/>
    <w:rsid w:val="00853670"/>
    <w:rsid w:val="00856B8E"/>
    <w:rsid w:val="008570CD"/>
    <w:rsid w:val="00860D10"/>
    <w:rsid w:val="00861B91"/>
    <w:rsid w:val="00863EEA"/>
    <w:rsid w:val="0086458F"/>
    <w:rsid w:val="00865712"/>
    <w:rsid w:val="00865D32"/>
    <w:rsid w:val="0086635A"/>
    <w:rsid w:val="008739CD"/>
    <w:rsid w:val="00873A33"/>
    <w:rsid w:val="008751A3"/>
    <w:rsid w:val="00875C7C"/>
    <w:rsid w:val="008769FB"/>
    <w:rsid w:val="00876E20"/>
    <w:rsid w:val="008827F3"/>
    <w:rsid w:val="0088353D"/>
    <w:rsid w:val="00883618"/>
    <w:rsid w:val="00885D3E"/>
    <w:rsid w:val="00885F3C"/>
    <w:rsid w:val="00886E6E"/>
    <w:rsid w:val="00890422"/>
    <w:rsid w:val="00891A44"/>
    <w:rsid w:val="00894957"/>
    <w:rsid w:val="00894AF2"/>
    <w:rsid w:val="00896858"/>
    <w:rsid w:val="00897142"/>
    <w:rsid w:val="00897A42"/>
    <w:rsid w:val="00897BCA"/>
    <w:rsid w:val="008A0892"/>
    <w:rsid w:val="008A3501"/>
    <w:rsid w:val="008A3973"/>
    <w:rsid w:val="008A3E3F"/>
    <w:rsid w:val="008A41B1"/>
    <w:rsid w:val="008A45F9"/>
    <w:rsid w:val="008A62F6"/>
    <w:rsid w:val="008B0885"/>
    <w:rsid w:val="008B1AD5"/>
    <w:rsid w:val="008B2BC2"/>
    <w:rsid w:val="008B2E1A"/>
    <w:rsid w:val="008B6327"/>
    <w:rsid w:val="008C1D14"/>
    <w:rsid w:val="008C3386"/>
    <w:rsid w:val="008C34F7"/>
    <w:rsid w:val="008C485A"/>
    <w:rsid w:val="008C4D2A"/>
    <w:rsid w:val="008C5A05"/>
    <w:rsid w:val="008D1ADE"/>
    <w:rsid w:val="008D1B3D"/>
    <w:rsid w:val="008D3FD2"/>
    <w:rsid w:val="008D4605"/>
    <w:rsid w:val="008D4FA3"/>
    <w:rsid w:val="008D54DC"/>
    <w:rsid w:val="008D5835"/>
    <w:rsid w:val="008E360C"/>
    <w:rsid w:val="008E4782"/>
    <w:rsid w:val="008E5274"/>
    <w:rsid w:val="008E7103"/>
    <w:rsid w:val="008F0D91"/>
    <w:rsid w:val="008F12DF"/>
    <w:rsid w:val="008F3C43"/>
    <w:rsid w:val="008F632F"/>
    <w:rsid w:val="00900D81"/>
    <w:rsid w:val="009016A3"/>
    <w:rsid w:val="00911071"/>
    <w:rsid w:val="00912A7E"/>
    <w:rsid w:val="00914BBC"/>
    <w:rsid w:val="00917E02"/>
    <w:rsid w:val="0092097F"/>
    <w:rsid w:val="00921F8E"/>
    <w:rsid w:val="009220F3"/>
    <w:rsid w:val="009239B7"/>
    <w:rsid w:val="00923D68"/>
    <w:rsid w:val="0092421C"/>
    <w:rsid w:val="009247F4"/>
    <w:rsid w:val="00924DEE"/>
    <w:rsid w:val="0092668F"/>
    <w:rsid w:val="00927FFC"/>
    <w:rsid w:val="00932DDA"/>
    <w:rsid w:val="00937A1B"/>
    <w:rsid w:val="00945A47"/>
    <w:rsid w:val="00946B96"/>
    <w:rsid w:val="009472B6"/>
    <w:rsid w:val="009477EF"/>
    <w:rsid w:val="00951884"/>
    <w:rsid w:val="00952244"/>
    <w:rsid w:val="00954844"/>
    <w:rsid w:val="00961305"/>
    <w:rsid w:val="009648BE"/>
    <w:rsid w:val="009671BD"/>
    <w:rsid w:val="00970454"/>
    <w:rsid w:val="00970D5E"/>
    <w:rsid w:val="00972AAB"/>
    <w:rsid w:val="00973002"/>
    <w:rsid w:val="00973907"/>
    <w:rsid w:val="00974635"/>
    <w:rsid w:val="009761C1"/>
    <w:rsid w:val="00980CCA"/>
    <w:rsid w:val="009816D6"/>
    <w:rsid w:val="00982921"/>
    <w:rsid w:val="00985EE1"/>
    <w:rsid w:val="00986499"/>
    <w:rsid w:val="00987A45"/>
    <w:rsid w:val="00989B8C"/>
    <w:rsid w:val="009941ED"/>
    <w:rsid w:val="00994708"/>
    <w:rsid w:val="00996862"/>
    <w:rsid w:val="009A13D0"/>
    <w:rsid w:val="009A2940"/>
    <w:rsid w:val="009A361E"/>
    <w:rsid w:val="009A385E"/>
    <w:rsid w:val="009A45EB"/>
    <w:rsid w:val="009A5D56"/>
    <w:rsid w:val="009A6185"/>
    <w:rsid w:val="009A670A"/>
    <w:rsid w:val="009A6932"/>
    <w:rsid w:val="009A73BC"/>
    <w:rsid w:val="009B0578"/>
    <w:rsid w:val="009B0B5C"/>
    <w:rsid w:val="009B2426"/>
    <w:rsid w:val="009B250E"/>
    <w:rsid w:val="009B5B86"/>
    <w:rsid w:val="009C07F7"/>
    <w:rsid w:val="009C1FEC"/>
    <w:rsid w:val="009C2A61"/>
    <w:rsid w:val="009C38D0"/>
    <w:rsid w:val="009C3E98"/>
    <w:rsid w:val="009C538E"/>
    <w:rsid w:val="009C63F2"/>
    <w:rsid w:val="009C6AA1"/>
    <w:rsid w:val="009D225F"/>
    <w:rsid w:val="009D3581"/>
    <w:rsid w:val="009D6050"/>
    <w:rsid w:val="009D66B8"/>
    <w:rsid w:val="009E1CEE"/>
    <w:rsid w:val="009E21CB"/>
    <w:rsid w:val="009E3776"/>
    <w:rsid w:val="009E4A78"/>
    <w:rsid w:val="009E5570"/>
    <w:rsid w:val="009E7F5C"/>
    <w:rsid w:val="009F0C59"/>
    <w:rsid w:val="009F0C72"/>
    <w:rsid w:val="009F0D0B"/>
    <w:rsid w:val="009F0D2D"/>
    <w:rsid w:val="009F1CBC"/>
    <w:rsid w:val="009F2FDB"/>
    <w:rsid w:val="009F5201"/>
    <w:rsid w:val="009F5C4E"/>
    <w:rsid w:val="009F7806"/>
    <w:rsid w:val="00A0005C"/>
    <w:rsid w:val="00A009E3"/>
    <w:rsid w:val="00A01017"/>
    <w:rsid w:val="00A01688"/>
    <w:rsid w:val="00A01E8D"/>
    <w:rsid w:val="00A029DC"/>
    <w:rsid w:val="00A02C67"/>
    <w:rsid w:val="00A02E25"/>
    <w:rsid w:val="00A0524A"/>
    <w:rsid w:val="00A05DE2"/>
    <w:rsid w:val="00A06D73"/>
    <w:rsid w:val="00A070AD"/>
    <w:rsid w:val="00A07B3B"/>
    <w:rsid w:val="00A10120"/>
    <w:rsid w:val="00A1028F"/>
    <w:rsid w:val="00A14778"/>
    <w:rsid w:val="00A17D09"/>
    <w:rsid w:val="00A20E50"/>
    <w:rsid w:val="00A21232"/>
    <w:rsid w:val="00A2298B"/>
    <w:rsid w:val="00A22B22"/>
    <w:rsid w:val="00A23B20"/>
    <w:rsid w:val="00A24DDB"/>
    <w:rsid w:val="00A24F81"/>
    <w:rsid w:val="00A267FA"/>
    <w:rsid w:val="00A3003C"/>
    <w:rsid w:val="00A300A9"/>
    <w:rsid w:val="00A3047F"/>
    <w:rsid w:val="00A312D1"/>
    <w:rsid w:val="00A34388"/>
    <w:rsid w:val="00A359A0"/>
    <w:rsid w:val="00A363BD"/>
    <w:rsid w:val="00A36EFD"/>
    <w:rsid w:val="00A40095"/>
    <w:rsid w:val="00A42959"/>
    <w:rsid w:val="00A446B4"/>
    <w:rsid w:val="00A45303"/>
    <w:rsid w:val="00A466D3"/>
    <w:rsid w:val="00A47B96"/>
    <w:rsid w:val="00A50041"/>
    <w:rsid w:val="00A50134"/>
    <w:rsid w:val="00A53987"/>
    <w:rsid w:val="00A53F56"/>
    <w:rsid w:val="00A54F22"/>
    <w:rsid w:val="00A56493"/>
    <w:rsid w:val="00A56630"/>
    <w:rsid w:val="00A578BA"/>
    <w:rsid w:val="00A6005C"/>
    <w:rsid w:val="00A60AED"/>
    <w:rsid w:val="00A60BA9"/>
    <w:rsid w:val="00A60E1C"/>
    <w:rsid w:val="00A61EF1"/>
    <w:rsid w:val="00A642CE"/>
    <w:rsid w:val="00A6450D"/>
    <w:rsid w:val="00A64B03"/>
    <w:rsid w:val="00A66D12"/>
    <w:rsid w:val="00A70FB9"/>
    <w:rsid w:val="00A711D1"/>
    <w:rsid w:val="00A723C3"/>
    <w:rsid w:val="00A81B78"/>
    <w:rsid w:val="00A835C8"/>
    <w:rsid w:val="00A84D07"/>
    <w:rsid w:val="00A852DC"/>
    <w:rsid w:val="00A856F7"/>
    <w:rsid w:val="00A869F1"/>
    <w:rsid w:val="00A908CF"/>
    <w:rsid w:val="00A914BD"/>
    <w:rsid w:val="00A91BF7"/>
    <w:rsid w:val="00A91D61"/>
    <w:rsid w:val="00A92011"/>
    <w:rsid w:val="00A92326"/>
    <w:rsid w:val="00A94604"/>
    <w:rsid w:val="00A972A4"/>
    <w:rsid w:val="00AA1F16"/>
    <w:rsid w:val="00AA23E7"/>
    <w:rsid w:val="00AA2E13"/>
    <w:rsid w:val="00AA2FB5"/>
    <w:rsid w:val="00AA3395"/>
    <w:rsid w:val="00AA7A9D"/>
    <w:rsid w:val="00AA7C1B"/>
    <w:rsid w:val="00AB04AC"/>
    <w:rsid w:val="00AB119C"/>
    <w:rsid w:val="00AB204C"/>
    <w:rsid w:val="00AB24AC"/>
    <w:rsid w:val="00AB2F9D"/>
    <w:rsid w:val="00AB4EF3"/>
    <w:rsid w:val="00AB5B43"/>
    <w:rsid w:val="00AB785F"/>
    <w:rsid w:val="00AC44DC"/>
    <w:rsid w:val="00AC48F5"/>
    <w:rsid w:val="00AC5641"/>
    <w:rsid w:val="00AC7E7F"/>
    <w:rsid w:val="00AD03AA"/>
    <w:rsid w:val="00AD1303"/>
    <w:rsid w:val="00AD26CB"/>
    <w:rsid w:val="00AD6330"/>
    <w:rsid w:val="00AD664C"/>
    <w:rsid w:val="00AD7010"/>
    <w:rsid w:val="00AE1E08"/>
    <w:rsid w:val="00AE2734"/>
    <w:rsid w:val="00AE3050"/>
    <w:rsid w:val="00AE46EF"/>
    <w:rsid w:val="00AE6D93"/>
    <w:rsid w:val="00AE7A09"/>
    <w:rsid w:val="00AE7A49"/>
    <w:rsid w:val="00AF023F"/>
    <w:rsid w:val="00AF0425"/>
    <w:rsid w:val="00AF120F"/>
    <w:rsid w:val="00AF29E9"/>
    <w:rsid w:val="00AF4BE2"/>
    <w:rsid w:val="00B008EA"/>
    <w:rsid w:val="00B01362"/>
    <w:rsid w:val="00B02D3B"/>
    <w:rsid w:val="00B03E20"/>
    <w:rsid w:val="00B0434B"/>
    <w:rsid w:val="00B0571F"/>
    <w:rsid w:val="00B05BF1"/>
    <w:rsid w:val="00B05CB0"/>
    <w:rsid w:val="00B05D44"/>
    <w:rsid w:val="00B07B66"/>
    <w:rsid w:val="00B10D38"/>
    <w:rsid w:val="00B1576D"/>
    <w:rsid w:val="00B15A34"/>
    <w:rsid w:val="00B20473"/>
    <w:rsid w:val="00B20FCE"/>
    <w:rsid w:val="00B2203F"/>
    <w:rsid w:val="00B24E0B"/>
    <w:rsid w:val="00B25128"/>
    <w:rsid w:val="00B25D20"/>
    <w:rsid w:val="00B26CFC"/>
    <w:rsid w:val="00B30786"/>
    <w:rsid w:val="00B30FB6"/>
    <w:rsid w:val="00B321F4"/>
    <w:rsid w:val="00B3346C"/>
    <w:rsid w:val="00B335FD"/>
    <w:rsid w:val="00B3515E"/>
    <w:rsid w:val="00B35FF2"/>
    <w:rsid w:val="00B37EDF"/>
    <w:rsid w:val="00B4078C"/>
    <w:rsid w:val="00B41F28"/>
    <w:rsid w:val="00B47087"/>
    <w:rsid w:val="00B47991"/>
    <w:rsid w:val="00B52608"/>
    <w:rsid w:val="00B551F3"/>
    <w:rsid w:val="00B558B2"/>
    <w:rsid w:val="00B56B57"/>
    <w:rsid w:val="00B60F66"/>
    <w:rsid w:val="00B62E48"/>
    <w:rsid w:val="00B63029"/>
    <w:rsid w:val="00B63754"/>
    <w:rsid w:val="00B63B09"/>
    <w:rsid w:val="00B659C2"/>
    <w:rsid w:val="00B67609"/>
    <w:rsid w:val="00B71EFA"/>
    <w:rsid w:val="00B72236"/>
    <w:rsid w:val="00B72BA7"/>
    <w:rsid w:val="00B73012"/>
    <w:rsid w:val="00B7378E"/>
    <w:rsid w:val="00B74AA3"/>
    <w:rsid w:val="00B75223"/>
    <w:rsid w:val="00B76116"/>
    <w:rsid w:val="00B766EF"/>
    <w:rsid w:val="00B77778"/>
    <w:rsid w:val="00B77AED"/>
    <w:rsid w:val="00B77F12"/>
    <w:rsid w:val="00B805F7"/>
    <w:rsid w:val="00B8077F"/>
    <w:rsid w:val="00B823A4"/>
    <w:rsid w:val="00B8325B"/>
    <w:rsid w:val="00B85352"/>
    <w:rsid w:val="00B863D3"/>
    <w:rsid w:val="00B90DDF"/>
    <w:rsid w:val="00B91371"/>
    <w:rsid w:val="00B91801"/>
    <w:rsid w:val="00B93506"/>
    <w:rsid w:val="00B9510E"/>
    <w:rsid w:val="00B95964"/>
    <w:rsid w:val="00B960AA"/>
    <w:rsid w:val="00BA0106"/>
    <w:rsid w:val="00BA01B8"/>
    <w:rsid w:val="00BA0C2B"/>
    <w:rsid w:val="00BA2E59"/>
    <w:rsid w:val="00BA32E2"/>
    <w:rsid w:val="00BA436D"/>
    <w:rsid w:val="00BA4CBD"/>
    <w:rsid w:val="00BA5EF1"/>
    <w:rsid w:val="00BA63FF"/>
    <w:rsid w:val="00BA7191"/>
    <w:rsid w:val="00BA7D18"/>
    <w:rsid w:val="00BB4426"/>
    <w:rsid w:val="00BB75E5"/>
    <w:rsid w:val="00BC25EC"/>
    <w:rsid w:val="00BC2A3A"/>
    <w:rsid w:val="00BC373A"/>
    <w:rsid w:val="00BC37C1"/>
    <w:rsid w:val="00BC3BA7"/>
    <w:rsid w:val="00BC5CC6"/>
    <w:rsid w:val="00BD36B3"/>
    <w:rsid w:val="00BD3930"/>
    <w:rsid w:val="00BD3992"/>
    <w:rsid w:val="00BD453B"/>
    <w:rsid w:val="00BD53B1"/>
    <w:rsid w:val="00BD5792"/>
    <w:rsid w:val="00BD58E9"/>
    <w:rsid w:val="00BD77EB"/>
    <w:rsid w:val="00BE0CFE"/>
    <w:rsid w:val="00BE1E52"/>
    <w:rsid w:val="00BE63C6"/>
    <w:rsid w:val="00BE667A"/>
    <w:rsid w:val="00BE6B9A"/>
    <w:rsid w:val="00BE7932"/>
    <w:rsid w:val="00BF0A14"/>
    <w:rsid w:val="00BF27C1"/>
    <w:rsid w:val="00BF3CEA"/>
    <w:rsid w:val="00BF575C"/>
    <w:rsid w:val="00BF7061"/>
    <w:rsid w:val="00C00869"/>
    <w:rsid w:val="00C00B71"/>
    <w:rsid w:val="00C00F51"/>
    <w:rsid w:val="00C0125F"/>
    <w:rsid w:val="00C02D52"/>
    <w:rsid w:val="00C03B43"/>
    <w:rsid w:val="00C04287"/>
    <w:rsid w:val="00C1429C"/>
    <w:rsid w:val="00C14517"/>
    <w:rsid w:val="00C200E8"/>
    <w:rsid w:val="00C2146E"/>
    <w:rsid w:val="00C22076"/>
    <w:rsid w:val="00C26487"/>
    <w:rsid w:val="00C26614"/>
    <w:rsid w:val="00C26894"/>
    <w:rsid w:val="00C272F7"/>
    <w:rsid w:val="00C30073"/>
    <w:rsid w:val="00C31D48"/>
    <w:rsid w:val="00C337EE"/>
    <w:rsid w:val="00C33D6E"/>
    <w:rsid w:val="00C34A71"/>
    <w:rsid w:val="00C350FE"/>
    <w:rsid w:val="00C3542D"/>
    <w:rsid w:val="00C36A97"/>
    <w:rsid w:val="00C37CAA"/>
    <w:rsid w:val="00C438E3"/>
    <w:rsid w:val="00C43C14"/>
    <w:rsid w:val="00C4455C"/>
    <w:rsid w:val="00C4775A"/>
    <w:rsid w:val="00C47A67"/>
    <w:rsid w:val="00C47D1D"/>
    <w:rsid w:val="00C50830"/>
    <w:rsid w:val="00C514CD"/>
    <w:rsid w:val="00C5163A"/>
    <w:rsid w:val="00C52309"/>
    <w:rsid w:val="00C52DAD"/>
    <w:rsid w:val="00C54971"/>
    <w:rsid w:val="00C54ACA"/>
    <w:rsid w:val="00C56D37"/>
    <w:rsid w:val="00C605E8"/>
    <w:rsid w:val="00C60B26"/>
    <w:rsid w:val="00C615D6"/>
    <w:rsid w:val="00C66660"/>
    <w:rsid w:val="00C67AF8"/>
    <w:rsid w:val="00C7348E"/>
    <w:rsid w:val="00C73F51"/>
    <w:rsid w:val="00C74882"/>
    <w:rsid w:val="00C76856"/>
    <w:rsid w:val="00C817C4"/>
    <w:rsid w:val="00C81EAC"/>
    <w:rsid w:val="00C82B6F"/>
    <w:rsid w:val="00C8304C"/>
    <w:rsid w:val="00C8390A"/>
    <w:rsid w:val="00C84DC5"/>
    <w:rsid w:val="00C912E1"/>
    <w:rsid w:val="00C92E33"/>
    <w:rsid w:val="00C93545"/>
    <w:rsid w:val="00C93AE5"/>
    <w:rsid w:val="00C94656"/>
    <w:rsid w:val="00C94A14"/>
    <w:rsid w:val="00C9539C"/>
    <w:rsid w:val="00C95C06"/>
    <w:rsid w:val="00C96462"/>
    <w:rsid w:val="00CA02C7"/>
    <w:rsid w:val="00CA0982"/>
    <w:rsid w:val="00CA2112"/>
    <w:rsid w:val="00CA6ADB"/>
    <w:rsid w:val="00CA7364"/>
    <w:rsid w:val="00CB1316"/>
    <w:rsid w:val="00CB3CFC"/>
    <w:rsid w:val="00CB5EDF"/>
    <w:rsid w:val="00CB76AA"/>
    <w:rsid w:val="00CB7F6E"/>
    <w:rsid w:val="00CBEDAB"/>
    <w:rsid w:val="00CC0D6B"/>
    <w:rsid w:val="00CC141B"/>
    <w:rsid w:val="00CC1926"/>
    <w:rsid w:val="00CC220E"/>
    <w:rsid w:val="00CC237A"/>
    <w:rsid w:val="00CC46BA"/>
    <w:rsid w:val="00CC4722"/>
    <w:rsid w:val="00CC4B68"/>
    <w:rsid w:val="00CC557A"/>
    <w:rsid w:val="00CD0B6B"/>
    <w:rsid w:val="00CD15D1"/>
    <w:rsid w:val="00CD30A7"/>
    <w:rsid w:val="00CD5198"/>
    <w:rsid w:val="00CD5214"/>
    <w:rsid w:val="00CD5DA4"/>
    <w:rsid w:val="00CD614A"/>
    <w:rsid w:val="00CE0474"/>
    <w:rsid w:val="00CE2F99"/>
    <w:rsid w:val="00CE3B2A"/>
    <w:rsid w:val="00CE403D"/>
    <w:rsid w:val="00CE500D"/>
    <w:rsid w:val="00CE70C5"/>
    <w:rsid w:val="00CE7E6D"/>
    <w:rsid w:val="00CF0A12"/>
    <w:rsid w:val="00CF0B88"/>
    <w:rsid w:val="00CF2FE2"/>
    <w:rsid w:val="00CF65B0"/>
    <w:rsid w:val="00CF65C9"/>
    <w:rsid w:val="00CF6A2D"/>
    <w:rsid w:val="00CF6D43"/>
    <w:rsid w:val="00CF75F4"/>
    <w:rsid w:val="00D01C83"/>
    <w:rsid w:val="00D01FBA"/>
    <w:rsid w:val="00D03FD2"/>
    <w:rsid w:val="00D04D2C"/>
    <w:rsid w:val="00D059FF"/>
    <w:rsid w:val="00D06C79"/>
    <w:rsid w:val="00D105A6"/>
    <w:rsid w:val="00D11112"/>
    <w:rsid w:val="00D12AB5"/>
    <w:rsid w:val="00D13A67"/>
    <w:rsid w:val="00D141A1"/>
    <w:rsid w:val="00D15F5A"/>
    <w:rsid w:val="00D16D37"/>
    <w:rsid w:val="00D226B3"/>
    <w:rsid w:val="00D230AB"/>
    <w:rsid w:val="00D23764"/>
    <w:rsid w:val="00D27252"/>
    <w:rsid w:val="00D323AC"/>
    <w:rsid w:val="00D37C6F"/>
    <w:rsid w:val="00D44BE8"/>
    <w:rsid w:val="00D454A8"/>
    <w:rsid w:val="00D4621A"/>
    <w:rsid w:val="00D4643D"/>
    <w:rsid w:val="00D47164"/>
    <w:rsid w:val="00D47850"/>
    <w:rsid w:val="00D501AC"/>
    <w:rsid w:val="00D506C7"/>
    <w:rsid w:val="00D50DE5"/>
    <w:rsid w:val="00D52850"/>
    <w:rsid w:val="00D528AD"/>
    <w:rsid w:val="00D52AFA"/>
    <w:rsid w:val="00D53C08"/>
    <w:rsid w:val="00D55399"/>
    <w:rsid w:val="00D553FD"/>
    <w:rsid w:val="00D56119"/>
    <w:rsid w:val="00D57FBD"/>
    <w:rsid w:val="00D63850"/>
    <w:rsid w:val="00D6413D"/>
    <w:rsid w:val="00D65DBF"/>
    <w:rsid w:val="00D674FE"/>
    <w:rsid w:val="00D67988"/>
    <w:rsid w:val="00D67D2F"/>
    <w:rsid w:val="00D70FFF"/>
    <w:rsid w:val="00D734DD"/>
    <w:rsid w:val="00D73B95"/>
    <w:rsid w:val="00D7442B"/>
    <w:rsid w:val="00D77933"/>
    <w:rsid w:val="00D77AF9"/>
    <w:rsid w:val="00D80224"/>
    <w:rsid w:val="00D818D7"/>
    <w:rsid w:val="00D81C5F"/>
    <w:rsid w:val="00D83916"/>
    <w:rsid w:val="00D83B56"/>
    <w:rsid w:val="00D84F3A"/>
    <w:rsid w:val="00D9078A"/>
    <w:rsid w:val="00D91383"/>
    <w:rsid w:val="00D94A14"/>
    <w:rsid w:val="00D97711"/>
    <w:rsid w:val="00DA2F88"/>
    <w:rsid w:val="00DA3DC3"/>
    <w:rsid w:val="00DA454B"/>
    <w:rsid w:val="00DA593F"/>
    <w:rsid w:val="00DA7426"/>
    <w:rsid w:val="00DA7561"/>
    <w:rsid w:val="00DA7FB2"/>
    <w:rsid w:val="00DB174C"/>
    <w:rsid w:val="00DB2113"/>
    <w:rsid w:val="00DB24D0"/>
    <w:rsid w:val="00DB2FF7"/>
    <w:rsid w:val="00DB3194"/>
    <w:rsid w:val="00DB47BB"/>
    <w:rsid w:val="00DB58F3"/>
    <w:rsid w:val="00DB5A7B"/>
    <w:rsid w:val="00DB5FE0"/>
    <w:rsid w:val="00DC0DCC"/>
    <w:rsid w:val="00DC138C"/>
    <w:rsid w:val="00DC3FB0"/>
    <w:rsid w:val="00DD2255"/>
    <w:rsid w:val="00DD3173"/>
    <w:rsid w:val="00DD3D83"/>
    <w:rsid w:val="00DD6E0E"/>
    <w:rsid w:val="00DE05F2"/>
    <w:rsid w:val="00DE2AC8"/>
    <w:rsid w:val="00DE2FB0"/>
    <w:rsid w:val="00DE37B0"/>
    <w:rsid w:val="00DE4753"/>
    <w:rsid w:val="00DE6827"/>
    <w:rsid w:val="00DE730E"/>
    <w:rsid w:val="00DE7DB3"/>
    <w:rsid w:val="00DF2709"/>
    <w:rsid w:val="00DF37EF"/>
    <w:rsid w:val="00DF460D"/>
    <w:rsid w:val="00DF4621"/>
    <w:rsid w:val="00DF640A"/>
    <w:rsid w:val="00DF7186"/>
    <w:rsid w:val="00E003D3"/>
    <w:rsid w:val="00E00576"/>
    <w:rsid w:val="00E0181A"/>
    <w:rsid w:val="00E0299E"/>
    <w:rsid w:val="00E04E2C"/>
    <w:rsid w:val="00E05B14"/>
    <w:rsid w:val="00E06E45"/>
    <w:rsid w:val="00E0795A"/>
    <w:rsid w:val="00E10102"/>
    <w:rsid w:val="00E1136A"/>
    <w:rsid w:val="00E1276C"/>
    <w:rsid w:val="00E14FDD"/>
    <w:rsid w:val="00E1593D"/>
    <w:rsid w:val="00E15D01"/>
    <w:rsid w:val="00E17102"/>
    <w:rsid w:val="00E2014B"/>
    <w:rsid w:val="00E2014D"/>
    <w:rsid w:val="00E22CF8"/>
    <w:rsid w:val="00E22EC6"/>
    <w:rsid w:val="00E247AC"/>
    <w:rsid w:val="00E25ED5"/>
    <w:rsid w:val="00E274F5"/>
    <w:rsid w:val="00E316EA"/>
    <w:rsid w:val="00E34149"/>
    <w:rsid w:val="00E34263"/>
    <w:rsid w:val="00E35117"/>
    <w:rsid w:val="00E35792"/>
    <w:rsid w:val="00E359FE"/>
    <w:rsid w:val="00E40455"/>
    <w:rsid w:val="00E41557"/>
    <w:rsid w:val="00E42D41"/>
    <w:rsid w:val="00E42F74"/>
    <w:rsid w:val="00E434AA"/>
    <w:rsid w:val="00E43FAB"/>
    <w:rsid w:val="00E44AE4"/>
    <w:rsid w:val="00E46201"/>
    <w:rsid w:val="00E4692F"/>
    <w:rsid w:val="00E47B76"/>
    <w:rsid w:val="00E503B3"/>
    <w:rsid w:val="00E52D8A"/>
    <w:rsid w:val="00E570B6"/>
    <w:rsid w:val="00E6184A"/>
    <w:rsid w:val="00E61939"/>
    <w:rsid w:val="00E61988"/>
    <w:rsid w:val="00E61DAF"/>
    <w:rsid w:val="00E639E9"/>
    <w:rsid w:val="00E647CC"/>
    <w:rsid w:val="00E64C0B"/>
    <w:rsid w:val="00E6524D"/>
    <w:rsid w:val="00E65B92"/>
    <w:rsid w:val="00E66563"/>
    <w:rsid w:val="00E71218"/>
    <w:rsid w:val="00E71399"/>
    <w:rsid w:val="00E72BEC"/>
    <w:rsid w:val="00E740EA"/>
    <w:rsid w:val="00E7577E"/>
    <w:rsid w:val="00E75FF2"/>
    <w:rsid w:val="00E770DC"/>
    <w:rsid w:val="00E77188"/>
    <w:rsid w:val="00E77762"/>
    <w:rsid w:val="00E81971"/>
    <w:rsid w:val="00E849C1"/>
    <w:rsid w:val="00E90D2F"/>
    <w:rsid w:val="00E9379F"/>
    <w:rsid w:val="00E93BF3"/>
    <w:rsid w:val="00EA02AA"/>
    <w:rsid w:val="00EA2DC1"/>
    <w:rsid w:val="00EB0B19"/>
    <w:rsid w:val="00EB1FE2"/>
    <w:rsid w:val="00EB2B71"/>
    <w:rsid w:val="00EB31B0"/>
    <w:rsid w:val="00EB3F7B"/>
    <w:rsid w:val="00EB458A"/>
    <w:rsid w:val="00EB47B3"/>
    <w:rsid w:val="00EB49EF"/>
    <w:rsid w:val="00EB4B42"/>
    <w:rsid w:val="00EB5F57"/>
    <w:rsid w:val="00EB606A"/>
    <w:rsid w:val="00EB7006"/>
    <w:rsid w:val="00EC1605"/>
    <w:rsid w:val="00EC4024"/>
    <w:rsid w:val="00EC5599"/>
    <w:rsid w:val="00EC6280"/>
    <w:rsid w:val="00EC6B03"/>
    <w:rsid w:val="00ED22BE"/>
    <w:rsid w:val="00ED2D38"/>
    <w:rsid w:val="00ED34F7"/>
    <w:rsid w:val="00ED4A43"/>
    <w:rsid w:val="00ED4B25"/>
    <w:rsid w:val="00ED683F"/>
    <w:rsid w:val="00ED7400"/>
    <w:rsid w:val="00EE03BB"/>
    <w:rsid w:val="00EE0FE4"/>
    <w:rsid w:val="00EE226E"/>
    <w:rsid w:val="00EF0B81"/>
    <w:rsid w:val="00EF37DC"/>
    <w:rsid w:val="00EF639C"/>
    <w:rsid w:val="00EF71AB"/>
    <w:rsid w:val="00EF72CE"/>
    <w:rsid w:val="00EF7765"/>
    <w:rsid w:val="00EF7C8E"/>
    <w:rsid w:val="00EF7E65"/>
    <w:rsid w:val="00F040E2"/>
    <w:rsid w:val="00F04988"/>
    <w:rsid w:val="00F0638E"/>
    <w:rsid w:val="00F06E7D"/>
    <w:rsid w:val="00F07865"/>
    <w:rsid w:val="00F128A2"/>
    <w:rsid w:val="00F12BCC"/>
    <w:rsid w:val="00F152EA"/>
    <w:rsid w:val="00F16C74"/>
    <w:rsid w:val="00F20EEA"/>
    <w:rsid w:val="00F224B8"/>
    <w:rsid w:val="00F2359B"/>
    <w:rsid w:val="00F24491"/>
    <w:rsid w:val="00F24C5B"/>
    <w:rsid w:val="00F3065A"/>
    <w:rsid w:val="00F32F9D"/>
    <w:rsid w:val="00F33617"/>
    <w:rsid w:val="00F34BFB"/>
    <w:rsid w:val="00F363EE"/>
    <w:rsid w:val="00F36D19"/>
    <w:rsid w:val="00F37F33"/>
    <w:rsid w:val="00F417C5"/>
    <w:rsid w:val="00F419BD"/>
    <w:rsid w:val="00F42557"/>
    <w:rsid w:val="00F435C8"/>
    <w:rsid w:val="00F4515B"/>
    <w:rsid w:val="00F46563"/>
    <w:rsid w:val="00F47798"/>
    <w:rsid w:val="00F52E80"/>
    <w:rsid w:val="00F54560"/>
    <w:rsid w:val="00F54DCF"/>
    <w:rsid w:val="00F56CA0"/>
    <w:rsid w:val="00F57C0C"/>
    <w:rsid w:val="00F57FAB"/>
    <w:rsid w:val="00F60926"/>
    <w:rsid w:val="00F609AD"/>
    <w:rsid w:val="00F61566"/>
    <w:rsid w:val="00F6223E"/>
    <w:rsid w:val="00F670EB"/>
    <w:rsid w:val="00F67C59"/>
    <w:rsid w:val="00F70840"/>
    <w:rsid w:val="00F71240"/>
    <w:rsid w:val="00F75953"/>
    <w:rsid w:val="00F75F50"/>
    <w:rsid w:val="00F779A5"/>
    <w:rsid w:val="00F80605"/>
    <w:rsid w:val="00F811A9"/>
    <w:rsid w:val="00F82CBC"/>
    <w:rsid w:val="00F83CDD"/>
    <w:rsid w:val="00F8514B"/>
    <w:rsid w:val="00F85FC4"/>
    <w:rsid w:val="00F903AD"/>
    <w:rsid w:val="00F921DD"/>
    <w:rsid w:val="00F92C31"/>
    <w:rsid w:val="00FA22C4"/>
    <w:rsid w:val="00FA362E"/>
    <w:rsid w:val="00FA5661"/>
    <w:rsid w:val="00FA6951"/>
    <w:rsid w:val="00FA6A72"/>
    <w:rsid w:val="00FA7B24"/>
    <w:rsid w:val="00FB0730"/>
    <w:rsid w:val="00FB1539"/>
    <w:rsid w:val="00FB2853"/>
    <w:rsid w:val="00FB4043"/>
    <w:rsid w:val="00FB6619"/>
    <w:rsid w:val="00FB6A2B"/>
    <w:rsid w:val="00FB6A37"/>
    <w:rsid w:val="00FB6C15"/>
    <w:rsid w:val="00FC0985"/>
    <w:rsid w:val="00FC14E1"/>
    <w:rsid w:val="00FC1901"/>
    <w:rsid w:val="00FC1B9E"/>
    <w:rsid w:val="00FC2222"/>
    <w:rsid w:val="00FC2361"/>
    <w:rsid w:val="00FC3EB9"/>
    <w:rsid w:val="00FC4177"/>
    <w:rsid w:val="00FC77C9"/>
    <w:rsid w:val="00FD1DDE"/>
    <w:rsid w:val="00FD395F"/>
    <w:rsid w:val="00FD3DA6"/>
    <w:rsid w:val="00FD4660"/>
    <w:rsid w:val="00FD6ED1"/>
    <w:rsid w:val="00FD763C"/>
    <w:rsid w:val="00FE087A"/>
    <w:rsid w:val="00FE0D77"/>
    <w:rsid w:val="00FE1882"/>
    <w:rsid w:val="00FE1C3F"/>
    <w:rsid w:val="00FE2070"/>
    <w:rsid w:val="00FE3002"/>
    <w:rsid w:val="00FE365E"/>
    <w:rsid w:val="00FE4A1B"/>
    <w:rsid w:val="00FE5448"/>
    <w:rsid w:val="00FE774E"/>
    <w:rsid w:val="00FE7D80"/>
    <w:rsid w:val="00FF05C2"/>
    <w:rsid w:val="00FF1292"/>
    <w:rsid w:val="00FF2B50"/>
    <w:rsid w:val="00FF30A3"/>
    <w:rsid w:val="00FF3E4A"/>
    <w:rsid w:val="00FF4FD9"/>
    <w:rsid w:val="011E5475"/>
    <w:rsid w:val="0171ED4C"/>
    <w:rsid w:val="01CC0D13"/>
    <w:rsid w:val="020C58A1"/>
    <w:rsid w:val="023C81CA"/>
    <w:rsid w:val="0251F6C0"/>
    <w:rsid w:val="0259B207"/>
    <w:rsid w:val="0307D603"/>
    <w:rsid w:val="031BC5AF"/>
    <w:rsid w:val="03B146F1"/>
    <w:rsid w:val="03D53B60"/>
    <w:rsid w:val="0403EB0D"/>
    <w:rsid w:val="046337AF"/>
    <w:rsid w:val="049CE199"/>
    <w:rsid w:val="04AA594E"/>
    <w:rsid w:val="04EBD0DB"/>
    <w:rsid w:val="0522D053"/>
    <w:rsid w:val="053C4662"/>
    <w:rsid w:val="0547B9AF"/>
    <w:rsid w:val="056E2AD5"/>
    <w:rsid w:val="057CBC0A"/>
    <w:rsid w:val="05BA1A80"/>
    <w:rsid w:val="05CECB26"/>
    <w:rsid w:val="05EDFB0B"/>
    <w:rsid w:val="05F8175A"/>
    <w:rsid w:val="0675FF95"/>
    <w:rsid w:val="073BDA61"/>
    <w:rsid w:val="073F7C06"/>
    <w:rsid w:val="077B4F64"/>
    <w:rsid w:val="07B06C4A"/>
    <w:rsid w:val="082641C4"/>
    <w:rsid w:val="084FA45D"/>
    <w:rsid w:val="086A37E3"/>
    <w:rsid w:val="087A7C37"/>
    <w:rsid w:val="089B346F"/>
    <w:rsid w:val="089C2331"/>
    <w:rsid w:val="08BB5261"/>
    <w:rsid w:val="08EBB652"/>
    <w:rsid w:val="098F7FE1"/>
    <w:rsid w:val="09D9D19C"/>
    <w:rsid w:val="09DE255D"/>
    <w:rsid w:val="09F3B356"/>
    <w:rsid w:val="0A04EB8F"/>
    <w:rsid w:val="0A5F3A1E"/>
    <w:rsid w:val="0A7379DC"/>
    <w:rsid w:val="0AB0A2C9"/>
    <w:rsid w:val="0ADB02BB"/>
    <w:rsid w:val="0AFFA919"/>
    <w:rsid w:val="0B627804"/>
    <w:rsid w:val="0B826CC7"/>
    <w:rsid w:val="0B91833C"/>
    <w:rsid w:val="0BC4C2F0"/>
    <w:rsid w:val="0BDF30E9"/>
    <w:rsid w:val="0C66B5C9"/>
    <w:rsid w:val="0D753B98"/>
    <w:rsid w:val="0E093A39"/>
    <w:rsid w:val="0E115547"/>
    <w:rsid w:val="0E8142F1"/>
    <w:rsid w:val="0E94D17A"/>
    <w:rsid w:val="0ECA934D"/>
    <w:rsid w:val="0F0F47EF"/>
    <w:rsid w:val="0F108527"/>
    <w:rsid w:val="0F329737"/>
    <w:rsid w:val="0F3E4822"/>
    <w:rsid w:val="0F575998"/>
    <w:rsid w:val="106297F3"/>
    <w:rsid w:val="10CDCCFC"/>
    <w:rsid w:val="10D151A0"/>
    <w:rsid w:val="10D2DDDD"/>
    <w:rsid w:val="10EB4FFE"/>
    <w:rsid w:val="111E8B00"/>
    <w:rsid w:val="112172BF"/>
    <w:rsid w:val="11630164"/>
    <w:rsid w:val="116A6F2A"/>
    <w:rsid w:val="1190F7B1"/>
    <w:rsid w:val="11A1F66E"/>
    <w:rsid w:val="11CDD72A"/>
    <w:rsid w:val="12192344"/>
    <w:rsid w:val="122B71BF"/>
    <w:rsid w:val="126E5865"/>
    <w:rsid w:val="12CA4089"/>
    <w:rsid w:val="130EA1E7"/>
    <w:rsid w:val="136448CD"/>
    <w:rsid w:val="139AA791"/>
    <w:rsid w:val="139F1F62"/>
    <w:rsid w:val="13DC837F"/>
    <w:rsid w:val="141500EE"/>
    <w:rsid w:val="153CB688"/>
    <w:rsid w:val="1570EF34"/>
    <w:rsid w:val="15B476F5"/>
    <w:rsid w:val="1662E5B6"/>
    <w:rsid w:val="16B50585"/>
    <w:rsid w:val="171E4D0B"/>
    <w:rsid w:val="174EEBB3"/>
    <w:rsid w:val="1774AC86"/>
    <w:rsid w:val="17AEBE57"/>
    <w:rsid w:val="17CB0B9B"/>
    <w:rsid w:val="1860F744"/>
    <w:rsid w:val="1863774B"/>
    <w:rsid w:val="18B50349"/>
    <w:rsid w:val="18D62793"/>
    <w:rsid w:val="1934A5CF"/>
    <w:rsid w:val="1A1D7DD3"/>
    <w:rsid w:val="1A8A0A86"/>
    <w:rsid w:val="1ABC4D0B"/>
    <w:rsid w:val="1AF4F4DE"/>
    <w:rsid w:val="1B11F47B"/>
    <w:rsid w:val="1B1AB9AD"/>
    <w:rsid w:val="1B472135"/>
    <w:rsid w:val="1BF1D267"/>
    <w:rsid w:val="1BF58986"/>
    <w:rsid w:val="1BFB474B"/>
    <w:rsid w:val="1C03EFE1"/>
    <w:rsid w:val="1C49F09D"/>
    <w:rsid w:val="1C95E504"/>
    <w:rsid w:val="1D45BAA4"/>
    <w:rsid w:val="1D97B8D7"/>
    <w:rsid w:val="1DD4098E"/>
    <w:rsid w:val="1DD80A2C"/>
    <w:rsid w:val="1E1128CE"/>
    <w:rsid w:val="1EBFCEB4"/>
    <w:rsid w:val="1F04EBC1"/>
    <w:rsid w:val="1F9229F4"/>
    <w:rsid w:val="205FFCAC"/>
    <w:rsid w:val="206EFBF2"/>
    <w:rsid w:val="207EF739"/>
    <w:rsid w:val="20951908"/>
    <w:rsid w:val="20BF673D"/>
    <w:rsid w:val="20D3C8AA"/>
    <w:rsid w:val="20D7AAF3"/>
    <w:rsid w:val="21638942"/>
    <w:rsid w:val="21B39A7A"/>
    <w:rsid w:val="21E73E69"/>
    <w:rsid w:val="22340D8E"/>
    <w:rsid w:val="227898BD"/>
    <w:rsid w:val="228CCA26"/>
    <w:rsid w:val="22A5FBF6"/>
    <w:rsid w:val="23125213"/>
    <w:rsid w:val="231342B1"/>
    <w:rsid w:val="231D9A55"/>
    <w:rsid w:val="2328F130"/>
    <w:rsid w:val="23485144"/>
    <w:rsid w:val="23DB5F19"/>
    <w:rsid w:val="23F0A9F6"/>
    <w:rsid w:val="242B055A"/>
    <w:rsid w:val="243B23EC"/>
    <w:rsid w:val="247183C4"/>
    <w:rsid w:val="2480D181"/>
    <w:rsid w:val="2503F581"/>
    <w:rsid w:val="25069C38"/>
    <w:rsid w:val="252E78B8"/>
    <w:rsid w:val="25388F3A"/>
    <w:rsid w:val="255B675A"/>
    <w:rsid w:val="25A9CB22"/>
    <w:rsid w:val="25CFFD23"/>
    <w:rsid w:val="260032B0"/>
    <w:rsid w:val="262992F4"/>
    <w:rsid w:val="264A8E8D"/>
    <w:rsid w:val="2662BEE8"/>
    <w:rsid w:val="2766DC57"/>
    <w:rsid w:val="281F4863"/>
    <w:rsid w:val="287DC8D3"/>
    <w:rsid w:val="28C73D88"/>
    <w:rsid w:val="290CB584"/>
    <w:rsid w:val="29131A9C"/>
    <w:rsid w:val="29A0FEE0"/>
    <w:rsid w:val="29EDB041"/>
    <w:rsid w:val="2A4CB674"/>
    <w:rsid w:val="2A7A19C5"/>
    <w:rsid w:val="2AADB342"/>
    <w:rsid w:val="2B0380FB"/>
    <w:rsid w:val="2B0D3949"/>
    <w:rsid w:val="2B65BC34"/>
    <w:rsid w:val="2B68A9A6"/>
    <w:rsid w:val="2B811602"/>
    <w:rsid w:val="2B851161"/>
    <w:rsid w:val="2B89086E"/>
    <w:rsid w:val="2B933E03"/>
    <w:rsid w:val="2BABDF8C"/>
    <w:rsid w:val="2BE0EE8A"/>
    <w:rsid w:val="2C57BBD2"/>
    <w:rsid w:val="2C74B6B9"/>
    <w:rsid w:val="2C991B46"/>
    <w:rsid w:val="2CF398E9"/>
    <w:rsid w:val="2D26239F"/>
    <w:rsid w:val="2D8A525A"/>
    <w:rsid w:val="2DC39C86"/>
    <w:rsid w:val="2DE47384"/>
    <w:rsid w:val="2E41E4A3"/>
    <w:rsid w:val="2E89E75A"/>
    <w:rsid w:val="2EC8A204"/>
    <w:rsid w:val="2EDA6691"/>
    <w:rsid w:val="2FE298EF"/>
    <w:rsid w:val="304624A4"/>
    <w:rsid w:val="3057D409"/>
    <w:rsid w:val="305A666F"/>
    <w:rsid w:val="3062C0AC"/>
    <w:rsid w:val="307EBF78"/>
    <w:rsid w:val="30935A63"/>
    <w:rsid w:val="3096FAAB"/>
    <w:rsid w:val="3117C23D"/>
    <w:rsid w:val="318DA9CE"/>
    <w:rsid w:val="31A870FB"/>
    <w:rsid w:val="31CA12EB"/>
    <w:rsid w:val="31D09105"/>
    <w:rsid w:val="31E02A13"/>
    <w:rsid w:val="32631633"/>
    <w:rsid w:val="327EA107"/>
    <w:rsid w:val="32A68E31"/>
    <w:rsid w:val="32C2C292"/>
    <w:rsid w:val="32E35B83"/>
    <w:rsid w:val="33207C66"/>
    <w:rsid w:val="3323B972"/>
    <w:rsid w:val="334954DC"/>
    <w:rsid w:val="335C8F78"/>
    <w:rsid w:val="338CBF58"/>
    <w:rsid w:val="340C672F"/>
    <w:rsid w:val="3422C721"/>
    <w:rsid w:val="343FE0B8"/>
    <w:rsid w:val="349BFEA5"/>
    <w:rsid w:val="34A148EB"/>
    <w:rsid w:val="34AC857E"/>
    <w:rsid w:val="3501C1AF"/>
    <w:rsid w:val="35AE8C99"/>
    <w:rsid w:val="35CCAA4A"/>
    <w:rsid w:val="35F4A3BE"/>
    <w:rsid w:val="36837D8A"/>
    <w:rsid w:val="368506C5"/>
    <w:rsid w:val="368D3F32"/>
    <w:rsid w:val="36A3E4CF"/>
    <w:rsid w:val="36D00ADD"/>
    <w:rsid w:val="36DB8DEF"/>
    <w:rsid w:val="36F06881"/>
    <w:rsid w:val="370EEAD1"/>
    <w:rsid w:val="372176C5"/>
    <w:rsid w:val="3780AE91"/>
    <w:rsid w:val="37955B44"/>
    <w:rsid w:val="37BEEB6C"/>
    <w:rsid w:val="37FDFA9B"/>
    <w:rsid w:val="38168E4F"/>
    <w:rsid w:val="383B6BF8"/>
    <w:rsid w:val="387857F9"/>
    <w:rsid w:val="38AEB723"/>
    <w:rsid w:val="38CED35F"/>
    <w:rsid w:val="38D8583E"/>
    <w:rsid w:val="393AC4A0"/>
    <w:rsid w:val="393B4D0D"/>
    <w:rsid w:val="3945C79F"/>
    <w:rsid w:val="395B3249"/>
    <w:rsid w:val="399E219A"/>
    <w:rsid w:val="39A4C79D"/>
    <w:rsid w:val="39D7CBC0"/>
    <w:rsid w:val="39E40240"/>
    <w:rsid w:val="3A1589F7"/>
    <w:rsid w:val="3A20DAB5"/>
    <w:rsid w:val="3A6227E8"/>
    <w:rsid w:val="3AB2C7EC"/>
    <w:rsid w:val="3ABFFD55"/>
    <w:rsid w:val="3AFAD117"/>
    <w:rsid w:val="3BBEE1C0"/>
    <w:rsid w:val="3BC0479B"/>
    <w:rsid w:val="3BD6AB11"/>
    <w:rsid w:val="3BE298DC"/>
    <w:rsid w:val="3C039FBF"/>
    <w:rsid w:val="3C09743D"/>
    <w:rsid w:val="3C5903A8"/>
    <w:rsid w:val="3C731305"/>
    <w:rsid w:val="3C89A627"/>
    <w:rsid w:val="3CACF9B9"/>
    <w:rsid w:val="3CBAF641"/>
    <w:rsid w:val="3CC3F7CD"/>
    <w:rsid w:val="3CDAC44F"/>
    <w:rsid w:val="3CFB8BB9"/>
    <w:rsid w:val="3D276BF5"/>
    <w:rsid w:val="3DF7C407"/>
    <w:rsid w:val="3E3E9ABD"/>
    <w:rsid w:val="3E55D20A"/>
    <w:rsid w:val="3E5B4CD4"/>
    <w:rsid w:val="3E9D7B23"/>
    <w:rsid w:val="3EB32E11"/>
    <w:rsid w:val="3F2D67E9"/>
    <w:rsid w:val="3FB5C5CC"/>
    <w:rsid w:val="3FF97549"/>
    <w:rsid w:val="3FFE2D67"/>
    <w:rsid w:val="4053299E"/>
    <w:rsid w:val="4076B265"/>
    <w:rsid w:val="4085D909"/>
    <w:rsid w:val="40D54ABA"/>
    <w:rsid w:val="40F54ABA"/>
    <w:rsid w:val="414C598A"/>
    <w:rsid w:val="41663BD4"/>
    <w:rsid w:val="41954AF3"/>
    <w:rsid w:val="42A41DAC"/>
    <w:rsid w:val="42A805CF"/>
    <w:rsid w:val="42B52B7A"/>
    <w:rsid w:val="42EFC8AA"/>
    <w:rsid w:val="43127BC1"/>
    <w:rsid w:val="4350AC7C"/>
    <w:rsid w:val="4350C668"/>
    <w:rsid w:val="435541C5"/>
    <w:rsid w:val="43A1FD62"/>
    <w:rsid w:val="43D819F8"/>
    <w:rsid w:val="43DB9B06"/>
    <w:rsid w:val="4416F467"/>
    <w:rsid w:val="44444322"/>
    <w:rsid w:val="44670D79"/>
    <w:rsid w:val="44C2FFEB"/>
    <w:rsid w:val="4545789B"/>
    <w:rsid w:val="4554777D"/>
    <w:rsid w:val="45587C44"/>
    <w:rsid w:val="455DAB81"/>
    <w:rsid w:val="459003D6"/>
    <w:rsid w:val="45CE6C72"/>
    <w:rsid w:val="465E47F6"/>
    <w:rsid w:val="4682DEF0"/>
    <w:rsid w:val="469E52B1"/>
    <w:rsid w:val="46CF7261"/>
    <w:rsid w:val="46D9EEEA"/>
    <w:rsid w:val="4716030B"/>
    <w:rsid w:val="47529F37"/>
    <w:rsid w:val="47C7FD6B"/>
    <w:rsid w:val="47CF0936"/>
    <w:rsid w:val="4805EEEA"/>
    <w:rsid w:val="48392B00"/>
    <w:rsid w:val="48A91871"/>
    <w:rsid w:val="48F13F0A"/>
    <w:rsid w:val="48F241B1"/>
    <w:rsid w:val="493B18C3"/>
    <w:rsid w:val="493E8976"/>
    <w:rsid w:val="4A75D94E"/>
    <w:rsid w:val="4B01A1A2"/>
    <w:rsid w:val="4B1211D9"/>
    <w:rsid w:val="4B395DAF"/>
    <w:rsid w:val="4B9CF3DA"/>
    <w:rsid w:val="4BA976DC"/>
    <w:rsid w:val="4BCD3AC0"/>
    <w:rsid w:val="4BD5CAD4"/>
    <w:rsid w:val="4C070097"/>
    <w:rsid w:val="4C11A246"/>
    <w:rsid w:val="4C5A26F1"/>
    <w:rsid w:val="4D4FBCC2"/>
    <w:rsid w:val="4D637A08"/>
    <w:rsid w:val="4D9A5BAC"/>
    <w:rsid w:val="4DEB51B5"/>
    <w:rsid w:val="4E5AF5DE"/>
    <w:rsid w:val="4EB7BB81"/>
    <w:rsid w:val="4EF8E207"/>
    <w:rsid w:val="4EFF93BB"/>
    <w:rsid w:val="4F084A10"/>
    <w:rsid w:val="4F6326EA"/>
    <w:rsid w:val="4F91634F"/>
    <w:rsid w:val="4FBC1748"/>
    <w:rsid w:val="5054DFD4"/>
    <w:rsid w:val="520463E7"/>
    <w:rsid w:val="5244742D"/>
    <w:rsid w:val="524A8EEF"/>
    <w:rsid w:val="5279187E"/>
    <w:rsid w:val="52845FC7"/>
    <w:rsid w:val="529B0F92"/>
    <w:rsid w:val="533F8D3F"/>
    <w:rsid w:val="53878B2A"/>
    <w:rsid w:val="53C3FBE7"/>
    <w:rsid w:val="53DDCAD8"/>
    <w:rsid w:val="545B46B8"/>
    <w:rsid w:val="551312CC"/>
    <w:rsid w:val="55802D26"/>
    <w:rsid w:val="55B3F2C2"/>
    <w:rsid w:val="55C9D6C4"/>
    <w:rsid w:val="561DB06E"/>
    <w:rsid w:val="561F8CAA"/>
    <w:rsid w:val="572DD998"/>
    <w:rsid w:val="57337FDE"/>
    <w:rsid w:val="577B8818"/>
    <w:rsid w:val="5792A3FF"/>
    <w:rsid w:val="57BDA071"/>
    <w:rsid w:val="57C7D68A"/>
    <w:rsid w:val="582BC349"/>
    <w:rsid w:val="58674FD4"/>
    <w:rsid w:val="58747539"/>
    <w:rsid w:val="588F778F"/>
    <w:rsid w:val="58E74549"/>
    <w:rsid w:val="593B2420"/>
    <w:rsid w:val="59451A71"/>
    <w:rsid w:val="59B5E3D4"/>
    <w:rsid w:val="5A055F9A"/>
    <w:rsid w:val="5A177EA6"/>
    <w:rsid w:val="5A40D64B"/>
    <w:rsid w:val="5A63B268"/>
    <w:rsid w:val="5AC1C937"/>
    <w:rsid w:val="5ADF15FB"/>
    <w:rsid w:val="5B573464"/>
    <w:rsid w:val="5BBE28A8"/>
    <w:rsid w:val="5BFD8CF5"/>
    <w:rsid w:val="5C140B13"/>
    <w:rsid w:val="5C232BDF"/>
    <w:rsid w:val="5C90D1E8"/>
    <w:rsid w:val="5D2208C2"/>
    <w:rsid w:val="5D41AB71"/>
    <w:rsid w:val="5D4B8ED7"/>
    <w:rsid w:val="5D8D2A5F"/>
    <w:rsid w:val="5E3121BB"/>
    <w:rsid w:val="5E597C1F"/>
    <w:rsid w:val="5E606FD8"/>
    <w:rsid w:val="5E7AF637"/>
    <w:rsid w:val="5E92C037"/>
    <w:rsid w:val="5ECCED78"/>
    <w:rsid w:val="5F3ABB12"/>
    <w:rsid w:val="5F4DC0F7"/>
    <w:rsid w:val="5F9884B7"/>
    <w:rsid w:val="60220319"/>
    <w:rsid w:val="60259919"/>
    <w:rsid w:val="6039EB65"/>
    <w:rsid w:val="60B01D44"/>
    <w:rsid w:val="60DCB13A"/>
    <w:rsid w:val="60F1760A"/>
    <w:rsid w:val="61138FC1"/>
    <w:rsid w:val="615E945F"/>
    <w:rsid w:val="61C04427"/>
    <w:rsid w:val="61C11A38"/>
    <w:rsid w:val="61EC6E48"/>
    <w:rsid w:val="6259AF62"/>
    <w:rsid w:val="625EA9A2"/>
    <w:rsid w:val="62691F95"/>
    <w:rsid w:val="62792E8E"/>
    <w:rsid w:val="62F16A8E"/>
    <w:rsid w:val="6328BB81"/>
    <w:rsid w:val="63922220"/>
    <w:rsid w:val="63C74C50"/>
    <w:rsid w:val="648F1360"/>
    <w:rsid w:val="64950F13"/>
    <w:rsid w:val="64CC8D5F"/>
    <w:rsid w:val="64D04587"/>
    <w:rsid w:val="6530DE31"/>
    <w:rsid w:val="6568309C"/>
    <w:rsid w:val="658E83E2"/>
    <w:rsid w:val="65FBBFE9"/>
    <w:rsid w:val="6625259A"/>
    <w:rsid w:val="6650F060"/>
    <w:rsid w:val="667D254E"/>
    <w:rsid w:val="668EA2CC"/>
    <w:rsid w:val="6746524F"/>
    <w:rsid w:val="67540D57"/>
    <w:rsid w:val="678C0120"/>
    <w:rsid w:val="67DBE083"/>
    <w:rsid w:val="68021EEC"/>
    <w:rsid w:val="6953B6DB"/>
    <w:rsid w:val="69653CE9"/>
    <w:rsid w:val="69AAE04C"/>
    <w:rsid w:val="69BAE148"/>
    <w:rsid w:val="6A26BAE3"/>
    <w:rsid w:val="6A3224F5"/>
    <w:rsid w:val="6A7F552F"/>
    <w:rsid w:val="6AC48336"/>
    <w:rsid w:val="6B0EE0FD"/>
    <w:rsid w:val="6B689C0B"/>
    <w:rsid w:val="6C33ACD4"/>
    <w:rsid w:val="6C3A3B65"/>
    <w:rsid w:val="6C59A659"/>
    <w:rsid w:val="6C6D419E"/>
    <w:rsid w:val="6C6FC008"/>
    <w:rsid w:val="6C752422"/>
    <w:rsid w:val="6CAE291B"/>
    <w:rsid w:val="6D16937C"/>
    <w:rsid w:val="6D4B3F92"/>
    <w:rsid w:val="6D9B90BC"/>
    <w:rsid w:val="6DB0B52A"/>
    <w:rsid w:val="6DC01195"/>
    <w:rsid w:val="6E815BB4"/>
    <w:rsid w:val="6E8509CB"/>
    <w:rsid w:val="6EA9956E"/>
    <w:rsid w:val="6EB41BD6"/>
    <w:rsid w:val="6EC61BF8"/>
    <w:rsid w:val="6F496DDB"/>
    <w:rsid w:val="6F63AEFE"/>
    <w:rsid w:val="6F63BC8F"/>
    <w:rsid w:val="6F6770D4"/>
    <w:rsid w:val="6F6E404A"/>
    <w:rsid w:val="6FAB4F63"/>
    <w:rsid w:val="6FFA2FAB"/>
    <w:rsid w:val="701F1E92"/>
    <w:rsid w:val="703A0E59"/>
    <w:rsid w:val="7066D3E4"/>
    <w:rsid w:val="70C5F05B"/>
    <w:rsid w:val="7117029C"/>
    <w:rsid w:val="716CE841"/>
    <w:rsid w:val="71AEE61C"/>
    <w:rsid w:val="71C88917"/>
    <w:rsid w:val="7228BBCA"/>
    <w:rsid w:val="725D1DD8"/>
    <w:rsid w:val="7273CF74"/>
    <w:rsid w:val="72BFF163"/>
    <w:rsid w:val="72DF8553"/>
    <w:rsid w:val="73105C4D"/>
    <w:rsid w:val="73308457"/>
    <w:rsid w:val="7356A48D"/>
    <w:rsid w:val="73573A67"/>
    <w:rsid w:val="73808CB4"/>
    <w:rsid w:val="738E9987"/>
    <w:rsid w:val="738F8FC9"/>
    <w:rsid w:val="740F18AE"/>
    <w:rsid w:val="747326AC"/>
    <w:rsid w:val="74735BC2"/>
    <w:rsid w:val="7521A020"/>
    <w:rsid w:val="757CC35B"/>
    <w:rsid w:val="759590E3"/>
    <w:rsid w:val="759DCD3B"/>
    <w:rsid w:val="75A34B46"/>
    <w:rsid w:val="75AFEF3B"/>
    <w:rsid w:val="75DB37BA"/>
    <w:rsid w:val="75F56829"/>
    <w:rsid w:val="7615B7E8"/>
    <w:rsid w:val="762FD6F5"/>
    <w:rsid w:val="76506F31"/>
    <w:rsid w:val="76E0E171"/>
    <w:rsid w:val="7712BC31"/>
    <w:rsid w:val="7719A54C"/>
    <w:rsid w:val="774C16AA"/>
    <w:rsid w:val="7757F646"/>
    <w:rsid w:val="77A9679A"/>
    <w:rsid w:val="78101891"/>
    <w:rsid w:val="78D36B81"/>
    <w:rsid w:val="78F7BCD4"/>
    <w:rsid w:val="7918F275"/>
    <w:rsid w:val="7922315D"/>
    <w:rsid w:val="793C1B75"/>
    <w:rsid w:val="797DFD86"/>
    <w:rsid w:val="79948404"/>
    <w:rsid w:val="79C0769C"/>
    <w:rsid w:val="7AB3DF6A"/>
    <w:rsid w:val="7AD66C3F"/>
    <w:rsid w:val="7B297E71"/>
    <w:rsid w:val="7B4DE47F"/>
    <w:rsid w:val="7B7497D8"/>
    <w:rsid w:val="7BABCF75"/>
    <w:rsid w:val="7BB4881F"/>
    <w:rsid w:val="7BB5CC31"/>
    <w:rsid w:val="7BF69A72"/>
    <w:rsid w:val="7C11054C"/>
    <w:rsid w:val="7C44D1AE"/>
    <w:rsid w:val="7C49272A"/>
    <w:rsid w:val="7C83DE1F"/>
    <w:rsid w:val="7CB74458"/>
    <w:rsid w:val="7CF67BB7"/>
    <w:rsid w:val="7D1101B8"/>
    <w:rsid w:val="7D381A82"/>
    <w:rsid w:val="7DF1049B"/>
    <w:rsid w:val="7DF1C80D"/>
    <w:rsid w:val="7E6D575A"/>
    <w:rsid w:val="7ED6483B"/>
    <w:rsid w:val="7EECBF14"/>
    <w:rsid w:val="7F12C3D5"/>
    <w:rsid w:val="7F87A9A6"/>
    <w:rsid w:val="7FABF160"/>
    <w:rsid w:val="7FBD766C"/>
    <w:rsid w:val="7FD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294B73B"/>
  <w15:chartTrackingRefBased/>
  <w15:docId w15:val="{D45BABEB-4E97-42C7-BD25-8D405240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4E4D"/>
    <w:pPr>
      <w:spacing w:after="240" w:line="480" w:lineRule="auto"/>
    </w:pPr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04E4D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qFormat/>
    <w:rsid w:val="00404E4D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404E4D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404E4D"/>
    <w:pPr>
      <w:keepNext/>
      <w:spacing w:before="24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4E4D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paragraph" w:styleId="Footer">
    <w:name w:val="footer"/>
    <w:basedOn w:val="Normal"/>
    <w:link w:val="FooterChar"/>
    <w:uiPriority w:val="99"/>
    <w:rsid w:val="00404E4D"/>
    <w:pPr>
      <w:tabs>
        <w:tab w:val="center" w:pos="4507"/>
        <w:tab w:val="right" w:pos="9029"/>
      </w:tabs>
    </w:pPr>
    <w:rPr>
      <w:sz w:val="18"/>
    </w:rPr>
  </w:style>
  <w:style w:type="character" w:styleId="PageNumber">
    <w:name w:val="page number"/>
    <w:rsid w:val="00404E4D"/>
    <w:rPr>
      <w:rFonts w:ascii="Arial" w:hAnsi="Arial"/>
      <w:color w:val="auto"/>
      <w:sz w:val="18"/>
    </w:rPr>
  </w:style>
  <w:style w:type="paragraph" w:styleId="BodyTextIndent">
    <w:name w:val="Body Text Indent"/>
    <w:basedOn w:val="Normal"/>
    <w:pPr>
      <w:tabs>
        <w:tab w:val="left" w:pos="360"/>
      </w:tabs>
      <w:ind w:left="360" w:hanging="360"/>
    </w:pPr>
  </w:style>
  <w:style w:type="paragraph" w:styleId="Title">
    <w:name w:val="Title"/>
    <w:basedOn w:val="Normal"/>
    <w:next w:val="Normal"/>
    <w:link w:val="TitleChar"/>
    <w:qFormat/>
    <w:rsid w:val="00404E4D"/>
    <w:pPr>
      <w:jc w:val="center"/>
      <w:outlineLvl w:val="0"/>
    </w:pPr>
    <w:rPr>
      <w:b/>
      <w:kern w:val="28"/>
      <w:sz w:val="32"/>
    </w:rPr>
  </w:style>
  <w:style w:type="paragraph" w:customStyle="1" w:styleId="Tabletext">
    <w:name w:val="Table text"/>
    <w:basedOn w:val="Normal"/>
    <w:rsid w:val="00404E4D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404E4D"/>
    <w:pPr>
      <w:pageBreakBefore/>
      <w:outlineLvl w:val="0"/>
    </w:pPr>
    <w:rPr>
      <w:b/>
    </w:rPr>
  </w:style>
  <w:style w:type="paragraph" w:customStyle="1" w:styleId="bullet1">
    <w:name w:val="bullet 1"/>
    <w:basedOn w:val="Normal"/>
    <w:rsid w:val="00404E4D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customStyle="1" w:styleId="bullet2">
    <w:name w:val="bullet2"/>
    <w:basedOn w:val="bullet1"/>
    <w:rsid w:val="00404E4D"/>
    <w:pPr>
      <w:keepLines/>
      <w:numPr>
        <w:numId w:val="2"/>
      </w:numPr>
      <w:tabs>
        <w:tab w:val="clear" w:pos="728"/>
      </w:tabs>
      <w:spacing w:after="120"/>
      <w:ind w:left="568" w:hanging="284"/>
    </w:pPr>
  </w:style>
  <w:style w:type="table" w:styleId="TableGrid">
    <w:name w:val="Table Grid"/>
    <w:basedOn w:val="TableNormal"/>
    <w:rsid w:val="00404E4D"/>
    <w:pPr>
      <w:spacing w:after="24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text">
    <w:name w:val="Author text"/>
    <w:basedOn w:val="Normal"/>
    <w:rsid w:val="00404E4D"/>
    <w:rPr>
      <w:b/>
    </w:rPr>
  </w:style>
  <w:style w:type="paragraph" w:customStyle="1" w:styleId="Authoraffiliation">
    <w:name w:val="Author affiliation"/>
    <w:basedOn w:val="Normal"/>
    <w:rsid w:val="00404E4D"/>
    <w:rPr>
      <w:i/>
    </w:rPr>
  </w:style>
  <w:style w:type="character" w:customStyle="1" w:styleId="Heading1Char">
    <w:name w:val="Heading 1 Char"/>
    <w:link w:val="Heading1"/>
    <w:rsid w:val="00404E4D"/>
    <w:rPr>
      <w:rFonts w:ascii="Arial" w:hAnsi="Arial"/>
      <w:b/>
      <w:kern w:val="28"/>
      <w:sz w:val="30"/>
      <w:lang w:val="en-US" w:eastAsia="en-US"/>
    </w:rPr>
  </w:style>
  <w:style w:type="character" w:styleId="Hyperlink">
    <w:name w:val="Hyperlink"/>
    <w:unhideWhenUsed/>
    <w:rsid w:val="00404E4D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404E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67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unhideWhenUsed/>
    <w:rsid w:val="00B73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01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73012"/>
    <w:rPr>
      <w:rFonts w:ascii="Arial" w:hAnsi="Arial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14FD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2167C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2167C2"/>
    <w:rPr>
      <w:rFonts w:ascii="Arial" w:hAnsi="Arial"/>
      <w:b/>
      <w:bCs/>
      <w:sz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438E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04D2C"/>
    <w:pPr>
      <w:spacing w:after="0"/>
      <w:jc w:val="center"/>
    </w:pPr>
    <w:rPr>
      <w:rFonts w:cs="Arial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D2C"/>
    <w:rPr>
      <w:rFonts w:ascii="Arial" w:hAnsi="Arial"/>
      <w:sz w:val="24"/>
      <w:lang w:val="en-US"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04D2C"/>
    <w:rPr>
      <w:rFonts w:ascii="Arial" w:hAnsi="Arial" w:cs="Arial"/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D04D2C"/>
    <w:pPr>
      <w:spacing w:line="360" w:lineRule="auto"/>
    </w:pPr>
    <w:rPr>
      <w:rFonts w:cs="Arial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04D2C"/>
    <w:rPr>
      <w:rFonts w:ascii="Arial" w:hAnsi="Arial" w:cs="Arial"/>
      <w:noProof/>
      <w:sz w:val="24"/>
      <w:lang w:val="en-US" w:eastAsia="en-US"/>
    </w:rPr>
  </w:style>
  <w:style w:type="paragraph" w:styleId="BodyText">
    <w:name w:val="Body Text"/>
    <w:basedOn w:val="Normal"/>
    <w:link w:val="BodyTextChar"/>
    <w:qFormat/>
    <w:rsid w:val="006C3B29"/>
    <w:pPr>
      <w:spacing w:before="120" w:after="120" w:line="360" w:lineRule="auto"/>
    </w:pPr>
    <w:rPr>
      <w:rFonts w:ascii="Calibri" w:eastAsiaTheme="minorEastAsia" w:hAnsi="Calibri" w:cstheme="minorBidi"/>
      <w:color w:val="262626" w:themeColor="text1" w:themeTint="D9"/>
      <w:sz w:val="22"/>
      <w:lang w:val="it-IT" w:eastAsia="it-IT"/>
    </w:rPr>
  </w:style>
  <w:style w:type="character" w:customStyle="1" w:styleId="BodyTextChar">
    <w:name w:val="Body Text Char"/>
    <w:basedOn w:val="DefaultParagraphFont"/>
    <w:link w:val="BodyText"/>
    <w:rsid w:val="006C3B29"/>
    <w:rPr>
      <w:rFonts w:ascii="Calibri" w:eastAsiaTheme="minorEastAsia" w:hAnsi="Calibri" w:cstheme="minorBidi"/>
      <w:color w:val="262626" w:themeColor="text1" w:themeTint="D9"/>
      <w:sz w:val="22"/>
      <w:lang w:val="it-IT" w:eastAsia="it-IT"/>
    </w:rPr>
  </w:style>
  <w:style w:type="character" w:styleId="PlaceholderText">
    <w:name w:val="Placeholder Text"/>
    <w:basedOn w:val="DefaultParagraphFont"/>
    <w:semiHidden/>
    <w:rsid w:val="006C3B29"/>
    <w:rPr>
      <w:color w:val="808080"/>
    </w:rPr>
  </w:style>
  <w:style w:type="table" w:customStyle="1" w:styleId="TableGrid1">
    <w:name w:val="Table Grid1"/>
    <w:basedOn w:val="TableNormal"/>
    <w:next w:val="TableGrid"/>
    <w:rsid w:val="00B56B57"/>
    <w:rPr>
      <w:rFonts w:ascii="Trebuchet MS" w:eastAsia="MS Gothic" w:hAnsi="Trebuchet MS"/>
      <w:sz w:val="22"/>
      <w:szCs w:val="22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B01362"/>
    <w:rPr>
      <w:rFonts w:ascii="Trebuchet MS" w:eastAsia="MS Gothic" w:hAnsi="Trebuchet MS"/>
      <w:sz w:val="22"/>
      <w:szCs w:val="22"/>
      <w:lang w:val="it-IT"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B013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B01362"/>
    <w:rPr>
      <w:rFonts w:ascii="Trebuchet MS" w:eastAsia="MS Gothic" w:hAnsi="Trebuchet MS"/>
      <w:sz w:val="22"/>
      <w:szCs w:val="22"/>
      <w:lang w:val="it-IT"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qFormat/>
    <w:rsid w:val="00B01362"/>
    <w:rPr>
      <w:rFonts w:asciiTheme="minorHAnsi" w:eastAsiaTheme="minorEastAsia" w:hAnsiTheme="minorHAnsi" w:cstheme="minorBidi"/>
      <w:szCs w:val="22"/>
      <w:lang w:val="it-IT" w:eastAsia="it-IT"/>
    </w:rPr>
  </w:style>
  <w:style w:type="paragraph" w:styleId="Revision">
    <w:name w:val="Revision"/>
    <w:hidden/>
    <w:uiPriority w:val="99"/>
    <w:semiHidden/>
    <w:rsid w:val="004855E6"/>
    <w:rPr>
      <w:rFonts w:ascii="Arial" w:hAnsi="Arial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69066F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FollowedHyperlink">
    <w:name w:val="FollowedHyperlink"/>
    <w:basedOn w:val="DefaultParagraphFont"/>
    <w:rsid w:val="005A4EF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D48EE"/>
    <w:rPr>
      <w:b/>
      <w:bCs/>
    </w:rPr>
  </w:style>
  <w:style w:type="table" w:styleId="PlainTable1">
    <w:name w:val="Plain Table 1"/>
    <w:basedOn w:val="TableNormal"/>
    <w:uiPriority w:val="41"/>
    <w:rsid w:val="00CD5D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D5D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leChar">
    <w:name w:val="Title Char"/>
    <w:basedOn w:val="DefaultParagraphFont"/>
    <w:link w:val="Title"/>
    <w:rsid w:val="008B2E1A"/>
    <w:rPr>
      <w:rFonts w:ascii="Arial" w:hAnsi="Arial"/>
      <w:b/>
      <w:kern w:val="28"/>
      <w:sz w:val="32"/>
      <w:lang w:val="en-US" w:eastAsia="en-US"/>
    </w:rPr>
  </w:style>
  <w:style w:type="paragraph" w:customStyle="1" w:styleId="Referencelist">
    <w:name w:val="Reference list"/>
    <w:basedOn w:val="Normal"/>
    <w:rsid w:val="00404E4D"/>
  </w:style>
  <w:style w:type="paragraph" w:customStyle="1" w:styleId="Cover">
    <w:name w:val="Cover"/>
    <w:basedOn w:val="Normal"/>
    <w:rsid w:val="00404E4D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404E4D"/>
    <w:pPr>
      <w:ind w:firstLine="450"/>
    </w:pPr>
  </w:style>
  <w:style w:type="paragraph" w:customStyle="1" w:styleId="Tablehead">
    <w:name w:val="Table head"/>
    <w:basedOn w:val="Tabletext"/>
    <w:next w:val="Normal"/>
    <w:rsid w:val="00404E4D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AE7A09"/>
    <w:rPr>
      <w:rFonts w:ascii="Arial" w:hAnsi="Arial"/>
      <w:sz w:val="1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F30A3"/>
    <w:rPr>
      <w:rFonts w:ascii="Arial" w:hAnsi="Arial"/>
      <w:b/>
      <w:i/>
      <w:sz w:val="24"/>
      <w:lang w:val="en-US" w:eastAsia="en-US"/>
    </w:rPr>
  </w:style>
  <w:style w:type="character" w:styleId="LineNumber">
    <w:name w:val="line number"/>
    <w:basedOn w:val="DefaultParagraphFont"/>
    <w:rsid w:val="00A070AD"/>
  </w:style>
  <w:style w:type="paragraph" w:styleId="PlainText">
    <w:name w:val="Plain Text"/>
    <w:basedOn w:val="Normal"/>
    <w:link w:val="PlainTextChar"/>
    <w:uiPriority w:val="99"/>
    <w:unhideWhenUsed/>
    <w:rsid w:val="00F3065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F3065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507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80717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423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99104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45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s\UK_Editorial\PARAGON\Manu_Parag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E531C4EBA9445B0F3EBBAC715A581" ma:contentTypeVersion="12" ma:contentTypeDescription="Create a new document." ma:contentTypeScope="" ma:versionID="94515c076c5c2dfecd79b28951ef002b">
  <xsd:schema xmlns:xsd="http://www.w3.org/2001/XMLSchema" xmlns:xs="http://www.w3.org/2001/XMLSchema" xmlns:p="http://schemas.microsoft.com/office/2006/metadata/properties" xmlns:ns3="25033a2d-36e5-4ce8-84fe-5c3fcd8839a2" xmlns:ns4="82d870e0-ec5c-4df7-80a3-65e391d8e0ad" targetNamespace="http://schemas.microsoft.com/office/2006/metadata/properties" ma:root="true" ma:fieldsID="5f8e030bbb58e870bf0a4f4f722ec923" ns3:_="" ns4:_="">
    <xsd:import namespace="25033a2d-36e5-4ce8-84fe-5c3fcd8839a2"/>
    <xsd:import namespace="82d870e0-ec5c-4df7-80a3-65e391d8e0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33a2d-36e5-4ce8-84fe-5c3fcd883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870e0-ec5c-4df7-80a3-65e391d8e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d870e0-ec5c-4df7-80a3-65e391d8e0ad">
      <UserInfo>
        <DisplayName>Cristina Tomás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B3F5ECB-2E10-4A5C-8F66-3BED50800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33a2d-36e5-4ce8-84fe-5c3fcd8839a2"/>
    <ds:schemaRef ds:uri="82d870e0-ec5c-4df7-80a3-65e391d8e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1D72C-BE7D-4FD3-841F-39F55F0A8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771AB-AC75-494D-9743-A2F572016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AE1D67-A16E-485C-94A7-5F3763EECC9E}">
  <ds:schemaRefs>
    <ds:schemaRef ds:uri="http://schemas.microsoft.com/office/2006/metadata/properties"/>
    <ds:schemaRef ds:uri="http://schemas.microsoft.com/office/infopath/2007/PartnerControls"/>
    <ds:schemaRef ds:uri="82d870e0-ec5c-4df7-80a3-65e391d8e0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Manu_Paragon</Template>
  <TotalTime>6</TotalTime>
  <Pages>5</Pages>
  <Words>539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</vt:lpstr>
    </vt:vector>
  </TitlesOfParts>
  <Company>Prime Medica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</dc:title>
  <dc:subject/>
  <dc:creator>Medical Writer</dc:creator>
  <cp:keywords/>
  <cp:lastModifiedBy>Senior Editor</cp:lastModifiedBy>
  <cp:revision>4</cp:revision>
  <cp:lastPrinted>2020-07-24T11:57:00Z</cp:lastPrinted>
  <dcterms:created xsi:type="dcterms:W3CDTF">2021-02-25T19:07:00Z</dcterms:created>
  <dcterms:modified xsi:type="dcterms:W3CDTF">2021-02-26T13:47:00Z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0x010100BD2E531C4EBA9445B0F3EBBAC715A581</vt:lpwstr>
  </property>
</Properties>
</file>