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026" w:type="dxa"/>
        <w:jc w:val="center"/>
        <w:tblLayout w:type="fixed"/>
        <w:tblLook w:val="04A0" w:firstRow="1" w:lastRow="0" w:firstColumn="1" w:lastColumn="0" w:noHBand="0" w:noVBand="1"/>
      </w:tblPr>
      <w:tblGrid>
        <w:gridCol w:w="597"/>
        <w:gridCol w:w="965"/>
        <w:gridCol w:w="1276"/>
        <w:gridCol w:w="1135"/>
        <w:gridCol w:w="1277"/>
        <w:gridCol w:w="1276"/>
        <w:gridCol w:w="1134"/>
        <w:gridCol w:w="1355"/>
        <w:gridCol w:w="1202"/>
        <w:gridCol w:w="1128"/>
        <w:gridCol w:w="1134"/>
        <w:gridCol w:w="1134"/>
        <w:gridCol w:w="1413"/>
      </w:tblGrid>
      <w:tr w:rsidR="000F4AF8" w:rsidRPr="00285198" w14:paraId="68CA34CE" w14:textId="77777777" w:rsidTr="004B6058">
        <w:trPr>
          <w:trHeight w:val="702"/>
          <w:tblHeader/>
          <w:jc w:val="center"/>
        </w:trPr>
        <w:tc>
          <w:tcPr>
            <w:tcW w:w="15026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5AD5410F" w14:textId="24FDDF8E" w:rsidR="000F4AF8" w:rsidRPr="00285198" w:rsidRDefault="00021370" w:rsidP="000B58A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 xml:space="preserve">SUPPLEMENTARY TABLE 1 ASSET Health-Related Quality of Life Outcomes </w:t>
            </w:r>
            <w:r w:rsidR="001966C0" w:rsidRPr="002851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="001966C0" w:rsidRPr="00285198">
              <w:rPr>
                <w:rFonts w:ascii="Times New Roman" w:hAnsi="Times New Roman" w:cs="Times New Roman"/>
                <w:sz w:val="16"/>
                <w:szCs w:val="16"/>
              </w:rPr>
              <w:t>PedsQL</w:t>
            </w:r>
            <w:proofErr w:type="spellEnd"/>
            <w:r w:rsidR="001966C0" w:rsidRPr="00285198">
              <w:rPr>
                <w:rFonts w:ascii="Times New Roman" w:hAnsi="Times New Roman" w:cs="Times New Roman"/>
                <w:sz w:val="16"/>
                <w:szCs w:val="16"/>
              </w:rPr>
              <w:t xml:space="preserve"> Cancer Module and HUI3)</w:t>
            </w:r>
          </w:p>
          <w:p w14:paraId="65618222" w14:textId="5851F29C" w:rsidR="003E082F" w:rsidRPr="00285198" w:rsidRDefault="003E082F" w:rsidP="000B58A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559A" w:rsidRPr="00285198" w14:paraId="4CB2A598" w14:textId="77777777" w:rsidTr="004B6058">
        <w:trPr>
          <w:trHeight w:val="702"/>
          <w:tblHeader/>
          <w:jc w:val="center"/>
        </w:trPr>
        <w:tc>
          <w:tcPr>
            <w:tcW w:w="597" w:type="dxa"/>
            <w:vAlign w:val="center"/>
          </w:tcPr>
          <w:p w14:paraId="12C15F50" w14:textId="77777777" w:rsidR="00D4559A" w:rsidRPr="00285198" w:rsidRDefault="00D4559A" w:rsidP="008B5751">
            <w:pPr>
              <w:spacing w:line="36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965" w:type="dxa"/>
            <w:vAlign w:val="center"/>
          </w:tcPr>
          <w:p w14:paraId="1F722D2C" w14:textId="22B8A9A2" w:rsidR="00D4559A" w:rsidRPr="00285198" w:rsidRDefault="00A43B16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Response Rate</w:t>
            </w:r>
          </w:p>
        </w:tc>
        <w:tc>
          <w:tcPr>
            <w:tcW w:w="1276" w:type="dxa"/>
            <w:vAlign w:val="center"/>
          </w:tcPr>
          <w:p w14:paraId="7A3BB1CB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Time since diagnosis (M(SD), Range, months)</w:t>
            </w:r>
          </w:p>
        </w:tc>
        <w:tc>
          <w:tcPr>
            <w:tcW w:w="1135" w:type="dxa"/>
            <w:vAlign w:val="center"/>
          </w:tcPr>
          <w:p w14:paraId="5F20BD84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HUI </w:t>
            </w: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HRQoL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(M(SD), Range)</w:t>
            </w:r>
          </w:p>
        </w:tc>
        <w:tc>
          <w:tcPr>
            <w:tcW w:w="1277" w:type="dxa"/>
            <w:vAlign w:val="center"/>
          </w:tcPr>
          <w:p w14:paraId="06136C10" w14:textId="5B94981F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703125"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</w:t>
            </w:r>
          </w:p>
          <w:p w14:paraId="32256600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(M(SD), Range)</w:t>
            </w:r>
          </w:p>
        </w:tc>
        <w:tc>
          <w:tcPr>
            <w:tcW w:w="1276" w:type="dxa"/>
            <w:vAlign w:val="center"/>
          </w:tcPr>
          <w:p w14:paraId="5FC6CCB7" w14:textId="47717F53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Nausea</w:t>
            </w:r>
          </w:p>
          <w:p w14:paraId="68A86397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(M(SD), Range)</w:t>
            </w:r>
          </w:p>
        </w:tc>
        <w:tc>
          <w:tcPr>
            <w:tcW w:w="1134" w:type="dxa"/>
            <w:vAlign w:val="center"/>
          </w:tcPr>
          <w:p w14:paraId="1F019344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Pain (M(SD), Range)</w:t>
            </w:r>
          </w:p>
        </w:tc>
        <w:tc>
          <w:tcPr>
            <w:tcW w:w="1355" w:type="dxa"/>
            <w:vAlign w:val="center"/>
          </w:tcPr>
          <w:p w14:paraId="1A7B5167" w14:textId="682E62CD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Procedural anxiety</w:t>
            </w:r>
          </w:p>
          <w:p w14:paraId="07EE8AA7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(M(SD), Range)</w:t>
            </w:r>
          </w:p>
        </w:tc>
        <w:tc>
          <w:tcPr>
            <w:tcW w:w="1202" w:type="dxa"/>
            <w:vAlign w:val="center"/>
          </w:tcPr>
          <w:p w14:paraId="6549DEEA" w14:textId="56912F88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Treatment anxiety</w:t>
            </w:r>
          </w:p>
          <w:p w14:paraId="5DF9A454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(M(SD), Range)</w:t>
            </w:r>
          </w:p>
        </w:tc>
        <w:tc>
          <w:tcPr>
            <w:tcW w:w="1128" w:type="dxa"/>
            <w:vAlign w:val="center"/>
          </w:tcPr>
          <w:p w14:paraId="4D2204E1" w14:textId="1AD9652D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Worry</w:t>
            </w:r>
          </w:p>
          <w:p w14:paraId="2D2207D4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(M(SD), Range)</w:t>
            </w:r>
          </w:p>
        </w:tc>
        <w:tc>
          <w:tcPr>
            <w:tcW w:w="1134" w:type="dxa"/>
            <w:vAlign w:val="center"/>
          </w:tcPr>
          <w:p w14:paraId="0D930C90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Cognitive functioning (M(SD), Range)</w:t>
            </w:r>
          </w:p>
        </w:tc>
        <w:tc>
          <w:tcPr>
            <w:tcW w:w="1134" w:type="dxa"/>
            <w:vAlign w:val="center"/>
          </w:tcPr>
          <w:p w14:paraId="5D559ACC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Physical appearance (M(SD), Range)</w:t>
            </w:r>
          </w:p>
        </w:tc>
        <w:tc>
          <w:tcPr>
            <w:tcW w:w="1413" w:type="dxa"/>
            <w:vAlign w:val="center"/>
          </w:tcPr>
          <w:p w14:paraId="38205D93" w14:textId="77777777" w:rsidR="00D4559A" w:rsidRPr="00285198" w:rsidRDefault="00D4559A" w:rsidP="008B575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Communication (M(SD), Range)</w:t>
            </w:r>
          </w:p>
        </w:tc>
      </w:tr>
      <w:tr w:rsidR="00D4559A" w:rsidRPr="00285198" w14:paraId="7A9D9711" w14:textId="77777777" w:rsidTr="004B6058">
        <w:trPr>
          <w:jc w:val="center"/>
        </w:trPr>
        <w:tc>
          <w:tcPr>
            <w:tcW w:w="597" w:type="dxa"/>
            <w:vAlign w:val="center"/>
          </w:tcPr>
          <w:p w14:paraId="7C87A636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</w:t>
            </w:r>
          </w:p>
        </w:tc>
        <w:tc>
          <w:tcPr>
            <w:tcW w:w="965" w:type="dxa"/>
            <w:vAlign w:val="center"/>
          </w:tcPr>
          <w:p w14:paraId="25BEB029" w14:textId="63A42536" w:rsidR="00D4559A" w:rsidRPr="00285198" w:rsidRDefault="00A43B16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75BA1"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/29</w:t>
            </w:r>
          </w:p>
          <w:p w14:paraId="57499250" w14:textId="56D37AA9" w:rsidR="00A43B16" w:rsidRPr="00285198" w:rsidRDefault="00A43B16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7C3FD4"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C3FD4" w:rsidRPr="00285198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276" w:type="dxa"/>
            <w:vAlign w:val="center"/>
          </w:tcPr>
          <w:p w14:paraId="22EE01E5" w14:textId="08E15214" w:rsidR="009E17D9" w:rsidRPr="00285198" w:rsidRDefault="009E17D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1.26(0.</w:t>
            </w:r>
            <w:r w:rsidR="0007622C" w:rsidRPr="00285198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381CAC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D722DF6" w14:textId="403A9835" w:rsidR="00D4559A" w:rsidRPr="00285198" w:rsidRDefault="00A43B16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0.39-1.95</w:t>
            </w:r>
          </w:p>
        </w:tc>
        <w:tc>
          <w:tcPr>
            <w:tcW w:w="1135" w:type="dxa"/>
            <w:vAlign w:val="center"/>
          </w:tcPr>
          <w:p w14:paraId="09D30062" w14:textId="77777777" w:rsidR="00AE08F5" w:rsidRPr="00285198" w:rsidRDefault="00AE08F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0.48(0.29)</w:t>
            </w:r>
          </w:p>
          <w:p w14:paraId="30428CE8" w14:textId="1147C811" w:rsidR="00D4559A" w:rsidRPr="00285198" w:rsidRDefault="006E28B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-0.17-1</w:t>
            </w:r>
          </w:p>
        </w:tc>
        <w:tc>
          <w:tcPr>
            <w:tcW w:w="1277" w:type="dxa"/>
            <w:vAlign w:val="center"/>
          </w:tcPr>
          <w:p w14:paraId="4C88594C" w14:textId="08A71D6B" w:rsidR="00D4559A" w:rsidRPr="00285198" w:rsidRDefault="0067010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57.3</w:t>
            </w:r>
            <w:r w:rsidR="00B7158C"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(17.7</w:t>
            </w:r>
            <w:r w:rsidR="001B4E77"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381CAC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6202C6E" w14:textId="2748C99F" w:rsidR="001B4E77" w:rsidRPr="00285198" w:rsidRDefault="001B4E77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22.60-99.38</w:t>
            </w:r>
          </w:p>
        </w:tc>
        <w:tc>
          <w:tcPr>
            <w:tcW w:w="1276" w:type="dxa"/>
            <w:vAlign w:val="center"/>
          </w:tcPr>
          <w:p w14:paraId="55659208" w14:textId="2509EBC8" w:rsidR="00D4559A" w:rsidRPr="00285198" w:rsidRDefault="00931A5C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55.63(</w:t>
            </w:r>
            <w:r w:rsidR="00BC257F" w:rsidRPr="00285198">
              <w:rPr>
                <w:rFonts w:ascii="Times New Roman" w:hAnsi="Times New Roman" w:cs="Times New Roman"/>
                <w:sz w:val="16"/>
                <w:szCs w:val="16"/>
              </w:rPr>
              <w:t>23.42)</w:t>
            </w:r>
            <w:r w:rsidR="00381CAC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B55272B" w14:textId="39272979" w:rsidR="00BC257F" w:rsidRPr="00285198" w:rsidRDefault="008A7C3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34" w:type="dxa"/>
            <w:vAlign w:val="center"/>
          </w:tcPr>
          <w:p w14:paraId="2CCC60BB" w14:textId="73615B04" w:rsidR="00D4559A" w:rsidRPr="00285198" w:rsidRDefault="00FE75AC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47.39(27.58),</w:t>
            </w:r>
          </w:p>
          <w:p w14:paraId="37A7C40B" w14:textId="09C17157" w:rsidR="00D4559A" w:rsidRPr="00285198" w:rsidRDefault="00381CAC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-100</w:t>
            </w:r>
          </w:p>
        </w:tc>
        <w:tc>
          <w:tcPr>
            <w:tcW w:w="1355" w:type="dxa"/>
            <w:vAlign w:val="center"/>
          </w:tcPr>
          <w:p w14:paraId="3A18B93B" w14:textId="041768DC" w:rsidR="00D4559A" w:rsidRPr="00285198" w:rsidRDefault="008F0E27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33.33(30.10)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186E11A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0E768607" w14:textId="1CC1A6F9" w:rsidR="00D4559A" w:rsidRPr="00285198" w:rsidRDefault="008F0E27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52.26(</w:t>
            </w:r>
            <w:r w:rsidR="00A3639C" w:rsidRPr="00285198">
              <w:rPr>
                <w:rFonts w:ascii="Times New Roman" w:hAnsi="Times New Roman" w:cs="Times New Roman"/>
                <w:sz w:val="16"/>
                <w:szCs w:val="16"/>
              </w:rPr>
              <w:t>32.90),</w:t>
            </w:r>
          </w:p>
          <w:p w14:paraId="74007D60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51D6CCFA" w14:textId="0CA002D1" w:rsidR="00D4559A" w:rsidRPr="00285198" w:rsidRDefault="00A3639C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82.99(23.25)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8826B76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134" w:type="dxa"/>
            <w:vAlign w:val="center"/>
          </w:tcPr>
          <w:p w14:paraId="7E616322" w14:textId="61BF1FAC" w:rsidR="00D4559A" w:rsidRPr="00285198" w:rsidRDefault="00196456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60.50(25.04)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9250450" w14:textId="365ED911" w:rsidR="00D4559A" w:rsidRPr="00285198" w:rsidRDefault="00196456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vAlign w:val="center"/>
          </w:tcPr>
          <w:p w14:paraId="1C235FBC" w14:textId="5DB49C35" w:rsidR="00D4559A" w:rsidRPr="00285198" w:rsidRDefault="00AD412F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77.90(27.25)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41C6DB7" w14:textId="0566AE44" w:rsidR="00D4559A" w:rsidRPr="00285198" w:rsidRDefault="00AD412F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-100</w:t>
            </w:r>
          </w:p>
        </w:tc>
        <w:tc>
          <w:tcPr>
            <w:tcW w:w="1413" w:type="dxa"/>
            <w:vAlign w:val="center"/>
          </w:tcPr>
          <w:p w14:paraId="21A9C4B9" w14:textId="7B292D18" w:rsidR="00D4559A" w:rsidRPr="00285198" w:rsidRDefault="00A56BCC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50.00(35.95),</w:t>
            </w:r>
          </w:p>
          <w:p w14:paraId="08ECAC60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bookmarkEnd w:id="0"/>
      <w:tr w:rsidR="00D4559A" w:rsidRPr="00285198" w14:paraId="1631426B" w14:textId="77777777" w:rsidTr="004B6058">
        <w:trPr>
          <w:jc w:val="center"/>
        </w:trPr>
        <w:tc>
          <w:tcPr>
            <w:tcW w:w="597" w:type="dxa"/>
            <w:vAlign w:val="center"/>
          </w:tcPr>
          <w:p w14:paraId="0AB97039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T2</w:t>
            </w:r>
          </w:p>
        </w:tc>
        <w:tc>
          <w:tcPr>
            <w:tcW w:w="965" w:type="dxa"/>
            <w:vAlign w:val="center"/>
          </w:tcPr>
          <w:p w14:paraId="200D7BFA" w14:textId="77777777" w:rsidR="00D4559A" w:rsidRPr="00285198" w:rsidRDefault="0074027F" w:rsidP="0074027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36/</w:t>
            </w:r>
            <w:r w:rsidR="00244CBD" w:rsidRPr="00285198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  <w:p w14:paraId="7D900400" w14:textId="18EEDCFF" w:rsidR="00244CBD" w:rsidRPr="00285198" w:rsidRDefault="003852EA" w:rsidP="0074027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85.71%</w:t>
            </w:r>
          </w:p>
        </w:tc>
        <w:tc>
          <w:tcPr>
            <w:tcW w:w="1276" w:type="dxa"/>
            <w:vAlign w:val="center"/>
          </w:tcPr>
          <w:p w14:paraId="0D21410C" w14:textId="181C98CD" w:rsidR="00D4559A" w:rsidRPr="00285198" w:rsidRDefault="002F4373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2.40</w:t>
            </w:r>
            <w:r w:rsidR="009E6B2E" w:rsidRPr="00285198">
              <w:rPr>
                <w:rFonts w:ascii="Times New Roman" w:hAnsi="Times New Roman" w:cs="Times New Roman"/>
                <w:sz w:val="16"/>
                <w:szCs w:val="16"/>
              </w:rPr>
              <w:t>(0.43)</w:t>
            </w:r>
            <w:r w:rsidR="007167EB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05951B5" w14:textId="683E1732" w:rsidR="009E6B2E" w:rsidRPr="00285198" w:rsidRDefault="009E6B2E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1.25-2.96</w:t>
            </w:r>
          </w:p>
        </w:tc>
        <w:tc>
          <w:tcPr>
            <w:tcW w:w="1135" w:type="dxa"/>
            <w:vAlign w:val="center"/>
          </w:tcPr>
          <w:p w14:paraId="54BDB5DF" w14:textId="77777777" w:rsidR="00D4559A" w:rsidRPr="00285198" w:rsidRDefault="00AE08F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0.64(0.25)</w:t>
            </w:r>
          </w:p>
          <w:p w14:paraId="4F8F2FBE" w14:textId="50DA78A9" w:rsidR="00AE08F5" w:rsidRPr="00285198" w:rsidRDefault="00AE08F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-0.25-1</w:t>
            </w:r>
          </w:p>
        </w:tc>
        <w:tc>
          <w:tcPr>
            <w:tcW w:w="1277" w:type="dxa"/>
            <w:vAlign w:val="center"/>
          </w:tcPr>
          <w:p w14:paraId="6A16EE9A" w14:textId="1C1EB017" w:rsidR="00D4559A" w:rsidRPr="00285198" w:rsidRDefault="003E1AAE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59.85(16.88)</w:t>
            </w:r>
            <w:r w:rsidR="007167EB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81A10DD" w14:textId="69E37764" w:rsidR="003E1AAE" w:rsidRPr="00285198" w:rsidRDefault="007B3653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23.19-99.38</w:t>
            </w:r>
          </w:p>
        </w:tc>
        <w:tc>
          <w:tcPr>
            <w:tcW w:w="1276" w:type="dxa"/>
            <w:vAlign w:val="center"/>
          </w:tcPr>
          <w:p w14:paraId="5642D74F" w14:textId="0469F3DF" w:rsidR="007167EB" w:rsidRPr="00285198" w:rsidRDefault="00D4559A" w:rsidP="007167E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167EB" w:rsidRPr="00285198">
              <w:rPr>
                <w:rFonts w:ascii="Times New Roman" w:hAnsi="Times New Roman" w:cs="Times New Roman"/>
                <w:sz w:val="16"/>
                <w:szCs w:val="16"/>
              </w:rPr>
              <w:t xml:space="preserve">6.11(20.19),     </w:t>
            </w:r>
          </w:p>
          <w:p w14:paraId="290357FA" w14:textId="6E7945A9" w:rsidR="00D4559A" w:rsidRPr="00285198" w:rsidRDefault="0076525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15-100</w:t>
            </w:r>
          </w:p>
        </w:tc>
        <w:tc>
          <w:tcPr>
            <w:tcW w:w="1134" w:type="dxa"/>
            <w:vAlign w:val="center"/>
          </w:tcPr>
          <w:p w14:paraId="15A4E294" w14:textId="5FD16D55" w:rsidR="00D4559A" w:rsidRPr="00285198" w:rsidRDefault="0076525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60.76(17.97)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7BA48FC" w14:textId="225D832E" w:rsidR="00765252" w:rsidRPr="00285198" w:rsidRDefault="0076525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355" w:type="dxa"/>
            <w:vAlign w:val="center"/>
          </w:tcPr>
          <w:p w14:paraId="053101ED" w14:textId="005C4334" w:rsidR="00D4559A" w:rsidRPr="00285198" w:rsidRDefault="00911D74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28.70(29.71)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ADF0493" w14:textId="15FDC562" w:rsidR="00911D74" w:rsidRPr="00285198" w:rsidRDefault="001E4E2E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6831DFCA" w14:textId="6E8AD5E3" w:rsidR="00D4559A" w:rsidRPr="00285198" w:rsidRDefault="00ED7CA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53.94(32.46)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CE747BD" w14:textId="6C515F55" w:rsidR="00ED7CAD" w:rsidRPr="00285198" w:rsidRDefault="00ED7CA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7A508C5C" w14:textId="5F3C67EA" w:rsidR="00D4559A" w:rsidRPr="00285198" w:rsidRDefault="00555F6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84.07(</w:t>
            </w:r>
            <w:r w:rsidR="00B11FDE" w:rsidRPr="00285198">
              <w:rPr>
                <w:rFonts w:ascii="Times New Roman" w:hAnsi="Times New Roman" w:cs="Times New Roman"/>
                <w:sz w:val="16"/>
                <w:szCs w:val="16"/>
              </w:rPr>
              <w:t>24.56)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9B6BF32" w14:textId="36B43F18" w:rsidR="00B11FDE" w:rsidRPr="00285198" w:rsidRDefault="00B11FDE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16-100</w:t>
            </w:r>
          </w:p>
        </w:tc>
        <w:tc>
          <w:tcPr>
            <w:tcW w:w="1134" w:type="dxa"/>
            <w:vAlign w:val="center"/>
          </w:tcPr>
          <w:p w14:paraId="321DDA90" w14:textId="26C582EA" w:rsidR="00D4559A" w:rsidRPr="00285198" w:rsidRDefault="000443FC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63.54(</w:t>
            </w:r>
            <w:r w:rsidR="00C52DFA" w:rsidRPr="00285198">
              <w:rPr>
                <w:rFonts w:ascii="Times New Roman" w:hAnsi="Times New Roman" w:cs="Times New Roman"/>
                <w:sz w:val="16"/>
                <w:szCs w:val="16"/>
              </w:rPr>
              <w:t>25.13)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5D44671" w14:textId="5CB2BF0B" w:rsidR="00C52DFA" w:rsidRPr="00285198" w:rsidRDefault="00C52DF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34" w:type="dxa"/>
            <w:vAlign w:val="center"/>
          </w:tcPr>
          <w:p w14:paraId="23C6C846" w14:textId="023C0395" w:rsidR="00D4559A" w:rsidRPr="00285198" w:rsidRDefault="00304D0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81.91(21.81)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B509DB7" w14:textId="1BDF6A2C" w:rsidR="00304D05" w:rsidRPr="00285198" w:rsidRDefault="00304D0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8.33-100</w:t>
            </w:r>
          </w:p>
        </w:tc>
        <w:tc>
          <w:tcPr>
            <w:tcW w:w="1413" w:type="dxa"/>
            <w:vAlign w:val="center"/>
          </w:tcPr>
          <w:p w14:paraId="132142D6" w14:textId="536223EC" w:rsidR="00D4559A" w:rsidRPr="00285198" w:rsidRDefault="00304D0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53.70(37.50)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F32AD5B" w14:textId="03A08B8A" w:rsidR="00304D05" w:rsidRPr="00285198" w:rsidRDefault="00172843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tr w:rsidR="00D4559A" w:rsidRPr="00285198" w14:paraId="5C527DE1" w14:textId="77777777" w:rsidTr="004B6058">
        <w:trPr>
          <w:jc w:val="center"/>
        </w:trPr>
        <w:tc>
          <w:tcPr>
            <w:tcW w:w="597" w:type="dxa"/>
            <w:vAlign w:val="center"/>
          </w:tcPr>
          <w:p w14:paraId="7ACDCBD9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T3</w:t>
            </w:r>
          </w:p>
        </w:tc>
        <w:tc>
          <w:tcPr>
            <w:tcW w:w="965" w:type="dxa"/>
            <w:vAlign w:val="center"/>
          </w:tcPr>
          <w:p w14:paraId="441240E3" w14:textId="3D845CAE" w:rsidR="00D4559A" w:rsidRPr="00285198" w:rsidRDefault="00885ED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34/47</w:t>
            </w:r>
          </w:p>
          <w:p w14:paraId="0B502474" w14:textId="01CA13A3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240A9" w:rsidRPr="00285198">
              <w:rPr>
                <w:rFonts w:ascii="Times New Roman" w:hAnsi="Times New Roman" w:cs="Times New Roman"/>
                <w:sz w:val="16"/>
                <w:szCs w:val="16"/>
              </w:rPr>
              <w:t>72.34%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14:paraId="11606ABE" w14:textId="7D66417E" w:rsidR="00D4559A" w:rsidRPr="00285198" w:rsidRDefault="00806B9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3.36(</w:t>
            </w:r>
            <w:r w:rsidR="00AE3C4A" w:rsidRPr="00285198">
              <w:rPr>
                <w:rFonts w:ascii="Times New Roman" w:hAnsi="Times New Roman" w:cs="Times New Roman"/>
                <w:sz w:val="16"/>
                <w:szCs w:val="16"/>
              </w:rPr>
              <w:t>0.36)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2DBD926" w14:textId="530CB317" w:rsidR="00AE3C4A" w:rsidRPr="00285198" w:rsidRDefault="00AE3C4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2.56-3.96</w:t>
            </w:r>
          </w:p>
        </w:tc>
        <w:tc>
          <w:tcPr>
            <w:tcW w:w="1135" w:type="dxa"/>
            <w:vAlign w:val="center"/>
          </w:tcPr>
          <w:p w14:paraId="7BEB7617" w14:textId="56EB8113" w:rsidR="00D4559A" w:rsidRPr="00285198" w:rsidRDefault="0030534B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0.71(0.26)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9336AA2" w14:textId="1C9BED3A" w:rsidR="0030534B" w:rsidRPr="00285198" w:rsidRDefault="0030534B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-0.05-1</w:t>
            </w:r>
          </w:p>
        </w:tc>
        <w:tc>
          <w:tcPr>
            <w:tcW w:w="1277" w:type="dxa"/>
            <w:vAlign w:val="center"/>
          </w:tcPr>
          <w:p w14:paraId="0EB0CA90" w14:textId="23C38AF3" w:rsidR="00D4559A" w:rsidRPr="00285198" w:rsidRDefault="001570F0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64.59(17.30)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270EA88" w14:textId="4450B82C" w:rsidR="001570F0" w:rsidRPr="00285198" w:rsidRDefault="001570F0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26.25-99.38</w:t>
            </w:r>
          </w:p>
        </w:tc>
        <w:tc>
          <w:tcPr>
            <w:tcW w:w="1276" w:type="dxa"/>
            <w:vAlign w:val="center"/>
          </w:tcPr>
          <w:p w14:paraId="6244728A" w14:textId="1FB645F9" w:rsidR="00D4559A" w:rsidRPr="00285198" w:rsidRDefault="001570F0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56.47(</w:t>
            </w:r>
            <w:r w:rsidR="00F31A14" w:rsidRPr="00285198">
              <w:rPr>
                <w:rFonts w:ascii="Times New Roman" w:hAnsi="Times New Roman" w:cs="Times New Roman"/>
                <w:sz w:val="16"/>
                <w:szCs w:val="16"/>
              </w:rPr>
              <w:t>23.01)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DDF3EE6" w14:textId="0F0DA88D" w:rsidR="00F31A14" w:rsidRPr="00285198" w:rsidRDefault="00F31A14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15-95</w:t>
            </w:r>
          </w:p>
        </w:tc>
        <w:tc>
          <w:tcPr>
            <w:tcW w:w="1134" w:type="dxa"/>
            <w:vAlign w:val="center"/>
          </w:tcPr>
          <w:p w14:paraId="287CEFBF" w14:textId="637749E3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61.</w:t>
            </w:r>
            <w:r w:rsidR="00570CD0" w:rsidRPr="00285198">
              <w:rPr>
                <w:rFonts w:ascii="Times New Roman" w:hAnsi="Times New Roman" w:cs="Times New Roman"/>
                <w:sz w:val="16"/>
                <w:szCs w:val="16"/>
              </w:rPr>
              <w:t>39(23.31)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C064555" w14:textId="7D141720" w:rsidR="00D4559A" w:rsidRPr="00285198" w:rsidRDefault="00570CD0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-100</w:t>
            </w:r>
          </w:p>
        </w:tc>
        <w:tc>
          <w:tcPr>
            <w:tcW w:w="1355" w:type="dxa"/>
            <w:vAlign w:val="center"/>
          </w:tcPr>
          <w:p w14:paraId="3C221A5F" w14:textId="77777777" w:rsidR="007622A9" w:rsidRPr="00285198" w:rsidRDefault="007622A9" w:rsidP="007622A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40.31(32.45),</w:t>
            </w:r>
          </w:p>
          <w:p w14:paraId="1D052A79" w14:textId="034F0CD2" w:rsidR="007622A9" w:rsidRPr="00285198" w:rsidRDefault="009E57CA" w:rsidP="007622A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75181804" w14:textId="77777777" w:rsidR="00D4559A" w:rsidRPr="00285198" w:rsidRDefault="00D4559A" w:rsidP="007C4D5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</w:t>
            </w:r>
            <w:r w:rsidR="007C4D5C" w:rsidRPr="00285198">
              <w:rPr>
                <w:rFonts w:ascii="Times New Roman" w:hAnsi="Times New Roman" w:cs="Times New Roman"/>
                <w:sz w:val="16"/>
                <w:szCs w:val="16"/>
              </w:rPr>
              <w:t>73(</w:t>
            </w:r>
            <w:r w:rsidR="00287788" w:rsidRPr="00285198">
              <w:rPr>
                <w:rFonts w:ascii="Times New Roman" w:hAnsi="Times New Roman" w:cs="Times New Roman"/>
                <w:sz w:val="16"/>
                <w:szCs w:val="16"/>
              </w:rPr>
              <w:t>28.57),</w:t>
            </w:r>
          </w:p>
          <w:p w14:paraId="7C9959F8" w14:textId="0D907B6B" w:rsidR="00287788" w:rsidRPr="00285198" w:rsidRDefault="00287788" w:rsidP="007C4D5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0CD16CEB" w14:textId="77777777" w:rsidR="00D4559A" w:rsidRPr="00285198" w:rsidRDefault="0079775E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81.87(24.40),</w:t>
            </w:r>
          </w:p>
          <w:p w14:paraId="6058DBFA" w14:textId="14316246" w:rsidR="0079775E" w:rsidRPr="00285198" w:rsidRDefault="0079775E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16.67-100</w:t>
            </w:r>
          </w:p>
        </w:tc>
        <w:tc>
          <w:tcPr>
            <w:tcW w:w="1134" w:type="dxa"/>
            <w:vAlign w:val="center"/>
          </w:tcPr>
          <w:p w14:paraId="6BEB0540" w14:textId="2EA7360D" w:rsidR="00D4559A" w:rsidRPr="00285198" w:rsidRDefault="007E63A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67.59(</w:t>
            </w:r>
            <w:r w:rsidR="00AC7825" w:rsidRPr="00285198">
              <w:rPr>
                <w:rFonts w:ascii="Times New Roman" w:hAnsi="Times New Roman" w:cs="Times New Roman"/>
                <w:sz w:val="16"/>
                <w:szCs w:val="16"/>
              </w:rPr>
              <w:t>21.50)</w:t>
            </w:r>
            <w:r w:rsidR="00B03225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9C5BC4D" w14:textId="5166C904" w:rsidR="00AC7825" w:rsidRPr="00285198" w:rsidRDefault="00AC782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18.75-100</w:t>
            </w:r>
          </w:p>
        </w:tc>
        <w:tc>
          <w:tcPr>
            <w:tcW w:w="1134" w:type="dxa"/>
            <w:vAlign w:val="center"/>
          </w:tcPr>
          <w:p w14:paraId="5570B271" w14:textId="77777777" w:rsidR="00D4559A" w:rsidRPr="00285198" w:rsidRDefault="001D49D1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80.88(</w:t>
            </w:r>
            <w:r w:rsidR="003872DD" w:rsidRPr="00285198">
              <w:rPr>
                <w:rFonts w:ascii="Times New Roman" w:hAnsi="Times New Roman" w:cs="Times New Roman"/>
                <w:sz w:val="16"/>
                <w:szCs w:val="16"/>
              </w:rPr>
              <w:t>24.92),</w:t>
            </w:r>
          </w:p>
          <w:p w14:paraId="0940245B" w14:textId="2BFCE6B8" w:rsidR="003872DD" w:rsidRPr="00285198" w:rsidRDefault="003872D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413" w:type="dxa"/>
            <w:vAlign w:val="center"/>
          </w:tcPr>
          <w:p w14:paraId="3FC3FAEA" w14:textId="77777777" w:rsidR="003872DD" w:rsidRPr="00285198" w:rsidRDefault="003872DD" w:rsidP="002657D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64.46(</w:t>
            </w:r>
            <w:r w:rsidR="002657DB" w:rsidRPr="00285198">
              <w:rPr>
                <w:rFonts w:ascii="Times New Roman" w:hAnsi="Times New Roman" w:cs="Times New Roman"/>
                <w:sz w:val="16"/>
                <w:szCs w:val="16"/>
              </w:rPr>
              <w:t>35.43),</w:t>
            </w:r>
          </w:p>
          <w:p w14:paraId="5801E8F2" w14:textId="4F7F1C9D" w:rsidR="002657DB" w:rsidRPr="00285198" w:rsidRDefault="002657DB" w:rsidP="002657D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tr w:rsidR="00D4559A" w:rsidRPr="00285198" w14:paraId="5BAB27FA" w14:textId="77777777" w:rsidTr="004B6058">
        <w:trPr>
          <w:jc w:val="center"/>
        </w:trPr>
        <w:tc>
          <w:tcPr>
            <w:tcW w:w="597" w:type="dxa"/>
            <w:vAlign w:val="center"/>
          </w:tcPr>
          <w:p w14:paraId="63B40524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T4</w:t>
            </w:r>
          </w:p>
        </w:tc>
        <w:tc>
          <w:tcPr>
            <w:tcW w:w="965" w:type="dxa"/>
            <w:vAlign w:val="center"/>
          </w:tcPr>
          <w:p w14:paraId="1303D24E" w14:textId="7F8EF220" w:rsidR="00DE3D2F" w:rsidRPr="00285198" w:rsidRDefault="009E6BE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38/</w:t>
            </w:r>
            <w:r w:rsidR="00E8477C" w:rsidRPr="00285198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  <w:p w14:paraId="0C361F35" w14:textId="53D995E9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(50</w:t>
            </w:r>
            <w:r w:rsidR="00DE3D2F" w:rsidRPr="00285198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0767B1"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DE3D2F" w:rsidRPr="0028519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14:paraId="3909D7C1" w14:textId="144CC113" w:rsidR="00D4559A" w:rsidRPr="00285198" w:rsidRDefault="00A21DD7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4.44(0.36)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D78ED15" w14:textId="0F854EE4" w:rsidR="00A21DD7" w:rsidRPr="00285198" w:rsidRDefault="00A21DD7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3.62-4.99</w:t>
            </w:r>
          </w:p>
        </w:tc>
        <w:tc>
          <w:tcPr>
            <w:tcW w:w="1135" w:type="dxa"/>
            <w:vAlign w:val="center"/>
          </w:tcPr>
          <w:p w14:paraId="6ECAA417" w14:textId="66E73132" w:rsidR="00D4559A" w:rsidRPr="00285198" w:rsidRDefault="0030534B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0.68(0.30)</w:t>
            </w:r>
            <w:r w:rsidR="001E3437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BEA79D5" w14:textId="1C36568B" w:rsidR="0030534B" w:rsidRPr="00285198" w:rsidRDefault="0030534B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0.01-1</w:t>
            </w:r>
          </w:p>
        </w:tc>
        <w:tc>
          <w:tcPr>
            <w:tcW w:w="1277" w:type="dxa"/>
            <w:vAlign w:val="center"/>
          </w:tcPr>
          <w:p w14:paraId="2F3BA2B8" w14:textId="633F73DD" w:rsidR="00D4559A" w:rsidRPr="00285198" w:rsidRDefault="004C2C3B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62.80(</w:t>
            </w:r>
            <w:r w:rsidR="0071768E" w:rsidRPr="00285198">
              <w:rPr>
                <w:rFonts w:ascii="Times New Roman" w:hAnsi="Times New Roman" w:cs="Times New Roman"/>
                <w:sz w:val="16"/>
                <w:szCs w:val="16"/>
              </w:rPr>
              <w:t>14.04)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7A9A5B4" w14:textId="37928298" w:rsidR="0071768E" w:rsidRPr="00285198" w:rsidRDefault="0071768E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31.61-92.19</w:t>
            </w:r>
          </w:p>
        </w:tc>
        <w:tc>
          <w:tcPr>
            <w:tcW w:w="1276" w:type="dxa"/>
            <w:vAlign w:val="center"/>
          </w:tcPr>
          <w:p w14:paraId="75B81230" w14:textId="23C8A3C5" w:rsidR="0071768E" w:rsidRPr="00285198" w:rsidRDefault="0071768E" w:rsidP="00B71C0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51.64(</w:t>
            </w:r>
            <w:r w:rsidR="00B71C0D" w:rsidRPr="00285198">
              <w:rPr>
                <w:rFonts w:ascii="Times New Roman" w:hAnsi="Times New Roman" w:cs="Times New Roman"/>
                <w:sz w:val="16"/>
                <w:szCs w:val="16"/>
              </w:rPr>
              <w:t>18.58)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1332DFA" w14:textId="634778CE" w:rsidR="00B71C0D" w:rsidRPr="00285198" w:rsidRDefault="00B71C0D" w:rsidP="00B71C0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5-100</w:t>
            </w:r>
          </w:p>
        </w:tc>
        <w:tc>
          <w:tcPr>
            <w:tcW w:w="1134" w:type="dxa"/>
            <w:vAlign w:val="center"/>
          </w:tcPr>
          <w:p w14:paraId="5F632132" w14:textId="438D6E2E" w:rsidR="00D4559A" w:rsidRPr="00285198" w:rsidRDefault="00FE2AD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60.86(20.58)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D61B058" w14:textId="1DD367EE" w:rsidR="00FE2AD2" w:rsidRPr="00285198" w:rsidRDefault="00FE2AD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355" w:type="dxa"/>
            <w:vAlign w:val="center"/>
          </w:tcPr>
          <w:p w14:paraId="38EC04C2" w14:textId="0CBCD6E9" w:rsidR="00D4559A" w:rsidRPr="00285198" w:rsidRDefault="00FE2AD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39.</w:t>
            </w:r>
            <w:r w:rsidR="00890DF0" w:rsidRPr="00285198">
              <w:rPr>
                <w:rFonts w:ascii="Times New Roman" w:hAnsi="Times New Roman" w:cs="Times New Roman"/>
                <w:sz w:val="16"/>
                <w:szCs w:val="16"/>
              </w:rPr>
              <w:t>04(</w:t>
            </w:r>
            <w:r w:rsidR="00321BA1" w:rsidRPr="00285198">
              <w:rPr>
                <w:rFonts w:ascii="Times New Roman" w:hAnsi="Times New Roman" w:cs="Times New Roman"/>
                <w:sz w:val="16"/>
                <w:szCs w:val="16"/>
              </w:rPr>
              <w:t>26.85)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61DD7E3" w14:textId="2A129193" w:rsidR="00017939" w:rsidRPr="00285198" w:rsidRDefault="0001793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655C2CE1" w14:textId="3D2D4500" w:rsidR="00D4559A" w:rsidRPr="00285198" w:rsidRDefault="00936707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65.79</w:t>
            </w:r>
            <w:r w:rsidR="00205087" w:rsidRPr="00285198">
              <w:rPr>
                <w:rFonts w:ascii="Times New Roman" w:hAnsi="Times New Roman" w:cs="Times New Roman"/>
                <w:sz w:val="16"/>
                <w:szCs w:val="16"/>
              </w:rPr>
              <w:t>(25.97)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375CC628" w14:textId="4CB3BC5C" w:rsidR="00205087" w:rsidRPr="00285198" w:rsidRDefault="00205087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69B741DD" w14:textId="6BAF3FBE" w:rsidR="00D4559A" w:rsidRPr="00285198" w:rsidRDefault="000A3794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79.61(24.86)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B7C4E07" w14:textId="28BE7DE2" w:rsidR="000A3794" w:rsidRPr="00285198" w:rsidRDefault="000A3794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34" w:type="dxa"/>
            <w:vAlign w:val="center"/>
          </w:tcPr>
          <w:p w14:paraId="0E1B4D83" w14:textId="0A5EA366" w:rsidR="00D4559A" w:rsidRPr="00285198" w:rsidRDefault="007D13A1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66.22(19.14)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027178C" w14:textId="70CEF781" w:rsidR="007D13A1" w:rsidRPr="00285198" w:rsidRDefault="007D13A1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31.25-100</w:t>
            </w:r>
          </w:p>
        </w:tc>
        <w:tc>
          <w:tcPr>
            <w:tcW w:w="1134" w:type="dxa"/>
            <w:vAlign w:val="center"/>
          </w:tcPr>
          <w:p w14:paraId="32FE4BCE" w14:textId="30A378D0" w:rsidR="00D4559A" w:rsidRPr="00285198" w:rsidRDefault="007D13A1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73.03(23.12)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25BB7C3" w14:textId="49F9E43B" w:rsidR="007D13A1" w:rsidRPr="00285198" w:rsidRDefault="007D13A1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413" w:type="dxa"/>
            <w:vAlign w:val="center"/>
          </w:tcPr>
          <w:p w14:paraId="25EB3DF6" w14:textId="770908CC" w:rsidR="00D4559A" w:rsidRPr="00285198" w:rsidRDefault="006E297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66.23(30.69)</w:t>
            </w:r>
            <w:r w:rsidR="0056607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857642F" w14:textId="52276F0F" w:rsidR="006E2978" w:rsidRPr="00285198" w:rsidRDefault="006E297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tr w:rsidR="00D4559A" w:rsidRPr="00285198" w14:paraId="09D7AD2B" w14:textId="77777777" w:rsidTr="004B6058">
        <w:trPr>
          <w:jc w:val="center"/>
        </w:trPr>
        <w:tc>
          <w:tcPr>
            <w:tcW w:w="597" w:type="dxa"/>
            <w:vAlign w:val="center"/>
          </w:tcPr>
          <w:p w14:paraId="502997E8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T5</w:t>
            </w:r>
          </w:p>
        </w:tc>
        <w:tc>
          <w:tcPr>
            <w:tcW w:w="965" w:type="dxa"/>
            <w:vAlign w:val="center"/>
          </w:tcPr>
          <w:p w14:paraId="1A6C8417" w14:textId="6C821A34" w:rsidR="00D4559A" w:rsidRPr="00285198" w:rsidRDefault="00275511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307B16"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5136CB" w:rsidRPr="00285198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  <w:p w14:paraId="5C7B5A58" w14:textId="69196260" w:rsidR="00332527" w:rsidRPr="00285198" w:rsidRDefault="005C56F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8F0057" w:rsidRPr="002851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CF09F5" w:rsidRPr="00285198">
              <w:rPr>
                <w:rFonts w:ascii="Times New Roman" w:hAnsi="Times New Roman" w:cs="Times New Roman"/>
                <w:sz w:val="16"/>
                <w:szCs w:val="16"/>
              </w:rPr>
              <w:t>4.58</w:t>
            </w:r>
            <w:r w:rsidR="008F0057" w:rsidRPr="00285198">
              <w:rPr>
                <w:rFonts w:ascii="Times New Roman" w:hAnsi="Times New Roman" w:cs="Times New Roman"/>
                <w:sz w:val="16"/>
                <w:szCs w:val="16"/>
              </w:rPr>
              <w:t>%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14:paraId="41B89354" w14:textId="67B536FA" w:rsidR="00D4559A" w:rsidRPr="00285198" w:rsidRDefault="001F6F3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  <w:r w:rsidR="00A151F2"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(0.3</w:t>
            </w:r>
            <w:r w:rsidR="00A151F2" w:rsidRPr="002851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7706CC9" w14:textId="505EAB31" w:rsidR="001F6F35" w:rsidRPr="00285198" w:rsidRDefault="001F6F3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4.62-5.9</w:t>
            </w:r>
            <w:r w:rsidR="0051601D" w:rsidRPr="0028519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5" w:type="dxa"/>
            <w:vAlign w:val="center"/>
          </w:tcPr>
          <w:p w14:paraId="7FAD50CB" w14:textId="01C8AC39" w:rsidR="00D4559A" w:rsidRPr="00285198" w:rsidRDefault="000F72A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0.72(0.24)</w:t>
            </w:r>
            <w:r w:rsidR="00894228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0B57CFB" w14:textId="1E9AB219" w:rsidR="000F72A8" w:rsidRPr="00285198" w:rsidRDefault="000F72A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0.11-1</w:t>
            </w:r>
          </w:p>
        </w:tc>
        <w:tc>
          <w:tcPr>
            <w:tcW w:w="1277" w:type="dxa"/>
            <w:vAlign w:val="center"/>
          </w:tcPr>
          <w:p w14:paraId="062DBBC8" w14:textId="240EC903" w:rsidR="00D4559A" w:rsidRPr="00285198" w:rsidRDefault="003D67E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63.74(</w:t>
            </w:r>
            <w:r w:rsidR="00D46AA9" w:rsidRPr="00285198">
              <w:rPr>
                <w:rFonts w:ascii="Times New Roman" w:hAnsi="Times New Roman" w:cs="Times New Roman"/>
                <w:sz w:val="16"/>
                <w:szCs w:val="16"/>
              </w:rPr>
              <w:t>15.46)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C7887EC" w14:textId="5ADE5808" w:rsidR="00D46AA9" w:rsidRPr="00285198" w:rsidRDefault="00D46AA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30.73-90.63</w:t>
            </w:r>
          </w:p>
        </w:tc>
        <w:tc>
          <w:tcPr>
            <w:tcW w:w="1276" w:type="dxa"/>
            <w:vAlign w:val="center"/>
          </w:tcPr>
          <w:p w14:paraId="7209D976" w14:textId="66424AE2" w:rsidR="00D4559A" w:rsidRPr="00285198" w:rsidRDefault="00F3373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52.76(18.89)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6E0C7E7" w14:textId="199D5105" w:rsidR="00F3373D" w:rsidRPr="00285198" w:rsidRDefault="00F3373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20-100</w:t>
            </w:r>
          </w:p>
        </w:tc>
        <w:tc>
          <w:tcPr>
            <w:tcW w:w="1134" w:type="dxa"/>
            <w:vAlign w:val="center"/>
          </w:tcPr>
          <w:p w14:paraId="2B6C34DF" w14:textId="39E7D929" w:rsidR="00D4559A" w:rsidRPr="00285198" w:rsidRDefault="0080753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63.95(</w:t>
            </w:r>
            <w:r w:rsidR="00790A98" w:rsidRPr="00285198">
              <w:rPr>
                <w:rFonts w:ascii="Times New Roman" w:hAnsi="Times New Roman" w:cs="Times New Roman"/>
                <w:sz w:val="16"/>
                <w:szCs w:val="16"/>
              </w:rPr>
              <w:t>20.08)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5D3282E" w14:textId="5259DF2A" w:rsidR="00790A98" w:rsidRPr="00285198" w:rsidRDefault="00790A9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12.50-100</w:t>
            </w:r>
          </w:p>
        </w:tc>
        <w:tc>
          <w:tcPr>
            <w:tcW w:w="1355" w:type="dxa"/>
            <w:vAlign w:val="center"/>
          </w:tcPr>
          <w:p w14:paraId="4283A89B" w14:textId="0E82BA1D" w:rsidR="00D4559A" w:rsidRPr="00285198" w:rsidRDefault="00790A9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42.46(29.95)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E44A75B" w14:textId="55C73B38" w:rsidR="00790A98" w:rsidRPr="00285198" w:rsidRDefault="00790A9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6BED6591" w14:textId="482A9133" w:rsidR="00D4559A" w:rsidRPr="00285198" w:rsidRDefault="00DF03C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64.34(</w:t>
            </w:r>
            <w:r w:rsidR="008133B5" w:rsidRPr="00285198">
              <w:rPr>
                <w:rFonts w:ascii="Times New Roman" w:hAnsi="Times New Roman" w:cs="Times New Roman"/>
                <w:sz w:val="16"/>
                <w:szCs w:val="16"/>
              </w:rPr>
              <w:t>25.41)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6391A4A" w14:textId="581878F8" w:rsidR="008133B5" w:rsidRPr="00285198" w:rsidRDefault="008133B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4BCD358D" w14:textId="241120E1" w:rsidR="00D4559A" w:rsidRPr="00285198" w:rsidRDefault="008133B5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80.42(</w:t>
            </w:r>
            <w:r w:rsidR="00810132" w:rsidRPr="00285198">
              <w:rPr>
                <w:rFonts w:ascii="Times New Roman" w:hAnsi="Times New Roman" w:cs="Times New Roman"/>
                <w:sz w:val="16"/>
                <w:szCs w:val="16"/>
              </w:rPr>
              <w:t>25.45)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3D52A1C" w14:textId="284385CD" w:rsidR="00810132" w:rsidRPr="00285198" w:rsidRDefault="0081013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8.33-100</w:t>
            </w:r>
          </w:p>
        </w:tc>
        <w:tc>
          <w:tcPr>
            <w:tcW w:w="1134" w:type="dxa"/>
            <w:vAlign w:val="center"/>
          </w:tcPr>
          <w:p w14:paraId="1146F24F" w14:textId="402718ED" w:rsidR="00D4559A" w:rsidRPr="00285198" w:rsidRDefault="0081013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62.79(20.21)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EF98B2F" w14:textId="36B35489" w:rsidR="00810132" w:rsidRPr="00285198" w:rsidRDefault="00810132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134" w:type="dxa"/>
            <w:vAlign w:val="center"/>
          </w:tcPr>
          <w:p w14:paraId="19AE219C" w14:textId="36F416FD" w:rsidR="00D4559A" w:rsidRPr="00285198" w:rsidRDefault="001E3970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78.10(26.73)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B6F500E" w14:textId="578C980B" w:rsidR="001E3970" w:rsidRPr="00285198" w:rsidRDefault="001E3970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413" w:type="dxa"/>
            <w:vAlign w:val="center"/>
          </w:tcPr>
          <w:p w14:paraId="69964E39" w14:textId="4D22A80C" w:rsidR="00D4559A" w:rsidRPr="00285198" w:rsidRDefault="008651B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64.34(28.07)</w:t>
            </w:r>
            <w:r w:rsidR="00160EF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3C5E463" w14:textId="3DA6BEA1" w:rsidR="008651BD" w:rsidRPr="00285198" w:rsidRDefault="008651B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tr w:rsidR="00D4559A" w:rsidRPr="00285198" w14:paraId="6C88C88A" w14:textId="77777777" w:rsidTr="004B6058">
        <w:trPr>
          <w:jc w:val="center"/>
        </w:trPr>
        <w:tc>
          <w:tcPr>
            <w:tcW w:w="597" w:type="dxa"/>
            <w:vAlign w:val="center"/>
          </w:tcPr>
          <w:p w14:paraId="321B0032" w14:textId="77777777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T6</w:t>
            </w:r>
          </w:p>
        </w:tc>
        <w:tc>
          <w:tcPr>
            <w:tcW w:w="965" w:type="dxa"/>
            <w:vAlign w:val="center"/>
          </w:tcPr>
          <w:p w14:paraId="4577B145" w14:textId="77777777" w:rsidR="00D4559A" w:rsidRPr="00285198" w:rsidRDefault="000767B1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42/56</w:t>
            </w:r>
          </w:p>
          <w:p w14:paraId="50E35322" w14:textId="78AE3B7E" w:rsidR="000767B1" w:rsidRPr="00285198" w:rsidRDefault="005C56F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767B1" w:rsidRPr="00285198">
              <w:rPr>
                <w:rFonts w:ascii="Times New Roman" w:hAnsi="Times New Roman" w:cs="Times New Roman"/>
                <w:sz w:val="16"/>
                <w:szCs w:val="16"/>
              </w:rPr>
              <w:t>75.00%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14:paraId="3BF91871" w14:textId="5E2A4874" w:rsidR="00D4559A" w:rsidRPr="00285198" w:rsidRDefault="0051601D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6.43(0.33)</w:t>
            </w:r>
            <w:r w:rsidR="00D4559A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E2B7FC4" w14:textId="62366478" w:rsidR="00D4559A" w:rsidRPr="00285198" w:rsidRDefault="00D4559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30040" w:rsidRPr="00285198">
              <w:rPr>
                <w:rFonts w:ascii="Times New Roman" w:hAnsi="Times New Roman" w:cs="Times New Roman"/>
                <w:sz w:val="16"/>
                <w:szCs w:val="16"/>
              </w:rPr>
              <w:t>.98-6.96</w:t>
            </w:r>
          </w:p>
        </w:tc>
        <w:tc>
          <w:tcPr>
            <w:tcW w:w="1135" w:type="dxa"/>
            <w:vAlign w:val="center"/>
          </w:tcPr>
          <w:p w14:paraId="45D15E71" w14:textId="5604C1EC" w:rsidR="000F72A8" w:rsidRPr="00285198" w:rsidRDefault="00EA63DD" w:rsidP="000F72A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0.72(0.25)</w:t>
            </w:r>
            <w:r w:rsidR="00593E70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C20DF88" w14:textId="56962E6F" w:rsidR="00D4559A" w:rsidRPr="00285198" w:rsidRDefault="00EA63DD" w:rsidP="00EA63D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</w:t>
            </w:r>
          </w:p>
        </w:tc>
        <w:tc>
          <w:tcPr>
            <w:tcW w:w="1277" w:type="dxa"/>
            <w:vAlign w:val="center"/>
          </w:tcPr>
          <w:p w14:paraId="3222B962" w14:textId="77777777" w:rsidR="00593E70" w:rsidRPr="00285198" w:rsidRDefault="00207BC4" w:rsidP="00593E7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63.76</w:t>
            </w:r>
            <w:r w:rsidR="00593E70" w:rsidRPr="00285198">
              <w:rPr>
                <w:rFonts w:ascii="Times New Roman" w:hAnsi="Times New Roman" w:cs="Times New Roman"/>
                <w:sz w:val="16"/>
                <w:szCs w:val="16"/>
              </w:rPr>
              <w:t>(17.71),</w:t>
            </w:r>
          </w:p>
          <w:p w14:paraId="642C2D03" w14:textId="105DE184" w:rsidR="00593E70" w:rsidRPr="00285198" w:rsidRDefault="00643F92" w:rsidP="00593E7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20.42-91.25</w:t>
            </w:r>
          </w:p>
        </w:tc>
        <w:tc>
          <w:tcPr>
            <w:tcW w:w="1276" w:type="dxa"/>
            <w:vAlign w:val="center"/>
          </w:tcPr>
          <w:p w14:paraId="03C761CB" w14:textId="77777777" w:rsidR="00D4559A" w:rsidRPr="00285198" w:rsidRDefault="009472CA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55.09(</w:t>
            </w:r>
            <w:r w:rsidR="00F743E9" w:rsidRPr="00285198">
              <w:rPr>
                <w:rFonts w:ascii="Times New Roman" w:hAnsi="Times New Roman" w:cs="Times New Roman"/>
                <w:sz w:val="16"/>
                <w:szCs w:val="16"/>
              </w:rPr>
              <w:t>21.35),</w:t>
            </w:r>
          </w:p>
          <w:p w14:paraId="3F43CC7D" w14:textId="114288FD" w:rsidR="00F743E9" w:rsidRPr="00285198" w:rsidRDefault="00F743E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20-100</w:t>
            </w:r>
          </w:p>
        </w:tc>
        <w:tc>
          <w:tcPr>
            <w:tcW w:w="1134" w:type="dxa"/>
            <w:vAlign w:val="center"/>
          </w:tcPr>
          <w:p w14:paraId="069A81F0" w14:textId="77777777" w:rsidR="00D4559A" w:rsidRPr="00285198" w:rsidRDefault="00F743E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60.11(21.78),</w:t>
            </w:r>
          </w:p>
          <w:p w14:paraId="105CFA44" w14:textId="69B3D6D2" w:rsidR="00F743E9" w:rsidRPr="00285198" w:rsidRDefault="00F743E9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355" w:type="dxa"/>
            <w:vAlign w:val="center"/>
          </w:tcPr>
          <w:p w14:paraId="7E7B035E" w14:textId="77777777" w:rsidR="00D4559A" w:rsidRPr="00285198" w:rsidRDefault="00F9596F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42.26(34.59),</w:t>
            </w:r>
          </w:p>
          <w:p w14:paraId="5CCEA8DF" w14:textId="7CD87FEA" w:rsidR="00F9596F" w:rsidRPr="00285198" w:rsidRDefault="00F9596F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740BA610" w14:textId="77777777" w:rsidR="008261D5" w:rsidRPr="00285198" w:rsidRDefault="00921648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  <w:r w:rsidR="00561740" w:rsidRPr="00285198">
              <w:rPr>
                <w:rFonts w:ascii="Times New Roman" w:hAnsi="Times New Roman" w:cs="Times New Roman"/>
                <w:sz w:val="16"/>
                <w:szCs w:val="16"/>
              </w:rPr>
              <w:t>.07(29.45),</w:t>
            </w:r>
          </w:p>
          <w:p w14:paraId="23D39C8C" w14:textId="685762BA" w:rsidR="00561740" w:rsidRPr="00285198" w:rsidRDefault="00561740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261343F7" w14:textId="77777777" w:rsidR="0032325B" w:rsidRPr="00285198" w:rsidRDefault="00561740" w:rsidP="0032325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80.35(23.98),</w:t>
            </w:r>
          </w:p>
          <w:p w14:paraId="38278823" w14:textId="0CFB12BF" w:rsidR="00561740" w:rsidRPr="00285198" w:rsidRDefault="00561740" w:rsidP="0032325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8.33-100</w:t>
            </w:r>
          </w:p>
        </w:tc>
        <w:tc>
          <w:tcPr>
            <w:tcW w:w="1134" w:type="dxa"/>
            <w:vAlign w:val="center"/>
          </w:tcPr>
          <w:p w14:paraId="03FC4266" w14:textId="77777777" w:rsidR="00D4559A" w:rsidRPr="00285198" w:rsidRDefault="00BA7403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65.70(23.71),</w:t>
            </w:r>
          </w:p>
          <w:p w14:paraId="5B63BF89" w14:textId="57A4ED63" w:rsidR="00BA7403" w:rsidRPr="00285198" w:rsidRDefault="00B91E7F" w:rsidP="00D5199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134" w:type="dxa"/>
            <w:vAlign w:val="center"/>
          </w:tcPr>
          <w:p w14:paraId="248169E5" w14:textId="77777777" w:rsidR="00E37CC1" w:rsidRPr="00285198" w:rsidRDefault="00E37CC1" w:rsidP="00E37CC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76.23(22.01),</w:t>
            </w:r>
          </w:p>
          <w:p w14:paraId="5581F25B" w14:textId="5693D83F" w:rsidR="00E37CC1" w:rsidRPr="00285198" w:rsidRDefault="00A74714" w:rsidP="00E37CC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16.67-100</w:t>
            </w:r>
          </w:p>
        </w:tc>
        <w:tc>
          <w:tcPr>
            <w:tcW w:w="1413" w:type="dxa"/>
            <w:vAlign w:val="center"/>
          </w:tcPr>
          <w:p w14:paraId="590B341A" w14:textId="77777777" w:rsidR="00A74714" w:rsidRPr="00285198" w:rsidRDefault="00A74714" w:rsidP="00A7471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63.09(34.83),</w:t>
            </w:r>
          </w:p>
          <w:p w14:paraId="01C7E42A" w14:textId="46AEF239" w:rsidR="00A74714" w:rsidRPr="00285198" w:rsidRDefault="00A74714" w:rsidP="00A7471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tr w:rsidR="001C56B0" w:rsidRPr="00285198" w14:paraId="13705FDA" w14:textId="77777777" w:rsidTr="004B6058">
        <w:trPr>
          <w:jc w:val="center"/>
        </w:trPr>
        <w:tc>
          <w:tcPr>
            <w:tcW w:w="597" w:type="dxa"/>
            <w:vAlign w:val="center"/>
          </w:tcPr>
          <w:p w14:paraId="68F6431D" w14:textId="0C31C8A3" w:rsidR="001C56B0" w:rsidRPr="00285198" w:rsidRDefault="001C56B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T7</w:t>
            </w:r>
          </w:p>
        </w:tc>
        <w:tc>
          <w:tcPr>
            <w:tcW w:w="965" w:type="dxa"/>
            <w:vAlign w:val="center"/>
          </w:tcPr>
          <w:p w14:paraId="6CEACF0F" w14:textId="623BF377" w:rsidR="001C56B0" w:rsidRPr="00285198" w:rsidRDefault="00135C8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48/62</w:t>
            </w:r>
          </w:p>
          <w:p w14:paraId="4A7990B8" w14:textId="36E5F7DD" w:rsidR="001C56B0" w:rsidRPr="00285198" w:rsidRDefault="00A5374E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(77.42%)</w:t>
            </w:r>
          </w:p>
        </w:tc>
        <w:tc>
          <w:tcPr>
            <w:tcW w:w="1276" w:type="dxa"/>
            <w:vAlign w:val="center"/>
          </w:tcPr>
          <w:p w14:paraId="023911FE" w14:textId="579E2D8F" w:rsidR="001C56B0" w:rsidRPr="00285198" w:rsidRDefault="001A3E0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  <w:r w:rsidR="008E28F0" w:rsidRPr="00285198">
              <w:rPr>
                <w:rFonts w:ascii="Times New Roman" w:hAnsi="Times New Roman" w:cs="Times New Roman"/>
                <w:sz w:val="16"/>
                <w:szCs w:val="16"/>
              </w:rPr>
              <w:t>42(0.36</w:t>
            </w:r>
            <w:r w:rsidR="001C56B0" w:rsidRPr="00285198">
              <w:rPr>
                <w:rFonts w:ascii="Times New Roman" w:hAnsi="Times New Roman" w:cs="Times New Roman"/>
                <w:sz w:val="16"/>
                <w:szCs w:val="16"/>
              </w:rPr>
              <w:t>),</w:t>
            </w:r>
          </w:p>
          <w:p w14:paraId="34B1ACE0" w14:textId="47AFB8F5" w:rsidR="001C56B0" w:rsidRPr="00285198" w:rsidRDefault="001C56B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6.77-</w:t>
            </w:r>
            <w:r w:rsidR="008E28F0" w:rsidRPr="00285198">
              <w:rPr>
                <w:rFonts w:ascii="Times New Roman" w:hAnsi="Times New Roman" w:cs="Times New Roman"/>
                <w:sz w:val="16"/>
                <w:szCs w:val="16"/>
              </w:rPr>
              <w:t>7.93</w:t>
            </w:r>
          </w:p>
        </w:tc>
        <w:tc>
          <w:tcPr>
            <w:tcW w:w="1135" w:type="dxa"/>
            <w:vAlign w:val="center"/>
          </w:tcPr>
          <w:p w14:paraId="1415F0DE" w14:textId="65F0F0C4" w:rsidR="00EA63DD" w:rsidRPr="00285198" w:rsidRDefault="00EA63DD" w:rsidP="00EA63D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0.72(0.27)</w:t>
            </w:r>
          </w:p>
          <w:p w14:paraId="1F41D289" w14:textId="6F699686" w:rsidR="001C56B0" w:rsidRPr="00285198" w:rsidRDefault="00EA63DD" w:rsidP="00EA63D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0.11-1</w:t>
            </w:r>
          </w:p>
        </w:tc>
        <w:tc>
          <w:tcPr>
            <w:tcW w:w="1277" w:type="dxa"/>
            <w:vAlign w:val="center"/>
          </w:tcPr>
          <w:p w14:paraId="6A05417A" w14:textId="77777777" w:rsidR="001C56B0" w:rsidRPr="00285198" w:rsidRDefault="002506A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65.60(</w:t>
            </w:r>
            <w:r w:rsidR="00626166" w:rsidRPr="00285198">
              <w:rPr>
                <w:rFonts w:ascii="Times New Roman" w:hAnsi="Times New Roman" w:cs="Times New Roman"/>
                <w:sz w:val="16"/>
                <w:szCs w:val="16"/>
              </w:rPr>
              <w:t>19.65),</w:t>
            </w:r>
          </w:p>
          <w:p w14:paraId="3B369E59" w14:textId="53305EFB" w:rsidR="00626166" w:rsidRPr="00285198" w:rsidRDefault="0062616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29.79-100</w:t>
            </w:r>
          </w:p>
        </w:tc>
        <w:tc>
          <w:tcPr>
            <w:tcW w:w="1276" w:type="dxa"/>
            <w:vAlign w:val="center"/>
          </w:tcPr>
          <w:p w14:paraId="6D98181D" w14:textId="77777777" w:rsidR="001C56B0" w:rsidRPr="00285198" w:rsidRDefault="00B03C0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56.67(22.55),</w:t>
            </w:r>
          </w:p>
          <w:p w14:paraId="3965883C" w14:textId="352F2DA8" w:rsidR="00B03C06" w:rsidRPr="00285198" w:rsidRDefault="00B03C0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20-100</w:t>
            </w:r>
          </w:p>
        </w:tc>
        <w:tc>
          <w:tcPr>
            <w:tcW w:w="1134" w:type="dxa"/>
            <w:vAlign w:val="center"/>
          </w:tcPr>
          <w:p w14:paraId="44C3227B" w14:textId="77777777" w:rsidR="001C56B0" w:rsidRPr="00285198" w:rsidRDefault="00B03C0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62.76(22.84),</w:t>
            </w:r>
          </w:p>
          <w:p w14:paraId="07283FB7" w14:textId="2AB6BEF5" w:rsidR="00B03C06" w:rsidRPr="00285198" w:rsidRDefault="00B03C0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355" w:type="dxa"/>
            <w:vAlign w:val="center"/>
          </w:tcPr>
          <w:p w14:paraId="4CF0A92A" w14:textId="77777777" w:rsidR="001C56B0" w:rsidRPr="00285198" w:rsidRDefault="00DB4E1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45.83(36.30),</w:t>
            </w:r>
          </w:p>
          <w:p w14:paraId="2E2101C2" w14:textId="61875B0A" w:rsidR="00DB4E1A" w:rsidRPr="00285198" w:rsidRDefault="00DB4E1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27945FDD" w14:textId="77777777" w:rsidR="001C56B0" w:rsidRPr="00285198" w:rsidRDefault="00C10AB8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65.45(</w:t>
            </w:r>
            <w:r w:rsidR="00177B77" w:rsidRPr="00285198">
              <w:rPr>
                <w:rFonts w:ascii="Times New Roman" w:hAnsi="Times New Roman" w:cs="Times New Roman"/>
                <w:sz w:val="16"/>
                <w:szCs w:val="16"/>
              </w:rPr>
              <w:t>32.34),</w:t>
            </w:r>
          </w:p>
          <w:p w14:paraId="434D44BF" w14:textId="3E46A982" w:rsidR="00177B77" w:rsidRPr="00285198" w:rsidRDefault="00177B7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7FE96C0D" w14:textId="77777777" w:rsidR="001C56B0" w:rsidRPr="00285198" w:rsidRDefault="00177B7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83.51(21.94),</w:t>
            </w:r>
          </w:p>
          <w:p w14:paraId="065321FE" w14:textId="4668492A" w:rsidR="00177B77" w:rsidRPr="00285198" w:rsidRDefault="00177B7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134" w:type="dxa"/>
            <w:vAlign w:val="center"/>
          </w:tcPr>
          <w:p w14:paraId="536DBD70" w14:textId="77777777" w:rsidR="001C56B0" w:rsidRPr="00285198" w:rsidRDefault="00177B7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66.54(24.22),</w:t>
            </w:r>
          </w:p>
          <w:p w14:paraId="3E4BAF24" w14:textId="66B0066D" w:rsidR="00177B77" w:rsidRPr="00285198" w:rsidRDefault="00A93F2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8.33-100</w:t>
            </w:r>
          </w:p>
        </w:tc>
        <w:tc>
          <w:tcPr>
            <w:tcW w:w="1134" w:type="dxa"/>
            <w:vAlign w:val="center"/>
          </w:tcPr>
          <w:p w14:paraId="2831FA6E" w14:textId="77777777" w:rsidR="001C56B0" w:rsidRPr="00285198" w:rsidRDefault="00A93F2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75.18(27.33),</w:t>
            </w:r>
          </w:p>
          <w:p w14:paraId="788AD5CF" w14:textId="656B3CC8" w:rsidR="00A93F2C" w:rsidRPr="00285198" w:rsidRDefault="00A93F2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413" w:type="dxa"/>
            <w:vAlign w:val="center"/>
          </w:tcPr>
          <w:p w14:paraId="72CD7558" w14:textId="77777777" w:rsidR="001C56B0" w:rsidRPr="00285198" w:rsidRDefault="00C6153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67.55(31.77),</w:t>
            </w:r>
          </w:p>
          <w:p w14:paraId="01396F52" w14:textId="0D8058DC" w:rsidR="00C61535" w:rsidRPr="00285198" w:rsidRDefault="00C6153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tr w:rsidR="001C56B0" w:rsidRPr="00285198" w14:paraId="7B9E8482" w14:textId="77777777" w:rsidTr="004B6058">
        <w:trPr>
          <w:jc w:val="center"/>
        </w:trPr>
        <w:tc>
          <w:tcPr>
            <w:tcW w:w="597" w:type="dxa"/>
            <w:vAlign w:val="center"/>
          </w:tcPr>
          <w:p w14:paraId="593AD28A" w14:textId="5538DBC3" w:rsidR="001C56B0" w:rsidRPr="00285198" w:rsidRDefault="001C56B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T8</w:t>
            </w:r>
          </w:p>
        </w:tc>
        <w:tc>
          <w:tcPr>
            <w:tcW w:w="965" w:type="dxa"/>
            <w:vAlign w:val="center"/>
          </w:tcPr>
          <w:p w14:paraId="01539C23" w14:textId="206AB200" w:rsidR="001C56B0" w:rsidRPr="00285198" w:rsidRDefault="005C56F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50/63</w:t>
            </w:r>
          </w:p>
          <w:p w14:paraId="40ABDC9D" w14:textId="60384F8D" w:rsidR="001C56B0" w:rsidRPr="00285198" w:rsidRDefault="001C56B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1B6A4C" w:rsidRPr="00285198">
              <w:rPr>
                <w:rFonts w:ascii="Times New Roman" w:hAnsi="Times New Roman" w:cs="Times New Roman"/>
                <w:sz w:val="16"/>
                <w:szCs w:val="16"/>
              </w:rPr>
              <w:t>79.37%)</w:t>
            </w:r>
          </w:p>
        </w:tc>
        <w:tc>
          <w:tcPr>
            <w:tcW w:w="1276" w:type="dxa"/>
            <w:vAlign w:val="center"/>
          </w:tcPr>
          <w:p w14:paraId="0CDE10C7" w14:textId="6E3AE77F" w:rsidR="001C56B0" w:rsidRPr="00285198" w:rsidRDefault="008E28F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8.44(0.37)</w:t>
            </w:r>
            <w:r w:rsidR="009E5D0F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1C3B3CC4" w14:textId="7B334CD9" w:rsidR="008E28F0" w:rsidRPr="00285198" w:rsidRDefault="008E28F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7.52-8.99</w:t>
            </w:r>
          </w:p>
        </w:tc>
        <w:tc>
          <w:tcPr>
            <w:tcW w:w="1135" w:type="dxa"/>
            <w:vAlign w:val="center"/>
          </w:tcPr>
          <w:p w14:paraId="2DD248F1" w14:textId="77777777" w:rsidR="001C56B0" w:rsidRPr="00285198" w:rsidRDefault="00EA63D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0.76(0.23)</w:t>
            </w:r>
          </w:p>
          <w:p w14:paraId="2796FADB" w14:textId="11821DFA" w:rsidR="00EA63DD" w:rsidRPr="00285198" w:rsidRDefault="00EA63D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0.16-1</w:t>
            </w:r>
          </w:p>
        </w:tc>
        <w:tc>
          <w:tcPr>
            <w:tcW w:w="1277" w:type="dxa"/>
            <w:vAlign w:val="center"/>
          </w:tcPr>
          <w:p w14:paraId="682C6136" w14:textId="77777777" w:rsidR="001C56B0" w:rsidRPr="00285198" w:rsidRDefault="009D7633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68.06(17.94),</w:t>
            </w:r>
          </w:p>
          <w:p w14:paraId="66225A41" w14:textId="642BC10F" w:rsidR="009D7633" w:rsidRPr="00285198" w:rsidRDefault="009D7633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25.94-100</w:t>
            </w:r>
          </w:p>
        </w:tc>
        <w:tc>
          <w:tcPr>
            <w:tcW w:w="1276" w:type="dxa"/>
            <w:vAlign w:val="center"/>
          </w:tcPr>
          <w:p w14:paraId="1C7F9520" w14:textId="77777777" w:rsidR="001C56B0" w:rsidRPr="00285198" w:rsidRDefault="00441FB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60.10(22.96),</w:t>
            </w:r>
          </w:p>
          <w:p w14:paraId="4EED6061" w14:textId="624D013C" w:rsidR="00441FB7" w:rsidRPr="00285198" w:rsidRDefault="00441FB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10-100</w:t>
            </w:r>
          </w:p>
        </w:tc>
        <w:tc>
          <w:tcPr>
            <w:tcW w:w="1134" w:type="dxa"/>
            <w:vAlign w:val="center"/>
          </w:tcPr>
          <w:p w14:paraId="04C363C4" w14:textId="77777777" w:rsidR="001C56B0" w:rsidRPr="00285198" w:rsidRDefault="000557DF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66.75(21.22),</w:t>
            </w:r>
          </w:p>
          <w:p w14:paraId="0397513E" w14:textId="76EFC440" w:rsidR="000557DF" w:rsidRPr="00285198" w:rsidRDefault="000557DF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355" w:type="dxa"/>
            <w:vAlign w:val="center"/>
          </w:tcPr>
          <w:p w14:paraId="2FE1E0A2" w14:textId="77777777" w:rsidR="001C56B0" w:rsidRPr="00285198" w:rsidRDefault="00A73C33" w:rsidP="00D72DD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45.07(33.02),</w:t>
            </w:r>
          </w:p>
          <w:p w14:paraId="5F146F7E" w14:textId="3134649B" w:rsidR="00C822A9" w:rsidRPr="00285198" w:rsidRDefault="00C822A9" w:rsidP="00D72DD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1D055132" w14:textId="77777777" w:rsidR="001C56B0" w:rsidRPr="00285198" w:rsidRDefault="00C822A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70.33(27.52),</w:t>
            </w:r>
          </w:p>
          <w:p w14:paraId="2E0628EA" w14:textId="427B547B" w:rsidR="00C822A9" w:rsidRPr="00285198" w:rsidRDefault="00C1659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2D121A8A" w14:textId="77777777" w:rsidR="001C56B0" w:rsidRPr="00285198" w:rsidRDefault="00C1659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82.00(24.24),</w:t>
            </w:r>
          </w:p>
          <w:p w14:paraId="3D5C6150" w14:textId="171D74F2" w:rsidR="00C16595" w:rsidRPr="00285198" w:rsidRDefault="00064B4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8.33-100</w:t>
            </w:r>
          </w:p>
        </w:tc>
        <w:tc>
          <w:tcPr>
            <w:tcW w:w="1134" w:type="dxa"/>
            <w:vAlign w:val="center"/>
          </w:tcPr>
          <w:p w14:paraId="00BD82CE" w14:textId="77777777" w:rsidR="001C56B0" w:rsidRPr="00285198" w:rsidRDefault="00064B4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68.46(23.07),</w:t>
            </w:r>
          </w:p>
          <w:p w14:paraId="1C0E1EC5" w14:textId="5C5E5733" w:rsidR="00064B4C" w:rsidRPr="00285198" w:rsidRDefault="00064B4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18.75-100</w:t>
            </w:r>
          </w:p>
        </w:tc>
        <w:tc>
          <w:tcPr>
            <w:tcW w:w="1134" w:type="dxa"/>
            <w:vAlign w:val="center"/>
          </w:tcPr>
          <w:p w14:paraId="77848029" w14:textId="77777777" w:rsidR="001C56B0" w:rsidRPr="00285198" w:rsidRDefault="00064B4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78.23(24.76</w:t>
            </w:r>
            <w:r w:rsidR="004E186A" w:rsidRPr="00285198">
              <w:rPr>
                <w:rFonts w:ascii="Times New Roman" w:hAnsi="Times New Roman" w:cs="Times New Roman"/>
                <w:sz w:val="16"/>
                <w:szCs w:val="16"/>
              </w:rPr>
              <w:t>),</w:t>
            </w:r>
          </w:p>
          <w:p w14:paraId="64BF23D6" w14:textId="1BD73BAF" w:rsidR="004E186A" w:rsidRPr="00285198" w:rsidRDefault="004E186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413" w:type="dxa"/>
            <w:vAlign w:val="center"/>
          </w:tcPr>
          <w:p w14:paraId="1B062A6B" w14:textId="77777777" w:rsidR="001C56B0" w:rsidRPr="00285198" w:rsidRDefault="004E186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71.94(25.84),</w:t>
            </w:r>
          </w:p>
          <w:p w14:paraId="13CEB265" w14:textId="5D557131" w:rsidR="004E186A" w:rsidRPr="00285198" w:rsidRDefault="00C1187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</w:tr>
      <w:tr w:rsidR="001C56B0" w:rsidRPr="00285198" w14:paraId="3E736264" w14:textId="77777777" w:rsidTr="004B6058">
        <w:trPr>
          <w:jc w:val="center"/>
        </w:trPr>
        <w:tc>
          <w:tcPr>
            <w:tcW w:w="597" w:type="dxa"/>
            <w:vAlign w:val="center"/>
          </w:tcPr>
          <w:p w14:paraId="47347AC9" w14:textId="713D8C97" w:rsidR="001C56B0" w:rsidRPr="00285198" w:rsidRDefault="001C56B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T9</w:t>
            </w:r>
          </w:p>
        </w:tc>
        <w:tc>
          <w:tcPr>
            <w:tcW w:w="965" w:type="dxa"/>
            <w:vAlign w:val="center"/>
          </w:tcPr>
          <w:p w14:paraId="26395289" w14:textId="77777777" w:rsidR="001C56B0" w:rsidRPr="00285198" w:rsidRDefault="002911A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45/63</w:t>
            </w:r>
          </w:p>
          <w:p w14:paraId="4357465D" w14:textId="16AC2615" w:rsidR="002911AC" w:rsidRPr="00285198" w:rsidRDefault="002911A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(71.42%)</w:t>
            </w:r>
          </w:p>
        </w:tc>
        <w:tc>
          <w:tcPr>
            <w:tcW w:w="1276" w:type="dxa"/>
            <w:vAlign w:val="center"/>
          </w:tcPr>
          <w:p w14:paraId="3DA74CFA" w14:textId="64CFE7F3" w:rsidR="001C56B0" w:rsidRPr="00285198" w:rsidRDefault="009E5D0F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9.46(0.32),</w:t>
            </w:r>
          </w:p>
          <w:p w14:paraId="0633335B" w14:textId="7B079DBA" w:rsidR="009E5D0F" w:rsidRPr="00285198" w:rsidRDefault="009E5D0F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8.54-9.94</w:t>
            </w:r>
          </w:p>
        </w:tc>
        <w:tc>
          <w:tcPr>
            <w:tcW w:w="1135" w:type="dxa"/>
            <w:vAlign w:val="center"/>
          </w:tcPr>
          <w:p w14:paraId="16F24E7F" w14:textId="3C941C76" w:rsidR="00EA63DD" w:rsidRPr="00285198" w:rsidRDefault="007731AB" w:rsidP="00EA63D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0.76(0.26)</w:t>
            </w:r>
          </w:p>
          <w:p w14:paraId="7545EE2A" w14:textId="16F63DC0" w:rsidR="001C56B0" w:rsidRPr="00285198" w:rsidRDefault="007731AB" w:rsidP="007731A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-0.07-1</w:t>
            </w:r>
          </w:p>
        </w:tc>
        <w:tc>
          <w:tcPr>
            <w:tcW w:w="1277" w:type="dxa"/>
            <w:vAlign w:val="center"/>
          </w:tcPr>
          <w:p w14:paraId="66452D1B" w14:textId="77777777" w:rsidR="001C56B0" w:rsidRPr="00285198" w:rsidRDefault="00295022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67.69(18.98),</w:t>
            </w:r>
          </w:p>
          <w:p w14:paraId="16CEC5BC" w14:textId="5A8684C7" w:rsidR="00295022" w:rsidRPr="00285198" w:rsidRDefault="00295022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14.22-100</w:t>
            </w:r>
          </w:p>
        </w:tc>
        <w:tc>
          <w:tcPr>
            <w:tcW w:w="1276" w:type="dxa"/>
            <w:vAlign w:val="center"/>
          </w:tcPr>
          <w:p w14:paraId="0B4781F1" w14:textId="77777777" w:rsidR="001C56B0" w:rsidRPr="00285198" w:rsidRDefault="00422FE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62.33(25.51),</w:t>
            </w:r>
          </w:p>
          <w:p w14:paraId="1584762C" w14:textId="1E71200A" w:rsidR="00422FE6" w:rsidRPr="00285198" w:rsidRDefault="00422FE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34" w:type="dxa"/>
            <w:vAlign w:val="center"/>
          </w:tcPr>
          <w:p w14:paraId="084CF868" w14:textId="77777777" w:rsidR="00422FE6" w:rsidRPr="00285198" w:rsidRDefault="00C6443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68.06(21.41),</w:t>
            </w:r>
          </w:p>
          <w:p w14:paraId="15B6244B" w14:textId="6C19B5BD" w:rsidR="00C64437" w:rsidRPr="00285198" w:rsidRDefault="00C6443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355" w:type="dxa"/>
            <w:vAlign w:val="center"/>
          </w:tcPr>
          <w:p w14:paraId="38A58B4E" w14:textId="77777777" w:rsidR="000462F2" w:rsidRPr="00285198" w:rsidRDefault="000462F2" w:rsidP="000462F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46.41(30.31),</w:t>
            </w:r>
          </w:p>
          <w:p w14:paraId="079B0E77" w14:textId="41DDF432" w:rsidR="001C56B0" w:rsidRPr="00285198" w:rsidRDefault="000462F2" w:rsidP="000462F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774F6BDC" w14:textId="77777777" w:rsidR="001C56B0" w:rsidRPr="00285198" w:rsidRDefault="00293A81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67.41(</w:t>
            </w:r>
            <w:r w:rsidR="00535E15" w:rsidRPr="00285198">
              <w:rPr>
                <w:rFonts w:ascii="Times New Roman" w:hAnsi="Times New Roman" w:cs="Times New Roman"/>
                <w:sz w:val="16"/>
                <w:szCs w:val="16"/>
              </w:rPr>
              <w:t>29.35),</w:t>
            </w:r>
          </w:p>
          <w:p w14:paraId="6286AE11" w14:textId="797E968E" w:rsidR="00535E15" w:rsidRPr="00285198" w:rsidRDefault="00535E1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060E2E92" w14:textId="5C17A7C9" w:rsidR="00535E15" w:rsidRPr="00285198" w:rsidRDefault="00535E15" w:rsidP="00535E1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83.14(24.08),</w:t>
            </w:r>
          </w:p>
          <w:p w14:paraId="63D09CE9" w14:textId="393D1180" w:rsidR="001C56B0" w:rsidRPr="00285198" w:rsidRDefault="005B31B1" w:rsidP="005B31B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34" w:type="dxa"/>
            <w:vAlign w:val="center"/>
          </w:tcPr>
          <w:p w14:paraId="0F0F303F" w14:textId="77777777" w:rsidR="001C56B0" w:rsidRPr="00285198" w:rsidRDefault="005B31B1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67.42(22.37),</w:t>
            </w:r>
          </w:p>
          <w:p w14:paraId="55209592" w14:textId="4940E43C" w:rsidR="001C5DC0" w:rsidRPr="00285198" w:rsidRDefault="001C5DC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6.25-100</w:t>
            </w:r>
          </w:p>
        </w:tc>
        <w:tc>
          <w:tcPr>
            <w:tcW w:w="1134" w:type="dxa"/>
            <w:vAlign w:val="center"/>
          </w:tcPr>
          <w:p w14:paraId="3A498D0A" w14:textId="77777777" w:rsidR="001C56B0" w:rsidRPr="00285198" w:rsidRDefault="001C5DC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78.22(25.81),</w:t>
            </w:r>
          </w:p>
          <w:p w14:paraId="5E16F6B3" w14:textId="0ADC284E" w:rsidR="001C5DC0" w:rsidRPr="00285198" w:rsidRDefault="001C5DC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413" w:type="dxa"/>
            <w:vAlign w:val="center"/>
          </w:tcPr>
          <w:p w14:paraId="70C24DD2" w14:textId="77777777" w:rsidR="001C56B0" w:rsidRPr="00285198" w:rsidRDefault="001C5DC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65.53(32.87),</w:t>
            </w:r>
          </w:p>
          <w:p w14:paraId="32032A1D" w14:textId="6CECEF5A" w:rsidR="001C5DC0" w:rsidRPr="00285198" w:rsidRDefault="001C5DC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tr w:rsidR="001C56B0" w:rsidRPr="00285198" w14:paraId="7C984913" w14:textId="77777777" w:rsidTr="004B6058">
        <w:trPr>
          <w:jc w:val="center"/>
        </w:trPr>
        <w:tc>
          <w:tcPr>
            <w:tcW w:w="597" w:type="dxa"/>
            <w:vAlign w:val="center"/>
          </w:tcPr>
          <w:p w14:paraId="0AFCA147" w14:textId="4F2C959F" w:rsidR="001C56B0" w:rsidRPr="00285198" w:rsidRDefault="001C56B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T10</w:t>
            </w:r>
          </w:p>
        </w:tc>
        <w:tc>
          <w:tcPr>
            <w:tcW w:w="965" w:type="dxa"/>
            <w:vAlign w:val="center"/>
          </w:tcPr>
          <w:p w14:paraId="3FB5D467" w14:textId="1B4C4BC1" w:rsidR="001C56B0" w:rsidRPr="00285198" w:rsidRDefault="002911A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F86B85"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/62</w:t>
            </w:r>
          </w:p>
          <w:p w14:paraId="18C3CDAE" w14:textId="3ABC43AA" w:rsidR="002911AC" w:rsidRPr="00285198" w:rsidRDefault="000C4A3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F06C5" w:rsidRPr="00285198">
              <w:rPr>
                <w:rFonts w:ascii="Times New Roman" w:hAnsi="Times New Roman" w:cs="Times New Roman"/>
                <w:sz w:val="16"/>
                <w:szCs w:val="16"/>
              </w:rPr>
              <w:t>67.74%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vAlign w:val="center"/>
          </w:tcPr>
          <w:p w14:paraId="730AAE97" w14:textId="77777777" w:rsidR="009E5D0F" w:rsidRPr="00285198" w:rsidRDefault="009E5D0F" w:rsidP="009E5D0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10.49(0.34),</w:t>
            </w:r>
          </w:p>
          <w:p w14:paraId="2AB6381F" w14:textId="6F6C681C" w:rsidR="009E5D0F" w:rsidRPr="00285198" w:rsidRDefault="00A07608" w:rsidP="009E5D0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9.89-10.99</w:t>
            </w:r>
          </w:p>
        </w:tc>
        <w:tc>
          <w:tcPr>
            <w:tcW w:w="1135" w:type="dxa"/>
            <w:vAlign w:val="center"/>
          </w:tcPr>
          <w:p w14:paraId="321852B1" w14:textId="2FFC6C04" w:rsidR="001C56B0" w:rsidRPr="00285198" w:rsidRDefault="0035188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0.79(0.22)</w:t>
            </w:r>
            <w:r w:rsidR="00894228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B93C1AC" w14:textId="1BCB94B0" w:rsidR="00351885" w:rsidRPr="00285198" w:rsidRDefault="0035188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0.06-1</w:t>
            </w:r>
          </w:p>
        </w:tc>
        <w:tc>
          <w:tcPr>
            <w:tcW w:w="1277" w:type="dxa"/>
            <w:vAlign w:val="center"/>
          </w:tcPr>
          <w:p w14:paraId="460EEBFD" w14:textId="16DD3A35" w:rsidR="001C56B0" w:rsidRPr="00285198" w:rsidRDefault="00A402F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69.31(19.54),</w:t>
            </w:r>
          </w:p>
          <w:p w14:paraId="5E79B71A" w14:textId="3F5D5F7E" w:rsidR="001C56B0" w:rsidRPr="00285198" w:rsidRDefault="00A402F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26.88-100</w:t>
            </w:r>
          </w:p>
        </w:tc>
        <w:tc>
          <w:tcPr>
            <w:tcW w:w="1276" w:type="dxa"/>
            <w:vAlign w:val="center"/>
          </w:tcPr>
          <w:p w14:paraId="5E382323" w14:textId="6C8D6049" w:rsidR="001C56B0" w:rsidRPr="00285198" w:rsidRDefault="00FC34A8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67.10(25.77),</w:t>
            </w:r>
          </w:p>
          <w:p w14:paraId="7E72558E" w14:textId="1153FB31" w:rsidR="001C56B0" w:rsidRPr="00285198" w:rsidRDefault="00EB576C" w:rsidP="00EB576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5-100</w:t>
            </w:r>
          </w:p>
        </w:tc>
        <w:tc>
          <w:tcPr>
            <w:tcW w:w="1134" w:type="dxa"/>
            <w:vAlign w:val="center"/>
          </w:tcPr>
          <w:p w14:paraId="48249DAE" w14:textId="77777777" w:rsidR="001C56B0" w:rsidRPr="00285198" w:rsidRDefault="00A03CF4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73.01(19.43),</w:t>
            </w:r>
          </w:p>
          <w:p w14:paraId="0349251F" w14:textId="330D080E" w:rsidR="00475A79" w:rsidRPr="00285198" w:rsidRDefault="00475A7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12.50-100</w:t>
            </w:r>
          </w:p>
        </w:tc>
        <w:tc>
          <w:tcPr>
            <w:tcW w:w="1355" w:type="dxa"/>
            <w:vAlign w:val="center"/>
          </w:tcPr>
          <w:p w14:paraId="54293260" w14:textId="77777777" w:rsidR="001C56B0" w:rsidRPr="00285198" w:rsidRDefault="00EB576C" w:rsidP="00EB576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47.54(32.68),</w:t>
            </w:r>
          </w:p>
          <w:p w14:paraId="2821C58B" w14:textId="35DDA9AD" w:rsidR="00EB576C" w:rsidRPr="00285198" w:rsidRDefault="00F34814" w:rsidP="00EB576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0CC8BCB2" w14:textId="763EAE2A" w:rsidR="001C56B0" w:rsidRPr="00285198" w:rsidRDefault="00F34814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68.37(32.02),</w:t>
            </w:r>
          </w:p>
          <w:p w14:paraId="32A43094" w14:textId="26951E57" w:rsidR="001C56B0" w:rsidRPr="00285198" w:rsidRDefault="00F34814" w:rsidP="00882E4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77C10BCC" w14:textId="77777777" w:rsidR="001C56B0" w:rsidRPr="00285198" w:rsidRDefault="00CD6BC4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82.36(23.86),</w:t>
            </w:r>
          </w:p>
          <w:p w14:paraId="5FE86865" w14:textId="6BEA5C18" w:rsidR="00CD6BC4" w:rsidRPr="00285198" w:rsidRDefault="00CD6BC4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134" w:type="dxa"/>
            <w:vAlign w:val="center"/>
          </w:tcPr>
          <w:p w14:paraId="141D5985" w14:textId="77777777" w:rsidR="001C56B0" w:rsidRPr="00285198" w:rsidRDefault="00CD6BC4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65.89(23.</w:t>
            </w:r>
            <w:r w:rsidR="00910030" w:rsidRPr="00285198">
              <w:rPr>
                <w:rFonts w:ascii="Times New Roman" w:hAnsi="Times New Roman" w:cs="Times New Roman"/>
                <w:sz w:val="16"/>
                <w:szCs w:val="16"/>
              </w:rPr>
              <w:t>60),</w:t>
            </w:r>
          </w:p>
          <w:p w14:paraId="71F9C13B" w14:textId="18A6A4CB" w:rsidR="00910030" w:rsidRPr="00285198" w:rsidRDefault="0091003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34" w:type="dxa"/>
            <w:vAlign w:val="center"/>
          </w:tcPr>
          <w:p w14:paraId="02FA8B03" w14:textId="77777777" w:rsidR="001C56B0" w:rsidRPr="00285198" w:rsidRDefault="00910030" w:rsidP="0091003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78.49</w:t>
            </w:r>
            <w:r w:rsidR="001C271B" w:rsidRPr="00285198">
              <w:rPr>
                <w:rFonts w:ascii="Times New Roman" w:hAnsi="Times New Roman" w:cs="Times New Roman"/>
                <w:sz w:val="16"/>
                <w:szCs w:val="16"/>
              </w:rPr>
              <w:t>(22.87),</w:t>
            </w:r>
          </w:p>
          <w:p w14:paraId="1576ECC5" w14:textId="59C5A96A" w:rsidR="001C271B" w:rsidRPr="00285198" w:rsidRDefault="001C271B" w:rsidP="0091003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413" w:type="dxa"/>
            <w:vAlign w:val="center"/>
          </w:tcPr>
          <w:p w14:paraId="4AE1F42E" w14:textId="571EA97D" w:rsidR="001C56B0" w:rsidRPr="00285198" w:rsidRDefault="00B242A8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 w:rsidR="00083854" w:rsidRPr="002851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96(</w:t>
            </w:r>
            <w:r w:rsidR="00D647D6" w:rsidRPr="00285198">
              <w:rPr>
                <w:rFonts w:ascii="Times New Roman" w:hAnsi="Times New Roman" w:cs="Times New Roman"/>
                <w:sz w:val="16"/>
                <w:szCs w:val="16"/>
              </w:rPr>
              <w:t>29.55),</w:t>
            </w:r>
          </w:p>
          <w:p w14:paraId="0E66109E" w14:textId="281C9EBA" w:rsidR="00D647D6" w:rsidRPr="00285198" w:rsidRDefault="00D647D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  <w:tr w:rsidR="00351885" w:rsidRPr="00285198" w14:paraId="58759573" w14:textId="77777777" w:rsidTr="004B6058">
        <w:trPr>
          <w:jc w:val="center"/>
        </w:trPr>
        <w:tc>
          <w:tcPr>
            <w:tcW w:w="597" w:type="dxa"/>
            <w:vAlign w:val="center"/>
          </w:tcPr>
          <w:p w14:paraId="7D4A50A9" w14:textId="73147F0D" w:rsidR="00351885" w:rsidRPr="00285198" w:rsidRDefault="00372D0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T11</w:t>
            </w:r>
          </w:p>
        </w:tc>
        <w:tc>
          <w:tcPr>
            <w:tcW w:w="965" w:type="dxa"/>
            <w:vAlign w:val="center"/>
          </w:tcPr>
          <w:p w14:paraId="3031A4CE" w14:textId="7DD24394" w:rsidR="00555DAA" w:rsidRPr="00285198" w:rsidRDefault="000C4A3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F44383"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/58</w:t>
            </w:r>
          </w:p>
          <w:p w14:paraId="2705537D" w14:textId="57BB2B0F" w:rsidR="000C4A3D" w:rsidRPr="00285198" w:rsidRDefault="000C4A3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(7</w:t>
            </w:r>
            <w:r w:rsidR="002B2EE2" w:rsidRPr="00285198">
              <w:rPr>
                <w:rFonts w:ascii="Times New Roman" w:hAnsi="Times New Roman" w:cs="Times New Roman"/>
                <w:sz w:val="16"/>
                <w:szCs w:val="16"/>
              </w:rPr>
              <w:t>2.41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276" w:type="dxa"/>
            <w:vAlign w:val="center"/>
          </w:tcPr>
          <w:p w14:paraId="6E9D4DE5" w14:textId="68D0A0B0" w:rsidR="00351885" w:rsidRPr="00285198" w:rsidRDefault="00F554E1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11.46(0.35),</w:t>
            </w:r>
          </w:p>
          <w:p w14:paraId="1260B210" w14:textId="3E1C9017" w:rsidR="00F554E1" w:rsidRPr="00285198" w:rsidRDefault="00F554E1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10.69-11.99</w:t>
            </w:r>
          </w:p>
        </w:tc>
        <w:tc>
          <w:tcPr>
            <w:tcW w:w="1135" w:type="dxa"/>
            <w:vAlign w:val="center"/>
          </w:tcPr>
          <w:p w14:paraId="0CE45B3D" w14:textId="26B17414" w:rsidR="00351885" w:rsidRPr="00285198" w:rsidRDefault="0008618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0.74(0.26)</w:t>
            </w:r>
            <w:r w:rsidR="00F554E1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29BC683" w14:textId="62D24C7E" w:rsidR="0008618D" w:rsidRPr="00285198" w:rsidRDefault="0008618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-0.08-1</w:t>
            </w:r>
          </w:p>
        </w:tc>
        <w:tc>
          <w:tcPr>
            <w:tcW w:w="1277" w:type="dxa"/>
            <w:vAlign w:val="center"/>
          </w:tcPr>
          <w:p w14:paraId="50A97B30" w14:textId="77777777" w:rsidR="00351885" w:rsidRPr="00285198" w:rsidRDefault="00882E4F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68.64(19.32),</w:t>
            </w:r>
          </w:p>
          <w:p w14:paraId="4D1B59FE" w14:textId="17C1C374" w:rsidR="00882E4F" w:rsidRPr="00285198" w:rsidRDefault="00882E4F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15.68-100</w:t>
            </w:r>
          </w:p>
        </w:tc>
        <w:tc>
          <w:tcPr>
            <w:tcW w:w="1276" w:type="dxa"/>
            <w:vAlign w:val="center"/>
          </w:tcPr>
          <w:p w14:paraId="7EB56391" w14:textId="77777777" w:rsidR="00351885" w:rsidRPr="00285198" w:rsidRDefault="003600D7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64.83</w:t>
            </w:r>
            <w:r w:rsidR="00E665F6" w:rsidRPr="00285198">
              <w:rPr>
                <w:rFonts w:ascii="Times New Roman" w:hAnsi="Times New Roman" w:cs="Times New Roman"/>
                <w:sz w:val="16"/>
                <w:szCs w:val="16"/>
              </w:rPr>
              <w:t>(25.98),</w:t>
            </w:r>
          </w:p>
          <w:p w14:paraId="2D584D46" w14:textId="41B805D8" w:rsidR="00E665F6" w:rsidRPr="00285198" w:rsidRDefault="00E665F6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0-100</w:t>
            </w:r>
          </w:p>
        </w:tc>
        <w:tc>
          <w:tcPr>
            <w:tcW w:w="1134" w:type="dxa"/>
            <w:vAlign w:val="center"/>
          </w:tcPr>
          <w:p w14:paraId="6302D9B1" w14:textId="77777777" w:rsidR="00351885" w:rsidRPr="00285198" w:rsidRDefault="00FC5D2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70.74(22.06),</w:t>
            </w:r>
          </w:p>
          <w:p w14:paraId="2F9954C4" w14:textId="6467912B" w:rsidR="00FC5D2A" w:rsidRPr="00285198" w:rsidRDefault="00FC5D2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25-100</w:t>
            </w:r>
          </w:p>
        </w:tc>
        <w:tc>
          <w:tcPr>
            <w:tcW w:w="1355" w:type="dxa"/>
            <w:vAlign w:val="center"/>
          </w:tcPr>
          <w:p w14:paraId="4D077218" w14:textId="77777777" w:rsidR="00351885" w:rsidRPr="00285198" w:rsidRDefault="00400F98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48.</w:t>
            </w:r>
            <w:r w:rsidR="00A30B73" w:rsidRPr="0028519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A1655D" w:rsidRPr="002851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211409" w:rsidRPr="00285198">
              <w:rPr>
                <w:rFonts w:ascii="Times New Roman" w:hAnsi="Times New Roman" w:cs="Times New Roman"/>
                <w:sz w:val="16"/>
                <w:szCs w:val="16"/>
              </w:rPr>
              <w:t>37.16),</w:t>
            </w:r>
          </w:p>
          <w:p w14:paraId="2855B0FB" w14:textId="1395D87E" w:rsidR="00211409" w:rsidRPr="00285198" w:rsidRDefault="0021140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0-100</w:t>
            </w:r>
          </w:p>
        </w:tc>
        <w:tc>
          <w:tcPr>
            <w:tcW w:w="1202" w:type="dxa"/>
            <w:vAlign w:val="center"/>
          </w:tcPr>
          <w:p w14:paraId="487032F2" w14:textId="77777777" w:rsidR="00351885" w:rsidRPr="00285198" w:rsidRDefault="0021140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68.75(30.61),</w:t>
            </w:r>
          </w:p>
          <w:p w14:paraId="7A73557C" w14:textId="76828DC2" w:rsidR="00211409" w:rsidRPr="00285198" w:rsidRDefault="0021140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0-100</w:t>
            </w:r>
          </w:p>
        </w:tc>
        <w:tc>
          <w:tcPr>
            <w:tcW w:w="1128" w:type="dxa"/>
            <w:vAlign w:val="center"/>
          </w:tcPr>
          <w:p w14:paraId="0C8C71CF" w14:textId="77777777" w:rsidR="00351885" w:rsidRPr="00285198" w:rsidRDefault="006804B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81.82(24.26),</w:t>
            </w:r>
          </w:p>
          <w:p w14:paraId="35A3811D" w14:textId="479D6B3D" w:rsidR="006804BD" w:rsidRPr="00285198" w:rsidRDefault="006804B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0-100</w:t>
            </w:r>
          </w:p>
        </w:tc>
        <w:tc>
          <w:tcPr>
            <w:tcW w:w="1134" w:type="dxa"/>
            <w:vAlign w:val="center"/>
          </w:tcPr>
          <w:p w14:paraId="2500B5A9" w14:textId="77777777" w:rsidR="00351885" w:rsidRPr="00285198" w:rsidRDefault="006804B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65.86(23.76),</w:t>
            </w:r>
          </w:p>
          <w:p w14:paraId="5C9D142B" w14:textId="04304D10" w:rsidR="006804BD" w:rsidRPr="00285198" w:rsidRDefault="00D86F9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18.75-100</w:t>
            </w:r>
          </w:p>
        </w:tc>
        <w:tc>
          <w:tcPr>
            <w:tcW w:w="1134" w:type="dxa"/>
            <w:vAlign w:val="center"/>
          </w:tcPr>
          <w:p w14:paraId="69CA3FD5" w14:textId="77777777" w:rsidR="00351885" w:rsidRPr="00285198" w:rsidRDefault="00D86F9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75.95(26.30),</w:t>
            </w:r>
          </w:p>
          <w:p w14:paraId="111B9F46" w14:textId="3AAE678C" w:rsidR="00D86F99" w:rsidRPr="00285198" w:rsidRDefault="00D86F99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8.33-100</w:t>
            </w:r>
          </w:p>
        </w:tc>
        <w:tc>
          <w:tcPr>
            <w:tcW w:w="1413" w:type="dxa"/>
            <w:vAlign w:val="center"/>
          </w:tcPr>
          <w:p w14:paraId="2B3AED33" w14:textId="77777777" w:rsidR="00351885" w:rsidRPr="00285198" w:rsidRDefault="00234C2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68.64(19.33),</w:t>
            </w:r>
          </w:p>
          <w:p w14:paraId="6BB9F840" w14:textId="7014BD2F" w:rsidR="00234C20" w:rsidRPr="00285198" w:rsidRDefault="00234C20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15.68-100</w:t>
            </w:r>
          </w:p>
        </w:tc>
      </w:tr>
      <w:tr w:rsidR="00351885" w:rsidRPr="00285198" w14:paraId="242671F9" w14:textId="77777777" w:rsidTr="004B6058">
        <w:trPr>
          <w:jc w:val="center"/>
        </w:trPr>
        <w:tc>
          <w:tcPr>
            <w:tcW w:w="597" w:type="dxa"/>
            <w:vAlign w:val="center"/>
          </w:tcPr>
          <w:p w14:paraId="0CAF0473" w14:textId="5D6CCDBF" w:rsidR="00351885" w:rsidRPr="00285198" w:rsidRDefault="00372D0A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T12</w:t>
            </w:r>
          </w:p>
        </w:tc>
        <w:tc>
          <w:tcPr>
            <w:tcW w:w="965" w:type="dxa"/>
            <w:vAlign w:val="center"/>
          </w:tcPr>
          <w:p w14:paraId="7250E1F3" w14:textId="77777777" w:rsidR="003D69BD" w:rsidRPr="00285198" w:rsidRDefault="00EE75A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40/56</w:t>
            </w:r>
          </w:p>
          <w:p w14:paraId="314A6EF1" w14:textId="4565DAEE" w:rsidR="00EE75AC" w:rsidRPr="00285198" w:rsidRDefault="00EE75AC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(71.42%)</w:t>
            </w:r>
          </w:p>
        </w:tc>
        <w:tc>
          <w:tcPr>
            <w:tcW w:w="1276" w:type="dxa"/>
            <w:vAlign w:val="center"/>
          </w:tcPr>
          <w:p w14:paraId="25D768A5" w14:textId="376024BE" w:rsidR="00351885" w:rsidRPr="00285198" w:rsidRDefault="004064C4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12.65(1.09)</w:t>
            </w:r>
            <w:r w:rsidR="00F554E1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0F8EF21D" w14:textId="7899BCAD" w:rsidR="004064C4" w:rsidRPr="00285198" w:rsidRDefault="004064C4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11.67-1</w:t>
            </w:r>
            <w:r w:rsidR="002733FA" w:rsidRPr="00285198">
              <w:rPr>
                <w:rFonts w:ascii="Times New Roman" w:hAnsi="Times New Roman" w:cs="Times New Roman"/>
                <w:sz w:val="16"/>
                <w:szCs w:val="16"/>
              </w:rPr>
              <w:t>3.57</w:t>
            </w:r>
          </w:p>
        </w:tc>
        <w:tc>
          <w:tcPr>
            <w:tcW w:w="1135" w:type="dxa"/>
            <w:vAlign w:val="center"/>
          </w:tcPr>
          <w:p w14:paraId="605C7F8B" w14:textId="00BEEB93" w:rsidR="00351885" w:rsidRPr="00285198" w:rsidRDefault="0008618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0.82(0.19)</w:t>
            </w:r>
            <w:r w:rsidR="00F554E1" w:rsidRPr="0028519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79EAFED9" w14:textId="11959DB5" w:rsidR="0008618D" w:rsidRPr="00285198" w:rsidRDefault="0008618D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0.28-1</w:t>
            </w:r>
          </w:p>
        </w:tc>
        <w:tc>
          <w:tcPr>
            <w:tcW w:w="1277" w:type="dxa"/>
            <w:vAlign w:val="center"/>
          </w:tcPr>
          <w:p w14:paraId="254380FE" w14:textId="77777777" w:rsidR="00351885" w:rsidRPr="00285198" w:rsidRDefault="007838AF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69.77(17.44),</w:t>
            </w:r>
          </w:p>
          <w:p w14:paraId="473FD380" w14:textId="273C15CD" w:rsidR="00502634" w:rsidRPr="00285198" w:rsidRDefault="00502634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35.26-100</w:t>
            </w:r>
          </w:p>
        </w:tc>
        <w:tc>
          <w:tcPr>
            <w:tcW w:w="1276" w:type="dxa"/>
            <w:vAlign w:val="center"/>
          </w:tcPr>
          <w:p w14:paraId="78C17CF7" w14:textId="77777777" w:rsidR="00351885" w:rsidRPr="00285198" w:rsidRDefault="003424E8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66.34(24.52),</w:t>
            </w:r>
          </w:p>
          <w:p w14:paraId="76A1BB53" w14:textId="5A7E30A3" w:rsidR="003424E8" w:rsidRPr="00285198" w:rsidRDefault="003424E8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20-100</w:t>
            </w:r>
          </w:p>
        </w:tc>
        <w:tc>
          <w:tcPr>
            <w:tcW w:w="1134" w:type="dxa"/>
            <w:vAlign w:val="center"/>
          </w:tcPr>
          <w:p w14:paraId="5B754066" w14:textId="77777777" w:rsidR="00351885" w:rsidRPr="00285198" w:rsidRDefault="003424E8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72.19(18.88),</w:t>
            </w:r>
          </w:p>
          <w:p w14:paraId="359C5996" w14:textId="60BC300D" w:rsidR="003424E8" w:rsidRPr="00285198" w:rsidRDefault="003424E8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355" w:type="dxa"/>
            <w:vAlign w:val="center"/>
          </w:tcPr>
          <w:p w14:paraId="3B5251B0" w14:textId="77777777" w:rsidR="00351885" w:rsidRPr="00285198" w:rsidRDefault="00A80B2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49.90(32.82),</w:t>
            </w:r>
          </w:p>
          <w:p w14:paraId="4A25A1D7" w14:textId="24B4C081" w:rsidR="00A80B25" w:rsidRPr="00285198" w:rsidRDefault="00A80B2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202" w:type="dxa"/>
            <w:vAlign w:val="center"/>
          </w:tcPr>
          <w:p w14:paraId="22F0D3E9" w14:textId="77777777" w:rsidR="00351885" w:rsidRPr="00285198" w:rsidRDefault="00A80B2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70.12(29.40),</w:t>
            </w:r>
          </w:p>
          <w:p w14:paraId="20BE807C" w14:textId="7A63FEA7" w:rsidR="00A80B25" w:rsidRPr="00285198" w:rsidRDefault="00A80B2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28" w:type="dxa"/>
            <w:vAlign w:val="center"/>
          </w:tcPr>
          <w:p w14:paraId="7834710A" w14:textId="77777777" w:rsidR="00351885" w:rsidRPr="00285198" w:rsidRDefault="00A80B2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78.05(24.27),</w:t>
            </w:r>
          </w:p>
          <w:p w14:paraId="4753E48C" w14:textId="3896072A" w:rsidR="00A80B25" w:rsidRPr="00285198" w:rsidRDefault="00A80B2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134" w:type="dxa"/>
            <w:vAlign w:val="center"/>
          </w:tcPr>
          <w:p w14:paraId="2E70F79B" w14:textId="77777777" w:rsidR="00351885" w:rsidRPr="00285198" w:rsidRDefault="00A80B25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64.63(</w:t>
            </w:r>
            <w:r w:rsidR="00B31C22" w:rsidRPr="00285198">
              <w:rPr>
                <w:rFonts w:ascii="Times New Roman" w:hAnsi="Times New Roman" w:cs="Times New Roman"/>
                <w:sz w:val="16"/>
                <w:szCs w:val="16"/>
              </w:rPr>
              <w:t>23.34),</w:t>
            </w:r>
          </w:p>
          <w:p w14:paraId="78739DFB" w14:textId="1E28A1ED" w:rsidR="00B31C22" w:rsidRPr="00285198" w:rsidRDefault="00B31C22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  <w:tc>
          <w:tcPr>
            <w:tcW w:w="1134" w:type="dxa"/>
            <w:vAlign w:val="center"/>
          </w:tcPr>
          <w:p w14:paraId="4180ACC5" w14:textId="77777777" w:rsidR="00351885" w:rsidRPr="00285198" w:rsidRDefault="00B31C22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79.88(22.12),</w:t>
            </w:r>
          </w:p>
          <w:p w14:paraId="06809F32" w14:textId="6E2D49BA" w:rsidR="00B31C22" w:rsidRPr="00285198" w:rsidRDefault="00B31C22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25-100</w:t>
            </w:r>
          </w:p>
        </w:tc>
        <w:tc>
          <w:tcPr>
            <w:tcW w:w="1413" w:type="dxa"/>
            <w:vAlign w:val="center"/>
          </w:tcPr>
          <w:p w14:paraId="0D2CB662" w14:textId="77777777" w:rsidR="00351885" w:rsidRPr="00285198" w:rsidRDefault="00B31C22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75.61(25.85),</w:t>
            </w:r>
          </w:p>
          <w:p w14:paraId="0F680221" w14:textId="3787F958" w:rsidR="00B31C22" w:rsidRPr="00285198" w:rsidRDefault="00B31C22" w:rsidP="001C56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0-100</w:t>
            </w:r>
          </w:p>
        </w:tc>
      </w:tr>
    </w:tbl>
    <w:p w14:paraId="6EAB8712" w14:textId="1B671591" w:rsidR="00700528" w:rsidRPr="00285198" w:rsidRDefault="00700528" w:rsidP="00842C1A">
      <w:pPr>
        <w:spacing w:after="0" w:line="480" w:lineRule="auto"/>
        <w:ind w:hanging="142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85198">
        <w:rPr>
          <w:rFonts w:ascii="Times New Roman" w:hAnsi="Times New Roman" w:cs="Times New Roman"/>
          <w:b/>
          <w:sz w:val="16"/>
          <w:szCs w:val="16"/>
        </w:rPr>
        <w:br w:type="page"/>
      </w:r>
    </w:p>
    <w:p w14:paraId="4B420C16" w14:textId="70C94337" w:rsidR="006608A8" w:rsidRPr="00285198" w:rsidRDefault="006608A8" w:rsidP="006608A8">
      <w:pPr>
        <w:spacing w:after="0" w:line="480" w:lineRule="auto"/>
        <w:ind w:hanging="142"/>
        <w:jc w:val="both"/>
        <w:rPr>
          <w:rFonts w:ascii="Times New Roman" w:hAnsi="Times New Roman" w:cs="Times New Roman"/>
          <w:b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lastRenderedPageBreak/>
        <w:t>SUPPLEMENTARY TABLE 2 Parents’ emotional well-being (ET)</w:t>
      </w:r>
      <w:r w:rsidRPr="00285198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tbl>
      <w:tblPr>
        <w:tblStyle w:val="TableGrid"/>
        <w:tblW w:w="13892" w:type="dxa"/>
        <w:tblInd w:w="-34" w:type="dxa"/>
        <w:tblLook w:val="04A0" w:firstRow="1" w:lastRow="0" w:firstColumn="1" w:lastColumn="0" w:noHBand="0" w:noVBand="1"/>
      </w:tblPr>
      <w:tblGrid>
        <w:gridCol w:w="597"/>
        <w:gridCol w:w="2215"/>
        <w:gridCol w:w="2216"/>
        <w:gridCol w:w="2216"/>
        <w:gridCol w:w="2216"/>
        <w:gridCol w:w="2335"/>
        <w:gridCol w:w="2097"/>
      </w:tblGrid>
      <w:tr w:rsidR="006608A8" w:rsidRPr="00285198" w14:paraId="54DB69B2" w14:textId="77777777" w:rsidTr="00F778C8">
        <w:trPr>
          <w:trHeight w:val="219"/>
          <w:tblHeader/>
        </w:trPr>
        <w:tc>
          <w:tcPr>
            <w:tcW w:w="597" w:type="dxa"/>
            <w:vAlign w:val="center"/>
          </w:tcPr>
          <w:p w14:paraId="3FD682BB" w14:textId="77777777" w:rsidR="006608A8" w:rsidRPr="00285198" w:rsidRDefault="006608A8" w:rsidP="00F778C8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2215" w:type="dxa"/>
            <w:vAlign w:val="center"/>
          </w:tcPr>
          <w:p w14:paraId="2362188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Distress (M(SD), Range)</w:t>
            </w:r>
          </w:p>
        </w:tc>
        <w:tc>
          <w:tcPr>
            <w:tcW w:w="2216" w:type="dxa"/>
            <w:vAlign w:val="center"/>
          </w:tcPr>
          <w:p w14:paraId="0552B4C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Anxiety (M(SD), Range)</w:t>
            </w:r>
          </w:p>
        </w:tc>
        <w:tc>
          <w:tcPr>
            <w:tcW w:w="2216" w:type="dxa"/>
            <w:vAlign w:val="center"/>
          </w:tcPr>
          <w:p w14:paraId="50EEEF31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Depression (M(SD), Range)</w:t>
            </w:r>
          </w:p>
        </w:tc>
        <w:tc>
          <w:tcPr>
            <w:tcW w:w="2216" w:type="dxa"/>
            <w:vAlign w:val="center"/>
          </w:tcPr>
          <w:p w14:paraId="795B190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Anger (M(SD), Range)</w:t>
            </w:r>
          </w:p>
        </w:tc>
        <w:tc>
          <w:tcPr>
            <w:tcW w:w="2335" w:type="dxa"/>
            <w:vAlign w:val="center"/>
          </w:tcPr>
          <w:p w14:paraId="36DBB61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Need for Help (M(SD), Range)</w:t>
            </w:r>
          </w:p>
        </w:tc>
        <w:tc>
          <w:tcPr>
            <w:tcW w:w="2097" w:type="dxa"/>
            <w:vAlign w:val="center"/>
          </w:tcPr>
          <w:p w14:paraId="25E4C80D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Requested Further Help(N)</w:t>
            </w:r>
          </w:p>
        </w:tc>
      </w:tr>
      <w:tr w:rsidR="006608A8" w:rsidRPr="00285198" w14:paraId="27EC5CD7" w14:textId="77777777" w:rsidTr="00F778C8">
        <w:tc>
          <w:tcPr>
            <w:tcW w:w="597" w:type="dxa"/>
            <w:vAlign w:val="center"/>
          </w:tcPr>
          <w:p w14:paraId="0072BCB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</w:t>
            </w:r>
          </w:p>
        </w:tc>
        <w:tc>
          <w:tcPr>
            <w:tcW w:w="2215" w:type="dxa"/>
            <w:vAlign w:val="center"/>
          </w:tcPr>
          <w:p w14:paraId="4CBF67C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5.14(2.55),</w:t>
            </w:r>
          </w:p>
          <w:p w14:paraId="65FD950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4C4A7738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5.95(2.40),</w:t>
            </w:r>
          </w:p>
          <w:p w14:paraId="5FCC8518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2-9</w:t>
            </w:r>
          </w:p>
        </w:tc>
        <w:tc>
          <w:tcPr>
            <w:tcW w:w="2216" w:type="dxa"/>
            <w:vAlign w:val="center"/>
          </w:tcPr>
          <w:p w14:paraId="441ADD2F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3.23(2.43),</w:t>
            </w:r>
          </w:p>
          <w:p w14:paraId="55A42A6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216" w:type="dxa"/>
            <w:vAlign w:val="center"/>
          </w:tcPr>
          <w:p w14:paraId="15FB21C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3.68(2.59),</w:t>
            </w:r>
          </w:p>
          <w:p w14:paraId="5E4AEABD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335" w:type="dxa"/>
            <w:vAlign w:val="center"/>
          </w:tcPr>
          <w:p w14:paraId="7B1C37A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3.43(2.62),</w:t>
            </w:r>
          </w:p>
          <w:p w14:paraId="048F666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097" w:type="dxa"/>
            <w:vAlign w:val="center"/>
          </w:tcPr>
          <w:p w14:paraId="0C58060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6608A8" w:rsidRPr="00285198" w14:paraId="001E40B2" w14:textId="77777777" w:rsidTr="00F778C8">
        <w:tc>
          <w:tcPr>
            <w:tcW w:w="597" w:type="dxa"/>
            <w:vAlign w:val="center"/>
          </w:tcPr>
          <w:p w14:paraId="31B2683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T2</w:t>
            </w:r>
          </w:p>
        </w:tc>
        <w:tc>
          <w:tcPr>
            <w:tcW w:w="2215" w:type="dxa"/>
            <w:vAlign w:val="center"/>
          </w:tcPr>
          <w:p w14:paraId="2454E418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5.19(2.92),</w:t>
            </w:r>
          </w:p>
          <w:p w14:paraId="67BF259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2B11E68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5.89(2.64),</w:t>
            </w:r>
          </w:p>
          <w:p w14:paraId="68C5864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7CBC7B2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3.76(2.91),</w:t>
            </w:r>
          </w:p>
          <w:p w14:paraId="65CE481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35B04CA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4.14(2.85),</w:t>
            </w:r>
          </w:p>
          <w:p w14:paraId="4778B81F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335" w:type="dxa"/>
            <w:vAlign w:val="center"/>
          </w:tcPr>
          <w:p w14:paraId="7D3C4BD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3.41(2.77),</w:t>
            </w:r>
          </w:p>
          <w:p w14:paraId="0D37258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097" w:type="dxa"/>
            <w:vAlign w:val="center"/>
          </w:tcPr>
          <w:p w14:paraId="17A716B1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6608A8" w:rsidRPr="00285198" w14:paraId="3CF7074A" w14:textId="77777777" w:rsidTr="00F778C8">
        <w:tc>
          <w:tcPr>
            <w:tcW w:w="597" w:type="dxa"/>
            <w:vAlign w:val="center"/>
          </w:tcPr>
          <w:p w14:paraId="23A4AF9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T3</w:t>
            </w:r>
          </w:p>
        </w:tc>
        <w:tc>
          <w:tcPr>
            <w:tcW w:w="2215" w:type="dxa"/>
            <w:vAlign w:val="center"/>
          </w:tcPr>
          <w:p w14:paraId="7FF07C1B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4.62(2.89),</w:t>
            </w:r>
          </w:p>
          <w:p w14:paraId="47D62101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7CBCED5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5.68(2.69),</w:t>
            </w:r>
          </w:p>
          <w:p w14:paraId="76E920F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68A30E0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3.59(2.81),</w:t>
            </w:r>
          </w:p>
          <w:p w14:paraId="525E227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216" w:type="dxa"/>
            <w:vAlign w:val="center"/>
          </w:tcPr>
          <w:p w14:paraId="005C4B9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3.39(2.72),</w:t>
            </w:r>
          </w:p>
          <w:p w14:paraId="6FCC304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335" w:type="dxa"/>
            <w:vAlign w:val="center"/>
          </w:tcPr>
          <w:p w14:paraId="0764E08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2.78(2.21),</w:t>
            </w:r>
          </w:p>
          <w:p w14:paraId="4406368B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097" w:type="dxa"/>
            <w:vAlign w:val="center"/>
          </w:tcPr>
          <w:p w14:paraId="3D673F5F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608A8" w:rsidRPr="00285198" w14:paraId="1F0E3D7E" w14:textId="77777777" w:rsidTr="00F778C8">
        <w:tc>
          <w:tcPr>
            <w:tcW w:w="597" w:type="dxa"/>
            <w:vAlign w:val="center"/>
          </w:tcPr>
          <w:p w14:paraId="6BDF6B4F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T4</w:t>
            </w:r>
          </w:p>
        </w:tc>
        <w:tc>
          <w:tcPr>
            <w:tcW w:w="2215" w:type="dxa"/>
            <w:vAlign w:val="center"/>
          </w:tcPr>
          <w:p w14:paraId="7524B63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4.67(2.52),</w:t>
            </w:r>
          </w:p>
          <w:p w14:paraId="1C6EB02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216" w:type="dxa"/>
            <w:vAlign w:val="center"/>
          </w:tcPr>
          <w:p w14:paraId="5D6871C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5.02(2.68),</w:t>
            </w:r>
          </w:p>
          <w:p w14:paraId="0AE0CBB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6CF2D8DB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3.98(2.67),</w:t>
            </w:r>
          </w:p>
          <w:p w14:paraId="3B76330F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216" w:type="dxa"/>
            <w:vAlign w:val="center"/>
          </w:tcPr>
          <w:p w14:paraId="409196B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3.30(2.53),</w:t>
            </w:r>
          </w:p>
          <w:p w14:paraId="2C4F191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335" w:type="dxa"/>
            <w:vAlign w:val="center"/>
          </w:tcPr>
          <w:p w14:paraId="718316F8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2.45(2.49),</w:t>
            </w:r>
          </w:p>
          <w:p w14:paraId="4D15131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097" w:type="dxa"/>
            <w:vAlign w:val="center"/>
          </w:tcPr>
          <w:p w14:paraId="3C8A41E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6608A8" w:rsidRPr="00285198" w14:paraId="1C6B425B" w14:textId="77777777" w:rsidTr="00F778C8">
        <w:tc>
          <w:tcPr>
            <w:tcW w:w="597" w:type="dxa"/>
            <w:vAlign w:val="center"/>
          </w:tcPr>
          <w:p w14:paraId="0059BBB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T5</w:t>
            </w:r>
          </w:p>
        </w:tc>
        <w:tc>
          <w:tcPr>
            <w:tcW w:w="2215" w:type="dxa"/>
            <w:vAlign w:val="center"/>
          </w:tcPr>
          <w:p w14:paraId="0D82B35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4.49(3.10),</w:t>
            </w:r>
          </w:p>
          <w:p w14:paraId="6A261CD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216" w:type="dxa"/>
            <w:vAlign w:val="center"/>
          </w:tcPr>
          <w:p w14:paraId="532D5A5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4.98(3.00),</w:t>
            </w:r>
          </w:p>
          <w:p w14:paraId="0DEEF5A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2351BBF1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3.11(2.88),</w:t>
            </w:r>
          </w:p>
          <w:p w14:paraId="11A3C49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52B9F65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3.33(2.75),</w:t>
            </w:r>
          </w:p>
          <w:p w14:paraId="432BB8B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335" w:type="dxa"/>
            <w:vAlign w:val="center"/>
          </w:tcPr>
          <w:p w14:paraId="7F59901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2.47(2.38),</w:t>
            </w:r>
          </w:p>
          <w:p w14:paraId="29FA36E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097" w:type="dxa"/>
            <w:vAlign w:val="center"/>
          </w:tcPr>
          <w:p w14:paraId="7F19D0C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6608A8" w:rsidRPr="00285198" w14:paraId="64D303D7" w14:textId="77777777" w:rsidTr="00F778C8">
        <w:tc>
          <w:tcPr>
            <w:tcW w:w="597" w:type="dxa"/>
            <w:vAlign w:val="center"/>
          </w:tcPr>
          <w:p w14:paraId="59DD4B7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T6</w:t>
            </w:r>
          </w:p>
        </w:tc>
        <w:tc>
          <w:tcPr>
            <w:tcW w:w="2215" w:type="dxa"/>
            <w:vAlign w:val="center"/>
          </w:tcPr>
          <w:p w14:paraId="19A3F23D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4.09(2.96),</w:t>
            </w:r>
          </w:p>
          <w:p w14:paraId="4190CCE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6B10887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4.66(2.96),</w:t>
            </w:r>
          </w:p>
          <w:p w14:paraId="7450F87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61585A4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2.82(2.90),</w:t>
            </w:r>
          </w:p>
          <w:p w14:paraId="158C0B1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38916AA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3.05(2.79),</w:t>
            </w:r>
          </w:p>
          <w:p w14:paraId="3DB4B26D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335" w:type="dxa"/>
            <w:vAlign w:val="center"/>
          </w:tcPr>
          <w:p w14:paraId="582DD6D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2.43(2.34),</w:t>
            </w:r>
          </w:p>
          <w:p w14:paraId="7196D3E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097" w:type="dxa"/>
            <w:vAlign w:val="center"/>
          </w:tcPr>
          <w:p w14:paraId="424B7BA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6608A8" w:rsidRPr="00285198" w14:paraId="26A73970" w14:textId="77777777" w:rsidTr="00F778C8">
        <w:tc>
          <w:tcPr>
            <w:tcW w:w="597" w:type="dxa"/>
            <w:vAlign w:val="center"/>
          </w:tcPr>
          <w:p w14:paraId="0E4730F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T7</w:t>
            </w:r>
          </w:p>
        </w:tc>
        <w:tc>
          <w:tcPr>
            <w:tcW w:w="2215" w:type="dxa"/>
            <w:vAlign w:val="center"/>
          </w:tcPr>
          <w:p w14:paraId="5C2E2FBF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3.76(2.97),</w:t>
            </w:r>
          </w:p>
          <w:p w14:paraId="72EA9F2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2DE99E0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4.74(2.88),</w:t>
            </w:r>
          </w:p>
          <w:p w14:paraId="76601ED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608B6BE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3.14(3.06),</w:t>
            </w:r>
          </w:p>
          <w:p w14:paraId="5FB7627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19488DF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3.20(2.89),</w:t>
            </w:r>
          </w:p>
          <w:p w14:paraId="0F7B6C2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335" w:type="dxa"/>
            <w:vAlign w:val="center"/>
          </w:tcPr>
          <w:p w14:paraId="0CF05D0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1.64(2.21),</w:t>
            </w:r>
          </w:p>
          <w:p w14:paraId="7C2D6EA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097" w:type="dxa"/>
            <w:vAlign w:val="center"/>
          </w:tcPr>
          <w:p w14:paraId="75FA840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6608A8" w:rsidRPr="00285198" w14:paraId="4EB131D4" w14:textId="77777777" w:rsidTr="00F778C8">
        <w:tc>
          <w:tcPr>
            <w:tcW w:w="597" w:type="dxa"/>
            <w:vAlign w:val="center"/>
          </w:tcPr>
          <w:p w14:paraId="7853492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T8</w:t>
            </w:r>
          </w:p>
        </w:tc>
        <w:tc>
          <w:tcPr>
            <w:tcW w:w="2215" w:type="dxa"/>
            <w:vAlign w:val="center"/>
          </w:tcPr>
          <w:p w14:paraId="2E29C08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3.44(2.91),</w:t>
            </w:r>
          </w:p>
          <w:p w14:paraId="12CC860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4B3E020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4.08(2.90),</w:t>
            </w:r>
          </w:p>
          <w:p w14:paraId="24E161D9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7573935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2.54(2.67),</w:t>
            </w:r>
          </w:p>
          <w:p w14:paraId="6DE8D58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1853D92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2.49(2.62),</w:t>
            </w:r>
          </w:p>
          <w:p w14:paraId="63BDBF6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335" w:type="dxa"/>
            <w:vAlign w:val="center"/>
          </w:tcPr>
          <w:p w14:paraId="016481ED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1.88(2.47),</w:t>
            </w:r>
          </w:p>
          <w:p w14:paraId="07D91AB9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097" w:type="dxa"/>
            <w:vAlign w:val="center"/>
          </w:tcPr>
          <w:p w14:paraId="2EE2D279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608A8" w:rsidRPr="00285198" w14:paraId="2247C52B" w14:textId="77777777" w:rsidTr="00F778C8">
        <w:trPr>
          <w:trHeight w:val="625"/>
        </w:trPr>
        <w:tc>
          <w:tcPr>
            <w:tcW w:w="597" w:type="dxa"/>
            <w:vAlign w:val="center"/>
          </w:tcPr>
          <w:p w14:paraId="7ED1673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T9</w:t>
            </w:r>
          </w:p>
        </w:tc>
        <w:tc>
          <w:tcPr>
            <w:tcW w:w="2215" w:type="dxa"/>
            <w:vAlign w:val="center"/>
          </w:tcPr>
          <w:p w14:paraId="4272BA2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3.11(2.63),</w:t>
            </w:r>
          </w:p>
          <w:p w14:paraId="465C0AC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216" w:type="dxa"/>
            <w:vAlign w:val="center"/>
          </w:tcPr>
          <w:p w14:paraId="5415B53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4.23(2.77),</w:t>
            </w:r>
          </w:p>
          <w:p w14:paraId="5FD567F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216" w:type="dxa"/>
            <w:vAlign w:val="center"/>
          </w:tcPr>
          <w:p w14:paraId="1902C4B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2.95(2.53),</w:t>
            </w:r>
          </w:p>
          <w:p w14:paraId="1A41E46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216" w:type="dxa"/>
            <w:vAlign w:val="center"/>
          </w:tcPr>
          <w:p w14:paraId="6CE4B65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2.89(2.38),</w:t>
            </w:r>
          </w:p>
          <w:p w14:paraId="1D33D67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335" w:type="dxa"/>
            <w:vAlign w:val="center"/>
          </w:tcPr>
          <w:p w14:paraId="68B64E6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1.73(2.32),</w:t>
            </w:r>
          </w:p>
          <w:p w14:paraId="34EA4C0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097" w:type="dxa"/>
            <w:vAlign w:val="center"/>
          </w:tcPr>
          <w:p w14:paraId="1B72E85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6608A8" w:rsidRPr="00285198" w14:paraId="1BC07AAE" w14:textId="77777777" w:rsidTr="00F778C8">
        <w:trPr>
          <w:trHeight w:val="579"/>
        </w:trPr>
        <w:tc>
          <w:tcPr>
            <w:tcW w:w="597" w:type="dxa"/>
            <w:vAlign w:val="center"/>
          </w:tcPr>
          <w:p w14:paraId="3663D69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T10</w:t>
            </w:r>
          </w:p>
        </w:tc>
        <w:tc>
          <w:tcPr>
            <w:tcW w:w="2215" w:type="dxa"/>
            <w:vAlign w:val="center"/>
          </w:tcPr>
          <w:p w14:paraId="2F2D36A1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2.73(2.81),</w:t>
            </w:r>
          </w:p>
          <w:p w14:paraId="7495800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265E4A1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3.43(2.88),</w:t>
            </w:r>
          </w:p>
          <w:p w14:paraId="0A4D2668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4CC71349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2.68(2.76),</w:t>
            </w:r>
          </w:p>
          <w:p w14:paraId="0C3BB78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69FB9D7D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2.59(2.64),</w:t>
            </w:r>
          </w:p>
          <w:p w14:paraId="74D5A524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335" w:type="dxa"/>
            <w:vAlign w:val="center"/>
          </w:tcPr>
          <w:p w14:paraId="432D430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1.55(2.44),</w:t>
            </w:r>
          </w:p>
          <w:p w14:paraId="3A711B3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097" w:type="dxa"/>
            <w:vAlign w:val="center"/>
          </w:tcPr>
          <w:p w14:paraId="202DE54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6608A8" w:rsidRPr="00285198" w14:paraId="2991221E" w14:textId="77777777" w:rsidTr="00F778C8">
        <w:trPr>
          <w:trHeight w:val="548"/>
        </w:trPr>
        <w:tc>
          <w:tcPr>
            <w:tcW w:w="597" w:type="dxa"/>
            <w:vAlign w:val="center"/>
          </w:tcPr>
          <w:p w14:paraId="422F220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T11</w:t>
            </w:r>
          </w:p>
        </w:tc>
        <w:tc>
          <w:tcPr>
            <w:tcW w:w="2215" w:type="dxa"/>
            <w:vAlign w:val="center"/>
          </w:tcPr>
          <w:p w14:paraId="253A397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3.00(2.48),</w:t>
            </w:r>
          </w:p>
          <w:p w14:paraId="45BA936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216" w:type="dxa"/>
            <w:vAlign w:val="center"/>
          </w:tcPr>
          <w:p w14:paraId="21B56063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3.86(2.69),</w:t>
            </w:r>
          </w:p>
          <w:p w14:paraId="463F6F8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0-10</w:t>
            </w:r>
          </w:p>
        </w:tc>
        <w:tc>
          <w:tcPr>
            <w:tcW w:w="2216" w:type="dxa"/>
            <w:vAlign w:val="center"/>
          </w:tcPr>
          <w:p w14:paraId="0AA5BB40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2.16(2.43),</w:t>
            </w:r>
          </w:p>
          <w:p w14:paraId="130D44B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216" w:type="dxa"/>
            <w:vAlign w:val="center"/>
          </w:tcPr>
          <w:p w14:paraId="7F12F33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2.67(2.54),</w:t>
            </w:r>
          </w:p>
          <w:p w14:paraId="1509FFD8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335" w:type="dxa"/>
            <w:vAlign w:val="center"/>
          </w:tcPr>
          <w:p w14:paraId="3BA8BA0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1.90(2.34),</w:t>
            </w:r>
          </w:p>
          <w:p w14:paraId="52F5F0CA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097" w:type="dxa"/>
            <w:vAlign w:val="center"/>
          </w:tcPr>
          <w:p w14:paraId="4023697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6608A8" w:rsidRPr="00285198" w14:paraId="369B3334" w14:textId="77777777" w:rsidTr="00F778C8">
        <w:trPr>
          <w:trHeight w:val="294"/>
        </w:trPr>
        <w:tc>
          <w:tcPr>
            <w:tcW w:w="597" w:type="dxa"/>
            <w:vAlign w:val="center"/>
          </w:tcPr>
          <w:p w14:paraId="3FD69B5C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T12</w:t>
            </w:r>
          </w:p>
        </w:tc>
        <w:tc>
          <w:tcPr>
            <w:tcW w:w="2215" w:type="dxa"/>
            <w:vAlign w:val="center"/>
          </w:tcPr>
          <w:p w14:paraId="2712F6AF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3.03(2.52),</w:t>
            </w:r>
          </w:p>
          <w:p w14:paraId="1D8E5E62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216" w:type="dxa"/>
            <w:vAlign w:val="center"/>
          </w:tcPr>
          <w:p w14:paraId="79C7A20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3.70(2.84),</w:t>
            </w:r>
          </w:p>
          <w:p w14:paraId="7A9FCAD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216" w:type="dxa"/>
            <w:vAlign w:val="center"/>
          </w:tcPr>
          <w:p w14:paraId="5F36AF3E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1.95(2.11),</w:t>
            </w:r>
          </w:p>
          <w:p w14:paraId="4FEDBC7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0-7</w:t>
            </w:r>
          </w:p>
        </w:tc>
        <w:tc>
          <w:tcPr>
            <w:tcW w:w="2216" w:type="dxa"/>
            <w:vAlign w:val="center"/>
          </w:tcPr>
          <w:p w14:paraId="6E63B3A9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2.08(2.31),</w:t>
            </w:r>
          </w:p>
          <w:p w14:paraId="01F04E76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0-8</w:t>
            </w:r>
          </w:p>
        </w:tc>
        <w:tc>
          <w:tcPr>
            <w:tcW w:w="2335" w:type="dxa"/>
            <w:vAlign w:val="center"/>
          </w:tcPr>
          <w:p w14:paraId="7AFEC64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1.92(2.56),</w:t>
            </w:r>
          </w:p>
          <w:p w14:paraId="1B098197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0-9</w:t>
            </w:r>
          </w:p>
        </w:tc>
        <w:tc>
          <w:tcPr>
            <w:tcW w:w="2097" w:type="dxa"/>
            <w:vAlign w:val="center"/>
          </w:tcPr>
          <w:p w14:paraId="56BD48B5" w14:textId="77777777" w:rsidR="006608A8" w:rsidRPr="00285198" w:rsidRDefault="006608A8" w:rsidP="00F778C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14:paraId="7B08177F" w14:textId="77777777" w:rsidR="006608A8" w:rsidRPr="00285198" w:rsidRDefault="006608A8" w:rsidP="006608A8">
      <w:pPr>
        <w:spacing w:after="0" w:line="480" w:lineRule="auto"/>
        <w:ind w:hanging="142"/>
        <w:jc w:val="both"/>
        <w:rPr>
          <w:rFonts w:ascii="Times New Roman" w:hAnsi="Times New Roman" w:cs="Times New Roman"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br w:type="page"/>
      </w:r>
    </w:p>
    <w:p w14:paraId="0A4FE846" w14:textId="1E03E08C" w:rsidR="008F605E" w:rsidRPr="00285198" w:rsidRDefault="00842C1A" w:rsidP="00842C1A">
      <w:pPr>
        <w:spacing w:after="0" w:line="480" w:lineRule="auto"/>
        <w:ind w:hanging="142"/>
        <w:jc w:val="both"/>
        <w:rPr>
          <w:rFonts w:ascii="Times New Roman" w:hAnsi="Times New Roman" w:cs="Times New Roman"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t xml:space="preserve">SUPPLEMENTARY TABLE </w:t>
      </w:r>
      <w:r w:rsidR="006608A8" w:rsidRPr="00285198">
        <w:rPr>
          <w:rFonts w:ascii="Times New Roman" w:hAnsi="Times New Roman" w:cs="Times New Roman"/>
          <w:sz w:val="16"/>
          <w:szCs w:val="16"/>
        </w:rPr>
        <w:t>3</w:t>
      </w:r>
      <w:r w:rsidR="00927954" w:rsidRPr="00285198">
        <w:rPr>
          <w:rFonts w:ascii="Times New Roman" w:hAnsi="Times New Roman" w:cs="Times New Roman"/>
          <w:sz w:val="16"/>
          <w:szCs w:val="16"/>
        </w:rPr>
        <w:t xml:space="preserve">. </w:t>
      </w:r>
      <w:r w:rsidR="008F605E" w:rsidRPr="00285198">
        <w:rPr>
          <w:rFonts w:ascii="Times New Roman" w:hAnsi="Times New Roman" w:cs="Times New Roman"/>
          <w:sz w:val="16"/>
          <w:szCs w:val="16"/>
        </w:rPr>
        <w:t xml:space="preserve">COG vs. </w:t>
      </w:r>
      <w:proofErr w:type="spellStart"/>
      <w:r w:rsidR="004D490F" w:rsidRPr="00285198">
        <w:rPr>
          <w:rFonts w:ascii="Times New Roman" w:hAnsi="Times New Roman" w:cs="Times New Roman"/>
          <w:sz w:val="16"/>
          <w:szCs w:val="16"/>
        </w:rPr>
        <w:t>i</w:t>
      </w:r>
      <w:r w:rsidR="008F605E" w:rsidRPr="00285198">
        <w:rPr>
          <w:rFonts w:ascii="Times New Roman" w:hAnsi="Times New Roman" w:cs="Times New Roman"/>
          <w:sz w:val="16"/>
          <w:szCs w:val="16"/>
        </w:rPr>
        <w:t>BFM</w:t>
      </w:r>
      <w:proofErr w:type="spellEnd"/>
      <w:r w:rsidR="008F605E" w:rsidRPr="00285198">
        <w:rPr>
          <w:rFonts w:ascii="Times New Roman" w:hAnsi="Times New Roman" w:cs="Times New Roman"/>
          <w:sz w:val="16"/>
          <w:szCs w:val="16"/>
        </w:rPr>
        <w:t xml:space="preserve"> Protocol Group H</w:t>
      </w:r>
      <w:r w:rsidR="00406591" w:rsidRPr="00285198">
        <w:rPr>
          <w:rFonts w:ascii="Times New Roman" w:hAnsi="Times New Roman" w:cs="Times New Roman"/>
          <w:sz w:val="16"/>
          <w:szCs w:val="16"/>
        </w:rPr>
        <w:t>ealth-</w:t>
      </w:r>
      <w:r w:rsidR="008F605E" w:rsidRPr="00285198">
        <w:rPr>
          <w:rFonts w:ascii="Times New Roman" w:hAnsi="Times New Roman" w:cs="Times New Roman"/>
          <w:sz w:val="16"/>
          <w:szCs w:val="16"/>
        </w:rPr>
        <w:t>R</w:t>
      </w:r>
      <w:r w:rsidR="00406591" w:rsidRPr="00285198">
        <w:rPr>
          <w:rFonts w:ascii="Times New Roman" w:hAnsi="Times New Roman" w:cs="Times New Roman"/>
          <w:sz w:val="16"/>
          <w:szCs w:val="16"/>
        </w:rPr>
        <w:t xml:space="preserve">elated </w:t>
      </w:r>
      <w:r w:rsidR="008F605E" w:rsidRPr="00285198">
        <w:rPr>
          <w:rFonts w:ascii="Times New Roman" w:hAnsi="Times New Roman" w:cs="Times New Roman"/>
          <w:sz w:val="16"/>
          <w:szCs w:val="16"/>
        </w:rPr>
        <w:t>Q</w:t>
      </w:r>
      <w:r w:rsidR="00406591" w:rsidRPr="00285198">
        <w:rPr>
          <w:rFonts w:ascii="Times New Roman" w:hAnsi="Times New Roman" w:cs="Times New Roman"/>
          <w:sz w:val="16"/>
          <w:szCs w:val="16"/>
        </w:rPr>
        <w:t xml:space="preserve">uality </w:t>
      </w:r>
      <w:r w:rsidR="008F605E" w:rsidRPr="00285198">
        <w:rPr>
          <w:rFonts w:ascii="Times New Roman" w:hAnsi="Times New Roman" w:cs="Times New Roman"/>
          <w:sz w:val="16"/>
          <w:szCs w:val="16"/>
        </w:rPr>
        <w:t>o</w:t>
      </w:r>
      <w:r w:rsidR="00406591" w:rsidRPr="00285198">
        <w:rPr>
          <w:rFonts w:ascii="Times New Roman" w:hAnsi="Times New Roman" w:cs="Times New Roman"/>
          <w:sz w:val="16"/>
          <w:szCs w:val="16"/>
        </w:rPr>
        <w:t xml:space="preserve">f </w:t>
      </w:r>
      <w:r w:rsidR="008F605E" w:rsidRPr="00285198">
        <w:rPr>
          <w:rFonts w:ascii="Times New Roman" w:hAnsi="Times New Roman" w:cs="Times New Roman"/>
          <w:sz w:val="16"/>
          <w:szCs w:val="16"/>
        </w:rPr>
        <w:t>L</w:t>
      </w:r>
      <w:r w:rsidR="00406591" w:rsidRPr="00285198">
        <w:rPr>
          <w:rFonts w:ascii="Times New Roman" w:hAnsi="Times New Roman" w:cs="Times New Roman"/>
          <w:sz w:val="16"/>
          <w:szCs w:val="16"/>
        </w:rPr>
        <w:t>ife</w:t>
      </w:r>
      <w:r w:rsidR="008F605E" w:rsidRPr="00285198">
        <w:rPr>
          <w:rFonts w:ascii="Times New Roman" w:hAnsi="Times New Roman" w:cs="Times New Roman"/>
          <w:sz w:val="16"/>
          <w:szCs w:val="16"/>
        </w:rPr>
        <w:t xml:space="preserve"> Comparisons</w:t>
      </w:r>
      <w:r w:rsidR="003E082F" w:rsidRPr="00285198">
        <w:rPr>
          <w:rFonts w:ascii="Times New Roman" w:hAnsi="Times New Roman" w:cs="Times New Roman"/>
          <w:sz w:val="16"/>
          <w:szCs w:val="16"/>
        </w:rPr>
        <w:t xml:space="preserve"> (HUI3, </w:t>
      </w:r>
      <w:proofErr w:type="spellStart"/>
      <w:r w:rsidR="003E082F" w:rsidRPr="00285198">
        <w:rPr>
          <w:rFonts w:ascii="Times New Roman" w:hAnsi="Times New Roman" w:cs="Times New Roman"/>
          <w:sz w:val="16"/>
          <w:szCs w:val="16"/>
        </w:rPr>
        <w:t>PedsQL</w:t>
      </w:r>
      <w:proofErr w:type="spellEnd"/>
      <w:r w:rsidR="003E082F" w:rsidRPr="00285198">
        <w:rPr>
          <w:rFonts w:ascii="Times New Roman" w:hAnsi="Times New Roman" w:cs="Times New Roman"/>
          <w:sz w:val="16"/>
          <w:szCs w:val="16"/>
        </w:rPr>
        <w:t xml:space="preserve"> &amp; </w:t>
      </w:r>
      <w:proofErr w:type="spellStart"/>
      <w:r w:rsidR="003E082F" w:rsidRPr="00285198">
        <w:rPr>
          <w:rFonts w:ascii="Times New Roman" w:hAnsi="Times New Roman" w:cs="Times New Roman"/>
          <w:sz w:val="16"/>
          <w:szCs w:val="16"/>
        </w:rPr>
        <w:t>PedsQL</w:t>
      </w:r>
      <w:proofErr w:type="spellEnd"/>
      <w:r w:rsidR="003E082F" w:rsidRPr="00285198">
        <w:rPr>
          <w:rFonts w:ascii="Times New Roman" w:hAnsi="Times New Roman" w:cs="Times New Roman"/>
          <w:sz w:val="16"/>
          <w:szCs w:val="16"/>
        </w:rPr>
        <w:t xml:space="preserve"> </w:t>
      </w:r>
      <w:r w:rsidR="00630D74" w:rsidRPr="00285198">
        <w:rPr>
          <w:rFonts w:ascii="Times New Roman" w:hAnsi="Times New Roman" w:cs="Times New Roman"/>
          <w:sz w:val="16"/>
          <w:szCs w:val="16"/>
        </w:rPr>
        <w:t xml:space="preserve">Nausea, Pain &amp; Procedural Anxiety </w:t>
      </w:r>
      <w:r w:rsidR="003E082F" w:rsidRPr="00285198">
        <w:rPr>
          <w:rFonts w:ascii="Times New Roman" w:hAnsi="Times New Roman" w:cs="Times New Roman"/>
          <w:sz w:val="16"/>
          <w:szCs w:val="16"/>
        </w:rPr>
        <w:t>subscales)</w:t>
      </w:r>
    </w:p>
    <w:tbl>
      <w:tblPr>
        <w:tblStyle w:val="TableGrid"/>
        <w:tblW w:w="4876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71"/>
        <w:gridCol w:w="1131"/>
        <w:gridCol w:w="1139"/>
        <w:gridCol w:w="1137"/>
        <w:gridCol w:w="1274"/>
        <w:gridCol w:w="1277"/>
        <w:gridCol w:w="1134"/>
        <w:gridCol w:w="1274"/>
        <w:gridCol w:w="1277"/>
        <w:gridCol w:w="1271"/>
        <w:gridCol w:w="1417"/>
        <w:gridCol w:w="1131"/>
      </w:tblGrid>
      <w:tr w:rsidR="00474DEA" w:rsidRPr="00285198" w14:paraId="64A69EEB" w14:textId="235E2C18" w:rsidTr="00C360D1">
        <w:trPr>
          <w:cantSplit/>
          <w:tblHeader/>
        </w:trPr>
        <w:tc>
          <w:tcPr>
            <w:tcW w:w="203" w:type="pct"/>
            <w:vAlign w:val="center"/>
          </w:tcPr>
          <w:p w14:paraId="049029B8" w14:textId="3314FB84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Time</w:t>
            </w:r>
          </w:p>
        </w:tc>
        <w:tc>
          <w:tcPr>
            <w:tcW w:w="403" w:type="pct"/>
            <w:vAlign w:val="center"/>
          </w:tcPr>
          <w:p w14:paraId="187672BC" w14:textId="7469DD5A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Protocol Group</w:t>
            </w:r>
          </w:p>
        </w:tc>
        <w:tc>
          <w:tcPr>
            <w:tcW w:w="406" w:type="pct"/>
            <w:vAlign w:val="center"/>
          </w:tcPr>
          <w:p w14:paraId="299D266A" w14:textId="5AA1800E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HUI </w:t>
            </w: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HRQoL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(M(SD))</w:t>
            </w:r>
          </w:p>
        </w:tc>
        <w:tc>
          <w:tcPr>
            <w:tcW w:w="405" w:type="pct"/>
            <w:vAlign w:val="center"/>
          </w:tcPr>
          <w:p w14:paraId="25642855" w14:textId="510C94E7" w:rsidR="007A2110" w:rsidRPr="00285198" w:rsidRDefault="007A2110" w:rsidP="00474DE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  <w:r w:rsidR="00474DEA"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46EA5C1B" w14:textId="0E6C15E1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454" w:type="pct"/>
            <w:vAlign w:val="center"/>
          </w:tcPr>
          <w:p w14:paraId="436D7E2A" w14:textId="69824DAA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Total</w:t>
            </w:r>
          </w:p>
          <w:p w14:paraId="3941C763" w14:textId="1AF93574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(M(SD))</w:t>
            </w:r>
          </w:p>
        </w:tc>
        <w:tc>
          <w:tcPr>
            <w:tcW w:w="455" w:type="pct"/>
            <w:vAlign w:val="center"/>
          </w:tcPr>
          <w:p w14:paraId="67F17343" w14:textId="08FACB00" w:rsidR="007A2110" w:rsidRPr="00285198" w:rsidRDefault="007A2110" w:rsidP="00474DE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  <w:r w:rsidR="00474DEA"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5A806C4C" w14:textId="34DFC3E8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404" w:type="pct"/>
            <w:vAlign w:val="center"/>
          </w:tcPr>
          <w:p w14:paraId="11643C84" w14:textId="61B7929D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Nausea</w:t>
            </w:r>
          </w:p>
          <w:p w14:paraId="26D98071" w14:textId="70A9FA86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(M(SD))</w:t>
            </w:r>
          </w:p>
        </w:tc>
        <w:tc>
          <w:tcPr>
            <w:tcW w:w="454" w:type="pct"/>
            <w:vAlign w:val="center"/>
          </w:tcPr>
          <w:p w14:paraId="5D48D4B2" w14:textId="0E2DC991" w:rsidR="007A2110" w:rsidRPr="00285198" w:rsidRDefault="007A2110" w:rsidP="00474DE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  <w:r w:rsidR="00474DEA"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700E390F" w14:textId="4E14A6AD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455" w:type="pct"/>
            <w:vAlign w:val="center"/>
          </w:tcPr>
          <w:p w14:paraId="66B2E01A" w14:textId="63E55582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Pain (M(SD))</w:t>
            </w:r>
          </w:p>
        </w:tc>
        <w:tc>
          <w:tcPr>
            <w:tcW w:w="453" w:type="pct"/>
            <w:vAlign w:val="center"/>
          </w:tcPr>
          <w:p w14:paraId="73E3B13A" w14:textId="2E7FEA97" w:rsidR="007A2110" w:rsidRPr="00285198" w:rsidRDefault="007A2110" w:rsidP="00474DE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  <w:r w:rsidR="00474DEA"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1BAF8B92" w14:textId="011306BE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505" w:type="pct"/>
            <w:vAlign w:val="center"/>
          </w:tcPr>
          <w:p w14:paraId="0537E0EF" w14:textId="6F6F4B7A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Procedural anxiety (M(SD))</w:t>
            </w:r>
          </w:p>
        </w:tc>
        <w:tc>
          <w:tcPr>
            <w:tcW w:w="403" w:type="pct"/>
            <w:vAlign w:val="center"/>
          </w:tcPr>
          <w:p w14:paraId="560A4E94" w14:textId="396F9265" w:rsidR="007A2110" w:rsidRPr="00285198" w:rsidRDefault="007A2110" w:rsidP="00474DE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  <w:r w:rsidR="00474DEA"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</w:t>
            </w: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7C40B0B3" w14:textId="64756BC4" w:rsidR="007A2110" w:rsidRPr="00285198" w:rsidRDefault="007A211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</w:tr>
      <w:tr w:rsidR="00474DEA" w:rsidRPr="00285198" w14:paraId="480DC97C" w14:textId="48012732" w:rsidTr="00C360D1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6FB2A9E8" w14:textId="12419DCD" w:rsidR="00CF1C65" w:rsidRPr="00285198" w:rsidRDefault="00CF1C65" w:rsidP="00341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</w:t>
            </w:r>
          </w:p>
        </w:tc>
        <w:tc>
          <w:tcPr>
            <w:tcW w:w="403" w:type="pct"/>
            <w:vAlign w:val="center"/>
          </w:tcPr>
          <w:p w14:paraId="02478510" w14:textId="62E0A28F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</w:t>
            </w:r>
            <w:r w:rsidR="00A924B7" w:rsidRPr="002851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C5094" w:rsidRPr="002851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342D0D9C" w14:textId="6ABAF186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E134C" w:rsidRPr="00285198">
              <w:rPr>
                <w:rFonts w:ascii="Times New Roman" w:hAnsi="Times New Roman" w:cs="Times New Roman"/>
                <w:sz w:val="16"/>
                <w:szCs w:val="16"/>
              </w:rPr>
              <w:t>.52(0.</w:t>
            </w:r>
            <w:r w:rsidR="00DE4333" w:rsidRPr="0028519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="007E134C"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5" w:type="pct"/>
            <w:vMerge w:val="restart"/>
            <w:vAlign w:val="center"/>
          </w:tcPr>
          <w:p w14:paraId="50DFC735" w14:textId="77777777" w:rsidR="00CF1C65" w:rsidRPr="00285198" w:rsidRDefault="00CF1C65" w:rsidP="00E104E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="00E104EE" w:rsidRPr="00285198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  <w:p w14:paraId="5E1C8BFD" w14:textId="3B10F459" w:rsidR="00C035A7" w:rsidRPr="00285198" w:rsidRDefault="00C035A7" w:rsidP="00E104E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-0.17</w:t>
            </w:r>
            <w:r w:rsidR="00117271" w:rsidRPr="00285198">
              <w:rPr>
                <w:rFonts w:ascii="Times New Roman" w:hAnsi="Times New Roman" w:cs="Times New Roman"/>
                <w:sz w:val="16"/>
                <w:szCs w:val="16"/>
              </w:rPr>
              <w:t>-0.39</w:t>
            </w:r>
          </w:p>
        </w:tc>
        <w:tc>
          <w:tcPr>
            <w:tcW w:w="454" w:type="pct"/>
            <w:vAlign w:val="center"/>
          </w:tcPr>
          <w:p w14:paraId="7FF7D74C" w14:textId="28EF125C" w:rsidR="00CF1C65" w:rsidRPr="00285198" w:rsidRDefault="00196964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57.47(19.59)</w:t>
            </w:r>
          </w:p>
        </w:tc>
        <w:tc>
          <w:tcPr>
            <w:tcW w:w="455" w:type="pct"/>
            <w:vMerge w:val="restart"/>
            <w:vAlign w:val="center"/>
          </w:tcPr>
          <w:p w14:paraId="483221C3" w14:textId="2858EEE5" w:rsidR="00CF1C65" w:rsidRPr="00285198" w:rsidRDefault="000A058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="00410579"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C84A1F" w:rsidRPr="00285198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  <w:p w14:paraId="781BABA8" w14:textId="46F82EEC" w:rsidR="00410579" w:rsidRPr="00285198" w:rsidRDefault="00410579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6B6C68" w:rsidRPr="002851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84A1F" w:rsidRPr="00285198">
              <w:rPr>
                <w:rFonts w:ascii="Times New Roman" w:hAnsi="Times New Roman" w:cs="Times New Roman"/>
                <w:sz w:val="16"/>
                <w:szCs w:val="16"/>
              </w:rPr>
              <w:t>6.44-17.31</w:t>
            </w:r>
          </w:p>
        </w:tc>
        <w:tc>
          <w:tcPr>
            <w:tcW w:w="404" w:type="pct"/>
            <w:vAlign w:val="center"/>
          </w:tcPr>
          <w:p w14:paraId="5782B739" w14:textId="76C2708D" w:rsidR="00CF1C65" w:rsidRPr="00285198" w:rsidRDefault="0012600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53.24(26.16)</w:t>
            </w:r>
          </w:p>
        </w:tc>
        <w:tc>
          <w:tcPr>
            <w:tcW w:w="454" w:type="pct"/>
            <w:vMerge w:val="restart"/>
            <w:vAlign w:val="center"/>
          </w:tcPr>
          <w:p w14:paraId="52B33A97" w14:textId="08A44FB0" w:rsidR="00CF1C65" w:rsidRPr="00285198" w:rsidRDefault="000A058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="004B3A97"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2863B3" w:rsidRPr="00285198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  <w:p w14:paraId="1C00A3FE" w14:textId="21133F15" w:rsidR="00C444E3" w:rsidRPr="00285198" w:rsidRDefault="00C444E3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863B3" w:rsidRPr="00285198">
              <w:rPr>
                <w:rFonts w:ascii="Times New Roman" w:hAnsi="Times New Roman" w:cs="Times New Roman"/>
                <w:sz w:val="16"/>
                <w:szCs w:val="16"/>
              </w:rPr>
              <w:t>30.20-13.81</w:t>
            </w:r>
          </w:p>
        </w:tc>
        <w:tc>
          <w:tcPr>
            <w:tcW w:w="455" w:type="pct"/>
            <w:vAlign w:val="center"/>
          </w:tcPr>
          <w:p w14:paraId="61D73F2D" w14:textId="0F328980" w:rsidR="00CF1C65" w:rsidRPr="00285198" w:rsidRDefault="00843B18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49.26(29.14)</w:t>
            </w:r>
          </w:p>
        </w:tc>
        <w:tc>
          <w:tcPr>
            <w:tcW w:w="453" w:type="pct"/>
            <w:vMerge w:val="restart"/>
            <w:vAlign w:val="center"/>
          </w:tcPr>
          <w:p w14:paraId="491D1F06" w14:textId="1EB048A4" w:rsidR="00CF1C65" w:rsidRPr="00285198" w:rsidRDefault="000A058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="005A7F0F"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843B18" w:rsidRPr="00285198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  <w:p w14:paraId="07229B3B" w14:textId="4F6A6215" w:rsidR="00316E59" w:rsidRPr="00285198" w:rsidRDefault="00316E59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843B18" w:rsidRPr="00285198">
              <w:rPr>
                <w:rFonts w:ascii="Times New Roman" w:hAnsi="Times New Roman" w:cs="Times New Roman"/>
                <w:sz w:val="16"/>
                <w:szCs w:val="16"/>
              </w:rPr>
              <w:t>19.70-32.52</w:t>
            </w:r>
          </w:p>
        </w:tc>
        <w:tc>
          <w:tcPr>
            <w:tcW w:w="505" w:type="pct"/>
            <w:vAlign w:val="center"/>
          </w:tcPr>
          <w:p w14:paraId="6296F3E3" w14:textId="2F27DD51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46553A" w:rsidRPr="00285198">
              <w:rPr>
                <w:rFonts w:ascii="Times New Roman" w:hAnsi="Times New Roman" w:cs="Times New Roman"/>
                <w:sz w:val="16"/>
                <w:szCs w:val="16"/>
              </w:rPr>
              <w:t>1.37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(3</w:t>
            </w:r>
            <w:r w:rsidR="0046553A" w:rsidRPr="00285198">
              <w:rPr>
                <w:rFonts w:ascii="Times New Roman" w:hAnsi="Times New Roman" w:cs="Times New Roman"/>
                <w:sz w:val="16"/>
                <w:szCs w:val="16"/>
              </w:rPr>
              <w:t>2.74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3" w:type="pct"/>
            <w:vMerge w:val="restart"/>
            <w:vAlign w:val="center"/>
          </w:tcPr>
          <w:p w14:paraId="0C6B7E0C" w14:textId="62EA1AC5" w:rsidR="00CF1C65" w:rsidRPr="00285198" w:rsidRDefault="000A058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="005A7F0F"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46553A" w:rsidRPr="00285198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  <w:p w14:paraId="4404F6E5" w14:textId="270B5CFC" w:rsidR="00316E59" w:rsidRPr="00285198" w:rsidRDefault="006F0E5F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-35.23-21.78</w:t>
            </w:r>
          </w:p>
        </w:tc>
      </w:tr>
      <w:tr w:rsidR="00474DEA" w:rsidRPr="00285198" w14:paraId="61F0326E" w14:textId="409DA6B6" w:rsidTr="00C360D1">
        <w:trPr>
          <w:cantSplit/>
          <w:trHeight w:val="252"/>
        </w:trPr>
        <w:tc>
          <w:tcPr>
            <w:tcW w:w="203" w:type="pct"/>
            <w:vMerge/>
            <w:vAlign w:val="center"/>
          </w:tcPr>
          <w:p w14:paraId="5E76EAE2" w14:textId="77777777" w:rsidR="00CF1C65" w:rsidRPr="00285198" w:rsidRDefault="00CF1C65" w:rsidP="00341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3A64438E" w14:textId="15B6549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</w:t>
            </w:r>
            <w:r w:rsidR="00A924B7" w:rsidRPr="002851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131DD66B" w14:textId="18922AC6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DE4333" w:rsidRPr="00285198">
              <w:rPr>
                <w:rFonts w:ascii="Times New Roman" w:hAnsi="Times New Roman" w:cs="Times New Roman"/>
                <w:sz w:val="16"/>
                <w:szCs w:val="16"/>
              </w:rPr>
              <w:t>41(0.27)</w:t>
            </w:r>
          </w:p>
        </w:tc>
        <w:tc>
          <w:tcPr>
            <w:tcW w:w="405" w:type="pct"/>
            <w:vMerge/>
            <w:vAlign w:val="center"/>
          </w:tcPr>
          <w:p w14:paraId="1354D8CD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58B9A631" w14:textId="212B9789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57.</w:t>
            </w:r>
            <w:r w:rsidR="00196964" w:rsidRPr="00285198">
              <w:rPr>
                <w:rFonts w:ascii="Times New Roman" w:hAnsi="Times New Roman" w:cs="Times New Roman"/>
                <w:sz w:val="16"/>
                <w:szCs w:val="16"/>
              </w:rPr>
              <w:t>03(13.43)</w:t>
            </w:r>
          </w:p>
        </w:tc>
        <w:tc>
          <w:tcPr>
            <w:tcW w:w="455" w:type="pct"/>
            <w:vMerge/>
            <w:vAlign w:val="center"/>
          </w:tcPr>
          <w:p w14:paraId="2CEDB4C2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472EDEA0" w14:textId="5BB14C6E" w:rsidR="00CF1C65" w:rsidRPr="00285198" w:rsidRDefault="0012600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61.43(</w:t>
            </w:r>
            <w:r w:rsidR="002863B3" w:rsidRPr="00285198">
              <w:rPr>
                <w:rFonts w:ascii="Times New Roman" w:hAnsi="Times New Roman" w:cs="Times New Roman"/>
                <w:sz w:val="16"/>
                <w:szCs w:val="16"/>
              </w:rPr>
              <w:t>14.92)</w:t>
            </w:r>
          </w:p>
        </w:tc>
        <w:tc>
          <w:tcPr>
            <w:tcW w:w="454" w:type="pct"/>
            <w:vMerge/>
            <w:vAlign w:val="center"/>
          </w:tcPr>
          <w:p w14:paraId="6BCCD686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63ADA53B" w14:textId="1E10354B" w:rsidR="00CF1C65" w:rsidRPr="00285198" w:rsidRDefault="00843B18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42.86(24.85)</w:t>
            </w:r>
          </w:p>
        </w:tc>
        <w:tc>
          <w:tcPr>
            <w:tcW w:w="453" w:type="pct"/>
            <w:vMerge/>
            <w:vAlign w:val="center"/>
          </w:tcPr>
          <w:p w14:paraId="380635C8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379A81B3" w14:textId="17529B39" w:rsidR="00CF1C65" w:rsidRPr="00285198" w:rsidRDefault="0046553A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38.09(23.99)</w:t>
            </w:r>
          </w:p>
        </w:tc>
        <w:tc>
          <w:tcPr>
            <w:tcW w:w="403" w:type="pct"/>
            <w:vMerge/>
            <w:vAlign w:val="center"/>
          </w:tcPr>
          <w:p w14:paraId="289EC52A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424FB" w:rsidRPr="00285198" w14:paraId="2DA03B8A" w14:textId="3D7504DA" w:rsidTr="00C360D1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53F76BDE" w14:textId="10ED6D4F" w:rsidR="001424FB" w:rsidRPr="00285198" w:rsidRDefault="001424FB" w:rsidP="00142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T2</w:t>
            </w:r>
          </w:p>
        </w:tc>
        <w:tc>
          <w:tcPr>
            <w:tcW w:w="403" w:type="pct"/>
            <w:vAlign w:val="center"/>
          </w:tcPr>
          <w:p w14:paraId="35C9F18B" w14:textId="77777777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  <w:p w14:paraId="394ED870" w14:textId="646EE404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(N=2</w:t>
            </w:r>
            <w:r w:rsidR="007650C4" w:rsidRPr="0028519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55F20AF9" w14:textId="502479A5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0.65(0.28)</w:t>
            </w:r>
          </w:p>
        </w:tc>
        <w:tc>
          <w:tcPr>
            <w:tcW w:w="405" w:type="pct"/>
            <w:vMerge w:val="restart"/>
            <w:vAlign w:val="center"/>
          </w:tcPr>
          <w:p w14:paraId="02C49D46" w14:textId="7069A23E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=0.69</w:t>
            </w:r>
          </w:p>
          <w:p w14:paraId="1AAA9792" w14:textId="5C81F060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-0.15-0.23</w:t>
            </w:r>
          </w:p>
        </w:tc>
        <w:tc>
          <w:tcPr>
            <w:tcW w:w="454" w:type="pct"/>
            <w:vAlign w:val="center"/>
          </w:tcPr>
          <w:p w14:paraId="134FD0E7" w14:textId="3315D2FF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60.51(19.11)</w:t>
            </w:r>
          </w:p>
        </w:tc>
        <w:tc>
          <w:tcPr>
            <w:tcW w:w="455" w:type="pct"/>
            <w:vMerge w:val="restart"/>
            <w:vAlign w:val="center"/>
          </w:tcPr>
          <w:p w14:paraId="2F13E52B" w14:textId="77777777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0.73</w:t>
            </w:r>
          </w:p>
          <w:p w14:paraId="2B110F86" w14:textId="294B7F9C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-10-39-14.75</w:t>
            </w:r>
          </w:p>
        </w:tc>
        <w:tc>
          <w:tcPr>
            <w:tcW w:w="404" w:type="pct"/>
            <w:vAlign w:val="center"/>
          </w:tcPr>
          <w:p w14:paraId="1AC684B0" w14:textId="2144FBEA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C4068" w:rsidRPr="00285198">
              <w:rPr>
                <w:rFonts w:ascii="Times New Roman" w:hAnsi="Times New Roman" w:cs="Times New Roman"/>
                <w:sz w:val="16"/>
                <w:szCs w:val="16"/>
              </w:rPr>
              <w:t>9.40(22.09)</w:t>
            </w:r>
          </w:p>
        </w:tc>
        <w:tc>
          <w:tcPr>
            <w:tcW w:w="454" w:type="pct"/>
            <w:vMerge w:val="restart"/>
            <w:vAlign w:val="center"/>
          </w:tcPr>
          <w:p w14:paraId="7C7DDFA0" w14:textId="77777777" w:rsidR="0066100D" w:rsidRPr="00285198" w:rsidRDefault="0066100D" w:rsidP="0066100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  <w:p w14:paraId="7DFB731E" w14:textId="03F8FBFC" w:rsidR="001424FB" w:rsidRPr="00285198" w:rsidRDefault="0066100D" w:rsidP="0066100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-1.23-22.75</w:t>
            </w:r>
          </w:p>
        </w:tc>
        <w:tc>
          <w:tcPr>
            <w:tcW w:w="455" w:type="pct"/>
            <w:vAlign w:val="center"/>
          </w:tcPr>
          <w:p w14:paraId="72DFF36D" w14:textId="30FC29C0" w:rsidR="001424FB" w:rsidRPr="00285198" w:rsidRDefault="00965AF1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62.20(</w:t>
            </w:r>
            <w:r w:rsidR="00BC0956" w:rsidRPr="00285198">
              <w:rPr>
                <w:rFonts w:ascii="Times New Roman" w:hAnsi="Times New Roman" w:cs="Times New Roman"/>
                <w:sz w:val="16"/>
                <w:szCs w:val="16"/>
              </w:rPr>
              <w:t>18.91)</w:t>
            </w:r>
          </w:p>
        </w:tc>
        <w:tc>
          <w:tcPr>
            <w:tcW w:w="453" w:type="pct"/>
            <w:vMerge w:val="restart"/>
            <w:vAlign w:val="center"/>
          </w:tcPr>
          <w:p w14:paraId="480DB1AC" w14:textId="77777777" w:rsidR="001424FB" w:rsidRPr="00285198" w:rsidRDefault="001424FB" w:rsidP="00BC095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BC0956" w:rsidRPr="00285198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  <w:p w14:paraId="7AEABBE1" w14:textId="53AB910D" w:rsidR="00BC0956" w:rsidRPr="00285198" w:rsidRDefault="00BC0956" w:rsidP="00BC095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D739D" w:rsidRPr="00285198">
              <w:rPr>
                <w:rFonts w:ascii="Times New Roman" w:hAnsi="Times New Roman" w:cs="Times New Roman"/>
                <w:sz w:val="16"/>
                <w:szCs w:val="16"/>
              </w:rPr>
              <w:t>9.28-17.37</w:t>
            </w:r>
          </w:p>
        </w:tc>
        <w:tc>
          <w:tcPr>
            <w:tcW w:w="505" w:type="pct"/>
            <w:vAlign w:val="center"/>
          </w:tcPr>
          <w:p w14:paraId="69AD2C58" w14:textId="0AACDFEE" w:rsidR="001424FB" w:rsidRPr="00285198" w:rsidRDefault="00D7291F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33.67(31.96)</w:t>
            </w:r>
          </w:p>
        </w:tc>
        <w:tc>
          <w:tcPr>
            <w:tcW w:w="403" w:type="pct"/>
            <w:vMerge w:val="restart"/>
            <w:vAlign w:val="center"/>
          </w:tcPr>
          <w:p w14:paraId="09A5BA75" w14:textId="700206D8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A17DC" w:rsidRPr="0028519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  <w:p w14:paraId="2230B118" w14:textId="6924B4CB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E3F8B" w:rsidRPr="00285198">
              <w:rPr>
                <w:rFonts w:ascii="Times New Roman" w:hAnsi="Times New Roman" w:cs="Times New Roman"/>
                <w:sz w:val="16"/>
                <w:szCs w:val="16"/>
              </w:rPr>
              <w:t>5.19-37.67</w:t>
            </w:r>
          </w:p>
        </w:tc>
      </w:tr>
      <w:tr w:rsidR="001424FB" w:rsidRPr="00285198" w14:paraId="0810B58A" w14:textId="5D5D4AE0" w:rsidTr="00C360D1">
        <w:trPr>
          <w:cantSplit/>
          <w:trHeight w:val="612"/>
        </w:trPr>
        <w:tc>
          <w:tcPr>
            <w:tcW w:w="203" w:type="pct"/>
            <w:vMerge/>
            <w:vAlign w:val="center"/>
          </w:tcPr>
          <w:p w14:paraId="4FE5D8C5" w14:textId="77777777" w:rsidR="001424FB" w:rsidRPr="00285198" w:rsidRDefault="001424FB" w:rsidP="001424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1AB5C46D" w14:textId="4582C21F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</w:t>
            </w:r>
            <w:r w:rsidR="007650C4"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3FB9E50B" w14:textId="106CD90F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0.61(0.16)</w:t>
            </w:r>
          </w:p>
        </w:tc>
        <w:tc>
          <w:tcPr>
            <w:tcW w:w="405" w:type="pct"/>
            <w:vMerge/>
            <w:vAlign w:val="center"/>
          </w:tcPr>
          <w:p w14:paraId="2AD1E730" w14:textId="77777777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4DE2C60A" w14:textId="746EEC10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58.33(10.82)</w:t>
            </w:r>
          </w:p>
        </w:tc>
        <w:tc>
          <w:tcPr>
            <w:tcW w:w="455" w:type="pct"/>
            <w:vMerge/>
            <w:vAlign w:val="center"/>
          </w:tcPr>
          <w:p w14:paraId="02978669" w14:textId="77777777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67784435" w14:textId="3031B8E6" w:rsidR="001424FB" w:rsidRPr="00285198" w:rsidRDefault="002C4068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48.64(</w:t>
            </w:r>
            <w:r w:rsidR="00050190" w:rsidRPr="00285198">
              <w:rPr>
                <w:rFonts w:ascii="Times New Roman" w:hAnsi="Times New Roman" w:cs="Times New Roman"/>
                <w:sz w:val="16"/>
                <w:szCs w:val="16"/>
              </w:rPr>
              <w:t>12.86)</w:t>
            </w:r>
          </w:p>
        </w:tc>
        <w:tc>
          <w:tcPr>
            <w:tcW w:w="454" w:type="pct"/>
            <w:vMerge/>
            <w:vAlign w:val="center"/>
          </w:tcPr>
          <w:p w14:paraId="24CAC5AB" w14:textId="77777777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500B85F9" w14:textId="51EB7893" w:rsidR="001424FB" w:rsidRPr="00285198" w:rsidRDefault="00BC0956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57.95(16.08</w:t>
            </w:r>
            <w:r w:rsidR="006A1298"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53" w:type="pct"/>
            <w:vMerge/>
            <w:vAlign w:val="center"/>
          </w:tcPr>
          <w:p w14:paraId="5FFFD8AD" w14:textId="77777777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463454D9" w14:textId="3E322698" w:rsidR="001424FB" w:rsidRPr="00285198" w:rsidRDefault="00D7291F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17.42(20.90</w:t>
            </w:r>
            <w:r w:rsidR="009B19E9"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3" w:type="pct"/>
            <w:vMerge/>
            <w:vAlign w:val="center"/>
          </w:tcPr>
          <w:p w14:paraId="262B4CE6" w14:textId="77777777" w:rsidR="001424FB" w:rsidRPr="00285198" w:rsidRDefault="001424FB" w:rsidP="001424F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DEA" w:rsidRPr="00285198" w14:paraId="644235C8" w14:textId="77777777" w:rsidTr="0066100D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2E485CE1" w14:textId="645E2340" w:rsidR="00CF1C65" w:rsidRPr="00285198" w:rsidRDefault="00CF1C65" w:rsidP="00341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T3</w:t>
            </w:r>
          </w:p>
        </w:tc>
        <w:tc>
          <w:tcPr>
            <w:tcW w:w="403" w:type="pct"/>
            <w:vAlign w:val="center"/>
          </w:tcPr>
          <w:p w14:paraId="291FFA6F" w14:textId="7D1C0911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(N=24)</w:t>
            </w:r>
          </w:p>
        </w:tc>
        <w:tc>
          <w:tcPr>
            <w:tcW w:w="406" w:type="pct"/>
            <w:vAlign w:val="center"/>
          </w:tcPr>
          <w:p w14:paraId="4AD72DDE" w14:textId="04F361BD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1178A" w:rsidRPr="00285198">
              <w:rPr>
                <w:rFonts w:ascii="Times New Roman" w:hAnsi="Times New Roman" w:cs="Times New Roman"/>
                <w:sz w:val="16"/>
                <w:szCs w:val="16"/>
              </w:rPr>
              <w:t>71(0.27)</w:t>
            </w:r>
          </w:p>
        </w:tc>
        <w:tc>
          <w:tcPr>
            <w:tcW w:w="405" w:type="pct"/>
            <w:vMerge w:val="restart"/>
            <w:vAlign w:val="center"/>
          </w:tcPr>
          <w:p w14:paraId="57F0AE64" w14:textId="7DCB15CB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 w:rsidR="00CD6FD0" w:rsidRPr="00285198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</w:p>
          <w:p w14:paraId="3E5C07DB" w14:textId="266018F1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CD6FD0" w:rsidRPr="00285198">
              <w:rPr>
                <w:rFonts w:ascii="Times New Roman" w:hAnsi="Times New Roman" w:cs="Times New Roman"/>
                <w:sz w:val="16"/>
                <w:szCs w:val="16"/>
              </w:rPr>
              <w:t>18-0.23</w:t>
            </w:r>
          </w:p>
        </w:tc>
        <w:tc>
          <w:tcPr>
            <w:tcW w:w="454" w:type="pct"/>
            <w:vAlign w:val="center"/>
          </w:tcPr>
          <w:p w14:paraId="3C078AAB" w14:textId="7F1D40F7" w:rsidR="00CF1C65" w:rsidRPr="00285198" w:rsidRDefault="00E11708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64.32(17.59</w:t>
            </w:r>
            <w:r w:rsidR="006F24B9"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55" w:type="pct"/>
            <w:vMerge w:val="restart"/>
            <w:vAlign w:val="center"/>
          </w:tcPr>
          <w:p w14:paraId="6B2FDEDF" w14:textId="77777777" w:rsidR="00860F33" w:rsidRPr="00285198" w:rsidRDefault="0062245E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="00252DCA" w:rsidRPr="00285198">
              <w:rPr>
                <w:rFonts w:ascii="Times New Roman" w:hAnsi="Times New Roman" w:cs="Times New Roman"/>
                <w:sz w:val="16"/>
                <w:szCs w:val="16"/>
              </w:rPr>
              <w:t>=0.87</w:t>
            </w:r>
          </w:p>
          <w:p w14:paraId="7EBBF5D9" w14:textId="5A71A09F" w:rsidR="0062245E" w:rsidRPr="00285198" w:rsidRDefault="00A93DB2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-15.60-13.33</w:t>
            </w:r>
          </w:p>
        </w:tc>
        <w:tc>
          <w:tcPr>
            <w:tcW w:w="404" w:type="pct"/>
            <w:vAlign w:val="center"/>
          </w:tcPr>
          <w:p w14:paraId="085FA6FA" w14:textId="75470CAD" w:rsidR="00CF1C65" w:rsidRPr="00285198" w:rsidRDefault="00ED63D7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57.12(23.50)</w:t>
            </w:r>
          </w:p>
        </w:tc>
        <w:tc>
          <w:tcPr>
            <w:tcW w:w="454" w:type="pct"/>
            <w:vMerge w:val="restart"/>
            <w:vAlign w:val="center"/>
          </w:tcPr>
          <w:p w14:paraId="5F18947B" w14:textId="48FEC119" w:rsidR="0066100D" w:rsidRPr="00285198" w:rsidRDefault="0066100D" w:rsidP="0066100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0.77</w:t>
            </w:r>
          </w:p>
          <w:p w14:paraId="45417428" w14:textId="75499F7B" w:rsidR="00860F33" w:rsidRPr="00285198" w:rsidRDefault="0066100D" w:rsidP="0066100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B05D4" w:rsidRPr="00285198">
              <w:rPr>
                <w:rFonts w:ascii="Times New Roman" w:hAnsi="Times New Roman" w:cs="Times New Roman"/>
                <w:sz w:val="16"/>
                <w:szCs w:val="16"/>
              </w:rPr>
              <w:t>16.48-21.96</w:t>
            </w:r>
          </w:p>
        </w:tc>
        <w:tc>
          <w:tcPr>
            <w:tcW w:w="455" w:type="pct"/>
            <w:vAlign w:val="center"/>
          </w:tcPr>
          <w:p w14:paraId="58958B07" w14:textId="1A6FCAFF" w:rsidR="00CF1C65" w:rsidRPr="00285198" w:rsidRDefault="006A1298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60.56(22.83)</w:t>
            </w:r>
          </w:p>
        </w:tc>
        <w:tc>
          <w:tcPr>
            <w:tcW w:w="453" w:type="pct"/>
            <w:vMerge w:val="restart"/>
            <w:vAlign w:val="center"/>
          </w:tcPr>
          <w:p w14:paraId="3A7E88A7" w14:textId="77777777" w:rsidR="00860F33" w:rsidRPr="00285198" w:rsidRDefault="006E2CCF" w:rsidP="00BB55F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0.72</w:t>
            </w:r>
          </w:p>
          <w:p w14:paraId="676D831E" w14:textId="704A849C" w:rsidR="00BB55F6" w:rsidRPr="00285198" w:rsidRDefault="00BB55F6" w:rsidP="00BB55F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-22.94-15.97</w:t>
            </w:r>
          </w:p>
        </w:tc>
        <w:tc>
          <w:tcPr>
            <w:tcW w:w="505" w:type="pct"/>
            <w:vAlign w:val="center"/>
          </w:tcPr>
          <w:p w14:paraId="7C036CF2" w14:textId="7D477109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414886" w:rsidRPr="00285198">
              <w:rPr>
                <w:rFonts w:ascii="Times New Roman" w:hAnsi="Times New Roman" w:cs="Times New Roman"/>
                <w:sz w:val="16"/>
                <w:szCs w:val="16"/>
              </w:rPr>
              <w:t>3.75(31.60)</w:t>
            </w:r>
          </w:p>
        </w:tc>
        <w:tc>
          <w:tcPr>
            <w:tcW w:w="403" w:type="pct"/>
            <w:vMerge w:val="restart"/>
            <w:vAlign w:val="center"/>
          </w:tcPr>
          <w:p w14:paraId="1EDC7D95" w14:textId="77777777" w:rsidR="003A2F96" w:rsidRPr="00285198" w:rsidRDefault="003A21C9" w:rsidP="003A21C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  <w:p w14:paraId="2C156EFB" w14:textId="7A3A6160" w:rsidR="003A21C9" w:rsidRPr="00285198" w:rsidRDefault="004C591E" w:rsidP="003A21C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-12.04-41.21</w:t>
            </w:r>
          </w:p>
        </w:tc>
      </w:tr>
      <w:tr w:rsidR="00474DEA" w:rsidRPr="00285198" w14:paraId="15C1DA73" w14:textId="77777777" w:rsidTr="00C360D1">
        <w:trPr>
          <w:cantSplit/>
          <w:trHeight w:val="252"/>
        </w:trPr>
        <w:tc>
          <w:tcPr>
            <w:tcW w:w="203" w:type="pct"/>
            <w:vMerge/>
            <w:vAlign w:val="center"/>
          </w:tcPr>
          <w:p w14:paraId="1E8E2BA8" w14:textId="77777777" w:rsidR="00CF1C65" w:rsidRPr="00285198" w:rsidRDefault="00CF1C65" w:rsidP="00341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62459297" w14:textId="1605D06C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  <w:p w14:paraId="4F2D8B32" w14:textId="3A4C8C8D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(N=</w:t>
            </w:r>
            <w:r w:rsidR="008430DA" w:rsidRPr="0028519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2141DBBA" w14:textId="3B6262BE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01178A" w:rsidRPr="00285198">
              <w:rPr>
                <w:rFonts w:ascii="Times New Roman" w:hAnsi="Times New Roman" w:cs="Times New Roman"/>
                <w:sz w:val="16"/>
                <w:szCs w:val="16"/>
              </w:rPr>
              <w:t>.69(0.25)</w:t>
            </w:r>
          </w:p>
        </w:tc>
        <w:tc>
          <w:tcPr>
            <w:tcW w:w="405" w:type="pct"/>
            <w:vMerge/>
            <w:vAlign w:val="center"/>
          </w:tcPr>
          <w:p w14:paraId="25F84021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76972AE2" w14:textId="55929968" w:rsidR="00CF1C65" w:rsidRPr="00285198" w:rsidRDefault="006F24B9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65.46(17.45)</w:t>
            </w:r>
          </w:p>
        </w:tc>
        <w:tc>
          <w:tcPr>
            <w:tcW w:w="455" w:type="pct"/>
            <w:vMerge/>
            <w:vAlign w:val="center"/>
          </w:tcPr>
          <w:p w14:paraId="7CBC4B79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205528C6" w14:textId="2ECDF6DC" w:rsidR="00CF1C65" w:rsidRPr="00285198" w:rsidRDefault="00DD79A8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54.37</w:t>
            </w:r>
            <w:r w:rsidR="00E74940" w:rsidRPr="00285198">
              <w:rPr>
                <w:rFonts w:ascii="Times New Roman" w:hAnsi="Times New Roman" w:cs="Times New Roman"/>
                <w:sz w:val="16"/>
                <w:szCs w:val="16"/>
              </w:rPr>
              <w:t>(22.75)</w:t>
            </w:r>
          </w:p>
        </w:tc>
        <w:tc>
          <w:tcPr>
            <w:tcW w:w="454" w:type="pct"/>
            <w:vMerge/>
            <w:vAlign w:val="center"/>
          </w:tcPr>
          <w:p w14:paraId="07AF7E24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7E09F364" w14:textId="6A3EBC90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414886" w:rsidRPr="00285198">
              <w:rPr>
                <w:rFonts w:ascii="Times New Roman" w:hAnsi="Times New Roman" w:cs="Times New Roman"/>
                <w:sz w:val="16"/>
                <w:szCs w:val="16"/>
              </w:rPr>
              <w:t>4.06(26.25)</w:t>
            </w:r>
          </w:p>
        </w:tc>
        <w:tc>
          <w:tcPr>
            <w:tcW w:w="453" w:type="pct"/>
            <w:vMerge/>
            <w:vAlign w:val="center"/>
          </w:tcPr>
          <w:p w14:paraId="68B9EA70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5ECB3DC2" w14:textId="10BB1736" w:rsidR="00CF1C65" w:rsidRPr="00285198" w:rsidRDefault="00BB201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29.17(34.79)</w:t>
            </w:r>
          </w:p>
        </w:tc>
        <w:tc>
          <w:tcPr>
            <w:tcW w:w="403" w:type="pct"/>
            <w:vMerge/>
            <w:vAlign w:val="center"/>
          </w:tcPr>
          <w:p w14:paraId="595702FC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DEA" w:rsidRPr="00285198" w14:paraId="6A700F6D" w14:textId="31946E73" w:rsidTr="00C360D1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7718FB2A" w14:textId="3E2FA08C" w:rsidR="00CF1C65" w:rsidRPr="00285198" w:rsidRDefault="00CF1C65" w:rsidP="00341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T4</w:t>
            </w:r>
          </w:p>
        </w:tc>
        <w:tc>
          <w:tcPr>
            <w:tcW w:w="403" w:type="pct"/>
            <w:vAlign w:val="center"/>
          </w:tcPr>
          <w:p w14:paraId="055EE7CC" w14:textId="24CB6A2F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</w:t>
            </w:r>
            <w:r w:rsidR="00683B1B"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07DAD"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146878E4" w14:textId="70585243" w:rsidR="00CF1C65" w:rsidRPr="00285198" w:rsidRDefault="00683B1B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0.64(0.31)</w:t>
            </w:r>
          </w:p>
        </w:tc>
        <w:tc>
          <w:tcPr>
            <w:tcW w:w="405" w:type="pct"/>
            <w:vMerge w:val="restart"/>
            <w:vAlign w:val="center"/>
          </w:tcPr>
          <w:p w14:paraId="24823DDF" w14:textId="3ACA7E3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C360D1" w:rsidRPr="002851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  <w:p w14:paraId="75476609" w14:textId="7D840D9D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C360D1" w:rsidRPr="00285198">
              <w:rPr>
                <w:rFonts w:ascii="Times New Roman" w:hAnsi="Times New Roman" w:cs="Times New Roman"/>
                <w:sz w:val="16"/>
                <w:szCs w:val="16"/>
              </w:rPr>
              <w:t>36-0.08</w:t>
            </w:r>
          </w:p>
        </w:tc>
        <w:tc>
          <w:tcPr>
            <w:tcW w:w="454" w:type="pct"/>
            <w:vAlign w:val="center"/>
          </w:tcPr>
          <w:p w14:paraId="2DB25311" w14:textId="1D2935D7" w:rsidR="00CF1C65" w:rsidRPr="00285198" w:rsidRDefault="00C51111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61.50(13.45)</w:t>
            </w:r>
          </w:p>
        </w:tc>
        <w:tc>
          <w:tcPr>
            <w:tcW w:w="455" w:type="pct"/>
            <w:vMerge w:val="restart"/>
            <w:vAlign w:val="center"/>
          </w:tcPr>
          <w:p w14:paraId="027455B9" w14:textId="77777777" w:rsidR="00BF55CC" w:rsidRPr="00285198" w:rsidRDefault="004C1095" w:rsidP="004C109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  <w:p w14:paraId="58C3C439" w14:textId="39B11DF9" w:rsidR="004C1095" w:rsidRPr="00285198" w:rsidRDefault="00ED6E20" w:rsidP="004C109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-15.47-</w:t>
            </w:r>
            <w:r w:rsidR="006127C4" w:rsidRPr="00285198">
              <w:rPr>
                <w:rFonts w:ascii="Times New Roman" w:hAnsi="Times New Roman" w:cs="Times New Roman"/>
                <w:sz w:val="16"/>
                <w:szCs w:val="16"/>
              </w:rPr>
              <w:t>5.54</w:t>
            </w:r>
          </w:p>
        </w:tc>
        <w:tc>
          <w:tcPr>
            <w:tcW w:w="404" w:type="pct"/>
            <w:vAlign w:val="center"/>
          </w:tcPr>
          <w:p w14:paraId="5995CB6B" w14:textId="34EB561F" w:rsidR="00CF1C65" w:rsidRPr="00285198" w:rsidRDefault="00DE364F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48.88(</w:t>
            </w:r>
            <w:r w:rsidR="00B16AB0" w:rsidRPr="00285198">
              <w:rPr>
                <w:rFonts w:ascii="Times New Roman" w:hAnsi="Times New Roman" w:cs="Times New Roman"/>
                <w:sz w:val="16"/>
                <w:szCs w:val="16"/>
              </w:rPr>
              <w:t>16.29)</w:t>
            </w:r>
          </w:p>
        </w:tc>
        <w:tc>
          <w:tcPr>
            <w:tcW w:w="454" w:type="pct"/>
            <w:vMerge w:val="restart"/>
            <w:vAlign w:val="center"/>
          </w:tcPr>
          <w:p w14:paraId="11EBF56A" w14:textId="77777777" w:rsidR="00BF55CC" w:rsidRPr="00285198" w:rsidRDefault="006127C4" w:rsidP="006127C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  <w:p w14:paraId="5D5330B9" w14:textId="4FBC6938" w:rsidR="006127C4" w:rsidRPr="00285198" w:rsidRDefault="00E6120D" w:rsidP="006127C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-24.11-3.13</w:t>
            </w:r>
          </w:p>
        </w:tc>
        <w:tc>
          <w:tcPr>
            <w:tcW w:w="455" w:type="pct"/>
            <w:vAlign w:val="center"/>
          </w:tcPr>
          <w:p w14:paraId="032CB24D" w14:textId="03C192B6" w:rsidR="00CF1C65" w:rsidRPr="00285198" w:rsidRDefault="008C7D56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  <w:r w:rsidR="006E521E" w:rsidRPr="00285198">
              <w:rPr>
                <w:rFonts w:ascii="Times New Roman" w:hAnsi="Times New Roman" w:cs="Times New Roman"/>
                <w:sz w:val="16"/>
                <w:szCs w:val="16"/>
              </w:rPr>
              <w:t>.04(18.70)</w:t>
            </w:r>
          </w:p>
        </w:tc>
        <w:tc>
          <w:tcPr>
            <w:tcW w:w="453" w:type="pct"/>
            <w:vMerge w:val="restart"/>
            <w:vAlign w:val="center"/>
          </w:tcPr>
          <w:p w14:paraId="51A8C509" w14:textId="77777777" w:rsidR="00BF55CC" w:rsidRPr="00285198" w:rsidRDefault="00036F83" w:rsidP="00036F8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  <w:p w14:paraId="75253345" w14:textId="2F010C42" w:rsidR="00036F83" w:rsidRPr="00285198" w:rsidRDefault="00703218" w:rsidP="00036F8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-25.88-4.45</w:t>
            </w:r>
          </w:p>
        </w:tc>
        <w:tc>
          <w:tcPr>
            <w:tcW w:w="505" w:type="pct"/>
            <w:vAlign w:val="center"/>
          </w:tcPr>
          <w:p w14:paraId="14D655EC" w14:textId="0F80DABA" w:rsidR="00CF1C65" w:rsidRPr="00285198" w:rsidRDefault="00A50BCE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39.58(28.20)</w:t>
            </w:r>
          </w:p>
        </w:tc>
        <w:tc>
          <w:tcPr>
            <w:tcW w:w="403" w:type="pct"/>
            <w:vMerge w:val="restart"/>
            <w:vAlign w:val="center"/>
          </w:tcPr>
          <w:p w14:paraId="00ABB6CC" w14:textId="77777777" w:rsidR="005B2F09" w:rsidRPr="00285198" w:rsidRDefault="005B2F09" w:rsidP="001E220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  <w:r w:rsidR="001E2204"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7972D020" w14:textId="6B8E0DA6" w:rsidR="001E2204" w:rsidRPr="00285198" w:rsidRDefault="0033509E" w:rsidP="001E220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-18.24-22.41</w:t>
            </w:r>
          </w:p>
        </w:tc>
      </w:tr>
      <w:tr w:rsidR="00474DEA" w:rsidRPr="00285198" w14:paraId="545905B3" w14:textId="13959E64" w:rsidTr="00C360D1">
        <w:trPr>
          <w:cantSplit/>
          <w:trHeight w:val="252"/>
        </w:trPr>
        <w:tc>
          <w:tcPr>
            <w:tcW w:w="203" w:type="pct"/>
            <w:vMerge/>
            <w:vAlign w:val="center"/>
          </w:tcPr>
          <w:p w14:paraId="004F205F" w14:textId="77777777" w:rsidR="00CF1C65" w:rsidRPr="00285198" w:rsidRDefault="00CF1C65" w:rsidP="00341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5C5424F6" w14:textId="05C39793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</w:t>
            </w:r>
            <w:r w:rsidR="00683B1B" w:rsidRPr="002851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91DC1"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83B1B"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76998831" w14:textId="0DC58F16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FC7BFE" w:rsidRPr="00285198">
              <w:rPr>
                <w:rFonts w:ascii="Times New Roman" w:hAnsi="Times New Roman" w:cs="Times New Roman"/>
                <w:sz w:val="16"/>
                <w:szCs w:val="16"/>
              </w:rPr>
              <w:t>78(0.26)</w:t>
            </w:r>
          </w:p>
        </w:tc>
        <w:tc>
          <w:tcPr>
            <w:tcW w:w="405" w:type="pct"/>
            <w:vMerge/>
            <w:vAlign w:val="center"/>
          </w:tcPr>
          <w:p w14:paraId="47ECC4D9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1B4B6DA4" w14:textId="3F9A3587" w:rsidR="00CF1C65" w:rsidRPr="00285198" w:rsidRDefault="00C51111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</w:t>
            </w:r>
            <w:r w:rsidR="00DE364F" w:rsidRPr="00285198">
              <w:rPr>
                <w:rFonts w:ascii="Times New Roman" w:hAnsi="Times New Roman" w:cs="Times New Roman"/>
                <w:sz w:val="16"/>
                <w:szCs w:val="16"/>
              </w:rPr>
              <w:t>46(15.73)</w:t>
            </w:r>
          </w:p>
        </w:tc>
        <w:tc>
          <w:tcPr>
            <w:tcW w:w="455" w:type="pct"/>
            <w:vMerge/>
            <w:vAlign w:val="center"/>
          </w:tcPr>
          <w:p w14:paraId="2CAF24EF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0ACD0264" w14:textId="487B8B1F" w:rsidR="00CF1C65" w:rsidRPr="00285198" w:rsidRDefault="00B16AB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59.38(23.09)</w:t>
            </w:r>
          </w:p>
        </w:tc>
        <w:tc>
          <w:tcPr>
            <w:tcW w:w="454" w:type="pct"/>
            <w:vMerge/>
            <w:vAlign w:val="center"/>
          </w:tcPr>
          <w:p w14:paraId="74F361F3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6223DC7A" w14:textId="6FB9B401" w:rsidR="00CF1C65" w:rsidRPr="00285198" w:rsidRDefault="006E521E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68.75(24.47)</w:t>
            </w:r>
          </w:p>
        </w:tc>
        <w:tc>
          <w:tcPr>
            <w:tcW w:w="453" w:type="pct"/>
            <w:vMerge/>
            <w:vAlign w:val="center"/>
          </w:tcPr>
          <w:p w14:paraId="4CEE7319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12C0978B" w14:textId="001B1E23" w:rsidR="00CF1C65" w:rsidRPr="00285198" w:rsidRDefault="00A50BCE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37.50(23.98)</w:t>
            </w:r>
          </w:p>
        </w:tc>
        <w:tc>
          <w:tcPr>
            <w:tcW w:w="403" w:type="pct"/>
            <w:vMerge/>
            <w:vAlign w:val="center"/>
          </w:tcPr>
          <w:p w14:paraId="10679A55" w14:textId="77777777" w:rsidR="00CF1C65" w:rsidRPr="00285198" w:rsidRDefault="00CF1C6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DEA" w:rsidRPr="00285198" w14:paraId="32951CDA" w14:textId="77777777" w:rsidTr="00C360D1">
        <w:trPr>
          <w:cantSplit/>
          <w:trHeight w:val="583"/>
        </w:trPr>
        <w:tc>
          <w:tcPr>
            <w:tcW w:w="203" w:type="pct"/>
            <w:vMerge w:val="restart"/>
            <w:vAlign w:val="center"/>
          </w:tcPr>
          <w:p w14:paraId="71A5CBA7" w14:textId="77777777" w:rsidR="003A365D" w:rsidRPr="00285198" w:rsidRDefault="003A365D" w:rsidP="00341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T5</w:t>
            </w:r>
          </w:p>
        </w:tc>
        <w:tc>
          <w:tcPr>
            <w:tcW w:w="403" w:type="pct"/>
            <w:vAlign w:val="center"/>
          </w:tcPr>
          <w:p w14:paraId="0082B0D2" w14:textId="3FE98D52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</w:t>
            </w:r>
            <w:r w:rsidR="009C6DB5" w:rsidRPr="0028519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30C6122D" w14:textId="6AB227B1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D95A88" w:rsidRPr="002851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9C6DB5" w:rsidRPr="00285198">
              <w:rPr>
                <w:rFonts w:ascii="Times New Roman" w:hAnsi="Times New Roman" w:cs="Times New Roman"/>
                <w:sz w:val="16"/>
                <w:szCs w:val="16"/>
              </w:rPr>
              <w:t>67(0.27)</w:t>
            </w:r>
          </w:p>
        </w:tc>
        <w:tc>
          <w:tcPr>
            <w:tcW w:w="405" w:type="pct"/>
            <w:vMerge w:val="restart"/>
            <w:vAlign w:val="center"/>
          </w:tcPr>
          <w:p w14:paraId="595A0D5D" w14:textId="6ABFCA0E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p=0.</w:t>
            </w:r>
            <w:r w:rsidR="00C360D1" w:rsidRPr="00285198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  <w:r w:rsidR="004073B0" w:rsidRPr="00285198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14:paraId="68EAE174" w14:textId="07281448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C360D1" w:rsidRPr="00285198">
              <w:rPr>
                <w:rFonts w:ascii="Times New Roman" w:hAnsi="Times New Roman" w:cs="Times New Roman"/>
                <w:sz w:val="16"/>
                <w:szCs w:val="16"/>
              </w:rPr>
              <w:t>29- -0.03</w:t>
            </w:r>
          </w:p>
        </w:tc>
        <w:tc>
          <w:tcPr>
            <w:tcW w:w="454" w:type="pct"/>
            <w:vAlign w:val="center"/>
          </w:tcPr>
          <w:p w14:paraId="39B4106E" w14:textId="619FF106" w:rsidR="003A365D" w:rsidRPr="00285198" w:rsidRDefault="004A5919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61.42(15.69)</w:t>
            </w:r>
          </w:p>
        </w:tc>
        <w:tc>
          <w:tcPr>
            <w:tcW w:w="455" w:type="pct"/>
            <w:vMerge w:val="restart"/>
            <w:vAlign w:val="center"/>
          </w:tcPr>
          <w:p w14:paraId="60AD64C2" w14:textId="3D9502CB" w:rsidR="004F5B9B" w:rsidRPr="00285198" w:rsidRDefault="004F5B9B" w:rsidP="004F5B9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  <w:p w14:paraId="1F9F876E" w14:textId="3EB9E171" w:rsidR="003A365D" w:rsidRPr="00285198" w:rsidRDefault="004F5B9B" w:rsidP="004F5B9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F7741" w:rsidRPr="00285198">
              <w:rPr>
                <w:rFonts w:ascii="Times New Roman" w:hAnsi="Times New Roman" w:cs="Times New Roman"/>
                <w:sz w:val="16"/>
                <w:szCs w:val="16"/>
              </w:rPr>
              <w:t>16.71-3.78</w:t>
            </w:r>
          </w:p>
        </w:tc>
        <w:tc>
          <w:tcPr>
            <w:tcW w:w="404" w:type="pct"/>
            <w:vAlign w:val="center"/>
          </w:tcPr>
          <w:p w14:paraId="4BE72743" w14:textId="182D292C" w:rsidR="003A365D" w:rsidRPr="00285198" w:rsidRDefault="003F4411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49.60(18.27)</w:t>
            </w:r>
          </w:p>
        </w:tc>
        <w:tc>
          <w:tcPr>
            <w:tcW w:w="454" w:type="pct"/>
            <w:vMerge w:val="restart"/>
            <w:vAlign w:val="center"/>
          </w:tcPr>
          <w:p w14:paraId="53D1D8C0" w14:textId="5F7EC202" w:rsidR="0069788F" w:rsidRPr="00285198" w:rsidRDefault="0069788F" w:rsidP="0069788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  <w:p w14:paraId="6A1CD895" w14:textId="22FE7DEB" w:rsidR="003A365D" w:rsidRPr="00285198" w:rsidRDefault="0069788F" w:rsidP="0069788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-21.</w:t>
            </w:r>
            <w:r w:rsidR="003F6B70" w:rsidRPr="00285198">
              <w:rPr>
                <w:rFonts w:ascii="Times New Roman" w:hAnsi="Times New Roman" w:cs="Times New Roman"/>
                <w:sz w:val="16"/>
                <w:szCs w:val="16"/>
              </w:rPr>
              <w:t>05-3.82</w:t>
            </w:r>
          </w:p>
        </w:tc>
        <w:tc>
          <w:tcPr>
            <w:tcW w:w="455" w:type="pct"/>
            <w:vAlign w:val="center"/>
          </w:tcPr>
          <w:p w14:paraId="7DDA08A8" w14:textId="5DBDCA40" w:rsidR="003A365D" w:rsidRPr="00285198" w:rsidRDefault="007B7CF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61.16(19.35)</w:t>
            </w:r>
          </w:p>
        </w:tc>
        <w:tc>
          <w:tcPr>
            <w:tcW w:w="453" w:type="pct"/>
            <w:vMerge w:val="restart"/>
            <w:vAlign w:val="center"/>
          </w:tcPr>
          <w:p w14:paraId="18315725" w14:textId="230DBDD3" w:rsidR="003F6B70" w:rsidRPr="00285198" w:rsidRDefault="003F6B70" w:rsidP="003F6B7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  <w:p w14:paraId="177EFC3C" w14:textId="6DE0F4A2" w:rsidR="003A365D" w:rsidRPr="00285198" w:rsidRDefault="003F6B70" w:rsidP="003F6B7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632EEB" w:rsidRPr="00285198">
              <w:rPr>
                <w:rFonts w:ascii="Times New Roman" w:hAnsi="Times New Roman" w:cs="Times New Roman"/>
                <w:sz w:val="16"/>
                <w:szCs w:val="16"/>
              </w:rPr>
              <w:t>21.82-4.86</w:t>
            </w:r>
          </w:p>
        </w:tc>
        <w:tc>
          <w:tcPr>
            <w:tcW w:w="505" w:type="pct"/>
            <w:vAlign w:val="center"/>
          </w:tcPr>
          <w:p w14:paraId="308B14A3" w14:textId="4B431B8B" w:rsidR="003A365D" w:rsidRPr="00285198" w:rsidRDefault="0091629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38.27(30.51)</w:t>
            </w:r>
          </w:p>
        </w:tc>
        <w:tc>
          <w:tcPr>
            <w:tcW w:w="403" w:type="pct"/>
            <w:vMerge w:val="restart"/>
            <w:vAlign w:val="center"/>
          </w:tcPr>
          <w:p w14:paraId="6A15D014" w14:textId="03523B44" w:rsidR="00632EEB" w:rsidRPr="00285198" w:rsidRDefault="00632EEB" w:rsidP="00632EE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  <w:p w14:paraId="395C745B" w14:textId="3873DAB5" w:rsidR="003A365D" w:rsidRPr="00285198" w:rsidRDefault="00632EEB" w:rsidP="00632EE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15116" w:rsidRPr="00285198">
              <w:rPr>
                <w:rFonts w:ascii="Times New Roman" w:hAnsi="Times New Roman" w:cs="Times New Roman"/>
                <w:sz w:val="16"/>
                <w:szCs w:val="16"/>
              </w:rPr>
              <w:t>21.82-4.86</w:t>
            </w:r>
          </w:p>
        </w:tc>
      </w:tr>
      <w:tr w:rsidR="00474DEA" w:rsidRPr="00285198" w14:paraId="1133A7F4" w14:textId="77777777" w:rsidTr="00C360D1">
        <w:trPr>
          <w:cantSplit/>
          <w:trHeight w:val="252"/>
        </w:trPr>
        <w:tc>
          <w:tcPr>
            <w:tcW w:w="203" w:type="pct"/>
            <w:vMerge/>
            <w:vAlign w:val="center"/>
          </w:tcPr>
          <w:p w14:paraId="1D80A7F8" w14:textId="77777777" w:rsidR="003A365D" w:rsidRPr="00285198" w:rsidRDefault="003A365D" w:rsidP="00341B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6BB8A796" w14:textId="101D3A6A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2602252C" w14:textId="218C4B52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5909A6" w:rsidRPr="00285198">
              <w:rPr>
                <w:rFonts w:ascii="Times New Roman" w:hAnsi="Times New Roman" w:cs="Times New Roman"/>
                <w:sz w:val="16"/>
                <w:szCs w:val="16"/>
              </w:rPr>
              <w:t>83(0.14)</w:t>
            </w:r>
          </w:p>
        </w:tc>
        <w:tc>
          <w:tcPr>
            <w:tcW w:w="405" w:type="pct"/>
            <w:vMerge/>
            <w:vAlign w:val="center"/>
          </w:tcPr>
          <w:p w14:paraId="42E34B5C" w14:textId="77777777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3B58D03E" w14:textId="0DACCBA7" w:rsidR="003A365D" w:rsidRPr="00285198" w:rsidRDefault="00981A34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67.88(15.06)</w:t>
            </w:r>
          </w:p>
        </w:tc>
        <w:tc>
          <w:tcPr>
            <w:tcW w:w="455" w:type="pct"/>
            <w:vMerge/>
            <w:vAlign w:val="center"/>
          </w:tcPr>
          <w:p w14:paraId="187B39CD" w14:textId="77777777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5939AA65" w14:textId="782B7AD2" w:rsidR="003A365D" w:rsidRPr="00285198" w:rsidRDefault="007B7CF5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58.21(19.87)</w:t>
            </w:r>
          </w:p>
        </w:tc>
        <w:tc>
          <w:tcPr>
            <w:tcW w:w="454" w:type="pct"/>
            <w:vMerge/>
            <w:vAlign w:val="center"/>
          </w:tcPr>
          <w:p w14:paraId="5FCC7745" w14:textId="77777777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144AD6A9" w14:textId="297CF371" w:rsidR="003A365D" w:rsidRPr="00285198" w:rsidRDefault="006B30C4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69.64(21.77)</w:t>
            </w:r>
          </w:p>
        </w:tc>
        <w:tc>
          <w:tcPr>
            <w:tcW w:w="453" w:type="pct"/>
            <w:vMerge/>
            <w:vAlign w:val="center"/>
          </w:tcPr>
          <w:p w14:paraId="57CEB293" w14:textId="77777777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1619CF70" w14:textId="4A44ABF2" w:rsidR="003A365D" w:rsidRPr="00285198" w:rsidRDefault="00916290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51.79(28.53)</w:t>
            </w:r>
          </w:p>
        </w:tc>
        <w:tc>
          <w:tcPr>
            <w:tcW w:w="403" w:type="pct"/>
            <w:vMerge/>
            <w:vAlign w:val="center"/>
          </w:tcPr>
          <w:p w14:paraId="422C9760" w14:textId="77777777" w:rsidR="003A365D" w:rsidRPr="00285198" w:rsidRDefault="003A365D" w:rsidP="00341B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DEA" w:rsidRPr="00285198" w14:paraId="752C16D9" w14:textId="77777777" w:rsidTr="00C360D1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3B6592DC" w14:textId="77777777" w:rsidR="0048504E" w:rsidRPr="00285198" w:rsidRDefault="0048504E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T6</w:t>
            </w:r>
          </w:p>
        </w:tc>
        <w:tc>
          <w:tcPr>
            <w:tcW w:w="403" w:type="pct"/>
            <w:vAlign w:val="center"/>
          </w:tcPr>
          <w:p w14:paraId="42BFCDE6" w14:textId="03226DA1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</w:t>
            </w:r>
            <w:r w:rsidR="002A378A" w:rsidRPr="002851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534AD170" w14:textId="7D7A4C5D" w:rsidR="0048504E" w:rsidRPr="00285198" w:rsidRDefault="002A378A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0.76(0.20)</w:t>
            </w:r>
          </w:p>
        </w:tc>
        <w:tc>
          <w:tcPr>
            <w:tcW w:w="405" w:type="pct"/>
            <w:vMerge w:val="restart"/>
            <w:vAlign w:val="center"/>
          </w:tcPr>
          <w:p w14:paraId="78518A34" w14:textId="7F7389A3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873C84" w:rsidRPr="0028519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  <w:p w14:paraId="6B2FE8E5" w14:textId="329BFBE3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873C84" w:rsidRPr="00285198">
              <w:rPr>
                <w:rFonts w:ascii="Times New Roman" w:hAnsi="Times New Roman" w:cs="Times New Roman"/>
                <w:sz w:val="16"/>
                <w:szCs w:val="16"/>
              </w:rPr>
              <w:t>08-0.27</w:t>
            </w:r>
          </w:p>
        </w:tc>
        <w:tc>
          <w:tcPr>
            <w:tcW w:w="454" w:type="pct"/>
            <w:vAlign w:val="center"/>
          </w:tcPr>
          <w:p w14:paraId="28068AB6" w14:textId="2FA57A35" w:rsidR="0048504E" w:rsidRPr="00285198" w:rsidRDefault="00891F4C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63.00(17.31)</w:t>
            </w:r>
          </w:p>
        </w:tc>
        <w:tc>
          <w:tcPr>
            <w:tcW w:w="455" w:type="pct"/>
            <w:vMerge w:val="restart"/>
            <w:vAlign w:val="center"/>
          </w:tcPr>
          <w:p w14:paraId="4F9A168A" w14:textId="34D4D97C" w:rsidR="00215116" w:rsidRPr="00285198" w:rsidRDefault="00215116" w:rsidP="0021511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0.64</w:t>
            </w:r>
          </w:p>
          <w:p w14:paraId="1FB75B7A" w14:textId="0DBE8E07" w:rsidR="0048504E" w:rsidRPr="00285198" w:rsidRDefault="00215116" w:rsidP="0021511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16083" w:rsidRPr="00285198">
              <w:rPr>
                <w:rFonts w:ascii="Times New Roman" w:hAnsi="Times New Roman" w:cs="Times New Roman"/>
                <w:sz w:val="16"/>
                <w:szCs w:val="16"/>
              </w:rPr>
              <w:t>14.09-8.78</w:t>
            </w:r>
          </w:p>
        </w:tc>
        <w:tc>
          <w:tcPr>
            <w:tcW w:w="404" w:type="pct"/>
            <w:vAlign w:val="center"/>
          </w:tcPr>
          <w:p w14:paraId="583D24B8" w14:textId="0ED61D60" w:rsidR="0048504E" w:rsidRPr="00285198" w:rsidRDefault="009C4540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53.39(</w:t>
            </w:r>
            <w:r w:rsidR="009C68B0" w:rsidRPr="00285198">
              <w:rPr>
                <w:rFonts w:ascii="Times New Roman" w:hAnsi="Times New Roman" w:cs="Times New Roman"/>
                <w:sz w:val="16"/>
                <w:szCs w:val="16"/>
              </w:rPr>
              <w:t>22.73)</w:t>
            </w:r>
          </w:p>
        </w:tc>
        <w:tc>
          <w:tcPr>
            <w:tcW w:w="454" w:type="pct"/>
            <w:vMerge w:val="restart"/>
            <w:vAlign w:val="center"/>
          </w:tcPr>
          <w:p w14:paraId="60F8290E" w14:textId="78D12B66" w:rsidR="005C3C7E" w:rsidRPr="00285198" w:rsidRDefault="005C3C7E" w:rsidP="005C3C7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0.42</w:t>
            </w:r>
          </w:p>
          <w:p w14:paraId="4419C137" w14:textId="4EFDAB44" w:rsidR="0048504E" w:rsidRPr="00285198" w:rsidRDefault="005C3C7E" w:rsidP="005C3C7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12AF8" w:rsidRPr="00285198">
              <w:rPr>
                <w:rFonts w:ascii="Times New Roman" w:hAnsi="Times New Roman" w:cs="Times New Roman"/>
                <w:sz w:val="16"/>
                <w:szCs w:val="16"/>
              </w:rPr>
              <w:t>19.25-8.20</w:t>
            </w:r>
          </w:p>
        </w:tc>
        <w:tc>
          <w:tcPr>
            <w:tcW w:w="455" w:type="pct"/>
            <w:vAlign w:val="center"/>
          </w:tcPr>
          <w:p w14:paraId="2B1637BE" w14:textId="68C27E84" w:rsidR="0048504E" w:rsidRPr="00285198" w:rsidRDefault="009A30DD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59.38(19.43)</w:t>
            </w:r>
          </w:p>
        </w:tc>
        <w:tc>
          <w:tcPr>
            <w:tcW w:w="453" w:type="pct"/>
            <w:vMerge w:val="restart"/>
            <w:vAlign w:val="center"/>
          </w:tcPr>
          <w:p w14:paraId="74A02964" w14:textId="67CA6BBF" w:rsidR="00A12AF8" w:rsidRPr="00285198" w:rsidRDefault="00A12AF8" w:rsidP="00A12AF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  <w:p w14:paraId="5EAB317E" w14:textId="5A0E412C" w:rsidR="0048504E" w:rsidRPr="00285198" w:rsidRDefault="00A12AF8" w:rsidP="00A12AF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6126CE" w:rsidRPr="00285198">
              <w:rPr>
                <w:rFonts w:ascii="Times New Roman" w:hAnsi="Times New Roman" w:cs="Times New Roman"/>
                <w:sz w:val="16"/>
                <w:szCs w:val="16"/>
              </w:rPr>
              <w:t>16.34-11.77</w:t>
            </w:r>
          </w:p>
        </w:tc>
        <w:tc>
          <w:tcPr>
            <w:tcW w:w="505" w:type="pct"/>
            <w:vAlign w:val="center"/>
          </w:tcPr>
          <w:p w14:paraId="68968B9C" w14:textId="7C44F261" w:rsidR="0048504E" w:rsidRPr="00285198" w:rsidRDefault="00D501C6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41.67</w:t>
            </w:r>
            <w:r w:rsidR="009201B1" w:rsidRPr="00285198">
              <w:rPr>
                <w:rFonts w:ascii="Times New Roman" w:hAnsi="Times New Roman" w:cs="Times New Roman"/>
                <w:sz w:val="16"/>
                <w:szCs w:val="16"/>
              </w:rPr>
              <w:t>(34.54)</w:t>
            </w:r>
          </w:p>
        </w:tc>
        <w:tc>
          <w:tcPr>
            <w:tcW w:w="403" w:type="pct"/>
            <w:vMerge w:val="restart"/>
            <w:vAlign w:val="center"/>
          </w:tcPr>
          <w:p w14:paraId="6FE70B73" w14:textId="3C7B953C" w:rsidR="006126CE" w:rsidRPr="00285198" w:rsidRDefault="006126CE" w:rsidP="006126C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0.96</w:t>
            </w:r>
          </w:p>
          <w:p w14:paraId="500544C5" w14:textId="1576F184" w:rsidR="0048504E" w:rsidRPr="00285198" w:rsidRDefault="00620113" w:rsidP="006126C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-22.97-21.87</w:t>
            </w:r>
          </w:p>
        </w:tc>
      </w:tr>
      <w:tr w:rsidR="00474DEA" w:rsidRPr="00285198" w14:paraId="2D58DCCC" w14:textId="77777777" w:rsidTr="00C360D1">
        <w:trPr>
          <w:cantSplit/>
          <w:trHeight w:val="252"/>
        </w:trPr>
        <w:tc>
          <w:tcPr>
            <w:tcW w:w="203" w:type="pct"/>
            <w:vMerge/>
            <w:vAlign w:val="center"/>
          </w:tcPr>
          <w:p w14:paraId="37758881" w14:textId="77777777" w:rsidR="0048504E" w:rsidRPr="00285198" w:rsidRDefault="0048504E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33029880" w14:textId="24B536C4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</w:t>
            </w:r>
            <w:r w:rsidR="002A378A" w:rsidRPr="0028519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05A145F6" w14:textId="6B70C371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0F6809" w:rsidRPr="00285198">
              <w:rPr>
                <w:rFonts w:ascii="Times New Roman" w:hAnsi="Times New Roman" w:cs="Times New Roman"/>
                <w:sz w:val="16"/>
                <w:szCs w:val="16"/>
              </w:rPr>
              <w:t>66(0.30)</w:t>
            </w:r>
          </w:p>
        </w:tc>
        <w:tc>
          <w:tcPr>
            <w:tcW w:w="405" w:type="pct"/>
            <w:vMerge/>
            <w:vAlign w:val="center"/>
          </w:tcPr>
          <w:p w14:paraId="1705B195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507A51FB" w14:textId="62A1DC7F" w:rsidR="0048504E" w:rsidRPr="00285198" w:rsidRDefault="00891F4C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65.66(18.43)</w:t>
            </w:r>
          </w:p>
        </w:tc>
        <w:tc>
          <w:tcPr>
            <w:tcW w:w="455" w:type="pct"/>
            <w:vMerge/>
            <w:vAlign w:val="center"/>
          </w:tcPr>
          <w:p w14:paraId="7FA7F481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695BEF66" w14:textId="06F115AE" w:rsidR="0048504E" w:rsidRPr="00285198" w:rsidRDefault="009C68B0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58.92(17.99)</w:t>
            </w:r>
          </w:p>
        </w:tc>
        <w:tc>
          <w:tcPr>
            <w:tcW w:w="454" w:type="pct"/>
            <w:vMerge/>
            <w:vAlign w:val="center"/>
          </w:tcPr>
          <w:p w14:paraId="06FC03AF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0D260C12" w14:textId="6B93D463" w:rsidR="0048504E" w:rsidRPr="00285198" w:rsidRDefault="009A30DD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61.67(25.65)</w:t>
            </w:r>
          </w:p>
        </w:tc>
        <w:tc>
          <w:tcPr>
            <w:tcW w:w="453" w:type="pct"/>
            <w:vMerge/>
            <w:vAlign w:val="center"/>
          </w:tcPr>
          <w:p w14:paraId="07A9CA8F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17CC9662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34.62(36.30)</w:t>
            </w:r>
          </w:p>
        </w:tc>
        <w:tc>
          <w:tcPr>
            <w:tcW w:w="403" w:type="pct"/>
            <w:vMerge/>
            <w:vAlign w:val="center"/>
          </w:tcPr>
          <w:p w14:paraId="1EB1FD8D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DEA" w:rsidRPr="00285198" w14:paraId="27C619FF" w14:textId="77777777" w:rsidTr="00C360D1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451B3807" w14:textId="77777777" w:rsidR="0048504E" w:rsidRPr="00285198" w:rsidRDefault="0048504E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T7</w:t>
            </w:r>
          </w:p>
        </w:tc>
        <w:tc>
          <w:tcPr>
            <w:tcW w:w="403" w:type="pct"/>
            <w:vAlign w:val="center"/>
          </w:tcPr>
          <w:p w14:paraId="40414E0B" w14:textId="0D9A6EEB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245BCC3F" w14:textId="7BED0AD2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873C84" w:rsidRPr="00285198">
              <w:rPr>
                <w:rFonts w:ascii="Times New Roman" w:hAnsi="Times New Roman" w:cs="Times New Roman"/>
                <w:sz w:val="16"/>
                <w:szCs w:val="16"/>
              </w:rPr>
              <w:t>72(0.27)</w:t>
            </w:r>
          </w:p>
        </w:tc>
        <w:tc>
          <w:tcPr>
            <w:tcW w:w="405" w:type="pct"/>
            <w:vMerge w:val="restart"/>
            <w:vAlign w:val="center"/>
          </w:tcPr>
          <w:p w14:paraId="70B754F7" w14:textId="3DF7C333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873C84" w:rsidRPr="00285198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  <w:p w14:paraId="44437DE4" w14:textId="341E2716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C77829" w:rsidRPr="00285198">
              <w:rPr>
                <w:rFonts w:ascii="Times New Roman" w:hAnsi="Times New Roman" w:cs="Times New Roman"/>
                <w:sz w:val="16"/>
                <w:szCs w:val="16"/>
              </w:rPr>
              <w:t>0.13-0.20</w:t>
            </w:r>
          </w:p>
        </w:tc>
        <w:tc>
          <w:tcPr>
            <w:tcW w:w="454" w:type="pct"/>
            <w:vAlign w:val="center"/>
          </w:tcPr>
          <w:p w14:paraId="6C417EE6" w14:textId="634162BD" w:rsidR="0048504E" w:rsidRPr="00285198" w:rsidRDefault="00992A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</w:t>
            </w:r>
            <w:r w:rsidR="002B6A96" w:rsidRPr="00285198">
              <w:rPr>
                <w:rFonts w:ascii="Times New Roman" w:hAnsi="Times New Roman" w:cs="Times New Roman"/>
                <w:sz w:val="16"/>
                <w:szCs w:val="16"/>
              </w:rPr>
              <w:t>58(20.15)</w:t>
            </w:r>
          </w:p>
        </w:tc>
        <w:tc>
          <w:tcPr>
            <w:tcW w:w="455" w:type="pct"/>
            <w:vMerge w:val="restart"/>
            <w:vAlign w:val="center"/>
          </w:tcPr>
          <w:p w14:paraId="0F1C1FF6" w14:textId="2410EA49" w:rsidR="00620113" w:rsidRPr="00285198" w:rsidRDefault="00620113" w:rsidP="0062011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  <w:p w14:paraId="600309FD" w14:textId="4502CD06" w:rsidR="0048504E" w:rsidRPr="00285198" w:rsidRDefault="00620113" w:rsidP="0062011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-15.47-5.54</w:t>
            </w:r>
          </w:p>
        </w:tc>
        <w:tc>
          <w:tcPr>
            <w:tcW w:w="404" w:type="pct"/>
            <w:vAlign w:val="center"/>
          </w:tcPr>
          <w:p w14:paraId="6FA30693" w14:textId="103BF7DB" w:rsidR="0048504E" w:rsidRPr="00285198" w:rsidRDefault="002B6A96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52.</w:t>
            </w:r>
            <w:r w:rsidR="008067EA" w:rsidRPr="00285198">
              <w:rPr>
                <w:rFonts w:ascii="Times New Roman" w:hAnsi="Times New Roman" w:cs="Times New Roman"/>
                <w:sz w:val="16"/>
                <w:szCs w:val="16"/>
              </w:rPr>
              <w:t>67(24.10)</w:t>
            </w:r>
          </w:p>
        </w:tc>
        <w:tc>
          <w:tcPr>
            <w:tcW w:w="454" w:type="pct"/>
            <w:vMerge w:val="restart"/>
            <w:vAlign w:val="center"/>
          </w:tcPr>
          <w:p w14:paraId="169111D1" w14:textId="0EAA9089" w:rsidR="006A3CAA" w:rsidRPr="00285198" w:rsidRDefault="006A3CAA" w:rsidP="006A3CA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  <w:p w14:paraId="23922CDF" w14:textId="046FCB44" w:rsidR="0048504E" w:rsidRPr="00285198" w:rsidRDefault="006A3CAA" w:rsidP="006A3CA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0A092B" w:rsidRPr="00285198">
              <w:rPr>
                <w:rFonts w:ascii="Times New Roman" w:hAnsi="Times New Roman" w:cs="Times New Roman"/>
                <w:sz w:val="16"/>
                <w:szCs w:val="16"/>
              </w:rPr>
              <w:t>23.98-2.65</w:t>
            </w:r>
          </w:p>
        </w:tc>
        <w:tc>
          <w:tcPr>
            <w:tcW w:w="455" w:type="pct"/>
            <w:vAlign w:val="center"/>
          </w:tcPr>
          <w:p w14:paraId="39D03157" w14:textId="635A9AF3" w:rsidR="0048504E" w:rsidRPr="00285198" w:rsidRDefault="00654B78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64.58(21.</w:t>
            </w:r>
            <w:r w:rsidR="00A711D0" w:rsidRPr="00285198">
              <w:rPr>
                <w:rFonts w:ascii="Times New Roman" w:hAnsi="Times New Roman" w:cs="Times New Roman"/>
                <w:sz w:val="16"/>
                <w:szCs w:val="16"/>
              </w:rPr>
              <w:t>80)</w:t>
            </w:r>
          </w:p>
        </w:tc>
        <w:tc>
          <w:tcPr>
            <w:tcW w:w="453" w:type="pct"/>
            <w:vMerge w:val="restart"/>
            <w:vAlign w:val="center"/>
          </w:tcPr>
          <w:p w14:paraId="7219AA41" w14:textId="24B68EF9" w:rsidR="00257D51" w:rsidRPr="00285198" w:rsidRDefault="00257D51" w:rsidP="00257D5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  <w:p w14:paraId="73EECAAB" w14:textId="14B2FF59" w:rsidR="0048504E" w:rsidRPr="00285198" w:rsidRDefault="00257D51" w:rsidP="00257D5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-8.92-</w:t>
            </w:r>
            <w:r w:rsidR="00AF5049" w:rsidRPr="00285198">
              <w:rPr>
                <w:rFonts w:ascii="Times New Roman" w:hAnsi="Times New Roman" w:cs="Times New Roman"/>
                <w:sz w:val="16"/>
                <w:szCs w:val="16"/>
              </w:rPr>
              <w:t>18.64</w:t>
            </w:r>
          </w:p>
        </w:tc>
        <w:tc>
          <w:tcPr>
            <w:tcW w:w="505" w:type="pct"/>
            <w:vAlign w:val="center"/>
          </w:tcPr>
          <w:p w14:paraId="2AE1F5E4" w14:textId="18C91F1E" w:rsidR="0048504E" w:rsidRPr="00285198" w:rsidRDefault="000D6DAD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41.67</w:t>
            </w:r>
            <w:r w:rsidR="005F220B" w:rsidRPr="00285198">
              <w:rPr>
                <w:rFonts w:ascii="Times New Roman" w:hAnsi="Times New Roman" w:cs="Times New Roman"/>
                <w:sz w:val="16"/>
                <w:szCs w:val="16"/>
              </w:rPr>
              <w:t>(36.09)</w:t>
            </w:r>
          </w:p>
        </w:tc>
        <w:tc>
          <w:tcPr>
            <w:tcW w:w="403" w:type="pct"/>
            <w:vMerge w:val="restart"/>
            <w:vAlign w:val="center"/>
          </w:tcPr>
          <w:p w14:paraId="7914135C" w14:textId="45B19519" w:rsidR="0024078A" w:rsidRPr="00285198" w:rsidRDefault="0024078A" w:rsidP="0024078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  <w:p w14:paraId="39B6757D" w14:textId="0788D8C4" w:rsidR="0048504E" w:rsidRPr="00285198" w:rsidRDefault="0024078A" w:rsidP="0024078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-32.88-</w:t>
            </w:r>
            <w:r w:rsidR="005863B7" w:rsidRPr="00285198">
              <w:rPr>
                <w:rFonts w:ascii="Times New Roman" w:hAnsi="Times New Roman" w:cs="Times New Roman"/>
                <w:sz w:val="16"/>
                <w:szCs w:val="16"/>
              </w:rPr>
              <w:t>10.66</w:t>
            </w:r>
          </w:p>
        </w:tc>
      </w:tr>
      <w:tr w:rsidR="00474DEA" w:rsidRPr="00285198" w14:paraId="2C03F5D1" w14:textId="77777777" w:rsidTr="00C360D1">
        <w:trPr>
          <w:cantSplit/>
          <w:trHeight w:val="252"/>
        </w:trPr>
        <w:tc>
          <w:tcPr>
            <w:tcW w:w="203" w:type="pct"/>
            <w:vMerge/>
            <w:vAlign w:val="center"/>
          </w:tcPr>
          <w:p w14:paraId="75E02074" w14:textId="77777777" w:rsidR="0048504E" w:rsidRPr="00285198" w:rsidRDefault="0048504E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3249F3A8" w14:textId="5BB6774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5A155510" w14:textId="164ED2D9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873C84" w:rsidRPr="00285198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(0.2</w:t>
            </w:r>
            <w:r w:rsidR="00873C84"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5" w:type="pct"/>
            <w:vMerge/>
            <w:vAlign w:val="center"/>
          </w:tcPr>
          <w:p w14:paraId="7F6D2944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19D50978" w14:textId="5F7AB728" w:rsidR="0048504E" w:rsidRPr="00285198" w:rsidRDefault="002B6A96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67.31(19.22)</w:t>
            </w:r>
          </w:p>
        </w:tc>
        <w:tc>
          <w:tcPr>
            <w:tcW w:w="455" w:type="pct"/>
            <w:vMerge/>
            <w:vAlign w:val="center"/>
          </w:tcPr>
          <w:p w14:paraId="1CD90C80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4DC13E0D" w14:textId="158C2A2E" w:rsidR="0048504E" w:rsidRPr="00285198" w:rsidRDefault="008067EA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63.33(18.47)</w:t>
            </w:r>
          </w:p>
        </w:tc>
        <w:tc>
          <w:tcPr>
            <w:tcW w:w="454" w:type="pct"/>
            <w:vMerge/>
            <w:vAlign w:val="center"/>
          </w:tcPr>
          <w:p w14:paraId="0976515E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1B1C320E" w14:textId="09634C89" w:rsidR="0048504E" w:rsidRPr="00285198" w:rsidRDefault="00C4082B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59.72</w:t>
            </w:r>
            <w:r w:rsidR="00B14B1F" w:rsidRPr="00285198">
              <w:rPr>
                <w:rFonts w:ascii="Times New Roman" w:hAnsi="Times New Roman" w:cs="Times New Roman"/>
                <w:sz w:val="16"/>
                <w:szCs w:val="16"/>
              </w:rPr>
              <w:t>(24.84)</w:t>
            </w:r>
          </w:p>
        </w:tc>
        <w:tc>
          <w:tcPr>
            <w:tcW w:w="453" w:type="pct"/>
            <w:vMerge/>
            <w:vAlign w:val="center"/>
          </w:tcPr>
          <w:p w14:paraId="23B911B0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0DE8552C" w14:textId="42EA9E21" w:rsidR="0048504E" w:rsidRPr="00285198" w:rsidRDefault="005F220B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52.78(</w:t>
            </w:r>
            <w:r w:rsidR="003C324F" w:rsidRPr="00285198">
              <w:rPr>
                <w:rFonts w:ascii="Times New Roman" w:hAnsi="Times New Roman" w:cs="Times New Roman"/>
                <w:sz w:val="16"/>
                <w:szCs w:val="16"/>
              </w:rPr>
              <w:t>36.60)</w:t>
            </w:r>
          </w:p>
        </w:tc>
        <w:tc>
          <w:tcPr>
            <w:tcW w:w="403" w:type="pct"/>
            <w:vMerge/>
            <w:vAlign w:val="center"/>
          </w:tcPr>
          <w:p w14:paraId="2518305C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DEA" w:rsidRPr="00285198" w14:paraId="52CFEFBF" w14:textId="77777777" w:rsidTr="00C360D1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2EFA15D7" w14:textId="77777777" w:rsidR="0048504E" w:rsidRPr="00285198" w:rsidRDefault="0048504E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T8</w:t>
            </w:r>
          </w:p>
        </w:tc>
        <w:tc>
          <w:tcPr>
            <w:tcW w:w="403" w:type="pct"/>
            <w:vAlign w:val="center"/>
          </w:tcPr>
          <w:p w14:paraId="4B249473" w14:textId="32BCFF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555FD438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0.77(0.26)</w:t>
            </w:r>
          </w:p>
        </w:tc>
        <w:tc>
          <w:tcPr>
            <w:tcW w:w="405" w:type="pct"/>
            <w:vMerge w:val="restart"/>
            <w:vAlign w:val="center"/>
          </w:tcPr>
          <w:p w14:paraId="486EA1D2" w14:textId="77777777" w:rsidR="0048504E" w:rsidRPr="00285198" w:rsidRDefault="0048504E" w:rsidP="009D1CD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.73</w:t>
            </w:r>
          </w:p>
          <w:p w14:paraId="10D447CE" w14:textId="15F0F15E" w:rsidR="009D1CD8" w:rsidRPr="00285198" w:rsidRDefault="009D1CD8" w:rsidP="009D1CD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-0.11-0.17</w:t>
            </w:r>
          </w:p>
        </w:tc>
        <w:tc>
          <w:tcPr>
            <w:tcW w:w="454" w:type="pct"/>
            <w:vAlign w:val="center"/>
          </w:tcPr>
          <w:p w14:paraId="3AD35D16" w14:textId="4477151C" w:rsidR="0048504E" w:rsidRPr="00285198" w:rsidRDefault="000E28A7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67.86(18.71)</w:t>
            </w:r>
          </w:p>
        </w:tc>
        <w:tc>
          <w:tcPr>
            <w:tcW w:w="455" w:type="pct"/>
            <w:vMerge w:val="restart"/>
            <w:vAlign w:val="center"/>
          </w:tcPr>
          <w:p w14:paraId="3BFCD8FD" w14:textId="2B26AB99" w:rsidR="008B511B" w:rsidRPr="00285198" w:rsidRDefault="008B511B" w:rsidP="008B511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0.92</w:t>
            </w:r>
          </w:p>
          <w:p w14:paraId="7589A303" w14:textId="1419E1BA" w:rsidR="0048504E" w:rsidRPr="00285198" w:rsidRDefault="008B511B" w:rsidP="008B511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17DD7" w:rsidRPr="00285198">
              <w:rPr>
                <w:rFonts w:ascii="Times New Roman" w:hAnsi="Times New Roman" w:cs="Times New Roman"/>
                <w:sz w:val="16"/>
                <w:szCs w:val="16"/>
              </w:rPr>
              <w:t>11.46-10.30</w:t>
            </w:r>
          </w:p>
        </w:tc>
        <w:tc>
          <w:tcPr>
            <w:tcW w:w="404" w:type="pct"/>
            <w:vAlign w:val="center"/>
          </w:tcPr>
          <w:p w14:paraId="3C3F9D8E" w14:textId="2A939166" w:rsidR="0048504E" w:rsidRPr="00285198" w:rsidRDefault="00C52E86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59.</w:t>
            </w:r>
            <w:r w:rsidR="00EB2B94" w:rsidRPr="00285198">
              <w:rPr>
                <w:rFonts w:ascii="Times New Roman" w:hAnsi="Times New Roman" w:cs="Times New Roman"/>
                <w:sz w:val="16"/>
                <w:szCs w:val="16"/>
              </w:rPr>
              <w:t>55(25.57)</w:t>
            </w:r>
          </w:p>
        </w:tc>
        <w:tc>
          <w:tcPr>
            <w:tcW w:w="454" w:type="pct"/>
            <w:vMerge w:val="restart"/>
            <w:vAlign w:val="center"/>
          </w:tcPr>
          <w:p w14:paraId="70F64F01" w14:textId="62C66B0D" w:rsidR="007D0188" w:rsidRPr="00285198" w:rsidRDefault="007D0188" w:rsidP="007D018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  <w:p w14:paraId="6EC02F37" w14:textId="476310E0" w:rsidR="0048504E" w:rsidRPr="00285198" w:rsidRDefault="007D0188" w:rsidP="007D018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-15.</w:t>
            </w:r>
            <w:r w:rsidR="00FF0913" w:rsidRPr="00285198">
              <w:rPr>
                <w:rFonts w:ascii="Times New Roman" w:hAnsi="Times New Roman" w:cs="Times New Roman"/>
                <w:sz w:val="16"/>
                <w:szCs w:val="16"/>
              </w:rPr>
              <w:t>55-12.28</w:t>
            </w:r>
          </w:p>
        </w:tc>
        <w:tc>
          <w:tcPr>
            <w:tcW w:w="455" w:type="pct"/>
            <w:vAlign w:val="center"/>
          </w:tcPr>
          <w:p w14:paraId="5DE04E7C" w14:textId="3C81C8D3" w:rsidR="0048504E" w:rsidRPr="00285198" w:rsidRDefault="00F84FBF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65.53(21.88)</w:t>
            </w:r>
          </w:p>
        </w:tc>
        <w:tc>
          <w:tcPr>
            <w:tcW w:w="453" w:type="pct"/>
            <w:vMerge w:val="restart"/>
            <w:vAlign w:val="center"/>
          </w:tcPr>
          <w:p w14:paraId="1029A178" w14:textId="5137B93F" w:rsidR="00931BCC" w:rsidRPr="00285198" w:rsidRDefault="00931BCC" w:rsidP="00931BC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  <w:p w14:paraId="2210F996" w14:textId="72E60A32" w:rsidR="0048504E" w:rsidRPr="00285198" w:rsidRDefault="00931BCC" w:rsidP="00931BC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B737B" w:rsidRPr="00285198">
              <w:rPr>
                <w:rFonts w:ascii="Times New Roman" w:hAnsi="Times New Roman" w:cs="Times New Roman"/>
                <w:sz w:val="16"/>
                <w:szCs w:val="16"/>
              </w:rPr>
              <w:t>16.42-9.24</w:t>
            </w:r>
          </w:p>
        </w:tc>
        <w:tc>
          <w:tcPr>
            <w:tcW w:w="505" w:type="pct"/>
            <w:vAlign w:val="center"/>
          </w:tcPr>
          <w:p w14:paraId="0043AC1D" w14:textId="010957BD" w:rsidR="0048504E" w:rsidRPr="00285198" w:rsidRDefault="00AF120C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50.26(34.55)</w:t>
            </w:r>
          </w:p>
        </w:tc>
        <w:tc>
          <w:tcPr>
            <w:tcW w:w="403" w:type="pct"/>
            <w:vMerge w:val="restart"/>
            <w:vAlign w:val="center"/>
          </w:tcPr>
          <w:p w14:paraId="4FB45421" w14:textId="4DE55416" w:rsidR="007F7E8A" w:rsidRPr="00285198" w:rsidRDefault="007F7E8A" w:rsidP="007F7E8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  <w:p w14:paraId="78904C66" w14:textId="4459D3FA" w:rsidR="0048504E" w:rsidRPr="00285198" w:rsidRDefault="007F7E8A" w:rsidP="007F7E8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40D4F" w:rsidRPr="00285198">
              <w:rPr>
                <w:rFonts w:ascii="Times New Roman" w:hAnsi="Times New Roman" w:cs="Times New Roman"/>
                <w:sz w:val="16"/>
                <w:szCs w:val="16"/>
              </w:rPr>
              <w:t>4.70-34.63</w:t>
            </w:r>
          </w:p>
        </w:tc>
      </w:tr>
      <w:tr w:rsidR="00474DEA" w:rsidRPr="00285198" w14:paraId="3AC4FEE6" w14:textId="77777777" w:rsidTr="00C360D1">
        <w:trPr>
          <w:cantSplit/>
          <w:trHeight w:val="252"/>
        </w:trPr>
        <w:tc>
          <w:tcPr>
            <w:tcW w:w="203" w:type="pct"/>
            <w:vMerge/>
            <w:vAlign w:val="center"/>
          </w:tcPr>
          <w:p w14:paraId="0E2D549F" w14:textId="77777777" w:rsidR="0048504E" w:rsidRPr="00285198" w:rsidRDefault="0048504E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7C141041" w14:textId="20D9851B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28C08C2B" w14:textId="71869D2F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74(0.24)</w:t>
            </w:r>
          </w:p>
        </w:tc>
        <w:tc>
          <w:tcPr>
            <w:tcW w:w="405" w:type="pct"/>
            <w:vMerge/>
            <w:vAlign w:val="center"/>
          </w:tcPr>
          <w:p w14:paraId="7DCE1F84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679BF93F" w14:textId="0903AEDD" w:rsidR="0048504E" w:rsidRPr="00285198" w:rsidRDefault="000E28A7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68.45(</w:t>
            </w:r>
            <w:r w:rsidR="00C52E86" w:rsidRPr="00285198">
              <w:rPr>
                <w:rFonts w:ascii="Times New Roman" w:hAnsi="Times New Roman" w:cs="Times New Roman"/>
                <w:sz w:val="16"/>
                <w:szCs w:val="16"/>
              </w:rPr>
              <w:t>16.91)</w:t>
            </w:r>
          </w:p>
        </w:tc>
        <w:tc>
          <w:tcPr>
            <w:tcW w:w="455" w:type="pct"/>
            <w:vMerge/>
            <w:vAlign w:val="center"/>
          </w:tcPr>
          <w:p w14:paraId="65B5CE1C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0AB0FB6A" w14:textId="09A3EAD0" w:rsidR="0048504E" w:rsidRPr="00285198" w:rsidRDefault="00EB2B94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61.18(17.4</w:t>
            </w:r>
            <w:r w:rsidR="002A532B" w:rsidRPr="00285198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454" w:type="pct"/>
            <w:vMerge/>
            <w:vAlign w:val="center"/>
          </w:tcPr>
          <w:p w14:paraId="42A9D2EC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080D712B" w14:textId="47D08CD9" w:rsidR="0048504E" w:rsidRPr="00285198" w:rsidRDefault="004E5EA5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69.12(20.30)</w:t>
            </w:r>
          </w:p>
        </w:tc>
        <w:tc>
          <w:tcPr>
            <w:tcW w:w="453" w:type="pct"/>
            <w:vMerge/>
            <w:vAlign w:val="center"/>
          </w:tcPr>
          <w:p w14:paraId="06BB3266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56893A3C" w14:textId="63F17B39" w:rsidR="0048504E" w:rsidRPr="00285198" w:rsidRDefault="00AF120C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35.29(28.34)</w:t>
            </w:r>
          </w:p>
        </w:tc>
        <w:tc>
          <w:tcPr>
            <w:tcW w:w="403" w:type="pct"/>
            <w:vMerge/>
            <w:vAlign w:val="center"/>
          </w:tcPr>
          <w:p w14:paraId="698BFF10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4DEA" w:rsidRPr="00285198" w14:paraId="16485863" w14:textId="77777777" w:rsidTr="00C360D1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3273A196" w14:textId="77777777" w:rsidR="0048504E" w:rsidRPr="00285198" w:rsidRDefault="0048504E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T9</w:t>
            </w:r>
          </w:p>
        </w:tc>
        <w:tc>
          <w:tcPr>
            <w:tcW w:w="403" w:type="pct"/>
            <w:vAlign w:val="center"/>
          </w:tcPr>
          <w:p w14:paraId="190ABDC7" w14:textId="28488028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4C1F3D4E" w14:textId="799FF8A5" w:rsidR="009D1CD8" w:rsidRPr="00285198" w:rsidRDefault="009D1CD8" w:rsidP="009D1CD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0.70(0.29)</w:t>
            </w:r>
          </w:p>
        </w:tc>
        <w:tc>
          <w:tcPr>
            <w:tcW w:w="405" w:type="pct"/>
            <w:vMerge w:val="restart"/>
            <w:vAlign w:val="center"/>
          </w:tcPr>
          <w:p w14:paraId="657FB426" w14:textId="15BD5A23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2D23E5" w:rsidRPr="00285198">
              <w:rPr>
                <w:rFonts w:ascii="Times New Roman" w:hAnsi="Times New Roman" w:cs="Times New Roman"/>
                <w:sz w:val="16"/>
                <w:szCs w:val="16"/>
              </w:rPr>
              <w:t>007</w:t>
            </w:r>
            <w:r w:rsidR="004073B0" w:rsidRPr="00285198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14:paraId="6F2EF556" w14:textId="401B9A22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</w:t>
            </w:r>
            <w:r w:rsidR="002D23E5" w:rsidRPr="00285198">
              <w:rPr>
                <w:rFonts w:ascii="Times New Roman" w:hAnsi="Times New Roman" w:cs="Times New Roman"/>
                <w:sz w:val="16"/>
                <w:szCs w:val="16"/>
              </w:rPr>
              <w:t>.31-</w:t>
            </w:r>
            <w:r w:rsidR="002C559C" w:rsidRPr="00285198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r w:rsidR="006C17BD" w:rsidRPr="00285198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454" w:type="pct"/>
            <w:vAlign w:val="center"/>
          </w:tcPr>
          <w:p w14:paraId="7786D4C8" w14:textId="32B2410D" w:rsidR="0048504E" w:rsidRPr="00285198" w:rsidRDefault="007910E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64.90(18.59)</w:t>
            </w:r>
          </w:p>
        </w:tc>
        <w:tc>
          <w:tcPr>
            <w:tcW w:w="455" w:type="pct"/>
            <w:vMerge w:val="restart"/>
            <w:vAlign w:val="center"/>
          </w:tcPr>
          <w:p w14:paraId="74C39F96" w14:textId="4EAC0E71" w:rsidR="00D67D0B" w:rsidRPr="00285198" w:rsidRDefault="00D67D0B" w:rsidP="00D67D0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  <w:p w14:paraId="68FD610C" w14:textId="7F583B12" w:rsidR="0048504E" w:rsidRPr="00285198" w:rsidRDefault="00D67D0B" w:rsidP="00D67D0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402E0" w:rsidRPr="00285198">
              <w:rPr>
                <w:rFonts w:ascii="Times New Roman" w:hAnsi="Times New Roman" w:cs="Times New Roman"/>
                <w:sz w:val="16"/>
                <w:szCs w:val="16"/>
              </w:rPr>
              <w:t>18.55-4.63</w:t>
            </w:r>
          </w:p>
        </w:tc>
        <w:tc>
          <w:tcPr>
            <w:tcW w:w="404" w:type="pct"/>
            <w:vAlign w:val="center"/>
          </w:tcPr>
          <w:p w14:paraId="5B80FB19" w14:textId="3604D6B1" w:rsidR="0048504E" w:rsidRPr="00285198" w:rsidRDefault="00F63F1A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54.63(26.20)</w:t>
            </w:r>
          </w:p>
        </w:tc>
        <w:tc>
          <w:tcPr>
            <w:tcW w:w="454" w:type="pct"/>
            <w:vMerge w:val="restart"/>
            <w:vAlign w:val="center"/>
          </w:tcPr>
          <w:p w14:paraId="4CAE9687" w14:textId="076FF92F" w:rsidR="008527E6" w:rsidRPr="00285198" w:rsidRDefault="008527E6" w:rsidP="008527E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0.01*</w:t>
            </w:r>
          </w:p>
          <w:p w14:paraId="418E8A0A" w14:textId="3B79FB7B" w:rsidR="0048504E" w:rsidRPr="00285198" w:rsidRDefault="008527E6" w:rsidP="008527E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7211" w:rsidRPr="00285198">
              <w:rPr>
                <w:rFonts w:ascii="Times New Roman" w:hAnsi="Times New Roman" w:cs="Times New Roman"/>
                <w:sz w:val="16"/>
                <w:szCs w:val="16"/>
              </w:rPr>
              <w:t>33.94- - 4.57</w:t>
            </w:r>
          </w:p>
        </w:tc>
        <w:tc>
          <w:tcPr>
            <w:tcW w:w="455" w:type="pct"/>
            <w:vAlign w:val="center"/>
          </w:tcPr>
          <w:p w14:paraId="14527448" w14:textId="4C16751B" w:rsidR="0048504E" w:rsidRPr="00285198" w:rsidRDefault="008B2AA6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63.89(22.29)</w:t>
            </w:r>
          </w:p>
        </w:tc>
        <w:tc>
          <w:tcPr>
            <w:tcW w:w="453" w:type="pct"/>
            <w:vMerge w:val="restart"/>
            <w:vAlign w:val="center"/>
          </w:tcPr>
          <w:p w14:paraId="51B17340" w14:textId="3EC62055" w:rsidR="00F37211" w:rsidRPr="00285198" w:rsidRDefault="00F37211" w:rsidP="00F3721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  <w:p w14:paraId="519F1E60" w14:textId="3AAEA157" w:rsidR="0048504E" w:rsidRPr="00285198" w:rsidRDefault="00F37211" w:rsidP="00F3721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E3217" w:rsidRPr="00285198">
              <w:rPr>
                <w:rFonts w:ascii="Times New Roman" w:hAnsi="Times New Roman" w:cs="Times New Roman"/>
                <w:sz w:val="16"/>
                <w:szCs w:val="16"/>
              </w:rPr>
              <w:t>23.3</w:t>
            </w:r>
            <w:r w:rsidR="00E22349" w:rsidRPr="00285198">
              <w:rPr>
                <w:rFonts w:ascii="Times New Roman" w:hAnsi="Times New Roman" w:cs="Times New Roman"/>
                <w:sz w:val="16"/>
                <w:szCs w:val="16"/>
              </w:rPr>
              <w:t>2-2.48</w:t>
            </w:r>
          </w:p>
        </w:tc>
        <w:tc>
          <w:tcPr>
            <w:tcW w:w="505" w:type="pct"/>
            <w:vAlign w:val="center"/>
          </w:tcPr>
          <w:p w14:paraId="605D197F" w14:textId="42F32C8D" w:rsidR="0048504E" w:rsidRPr="00285198" w:rsidRDefault="00F34A91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46.91(30.32)</w:t>
            </w:r>
          </w:p>
        </w:tc>
        <w:tc>
          <w:tcPr>
            <w:tcW w:w="403" w:type="pct"/>
            <w:vMerge w:val="restart"/>
            <w:vAlign w:val="center"/>
          </w:tcPr>
          <w:p w14:paraId="49834E75" w14:textId="77777777" w:rsidR="003E3217" w:rsidRPr="00285198" w:rsidRDefault="003E3217" w:rsidP="003E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  <w:p w14:paraId="3F4A0902" w14:textId="73813AF6" w:rsidR="0048504E" w:rsidRPr="00285198" w:rsidRDefault="003E3217" w:rsidP="003E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E59D8" w:rsidRPr="00285198">
              <w:rPr>
                <w:rFonts w:ascii="Times New Roman" w:hAnsi="Times New Roman" w:cs="Times New Roman"/>
                <w:sz w:val="16"/>
                <w:szCs w:val="16"/>
              </w:rPr>
              <w:t>17.83-</w:t>
            </w:r>
            <w:r w:rsidR="0038607A" w:rsidRPr="00285198">
              <w:rPr>
                <w:rFonts w:ascii="Times New Roman" w:hAnsi="Times New Roman" w:cs="Times New Roman"/>
                <w:sz w:val="16"/>
                <w:szCs w:val="16"/>
              </w:rPr>
              <w:t>20.48</w:t>
            </w:r>
          </w:p>
        </w:tc>
      </w:tr>
      <w:tr w:rsidR="00474DEA" w:rsidRPr="00285198" w14:paraId="25900B98" w14:textId="77777777" w:rsidTr="00C360D1">
        <w:trPr>
          <w:cantSplit/>
          <w:trHeight w:val="252"/>
        </w:trPr>
        <w:tc>
          <w:tcPr>
            <w:tcW w:w="203" w:type="pct"/>
            <w:vMerge/>
            <w:vAlign w:val="center"/>
          </w:tcPr>
          <w:p w14:paraId="70738C74" w14:textId="77777777" w:rsidR="0048504E" w:rsidRPr="00285198" w:rsidRDefault="0048504E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1BE02AB7" w14:textId="2D7EF44C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01D3699A" w14:textId="2F13E3F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D1CD8"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2D23E5" w:rsidRPr="00285198">
              <w:rPr>
                <w:rFonts w:ascii="Times New Roman" w:hAnsi="Times New Roman" w:cs="Times New Roman"/>
                <w:sz w:val="16"/>
                <w:szCs w:val="16"/>
              </w:rPr>
              <w:t>8(0.13)</w:t>
            </w:r>
          </w:p>
        </w:tc>
        <w:tc>
          <w:tcPr>
            <w:tcW w:w="405" w:type="pct"/>
            <w:vMerge/>
            <w:vAlign w:val="center"/>
          </w:tcPr>
          <w:p w14:paraId="2686F87D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22F78817" w14:textId="6941B449" w:rsidR="0048504E" w:rsidRPr="00285198" w:rsidRDefault="007910E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71.87(19.34)</w:t>
            </w:r>
          </w:p>
        </w:tc>
        <w:tc>
          <w:tcPr>
            <w:tcW w:w="455" w:type="pct"/>
            <w:vMerge/>
            <w:vAlign w:val="center"/>
          </w:tcPr>
          <w:p w14:paraId="0D2C9913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02F922A8" w14:textId="1171376D" w:rsidR="0048504E" w:rsidRPr="00285198" w:rsidRDefault="00F63F1A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73.89(19.97)</w:t>
            </w:r>
          </w:p>
        </w:tc>
        <w:tc>
          <w:tcPr>
            <w:tcW w:w="454" w:type="pct"/>
            <w:vMerge/>
            <w:vAlign w:val="center"/>
          </w:tcPr>
          <w:p w14:paraId="2AB335B7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3820672E" w14:textId="298EFA49" w:rsidR="0048504E" w:rsidRPr="00285198" w:rsidRDefault="008B2AA6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74.31(18.92)</w:t>
            </w:r>
          </w:p>
        </w:tc>
        <w:tc>
          <w:tcPr>
            <w:tcW w:w="453" w:type="pct"/>
            <w:vMerge/>
            <w:vAlign w:val="center"/>
          </w:tcPr>
          <w:p w14:paraId="4E2314F2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32E75B76" w14:textId="68920CD4" w:rsidR="0048504E" w:rsidRPr="00285198" w:rsidRDefault="00F34A91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45.59(31.20)</w:t>
            </w:r>
          </w:p>
        </w:tc>
        <w:tc>
          <w:tcPr>
            <w:tcW w:w="403" w:type="pct"/>
            <w:vMerge/>
            <w:vAlign w:val="center"/>
          </w:tcPr>
          <w:p w14:paraId="70AC85A5" w14:textId="77777777" w:rsidR="0048504E" w:rsidRPr="00285198" w:rsidRDefault="0048504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7829" w:rsidRPr="00285198" w14:paraId="6045D4C5" w14:textId="77777777" w:rsidTr="00C360D1">
        <w:trPr>
          <w:cantSplit/>
          <w:trHeight w:val="252"/>
        </w:trPr>
        <w:tc>
          <w:tcPr>
            <w:tcW w:w="203" w:type="pct"/>
            <w:vMerge w:val="restart"/>
            <w:vAlign w:val="center"/>
          </w:tcPr>
          <w:p w14:paraId="22199B6A" w14:textId="77777777" w:rsidR="00C77829" w:rsidRPr="00285198" w:rsidRDefault="00C77829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T10</w:t>
            </w:r>
          </w:p>
        </w:tc>
        <w:tc>
          <w:tcPr>
            <w:tcW w:w="403" w:type="pct"/>
            <w:vAlign w:val="center"/>
          </w:tcPr>
          <w:p w14:paraId="4B6BF924" w14:textId="45E1F236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</w:t>
            </w:r>
            <w:r w:rsidR="006C17BD"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0841A66F" w14:textId="5E6C9621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C17BD" w:rsidRPr="00285198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(0.</w:t>
            </w:r>
            <w:r w:rsidR="006C17BD" w:rsidRPr="00285198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5" w:type="pct"/>
            <w:vMerge w:val="restart"/>
            <w:vAlign w:val="center"/>
          </w:tcPr>
          <w:p w14:paraId="599AA752" w14:textId="1D09A2F5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6C17BD" w:rsidRPr="0028519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r w:rsidR="00ED029C" w:rsidRPr="00285198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14:paraId="1D11DB12" w14:textId="019E5126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</w:t>
            </w:r>
            <w:r w:rsidR="002C559C" w:rsidRPr="00285198">
              <w:rPr>
                <w:rFonts w:ascii="Times New Roman" w:hAnsi="Times New Roman" w:cs="Times New Roman"/>
                <w:sz w:val="16"/>
                <w:szCs w:val="16"/>
              </w:rPr>
              <w:t>26- -0.03</w:t>
            </w:r>
          </w:p>
        </w:tc>
        <w:tc>
          <w:tcPr>
            <w:tcW w:w="454" w:type="pct"/>
            <w:vAlign w:val="center"/>
          </w:tcPr>
          <w:p w14:paraId="510DF2B1" w14:textId="337E787A" w:rsidR="00C77829" w:rsidRPr="00285198" w:rsidRDefault="00152F8F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64.89(19.53)</w:t>
            </w:r>
          </w:p>
        </w:tc>
        <w:tc>
          <w:tcPr>
            <w:tcW w:w="455" w:type="pct"/>
            <w:vMerge w:val="restart"/>
            <w:vAlign w:val="center"/>
          </w:tcPr>
          <w:p w14:paraId="0C804747" w14:textId="236669B9" w:rsidR="008D3E79" w:rsidRPr="00285198" w:rsidRDefault="008D3E79" w:rsidP="008D3E7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  <w:p w14:paraId="4F230E67" w14:textId="2086E2C0" w:rsidR="00C77829" w:rsidRPr="00285198" w:rsidRDefault="008D3E79" w:rsidP="008D3E7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86C88" w:rsidRPr="00285198">
              <w:rPr>
                <w:rFonts w:ascii="Times New Roman" w:hAnsi="Times New Roman" w:cs="Times New Roman"/>
                <w:sz w:val="16"/>
                <w:szCs w:val="16"/>
              </w:rPr>
              <w:t>18.55-4.62</w:t>
            </w:r>
          </w:p>
        </w:tc>
        <w:tc>
          <w:tcPr>
            <w:tcW w:w="404" w:type="pct"/>
            <w:vAlign w:val="center"/>
          </w:tcPr>
          <w:p w14:paraId="0EEC6E65" w14:textId="551F1C00" w:rsidR="00C77829" w:rsidRPr="00285198" w:rsidRDefault="0054113A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59.20(</w:t>
            </w:r>
            <w:r w:rsidR="00286E4B" w:rsidRPr="00285198">
              <w:rPr>
                <w:rFonts w:ascii="Times New Roman" w:hAnsi="Times New Roman" w:cs="Times New Roman"/>
                <w:sz w:val="16"/>
                <w:szCs w:val="16"/>
              </w:rPr>
              <w:t>27.07)</w:t>
            </w:r>
          </w:p>
        </w:tc>
        <w:tc>
          <w:tcPr>
            <w:tcW w:w="454" w:type="pct"/>
            <w:vMerge w:val="restart"/>
            <w:vAlign w:val="center"/>
          </w:tcPr>
          <w:p w14:paraId="5545E3D2" w14:textId="0B209672" w:rsidR="00043465" w:rsidRPr="00285198" w:rsidRDefault="00043465" w:rsidP="000434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0.0</w:t>
            </w:r>
            <w:r w:rsidR="00055529" w:rsidRPr="0028519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14:paraId="6F8C9F9B" w14:textId="1352185E" w:rsidR="00C77829" w:rsidRPr="00285198" w:rsidRDefault="00043465" w:rsidP="000434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E1A9A" w:rsidRPr="00285198">
              <w:rPr>
                <w:rFonts w:ascii="Times New Roman" w:hAnsi="Times New Roman" w:cs="Times New Roman"/>
                <w:sz w:val="16"/>
                <w:szCs w:val="16"/>
              </w:rPr>
              <w:t>24.08- -0.26</w:t>
            </w:r>
          </w:p>
        </w:tc>
        <w:tc>
          <w:tcPr>
            <w:tcW w:w="455" w:type="pct"/>
            <w:vAlign w:val="center"/>
          </w:tcPr>
          <w:p w14:paraId="00D3F0DA" w14:textId="2F55D57D" w:rsidR="00C77829" w:rsidRPr="00285198" w:rsidRDefault="00D8647C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66.52(18.65)</w:t>
            </w:r>
          </w:p>
        </w:tc>
        <w:tc>
          <w:tcPr>
            <w:tcW w:w="453" w:type="pct"/>
            <w:vMerge w:val="restart"/>
            <w:vAlign w:val="center"/>
          </w:tcPr>
          <w:p w14:paraId="1E0D1390" w14:textId="675F3259" w:rsidR="00AB2AB8" w:rsidRPr="00285198" w:rsidRDefault="00AB2AB8" w:rsidP="00AB2AB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0.002*</w:t>
            </w:r>
          </w:p>
          <w:p w14:paraId="65B727F3" w14:textId="00DB5182" w:rsidR="00C77829" w:rsidRPr="00285198" w:rsidRDefault="00AB2AB8" w:rsidP="00AB2AB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07701" w:rsidRPr="00285198">
              <w:rPr>
                <w:rFonts w:ascii="Times New Roman" w:hAnsi="Times New Roman" w:cs="Times New Roman"/>
                <w:sz w:val="16"/>
                <w:szCs w:val="16"/>
              </w:rPr>
              <w:t>34.93- -8.56</w:t>
            </w:r>
          </w:p>
        </w:tc>
        <w:tc>
          <w:tcPr>
            <w:tcW w:w="505" w:type="pct"/>
            <w:vAlign w:val="center"/>
          </w:tcPr>
          <w:p w14:paraId="3E847423" w14:textId="2B693D08" w:rsidR="00C77829" w:rsidRPr="00285198" w:rsidRDefault="00706A1E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44.05(31.33)</w:t>
            </w:r>
          </w:p>
        </w:tc>
        <w:tc>
          <w:tcPr>
            <w:tcW w:w="403" w:type="pct"/>
            <w:vMerge w:val="restart"/>
            <w:vAlign w:val="center"/>
          </w:tcPr>
          <w:p w14:paraId="191F72BA" w14:textId="20B60D45" w:rsidR="00284BD9" w:rsidRPr="00285198" w:rsidRDefault="00284BD9" w:rsidP="00284BD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02D3C" w:rsidRPr="00285198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  <w:p w14:paraId="0BA8A81B" w14:textId="0637C969" w:rsidR="00C77829" w:rsidRPr="00285198" w:rsidRDefault="00284BD9" w:rsidP="00284BD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-28.97- -</w:t>
            </w:r>
            <w:r w:rsidR="00FF64E8" w:rsidRPr="00285198">
              <w:rPr>
                <w:rFonts w:ascii="Times New Roman" w:hAnsi="Times New Roman" w:cs="Times New Roman"/>
                <w:sz w:val="16"/>
                <w:szCs w:val="16"/>
              </w:rPr>
              <w:t>6.73</w:t>
            </w:r>
          </w:p>
        </w:tc>
      </w:tr>
      <w:tr w:rsidR="00C77829" w:rsidRPr="00285198" w14:paraId="796F231D" w14:textId="77777777" w:rsidTr="00C360D1">
        <w:trPr>
          <w:cantSplit/>
          <w:trHeight w:val="649"/>
        </w:trPr>
        <w:tc>
          <w:tcPr>
            <w:tcW w:w="203" w:type="pct"/>
            <w:vMerge/>
            <w:vAlign w:val="center"/>
          </w:tcPr>
          <w:p w14:paraId="720075E9" w14:textId="77777777" w:rsidR="00C77829" w:rsidRPr="00285198" w:rsidRDefault="00C77829" w:rsidP="00105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16B85E83" w14:textId="498B296F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</w:t>
            </w:r>
            <w:r w:rsidR="006C17BD"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3A0E8C99" w14:textId="07FBB951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</w:t>
            </w:r>
            <w:r w:rsidR="006C17BD" w:rsidRPr="0028519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(0.</w:t>
            </w:r>
            <w:r w:rsidR="006C17BD" w:rsidRPr="0028519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5" w:type="pct"/>
            <w:vMerge/>
          </w:tcPr>
          <w:p w14:paraId="5B34AE96" w14:textId="77777777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0F1A84A4" w14:textId="2F9EB9C9" w:rsidR="00C77829" w:rsidRPr="00285198" w:rsidRDefault="0054113A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77.07(17.52)</w:t>
            </w:r>
          </w:p>
        </w:tc>
        <w:tc>
          <w:tcPr>
            <w:tcW w:w="455" w:type="pct"/>
            <w:vMerge/>
          </w:tcPr>
          <w:p w14:paraId="075F3A62" w14:textId="77777777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6B4F7AEB" w14:textId="3924BCA3" w:rsidR="00C77829" w:rsidRPr="00285198" w:rsidRDefault="00286E4B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80.94(16.25)</w:t>
            </w:r>
          </w:p>
        </w:tc>
        <w:tc>
          <w:tcPr>
            <w:tcW w:w="454" w:type="pct"/>
            <w:vMerge/>
          </w:tcPr>
          <w:p w14:paraId="632B87D9" w14:textId="77777777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1807810D" w14:textId="464D9750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D8647C" w:rsidRPr="00285198">
              <w:rPr>
                <w:rFonts w:ascii="Times New Roman" w:hAnsi="Times New Roman" w:cs="Times New Roman"/>
                <w:sz w:val="16"/>
                <w:szCs w:val="16"/>
              </w:rPr>
              <w:t>4.38(15.49)</w:t>
            </w:r>
          </w:p>
        </w:tc>
        <w:tc>
          <w:tcPr>
            <w:tcW w:w="453" w:type="pct"/>
            <w:vMerge/>
          </w:tcPr>
          <w:p w14:paraId="72EE94CE" w14:textId="77777777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45CF8ECF" w14:textId="20C17943" w:rsidR="00C77829" w:rsidRPr="00285198" w:rsidRDefault="00123E90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53.65(35.09)</w:t>
            </w:r>
          </w:p>
        </w:tc>
        <w:tc>
          <w:tcPr>
            <w:tcW w:w="403" w:type="pct"/>
            <w:vMerge/>
          </w:tcPr>
          <w:p w14:paraId="46A66B4C" w14:textId="77777777" w:rsidR="00C77829" w:rsidRPr="00285198" w:rsidRDefault="00C77829" w:rsidP="0010569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59C" w:rsidRPr="00285198" w14:paraId="58B5DF1D" w14:textId="77777777" w:rsidTr="00C65115">
        <w:trPr>
          <w:cantSplit/>
          <w:trHeight w:val="259"/>
        </w:trPr>
        <w:tc>
          <w:tcPr>
            <w:tcW w:w="203" w:type="pct"/>
            <w:vMerge w:val="restart"/>
            <w:vAlign w:val="center"/>
          </w:tcPr>
          <w:p w14:paraId="0C311CE0" w14:textId="18C31173" w:rsidR="002C559C" w:rsidRPr="00285198" w:rsidRDefault="002C559C" w:rsidP="002C55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T11</w:t>
            </w:r>
          </w:p>
        </w:tc>
        <w:tc>
          <w:tcPr>
            <w:tcW w:w="403" w:type="pct"/>
            <w:vAlign w:val="center"/>
          </w:tcPr>
          <w:p w14:paraId="532D75CC" w14:textId="7B0689A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(N=30)</w:t>
            </w:r>
          </w:p>
        </w:tc>
        <w:tc>
          <w:tcPr>
            <w:tcW w:w="406" w:type="pct"/>
            <w:vAlign w:val="center"/>
          </w:tcPr>
          <w:p w14:paraId="120CE456" w14:textId="2B0DB7B0" w:rsidR="002C559C" w:rsidRPr="00285198" w:rsidRDefault="002B1F00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0.73(0.26)</w:t>
            </w:r>
          </w:p>
        </w:tc>
        <w:tc>
          <w:tcPr>
            <w:tcW w:w="405" w:type="pct"/>
            <w:vMerge w:val="restart"/>
            <w:vAlign w:val="center"/>
          </w:tcPr>
          <w:p w14:paraId="0FD82736" w14:textId="77777777" w:rsidR="002C559C" w:rsidRPr="00285198" w:rsidRDefault="002B1F00" w:rsidP="002B1F0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=0.77</w:t>
            </w:r>
          </w:p>
          <w:p w14:paraId="13A066D3" w14:textId="492C7632" w:rsidR="002B1F00" w:rsidRPr="00285198" w:rsidRDefault="002B1F00" w:rsidP="002B1F0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-0.21-0.16</w:t>
            </w:r>
          </w:p>
        </w:tc>
        <w:tc>
          <w:tcPr>
            <w:tcW w:w="454" w:type="pct"/>
            <w:vAlign w:val="center"/>
          </w:tcPr>
          <w:p w14:paraId="0B956D3E" w14:textId="7982E8FA" w:rsidR="002C559C" w:rsidRPr="00285198" w:rsidRDefault="00961A49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66.59(</w:t>
            </w:r>
            <w:r w:rsidR="006A64F1" w:rsidRPr="00285198">
              <w:rPr>
                <w:rFonts w:ascii="Times New Roman" w:hAnsi="Times New Roman" w:cs="Times New Roman"/>
                <w:sz w:val="16"/>
                <w:szCs w:val="16"/>
              </w:rPr>
              <w:t>20.10)</w:t>
            </w:r>
          </w:p>
        </w:tc>
        <w:tc>
          <w:tcPr>
            <w:tcW w:w="455" w:type="pct"/>
            <w:vMerge w:val="restart"/>
            <w:vAlign w:val="center"/>
          </w:tcPr>
          <w:p w14:paraId="41A7DE0D" w14:textId="0ED62569" w:rsidR="00FF64E8" w:rsidRPr="00285198" w:rsidRDefault="00FF64E8" w:rsidP="00FF64E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  <w:r w:rsidR="00AB1DC9" w:rsidRPr="002851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14:paraId="7E8CAD06" w14:textId="7892FF04" w:rsidR="002C559C" w:rsidRPr="00285198" w:rsidRDefault="00FF64E8" w:rsidP="00FF64E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  <w:r w:rsidR="00DD3195" w:rsidRPr="00285198">
              <w:rPr>
                <w:rFonts w:ascii="Times New Roman" w:hAnsi="Times New Roman" w:cs="Times New Roman"/>
                <w:sz w:val="16"/>
                <w:szCs w:val="16"/>
              </w:rPr>
              <w:t>9.16-6.56</w:t>
            </w:r>
          </w:p>
        </w:tc>
        <w:tc>
          <w:tcPr>
            <w:tcW w:w="404" w:type="pct"/>
            <w:vAlign w:val="center"/>
          </w:tcPr>
          <w:p w14:paraId="75D6C6A6" w14:textId="21B42F81" w:rsidR="002C559C" w:rsidRPr="00285198" w:rsidRDefault="00852F3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60.17(27.30)</w:t>
            </w:r>
          </w:p>
        </w:tc>
        <w:tc>
          <w:tcPr>
            <w:tcW w:w="454" w:type="pct"/>
            <w:vMerge w:val="restart"/>
            <w:vAlign w:val="center"/>
          </w:tcPr>
          <w:p w14:paraId="0410170A" w14:textId="238F2EF1" w:rsidR="00E6552E" w:rsidRPr="00285198" w:rsidRDefault="00E6552E" w:rsidP="00E6552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  <w:p w14:paraId="4B8FB7BA" w14:textId="03FCB48A" w:rsidR="002C559C" w:rsidRPr="00285198" w:rsidRDefault="00E6552E" w:rsidP="00E6552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-30.50-3.35</w:t>
            </w:r>
          </w:p>
        </w:tc>
        <w:tc>
          <w:tcPr>
            <w:tcW w:w="455" w:type="pct"/>
            <w:vAlign w:val="center"/>
          </w:tcPr>
          <w:p w14:paraId="63884A49" w14:textId="6EEB3B39" w:rsidR="002C559C" w:rsidRPr="00285198" w:rsidRDefault="0054792D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68.97(</w:t>
            </w:r>
            <w:r w:rsidR="00502DAC" w:rsidRPr="00285198">
              <w:rPr>
                <w:rFonts w:ascii="Times New Roman" w:hAnsi="Times New Roman" w:cs="Times New Roman"/>
                <w:sz w:val="16"/>
                <w:szCs w:val="16"/>
              </w:rPr>
              <w:t>23.53)</w:t>
            </w:r>
          </w:p>
        </w:tc>
        <w:tc>
          <w:tcPr>
            <w:tcW w:w="453" w:type="pct"/>
            <w:vMerge w:val="restart"/>
            <w:vAlign w:val="center"/>
          </w:tcPr>
          <w:p w14:paraId="5DD7B357" w14:textId="2AF9D157" w:rsidR="006A1C57" w:rsidRPr="00285198" w:rsidRDefault="006A1C57" w:rsidP="006A1C5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0.49</w:t>
            </w:r>
          </w:p>
          <w:p w14:paraId="7E96CC0D" w14:textId="196E8744" w:rsidR="002C559C" w:rsidRPr="00285198" w:rsidRDefault="006A1C57" w:rsidP="006A1C5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C65115" w:rsidRPr="00285198">
              <w:rPr>
                <w:rFonts w:ascii="Times New Roman" w:hAnsi="Times New Roman" w:cs="Times New Roman"/>
                <w:sz w:val="16"/>
                <w:szCs w:val="16"/>
              </w:rPr>
              <w:t>19.89-9.61</w:t>
            </w:r>
          </w:p>
        </w:tc>
        <w:tc>
          <w:tcPr>
            <w:tcW w:w="505" w:type="pct"/>
            <w:vAlign w:val="center"/>
          </w:tcPr>
          <w:p w14:paraId="7A1F0063" w14:textId="50F90109" w:rsidR="002C559C" w:rsidRPr="00285198" w:rsidRDefault="002B55AE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46.55</w:t>
            </w:r>
            <w:r w:rsidR="00535AD0" w:rsidRPr="00285198">
              <w:rPr>
                <w:rFonts w:ascii="Times New Roman" w:hAnsi="Times New Roman" w:cs="Times New Roman"/>
                <w:sz w:val="16"/>
                <w:szCs w:val="16"/>
              </w:rPr>
              <w:t>(38.55)</w:t>
            </w:r>
          </w:p>
        </w:tc>
        <w:tc>
          <w:tcPr>
            <w:tcW w:w="403" w:type="pct"/>
            <w:vMerge w:val="restart"/>
            <w:vAlign w:val="center"/>
          </w:tcPr>
          <w:p w14:paraId="404808BB" w14:textId="438754F5" w:rsidR="00C65115" w:rsidRPr="00285198" w:rsidRDefault="00C65115" w:rsidP="00C6511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0.78</w:t>
            </w:r>
          </w:p>
          <w:p w14:paraId="125EC4F0" w14:textId="40ABA448" w:rsidR="002C559C" w:rsidRPr="00285198" w:rsidRDefault="00C65115" w:rsidP="00C6511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  <w:r w:rsidR="00CB40F5" w:rsidRPr="00285198">
              <w:rPr>
                <w:rFonts w:ascii="Times New Roman" w:hAnsi="Times New Roman" w:cs="Times New Roman"/>
                <w:sz w:val="16"/>
                <w:szCs w:val="16"/>
              </w:rPr>
              <w:t>8.28-2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  <w:r w:rsidR="004E2CBE" w:rsidRPr="0028519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2C559C" w:rsidRPr="00285198" w14:paraId="0B5CB36E" w14:textId="77777777" w:rsidTr="00C360D1">
        <w:trPr>
          <w:cantSplit/>
          <w:trHeight w:val="259"/>
        </w:trPr>
        <w:tc>
          <w:tcPr>
            <w:tcW w:w="203" w:type="pct"/>
            <w:vMerge/>
            <w:vAlign w:val="center"/>
          </w:tcPr>
          <w:p w14:paraId="743D083A" w14:textId="77777777" w:rsidR="002C559C" w:rsidRPr="00285198" w:rsidRDefault="002C559C" w:rsidP="002C55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64719753" w14:textId="3E6B444B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(N=12)</w:t>
            </w:r>
          </w:p>
        </w:tc>
        <w:tc>
          <w:tcPr>
            <w:tcW w:w="406" w:type="pct"/>
            <w:vAlign w:val="center"/>
          </w:tcPr>
          <w:p w14:paraId="74C72789" w14:textId="332F6049" w:rsidR="002C559C" w:rsidRPr="00285198" w:rsidRDefault="002B1F00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0.76(0.29)</w:t>
            </w:r>
          </w:p>
        </w:tc>
        <w:tc>
          <w:tcPr>
            <w:tcW w:w="405" w:type="pct"/>
            <w:vMerge/>
          </w:tcPr>
          <w:p w14:paraId="1744B18D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415C2E96" w14:textId="54F7A0F6" w:rsidR="002C559C" w:rsidRPr="00285198" w:rsidRDefault="006A64F1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72.89(18.35)</w:t>
            </w:r>
          </w:p>
        </w:tc>
        <w:tc>
          <w:tcPr>
            <w:tcW w:w="455" w:type="pct"/>
            <w:vMerge/>
          </w:tcPr>
          <w:p w14:paraId="08740B75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66E84E9C" w14:textId="756E6A3A" w:rsidR="002C559C" w:rsidRPr="00285198" w:rsidRDefault="00C82278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73.75(22.03)</w:t>
            </w:r>
          </w:p>
        </w:tc>
        <w:tc>
          <w:tcPr>
            <w:tcW w:w="454" w:type="pct"/>
            <w:vMerge/>
          </w:tcPr>
          <w:p w14:paraId="791C9EF8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5A0B8A4D" w14:textId="2710261E" w:rsidR="002C559C" w:rsidRPr="00285198" w:rsidRDefault="00502DA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74.11(</w:t>
            </w:r>
            <w:r w:rsidR="0003300C" w:rsidRPr="00285198">
              <w:rPr>
                <w:rFonts w:ascii="Times New Roman" w:hAnsi="Times New Roman" w:cs="Times New Roman"/>
                <w:sz w:val="16"/>
                <w:szCs w:val="16"/>
              </w:rPr>
              <w:t>19.89)</w:t>
            </w:r>
          </w:p>
        </w:tc>
        <w:tc>
          <w:tcPr>
            <w:tcW w:w="453" w:type="pct"/>
            <w:vMerge/>
          </w:tcPr>
          <w:p w14:paraId="07C58FB5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4126BD2A" w14:textId="687CA89B" w:rsidR="002C559C" w:rsidRPr="00285198" w:rsidRDefault="002B55AE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50.00</w:t>
            </w:r>
            <w:r w:rsidR="00535AD0" w:rsidRPr="00285198">
              <w:rPr>
                <w:rFonts w:ascii="Times New Roman" w:hAnsi="Times New Roman" w:cs="Times New Roman"/>
                <w:sz w:val="16"/>
                <w:szCs w:val="16"/>
              </w:rPr>
              <w:t>(36.69)</w:t>
            </w:r>
          </w:p>
        </w:tc>
        <w:tc>
          <w:tcPr>
            <w:tcW w:w="403" w:type="pct"/>
            <w:vMerge/>
          </w:tcPr>
          <w:p w14:paraId="0633C6C2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59C" w:rsidRPr="00285198" w14:paraId="661468A7" w14:textId="77777777" w:rsidTr="00C20C67">
        <w:trPr>
          <w:cantSplit/>
          <w:trHeight w:val="293"/>
        </w:trPr>
        <w:tc>
          <w:tcPr>
            <w:tcW w:w="203" w:type="pct"/>
            <w:vMerge w:val="restart"/>
            <w:vAlign w:val="center"/>
          </w:tcPr>
          <w:p w14:paraId="63AFE3FA" w14:textId="0BEECA5E" w:rsidR="002C559C" w:rsidRPr="00285198" w:rsidRDefault="002C559C" w:rsidP="002C55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T12</w:t>
            </w:r>
          </w:p>
        </w:tc>
        <w:tc>
          <w:tcPr>
            <w:tcW w:w="403" w:type="pct"/>
            <w:vAlign w:val="center"/>
          </w:tcPr>
          <w:p w14:paraId="6DC9DF56" w14:textId="027730F3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</w:t>
            </w:r>
            <w:r w:rsidR="00CB76E4" w:rsidRPr="002851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7489C732" w14:textId="1E9282E6" w:rsidR="002C559C" w:rsidRPr="00285198" w:rsidRDefault="002B1F00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CB76E4" w:rsidRPr="00285198">
              <w:rPr>
                <w:rFonts w:ascii="Times New Roman" w:hAnsi="Times New Roman" w:cs="Times New Roman"/>
                <w:sz w:val="16"/>
                <w:szCs w:val="16"/>
              </w:rPr>
              <w:t>78(0.20)</w:t>
            </w:r>
          </w:p>
        </w:tc>
        <w:tc>
          <w:tcPr>
            <w:tcW w:w="405" w:type="pct"/>
            <w:vMerge w:val="restart"/>
            <w:vAlign w:val="center"/>
          </w:tcPr>
          <w:p w14:paraId="7D6EAB2C" w14:textId="5846B239" w:rsidR="00CB76E4" w:rsidRPr="00285198" w:rsidRDefault="00CB76E4" w:rsidP="00CB76E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5138C0" w:rsidRPr="0028519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  <w:p w14:paraId="64ABCB2A" w14:textId="3F553CC3" w:rsidR="002C559C" w:rsidRPr="00285198" w:rsidRDefault="00CB76E4" w:rsidP="00CB76E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</w:t>
            </w:r>
            <w:r w:rsidR="005138C0" w:rsidRPr="00285198">
              <w:rPr>
                <w:rFonts w:ascii="Times New Roman" w:hAnsi="Times New Roman" w:cs="Times New Roman"/>
                <w:sz w:val="16"/>
                <w:szCs w:val="16"/>
              </w:rPr>
              <w:t>.22-0.03</w:t>
            </w:r>
          </w:p>
        </w:tc>
        <w:tc>
          <w:tcPr>
            <w:tcW w:w="454" w:type="pct"/>
            <w:vAlign w:val="center"/>
          </w:tcPr>
          <w:p w14:paraId="2D9DE9CB" w14:textId="147F965D" w:rsidR="002C559C" w:rsidRPr="00285198" w:rsidRDefault="00E73D96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68.52(</w:t>
            </w:r>
            <w:r w:rsidR="00B21475" w:rsidRPr="00285198">
              <w:rPr>
                <w:rFonts w:ascii="Times New Roman" w:hAnsi="Times New Roman" w:cs="Times New Roman"/>
                <w:sz w:val="16"/>
                <w:szCs w:val="16"/>
              </w:rPr>
              <w:t>17.92)</w:t>
            </w:r>
          </w:p>
        </w:tc>
        <w:tc>
          <w:tcPr>
            <w:tcW w:w="455" w:type="pct"/>
            <w:vMerge w:val="restart"/>
            <w:vAlign w:val="center"/>
          </w:tcPr>
          <w:p w14:paraId="33A9A4F6" w14:textId="77777777" w:rsidR="0028322A" w:rsidRPr="00285198" w:rsidRDefault="0028322A" w:rsidP="0028322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  <w:p w14:paraId="1E1EDAED" w14:textId="57E531F6" w:rsidR="002C559C" w:rsidRPr="00285198" w:rsidRDefault="0028322A" w:rsidP="0028322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D0312" w:rsidRPr="00285198">
              <w:rPr>
                <w:rFonts w:ascii="Times New Roman" w:hAnsi="Times New Roman" w:cs="Times New Roman"/>
                <w:sz w:val="16"/>
                <w:szCs w:val="16"/>
              </w:rPr>
              <w:t>16.58-5.84</w:t>
            </w:r>
          </w:p>
        </w:tc>
        <w:tc>
          <w:tcPr>
            <w:tcW w:w="404" w:type="pct"/>
            <w:vAlign w:val="center"/>
          </w:tcPr>
          <w:p w14:paraId="20C18932" w14:textId="75EC1770" w:rsidR="002C559C" w:rsidRPr="00285198" w:rsidRDefault="00E2215F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63.20(</w:t>
            </w:r>
            <w:r w:rsidR="003A593A" w:rsidRPr="00285198">
              <w:rPr>
                <w:rFonts w:ascii="Times New Roman" w:hAnsi="Times New Roman" w:cs="Times New Roman"/>
                <w:sz w:val="16"/>
                <w:szCs w:val="16"/>
              </w:rPr>
              <w:t>24.62)</w:t>
            </w:r>
          </w:p>
        </w:tc>
        <w:tc>
          <w:tcPr>
            <w:tcW w:w="454" w:type="pct"/>
            <w:vMerge w:val="restart"/>
            <w:vAlign w:val="center"/>
          </w:tcPr>
          <w:p w14:paraId="53C35327" w14:textId="534DB4C7" w:rsidR="005A47A2" w:rsidRPr="00285198" w:rsidRDefault="005A47A2" w:rsidP="005A47A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  <w:p w14:paraId="3BB90780" w14:textId="7EAD56D3" w:rsidR="002C559C" w:rsidRPr="00285198" w:rsidRDefault="005A47A2" w:rsidP="005A47A2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-26.73-</w:t>
            </w:r>
            <w:r w:rsidR="00AD6525" w:rsidRPr="00285198">
              <w:rPr>
                <w:rFonts w:ascii="Times New Roman" w:hAnsi="Times New Roman" w:cs="Times New Roman"/>
                <w:sz w:val="16"/>
                <w:szCs w:val="16"/>
              </w:rPr>
              <w:t>4.46</w:t>
            </w:r>
          </w:p>
        </w:tc>
        <w:tc>
          <w:tcPr>
            <w:tcW w:w="455" w:type="pct"/>
            <w:vAlign w:val="center"/>
          </w:tcPr>
          <w:p w14:paraId="44618627" w14:textId="55F9752B" w:rsidR="002C559C" w:rsidRPr="00285198" w:rsidRDefault="00A10134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71.35(</w:t>
            </w:r>
            <w:r w:rsidR="00D05D34" w:rsidRPr="00285198">
              <w:rPr>
                <w:rFonts w:ascii="Times New Roman" w:hAnsi="Times New Roman" w:cs="Times New Roman"/>
                <w:sz w:val="16"/>
                <w:szCs w:val="16"/>
              </w:rPr>
              <w:t>19.67)</w:t>
            </w:r>
          </w:p>
        </w:tc>
        <w:tc>
          <w:tcPr>
            <w:tcW w:w="453" w:type="pct"/>
            <w:vMerge w:val="restart"/>
            <w:vAlign w:val="center"/>
          </w:tcPr>
          <w:p w14:paraId="5AE8E7A5" w14:textId="5F97E574" w:rsidR="00AD6525" w:rsidRPr="00285198" w:rsidRDefault="00AD6525" w:rsidP="00AD652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0.46</w:t>
            </w:r>
          </w:p>
          <w:p w14:paraId="6C645909" w14:textId="3EFCF41F" w:rsidR="002C559C" w:rsidRPr="00285198" w:rsidRDefault="00AD6525" w:rsidP="00AD652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C20C67" w:rsidRPr="00285198">
              <w:rPr>
                <w:rFonts w:ascii="Times New Roman" w:hAnsi="Times New Roman" w:cs="Times New Roman"/>
                <w:sz w:val="16"/>
                <w:szCs w:val="16"/>
              </w:rPr>
              <w:t>16.73-7.77</w:t>
            </w:r>
          </w:p>
        </w:tc>
        <w:tc>
          <w:tcPr>
            <w:tcW w:w="505" w:type="pct"/>
            <w:vAlign w:val="center"/>
          </w:tcPr>
          <w:p w14:paraId="60B8AA6D" w14:textId="5CAEC659" w:rsidR="002C559C" w:rsidRPr="00285198" w:rsidRDefault="006309A8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47.05(</w:t>
            </w:r>
            <w:r w:rsidR="008A0DC5" w:rsidRPr="00285198">
              <w:rPr>
                <w:rFonts w:ascii="Times New Roman" w:hAnsi="Times New Roman" w:cs="Times New Roman"/>
                <w:sz w:val="16"/>
                <w:szCs w:val="16"/>
              </w:rPr>
              <w:t>36.38)</w:t>
            </w:r>
          </w:p>
        </w:tc>
        <w:tc>
          <w:tcPr>
            <w:tcW w:w="403" w:type="pct"/>
            <w:vMerge w:val="restart"/>
            <w:vAlign w:val="center"/>
          </w:tcPr>
          <w:p w14:paraId="092E2667" w14:textId="1861C3A4" w:rsidR="00C20C67" w:rsidRPr="00285198" w:rsidRDefault="00C20C67" w:rsidP="00C20C6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940E04" w:rsidRPr="00285198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  <w:p w14:paraId="276EF0B0" w14:textId="7FB3B7CD" w:rsidR="002C559C" w:rsidRPr="00285198" w:rsidRDefault="00C20C67" w:rsidP="00C20C6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40E04" w:rsidRPr="00285198">
              <w:rPr>
                <w:rFonts w:ascii="Times New Roman" w:hAnsi="Times New Roman" w:cs="Times New Roman"/>
                <w:sz w:val="16"/>
                <w:szCs w:val="16"/>
              </w:rPr>
              <w:t>31.16-</w:t>
            </w:r>
            <w:r w:rsidR="00BB0F6F" w:rsidRPr="00285198">
              <w:rPr>
                <w:rFonts w:ascii="Times New Roman" w:hAnsi="Times New Roman" w:cs="Times New Roman"/>
                <w:sz w:val="16"/>
                <w:szCs w:val="16"/>
              </w:rPr>
              <w:t>13.04</w:t>
            </w:r>
          </w:p>
        </w:tc>
      </w:tr>
      <w:tr w:rsidR="002C559C" w:rsidRPr="00285198" w14:paraId="33F1C5F1" w14:textId="77777777" w:rsidTr="00C360D1">
        <w:trPr>
          <w:cantSplit/>
          <w:trHeight w:val="293"/>
        </w:trPr>
        <w:tc>
          <w:tcPr>
            <w:tcW w:w="203" w:type="pct"/>
            <w:vMerge/>
            <w:vAlign w:val="center"/>
          </w:tcPr>
          <w:p w14:paraId="05D319C4" w14:textId="77777777" w:rsidR="002C559C" w:rsidRPr="00285198" w:rsidRDefault="002C559C" w:rsidP="002C559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  <w:vAlign w:val="center"/>
          </w:tcPr>
          <w:p w14:paraId="0E901506" w14:textId="061D023A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</w:t>
            </w:r>
            <w:r w:rsidR="00CB76E4" w:rsidRPr="002851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06" w:type="pct"/>
            <w:vAlign w:val="center"/>
          </w:tcPr>
          <w:p w14:paraId="48835016" w14:textId="33AF223B" w:rsidR="002C559C" w:rsidRPr="00285198" w:rsidRDefault="00CB76E4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0.88(0.12)</w:t>
            </w:r>
          </w:p>
        </w:tc>
        <w:tc>
          <w:tcPr>
            <w:tcW w:w="405" w:type="pct"/>
            <w:vMerge/>
          </w:tcPr>
          <w:p w14:paraId="70A42BB7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4" w:type="pct"/>
            <w:vAlign w:val="center"/>
          </w:tcPr>
          <w:p w14:paraId="652DEF82" w14:textId="3A47071F" w:rsidR="002C559C" w:rsidRPr="00285198" w:rsidRDefault="00B21475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73.89(15.17)</w:t>
            </w:r>
          </w:p>
        </w:tc>
        <w:tc>
          <w:tcPr>
            <w:tcW w:w="455" w:type="pct"/>
            <w:vMerge/>
          </w:tcPr>
          <w:p w14:paraId="2E4A3AF3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vAlign w:val="center"/>
          </w:tcPr>
          <w:p w14:paraId="70C44541" w14:textId="0F6F25AC" w:rsidR="002C559C" w:rsidRPr="00285198" w:rsidRDefault="003A593A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74.33(</w:t>
            </w:r>
            <w:r w:rsidR="00D05D34" w:rsidRPr="00285198">
              <w:rPr>
                <w:rFonts w:ascii="Times New Roman" w:hAnsi="Times New Roman" w:cs="Times New Roman"/>
                <w:sz w:val="16"/>
                <w:szCs w:val="16"/>
              </w:rPr>
              <w:t>21.70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54" w:type="pct"/>
            <w:vMerge/>
          </w:tcPr>
          <w:p w14:paraId="34A1CBAB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  <w:vAlign w:val="center"/>
          </w:tcPr>
          <w:p w14:paraId="3E0F3F1B" w14:textId="6F5C41E5" w:rsidR="002C559C" w:rsidRPr="00285198" w:rsidRDefault="00D05D34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75.83(15.99)</w:t>
            </w:r>
          </w:p>
        </w:tc>
        <w:tc>
          <w:tcPr>
            <w:tcW w:w="453" w:type="pct"/>
            <w:vMerge/>
          </w:tcPr>
          <w:p w14:paraId="69F4BC6F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5" w:type="pct"/>
            <w:vAlign w:val="center"/>
          </w:tcPr>
          <w:p w14:paraId="6CEDCF0E" w14:textId="1340183E" w:rsidR="002C559C" w:rsidRPr="00285198" w:rsidRDefault="008A0DC5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56.11(26.99)</w:t>
            </w:r>
          </w:p>
        </w:tc>
        <w:tc>
          <w:tcPr>
            <w:tcW w:w="403" w:type="pct"/>
            <w:vMerge/>
          </w:tcPr>
          <w:p w14:paraId="7A2D3907" w14:textId="77777777" w:rsidR="002C559C" w:rsidRPr="00285198" w:rsidRDefault="002C559C" w:rsidP="002C55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5D472D7" w14:textId="04E8985C" w:rsidR="0048504E" w:rsidRPr="00285198" w:rsidRDefault="0048504E" w:rsidP="00C745C0">
      <w:pPr>
        <w:spacing w:line="48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t>*Significant difference (p&lt;0.05)</w:t>
      </w:r>
    </w:p>
    <w:p w14:paraId="6C619866" w14:textId="77777777" w:rsidR="0048504E" w:rsidRPr="00285198" w:rsidRDefault="0048504E" w:rsidP="00EE5BED">
      <w:pPr>
        <w:spacing w:after="0" w:line="480" w:lineRule="auto"/>
        <w:ind w:right="-1068" w:hanging="142"/>
        <w:jc w:val="both"/>
        <w:rPr>
          <w:rFonts w:ascii="Times New Roman" w:hAnsi="Times New Roman" w:cs="Times New Roman"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br w:type="page"/>
      </w:r>
    </w:p>
    <w:p w14:paraId="54EB42B8" w14:textId="0740C0A1" w:rsidR="00253DE3" w:rsidRPr="00285198" w:rsidRDefault="001C0293" w:rsidP="00EE5BED">
      <w:pPr>
        <w:spacing w:after="0" w:line="480" w:lineRule="auto"/>
        <w:ind w:right="-1068" w:hanging="142"/>
        <w:jc w:val="both"/>
        <w:rPr>
          <w:rFonts w:ascii="Times New Roman" w:hAnsi="Times New Roman" w:cs="Times New Roman"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t xml:space="preserve">SUPPLEMENTARY TABLE </w:t>
      </w:r>
      <w:r w:rsidR="006608A8" w:rsidRPr="00285198">
        <w:rPr>
          <w:rFonts w:ascii="Times New Roman" w:hAnsi="Times New Roman" w:cs="Times New Roman"/>
          <w:sz w:val="16"/>
          <w:szCs w:val="16"/>
        </w:rPr>
        <w:t>4</w:t>
      </w:r>
      <w:r w:rsidR="00253DE3" w:rsidRPr="00285198">
        <w:rPr>
          <w:rFonts w:ascii="Times New Roman" w:hAnsi="Times New Roman" w:cs="Times New Roman"/>
          <w:sz w:val="16"/>
          <w:szCs w:val="16"/>
        </w:rPr>
        <w:t xml:space="preserve"> COG vs. </w:t>
      </w:r>
      <w:proofErr w:type="spellStart"/>
      <w:r w:rsidR="004D490F" w:rsidRPr="00285198">
        <w:rPr>
          <w:rFonts w:ascii="Times New Roman" w:hAnsi="Times New Roman" w:cs="Times New Roman"/>
          <w:sz w:val="16"/>
          <w:szCs w:val="16"/>
        </w:rPr>
        <w:t>i</w:t>
      </w:r>
      <w:r w:rsidR="00253DE3" w:rsidRPr="00285198">
        <w:rPr>
          <w:rFonts w:ascii="Times New Roman" w:hAnsi="Times New Roman" w:cs="Times New Roman"/>
          <w:sz w:val="16"/>
          <w:szCs w:val="16"/>
        </w:rPr>
        <w:t>BFM</w:t>
      </w:r>
      <w:proofErr w:type="spellEnd"/>
      <w:r w:rsidR="00253DE3" w:rsidRPr="00285198">
        <w:rPr>
          <w:rFonts w:ascii="Times New Roman" w:hAnsi="Times New Roman" w:cs="Times New Roman"/>
          <w:sz w:val="16"/>
          <w:szCs w:val="16"/>
        </w:rPr>
        <w:t xml:space="preserve"> Protocol Group H</w:t>
      </w:r>
      <w:r w:rsidR="00406591" w:rsidRPr="00285198">
        <w:rPr>
          <w:rFonts w:ascii="Times New Roman" w:hAnsi="Times New Roman" w:cs="Times New Roman"/>
          <w:sz w:val="16"/>
          <w:szCs w:val="16"/>
        </w:rPr>
        <w:t xml:space="preserve">ealth </w:t>
      </w:r>
      <w:r w:rsidR="00253DE3" w:rsidRPr="00285198">
        <w:rPr>
          <w:rFonts w:ascii="Times New Roman" w:hAnsi="Times New Roman" w:cs="Times New Roman"/>
          <w:sz w:val="16"/>
          <w:szCs w:val="16"/>
        </w:rPr>
        <w:t>R</w:t>
      </w:r>
      <w:r w:rsidR="00406591" w:rsidRPr="00285198">
        <w:rPr>
          <w:rFonts w:ascii="Times New Roman" w:hAnsi="Times New Roman" w:cs="Times New Roman"/>
          <w:sz w:val="16"/>
          <w:szCs w:val="16"/>
        </w:rPr>
        <w:t xml:space="preserve">elated </w:t>
      </w:r>
      <w:r w:rsidR="00253DE3" w:rsidRPr="00285198">
        <w:rPr>
          <w:rFonts w:ascii="Times New Roman" w:hAnsi="Times New Roman" w:cs="Times New Roman"/>
          <w:sz w:val="16"/>
          <w:szCs w:val="16"/>
        </w:rPr>
        <w:t>Q</w:t>
      </w:r>
      <w:r w:rsidR="00406591" w:rsidRPr="00285198">
        <w:rPr>
          <w:rFonts w:ascii="Times New Roman" w:hAnsi="Times New Roman" w:cs="Times New Roman"/>
          <w:sz w:val="16"/>
          <w:szCs w:val="16"/>
        </w:rPr>
        <w:t xml:space="preserve">uality </w:t>
      </w:r>
      <w:r w:rsidR="00253DE3" w:rsidRPr="00285198">
        <w:rPr>
          <w:rFonts w:ascii="Times New Roman" w:hAnsi="Times New Roman" w:cs="Times New Roman"/>
          <w:sz w:val="16"/>
          <w:szCs w:val="16"/>
        </w:rPr>
        <w:t>o</w:t>
      </w:r>
      <w:r w:rsidR="00406591" w:rsidRPr="00285198">
        <w:rPr>
          <w:rFonts w:ascii="Times New Roman" w:hAnsi="Times New Roman" w:cs="Times New Roman"/>
          <w:sz w:val="16"/>
          <w:szCs w:val="16"/>
        </w:rPr>
        <w:t xml:space="preserve">f </w:t>
      </w:r>
      <w:r w:rsidR="00253DE3" w:rsidRPr="00285198">
        <w:rPr>
          <w:rFonts w:ascii="Times New Roman" w:hAnsi="Times New Roman" w:cs="Times New Roman"/>
          <w:sz w:val="16"/>
          <w:szCs w:val="16"/>
        </w:rPr>
        <w:t>L</w:t>
      </w:r>
      <w:r w:rsidR="00406591" w:rsidRPr="00285198">
        <w:rPr>
          <w:rFonts w:ascii="Times New Roman" w:hAnsi="Times New Roman" w:cs="Times New Roman"/>
          <w:sz w:val="16"/>
          <w:szCs w:val="16"/>
        </w:rPr>
        <w:t>ife</w:t>
      </w:r>
      <w:r w:rsidR="00253DE3" w:rsidRPr="00285198">
        <w:rPr>
          <w:rFonts w:ascii="Times New Roman" w:hAnsi="Times New Roman" w:cs="Times New Roman"/>
          <w:sz w:val="16"/>
          <w:szCs w:val="16"/>
        </w:rPr>
        <w:t xml:space="preserve"> Comparisons</w:t>
      </w:r>
      <w:r w:rsidR="00630D74" w:rsidRPr="00285198">
        <w:rPr>
          <w:rFonts w:ascii="Times New Roman" w:hAnsi="Times New Roman" w:cs="Times New Roman"/>
          <w:sz w:val="16"/>
          <w:szCs w:val="16"/>
        </w:rPr>
        <w:t xml:space="preserve"> (</w:t>
      </w:r>
      <w:proofErr w:type="spellStart"/>
      <w:r w:rsidR="00630D74" w:rsidRPr="00285198">
        <w:rPr>
          <w:rFonts w:ascii="Times New Roman" w:hAnsi="Times New Roman" w:cs="Times New Roman"/>
          <w:sz w:val="16"/>
          <w:szCs w:val="16"/>
        </w:rPr>
        <w:t>PedsQL</w:t>
      </w:r>
      <w:proofErr w:type="spellEnd"/>
      <w:r w:rsidR="00630D74" w:rsidRPr="00285198">
        <w:rPr>
          <w:rFonts w:ascii="Times New Roman" w:hAnsi="Times New Roman" w:cs="Times New Roman"/>
          <w:sz w:val="16"/>
          <w:szCs w:val="16"/>
        </w:rPr>
        <w:t xml:space="preserve"> Anxiety, Worry, Cognitive Functioning, Physical appearance &amp; Communication subscales) </w:t>
      </w:r>
    </w:p>
    <w:tbl>
      <w:tblPr>
        <w:tblStyle w:val="TableGrid"/>
        <w:tblW w:w="1429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134"/>
        <w:gridCol w:w="1276"/>
        <w:gridCol w:w="1134"/>
        <w:gridCol w:w="1134"/>
        <w:gridCol w:w="1134"/>
        <w:gridCol w:w="1559"/>
        <w:gridCol w:w="1418"/>
        <w:gridCol w:w="1276"/>
        <w:gridCol w:w="1134"/>
        <w:gridCol w:w="1417"/>
        <w:gridCol w:w="1114"/>
      </w:tblGrid>
      <w:tr w:rsidR="00BF7B1B" w:rsidRPr="00285198" w14:paraId="6C2607EC" w14:textId="311A56D2" w:rsidTr="000C5478">
        <w:trPr>
          <w:cantSplit/>
          <w:tblHeader/>
          <w:jc w:val="center"/>
        </w:trPr>
        <w:tc>
          <w:tcPr>
            <w:tcW w:w="562" w:type="dxa"/>
            <w:noWrap/>
            <w:vAlign w:val="center"/>
          </w:tcPr>
          <w:p w14:paraId="34BF3970" w14:textId="43038EF0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Time</w:t>
            </w:r>
          </w:p>
        </w:tc>
        <w:tc>
          <w:tcPr>
            <w:tcW w:w="1134" w:type="dxa"/>
            <w:noWrap/>
            <w:vAlign w:val="center"/>
          </w:tcPr>
          <w:p w14:paraId="10D37995" w14:textId="7A8F5989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Protocol Group</w:t>
            </w:r>
          </w:p>
        </w:tc>
        <w:tc>
          <w:tcPr>
            <w:tcW w:w="1276" w:type="dxa"/>
            <w:noWrap/>
            <w:vAlign w:val="center"/>
          </w:tcPr>
          <w:p w14:paraId="7D4300E4" w14:textId="61F861F9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Treatment anxiety</w:t>
            </w:r>
          </w:p>
          <w:p w14:paraId="0E8629D6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(M(SD))</w:t>
            </w:r>
          </w:p>
        </w:tc>
        <w:tc>
          <w:tcPr>
            <w:tcW w:w="1134" w:type="dxa"/>
            <w:noWrap/>
            <w:vAlign w:val="center"/>
          </w:tcPr>
          <w:p w14:paraId="30A79CC3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2935B8D6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119D94A4" w14:textId="0D00B4F9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1134" w:type="dxa"/>
            <w:noWrap/>
            <w:vAlign w:val="center"/>
          </w:tcPr>
          <w:p w14:paraId="4BFFA5B9" w14:textId="1772290D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Worry</w:t>
            </w:r>
          </w:p>
          <w:p w14:paraId="29857FC7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(M(SD))</w:t>
            </w:r>
          </w:p>
        </w:tc>
        <w:tc>
          <w:tcPr>
            <w:tcW w:w="1134" w:type="dxa"/>
            <w:noWrap/>
            <w:vAlign w:val="center"/>
          </w:tcPr>
          <w:p w14:paraId="155CCB7C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23F705E0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5305AF9B" w14:textId="56A93432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1559" w:type="dxa"/>
            <w:noWrap/>
            <w:vAlign w:val="center"/>
          </w:tcPr>
          <w:p w14:paraId="0183B968" w14:textId="32787AA4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Cognitive functioning (M(SD))</w:t>
            </w:r>
          </w:p>
        </w:tc>
        <w:tc>
          <w:tcPr>
            <w:tcW w:w="1418" w:type="dxa"/>
            <w:noWrap/>
            <w:vAlign w:val="center"/>
          </w:tcPr>
          <w:p w14:paraId="2ABEB23F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70C8F6F9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10D97F8B" w14:textId="68B7915C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1276" w:type="dxa"/>
            <w:noWrap/>
            <w:vAlign w:val="center"/>
          </w:tcPr>
          <w:p w14:paraId="356C8287" w14:textId="49D6347E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Physical appearance (M(SD))</w:t>
            </w:r>
          </w:p>
        </w:tc>
        <w:tc>
          <w:tcPr>
            <w:tcW w:w="1134" w:type="dxa"/>
            <w:noWrap/>
            <w:vAlign w:val="center"/>
          </w:tcPr>
          <w:p w14:paraId="0A08D199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0F5D8884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3ECC39C2" w14:textId="124AF0B2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1417" w:type="dxa"/>
            <w:noWrap/>
            <w:vAlign w:val="center"/>
          </w:tcPr>
          <w:p w14:paraId="1ED85448" w14:textId="60768B56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PedsQL</w:t>
            </w:r>
            <w:proofErr w:type="spellEnd"/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Communication (M(SD))</w:t>
            </w:r>
          </w:p>
        </w:tc>
        <w:tc>
          <w:tcPr>
            <w:tcW w:w="1114" w:type="dxa"/>
            <w:noWrap/>
            <w:vAlign w:val="center"/>
          </w:tcPr>
          <w:p w14:paraId="6D91D4FF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0EA53227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5A817ED1" w14:textId="7281AADA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</w:tr>
      <w:tr w:rsidR="00BF7B1B" w:rsidRPr="00285198" w14:paraId="7E178CC6" w14:textId="30A57568" w:rsidTr="000C5478">
        <w:trPr>
          <w:cantSplit/>
          <w:trHeight w:val="252"/>
          <w:jc w:val="center"/>
        </w:trPr>
        <w:tc>
          <w:tcPr>
            <w:tcW w:w="562" w:type="dxa"/>
            <w:vMerge w:val="restart"/>
            <w:noWrap/>
            <w:vAlign w:val="center"/>
          </w:tcPr>
          <w:p w14:paraId="5AE2C014" w14:textId="686AE07E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</w:t>
            </w:r>
          </w:p>
        </w:tc>
        <w:tc>
          <w:tcPr>
            <w:tcW w:w="1134" w:type="dxa"/>
            <w:noWrap/>
            <w:vAlign w:val="center"/>
          </w:tcPr>
          <w:p w14:paraId="6C487DC7" w14:textId="2976C842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(N=1</w:t>
            </w:r>
            <w:r w:rsidR="006F0E5F" w:rsidRPr="002851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0A0AEAAA" w14:textId="62E0DE52" w:rsidR="001953FB" w:rsidRPr="00285198" w:rsidRDefault="008E533A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54.17(34.49)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53C98AEB" w14:textId="4C85F9EB" w:rsidR="001953FB" w:rsidRPr="00285198" w:rsidRDefault="008A241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8E533A" w:rsidRPr="00285198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  <w:p w14:paraId="6FFE78D3" w14:textId="2585E5B7" w:rsidR="00505AD0" w:rsidRPr="00285198" w:rsidRDefault="00505AD0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8E533A" w:rsidRPr="00285198">
              <w:rPr>
                <w:rFonts w:ascii="Times New Roman" w:hAnsi="Times New Roman" w:cs="Times New Roman"/>
                <w:sz w:val="16"/>
                <w:szCs w:val="16"/>
              </w:rPr>
              <w:t>24.65-</w:t>
            </w:r>
            <w:r w:rsidR="00B028D1" w:rsidRPr="00285198">
              <w:rPr>
                <w:rFonts w:ascii="Times New Roman" w:hAnsi="Times New Roman" w:cs="Times New Roman"/>
                <w:sz w:val="16"/>
                <w:szCs w:val="16"/>
              </w:rPr>
              <w:t>37.74</w:t>
            </w:r>
          </w:p>
        </w:tc>
        <w:tc>
          <w:tcPr>
            <w:tcW w:w="1134" w:type="dxa"/>
            <w:noWrap/>
            <w:vAlign w:val="center"/>
          </w:tcPr>
          <w:p w14:paraId="5FD92E08" w14:textId="016CE42E" w:rsidR="001953FB" w:rsidRPr="00285198" w:rsidRDefault="00B028D1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81.86(25.04)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F7A2168" w14:textId="34C0BF3E" w:rsidR="001953FB" w:rsidRPr="00285198" w:rsidRDefault="008A241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 w:rsidR="008C5EAF" w:rsidRPr="00285198">
              <w:rPr>
                <w:rFonts w:ascii="Times New Roman" w:hAnsi="Times New Roman" w:cs="Times New Roman"/>
                <w:sz w:val="16"/>
                <w:szCs w:val="16"/>
              </w:rPr>
              <w:t>0.7</w:t>
            </w:r>
            <w:r w:rsidR="00B461A1"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14:paraId="6C581F31" w14:textId="38404330" w:rsidR="00A7226C" w:rsidRPr="00285198" w:rsidRDefault="00A7226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461A1" w:rsidRPr="00285198">
              <w:rPr>
                <w:rFonts w:ascii="Times New Roman" w:hAnsi="Times New Roman" w:cs="Times New Roman"/>
                <w:sz w:val="16"/>
                <w:szCs w:val="16"/>
              </w:rPr>
              <w:t>25.92-18.21</w:t>
            </w:r>
          </w:p>
        </w:tc>
        <w:tc>
          <w:tcPr>
            <w:tcW w:w="1559" w:type="dxa"/>
            <w:noWrap/>
            <w:vAlign w:val="center"/>
          </w:tcPr>
          <w:p w14:paraId="29C7E48A" w14:textId="1A17E2FC" w:rsidR="001953FB" w:rsidRPr="00285198" w:rsidRDefault="00B461A1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60.91(26.07)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1FA1CC32" w14:textId="77777777" w:rsidR="00112921" w:rsidRPr="00285198" w:rsidRDefault="00112921" w:rsidP="0011292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=0.91</w:t>
            </w:r>
          </w:p>
          <w:p w14:paraId="327ECD0A" w14:textId="1D234ACC" w:rsidR="00A7226C" w:rsidRPr="00285198" w:rsidRDefault="00112921" w:rsidP="0011292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-22.46-25.22</w:t>
            </w:r>
          </w:p>
        </w:tc>
        <w:tc>
          <w:tcPr>
            <w:tcW w:w="1276" w:type="dxa"/>
            <w:noWrap/>
            <w:vAlign w:val="center"/>
          </w:tcPr>
          <w:p w14:paraId="749750BB" w14:textId="3631E083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78.51(23.29)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2D5DF82D" w14:textId="359198CA" w:rsidR="00112921" w:rsidRPr="00285198" w:rsidRDefault="00112921" w:rsidP="0011292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</w:t>
            </w:r>
            <w:r w:rsidR="00D217CF" w:rsidRPr="00285198">
              <w:rPr>
                <w:rFonts w:ascii="Times New Roman" w:hAnsi="Times New Roman" w:cs="Times New Roman"/>
                <w:sz w:val="16"/>
                <w:szCs w:val="16"/>
              </w:rPr>
              <w:t>.47</w:t>
            </w:r>
          </w:p>
          <w:p w14:paraId="48E3BA67" w14:textId="3C420211" w:rsidR="00A7226C" w:rsidRPr="00285198" w:rsidRDefault="00112921" w:rsidP="0011292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D217CF" w:rsidRPr="00285198">
              <w:rPr>
                <w:rFonts w:ascii="Times New Roman" w:hAnsi="Times New Roman" w:cs="Times New Roman"/>
                <w:sz w:val="16"/>
                <w:szCs w:val="16"/>
              </w:rPr>
              <w:t>17.64-36.76</w:t>
            </w:r>
          </w:p>
        </w:tc>
        <w:tc>
          <w:tcPr>
            <w:tcW w:w="1417" w:type="dxa"/>
            <w:noWrap/>
            <w:vAlign w:val="center"/>
          </w:tcPr>
          <w:p w14:paraId="6C010486" w14:textId="300A44DE" w:rsidR="001953FB" w:rsidRPr="00285198" w:rsidRDefault="002C5437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48.52(36.47)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5FBC3DCA" w14:textId="46FACB58" w:rsidR="003B7D8D" w:rsidRPr="00285198" w:rsidRDefault="003B7D8D" w:rsidP="003B7D8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=0.76</w:t>
            </w:r>
          </w:p>
          <w:p w14:paraId="5695EA66" w14:textId="4AB8FD43" w:rsidR="00DB1DF6" w:rsidRPr="00285198" w:rsidRDefault="003B7D8D" w:rsidP="003B7D8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-39.20-29.11</w:t>
            </w:r>
          </w:p>
        </w:tc>
      </w:tr>
      <w:tr w:rsidR="00BF7B1B" w:rsidRPr="00285198" w14:paraId="1FFF28A0" w14:textId="606625E0" w:rsidTr="000C5478">
        <w:trPr>
          <w:cantSplit/>
          <w:trHeight w:val="252"/>
          <w:jc w:val="center"/>
        </w:trPr>
        <w:tc>
          <w:tcPr>
            <w:tcW w:w="562" w:type="dxa"/>
            <w:vMerge/>
            <w:noWrap/>
            <w:vAlign w:val="center"/>
          </w:tcPr>
          <w:p w14:paraId="2AA7FDAF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14AAB5AD" w14:textId="479934EE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</w:t>
            </w:r>
            <w:r w:rsidR="006F0E5F" w:rsidRPr="0028519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6880911F" w14:textId="1B944811" w:rsidR="001953FB" w:rsidRPr="00285198" w:rsidRDefault="008E533A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47.61(30.70)</w:t>
            </w:r>
          </w:p>
        </w:tc>
        <w:tc>
          <w:tcPr>
            <w:tcW w:w="1134" w:type="dxa"/>
            <w:vMerge/>
            <w:noWrap/>
            <w:vAlign w:val="center"/>
          </w:tcPr>
          <w:p w14:paraId="55622530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274C4295" w14:textId="593A601A" w:rsidR="001953FB" w:rsidRPr="00285198" w:rsidRDefault="00B028D1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85.71(19.</w:t>
            </w:r>
            <w:r w:rsidR="00B461A1" w:rsidRPr="00285198">
              <w:rPr>
                <w:rFonts w:ascii="Times New Roman" w:hAnsi="Times New Roman" w:cs="Times New Roman"/>
                <w:sz w:val="16"/>
                <w:szCs w:val="16"/>
              </w:rPr>
              <w:t>67)</w:t>
            </w:r>
          </w:p>
        </w:tc>
        <w:tc>
          <w:tcPr>
            <w:tcW w:w="1134" w:type="dxa"/>
            <w:vMerge/>
            <w:noWrap/>
            <w:vAlign w:val="center"/>
          </w:tcPr>
          <w:p w14:paraId="59127144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33A30C52" w14:textId="64DC1C00" w:rsidR="001953FB" w:rsidRPr="00285198" w:rsidRDefault="000D4029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59.52(24.26)</w:t>
            </w:r>
          </w:p>
        </w:tc>
        <w:tc>
          <w:tcPr>
            <w:tcW w:w="1418" w:type="dxa"/>
            <w:vMerge/>
            <w:noWrap/>
            <w:vAlign w:val="center"/>
          </w:tcPr>
          <w:p w14:paraId="7EA8E321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111C767D" w14:textId="138C0BAF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79.63(25.72)</w:t>
            </w:r>
          </w:p>
        </w:tc>
        <w:tc>
          <w:tcPr>
            <w:tcW w:w="1134" w:type="dxa"/>
            <w:vMerge/>
            <w:noWrap/>
            <w:vAlign w:val="center"/>
          </w:tcPr>
          <w:p w14:paraId="3A3B71E6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0BFA64F1" w14:textId="6CE0B25D" w:rsidR="001953FB" w:rsidRPr="00285198" w:rsidRDefault="002C5437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53.57(37.22)</w:t>
            </w:r>
          </w:p>
        </w:tc>
        <w:tc>
          <w:tcPr>
            <w:tcW w:w="1114" w:type="dxa"/>
            <w:vMerge/>
            <w:noWrap/>
            <w:vAlign w:val="center"/>
          </w:tcPr>
          <w:p w14:paraId="49C7E5E1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7B1B" w:rsidRPr="00285198" w14:paraId="7E5A5D7D" w14:textId="29E8EAD5" w:rsidTr="000C5478">
        <w:trPr>
          <w:cantSplit/>
          <w:trHeight w:val="252"/>
          <w:jc w:val="center"/>
        </w:trPr>
        <w:tc>
          <w:tcPr>
            <w:tcW w:w="562" w:type="dxa"/>
            <w:vMerge w:val="restart"/>
            <w:noWrap/>
            <w:vAlign w:val="center"/>
          </w:tcPr>
          <w:p w14:paraId="154C95EE" w14:textId="21B0A1C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T2</w:t>
            </w:r>
          </w:p>
        </w:tc>
        <w:tc>
          <w:tcPr>
            <w:tcW w:w="1134" w:type="dxa"/>
            <w:noWrap/>
            <w:vAlign w:val="center"/>
          </w:tcPr>
          <w:p w14:paraId="1C18BF63" w14:textId="7A498814" w:rsidR="001953FB" w:rsidRPr="00285198" w:rsidRDefault="001953FB" w:rsidP="002C1FD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  <w:r w:rsidR="002C1FD1" w:rsidRPr="0028519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(N=18)</w:t>
            </w:r>
          </w:p>
        </w:tc>
        <w:tc>
          <w:tcPr>
            <w:tcW w:w="1276" w:type="dxa"/>
            <w:noWrap/>
            <w:vAlign w:val="center"/>
          </w:tcPr>
          <w:p w14:paraId="1AC64902" w14:textId="2254F305" w:rsidR="001953FB" w:rsidRPr="00285198" w:rsidRDefault="00BD4700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55.00(</w:t>
            </w:r>
            <w:r w:rsidR="0093330F" w:rsidRPr="00285198">
              <w:rPr>
                <w:rFonts w:ascii="Times New Roman" w:hAnsi="Times New Roman" w:cs="Times New Roman"/>
                <w:sz w:val="16"/>
                <w:szCs w:val="16"/>
              </w:rPr>
              <w:t>32.10)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54C11B06" w14:textId="7866B2ED" w:rsidR="001953FB" w:rsidRPr="00285198" w:rsidRDefault="000C167D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 w:rsidR="006755D4"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C46200" w:rsidRPr="00285198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  <w:p w14:paraId="2EBA049F" w14:textId="7B918B16" w:rsidR="00D76C79" w:rsidRPr="00285198" w:rsidRDefault="00D76C79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E401F" w:rsidRPr="00285198">
              <w:rPr>
                <w:rFonts w:ascii="Times New Roman" w:hAnsi="Times New Roman" w:cs="Times New Roman"/>
                <w:sz w:val="16"/>
                <w:szCs w:val="16"/>
              </w:rPr>
              <w:t>20.70-27.67</w:t>
            </w:r>
          </w:p>
        </w:tc>
        <w:tc>
          <w:tcPr>
            <w:tcW w:w="1134" w:type="dxa"/>
            <w:noWrap/>
            <w:vAlign w:val="center"/>
          </w:tcPr>
          <w:p w14:paraId="43EBA51F" w14:textId="7EC020B1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1E401F" w:rsidRPr="00285198">
              <w:rPr>
                <w:rFonts w:ascii="Times New Roman" w:hAnsi="Times New Roman" w:cs="Times New Roman"/>
                <w:sz w:val="16"/>
                <w:szCs w:val="16"/>
              </w:rPr>
              <w:t>1.25</w:t>
            </w:r>
            <w:r w:rsidR="00720B9A" w:rsidRPr="002851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1E401F" w:rsidRPr="00285198">
              <w:rPr>
                <w:rFonts w:ascii="Times New Roman" w:hAnsi="Times New Roman" w:cs="Times New Roman"/>
                <w:sz w:val="16"/>
                <w:szCs w:val="16"/>
              </w:rPr>
              <w:t>26.</w:t>
            </w:r>
            <w:r w:rsidR="00E1212B" w:rsidRPr="00285198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  <w:r w:rsidR="00720B9A"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8463EAB" w14:textId="499CCC23" w:rsidR="001953FB" w:rsidRPr="00285198" w:rsidRDefault="006755D4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3714AB" w:rsidRPr="00285198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  <w:p w14:paraId="11F124E0" w14:textId="73696B3C" w:rsidR="00494A1C" w:rsidRPr="00285198" w:rsidRDefault="00494A1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27111" w:rsidRPr="00285198">
              <w:rPr>
                <w:rFonts w:ascii="Times New Roman" w:hAnsi="Times New Roman" w:cs="Times New Roman"/>
                <w:sz w:val="16"/>
                <w:szCs w:val="16"/>
              </w:rPr>
              <w:t>25.32-6.15</w:t>
            </w:r>
          </w:p>
        </w:tc>
        <w:tc>
          <w:tcPr>
            <w:tcW w:w="1559" w:type="dxa"/>
            <w:noWrap/>
            <w:vAlign w:val="center"/>
          </w:tcPr>
          <w:p w14:paraId="422A7678" w14:textId="277E5B80" w:rsidR="001953FB" w:rsidRPr="00285198" w:rsidRDefault="00327111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60.17(26.5</w:t>
            </w:r>
            <w:r w:rsidR="00BE347B" w:rsidRPr="00285198">
              <w:rPr>
                <w:rFonts w:ascii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73E72C87" w14:textId="719FFDFF" w:rsidR="001953FB" w:rsidRPr="00285198" w:rsidRDefault="006755D4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9E3ACA" w:rsidRPr="0028519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  <w:p w14:paraId="18D88D4B" w14:textId="348946A6" w:rsidR="00494A1C" w:rsidRPr="00285198" w:rsidRDefault="00494A1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  <w:r w:rsidR="009E3ACA" w:rsidRPr="00285198">
              <w:rPr>
                <w:rFonts w:ascii="Times New Roman" w:hAnsi="Times New Roman" w:cs="Times New Roman"/>
                <w:sz w:val="16"/>
                <w:szCs w:val="16"/>
              </w:rPr>
              <w:t>9.39</w:t>
            </w:r>
            <w:r w:rsidR="00CE4886" w:rsidRPr="00285198">
              <w:rPr>
                <w:rFonts w:ascii="Times New Roman" w:hAnsi="Times New Roman" w:cs="Times New Roman"/>
                <w:sz w:val="16"/>
                <w:szCs w:val="16"/>
              </w:rPr>
              <w:t>-7.30</w:t>
            </w:r>
          </w:p>
        </w:tc>
        <w:tc>
          <w:tcPr>
            <w:tcW w:w="1276" w:type="dxa"/>
            <w:noWrap/>
            <w:vAlign w:val="center"/>
          </w:tcPr>
          <w:p w14:paraId="720FBC1F" w14:textId="66D278CF" w:rsidR="001953FB" w:rsidRPr="00285198" w:rsidRDefault="0082011D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80.56</w:t>
            </w:r>
            <w:r w:rsidR="00695D23" w:rsidRPr="00285198">
              <w:rPr>
                <w:rFonts w:ascii="Times New Roman" w:hAnsi="Times New Roman" w:cs="Times New Roman"/>
                <w:sz w:val="16"/>
                <w:szCs w:val="16"/>
              </w:rPr>
              <w:t>(24.16)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63F6B684" w14:textId="462F3D55" w:rsidR="001953FB" w:rsidRPr="00285198" w:rsidRDefault="006755D4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5F28C5" w:rsidRPr="00285198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  <w:p w14:paraId="0C158085" w14:textId="68EE6D95" w:rsidR="00E97B2A" w:rsidRPr="00285198" w:rsidRDefault="00892A10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  <w:r w:rsidR="00C55090" w:rsidRPr="00285198">
              <w:rPr>
                <w:rFonts w:ascii="Times New Roman" w:hAnsi="Times New Roman" w:cs="Times New Roman"/>
                <w:sz w:val="16"/>
                <w:szCs w:val="16"/>
              </w:rPr>
              <w:t>0.62-12.03</w:t>
            </w:r>
          </w:p>
        </w:tc>
        <w:tc>
          <w:tcPr>
            <w:tcW w:w="1417" w:type="dxa"/>
            <w:noWrap/>
            <w:vAlign w:val="center"/>
          </w:tcPr>
          <w:p w14:paraId="60B0EBFE" w14:textId="65480F79" w:rsidR="001953FB" w:rsidRPr="00285198" w:rsidRDefault="00C55090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56.67(37.50)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6A0BBF6E" w14:textId="77777777" w:rsidR="007E3205" w:rsidRPr="00285198" w:rsidRDefault="006755D4" w:rsidP="007E320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 w:rsidR="007E3205" w:rsidRPr="00285198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  <w:p w14:paraId="6785BF33" w14:textId="7FA7DA66" w:rsidR="007E3205" w:rsidRPr="00285198" w:rsidRDefault="007E3205" w:rsidP="007E320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-18.</w:t>
            </w:r>
            <w:r w:rsidR="00EC3A28" w:rsidRPr="00285198">
              <w:rPr>
                <w:rFonts w:ascii="Times New Roman" w:hAnsi="Times New Roman" w:cs="Times New Roman"/>
                <w:sz w:val="16"/>
                <w:szCs w:val="16"/>
              </w:rPr>
              <w:t>08-37.47</w:t>
            </w:r>
          </w:p>
        </w:tc>
      </w:tr>
      <w:tr w:rsidR="00BF7B1B" w:rsidRPr="00285198" w14:paraId="3B002EDE" w14:textId="51B059FF" w:rsidTr="000C5478">
        <w:trPr>
          <w:cantSplit/>
          <w:trHeight w:val="252"/>
          <w:jc w:val="center"/>
        </w:trPr>
        <w:tc>
          <w:tcPr>
            <w:tcW w:w="562" w:type="dxa"/>
            <w:vMerge/>
            <w:noWrap/>
            <w:vAlign w:val="center"/>
          </w:tcPr>
          <w:p w14:paraId="3FF69EDC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6F84042A" w14:textId="14C5B9A3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(N=9)</w:t>
            </w:r>
          </w:p>
        </w:tc>
        <w:tc>
          <w:tcPr>
            <w:tcW w:w="1276" w:type="dxa"/>
            <w:noWrap/>
            <w:vAlign w:val="center"/>
          </w:tcPr>
          <w:p w14:paraId="6BC18C07" w14:textId="0CA3EB76" w:rsidR="001953FB" w:rsidRPr="00285198" w:rsidRDefault="0093330F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51.</w:t>
            </w:r>
            <w:r w:rsidR="00C46200" w:rsidRPr="00285198">
              <w:rPr>
                <w:rFonts w:ascii="Times New Roman" w:hAnsi="Times New Roman" w:cs="Times New Roman"/>
                <w:sz w:val="16"/>
                <w:szCs w:val="16"/>
              </w:rPr>
              <w:t>52(34.73)</w:t>
            </w:r>
          </w:p>
        </w:tc>
        <w:tc>
          <w:tcPr>
            <w:tcW w:w="1134" w:type="dxa"/>
            <w:vMerge/>
            <w:noWrap/>
            <w:vAlign w:val="center"/>
          </w:tcPr>
          <w:p w14:paraId="40C513EC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7B25E00D" w14:textId="07B65518" w:rsidR="001953FB" w:rsidRPr="00285198" w:rsidRDefault="0048024F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90.83(16.87)</w:t>
            </w:r>
          </w:p>
        </w:tc>
        <w:tc>
          <w:tcPr>
            <w:tcW w:w="1134" w:type="dxa"/>
            <w:vMerge/>
            <w:noWrap/>
            <w:vAlign w:val="center"/>
          </w:tcPr>
          <w:p w14:paraId="4B06614C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77114822" w14:textId="1EF1E247" w:rsidR="001953FB" w:rsidRPr="00285198" w:rsidRDefault="009E3ACA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71.21(20.53)</w:t>
            </w:r>
          </w:p>
        </w:tc>
        <w:tc>
          <w:tcPr>
            <w:tcW w:w="1418" w:type="dxa"/>
            <w:vMerge/>
            <w:noWrap/>
            <w:vAlign w:val="center"/>
          </w:tcPr>
          <w:p w14:paraId="68DD1ED0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6D093277" w14:textId="3B588C36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695D23" w:rsidRPr="00285198">
              <w:rPr>
                <w:rFonts w:ascii="Times New Roman" w:hAnsi="Times New Roman" w:cs="Times New Roman"/>
                <w:sz w:val="16"/>
                <w:szCs w:val="16"/>
              </w:rPr>
              <w:t>4.84(</w:t>
            </w:r>
            <w:r w:rsidR="005F28C5" w:rsidRPr="00285198">
              <w:rPr>
                <w:rFonts w:ascii="Times New Roman" w:hAnsi="Times New Roman" w:cs="Times New Roman"/>
                <w:sz w:val="16"/>
                <w:szCs w:val="16"/>
              </w:rPr>
              <w:t>16.17)</w:t>
            </w:r>
          </w:p>
        </w:tc>
        <w:tc>
          <w:tcPr>
            <w:tcW w:w="1134" w:type="dxa"/>
            <w:vMerge/>
            <w:noWrap/>
            <w:vAlign w:val="center"/>
          </w:tcPr>
          <w:p w14:paraId="2E432437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14E1F1A6" w14:textId="000D1161" w:rsidR="001953FB" w:rsidRPr="00285198" w:rsidRDefault="004A3B65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46.97(38.42)</w:t>
            </w:r>
          </w:p>
        </w:tc>
        <w:tc>
          <w:tcPr>
            <w:tcW w:w="1114" w:type="dxa"/>
            <w:vMerge/>
            <w:noWrap/>
            <w:vAlign w:val="center"/>
          </w:tcPr>
          <w:p w14:paraId="757976EE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7B1B" w:rsidRPr="00285198" w14:paraId="549DD8F7" w14:textId="54D96619" w:rsidTr="000C5478">
        <w:trPr>
          <w:cantSplit/>
          <w:trHeight w:val="252"/>
          <w:jc w:val="center"/>
        </w:trPr>
        <w:tc>
          <w:tcPr>
            <w:tcW w:w="562" w:type="dxa"/>
            <w:vMerge w:val="restart"/>
            <w:noWrap/>
            <w:vAlign w:val="center"/>
          </w:tcPr>
          <w:p w14:paraId="07DEFC97" w14:textId="6D1E7AD2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T3</w:t>
            </w:r>
          </w:p>
        </w:tc>
        <w:tc>
          <w:tcPr>
            <w:tcW w:w="1134" w:type="dxa"/>
            <w:noWrap/>
            <w:vAlign w:val="center"/>
          </w:tcPr>
          <w:p w14:paraId="10C05054" w14:textId="4C705F5E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(N=24)</w:t>
            </w:r>
          </w:p>
        </w:tc>
        <w:tc>
          <w:tcPr>
            <w:tcW w:w="1276" w:type="dxa"/>
            <w:noWrap/>
            <w:vAlign w:val="center"/>
          </w:tcPr>
          <w:p w14:paraId="1112D205" w14:textId="53AF8CFB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67.71(25.46)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31E63C7" w14:textId="77777777" w:rsidR="001953FB" w:rsidRPr="00285198" w:rsidRDefault="00013B74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92646E" w:rsidRPr="00285198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  <w:p w14:paraId="10A06945" w14:textId="0D5F2165" w:rsidR="003A2F96" w:rsidRPr="00285198" w:rsidRDefault="00A15DBE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-6.78-35.54</w:t>
            </w:r>
          </w:p>
        </w:tc>
        <w:tc>
          <w:tcPr>
            <w:tcW w:w="1134" w:type="dxa"/>
            <w:noWrap/>
            <w:vAlign w:val="center"/>
          </w:tcPr>
          <w:p w14:paraId="1A0FB55A" w14:textId="3E933AA8" w:rsidR="001953FB" w:rsidRPr="00285198" w:rsidRDefault="00B10341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79.49(25.84)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5BA5DD82" w14:textId="77777777" w:rsidR="00A15DBE" w:rsidRPr="00285198" w:rsidRDefault="003D42CE" w:rsidP="003D42C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0.31</w:t>
            </w:r>
          </w:p>
          <w:p w14:paraId="59F6796E" w14:textId="5D38D5CF" w:rsidR="007F639D" w:rsidRPr="00285198" w:rsidRDefault="00A713D2" w:rsidP="003D42C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-30-.18-9.98</w:t>
            </w:r>
          </w:p>
        </w:tc>
        <w:tc>
          <w:tcPr>
            <w:tcW w:w="1559" w:type="dxa"/>
            <w:noWrap/>
            <w:vAlign w:val="center"/>
          </w:tcPr>
          <w:p w14:paraId="67AD05A0" w14:textId="216D724C" w:rsidR="001953FB" w:rsidRPr="00285198" w:rsidRDefault="008B5C19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65.63(23.13</w:t>
            </w:r>
            <w:r w:rsidR="0003281D" w:rsidRPr="002851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5DCB8751" w14:textId="77777777" w:rsidR="00EB12EA" w:rsidRPr="00285198" w:rsidRDefault="00A713D2" w:rsidP="00A713D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0.35</w:t>
            </w:r>
          </w:p>
          <w:p w14:paraId="0C8AE783" w14:textId="52E3757E" w:rsidR="00A713D2" w:rsidRPr="00285198" w:rsidRDefault="00662258" w:rsidP="00A713D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-26.06-9.39</w:t>
            </w:r>
          </w:p>
        </w:tc>
        <w:tc>
          <w:tcPr>
            <w:tcW w:w="1276" w:type="dxa"/>
            <w:noWrap/>
            <w:vAlign w:val="center"/>
          </w:tcPr>
          <w:p w14:paraId="73BDB359" w14:textId="416F4DBA" w:rsidR="001953FB" w:rsidRPr="00285198" w:rsidRDefault="005E107D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76.92(26.70)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DF420C6" w14:textId="77777777" w:rsidR="00EB12EA" w:rsidRPr="00285198" w:rsidRDefault="00306AE8" w:rsidP="00306AE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0.02*</w:t>
            </w:r>
          </w:p>
          <w:p w14:paraId="72612C5C" w14:textId="1F5B19E2" w:rsidR="000937A2" w:rsidRPr="00285198" w:rsidRDefault="00B41C32" w:rsidP="00306AE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-30.44</w:t>
            </w:r>
            <w:r w:rsidR="00AC6876" w:rsidRPr="00285198">
              <w:rPr>
                <w:rFonts w:ascii="Times New Roman" w:hAnsi="Times New Roman" w:cs="Times New Roman"/>
                <w:sz w:val="16"/>
                <w:szCs w:val="16"/>
              </w:rPr>
              <w:t>- -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3.21</w:t>
            </w:r>
          </w:p>
        </w:tc>
        <w:tc>
          <w:tcPr>
            <w:tcW w:w="1417" w:type="dxa"/>
            <w:noWrap/>
            <w:vAlign w:val="center"/>
          </w:tcPr>
          <w:p w14:paraId="4F965092" w14:textId="2A5B2CBF" w:rsidR="001953FB" w:rsidRPr="00285198" w:rsidRDefault="001B2FBE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65.06(36.52)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2871D95A" w14:textId="77777777" w:rsidR="00104812" w:rsidRPr="00285198" w:rsidRDefault="00B47FA1" w:rsidP="00B47F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0.86</w:t>
            </w:r>
          </w:p>
          <w:p w14:paraId="332EAC2B" w14:textId="7A0310E4" w:rsidR="00B47FA1" w:rsidRPr="00285198" w:rsidRDefault="00EB1300" w:rsidP="00B47FA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-27.05-32.18</w:t>
            </w:r>
          </w:p>
        </w:tc>
      </w:tr>
      <w:tr w:rsidR="00BF7B1B" w:rsidRPr="00285198" w14:paraId="3DA73DA1" w14:textId="53E0CC67" w:rsidTr="000C5478">
        <w:trPr>
          <w:cantSplit/>
          <w:trHeight w:val="252"/>
          <w:jc w:val="center"/>
        </w:trPr>
        <w:tc>
          <w:tcPr>
            <w:tcW w:w="562" w:type="dxa"/>
            <w:vMerge/>
            <w:noWrap/>
            <w:vAlign w:val="center"/>
          </w:tcPr>
          <w:p w14:paraId="1B0A75D6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33E13750" w14:textId="3177BE88" w:rsidR="001953FB" w:rsidRPr="00285198" w:rsidRDefault="001953FB" w:rsidP="000062A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  <w:r w:rsidR="000062A8" w:rsidRPr="0028519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(N=10)</w:t>
            </w:r>
          </w:p>
        </w:tc>
        <w:tc>
          <w:tcPr>
            <w:tcW w:w="1276" w:type="dxa"/>
            <w:noWrap/>
            <w:vAlign w:val="center"/>
          </w:tcPr>
          <w:p w14:paraId="46995319" w14:textId="2A02436B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53.33(32.44)</w:t>
            </w:r>
          </w:p>
        </w:tc>
        <w:tc>
          <w:tcPr>
            <w:tcW w:w="1134" w:type="dxa"/>
            <w:vMerge/>
            <w:noWrap/>
            <w:vAlign w:val="center"/>
          </w:tcPr>
          <w:p w14:paraId="08F76474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0315B7FC" w14:textId="11367897" w:rsidR="001953FB" w:rsidRPr="00285198" w:rsidRDefault="0008294E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89.58(</w:t>
            </w:r>
            <w:r w:rsidR="008B5C19" w:rsidRPr="00285198">
              <w:rPr>
                <w:rFonts w:ascii="Times New Roman" w:hAnsi="Times New Roman" w:cs="Times New Roman"/>
                <w:sz w:val="16"/>
                <w:szCs w:val="16"/>
              </w:rPr>
              <w:t>18.23)</w:t>
            </w:r>
          </w:p>
        </w:tc>
        <w:tc>
          <w:tcPr>
            <w:tcW w:w="1134" w:type="dxa"/>
            <w:vMerge/>
            <w:noWrap/>
            <w:vAlign w:val="center"/>
          </w:tcPr>
          <w:p w14:paraId="010F6361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733FE01D" w14:textId="0DA50366" w:rsidR="001953FB" w:rsidRPr="00285198" w:rsidRDefault="005E107D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73.96(14.39)</w:t>
            </w:r>
          </w:p>
        </w:tc>
        <w:tc>
          <w:tcPr>
            <w:tcW w:w="1418" w:type="dxa"/>
            <w:vMerge/>
            <w:noWrap/>
            <w:vAlign w:val="center"/>
          </w:tcPr>
          <w:p w14:paraId="6697C185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7485A0C3" w14:textId="7A02AA51" w:rsidR="001953FB" w:rsidRPr="00285198" w:rsidRDefault="004735AE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93.75(11.57)</w:t>
            </w:r>
          </w:p>
        </w:tc>
        <w:tc>
          <w:tcPr>
            <w:tcW w:w="1134" w:type="dxa"/>
            <w:vMerge/>
            <w:noWrap/>
            <w:vAlign w:val="center"/>
          </w:tcPr>
          <w:p w14:paraId="6E7F208D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45753CB8" w14:textId="41CAC0E7" w:rsidR="001953FB" w:rsidRPr="00285198" w:rsidRDefault="001B2FBE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62.50(33.92)</w:t>
            </w:r>
          </w:p>
        </w:tc>
        <w:tc>
          <w:tcPr>
            <w:tcW w:w="1114" w:type="dxa"/>
            <w:vMerge/>
            <w:noWrap/>
            <w:vAlign w:val="center"/>
          </w:tcPr>
          <w:p w14:paraId="720E6D32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7B1B" w:rsidRPr="00285198" w14:paraId="317D2B67" w14:textId="3A8FFB62" w:rsidTr="000C5478">
        <w:trPr>
          <w:cantSplit/>
          <w:trHeight w:val="252"/>
          <w:jc w:val="center"/>
        </w:trPr>
        <w:tc>
          <w:tcPr>
            <w:tcW w:w="562" w:type="dxa"/>
            <w:vMerge w:val="restart"/>
            <w:noWrap/>
            <w:vAlign w:val="center"/>
          </w:tcPr>
          <w:p w14:paraId="03BDFC2C" w14:textId="0F71DA7B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T4</w:t>
            </w:r>
          </w:p>
        </w:tc>
        <w:tc>
          <w:tcPr>
            <w:tcW w:w="1134" w:type="dxa"/>
            <w:noWrap/>
            <w:vAlign w:val="center"/>
          </w:tcPr>
          <w:p w14:paraId="6711BA79" w14:textId="1DD74E9E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(N=18)</w:t>
            </w:r>
          </w:p>
        </w:tc>
        <w:tc>
          <w:tcPr>
            <w:tcW w:w="1276" w:type="dxa"/>
            <w:noWrap/>
            <w:vAlign w:val="center"/>
          </w:tcPr>
          <w:p w14:paraId="53F41AB6" w14:textId="7E2185AA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56.86(31.07)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4C50BE7" w14:textId="77777777" w:rsidR="001953FB" w:rsidRPr="00285198" w:rsidRDefault="0062527A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 w:rsidR="00611AB4" w:rsidRPr="00285198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  <w:p w14:paraId="29466769" w14:textId="13939422" w:rsidR="00DB4A27" w:rsidRPr="00285198" w:rsidRDefault="00DB4A27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-32.69-18.64</w:t>
            </w:r>
          </w:p>
        </w:tc>
        <w:tc>
          <w:tcPr>
            <w:tcW w:w="1134" w:type="dxa"/>
            <w:noWrap/>
            <w:vAlign w:val="center"/>
          </w:tcPr>
          <w:p w14:paraId="56B18E0F" w14:textId="3C4A2525" w:rsidR="001953FB" w:rsidRPr="00285198" w:rsidRDefault="00AC241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64.88(</w:t>
            </w:r>
            <w:r w:rsidR="0034729A" w:rsidRPr="00285198">
              <w:rPr>
                <w:rFonts w:ascii="Times New Roman" w:hAnsi="Times New Roman" w:cs="Times New Roman"/>
                <w:sz w:val="16"/>
                <w:szCs w:val="16"/>
              </w:rPr>
              <w:t>26.97)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76A2DBBD" w14:textId="77777777" w:rsidR="00DB4A27" w:rsidRPr="00285198" w:rsidRDefault="00FB666A" w:rsidP="00FB666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0.67</w:t>
            </w:r>
          </w:p>
          <w:p w14:paraId="5FC18598" w14:textId="1AEF7200" w:rsidR="00FB666A" w:rsidRPr="00285198" w:rsidRDefault="00B432C4" w:rsidP="00FB666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-22.71-</w:t>
            </w:r>
            <w:r w:rsidR="00DF78C8" w:rsidRPr="00285198">
              <w:rPr>
                <w:rFonts w:ascii="Times New Roman" w:hAnsi="Times New Roman" w:cs="Times New Roman"/>
                <w:sz w:val="16"/>
                <w:szCs w:val="16"/>
              </w:rPr>
              <w:t>15.87</w:t>
            </w:r>
          </w:p>
        </w:tc>
        <w:tc>
          <w:tcPr>
            <w:tcW w:w="1559" w:type="dxa"/>
            <w:noWrap/>
            <w:vAlign w:val="center"/>
          </w:tcPr>
          <w:p w14:paraId="74A3BC66" w14:textId="1A216EC8" w:rsidR="001953FB" w:rsidRPr="00285198" w:rsidRDefault="0034729A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65.10(19.65)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1C3926B2" w14:textId="77777777" w:rsidR="008668B8" w:rsidRPr="00285198" w:rsidRDefault="00274BDB" w:rsidP="00274BD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0.55</w:t>
            </w:r>
          </w:p>
          <w:p w14:paraId="4E391DE6" w14:textId="658A6298" w:rsidR="00274BDB" w:rsidRPr="00285198" w:rsidRDefault="00B664A8" w:rsidP="00274BD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-18.70-10.16</w:t>
            </w:r>
          </w:p>
        </w:tc>
        <w:tc>
          <w:tcPr>
            <w:tcW w:w="1276" w:type="dxa"/>
            <w:noWrap/>
            <w:vAlign w:val="center"/>
          </w:tcPr>
          <w:p w14:paraId="487F84EC" w14:textId="1B9D625F" w:rsidR="001953FB" w:rsidRPr="00285198" w:rsidRDefault="00E45548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71.13(21.57)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4B48CBD" w14:textId="77777777" w:rsidR="008668B8" w:rsidRPr="00285198" w:rsidRDefault="00460D9C" w:rsidP="00460D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0.41</w:t>
            </w:r>
          </w:p>
          <w:p w14:paraId="1519AB87" w14:textId="6B6B4D15" w:rsidR="00460D9C" w:rsidRPr="00285198" w:rsidRDefault="00D33A9E" w:rsidP="00460D9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-24.55-10.14</w:t>
            </w:r>
          </w:p>
        </w:tc>
        <w:tc>
          <w:tcPr>
            <w:tcW w:w="1417" w:type="dxa"/>
            <w:noWrap/>
            <w:vAlign w:val="center"/>
          </w:tcPr>
          <w:p w14:paraId="5F1B32EA" w14:textId="1205CAA0" w:rsidR="001953FB" w:rsidRPr="00285198" w:rsidRDefault="00E45548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65.77(</w:t>
            </w:r>
            <w:r w:rsidR="00AB4841" w:rsidRPr="00285198">
              <w:rPr>
                <w:rFonts w:ascii="Times New Roman" w:hAnsi="Times New Roman" w:cs="Times New Roman"/>
                <w:sz w:val="16"/>
                <w:szCs w:val="16"/>
              </w:rPr>
              <w:t>30.37)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20DB317B" w14:textId="77777777" w:rsidR="0035640E" w:rsidRPr="00285198" w:rsidRDefault="006C6220" w:rsidP="006C622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  <w:p w14:paraId="40ABB4B2" w14:textId="2E2350CE" w:rsidR="006C6220" w:rsidRPr="00285198" w:rsidRDefault="009D1389" w:rsidP="006C622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 xml:space="preserve">-24.97- </w:t>
            </w:r>
            <w:r w:rsidR="000C5478" w:rsidRPr="00285198">
              <w:rPr>
                <w:rFonts w:ascii="Times New Roman" w:hAnsi="Times New Roman" w:cs="Times New Roman"/>
                <w:sz w:val="16"/>
                <w:szCs w:val="16"/>
              </w:rPr>
              <w:t>21.51</w:t>
            </w:r>
          </w:p>
        </w:tc>
      </w:tr>
      <w:tr w:rsidR="00BF7B1B" w:rsidRPr="00285198" w14:paraId="0863B9D3" w14:textId="2C4C701B" w:rsidTr="000C5478">
        <w:trPr>
          <w:cantSplit/>
          <w:trHeight w:val="252"/>
          <w:jc w:val="center"/>
        </w:trPr>
        <w:tc>
          <w:tcPr>
            <w:tcW w:w="562" w:type="dxa"/>
            <w:vMerge/>
            <w:noWrap/>
            <w:vAlign w:val="center"/>
          </w:tcPr>
          <w:p w14:paraId="227A108D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2957368F" w14:textId="67EFC422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(N=9)</w:t>
            </w:r>
          </w:p>
        </w:tc>
        <w:tc>
          <w:tcPr>
            <w:tcW w:w="1276" w:type="dxa"/>
            <w:noWrap/>
            <w:vAlign w:val="center"/>
          </w:tcPr>
          <w:p w14:paraId="29F6D394" w14:textId="2989DFB0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63.89(28.26)</w:t>
            </w:r>
          </w:p>
        </w:tc>
        <w:tc>
          <w:tcPr>
            <w:tcW w:w="1134" w:type="dxa"/>
            <w:vMerge/>
            <w:noWrap/>
            <w:vAlign w:val="center"/>
          </w:tcPr>
          <w:p w14:paraId="4AEA0D22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7D1FA157" w14:textId="06BE18D5" w:rsidR="001953FB" w:rsidRPr="00285198" w:rsidRDefault="0034729A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68.33(24.15)</w:t>
            </w:r>
          </w:p>
        </w:tc>
        <w:tc>
          <w:tcPr>
            <w:tcW w:w="1134" w:type="dxa"/>
            <w:vMerge/>
            <w:noWrap/>
            <w:vAlign w:val="center"/>
          </w:tcPr>
          <w:p w14:paraId="5909F605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417D78DF" w14:textId="382A6E74" w:rsidR="001953FB" w:rsidRPr="00285198" w:rsidRDefault="00EC24D2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69.38(18.27)</w:t>
            </w:r>
          </w:p>
        </w:tc>
        <w:tc>
          <w:tcPr>
            <w:tcW w:w="1418" w:type="dxa"/>
            <w:vMerge/>
            <w:noWrap/>
            <w:vAlign w:val="center"/>
          </w:tcPr>
          <w:p w14:paraId="273FBED8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0592DD01" w14:textId="5D8B7B10" w:rsidR="001953FB" w:rsidRPr="00285198" w:rsidRDefault="00E45548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78.33(27.55)</w:t>
            </w:r>
          </w:p>
        </w:tc>
        <w:tc>
          <w:tcPr>
            <w:tcW w:w="1134" w:type="dxa"/>
            <w:vMerge/>
            <w:noWrap/>
            <w:vAlign w:val="center"/>
          </w:tcPr>
          <w:p w14:paraId="1F6D3371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6E35289B" w14:textId="27A523E4" w:rsidR="001953FB" w:rsidRPr="00285198" w:rsidRDefault="00AB4841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67.50(33.21)</w:t>
            </w:r>
          </w:p>
        </w:tc>
        <w:tc>
          <w:tcPr>
            <w:tcW w:w="1114" w:type="dxa"/>
            <w:vMerge/>
            <w:noWrap/>
            <w:vAlign w:val="center"/>
          </w:tcPr>
          <w:p w14:paraId="0B7577C1" w14:textId="77777777" w:rsidR="001953FB" w:rsidRPr="00285198" w:rsidRDefault="001953FB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7B1B" w:rsidRPr="00285198" w14:paraId="07424883" w14:textId="6843D6F0" w:rsidTr="000C5478">
        <w:trPr>
          <w:cantSplit/>
          <w:trHeight w:val="58"/>
          <w:jc w:val="center"/>
        </w:trPr>
        <w:tc>
          <w:tcPr>
            <w:tcW w:w="562" w:type="dxa"/>
            <w:vMerge w:val="restart"/>
            <w:noWrap/>
            <w:vAlign w:val="center"/>
          </w:tcPr>
          <w:p w14:paraId="51CE5038" w14:textId="74444A27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T5</w:t>
            </w:r>
          </w:p>
        </w:tc>
        <w:tc>
          <w:tcPr>
            <w:tcW w:w="1134" w:type="dxa"/>
            <w:noWrap/>
            <w:vAlign w:val="center"/>
          </w:tcPr>
          <w:p w14:paraId="783B2A88" w14:textId="7ADDB965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(N=25)</w:t>
            </w:r>
          </w:p>
        </w:tc>
        <w:tc>
          <w:tcPr>
            <w:tcW w:w="1276" w:type="dxa"/>
            <w:noWrap/>
            <w:vAlign w:val="center"/>
          </w:tcPr>
          <w:p w14:paraId="74DC7C56" w14:textId="26A3E2A9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63.00(27.75)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B96A9AA" w14:textId="77777777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=0.66</w:t>
            </w:r>
          </w:p>
          <w:p w14:paraId="4B8004D4" w14:textId="462661AD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-24.72-15.87</w:t>
            </w:r>
          </w:p>
        </w:tc>
        <w:tc>
          <w:tcPr>
            <w:tcW w:w="1134" w:type="dxa"/>
            <w:noWrap/>
            <w:vAlign w:val="center"/>
          </w:tcPr>
          <w:p w14:paraId="499AE148" w14:textId="2061F698" w:rsidR="00390A9C" w:rsidRPr="00285198" w:rsidRDefault="004D5F6A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75.89(26.77)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399586DE" w14:textId="4B522845" w:rsidR="00210717" w:rsidRPr="00285198" w:rsidRDefault="00210717" w:rsidP="002107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  <w:p w14:paraId="2348EB5C" w14:textId="5E3C36AF" w:rsidR="00390A9C" w:rsidRPr="00285198" w:rsidRDefault="00210717" w:rsidP="002107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701E2F" w:rsidRPr="00285198">
              <w:rPr>
                <w:rFonts w:ascii="Times New Roman" w:hAnsi="Times New Roman" w:cs="Times New Roman"/>
                <w:sz w:val="16"/>
                <w:szCs w:val="16"/>
              </w:rPr>
              <w:t>28.88-4.48</w:t>
            </w:r>
          </w:p>
        </w:tc>
        <w:tc>
          <w:tcPr>
            <w:tcW w:w="1559" w:type="dxa"/>
            <w:noWrap/>
            <w:vAlign w:val="center"/>
          </w:tcPr>
          <w:p w14:paraId="55C172AD" w14:textId="5854E2D3" w:rsidR="00390A9C" w:rsidRPr="00285198" w:rsidRDefault="00580F6F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62.05(19.94)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470AB190" w14:textId="38EBF1E1" w:rsidR="00701E2F" w:rsidRPr="00285198" w:rsidRDefault="00701E2F" w:rsidP="00701E2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0.65</w:t>
            </w:r>
          </w:p>
          <w:p w14:paraId="1179C84F" w14:textId="0BBBFAF5" w:rsidR="00390A9C" w:rsidRPr="00285198" w:rsidRDefault="00701E2F" w:rsidP="00701E2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337B0" w:rsidRPr="00285198">
              <w:rPr>
                <w:rFonts w:ascii="Times New Roman" w:hAnsi="Times New Roman" w:cs="Times New Roman"/>
                <w:sz w:val="16"/>
                <w:szCs w:val="16"/>
              </w:rPr>
              <w:t>16.73-10.47</w:t>
            </w:r>
          </w:p>
        </w:tc>
        <w:tc>
          <w:tcPr>
            <w:tcW w:w="1276" w:type="dxa"/>
            <w:noWrap/>
            <w:vAlign w:val="center"/>
          </w:tcPr>
          <w:p w14:paraId="795949C9" w14:textId="14B40B88" w:rsidR="00390A9C" w:rsidRPr="00285198" w:rsidRDefault="008A31A0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77.08(26.41)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51ACC75" w14:textId="6F8BE2F6" w:rsidR="00AD6AB2" w:rsidRPr="00285198" w:rsidRDefault="00AD6AB2" w:rsidP="00AD6AB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0.87</w:t>
            </w:r>
          </w:p>
          <w:p w14:paraId="4B78B312" w14:textId="65EA8249" w:rsidR="00390A9C" w:rsidRPr="00285198" w:rsidRDefault="00032CEE" w:rsidP="00AD6AB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-19.45-16.48</w:t>
            </w:r>
          </w:p>
        </w:tc>
        <w:tc>
          <w:tcPr>
            <w:tcW w:w="1417" w:type="dxa"/>
            <w:noWrap/>
            <w:vAlign w:val="center"/>
          </w:tcPr>
          <w:p w14:paraId="71709648" w14:textId="32E669C6" w:rsidR="00390A9C" w:rsidRPr="00285198" w:rsidRDefault="001A2BA5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62.80(26.88)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70950508" w14:textId="56BBC50F" w:rsidR="00032CEE" w:rsidRPr="00285198" w:rsidRDefault="00032CEE" w:rsidP="00032CE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p=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  <w:p w14:paraId="0D9998FF" w14:textId="4CA44E9E" w:rsidR="00390A9C" w:rsidRPr="00285198" w:rsidRDefault="0079759C" w:rsidP="00032CE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-20.72-</w:t>
            </w:r>
            <w:r w:rsidR="00015CDE" w:rsidRPr="00285198">
              <w:rPr>
                <w:rFonts w:ascii="Times New Roman" w:hAnsi="Times New Roman" w:cs="Times New Roman"/>
                <w:sz w:val="16"/>
                <w:szCs w:val="16"/>
              </w:rPr>
              <w:t>16.56</w:t>
            </w:r>
          </w:p>
        </w:tc>
      </w:tr>
      <w:tr w:rsidR="00BF7B1B" w:rsidRPr="00285198" w14:paraId="62729C72" w14:textId="7F5529B4" w:rsidTr="000C5478">
        <w:trPr>
          <w:cantSplit/>
          <w:trHeight w:val="252"/>
          <w:jc w:val="center"/>
        </w:trPr>
        <w:tc>
          <w:tcPr>
            <w:tcW w:w="562" w:type="dxa"/>
            <w:vMerge/>
            <w:noWrap/>
            <w:vAlign w:val="center"/>
          </w:tcPr>
          <w:p w14:paraId="208A6020" w14:textId="77777777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4B86CE3F" w14:textId="271E4204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(N=11)</w:t>
            </w:r>
          </w:p>
        </w:tc>
        <w:tc>
          <w:tcPr>
            <w:tcW w:w="1276" w:type="dxa"/>
            <w:noWrap/>
            <w:vAlign w:val="center"/>
          </w:tcPr>
          <w:p w14:paraId="14E482EA" w14:textId="164761FC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67.42(27.25)</w:t>
            </w:r>
          </w:p>
        </w:tc>
        <w:tc>
          <w:tcPr>
            <w:tcW w:w="1134" w:type="dxa"/>
            <w:vMerge/>
            <w:noWrap/>
          </w:tcPr>
          <w:p w14:paraId="2A1E531D" w14:textId="77777777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1D7EFCC3" w14:textId="4AE11ED5" w:rsidR="00390A9C" w:rsidRPr="00285198" w:rsidRDefault="004D5F6A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88.10(21.61)</w:t>
            </w:r>
          </w:p>
        </w:tc>
        <w:tc>
          <w:tcPr>
            <w:tcW w:w="1134" w:type="dxa"/>
            <w:vMerge/>
            <w:noWrap/>
          </w:tcPr>
          <w:p w14:paraId="24ECCC2F" w14:textId="77777777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2BB38FB2" w14:textId="4BA7B1E3" w:rsidR="00390A9C" w:rsidRPr="00285198" w:rsidRDefault="008F5BBF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65.18(21.78)</w:t>
            </w:r>
          </w:p>
        </w:tc>
        <w:tc>
          <w:tcPr>
            <w:tcW w:w="1418" w:type="dxa"/>
            <w:vMerge/>
            <w:noWrap/>
          </w:tcPr>
          <w:p w14:paraId="4211360A" w14:textId="77777777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229C64C0" w14:textId="7FFF6B44" w:rsidR="00390A9C" w:rsidRPr="00285198" w:rsidRDefault="008A31A0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78.57(28.63)</w:t>
            </w:r>
          </w:p>
        </w:tc>
        <w:tc>
          <w:tcPr>
            <w:tcW w:w="1134" w:type="dxa"/>
            <w:vMerge/>
            <w:noWrap/>
          </w:tcPr>
          <w:p w14:paraId="48A49B9C" w14:textId="77777777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64D1DF5B" w14:textId="4FCEA054" w:rsidR="00390A9C" w:rsidRPr="00285198" w:rsidRDefault="001A2BA5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64.88(30.69)</w:t>
            </w:r>
          </w:p>
        </w:tc>
        <w:tc>
          <w:tcPr>
            <w:tcW w:w="1114" w:type="dxa"/>
            <w:vMerge/>
            <w:noWrap/>
          </w:tcPr>
          <w:p w14:paraId="012DC87E" w14:textId="77777777" w:rsidR="00390A9C" w:rsidRPr="00285198" w:rsidRDefault="00390A9C" w:rsidP="00E81D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7B1B" w:rsidRPr="00285198" w14:paraId="21FDC190" w14:textId="5F0D3C2A" w:rsidTr="000C5478">
        <w:tblPrEx>
          <w:jc w:val="left"/>
        </w:tblPrEx>
        <w:trPr>
          <w:cantSplit/>
          <w:trHeight w:val="746"/>
        </w:trPr>
        <w:tc>
          <w:tcPr>
            <w:tcW w:w="562" w:type="dxa"/>
            <w:vMerge w:val="restart"/>
            <w:noWrap/>
            <w:vAlign w:val="center"/>
          </w:tcPr>
          <w:p w14:paraId="2AFAC3AF" w14:textId="77777777" w:rsidR="00356237" w:rsidRPr="00285198" w:rsidRDefault="00356237" w:rsidP="00122C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T6</w:t>
            </w:r>
          </w:p>
        </w:tc>
        <w:tc>
          <w:tcPr>
            <w:tcW w:w="1134" w:type="dxa"/>
            <w:noWrap/>
            <w:vAlign w:val="center"/>
          </w:tcPr>
          <w:p w14:paraId="7131E3D1" w14:textId="77777777" w:rsidR="00356237" w:rsidRPr="00285198" w:rsidRDefault="00356237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(N=24)</w:t>
            </w:r>
          </w:p>
        </w:tc>
        <w:tc>
          <w:tcPr>
            <w:tcW w:w="1276" w:type="dxa"/>
            <w:noWrap/>
            <w:vAlign w:val="center"/>
          </w:tcPr>
          <w:p w14:paraId="3048A019" w14:textId="535B3A7B" w:rsidR="00356237" w:rsidRPr="00285198" w:rsidRDefault="00DD7BEF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66.05(28.21)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746F4C7F" w14:textId="11A01068" w:rsidR="00BE0557" w:rsidRPr="00285198" w:rsidRDefault="00BE0557" w:rsidP="00BE055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=0.77</w:t>
            </w:r>
          </w:p>
          <w:p w14:paraId="7AD751D3" w14:textId="6F638376" w:rsidR="00356237" w:rsidRPr="00285198" w:rsidRDefault="00BE0557" w:rsidP="000A0BD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0A0BD4" w:rsidRPr="00285198">
              <w:rPr>
                <w:rFonts w:ascii="Times New Roman" w:hAnsi="Times New Roman" w:cs="Times New Roman"/>
                <w:sz w:val="16"/>
                <w:szCs w:val="16"/>
              </w:rPr>
              <w:t>21.99-16.31</w:t>
            </w:r>
          </w:p>
        </w:tc>
        <w:tc>
          <w:tcPr>
            <w:tcW w:w="1134" w:type="dxa"/>
            <w:noWrap/>
            <w:vAlign w:val="center"/>
          </w:tcPr>
          <w:p w14:paraId="6D32A596" w14:textId="17D72755" w:rsidR="00356237" w:rsidRPr="00285198" w:rsidRDefault="00C64690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80.</w:t>
            </w:r>
            <w:r w:rsidR="003925C5" w:rsidRPr="00285198">
              <w:rPr>
                <w:rFonts w:ascii="Times New Roman" w:hAnsi="Times New Roman" w:cs="Times New Roman"/>
                <w:sz w:val="16"/>
                <w:szCs w:val="16"/>
              </w:rPr>
              <w:t>36(26.37)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2CAF289" w14:textId="7943DB65" w:rsidR="008343AA" w:rsidRPr="00285198" w:rsidRDefault="008343AA" w:rsidP="008343A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=0.87</w:t>
            </w:r>
          </w:p>
          <w:p w14:paraId="365CA6B1" w14:textId="77E61A98" w:rsidR="00356237" w:rsidRPr="00285198" w:rsidRDefault="008343AA" w:rsidP="008343A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C3F89" w:rsidRPr="00285198">
              <w:rPr>
                <w:rFonts w:ascii="Times New Roman" w:hAnsi="Times New Roman" w:cs="Times New Roman"/>
                <w:sz w:val="16"/>
                <w:szCs w:val="16"/>
              </w:rPr>
              <w:t>16.93-14.31</w:t>
            </w:r>
          </w:p>
        </w:tc>
        <w:tc>
          <w:tcPr>
            <w:tcW w:w="1559" w:type="dxa"/>
            <w:noWrap/>
            <w:vAlign w:val="center"/>
          </w:tcPr>
          <w:p w14:paraId="4B0768C6" w14:textId="426580C2" w:rsidR="00356237" w:rsidRPr="00285198" w:rsidRDefault="00182687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63.81(24.73)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5CB5E698" w14:textId="1637A86C" w:rsidR="00594777" w:rsidRPr="00285198" w:rsidRDefault="00594777" w:rsidP="0059477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=0.58</w:t>
            </w:r>
          </w:p>
          <w:p w14:paraId="2E0FB9DA" w14:textId="6289F520" w:rsidR="00356237" w:rsidRPr="00285198" w:rsidRDefault="00594777" w:rsidP="0059477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CF33B1" w:rsidRPr="00285198">
              <w:rPr>
                <w:rFonts w:ascii="Times New Roman" w:hAnsi="Times New Roman" w:cs="Times New Roman"/>
                <w:sz w:val="16"/>
                <w:szCs w:val="16"/>
              </w:rPr>
              <w:t>19.70-11.21</w:t>
            </w:r>
          </w:p>
        </w:tc>
        <w:tc>
          <w:tcPr>
            <w:tcW w:w="1276" w:type="dxa"/>
            <w:noWrap/>
            <w:vAlign w:val="center"/>
          </w:tcPr>
          <w:p w14:paraId="764B4260" w14:textId="1A1E23E9" w:rsidR="00356237" w:rsidRPr="00285198" w:rsidRDefault="00C05E25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75.22.35)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3449B23E" w14:textId="2963A1FF" w:rsidR="006B11C7" w:rsidRPr="00285198" w:rsidRDefault="006B11C7" w:rsidP="006B11C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=0.57</w:t>
            </w:r>
          </w:p>
          <w:p w14:paraId="3710CFC3" w14:textId="12BC89B2" w:rsidR="00356237" w:rsidRPr="00285198" w:rsidRDefault="006B11C7" w:rsidP="006B11C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3354B0" w:rsidRPr="00285198">
              <w:rPr>
                <w:rFonts w:ascii="Times New Roman" w:hAnsi="Times New Roman" w:cs="Times New Roman"/>
                <w:sz w:val="16"/>
                <w:szCs w:val="16"/>
              </w:rPr>
              <w:t>18.61-10.43</w:t>
            </w:r>
          </w:p>
        </w:tc>
        <w:tc>
          <w:tcPr>
            <w:tcW w:w="1417" w:type="dxa"/>
            <w:noWrap/>
            <w:vAlign w:val="center"/>
          </w:tcPr>
          <w:p w14:paraId="403E63E5" w14:textId="2F0C4CF4" w:rsidR="00356237" w:rsidRPr="00285198" w:rsidRDefault="00C05E25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63.69(</w:t>
            </w:r>
            <w:r w:rsidR="0061177A" w:rsidRPr="00285198">
              <w:rPr>
                <w:rFonts w:ascii="Times New Roman" w:hAnsi="Times New Roman" w:cs="Times New Roman"/>
                <w:sz w:val="16"/>
                <w:szCs w:val="16"/>
              </w:rPr>
              <w:t>35.01)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4246C2DB" w14:textId="265E2661" w:rsidR="00D83486" w:rsidRPr="00285198" w:rsidRDefault="00D83486" w:rsidP="00D834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=0.95</w:t>
            </w:r>
          </w:p>
          <w:p w14:paraId="19CA004F" w14:textId="703CF385" w:rsidR="00356237" w:rsidRPr="00285198" w:rsidRDefault="00D83486" w:rsidP="00D834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880444" w:rsidRPr="00285198">
              <w:rPr>
                <w:rFonts w:ascii="Times New Roman" w:hAnsi="Times New Roman" w:cs="Times New Roman"/>
                <w:sz w:val="16"/>
                <w:szCs w:val="16"/>
              </w:rPr>
              <w:t>23.56-22.05</w:t>
            </w:r>
          </w:p>
        </w:tc>
      </w:tr>
      <w:tr w:rsidR="00BF7B1B" w:rsidRPr="00285198" w14:paraId="26E8208C" w14:textId="1C991241" w:rsidTr="000C5478">
        <w:tblPrEx>
          <w:jc w:val="left"/>
        </w:tblPrEx>
        <w:trPr>
          <w:cantSplit/>
          <w:trHeight w:val="252"/>
        </w:trPr>
        <w:tc>
          <w:tcPr>
            <w:tcW w:w="562" w:type="dxa"/>
            <w:vMerge/>
            <w:noWrap/>
            <w:vAlign w:val="center"/>
          </w:tcPr>
          <w:p w14:paraId="1EF775E0" w14:textId="77777777" w:rsidR="00122C4D" w:rsidRPr="00285198" w:rsidRDefault="00122C4D" w:rsidP="00122C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1671CD92" w14:textId="77777777" w:rsidR="00122C4D" w:rsidRPr="00285198" w:rsidRDefault="00122C4D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(N=11)</w:t>
            </w:r>
          </w:p>
        </w:tc>
        <w:tc>
          <w:tcPr>
            <w:tcW w:w="1276" w:type="dxa"/>
            <w:noWrap/>
            <w:vAlign w:val="center"/>
          </w:tcPr>
          <w:p w14:paraId="18F68703" w14:textId="67070743" w:rsidR="00122C4D" w:rsidRPr="00285198" w:rsidRDefault="00E15E57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68.89(31.57)</w:t>
            </w:r>
          </w:p>
        </w:tc>
        <w:tc>
          <w:tcPr>
            <w:tcW w:w="1134" w:type="dxa"/>
            <w:vMerge/>
            <w:noWrap/>
            <w:vAlign w:val="center"/>
          </w:tcPr>
          <w:p w14:paraId="0A510F4B" w14:textId="77777777" w:rsidR="00122C4D" w:rsidRPr="00285198" w:rsidRDefault="00122C4D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44A647BF" w14:textId="0D4C88D8" w:rsidR="00122C4D" w:rsidRPr="00285198" w:rsidRDefault="003925C5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81.67(19.21)</w:t>
            </w:r>
          </w:p>
        </w:tc>
        <w:tc>
          <w:tcPr>
            <w:tcW w:w="1134" w:type="dxa"/>
            <w:vMerge/>
            <w:noWrap/>
            <w:vAlign w:val="center"/>
          </w:tcPr>
          <w:p w14:paraId="261F95B7" w14:textId="77777777" w:rsidR="00122C4D" w:rsidRPr="00285198" w:rsidRDefault="00122C4D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3A1B416F" w14:textId="32AFE9CE" w:rsidR="00122C4D" w:rsidRPr="00285198" w:rsidRDefault="00182687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68.06(21.80)</w:t>
            </w:r>
          </w:p>
        </w:tc>
        <w:tc>
          <w:tcPr>
            <w:tcW w:w="1418" w:type="dxa"/>
            <w:vMerge/>
            <w:noWrap/>
            <w:vAlign w:val="center"/>
          </w:tcPr>
          <w:p w14:paraId="7C51AD09" w14:textId="77777777" w:rsidR="00122C4D" w:rsidRPr="00285198" w:rsidRDefault="00122C4D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42AA2394" w14:textId="27A1D474" w:rsidR="00122C4D" w:rsidRPr="00285198" w:rsidRDefault="00C05E25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79.44(22.02)</w:t>
            </w:r>
          </w:p>
        </w:tc>
        <w:tc>
          <w:tcPr>
            <w:tcW w:w="1134" w:type="dxa"/>
            <w:vMerge/>
            <w:noWrap/>
            <w:vAlign w:val="center"/>
          </w:tcPr>
          <w:p w14:paraId="09C28319" w14:textId="77777777" w:rsidR="00122C4D" w:rsidRPr="00285198" w:rsidRDefault="00122C4D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1423BFF5" w14:textId="4B049405" w:rsidR="00122C4D" w:rsidRPr="00285198" w:rsidRDefault="0061177A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64.44(35.84)</w:t>
            </w:r>
          </w:p>
        </w:tc>
        <w:tc>
          <w:tcPr>
            <w:tcW w:w="1114" w:type="dxa"/>
            <w:vMerge/>
            <w:noWrap/>
            <w:vAlign w:val="center"/>
          </w:tcPr>
          <w:p w14:paraId="375DFB17" w14:textId="77777777" w:rsidR="00122C4D" w:rsidRPr="00285198" w:rsidRDefault="00122C4D" w:rsidP="00122C4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5E65" w:rsidRPr="00285198" w14:paraId="7CC832AD" w14:textId="5F221B0C" w:rsidTr="00DA702F">
        <w:tblPrEx>
          <w:jc w:val="left"/>
        </w:tblPrEx>
        <w:trPr>
          <w:cantSplit/>
          <w:trHeight w:val="252"/>
        </w:trPr>
        <w:tc>
          <w:tcPr>
            <w:tcW w:w="562" w:type="dxa"/>
            <w:vMerge w:val="restart"/>
            <w:noWrap/>
            <w:vAlign w:val="center"/>
          </w:tcPr>
          <w:p w14:paraId="323571C7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T7</w:t>
            </w:r>
          </w:p>
        </w:tc>
        <w:tc>
          <w:tcPr>
            <w:tcW w:w="1134" w:type="dxa"/>
            <w:noWrap/>
            <w:vAlign w:val="center"/>
          </w:tcPr>
          <w:p w14:paraId="475AADBE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(N=21)</w:t>
            </w:r>
          </w:p>
        </w:tc>
        <w:tc>
          <w:tcPr>
            <w:tcW w:w="1276" w:type="dxa"/>
            <w:noWrap/>
            <w:vAlign w:val="center"/>
          </w:tcPr>
          <w:p w14:paraId="13626CE3" w14:textId="0AA19E5B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61.94(33.66)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605D9424" w14:textId="58C67EA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=0.34</w:t>
            </w:r>
          </w:p>
          <w:p w14:paraId="50E7FB06" w14:textId="3B5A4B64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-28.77-10.07</w:t>
            </w:r>
          </w:p>
        </w:tc>
        <w:tc>
          <w:tcPr>
            <w:tcW w:w="1134" w:type="dxa"/>
            <w:noWrap/>
            <w:vAlign w:val="center"/>
          </w:tcPr>
          <w:p w14:paraId="41F7F2D1" w14:textId="482B5FC3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84.94(21.33)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66DC1827" w14:textId="4CDE27C8" w:rsidR="00DA702F" w:rsidRPr="00285198" w:rsidRDefault="00DA702F" w:rsidP="00DA702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=0.70</w:t>
            </w:r>
          </w:p>
          <w:p w14:paraId="4B885433" w14:textId="6C45BF0E" w:rsidR="00595E65" w:rsidRPr="00285198" w:rsidRDefault="00DA702F" w:rsidP="00DA702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F4FE1" w:rsidRPr="00285198">
              <w:rPr>
                <w:rFonts w:ascii="Times New Roman" w:hAnsi="Times New Roman" w:cs="Times New Roman"/>
                <w:sz w:val="16"/>
                <w:szCs w:val="16"/>
              </w:rPr>
              <w:t>10.85-15.93</w:t>
            </w:r>
          </w:p>
        </w:tc>
        <w:tc>
          <w:tcPr>
            <w:tcW w:w="1559" w:type="dxa"/>
            <w:noWrap/>
            <w:vAlign w:val="center"/>
          </w:tcPr>
          <w:p w14:paraId="602B1829" w14:textId="14906CBE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64.17(25.39)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700C61D2" w14:textId="5EFB9335" w:rsidR="00E10643" w:rsidRPr="00285198" w:rsidRDefault="00E10643" w:rsidP="00E106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=0.39</w:t>
            </w:r>
          </w:p>
          <w:p w14:paraId="4C03386A" w14:textId="362E76EA" w:rsidR="00595E65" w:rsidRPr="00285198" w:rsidRDefault="00E10643" w:rsidP="00E106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-20.89-8.23</w:t>
            </w:r>
          </w:p>
        </w:tc>
        <w:tc>
          <w:tcPr>
            <w:tcW w:w="1276" w:type="dxa"/>
            <w:noWrap/>
            <w:vAlign w:val="center"/>
          </w:tcPr>
          <w:p w14:paraId="704ACDBC" w14:textId="37558F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76.15(26.61)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2F94AF4C" w14:textId="7E80D1ED" w:rsidR="00E10643" w:rsidRPr="00285198" w:rsidRDefault="00E10643" w:rsidP="00E106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93128A" w:rsidRPr="00285198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  <w:p w14:paraId="35D54715" w14:textId="1E7FAF40" w:rsidR="00595E65" w:rsidRPr="00285198" w:rsidRDefault="00E10643" w:rsidP="00E1064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3128A" w:rsidRPr="00285198">
              <w:rPr>
                <w:rFonts w:ascii="Times New Roman" w:hAnsi="Times New Roman" w:cs="Times New Roman"/>
                <w:sz w:val="16"/>
                <w:szCs w:val="16"/>
              </w:rPr>
              <w:t>14.14-19.22</w:t>
            </w:r>
          </w:p>
        </w:tc>
        <w:tc>
          <w:tcPr>
            <w:tcW w:w="1417" w:type="dxa"/>
            <w:noWrap/>
            <w:vAlign w:val="center"/>
          </w:tcPr>
          <w:p w14:paraId="00C39445" w14:textId="2F8EAA20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68.95(28.59)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72197814" w14:textId="0C851EE8" w:rsidR="009E5288" w:rsidRPr="00285198" w:rsidRDefault="009E5288" w:rsidP="009E528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=0.72</w:t>
            </w:r>
          </w:p>
          <w:p w14:paraId="3A748D7A" w14:textId="1EDE50D1" w:rsidR="00595E65" w:rsidRPr="00285198" w:rsidRDefault="009E5288" w:rsidP="009E528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-17.21-</w:t>
            </w:r>
            <w:r w:rsidR="009F5ACE" w:rsidRPr="00285198">
              <w:rPr>
                <w:rFonts w:ascii="Times New Roman" w:hAnsi="Times New Roman" w:cs="Times New Roman"/>
                <w:sz w:val="16"/>
                <w:szCs w:val="16"/>
              </w:rPr>
              <w:t>24.59</w:t>
            </w:r>
          </w:p>
        </w:tc>
      </w:tr>
      <w:tr w:rsidR="00595E65" w:rsidRPr="00285198" w14:paraId="57A5213D" w14:textId="1FA1DF4B" w:rsidTr="000C5478">
        <w:tblPrEx>
          <w:jc w:val="left"/>
        </w:tblPrEx>
        <w:trPr>
          <w:cantSplit/>
          <w:trHeight w:val="252"/>
        </w:trPr>
        <w:tc>
          <w:tcPr>
            <w:tcW w:w="562" w:type="dxa"/>
            <w:vMerge/>
            <w:noWrap/>
            <w:vAlign w:val="center"/>
          </w:tcPr>
          <w:p w14:paraId="274D2331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554BCA85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(N=13)</w:t>
            </w:r>
          </w:p>
        </w:tc>
        <w:tc>
          <w:tcPr>
            <w:tcW w:w="1276" w:type="dxa"/>
            <w:noWrap/>
            <w:vAlign w:val="center"/>
          </w:tcPr>
          <w:p w14:paraId="782789BE" w14:textId="4559B95B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71.30(30.00)</w:t>
            </w:r>
          </w:p>
        </w:tc>
        <w:tc>
          <w:tcPr>
            <w:tcW w:w="1134" w:type="dxa"/>
            <w:vMerge/>
            <w:noWrap/>
            <w:vAlign w:val="center"/>
          </w:tcPr>
          <w:p w14:paraId="184A71D6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1FDC30AB" w14:textId="59C701C8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81.94(23.43)</w:t>
            </w:r>
          </w:p>
        </w:tc>
        <w:tc>
          <w:tcPr>
            <w:tcW w:w="1134" w:type="dxa"/>
            <w:vMerge/>
            <w:noWrap/>
            <w:vAlign w:val="center"/>
          </w:tcPr>
          <w:p w14:paraId="193C60D2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5D43C04C" w14:textId="0B8096BF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70.49(22.27)</w:t>
            </w:r>
          </w:p>
        </w:tc>
        <w:tc>
          <w:tcPr>
            <w:tcW w:w="1418" w:type="dxa"/>
            <w:vMerge/>
            <w:noWrap/>
            <w:vAlign w:val="center"/>
          </w:tcPr>
          <w:p w14:paraId="1F60511A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0B351BF3" w14:textId="26A584C1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73.61(29.18)</w:t>
            </w:r>
          </w:p>
        </w:tc>
        <w:tc>
          <w:tcPr>
            <w:tcW w:w="1134" w:type="dxa"/>
            <w:vMerge/>
            <w:noWrap/>
            <w:vAlign w:val="center"/>
          </w:tcPr>
          <w:p w14:paraId="3BC6F9AE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0F7DE1D1" w14:textId="78AFF29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65.28(37.08)</w:t>
            </w:r>
          </w:p>
        </w:tc>
        <w:tc>
          <w:tcPr>
            <w:tcW w:w="1114" w:type="dxa"/>
            <w:vMerge/>
            <w:noWrap/>
            <w:vAlign w:val="center"/>
          </w:tcPr>
          <w:p w14:paraId="200015E4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5E65" w:rsidRPr="00285198" w14:paraId="2BD50667" w14:textId="59FF62AC" w:rsidTr="000C5478">
        <w:tblPrEx>
          <w:jc w:val="left"/>
        </w:tblPrEx>
        <w:trPr>
          <w:cantSplit/>
          <w:trHeight w:val="252"/>
        </w:trPr>
        <w:tc>
          <w:tcPr>
            <w:tcW w:w="562" w:type="dxa"/>
            <w:vMerge w:val="restart"/>
            <w:noWrap/>
            <w:vAlign w:val="center"/>
          </w:tcPr>
          <w:p w14:paraId="74F90197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T8</w:t>
            </w:r>
          </w:p>
        </w:tc>
        <w:tc>
          <w:tcPr>
            <w:tcW w:w="1134" w:type="dxa"/>
            <w:noWrap/>
            <w:vAlign w:val="center"/>
          </w:tcPr>
          <w:p w14:paraId="0FBEF54B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(N=20)</w:t>
            </w:r>
          </w:p>
        </w:tc>
        <w:tc>
          <w:tcPr>
            <w:tcW w:w="1276" w:type="dxa"/>
            <w:noWrap/>
            <w:vAlign w:val="center"/>
          </w:tcPr>
          <w:p w14:paraId="394C4B56" w14:textId="75D22468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67.93(27.88)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6AE58B66" w14:textId="61502A2F" w:rsidR="007D3C7E" w:rsidRPr="00285198" w:rsidRDefault="007D3C7E" w:rsidP="007D3C7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=0.40</w:t>
            </w:r>
          </w:p>
          <w:p w14:paraId="23BC823C" w14:textId="0DB2678C" w:rsidR="00595E65" w:rsidRPr="00285198" w:rsidRDefault="007D3C7E" w:rsidP="007D3C7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50818" w:rsidRPr="00285198">
              <w:rPr>
                <w:rFonts w:ascii="Times New Roman" w:hAnsi="Times New Roman" w:cs="Times New Roman"/>
                <w:sz w:val="16"/>
                <w:szCs w:val="16"/>
              </w:rPr>
              <w:t>23.63-9.49</w:t>
            </w:r>
          </w:p>
        </w:tc>
        <w:tc>
          <w:tcPr>
            <w:tcW w:w="1134" w:type="dxa"/>
            <w:noWrap/>
            <w:vAlign w:val="center"/>
          </w:tcPr>
          <w:p w14:paraId="3EF3011A" w14:textId="1D1002C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81.06(25.62)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9A529B9" w14:textId="03BC7746" w:rsidR="00F54AAA" w:rsidRPr="00285198" w:rsidRDefault="00F54AAA" w:rsidP="00F54AA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=0.71</w:t>
            </w:r>
          </w:p>
          <w:p w14:paraId="5BDADA8E" w14:textId="38695990" w:rsidR="00595E65" w:rsidRPr="00285198" w:rsidRDefault="00F54AAA" w:rsidP="00F54AA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DC5A67" w:rsidRPr="00285198"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  <w:r w:rsidR="00C31B83"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DC5A67" w:rsidRPr="0028519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31B83" w:rsidRPr="00285198">
              <w:rPr>
                <w:rFonts w:ascii="Times New Roman" w:hAnsi="Times New Roman" w:cs="Times New Roman"/>
                <w:sz w:val="16"/>
                <w:szCs w:val="16"/>
              </w:rPr>
              <w:t>-11.91</w:t>
            </w:r>
          </w:p>
        </w:tc>
        <w:tc>
          <w:tcPr>
            <w:tcW w:w="1559" w:type="dxa"/>
            <w:noWrap/>
            <w:vAlign w:val="center"/>
          </w:tcPr>
          <w:p w14:paraId="0B7E1AA4" w14:textId="4C1807AD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67.30(24.39)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3C9DCD58" w14:textId="10412F39" w:rsidR="00C31B83" w:rsidRPr="00285198" w:rsidRDefault="00C31B83" w:rsidP="00C31B8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84108A" w:rsidRPr="00285198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  <w:p w14:paraId="7E08118E" w14:textId="287A688E" w:rsidR="00595E65" w:rsidRPr="00285198" w:rsidRDefault="00C31B83" w:rsidP="00C31B8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35682" w:rsidRPr="00285198">
              <w:rPr>
                <w:rFonts w:ascii="Times New Roman" w:hAnsi="Times New Roman" w:cs="Times New Roman"/>
                <w:sz w:val="16"/>
                <w:szCs w:val="16"/>
              </w:rPr>
              <w:t>17.37-10.54</w:t>
            </w:r>
          </w:p>
        </w:tc>
        <w:tc>
          <w:tcPr>
            <w:tcW w:w="1276" w:type="dxa"/>
            <w:noWrap/>
            <w:vAlign w:val="center"/>
          </w:tcPr>
          <w:p w14:paraId="7FD0B108" w14:textId="762508DE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77.34(23.88)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67529E83" w14:textId="77477B06" w:rsidR="009D027B" w:rsidRPr="00285198" w:rsidRDefault="009D027B" w:rsidP="009D027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=0.74</w:t>
            </w:r>
          </w:p>
          <w:p w14:paraId="6657A13A" w14:textId="1395F520" w:rsidR="00595E65" w:rsidRPr="00285198" w:rsidRDefault="009D027B" w:rsidP="009D027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B1409" w:rsidRPr="00285198">
              <w:rPr>
                <w:rFonts w:ascii="Times New Roman" w:hAnsi="Times New Roman" w:cs="Times New Roman"/>
                <w:sz w:val="16"/>
                <w:szCs w:val="16"/>
              </w:rPr>
              <w:t>17.65-12.52</w:t>
            </w:r>
          </w:p>
        </w:tc>
        <w:tc>
          <w:tcPr>
            <w:tcW w:w="1417" w:type="dxa"/>
            <w:noWrap/>
            <w:vAlign w:val="center"/>
          </w:tcPr>
          <w:p w14:paraId="04248D9A" w14:textId="6CD8C290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71.61(25.03)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54CE0EE2" w14:textId="7293519B" w:rsidR="00A606B1" w:rsidRPr="00285198" w:rsidRDefault="00A606B1" w:rsidP="00A606B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=0.91</w:t>
            </w:r>
          </w:p>
          <w:p w14:paraId="357957FF" w14:textId="06794096" w:rsidR="00595E65" w:rsidRPr="00285198" w:rsidRDefault="00A606B1" w:rsidP="00A606B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-16.70-</w:t>
            </w:r>
            <w:r w:rsidR="00112BFF" w:rsidRPr="00285198">
              <w:rPr>
                <w:rFonts w:ascii="Times New Roman" w:hAnsi="Times New Roman" w:cs="Times New Roman"/>
                <w:sz w:val="16"/>
                <w:szCs w:val="16"/>
              </w:rPr>
              <w:t>14.83</w:t>
            </w:r>
          </w:p>
        </w:tc>
      </w:tr>
      <w:tr w:rsidR="00595E65" w:rsidRPr="00285198" w14:paraId="03EFF42E" w14:textId="27914785" w:rsidTr="000C5478">
        <w:tblPrEx>
          <w:jc w:val="left"/>
        </w:tblPrEx>
        <w:trPr>
          <w:cantSplit/>
          <w:trHeight w:val="252"/>
        </w:trPr>
        <w:tc>
          <w:tcPr>
            <w:tcW w:w="562" w:type="dxa"/>
            <w:vMerge/>
            <w:noWrap/>
            <w:vAlign w:val="center"/>
          </w:tcPr>
          <w:p w14:paraId="26637430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506D15F3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(N=12)</w:t>
            </w:r>
          </w:p>
        </w:tc>
        <w:tc>
          <w:tcPr>
            <w:tcW w:w="1276" w:type="dxa"/>
            <w:noWrap/>
            <w:vAlign w:val="center"/>
          </w:tcPr>
          <w:p w14:paraId="0F8FE82F" w14:textId="0258EAEE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75.00(27.00)</w:t>
            </w:r>
          </w:p>
        </w:tc>
        <w:tc>
          <w:tcPr>
            <w:tcW w:w="1134" w:type="dxa"/>
            <w:vMerge/>
            <w:noWrap/>
            <w:vAlign w:val="center"/>
          </w:tcPr>
          <w:p w14:paraId="1DEF84E0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1ECB0175" w14:textId="7300170B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83.82(21.95)</w:t>
            </w:r>
          </w:p>
        </w:tc>
        <w:tc>
          <w:tcPr>
            <w:tcW w:w="1134" w:type="dxa"/>
            <w:vMerge/>
            <w:noWrap/>
            <w:vAlign w:val="center"/>
          </w:tcPr>
          <w:p w14:paraId="30A25664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6D03A9B0" w14:textId="128D033C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70.71(20.76)</w:t>
            </w:r>
          </w:p>
        </w:tc>
        <w:tc>
          <w:tcPr>
            <w:tcW w:w="1418" w:type="dxa"/>
            <w:vMerge/>
            <w:noWrap/>
            <w:vAlign w:val="center"/>
          </w:tcPr>
          <w:p w14:paraId="5224BD3E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4091AA04" w14:textId="3C5255AC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79.90(27.01)</w:t>
            </w:r>
          </w:p>
        </w:tc>
        <w:tc>
          <w:tcPr>
            <w:tcW w:w="1134" w:type="dxa"/>
            <w:vMerge/>
            <w:noWrap/>
            <w:vAlign w:val="center"/>
          </w:tcPr>
          <w:p w14:paraId="12B44378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2F3436A4" w14:textId="414D1B08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72.54(28.07)</w:t>
            </w:r>
          </w:p>
        </w:tc>
        <w:tc>
          <w:tcPr>
            <w:tcW w:w="1114" w:type="dxa"/>
            <w:vMerge/>
            <w:noWrap/>
            <w:vAlign w:val="center"/>
          </w:tcPr>
          <w:p w14:paraId="0B717796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5E65" w:rsidRPr="00285198" w14:paraId="2B811DF2" w14:textId="36A110C4" w:rsidTr="000C5478">
        <w:tblPrEx>
          <w:jc w:val="left"/>
        </w:tblPrEx>
        <w:trPr>
          <w:cantSplit/>
          <w:trHeight w:val="252"/>
        </w:trPr>
        <w:tc>
          <w:tcPr>
            <w:tcW w:w="562" w:type="dxa"/>
            <w:vMerge w:val="restart"/>
            <w:noWrap/>
            <w:vAlign w:val="center"/>
          </w:tcPr>
          <w:p w14:paraId="27774794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T9</w:t>
            </w:r>
          </w:p>
        </w:tc>
        <w:tc>
          <w:tcPr>
            <w:tcW w:w="1134" w:type="dxa"/>
            <w:noWrap/>
            <w:vAlign w:val="center"/>
          </w:tcPr>
          <w:p w14:paraId="2601BB74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(N=19)</w:t>
            </w:r>
          </w:p>
        </w:tc>
        <w:tc>
          <w:tcPr>
            <w:tcW w:w="1276" w:type="dxa"/>
            <w:noWrap/>
            <w:vAlign w:val="center"/>
          </w:tcPr>
          <w:p w14:paraId="79942E1B" w14:textId="6C32CF9E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66.98(28.54)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2DBBE06B" w14:textId="4F7D204E" w:rsidR="004E2521" w:rsidRPr="00285198" w:rsidRDefault="004E2521" w:rsidP="004E252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E372CE" w:rsidRPr="00285198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  <w:p w14:paraId="54189877" w14:textId="0CECCADC" w:rsidR="00595E65" w:rsidRPr="00285198" w:rsidRDefault="004E2521" w:rsidP="004E252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E372CE" w:rsidRPr="00285198">
              <w:rPr>
                <w:rFonts w:ascii="Times New Roman" w:hAnsi="Times New Roman" w:cs="Times New Roman"/>
                <w:sz w:val="16"/>
                <w:szCs w:val="16"/>
              </w:rPr>
              <w:t>19.29-17.31</w:t>
            </w:r>
          </w:p>
        </w:tc>
        <w:tc>
          <w:tcPr>
            <w:tcW w:w="1134" w:type="dxa"/>
            <w:noWrap/>
            <w:vAlign w:val="center"/>
          </w:tcPr>
          <w:p w14:paraId="44B9BFD7" w14:textId="5B3A7EAD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81.41(23.84)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25F43B7C" w14:textId="0B887AB6" w:rsidR="0049628E" w:rsidRPr="00285198" w:rsidRDefault="0049628E" w:rsidP="0049628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2823AA" w:rsidRPr="00285198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  <w:p w14:paraId="03AA1319" w14:textId="6BBC58A2" w:rsidR="00595E65" w:rsidRPr="00285198" w:rsidRDefault="0049628E" w:rsidP="0049628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823AA" w:rsidRPr="00285198">
              <w:rPr>
                <w:rFonts w:ascii="Times New Roman" w:hAnsi="Times New Roman" w:cs="Times New Roman"/>
                <w:sz w:val="16"/>
                <w:szCs w:val="16"/>
              </w:rPr>
              <w:t>19.26-10.78</w:t>
            </w:r>
          </w:p>
        </w:tc>
        <w:tc>
          <w:tcPr>
            <w:tcW w:w="1559" w:type="dxa"/>
            <w:noWrap/>
            <w:vAlign w:val="center"/>
          </w:tcPr>
          <w:p w14:paraId="250162AA" w14:textId="3CC0FFE0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64.50(22.16)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48BA8776" w14:textId="6D418F96" w:rsidR="001B408B" w:rsidRPr="00285198" w:rsidRDefault="001B408B" w:rsidP="001B408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=0.30</w:t>
            </w:r>
          </w:p>
          <w:p w14:paraId="2BEEE8E8" w14:textId="0B236723" w:rsidR="00595E65" w:rsidRPr="00285198" w:rsidRDefault="001B408B" w:rsidP="001B408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67789" w:rsidRPr="00285198">
              <w:rPr>
                <w:rFonts w:ascii="Times New Roman" w:hAnsi="Times New Roman" w:cs="Times New Roman"/>
                <w:sz w:val="16"/>
                <w:szCs w:val="16"/>
              </w:rPr>
              <w:t>20.97-6.69</w:t>
            </w:r>
          </w:p>
        </w:tc>
        <w:tc>
          <w:tcPr>
            <w:tcW w:w="1276" w:type="dxa"/>
            <w:noWrap/>
            <w:vAlign w:val="center"/>
          </w:tcPr>
          <w:p w14:paraId="4132D924" w14:textId="69B770B1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72.44(24.01)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4981AE14" w14:textId="64ABEF1A" w:rsidR="009B7E62" w:rsidRPr="00285198" w:rsidRDefault="009B7E62" w:rsidP="009B7E6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=0.07</w:t>
            </w:r>
          </w:p>
          <w:p w14:paraId="49896C5E" w14:textId="1DF296D7" w:rsidR="00595E65" w:rsidRPr="00285198" w:rsidRDefault="009B7E62" w:rsidP="009B7E6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</w:t>
            </w:r>
            <w:r w:rsidR="00CC0DC8" w:rsidRPr="00285198">
              <w:rPr>
                <w:rFonts w:ascii="Times New Roman" w:hAnsi="Times New Roman" w:cs="Times New Roman"/>
                <w:sz w:val="16"/>
                <w:szCs w:val="16"/>
              </w:rPr>
              <w:t>9.67-1.41</w:t>
            </w:r>
          </w:p>
        </w:tc>
        <w:tc>
          <w:tcPr>
            <w:tcW w:w="1417" w:type="dxa"/>
            <w:noWrap/>
            <w:vAlign w:val="center"/>
          </w:tcPr>
          <w:p w14:paraId="56C11B8F" w14:textId="6F85AA72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64.10(31.33)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5FABF28C" w14:textId="4E4AE43D" w:rsidR="00C703CC" w:rsidRPr="00285198" w:rsidRDefault="00C703CC" w:rsidP="00C703C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=0.73</w:t>
            </w:r>
          </w:p>
          <w:p w14:paraId="5C0CF290" w14:textId="79BBA5FB" w:rsidR="00595E65" w:rsidRPr="00285198" w:rsidRDefault="00C703CC" w:rsidP="00C703C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602DD" w:rsidRPr="00285198">
              <w:rPr>
                <w:rFonts w:ascii="Times New Roman" w:hAnsi="Times New Roman" w:cs="Times New Roman"/>
                <w:sz w:val="16"/>
                <w:szCs w:val="16"/>
              </w:rPr>
              <w:t>24.04-17.06</w:t>
            </w:r>
          </w:p>
        </w:tc>
      </w:tr>
      <w:tr w:rsidR="00595E65" w:rsidRPr="00285198" w14:paraId="0C49A739" w14:textId="6C22040F" w:rsidTr="000C5478">
        <w:tblPrEx>
          <w:jc w:val="left"/>
        </w:tblPrEx>
        <w:trPr>
          <w:cantSplit/>
          <w:trHeight w:val="252"/>
        </w:trPr>
        <w:tc>
          <w:tcPr>
            <w:tcW w:w="562" w:type="dxa"/>
            <w:vMerge/>
            <w:noWrap/>
            <w:vAlign w:val="center"/>
          </w:tcPr>
          <w:p w14:paraId="1366875C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5F63A1F9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(N=9)</w:t>
            </w:r>
          </w:p>
        </w:tc>
        <w:tc>
          <w:tcPr>
            <w:tcW w:w="1276" w:type="dxa"/>
            <w:noWrap/>
            <w:vAlign w:val="center"/>
          </w:tcPr>
          <w:p w14:paraId="41EEEE31" w14:textId="0D2B6E0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68.06(31.34)</w:t>
            </w:r>
          </w:p>
        </w:tc>
        <w:tc>
          <w:tcPr>
            <w:tcW w:w="1134" w:type="dxa"/>
            <w:vMerge/>
            <w:noWrap/>
            <w:vAlign w:val="center"/>
          </w:tcPr>
          <w:p w14:paraId="632C240E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0634A206" w14:textId="3E44B034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85.65(24.89)</w:t>
            </w:r>
          </w:p>
        </w:tc>
        <w:tc>
          <w:tcPr>
            <w:tcW w:w="1134" w:type="dxa"/>
            <w:vMerge/>
            <w:noWrap/>
            <w:vAlign w:val="center"/>
          </w:tcPr>
          <w:p w14:paraId="5087164E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2C3879F3" w14:textId="011AB7A2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71.64(22.62)</w:t>
            </w:r>
          </w:p>
        </w:tc>
        <w:tc>
          <w:tcPr>
            <w:tcW w:w="1418" w:type="dxa"/>
            <w:vMerge/>
            <w:noWrap/>
            <w:vAlign w:val="center"/>
          </w:tcPr>
          <w:p w14:paraId="5B4BEAE3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0DAB3AD8" w14:textId="2F9901D2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86.57(26.68)</w:t>
            </w:r>
          </w:p>
        </w:tc>
        <w:tc>
          <w:tcPr>
            <w:tcW w:w="1134" w:type="dxa"/>
            <w:vMerge/>
            <w:noWrap/>
            <w:vAlign w:val="center"/>
          </w:tcPr>
          <w:p w14:paraId="7846F908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7CFD2298" w14:textId="0C3A238C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67.59(35.80)</w:t>
            </w:r>
          </w:p>
        </w:tc>
        <w:tc>
          <w:tcPr>
            <w:tcW w:w="1114" w:type="dxa"/>
            <w:vMerge/>
            <w:noWrap/>
            <w:vAlign w:val="center"/>
          </w:tcPr>
          <w:p w14:paraId="70029AEC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5E65" w:rsidRPr="00285198" w14:paraId="0EA88FE3" w14:textId="37241CB6" w:rsidTr="000C5478">
        <w:tblPrEx>
          <w:jc w:val="left"/>
        </w:tblPrEx>
        <w:trPr>
          <w:cantSplit/>
          <w:trHeight w:val="252"/>
        </w:trPr>
        <w:tc>
          <w:tcPr>
            <w:tcW w:w="562" w:type="dxa"/>
            <w:vMerge w:val="restart"/>
            <w:noWrap/>
            <w:vAlign w:val="center"/>
          </w:tcPr>
          <w:p w14:paraId="00A1006A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T10</w:t>
            </w:r>
          </w:p>
        </w:tc>
        <w:tc>
          <w:tcPr>
            <w:tcW w:w="1134" w:type="dxa"/>
            <w:noWrap/>
            <w:vAlign w:val="center"/>
          </w:tcPr>
          <w:p w14:paraId="3B9999A8" w14:textId="7381F62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(N=22)</w:t>
            </w:r>
          </w:p>
        </w:tc>
        <w:tc>
          <w:tcPr>
            <w:tcW w:w="1276" w:type="dxa"/>
            <w:noWrap/>
            <w:vAlign w:val="center"/>
          </w:tcPr>
          <w:p w14:paraId="3465E0A1" w14:textId="27EAFC7E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63.99(32.71)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52B1AE2B" w14:textId="1779768E" w:rsidR="00A708AC" w:rsidRPr="00285198" w:rsidRDefault="00A708AC" w:rsidP="00A708A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25699B"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14:paraId="1A674CD0" w14:textId="0B6ABE65" w:rsidR="00595E65" w:rsidRPr="00285198" w:rsidRDefault="00A708AC" w:rsidP="00A708A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3420F" w:rsidRPr="00285198">
              <w:rPr>
                <w:rFonts w:ascii="Times New Roman" w:hAnsi="Times New Roman" w:cs="Times New Roman"/>
                <w:sz w:val="16"/>
                <w:szCs w:val="16"/>
              </w:rPr>
              <w:t>32.</w:t>
            </w:r>
            <w:r w:rsidR="002058B9" w:rsidRPr="00285198">
              <w:rPr>
                <w:rFonts w:ascii="Times New Roman" w:hAnsi="Times New Roman" w:cs="Times New Roman"/>
                <w:sz w:val="16"/>
                <w:szCs w:val="16"/>
              </w:rPr>
              <w:t>20-8.09</w:t>
            </w:r>
          </w:p>
        </w:tc>
        <w:tc>
          <w:tcPr>
            <w:tcW w:w="1134" w:type="dxa"/>
            <w:noWrap/>
            <w:vAlign w:val="center"/>
          </w:tcPr>
          <w:p w14:paraId="43673FBA" w14:textId="1BD44CC1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78.40(26.98)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2BC79737" w14:textId="39A12786" w:rsidR="00776310" w:rsidRPr="00285198" w:rsidRDefault="00776310" w:rsidP="0077631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=0.11</w:t>
            </w:r>
          </w:p>
          <w:p w14:paraId="5E9DF36D" w14:textId="14ACDF56" w:rsidR="00595E65" w:rsidRPr="00285198" w:rsidRDefault="00776310" w:rsidP="0077631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-23.91-2.57</w:t>
            </w:r>
          </w:p>
        </w:tc>
        <w:tc>
          <w:tcPr>
            <w:tcW w:w="1559" w:type="dxa"/>
            <w:noWrap/>
            <w:vAlign w:val="center"/>
          </w:tcPr>
          <w:p w14:paraId="6B04A819" w14:textId="6F45423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59.80(24.29)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37619658" w14:textId="77777777" w:rsidR="009F2110" w:rsidRPr="00285198" w:rsidRDefault="009F2110" w:rsidP="009F211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=0.03*</w:t>
            </w:r>
          </w:p>
          <w:p w14:paraId="7218F0CA" w14:textId="4FA11C49" w:rsidR="00595E65" w:rsidRPr="00285198" w:rsidRDefault="009F2110" w:rsidP="009F211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40550" w:rsidRPr="00285198">
              <w:rPr>
                <w:rFonts w:ascii="Times New Roman" w:hAnsi="Times New Roman" w:cs="Times New Roman"/>
                <w:sz w:val="16"/>
                <w:szCs w:val="16"/>
              </w:rPr>
              <w:t>11.19-21.29</w:t>
            </w:r>
          </w:p>
        </w:tc>
        <w:tc>
          <w:tcPr>
            <w:tcW w:w="1276" w:type="dxa"/>
            <w:noWrap/>
            <w:vAlign w:val="center"/>
          </w:tcPr>
          <w:p w14:paraId="2CB1A5A5" w14:textId="4EAD88BC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75.00(23.80)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AAC90EA" w14:textId="5DDBE393" w:rsidR="009F2110" w:rsidRPr="00285198" w:rsidRDefault="009F2110" w:rsidP="009F211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CF07F0" w:rsidRPr="0028519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  <w:p w14:paraId="0B089BCB" w14:textId="49F80670" w:rsidR="00595E65" w:rsidRPr="00285198" w:rsidRDefault="009F2110" w:rsidP="009F211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CF07F0" w:rsidRPr="00285198">
              <w:rPr>
                <w:rFonts w:ascii="Times New Roman" w:hAnsi="Times New Roman" w:cs="Times New Roman"/>
                <w:sz w:val="16"/>
                <w:szCs w:val="16"/>
              </w:rPr>
              <w:t>23.83-5.08</w:t>
            </w:r>
          </w:p>
        </w:tc>
        <w:tc>
          <w:tcPr>
            <w:tcW w:w="1417" w:type="dxa"/>
            <w:noWrap/>
            <w:vAlign w:val="center"/>
          </w:tcPr>
          <w:p w14:paraId="362C6769" w14:textId="64B343C0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68.83(27.11)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711FF2ED" w14:textId="6CE3C5F9" w:rsidR="00154B88" w:rsidRPr="00285198" w:rsidRDefault="00154B88" w:rsidP="00154B8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=0.75</w:t>
            </w:r>
          </w:p>
          <w:p w14:paraId="7F6E455C" w14:textId="507B869B" w:rsidR="00595E65" w:rsidRPr="00285198" w:rsidRDefault="00154B88" w:rsidP="00154B8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-22.08-15.99</w:t>
            </w:r>
          </w:p>
        </w:tc>
      </w:tr>
      <w:tr w:rsidR="00595E65" w:rsidRPr="00285198" w14:paraId="1E6EA7F0" w14:textId="73654D48" w:rsidTr="000C5478">
        <w:tblPrEx>
          <w:jc w:val="left"/>
        </w:tblPrEx>
        <w:trPr>
          <w:cantSplit/>
          <w:trHeight w:val="649"/>
        </w:trPr>
        <w:tc>
          <w:tcPr>
            <w:tcW w:w="562" w:type="dxa"/>
            <w:vMerge/>
            <w:noWrap/>
            <w:vAlign w:val="center"/>
          </w:tcPr>
          <w:p w14:paraId="73A4ABD6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0F612FAD" w14:textId="5B43DDB1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(N=12)</w:t>
            </w:r>
          </w:p>
        </w:tc>
        <w:tc>
          <w:tcPr>
            <w:tcW w:w="1276" w:type="dxa"/>
            <w:noWrap/>
            <w:vAlign w:val="center"/>
          </w:tcPr>
          <w:p w14:paraId="5ACF6555" w14:textId="03531763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76.04(30.26)</w:t>
            </w:r>
          </w:p>
        </w:tc>
        <w:tc>
          <w:tcPr>
            <w:tcW w:w="1134" w:type="dxa"/>
            <w:vMerge/>
            <w:noWrap/>
          </w:tcPr>
          <w:p w14:paraId="6EE95003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616F4EE9" w14:textId="075A4F08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89.06(16.02)</w:t>
            </w:r>
          </w:p>
        </w:tc>
        <w:tc>
          <w:tcPr>
            <w:tcW w:w="1134" w:type="dxa"/>
            <w:vMerge/>
            <w:noWrap/>
          </w:tcPr>
          <w:p w14:paraId="2C372A22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0633231B" w14:textId="573D3041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76.17(18.91)</w:t>
            </w:r>
          </w:p>
        </w:tc>
        <w:tc>
          <w:tcPr>
            <w:tcW w:w="1418" w:type="dxa"/>
            <w:vMerge/>
            <w:noWrap/>
          </w:tcPr>
          <w:p w14:paraId="73812B7E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72D669D8" w14:textId="5122BD79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84.38(20.61)</w:t>
            </w:r>
          </w:p>
        </w:tc>
        <w:tc>
          <w:tcPr>
            <w:tcW w:w="1134" w:type="dxa"/>
            <w:vMerge/>
            <w:noWrap/>
          </w:tcPr>
          <w:p w14:paraId="3078E0FB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26A775A9" w14:textId="1C8CBC41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71.88(34.14)</w:t>
            </w:r>
          </w:p>
        </w:tc>
        <w:tc>
          <w:tcPr>
            <w:tcW w:w="1114" w:type="dxa"/>
            <w:vMerge/>
            <w:noWrap/>
          </w:tcPr>
          <w:p w14:paraId="1052B008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5E65" w:rsidRPr="00285198" w14:paraId="51E45E47" w14:textId="77777777" w:rsidTr="00C74384">
        <w:tblPrEx>
          <w:jc w:val="left"/>
        </w:tblPrEx>
        <w:trPr>
          <w:cantSplit/>
          <w:trHeight w:val="324"/>
        </w:trPr>
        <w:tc>
          <w:tcPr>
            <w:tcW w:w="562" w:type="dxa"/>
            <w:vMerge w:val="restart"/>
            <w:noWrap/>
            <w:vAlign w:val="center"/>
          </w:tcPr>
          <w:p w14:paraId="53F6E3A8" w14:textId="621C0875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T11</w:t>
            </w:r>
          </w:p>
        </w:tc>
        <w:tc>
          <w:tcPr>
            <w:tcW w:w="1134" w:type="dxa"/>
            <w:noWrap/>
            <w:vAlign w:val="center"/>
          </w:tcPr>
          <w:p w14:paraId="418894E0" w14:textId="2B3B538E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(N=29)</w:t>
            </w:r>
          </w:p>
        </w:tc>
        <w:tc>
          <w:tcPr>
            <w:tcW w:w="1276" w:type="dxa"/>
            <w:noWrap/>
            <w:vAlign w:val="center"/>
          </w:tcPr>
          <w:p w14:paraId="2FC41DFB" w14:textId="37E04053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64.94(32.61)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5843B790" w14:textId="3C242BD0" w:rsidR="008B17FF" w:rsidRPr="00285198" w:rsidRDefault="008B17FF" w:rsidP="008B17F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016C94" w:rsidRPr="00285198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  <w:p w14:paraId="11BF0067" w14:textId="652DEB8D" w:rsidR="00595E65" w:rsidRPr="00285198" w:rsidRDefault="008B17FF" w:rsidP="008B17F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</w:t>
            </w:r>
            <w:r w:rsidR="00016C94" w:rsidRPr="00285198">
              <w:rPr>
                <w:rFonts w:ascii="Times New Roman" w:hAnsi="Times New Roman" w:cs="Times New Roman"/>
                <w:sz w:val="16"/>
                <w:szCs w:val="16"/>
              </w:rPr>
              <w:t>1.53-9.03</w:t>
            </w:r>
          </w:p>
        </w:tc>
        <w:tc>
          <w:tcPr>
            <w:tcW w:w="1134" w:type="dxa"/>
            <w:noWrap/>
            <w:vAlign w:val="center"/>
          </w:tcPr>
          <w:p w14:paraId="677F1734" w14:textId="4C8519A2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83.62(25.34)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255F0269" w14:textId="070B78AE" w:rsidR="008B1DB0" w:rsidRPr="00285198" w:rsidRDefault="008B1DB0" w:rsidP="008B1D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2828FF" w:rsidRPr="00285198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  <w:p w14:paraId="11AA110B" w14:textId="48EC3DA0" w:rsidR="00595E65" w:rsidRPr="00285198" w:rsidRDefault="008B1DB0" w:rsidP="008B1DB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-30.69- - 2.05</w:t>
            </w:r>
          </w:p>
        </w:tc>
        <w:tc>
          <w:tcPr>
            <w:tcW w:w="1559" w:type="dxa"/>
            <w:noWrap/>
            <w:vAlign w:val="center"/>
          </w:tcPr>
          <w:p w14:paraId="445C7CBB" w14:textId="6A24F80F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62.78(24.81)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5934EC21" w14:textId="5361452F" w:rsidR="00925BDC" w:rsidRPr="00285198" w:rsidRDefault="00925BDC" w:rsidP="00925BD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=0.27</w:t>
            </w:r>
          </w:p>
          <w:p w14:paraId="2B29F271" w14:textId="645E2480" w:rsidR="00595E65" w:rsidRPr="00285198" w:rsidRDefault="00925BDC" w:rsidP="00925BD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-24.51-</w:t>
            </w:r>
            <w:r w:rsidR="009B7092" w:rsidRPr="00285198">
              <w:rPr>
                <w:rFonts w:ascii="Times New Roman" w:hAnsi="Times New Roman" w:cs="Times New Roman"/>
                <w:sz w:val="16"/>
                <w:szCs w:val="16"/>
              </w:rPr>
              <w:t>6.93</w:t>
            </w:r>
          </w:p>
        </w:tc>
        <w:tc>
          <w:tcPr>
            <w:tcW w:w="1276" w:type="dxa"/>
            <w:noWrap/>
            <w:vAlign w:val="center"/>
          </w:tcPr>
          <w:p w14:paraId="0346B118" w14:textId="10672A13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73.28(27.04)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AAB2F13" w14:textId="7D06235A" w:rsidR="009B7092" w:rsidRPr="00285198" w:rsidRDefault="009B7092" w:rsidP="009B70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=0.35</w:t>
            </w:r>
          </w:p>
          <w:p w14:paraId="4A04A99A" w14:textId="6634718A" w:rsidR="00595E65" w:rsidRPr="00285198" w:rsidRDefault="009B7092" w:rsidP="009B709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2B119A" w:rsidRPr="00285198">
              <w:rPr>
                <w:rFonts w:ascii="Times New Roman" w:hAnsi="Times New Roman" w:cs="Times New Roman"/>
                <w:sz w:val="16"/>
                <w:szCs w:val="16"/>
              </w:rPr>
              <w:t>25.78-9.23</w:t>
            </w:r>
          </w:p>
        </w:tc>
        <w:tc>
          <w:tcPr>
            <w:tcW w:w="1417" w:type="dxa"/>
            <w:noWrap/>
            <w:vAlign w:val="center"/>
          </w:tcPr>
          <w:p w14:paraId="2FEB6884" w14:textId="7E911F0F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72.41(27.64)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5EFCDD95" w14:textId="30BCABC5" w:rsidR="008F719D" w:rsidRPr="00285198" w:rsidRDefault="008F719D" w:rsidP="008F719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=0.56</w:t>
            </w:r>
          </w:p>
          <w:p w14:paraId="75156C30" w14:textId="3142FF8B" w:rsidR="00595E65" w:rsidRPr="00285198" w:rsidRDefault="008F719D" w:rsidP="008F719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-22.18-12.24</w:t>
            </w:r>
          </w:p>
        </w:tc>
      </w:tr>
      <w:tr w:rsidR="00595E65" w:rsidRPr="00285198" w14:paraId="311F465A" w14:textId="77777777" w:rsidTr="000C5478">
        <w:tblPrEx>
          <w:jc w:val="left"/>
        </w:tblPrEx>
        <w:trPr>
          <w:cantSplit/>
          <w:trHeight w:val="324"/>
        </w:trPr>
        <w:tc>
          <w:tcPr>
            <w:tcW w:w="562" w:type="dxa"/>
            <w:vMerge/>
            <w:noWrap/>
            <w:vAlign w:val="center"/>
          </w:tcPr>
          <w:p w14:paraId="41186DC1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613749BF" w14:textId="2E9B483D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(N=14)</w:t>
            </w:r>
          </w:p>
        </w:tc>
        <w:tc>
          <w:tcPr>
            <w:tcW w:w="1276" w:type="dxa"/>
            <w:noWrap/>
            <w:vAlign w:val="center"/>
          </w:tcPr>
          <w:p w14:paraId="21150CEA" w14:textId="3B221400" w:rsidR="00595E65" w:rsidRPr="00285198" w:rsidRDefault="00595E65" w:rsidP="00595E65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76.19(26.72)</w:t>
            </w:r>
          </w:p>
        </w:tc>
        <w:tc>
          <w:tcPr>
            <w:tcW w:w="1134" w:type="dxa"/>
            <w:vMerge/>
            <w:noWrap/>
          </w:tcPr>
          <w:p w14:paraId="3F9D2F65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0C300CFD" w14:textId="1E73E67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78.57(23.27)</w:t>
            </w:r>
          </w:p>
        </w:tc>
        <w:tc>
          <w:tcPr>
            <w:tcW w:w="1134" w:type="dxa"/>
            <w:vMerge/>
            <w:noWrap/>
          </w:tcPr>
          <w:p w14:paraId="2A6EEA7A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7C26165F" w14:textId="6478186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71.58(21.89)</w:t>
            </w:r>
          </w:p>
        </w:tc>
        <w:tc>
          <w:tcPr>
            <w:tcW w:w="1418" w:type="dxa"/>
            <w:vMerge/>
            <w:noWrap/>
          </w:tcPr>
          <w:p w14:paraId="5C35225C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7D741A54" w14:textId="3E08C26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81.55(25.77)</w:t>
            </w:r>
          </w:p>
        </w:tc>
        <w:tc>
          <w:tcPr>
            <w:tcW w:w="1134" w:type="dxa"/>
            <w:vMerge/>
            <w:noWrap/>
          </w:tcPr>
          <w:p w14:paraId="6A2312D5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5E965B34" w14:textId="205EFFF4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77.39(22.75)</w:t>
            </w:r>
          </w:p>
        </w:tc>
        <w:tc>
          <w:tcPr>
            <w:tcW w:w="1114" w:type="dxa"/>
            <w:vMerge/>
            <w:noWrap/>
          </w:tcPr>
          <w:p w14:paraId="4935D453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95E65" w:rsidRPr="00285198" w14:paraId="6EFB08E0" w14:textId="77777777" w:rsidTr="00F646F3">
        <w:tblPrEx>
          <w:jc w:val="left"/>
        </w:tblPrEx>
        <w:trPr>
          <w:cantSplit/>
          <w:trHeight w:val="324"/>
        </w:trPr>
        <w:tc>
          <w:tcPr>
            <w:tcW w:w="562" w:type="dxa"/>
            <w:vMerge w:val="restart"/>
            <w:noWrap/>
            <w:vAlign w:val="center"/>
          </w:tcPr>
          <w:p w14:paraId="422A6CA3" w14:textId="24E8EAE3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T12</w:t>
            </w:r>
          </w:p>
        </w:tc>
        <w:tc>
          <w:tcPr>
            <w:tcW w:w="1134" w:type="dxa"/>
            <w:noWrap/>
            <w:vAlign w:val="center"/>
          </w:tcPr>
          <w:p w14:paraId="7096745E" w14:textId="1E514F7E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 (N=27)</w:t>
            </w:r>
          </w:p>
        </w:tc>
        <w:tc>
          <w:tcPr>
            <w:tcW w:w="1276" w:type="dxa"/>
            <w:noWrap/>
            <w:vAlign w:val="center"/>
          </w:tcPr>
          <w:p w14:paraId="56FB1B1B" w14:textId="62DF8D3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67.33(29.16)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108FA291" w14:textId="33292EF7" w:rsidR="00494F54" w:rsidRPr="00285198" w:rsidRDefault="00494F54" w:rsidP="00494F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=0.44</w:t>
            </w:r>
          </w:p>
          <w:p w14:paraId="7A4BB671" w14:textId="2B055E26" w:rsidR="00595E65" w:rsidRPr="00285198" w:rsidRDefault="00494F54" w:rsidP="00494F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-27.45-</w:t>
            </w:r>
            <w:r w:rsidR="008C0177" w:rsidRPr="00285198">
              <w:rPr>
                <w:rFonts w:ascii="Times New Roman" w:hAnsi="Times New Roman" w:cs="Times New Roman"/>
                <w:sz w:val="16"/>
                <w:szCs w:val="16"/>
              </w:rPr>
              <w:t>12.11</w:t>
            </w:r>
          </w:p>
        </w:tc>
        <w:tc>
          <w:tcPr>
            <w:tcW w:w="1134" w:type="dxa"/>
            <w:noWrap/>
            <w:vAlign w:val="center"/>
          </w:tcPr>
          <w:p w14:paraId="45A312DF" w14:textId="0C9E7B59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79.33(27.23)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099D9650" w14:textId="1780E856" w:rsidR="001843D8" w:rsidRPr="00285198" w:rsidRDefault="001843D8" w:rsidP="001843D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=0.69</w:t>
            </w:r>
          </w:p>
          <w:p w14:paraId="1C17DEBD" w14:textId="27B61AAE" w:rsidR="00595E65" w:rsidRPr="00285198" w:rsidRDefault="00600129" w:rsidP="001843D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-13.21-19.65</w:t>
            </w:r>
          </w:p>
        </w:tc>
        <w:tc>
          <w:tcPr>
            <w:tcW w:w="1559" w:type="dxa"/>
            <w:noWrap/>
            <w:vAlign w:val="center"/>
          </w:tcPr>
          <w:p w14:paraId="5AC8B773" w14:textId="53D9846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60.42(21.67)</w:t>
            </w:r>
          </w:p>
        </w:tc>
        <w:tc>
          <w:tcPr>
            <w:tcW w:w="1418" w:type="dxa"/>
            <w:vMerge w:val="restart"/>
            <w:noWrap/>
            <w:vAlign w:val="center"/>
          </w:tcPr>
          <w:p w14:paraId="2E0E7899" w14:textId="7DF26CCC" w:rsidR="00145F0D" w:rsidRPr="00285198" w:rsidRDefault="00145F0D" w:rsidP="00145F0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=0.02*</w:t>
            </w:r>
          </w:p>
          <w:p w14:paraId="613298DB" w14:textId="5E1BA4E7" w:rsidR="00595E65" w:rsidRPr="00285198" w:rsidRDefault="00145F0D" w:rsidP="00145F0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646F3" w:rsidRPr="00285198">
              <w:rPr>
                <w:rFonts w:ascii="Times New Roman" w:hAnsi="Times New Roman" w:cs="Times New Roman"/>
                <w:sz w:val="16"/>
                <w:szCs w:val="16"/>
              </w:rPr>
              <w:t>12.75-16.52</w:t>
            </w:r>
          </w:p>
        </w:tc>
        <w:tc>
          <w:tcPr>
            <w:tcW w:w="1276" w:type="dxa"/>
            <w:noWrap/>
            <w:vAlign w:val="center"/>
          </w:tcPr>
          <w:p w14:paraId="6D1F00D8" w14:textId="53908562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81.33(21.42)</w:t>
            </w:r>
          </w:p>
        </w:tc>
        <w:tc>
          <w:tcPr>
            <w:tcW w:w="1134" w:type="dxa"/>
            <w:vMerge w:val="restart"/>
            <w:noWrap/>
            <w:vAlign w:val="center"/>
          </w:tcPr>
          <w:p w14:paraId="79DFD116" w14:textId="3577A719" w:rsidR="00684067" w:rsidRPr="00285198" w:rsidRDefault="00684067" w:rsidP="0068406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=0.79</w:t>
            </w:r>
          </w:p>
          <w:p w14:paraId="59703EE6" w14:textId="1A652005" w:rsidR="00595E65" w:rsidRPr="00285198" w:rsidRDefault="00684067" w:rsidP="0068406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-30.69- - 2.05</w:t>
            </w:r>
          </w:p>
        </w:tc>
        <w:tc>
          <w:tcPr>
            <w:tcW w:w="1417" w:type="dxa"/>
            <w:noWrap/>
            <w:vAlign w:val="center"/>
          </w:tcPr>
          <w:p w14:paraId="4229F511" w14:textId="34E323E9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75.67(26.87)</w:t>
            </w:r>
          </w:p>
        </w:tc>
        <w:tc>
          <w:tcPr>
            <w:tcW w:w="1114" w:type="dxa"/>
            <w:vMerge w:val="restart"/>
            <w:noWrap/>
            <w:vAlign w:val="center"/>
          </w:tcPr>
          <w:p w14:paraId="65920B88" w14:textId="542B280A" w:rsidR="00F646F3" w:rsidRPr="00285198" w:rsidRDefault="00F646F3" w:rsidP="00F646F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=0.75</w:t>
            </w:r>
          </w:p>
          <w:p w14:paraId="5EAB5C26" w14:textId="0B507B40" w:rsidR="00595E65" w:rsidRPr="00285198" w:rsidRDefault="00F646F3" w:rsidP="00F646F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-19.56-</w:t>
            </w:r>
            <w:r w:rsidR="004102B8" w:rsidRPr="00285198">
              <w:rPr>
                <w:rFonts w:ascii="Times New Roman" w:hAnsi="Times New Roman" w:cs="Times New Roman"/>
                <w:sz w:val="16"/>
                <w:szCs w:val="16"/>
              </w:rPr>
              <w:t>14.23</w:t>
            </w:r>
          </w:p>
        </w:tc>
      </w:tr>
      <w:tr w:rsidR="00595E65" w:rsidRPr="00285198" w14:paraId="269ED138" w14:textId="77777777" w:rsidTr="000C5478">
        <w:tblPrEx>
          <w:jc w:val="left"/>
        </w:tblPrEx>
        <w:trPr>
          <w:cantSplit/>
          <w:trHeight w:val="324"/>
        </w:trPr>
        <w:tc>
          <w:tcPr>
            <w:tcW w:w="562" w:type="dxa"/>
            <w:vMerge/>
            <w:noWrap/>
            <w:vAlign w:val="center"/>
          </w:tcPr>
          <w:p w14:paraId="6F79E6DF" w14:textId="77777777" w:rsidR="00595E65" w:rsidRPr="00285198" w:rsidRDefault="00595E65" w:rsidP="00595E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329AF17F" w14:textId="2C183CD5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 (N=13)</w:t>
            </w:r>
          </w:p>
        </w:tc>
        <w:tc>
          <w:tcPr>
            <w:tcW w:w="1276" w:type="dxa"/>
            <w:noWrap/>
            <w:vAlign w:val="center"/>
          </w:tcPr>
          <w:p w14:paraId="7D2F71F8" w14:textId="7A7DDF0F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75.00(31.18)</w:t>
            </w:r>
          </w:p>
        </w:tc>
        <w:tc>
          <w:tcPr>
            <w:tcW w:w="1134" w:type="dxa"/>
            <w:vMerge/>
            <w:noWrap/>
          </w:tcPr>
          <w:p w14:paraId="20343952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</w:tcPr>
          <w:p w14:paraId="0E87CCF1" w14:textId="0C4ED8C2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76.11(20.14)</w:t>
            </w:r>
          </w:p>
        </w:tc>
        <w:tc>
          <w:tcPr>
            <w:tcW w:w="1134" w:type="dxa"/>
            <w:vMerge/>
            <w:noWrap/>
          </w:tcPr>
          <w:p w14:paraId="0ACDFE57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noWrap/>
            <w:vAlign w:val="center"/>
          </w:tcPr>
          <w:p w14:paraId="1BA2F958" w14:textId="1F6A5499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75.97(16.87)</w:t>
            </w:r>
          </w:p>
        </w:tc>
        <w:tc>
          <w:tcPr>
            <w:tcW w:w="1418" w:type="dxa"/>
            <w:vMerge/>
            <w:noWrap/>
          </w:tcPr>
          <w:p w14:paraId="56445F1D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noWrap/>
            <w:vAlign w:val="center"/>
          </w:tcPr>
          <w:p w14:paraId="1801B394" w14:textId="03A89CC8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79.44(23.33)</w:t>
            </w:r>
          </w:p>
        </w:tc>
        <w:tc>
          <w:tcPr>
            <w:tcW w:w="1134" w:type="dxa"/>
            <w:vMerge/>
            <w:noWrap/>
          </w:tcPr>
          <w:p w14:paraId="1452F8A7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14:paraId="4E19E7DF" w14:textId="17782CC4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78.33(23.10)</w:t>
            </w:r>
          </w:p>
        </w:tc>
        <w:tc>
          <w:tcPr>
            <w:tcW w:w="1114" w:type="dxa"/>
            <w:vMerge/>
            <w:noWrap/>
          </w:tcPr>
          <w:p w14:paraId="52E1419C" w14:textId="77777777" w:rsidR="00595E65" w:rsidRPr="00285198" w:rsidRDefault="00595E65" w:rsidP="00595E6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47720CA" w14:textId="77777777" w:rsidR="0020660A" w:rsidRPr="00285198" w:rsidRDefault="0020660A" w:rsidP="001C0293">
      <w:pPr>
        <w:spacing w:after="0" w:line="480" w:lineRule="auto"/>
        <w:ind w:hanging="142"/>
        <w:jc w:val="both"/>
        <w:rPr>
          <w:rFonts w:ascii="Times New Roman" w:hAnsi="Times New Roman" w:cs="Times New Roman"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br w:type="page"/>
      </w:r>
    </w:p>
    <w:p w14:paraId="19CD38F3" w14:textId="77777777" w:rsidR="00EF29DE" w:rsidRPr="00285198" w:rsidRDefault="00EF29DE" w:rsidP="001C0293">
      <w:pPr>
        <w:spacing w:after="0" w:line="480" w:lineRule="auto"/>
        <w:ind w:hanging="142"/>
        <w:jc w:val="both"/>
        <w:rPr>
          <w:rFonts w:ascii="Times New Roman" w:hAnsi="Times New Roman" w:cs="Times New Roman"/>
          <w:sz w:val="16"/>
          <w:szCs w:val="16"/>
        </w:rPr>
        <w:sectPr w:rsidR="00EF29DE" w:rsidRPr="00285198" w:rsidSect="001C56B0">
          <w:footerReference w:type="default" r:id="rId8"/>
          <w:pgSz w:w="15840" w:h="12240" w:orient="landscape" w:code="1"/>
          <w:pgMar w:top="720" w:right="720" w:bottom="720" w:left="720" w:header="708" w:footer="708" w:gutter="0"/>
          <w:cols w:space="708"/>
          <w:docGrid w:linePitch="360"/>
        </w:sectPr>
      </w:pPr>
    </w:p>
    <w:p w14:paraId="2222A1B0" w14:textId="2DAF2596" w:rsidR="00890770" w:rsidRPr="00285198" w:rsidRDefault="001C0293" w:rsidP="001C0293">
      <w:pPr>
        <w:spacing w:after="0" w:line="480" w:lineRule="auto"/>
        <w:ind w:hanging="142"/>
        <w:jc w:val="both"/>
        <w:rPr>
          <w:rFonts w:ascii="Times New Roman" w:hAnsi="Times New Roman" w:cs="Times New Roman"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t xml:space="preserve">SUPPLEMENTARY TABLE </w:t>
      </w:r>
      <w:r w:rsidR="006608A8" w:rsidRPr="00285198">
        <w:rPr>
          <w:rFonts w:ascii="Times New Roman" w:hAnsi="Times New Roman" w:cs="Times New Roman"/>
          <w:sz w:val="16"/>
          <w:szCs w:val="16"/>
        </w:rPr>
        <w:t>5</w:t>
      </w:r>
      <w:r w:rsidR="00890770" w:rsidRPr="00285198">
        <w:rPr>
          <w:rFonts w:ascii="Times New Roman" w:hAnsi="Times New Roman" w:cs="Times New Roman"/>
          <w:sz w:val="16"/>
          <w:szCs w:val="16"/>
        </w:rPr>
        <w:t xml:space="preserve"> COG vs. </w:t>
      </w:r>
      <w:proofErr w:type="spellStart"/>
      <w:r w:rsidR="004D490F" w:rsidRPr="00285198">
        <w:rPr>
          <w:rFonts w:ascii="Times New Roman" w:hAnsi="Times New Roman" w:cs="Times New Roman"/>
          <w:sz w:val="16"/>
          <w:szCs w:val="16"/>
        </w:rPr>
        <w:t>i</w:t>
      </w:r>
      <w:r w:rsidR="00890770" w:rsidRPr="00285198">
        <w:rPr>
          <w:rFonts w:ascii="Times New Roman" w:hAnsi="Times New Roman" w:cs="Times New Roman"/>
          <w:sz w:val="16"/>
          <w:szCs w:val="16"/>
        </w:rPr>
        <w:t>BFM</w:t>
      </w:r>
      <w:proofErr w:type="spellEnd"/>
      <w:r w:rsidR="00890770" w:rsidRPr="00285198">
        <w:rPr>
          <w:rFonts w:ascii="Times New Roman" w:hAnsi="Times New Roman" w:cs="Times New Roman"/>
          <w:sz w:val="16"/>
          <w:szCs w:val="16"/>
        </w:rPr>
        <w:t xml:space="preserve"> Protocol group parental emotional well-being comparisons </w:t>
      </w:r>
      <w:r w:rsidR="00CF4781" w:rsidRPr="00285198">
        <w:rPr>
          <w:rFonts w:ascii="Times New Roman" w:hAnsi="Times New Roman" w:cs="Times New Roman"/>
          <w:sz w:val="16"/>
          <w:szCs w:val="16"/>
        </w:rPr>
        <w:t>(ET)</w:t>
      </w:r>
    </w:p>
    <w:tbl>
      <w:tblPr>
        <w:tblStyle w:val="TableGrid"/>
        <w:tblW w:w="14174" w:type="dxa"/>
        <w:tblLook w:val="04A0" w:firstRow="1" w:lastRow="0" w:firstColumn="1" w:lastColumn="0" w:noHBand="0" w:noVBand="1"/>
      </w:tblPr>
      <w:tblGrid>
        <w:gridCol w:w="596"/>
        <w:gridCol w:w="1242"/>
        <w:gridCol w:w="1276"/>
        <w:gridCol w:w="1129"/>
        <w:gridCol w:w="1281"/>
        <w:gridCol w:w="1134"/>
        <w:gridCol w:w="1417"/>
        <w:gridCol w:w="964"/>
        <w:gridCol w:w="1446"/>
        <w:gridCol w:w="1134"/>
        <w:gridCol w:w="1417"/>
        <w:gridCol w:w="1138"/>
      </w:tblGrid>
      <w:tr w:rsidR="00715481" w:rsidRPr="00285198" w14:paraId="08D10023" w14:textId="3DB1D46E" w:rsidTr="006033A8">
        <w:trPr>
          <w:trHeight w:val="702"/>
          <w:tblHeader/>
        </w:trPr>
        <w:tc>
          <w:tcPr>
            <w:tcW w:w="0" w:type="auto"/>
            <w:vAlign w:val="center"/>
          </w:tcPr>
          <w:p w14:paraId="16151E52" w14:textId="77777777" w:rsidR="00715481" w:rsidRPr="00285198" w:rsidRDefault="00715481" w:rsidP="00C96D52">
            <w:pPr>
              <w:spacing w:line="480" w:lineRule="auto"/>
              <w:ind w:left="720" w:hanging="7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242" w:type="dxa"/>
            <w:vAlign w:val="center"/>
          </w:tcPr>
          <w:p w14:paraId="4338F59F" w14:textId="77777777" w:rsidR="00715481" w:rsidRPr="00285198" w:rsidRDefault="00715481" w:rsidP="00C96D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Protocol Group</w:t>
            </w:r>
          </w:p>
        </w:tc>
        <w:tc>
          <w:tcPr>
            <w:tcW w:w="1276" w:type="dxa"/>
            <w:vAlign w:val="center"/>
          </w:tcPr>
          <w:p w14:paraId="7B33B9B0" w14:textId="77777777" w:rsidR="00715481" w:rsidRPr="00285198" w:rsidRDefault="00715481" w:rsidP="00C96D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Distress (M(SD))</w:t>
            </w:r>
          </w:p>
        </w:tc>
        <w:tc>
          <w:tcPr>
            <w:tcW w:w="1129" w:type="dxa"/>
          </w:tcPr>
          <w:p w14:paraId="30A27C7C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648E8154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554F7528" w14:textId="4A045D04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1281" w:type="dxa"/>
            <w:vAlign w:val="center"/>
          </w:tcPr>
          <w:p w14:paraId="0A67887B" w14:textId="027ECB72" w:rsidR="00715481" w:rsidRPr="00285198" w:rsidRDefault="00715481" w:rsidP="00C96D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Anxiety (M(SD))</w:t>
            </w:r>
          </w:p>
        </w:tc>
        <w:tc>
          <w:tcPr>
            <w:tcW w:w="1134" w:type="dxa"/>
          </w:tcPr>
          <w:p w14:paraId="084C5573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7376D9FE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1550666B" w14:textId="3195CE79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1417" w:type="dxa"/>
            <w:vAlign w:val="center"/>
          </w:tcPr>
          <w:p w14:paraId="40EB8DC2" w14:textId="567D05B2" w:rsidR="00715481" w:rsidRPr="00285198" w:rsidRDefault="00715481" w:rsidP="00C96D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Depression (M(SD))</w:t>
            </w:r>
          </w:p>
        </w:tc>
        <w:tc>
          <w:tcPr>
            <w:tcW w:w="964" w:type="dxa"/>
          </w:tcPr>
          <w:p w14:paraId="012CE742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32B08FF1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62446F39" w14:textId="3A8ED689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1446" w:type="dxa"/>
            <w:vAlign w:val="center"/>
          </w:tcPr>
          <w:p w14:paraId="27AA125C" w14:textId="6CF731F5" w:rsidR="00715481" w:rsidRPr="00285198" w:rsidRDefault="00715481" w:rsidP="00C96D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Anger (M(SD))</w:t>
            </w:r>
          </w:p>
        </w:tc>
        <w:tc>
          <w:tcPr>
            <w:tcW w:w="1134" w:type="dxa"/>
          </w:tcPr>
          <w:p w14:paraId="570940CE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19080710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17FB240D" w14:textId="6403BDB0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  <w:tc>
          <w:tcPr>
            <w:tcW w:w="1417" w:type="dxa"/>
            <w:vAlign w:val="center"/>
          </w:tcPr>
          <w:p w14:paraId="428F26D1" w14:textId="2C3F6B11" w:rsidR="00715481" w:rsidRPr="00285198" w:rsidRDefault="00715481" w:rsidP="00C96D5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Need for Help (M(SD))</w:t>
            </w:r>
          </w:p>
        </w:tc>
        <w:tc>
          <w:tcPr>
            <w:tcW w:w="1138" w:type="dxa"/>
          </w:tcPr>
          <w:p w14:paraId="1D040D2A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T-test</w:t>
            </w:r>
          </w:p>
          <w:p w14:paraId="3F79D674" w14:textId="77777777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and</w:t>
            </w:r>
          </w:p>
          <w:p w14:paraId="6A2F41F8" w14:textId="402503F2" w:rsidR="00715481" w:rsidRPr="00285198" w:rsidRDefault="00715481" w:rsidP="0071548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95% CI</w:t>
            </w:r>
          </w:p>
        </w:tc>
      </w:tr>
      <w:tr w:rsidR="0081730A" w:rsidRPr="00285198" w14:paraId="738D4310" w14:textId="6E6D841F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16DA47F1" w14:textId="77777777" w:rsidR="0081730A" w:rsidRPr="00285198" w:rsidRDefault="0081730A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</w:t>
            </w:r>
          </w:p>
        </w:tc>
        <w:tc>
          <w:tcPr>
            <w:tcW w:w="1242" w:type="dxa"/>
            <w:vAlign w:val="center"/>
          </w:tcPr>
          <w:p w14:paraId="07CADC52" w14:textId="2EDCB915" w:rsidR="0081730A" w:rsidRPr="00285198" w:rsidRDefault="0081730A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194121C6" w14:textId="767C666B" w:rsidR="0081730A" w:rsidRPr="00285198" w:rsidRDefault="006E4243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4.59(2.48)</w:t>
            </w:r>
          </w:p>
        </w:tc>
        <w:tc>
          <w:tcPr>
            <w:tcW w:w="1129" w:type="dxa"/>
            <w:vMerge w:val="restart"/>
            <w:vAlign w:val="center"/>
          </w:tcPr>
          <w:p w14:paraId="5FD24728" w14:textId="25D2E72B" w:rsidR="002D6606" w:rsidRPr="00285198" w:rsidRDefault="002539B7" w:rsidP="002D660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 w:rsidR="00C04199" w:rsidRPr="00285198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  <w:p w14:paraId="59CDA606" w14:textId="5E2CD9A3" w:rsidR="0005011B" w:rsidRPr="00285198" w:rsidRDefault="00C04199" w:rsidP="00DE5786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-4.95-0.12</w:t>
            </w:r>
          </w:p>
        </w:tc>
        <w:tc>
          <w:tcPr>
            <w:tcW w:w="1281" w:type="dxa"/>
            <w:vAlign w:val="center"/>
          </w:tcPr>
          <w:p w14:paraId="0371C334" w14:textId="15944F6F" w:rsidR="0081730A" w:rsidRPr="00285198" w:rsidRDefault="00037875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5.76(2.51)</w:t>
            </w:r>
          </w:p>
        </w:tc>
        <w:tc>
          <w:tcPr>
            <w:tcW w:w="1134" w:type="dxa"/>
            <w:vMerge w:val="restart"/>
            <w:vAlign w:val="center"/>
          </w:tcPr>
          <w:p w14:paraId="79A62AD0" w14:textId="2F4755B5" w:rsidR="00DE5786" w:rsidRPr="00285198" w:rsidRDefault="00DE5786" w:rsidP="00DE578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=0.51</w:t>
            </w:r>
          </w:p>
          <w:p w14:paraId="49C81072" w14:textId="68D7EE98" w:rsidR="003D738E" w:rsidRPr="00285198" w:rsidRDefault="00DE5786" w:rsidP="00DE5786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743776" w:rsidRPr="00285198">
              <w:rPr>
                <w:rFonts w:ascii="Times New Roman" w:hAnsi="Times New Roman" w:cs="Times New Roman"/>
                <w:sz w:val="16"/>
                <w:szCs w:val="16"/>
              </w:rPr>
              <w:t>3.42-1.75</w:t>
            </w:r>
          </w:p>
        </w:tc>
        <w:tc>
          <w:tcPr>
            <w:tcW w:w="1417" w:type="dxa"/>
            <w:vAlign w:val="center"/>
          </w:tcPr>
          <w:p w14:paraId="38F60606" w14:textId="4211E9B2" w:rsidR="0081730A" w:rsidRPr="00285198" w:rsidRDefault="00037875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2.94(2.33)</w:t>
            </w:r>
          </w:p>
        </w:tc>
        <w:tc>
          <w:tcPr>
            <w:tcW w:w="964" w:type="dxa"/>
            <w:vMerge w:val="restart"/>
            <w:vAlign w:val="center"/>
          </w:tcPr>
          <w:p w14:paraId="289F0635" w14:textId="77777777" w:rsidR="00747547" w:rsidRPr="00285198" w:rsidRDefault="00743776" w:rsidP="0074377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=0.32</w:t>
            </w:r>
          </w:p>
          <w:p w14:paraId="47FC1198" w14:textId="2A5F73AB" w:rsidR="00743776" w:rsidRPr="00285198" w:rsidRDefault="00743776" w:rsidP="0074377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-3.83</w:t>
            </w:r>
            <w:r w:rsidR="00FC4006" w:rsidRPr="00285198">
              <w:rPr>
                <w:rFonts w:ascii="Times New Roman" w:hAnsi="Times New Roman" w:cs="Times New Roman"/>
                <w:sz w:val="16"/>
                <w:szCs w:val="16"/>
              </w:rPr>
              <w:t>-1.32</w:t>
            </w:r>
          </w:p>
        </w:tc>
        <w:tc>
          <w:tcPr>
            <w:tcW w:w="1446" w:type="dxa"/>
            <w:vAlign w:val="center"/>
          </w:tcPr>
          <w:p w14:paraId="5151D930" w14:textId="002EBB61" w:rsidR="0081730A" w:rsidRPr="00285198" w:rsidRDefault="00037875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3.65(2.76)</w:t>
            </w:r>
          </w:p>
        </w:tc>
        <w:tc>
          <w:tcPr>
            <w:tcW w:w="1134" w:type="dxa"/>
            <w:vMerge w:val="restart"/>
            <w:vAlign w:val="center"/>
          </w:tcPr>
          <w:p w14:paraId="5BEFA4D2" w14:textId="77777777" w:rsidR="004A0321" w:rsidRPr="00285198" w:rsidRDefault="00FC4006" w:rsidP="00075A7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075A7E" w:rsidRPr="00285198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  <w:p w14:paraId="6B4A189A" w14:textId="714CE693" w:rsidR="00075A7E" w:rsidRPr="00285198" w:rsidRDefault="00075A7E" w:rsidP="00075A7E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-2.97-2.66</w:t>
            </w:r>
          </w:p>
        </w:tc>
        <w:tc>
          <w:tcPr>
            <w:tcW w:w="1417" w:type="dxa"/>
            <w:vAlign w:val="center"/>
          </w:tcPr>
          <w:p w14:paraId="4C05EB71" w14:textId="3AB7A20F" w:rsidR="0081730A" w:rsidRPr="00285198" w:rsidRDefault="00037875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3.38(2.80)</w:t>
            </w:r>
          </w:p>
        </w:tc>
        <w:tc>
          <w:tcPr>
            <w:tcW w:w="1138" w:type="dxa"/>
            <w:vMerge w:val="restart"/>
            <w:vAlign w:val="center"/>
          </w:tcPr>
          <w:p w14:paraId="372FE041" w14:textId="77777777" w:rsidR="00FF1AF8" w:rsidRPr="00285198" w:rsidRDefault="00AE7C66" w:rsidP="00AE7C6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=0.87</w:t>
            </w:r>
          </w:p>
          <w:p w14:paraId="7A7292B8" w14:textId="33E5E1C8" w:rsidR="00AE7C66" w:rsidRPr="00285198" w:rsidRDefault="00AE7C66" w:rsidP="00AE7C6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-3.10-2.65</w:t>
            </w:r>
          </w:p>
        </w:tc>
      </w:tr>
      <w:tr w:rsidR="0081730A" w:rsidRPr="00285198" w14:paraId="3DC3FACF" w14:textId="18D94A70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03F3D6FB" w14:textId="77777777" w:rsidR="0081730A" w:rsidRPr="00285198" w:rsidRDefault="0081730A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4470313A" w14:textId="4543CCC6" w:rsidR="0081730A" w:rsidRPr="00285198" w:rsidRDefault="0081730A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1566A4A1" w14:textId="23117F17" w:rsidR="0081730A" w:rsidRPr="00285198" w:rsidRDefault="00486321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7.00(2.00)</w:t>
            </w:r>
          </w:p>
        </w:tc>
        <w:tc>
          <w:tcPr>
            <w:tcW w:w="1129" w:type="dxa"/>
            <w:vMerge/>
            <w:vAlign w:val="center"/>
          </w:tcPr>
          <w:p w14:paraId="5925A0C6" w14:textId="77777777" w:rsidR="0081730A" w:rsidRPr="00285198" w:rsidRDefault="0081730A" w:rsidP="0081730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1DC65F93" w14:textId="09540047" w:rsidR="0081730A" w:rsidRPr="00285198" w:rsidRDefault="00486321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6.60(2.07)</w:t>
            </w:r>
          </w:p>
        </w:tc>
        <w:tc>
          <w:tcPr>
            <w:tcW w:w="1134" w:type="dxa"/>
            <w:vMerge/>
            <w:vAlign w:val="center"/>
          </w:tcPr>
          <w:p w14:paraId="1A764666" w14:textId="77777777" w:rsidR="0081730A" w:rsidRPr="00285198" w:rsidRDefault="0081730A" w:rsidP="0081730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E4D4EE3" w14:textId="2710F974" w:rsidR="0081730A" w:rsidRPr="00285198" w:rsidRDefault="00486321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4.20(2.78)</w:t>
            </w:r>
          </w:p>
        </w:tc>
        <w:tc>
          <w:tcPr>
            <w:tcW w:w="964" w:type="dxa"/>
            <w:vMerge/>
          </w:tcPr>
          <w:p w14:paraId="225C7D1A" w14:textId="77777777" w:rsidR="0081730A" w:rsidRPr="00285198" w:rsidRDefault="0081730A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56D8350D" w14:textId="107229FF" w:rsidR="0081730A" w:rsidRPr="00285198" w:rsidRDefault="00486321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3.80(2.17)</w:t>
            </w:r>
          </w:p>
        </w:tc>
        <w:tc>
          <w:tcPr>
            <w:tcW w:w="1134" w:type="dxa"/>
            <w:vMerge/>
          </w:tcPr>
          <w:p w14:paraId="4CBCFB38" w14:textId="77777777" w:rsidR="0081730A" w:rsidRPr="00285198" w:rsidRDefault="0081730A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F7824B7" w14:textId="4BCF024B" w:rsidR="0081730A" w:rsidRPr="00285198" w:rsidRDefault="000F6A35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3.60(2.19)</w:t>
            </w:r>
          </w:p>
        </w:tc>
        <w:tc>
          <w:tcPr>
            <w:tcW w:w="1138" w:type="dxa"/>
            <w:vMerge/>
          </w:tcPr>
          <w:p w14:paraId="63097CBB" w14:textId="77777777" w:rsidR="0081730A" w:rsidRPr="00285198" w:rsidRDefault="0081730A" w:rsidP="00693217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7EBC128E" w14:textId="6D2AB539" w:rsidTr="00835CA8">
        <w:trPr>
          <w:trHeight w:val="618"/>
        </w:trPr>
        <w:tc>
          <w:tcPr>
            <w:tcW w:w="0" w:type="auto"/>
            <w:vMerge w:val="restart"/>
            <w:vAlign w:val="center"/>
          </w:tcPr>
          <w:p w14:paraId="6F3117A3" w14:textId="28A1F53B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52994463"/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T2</w:t>
            </w:r>
          </w:p>
        </w:tc>
        <w:tc>
          <w:tcPr>
            <w:tcW w:w="1242" w:type="dxa"/>
            <w:vAlign w:val="center"/>
          </w:tcPr>
          <w:p w14:paraId="4964B29D" w14:textId="0936983D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3725082D" w14:textId="09686C4F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4.88(2.92)</w:t>
            </w:r>
          </w:p>
        </w:tc>
        <w:tc>
          <w:tcPr>
            <w:tcW w:w="1129" w:type="dxa"/>
            <w:vMerge w:val="restart"/>
            <w:vAlign w:val="center"/>
          </w:tcPr>
          <w:p w14:paraId="33ECFBCE" w14:textId="77777777" w:rsidR="004426CD" w:rsidRPr="00285198" w:rsidRDefault="0031774C" w:rsidP="0031774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=0.33</w:t>
            </w:r>
          </w:p>
          <w:p w14:paraId="6D862646" w14:textId="1D0EFCDD" w:rsidR="0031774C" w:rsidRPr="00285198" w:rsidRDefault="0031774C" w:rsidP="0031774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-3.16-1.11</w:t>
            </w:r>
          </w:p>
        </w:tc>
        <w:tc>
          <w:tcPr>
            <w:tcW w:w="1281" w:type="dxa"/>
            <w:vAlign w:val="center"/>
          </w:tcPr>
          <w:p w14:paraId="22B789B4" w14:textId="479F36AC" w:rsidR="004426CD" w:rsidRPr="00285198" w:rsidRDefault="00AD09D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5.44(2.69)</w:t>
            </w:r>
          </w:p>
        </w:tc>
        <w:tc>
          <w:tcPr>
            <w:tcW w:w="1134" w:type="dxa"/>
            <w:vMerge w:val="restart"/>
            <w:vAlign w:val="center"/>
          </w:tcPr>
          <w:p w14:paraId="2283F2C1" w14:textId="77777777" w:rsidR="004426CD" w:rsidRPr="00285198" w:rsidRDefault="0031774C" w:rsidP="0031774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A467F9" w:rsidRPr="0028519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  <w:p w14:paraId="32F5A7CC" w14:textId="576CDA9F" w:rsidR="00A467F9" w:rsidRPr="00285198" w:rsidRDefault="00A467F9" w:rsidP="0031774C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-3.37-0.43</w:t>
            </w:r>
          </w:p>
        </w:tc>
        <w:tc>
          <w:tcPr>
            <w:tcW w:w="1417" w:type="dxa"/>
            <w:vAlign w:val="center"/>
          </w:tcPr>
          <w:p w14:paraId="762A92AF" w14:textId="39EBB137" w:rsidR="004426CD" w:rsidRPr="00285198" w:rsidRDefault="00AD09D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3.15(2.68)</w:t>
            </w:r>
          </w:p>
        </w:tc>
        <w:tc>
          <w:tcPr>
            <w:tcW w:w="964" w:type="dxa"/>
            <w:vMerge w:val="restart"/>
            <w:vAlign w:val="center"/>
          </w:tcPr>
          <w:p w14:paraId="68A6C75F" w14:textId="77777777" w:rsidR="004426CD" w:rsidRPr="00285198" w:rsidRDefault="00CE5413" w:rsidP="00835CA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=0.05*</w:t>
            </w:r>
          </w:p>
          <w:p w14:paraId="3B3CCAA2" w14:textId="25ED1D04" w:rsidR="00835CA8" w:rsidRPr="00285198" w:rsidRDefault="00835CA8" w:rsidP="00835CA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-4.07-0.01</w:t>
            </w:r>
          </w:p>
        </w:tc>
        <w:tc>
          <w:tcPr>
            <w:tcW w:w="1446" w:type="dxa"/>
            <w:vAlign w:val="center"/>
          </w:tcPr>
          <w:p w14:paraId="5A4A2AAD" w14:textId="15BED75D" w:rsidR="004426CD" w:rsidRPr="00285198" w:rsidRDefault="00AD09D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4.00(2.82)</w:t>
            </w:r>
          </w:p>
        </w:tc>
        <w:tc>
          <w:tcPr>
            <w:tcW w:w="1134" w:type="dxa"/>
            <w:vMerge w:val="restart"/>
            <w:vAlign w:val="center"/>
          </w:tcPr>
          <w:p w14:paraId="6BDE5933" w14:textId="77777777" w:rsidR="004426CD" w:rsidRPr="00285198" w:rsidRDefault="005217E5" w:rsidP="005217E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=0.66</w:t>
            </w:r>
          </w:p>
          <w:p w14:paraId="0C5456D7" w14:textId="1D2416D4" w:rsidR="005217E5" w:rsidRPr="00285198" w:rsidRDefault="00E05AC6" w:rsidP="005217E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-2.55-1.65</w:t>
            </w:r>
          </w:p>
        </w:tc>
        <w:tc>
          <w:tcPr>
            <w:tcW w:w="1417" w:type="dxa"/>
            <w:vAlign w:val="center"/>
          </w:tcPr>
          <w:p w14:paraId="6A540649" w14:textId="78A60357" w:rsidR="004426CD" w:rsidRPr="00285198" w:rsidRDefault="002B78AB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3.31(2.70)</w:t>
            </w:r>
          </w:p>
        </w:tc>
        <w:tc>
          <w:tcPr>
            <w:tcW w:w="1138" w:type="dxa"/>
            <w:vMerge w:val="restart"/>
            <w:vAlign w:val="center"/>
          </w:tcPr>
          <w:p w14:paraId="70D41D5A" w14:textId="77777777" w:rsidR="004426CD" w:rsidRPr="00285198" w:rsidRDefault="00E05AC6" w:rsidP="00E05AC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087035" w:rsidRPr="00285198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  <w:p w14:paraId="1A773369" w14:textId="7E3DD3D8" w:rsidR="00087035" w:rsidRPr="00285198" w:rsidRDefault="00087035" w:rsidP="00E05AC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-2.38</w:t>
            </w:r>
            <w:r w:rsidR="00E75AA9" w:rsidRPr="00285198">
              <w:rPr>
                <w:rFonts w:ascii="Times New Roman" w:hAnsi="Times New Roman" w:cs="Times New Roman"/>
                <w:sz w:val="16"/>
                <w:szCs w:val="16"/>
              </w:rPr>
              <w:t>-1.72</w:t>
            </w:r>
          </w:p>
        </w:tc>
      </w:tr>
      <w:bookmarkEnd w:id="1"/>
      <w:tr w:rsidR="004426CD" w:rsidRPr="00285198" w14:paraId="0AE82DE4" w14:textId="54604CD8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686DBA60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5493E1BF" w14:textId="4B7C361B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4848334E" w14:textId="7E33774A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5.91(2.95)</w:t>
            </w:r>
          </w:p>
        </w:tc>
        <w:tc>
          <w:tcPr>
            <w:tcW w:w="1129" w:type="dxa"/>
            <w:vMerge/>
            <w:vAlign w:val="center"/>
          </w:tcPr>
          <w:p w14:paraId="768FC67B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14E505CA" w14:textId="4DE0FEAE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6.91(2.30)</w:t>
            </w:r>
          </w:p>
        </w:tc>
        <w:tc>
          <w:tcPr>
            <w:tcW w:w="1134" w:type="dxa"/>
            <w:vMerge/>
            <w:vAlign w:val="center"/>
          </w:tcPr>
          <w:p w14:paraId="37D8EAC5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11BD0AE" w14:textId="2A987E0A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5.18(3.06)</w:t>
            </w:r>
          </w:p>
        </w:tc>
        <w:tc>
          <w:tcPr>
            <w:tcW w:w="964" w:type="dxa"/>
            <w:vMerge/>
            <w:vAlign w:val="center"/>
          </w:tcPr>
          <w:p w14:paraId="5BB204D6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132162D4" w14:textId="34DBB93A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4.45(3.01)</w:t>
            </w:r>
          </w:p>
        </w:tc>
        <w:tc>
          <w:tcPr>
            <w:tcW w:w="1134" w:type="dxa"/>
            <w:vMerge/>
            <w:vAlign w:val="center"/>
          </w:tcPr>
          <w:p w14:paraId="0CCA462B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2D91AAA" w14:textId="1C55215C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3.64(3.08)</w:t>
            </w:r>
          </w:p>
        </w:tc>
        <w:tc>
          <w:tcPr>
            <w:tcW w:w="1138" w:type="dxa"/>
            <w:vMerge/>
            <w:vAlign w:val="center"/>
          </w:tcPr>
          <w:p w14:paraId="0D70ED43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49DDF04C" w14:textId="3AA06CAA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50E12391" w14:textId="69A2EEA4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T3</w:t>
            </w:r>
          </w:p>
        </w:tc>
        <w:tc>
          <w:tcPr>
            <w:tcW w:w="1242" w:type="dxa"/>
            <w:vAlign w:val="center"/>
          </w:tcPr>
          <w:p w14:paraId="681E5999" w14:textId="51F3CD04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6F60404F" w14:textId="09E44617" w:rsidR="004426CD" w:rsidRPr="00285198" w:rsidRDefault="00E561C1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4.22(2.76)</w:t>
            </w:r>
          </w:p>
        </w:tc>
        <w:tc>
          <w:tcPr>
            <w:tcW w:w="1129" w:type="dxa"/>
            <w:vMerge w:val="restart"/>
            <w:vAlign w:val="center"/>
          </w:tcPr>
          <w:p w14:paraId="71232780" w14:textId="77777777" w:rsidR="004426CD" w:rsidRPr="00285198" w:rsidRDefault="009224B5" w:rsidP="009224B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=0.17</w:t>
            </w:r>
          </w:p>
          <w:p w14:paraId="381F42C3" w14:textId="43A4B3DF" w:rsidR="009224B5" w:rsidRPr="00285198" w:rsidRDefault="009224B5" w:rsidP="009224B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-3.62-0.67</w:t>
            </w:r>
          </w:p>
        </w:tc>
        <w:tc>
          <w:tcPr>
            <w:tcW w:w="1281" w:type="dxa"/>
            <w:vAlign w:val="center"/>
          </w:tcPr>
          <w:p w14:paraId="5A900EF5" w14:textId="1F5AB8A6" w:rsidR="004426CD" w:rsidRPr="00285198" w:rsidRDefault="00E561C1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5.26(</w:t>
            </w:r>
            <w:r w:rsidR="00CF7240" w:rsidRPr="00285198">
              <w:rPr>
                <w:rFonts w:ascii="Times New Roman" w:hAnsi="Times New Roman" w:cs="Times New Roman"/>
                <w:sz w:val="16"/>
                <w:szCs w:val="16"/>
              </w:rPr>
              <w:t>2.82)</w:t>
            </w:r>
          </w:p>
        </w:tc>
        <w:tc>
          <w:tcPr>
            <w:tcW w:w="1134" w:type="dxa"/>
            <w:vMerge w:val="restart"/>
            <w:vAlign w:val="center"/>
          </w:tcPr>
          <w:p w14:paraId="787DE6CF" w14:textId="77777777" w:rsidR="004426CD" w:rsidRPr="00285198" w:rsidRDefault="001831DD" w:rsidP="001831D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=0.12</w:t>
            </w:r>
          </w:p>
          <w:p w14:paraId="5F622ECC" w14:textId="3DC20D30" w:rsidR="001831DD" w:rsidRPr="00285198" w:rsidRDefault="001831DD" w:rsidP="001831D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-3.52-0.44</w:t>
            </w:r>
          </w:p>
        </w:tc>
        <w:tc>
          <w:tcPr>
            <w:tcW w:w="1417" w:type="dxa"/>
            <w:vAlign w:val="center"/>
          </w:tcPr>
          <w:p w14:paraId="639ABB5F" w14:textId="1F8B838F" w:rsidR="004426CD" w:rsidRPr="00285198" w:rsidRDefault="00CF7240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3.30(2.83)</w:t>
            </w:r>
          </w:p>
        </w:tc>
        <w:tc>
          <w:tcPr>
            <w:tcW w:w="964" w:type="dxa"/>
            <w:vMerge w:val="restart"/>
            <w:vAlign w:val="center"/>
          </w:tcPr>
          <w:p w14:paraId="37A24BE9" w14:textId="77777777" w:rsidR="004426CD" w:rsidRPr="00285198" w:rsidRDefault="007421AF" w:rsidP="007421A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=0.29</w:t>
            </w:r>
          </w:p>
          <w:p w14:paraId="6B0DE6C3" w14:textId="7A850F57" w:rsidR="007421AF" w:rsidRPr="00285198" w:rsidRDefault="007421AF" w:rsidP="007421A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-3.21-1.01</w:t>
            </w:r>
          </w:p>
        </w:tc>
        <w:tc>
          <w:tcPr>
            <w:tcW w:w="1446" w:type="dxa"/>
            <w:vAlign w:val="center"/>
          </w:tcPr>
          <w:p w14:paraId="42131AB5" w14:textId="7D2652AF" w:rsidR="004426CD" w:rsidRPr="00285198" w:rsidRDefault="00CF7240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3.37(2.78)</w:t>
            </w:r>
          </w:p>
        </w:tc>
        <w:tc>
          <w:tcPr>
            <w:tcW w:w="1134" w:type="dxa"/>
            <w:vMerge w:val="restart"/>
            <w:vAlign w:val="center"/>
          </w:tcPr>
          <w:p w14:paraId="390EB1C3" w14:textId="77777777" w:rsidR="004426CD" w:rsidRPr="00285198" w:rsidRDefault="00AE6CF1" w:rsidP="004C02D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</w:t>
            </w:r>
            <w:r w:rsidR="00C82376" w:rsidRPr="00285198">
              <w:rPr>
                <w:rFonts w:ascii="Times New Roman" w:hAnsi="Times New Roman" w:cs="Times New Roman"/>
                <w:sz w:val="16"/>
                <w:szCs w:val="16"/>
              </w:rPr>
              <w:t>.94</w:t>
            </w:r>
          </w:p>
          <w:p w14:paraId="620EB68D" w14:textId="05521E94" w:rsidR="00C82376" w:rsidRPr="00285198" w:rsidRDefault="00C82376" w:rsidP="004C02D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-2.23-2.09</w:t>
            </w:r>
          </w:p>
        </w:tc>
        <w:tc>
          <w:tcPr>
            <w:tcW w:w="1417" w:type="dxa"/>
            <w:vAlign w:val="center"/>
          </w:tcPr>
          <w:p w14:paraId="71F45A82" w14:textId="5A1899DC" w:rsidR="004426CD" w:rsidRPr="00285198" w:rsidRDefault="00CF7240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2.37(1.88)</w:t>
            </w:r>
          </w:p>
        </w:tc>
        <w:tc>
          <w:tcPr>
            <w:tcW w:w="1138" w:type="dxa"/>
            <w:vMerge w:val="restart"/>
            <w:vAlign w:val="center"/>
          </w:tcPr>
          <w:p w14:paraId="3A537D67" w14:textId="77777777" w:rsidR="00D72619" w:rsidRPr="00285198" w:rsidRDefault="00C82376" w:rsidP="00D7261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D72619" w:rsidRPr="00285198">
              <w:rPr>
                <w:rFonts w:ascii="Times New Roman" w:hAnsi="Times New Roman" w:cs="Times New Roman"/>
                <w:sz w:val="16"/>
                <w:szCs w:val="16"/>
              </w:rPr>
              <w:t>05*</w:t>
            </w:r>
          </w:p>
          <w:p w14:paraId="37759212" w14:textId="5205C3A4" w:rsidR="00D72619" w:rsidRPr="00285198" w:rsidRDefault="00D72619" w:rsidP="00D7261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-3.29-0.03</w:t>
            </w:r>
          </w:p>
        </w:tc>
      </w:tr>
      <w:tr w:rsidR="004426CD" w:rsidRPr="00285198" w14:paraId="54AA34AA" w14:textId="3799E848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3569BED3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34CA79B2" w14:textId="56E83F01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56AB81B9" w14:textId="0AB7AACD" w:rsidR="004426CD" w:rsidRPr="00285198" w:rsidRDefault="0027744E" w:rsidP="00B03A8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5.70(3.09)</w:t>
            </w:r>
          </w:p>
        </w:tc>
        <w:tc>
          <w:tcPr>
            <w:tcW w:w="1129" w:type="dxa"/>
            <w:vMerge/>
            <w:vAlign w:val="center"/>
          </w:tcPr>
          <w:p w14:paraId="08D6B4B7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0C9C6ACE" w14:textId="5BBBD97D" w:rsidR="004426CD" w:rsidRPr="00285198" w:rsidRDefault="0027744E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6.80(1.99)</w:t>
            </w:r>
          </w:p>
        </w:tc>
        <w:tc>
          <w:tcPr>
            <w:tcW w:w="1134" w:type="dxa"/>
            <w:vMerge/>
            <w:vAlign w:val="center"/>
          </w:tcPr>
          <w:p w14:paraId="1A62CA53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7BA1715" w14:textId="5301FD5F" w:rsidR="004426CD" w:rsidRPr="00285198" w:rsidRDefault="0027744E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4.40(2.72)</w:t>
            </w:r>
          </w:p>
        </w:tc>
        <w:tc>
          <w:tcPr>
            <w:tcW w:w="964" w:type="dxa"/>
            <w:vMerge/>
            <w:vAlign w:val="center"/>
          </w:tcPr>
          <w:p w14:paraId="2D75067D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69146DF2" w14:textId="67671AEC" w:rsidR="004426CD" w:rsidRPr="00285198" w:rsidRDefault="0027744E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3.44(</w:t>
            </w:r>
            <w:r w:rsidR="006A63F4" w:rsidRPr="00285198">
              <w:rPr>
                <w:rFonts w:ascii="Times New Roman" w:hAnsi="Times New Roman" w:cs="Times New Roman"/>
                <w:sz w:val="16"/>
                <w:szCs w:val="16"/>
              </w:rPr>
              <w:t>2.74)</w:t>
            </w:r>
          </w:p>
        </w:tc>
        <w:tc>
          <w:tcPr>
            <w:tcW w:w="1134" w:type="dxa"/>
            <w:vMerge/>
            <w:vAlign w:val="center"/>
          </w:tcPr>
          <w:p w14:paraId="3A9BCE13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FCADDA4" w14:textId="04441794" w:rsidR="004426CD" w:rsidRPr="00285198" w:rsidRDefault="006A63F4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4.00(2.74)</w:t>
            </w:r>
          </w:p>
        </w:tc>
        <w:tc>
          <w:tcPr>
            <w:tcW w:w="1138" w:type="dxa"/>
            <w:vMerge/>
            <w:vAlign w:val="center"/>
          </w:tcPr>
          <w:p w14:paraId="2670DCC9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4A1DE0D9" w14:textId="286A766C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28A12BDA" w14:textId="49B47F63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T4</w:t>
            </w:r>
          </w:p>
        </w:tc>
        <w:tc>
          <w:tcPr>
            <w:tcW w:w="1242" w:type="dxa"/>
            <w:vAlign w:val="center"/>
          </w:tcPr>
          <w:p w14:paraId="4A1C247C" w14:textId="0B76692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34B07E2B" w14:textId="5B55CF6B" w:rsidR="004426CD" w:rsidRPr="00285198" w:rsidRDefault="007C197B" w:rsidP="00D8603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4.94(2.42)</w:t>
            </w:r>
          </w:p>
        </w:tc>
        <w:tc>
          <w:tcPr>
            <w:tcW w:w="1129" w:type="dxa"/>
            <w:vMerge w:val="restart"/>
            <w:vAlign w:val="center"/>
          </w:tcPr>
          <w:p w14:paraId="0EB150DA" w14:textId="77777777" w:rsidR="004426CD" w:rsidRPr="00285198" w:rsidRDefault="00257CAF" w:rsidP="00257CA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=0.25</w:t>
            </w:r>
          </w:p>
          <w:p w14:paraId="4B99F910" w14:textId="611CF726" w:rsidR="00257CAF" w:rsidRPr="00285198" w:rsidRDefault="00257CAF" w:rsidP="00257CA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-0.75-2.80</w:t>
            </w:r>
          </w:p>
        </w:tc>
        <w:tc>
          <w:tcPr>
            <w:tcW w:w="1281" w:type="dxa"/>
            <w:vAlign w:val="center"/>
          </w:tcPr>
          <w:p w14:paraId="71E4F848" w14:textId="3DC70038" w:rsidR="004426CD" w:rsidRPr="00285198" w:rsidRDefault="00667ECE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4.97(2.47)</w:t>
            </w:r>
          </w:p>
        </w:tc>
        <w:tc>
          <w:tcPr>
            <w:tcW w:w="1134" w:type="dxa"/>
            <w:vMerge w:val="restart"/>
            <w:vAlign w:val="center"/>
          </w:tcPr>
          <w:p w14:paraId="6FC1A777" w14:textId="77777777" w:rsidR="003D620F" w:rsidRPr="00285198" w:rsidRDefault="00257CAF" w:rsidP="003D620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</w:t>
            </w:r>
            <w:r w:rsidR="003D620F" w:rsidRPr="00285198">
              <w:rPr>
                <w:rFonts w:ascii="Times New Roman" w:hAnsi="Times New Roman" w:cs="Times New Roman"/>
                <w:sz w:val="16"/>
                <w:szCs w:val="16"/>
              </w:rPr>
              <w:t>.85</w:t>
            </w:r>
          </w:p>
          <w:p w14:paraId="74CA2E6A" w14:textId="53540405" w:rsidR="003D620F" w:rsidRPr="00285198" w:rsidRDefault="003D620F" w:rsidP="003D620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-2.56-2.14</w:t>
            </w:r>
          </w:p>
        </w:tc>
        <w:tc>
          <w:tcPr>
            <w:tcW w:w="1417" w:type="dxa"/>
            <w:vAlign w:val="center"/>
          </w:tcPr>
          <w:p w14:paraId="7815D8FD" w14:textId="7D40B80C" w:rsidR="004426CD" w:rsidRPr="00285198" w:rsidRDefault="00667ECE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4.06(2.66)</w:t>
            </w:r>
          </w:p>
        </w:tc>
        <w:tc>
          <w:tcPr>
            <w:tcW w:w="964" w:type="dxa"/>
            <w:vMerge w:val="restart"/>
            <w:vAlign w:val="center"/>
          </w:tcPr>
          <w:p w14:paraId="5A096922" w14:textId="77777777" w:rsidR="004426CD" w:rsidRPr="00285198" w:rsidRDefault="003D620F" w:rsidP="003D620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=0.73</w:t>
            </w:r>
          </w:p>
          <w:p w14:paraId="07081D96" w14:textId="0F3405E5" w:rsidR="003D620F" w:rsidRPr="00285198" w:rsidRDefault="00A63D6B" w:rsidP="003D620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-1.58-2.25</w:t>
            </w:r>
          </w:p>
        </w:tc>
        <w:tc>
          <w:tcPr>
            <w:tcW w:w="1446" w:type="dxa"/>
            <w:vAlign w:val="center"/>
          </w:tcPr>
          <w:p w14:paraId="79326568" w14:textId="5938CC29" w:rsidR="004426CD" w:rsidRPr="00285198" w:rsidRDefault="00667ECE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3.56(2.41)</w:t>
            </w:r>
          </w:p>
        </w:tc>
        <w:tc>
          <w:tcPr>
            <w:tcW w:w="1134" w:type="dxa"/>
            <w:vMerge w:val="restart"/>
            <w:vAlign w:val="center"/>
          </w:tcPr>
          <w:p w14:paraId="666678A9" w14:textId="77777777" w:rsidR="00A84E50" w:rsidRPr="00285198" w:rsidRDefault="00A63D6B" w:rsidP="00A84E5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A84E50" w:rsidRPr="0028519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  <w:p w14:paraId="28BBDF6D" w14:textId="3DA85FA8" w:rsidR="00A84E50" w:rsidRPr="00285198" w:rsidRDefault="00A84E50" w:rsidP="00A84E5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-0.76-2.79</w:t>
            </w:r>
          </w:p>
        </w:tc>
        <w:tc>
          <w:tcPr>
            <w:tcW w:w="1417" w:type="dxa"/>
            <w:vAlign w:val="center"/>
          </w:tcPr>
          <w:p w14:paraId="1D693E98" w14:textId="0DAA7449" w:rsidR="004426CD" w:rsidRPr="00285198" w:rsidRDefault="00667ECE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2.45(2.54)</w:t>
            </w:r>
          </w:p>
        </w:tc>
        <w:tc>
          <w:tcPr>
            <w:tcW w:w="1138" w:type="dxa"/>
            <w:vMerge w:val="restart"/>
            <w:vAlign w:val="center"/>
          </w:tcPr>
          <w:p w14:paraId="73DF8F68" w14:textId="77777777" w:rsidR="004426CD" w:rsidRPr="00285198" w:rsidRDefault="00A84E50" w:rsidP="00A84E5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=0.99</w:t>
            </w:r>
          </w:p>
          <w:p w14:paraId="174DCB0E" w14:textId="56C191FF" w:rsidR="00A84E50" w:rsidRPr="00285198" w:rsidRDefault="00A84E50" w:rsidP="00A84E5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-1.93-1.94</w:t>
            </w:r>
          </w:p>
        </w:tc>
      </w:tr>
      <w:tr w:rsidR="004426CD" w:rsidRPr="00285198" w14:paraId="63D917A4" w14:textId="2E656B23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20F61C24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1CA2435C" w14:textId="58ACB30A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17FECF54" w14:textId="55530B4D" w:rsidR="004426CD" w:rsidRPr="00285198" w:rsidRDefault="00D8603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3.91(2.77)</w:t>
            </w:r>
          </w:p>
        </w:tc>
        <w:tc>
          <w:tcPr>
            <w:tcW w:w="1129" w:type="dxa"/>
            <w:vMerge/>
            <w:vAlign w:val="center"/>
          </w:tcPr>
          <w:p w14:paraId="4E81F989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2564981E" w14:textId="1998EA66" w:rsidR="004426CD" w:rsidRPr="00285198" w:rsidRDefault="00D8603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5.18(3.34)</w:t>
            </w:r>
          </w:p>
        </w:tc>
        <w:tc>
          <w:tcPr>
            <w:tcW w:w="1134" w:type="dxa"/>
            <w:vMerge/>
            <w:vAlign w:val="center"/>
          </w:tcPr>
          <w:p w14:paraId="4D1852AB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F2C7F22" w14:textId="0AD6B54F" w:rsidR="004426CD" w:rsidRPr="00285198" w:rsidRDefault="00D8603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3.73(</w:t>
            </w:r>
            <w:r w:rsidR="00931D8F" w:rsidRPr="00285198">
              <w:rPr>
                <w:rFonts w:ascii="Times New Roman" w:hAnsi="Times New Roman" w:cs="Times New Roman"/>
                <w:sz w:val="16"/>
                <w:szCs w:val="16"/>
              </w:rPr>
              <w:t>2.87)</w:t>
            </w:r>
          </w:p>
        </w:tc>
        <w:tc>
          <w:tcPr>
            <w:tcW w:w="964" w:type="dxa"/>
            <w:vMerge/>
            <w:vAlign w:val="center"/>
          </w:tcPr>
          <w:p w14:paraId="6E9C3556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0915F2BA" w14:textId="2B1C1617" w:rsidR="004426CD" w:rsidRPr="00285198" w:rsidRDefault="00931D8F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2.55(2.84)</w:t>
            </w:r>
          </w:p>
        </w:tc>
        <w:tc>
          <w:tcPr>
            <w:tcW w:w="1134" w:type="dxa"/>
            <w:vMerge/>
            <w:vAlign w:val="center"/>
          </w:tcPr>
          <w:p w14:paraId="56263A2A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A0D85F7" w14:textId="6E036A3E" w:rsidR="004426CD" w:rsidRPr="00285198" w:rsidRDefault="007C197B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2.44(2.45)</w:t>
            </w:r>
          </w:p>
        </w:tc>
        <w:tc>
          <w:tcPr>
            <w:tcW w:w="1138" w:type="dxa"/>
            <w:vMerge/>
            <w:vAlign w:val="center"/>
          </w:tcPr>
          <w:p w14:paraId="03CBF636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7A40EE63" w14:textId="393C5DB9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007CB8EF" w14:textId="4C73DC89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T5</w:t>
            </w:r>
          </w:p>
        </w:tc>
        <w:tc>
          <w:tcPr>
            <w:tcW w:w="1242" w:type="dxa"/>
            <w:vAlign w:val="center"/>
          </w:tcPr>
          <w:p w14:paraId="4BCF619F" w14:textId="1538E8AE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6DE0DE76" w14:textId="2350EA91" w:rsidR="004426CD" w:rsidRPr="00285198" w:rsidRDefault="00BF0DE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4.55(3.14)</w:t>
            </w:r>
          </w:p>
        </w:tc>
        <w:tc>
          <w:tcPr>
            <w:tcW w:w="1129" w:type="dxa"/>
            <w:vMerge w:val="restart"/>
            <w:vAlign w:val="center"/>
          </w:tcPr>
          <w:p w14:paraId="28D12773" w14:textId="648A4C9D" w:rsidR="006A0A40" w:rsidRPr="00285198" w:rsidRDefault="006A0A40" w:rsidP="006A0A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=0.85</w:t>
            </w:r>
          </w:p>
          <w:p w14:paraId="5CA31A47" w14:textId="056528B6" w:rsidR="004426CD" w:rsidRPr="00285198" w:rsidRDefault="006A0A40" w:rsidP="006A0A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-1.85-2.23</w:t>
            </w:r>
          </w:p>
        </w:tc>
        <w:tc>
          <w:tcPr>
            <w:tcW w:w="1281" w:type="dxa"/>
            <w:vAlign w:val="center"/>
          </w:tcPr>
          <w:p w14:paraId="66C34808" w14:textId="4D6A46A8" w:rsidR="004426CD" w:rsidRPr="00285198" w:rsidRDefault="004117C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4.87(3.12)</w:t>
            </w:r>
          </w:p>
        </w:tc>
        <w:tc>
          <w:tcPr>
            <w:tcW w:w="1134" w:type="dxa"/>
            <w:vMerge w:val="restart"/>
            <w:vAlign w:val="center"/>
          </w:tcPr>
          <w:p w14:paraId="7377AC09" w14:textId="6909C7D2" w:rsidR="008A69A0" w:rsidRPr="00285198" w:rsidRDefault="008A69A0" w:rsidP="008A69A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=0.73</w:t>
            </w:r>
          </w:p>
          <w:p w14:paraId="59CE05E0" w14:textId="6A9E0B90" w:rsidR="004426CD" w:rsidRPr="00285198" w:rsidRDefault="008A69A0" w:rsidP="008A69A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-2.31-1.63</w:t>
            </w:r>
          </w:p>
        </w:tc>
        <w:tc>
          <w:tcPr>
            <w:tcW w:w="1417" w:type="dxa"/>
            <w:vAlign w:val="center"/>
          </w:tcPr>
          <w:p w14:paraId="6CAF3BC9" w14:textId="43F18866" w:rsidR="004426CD" w:rsidRPr="00285198" w:rsidRDefault="004C4E07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3.26(2.91)</w:t>
            </w:r>
          </w:p>
        </w:tc>
        <w:tc>
          <w:tcPr>
            <w:tcW w:w="964" w:type="dxa"/>
            <w:vMerge w:val="restart"/>
            <w:vAlign w:val="center"/>
          </w:tcPr>
          <w:p w14:paraId="4C2E85BA" w14:textId="6C03B961" w:rsidR="008A69A0" w:rsidRPr="00285198" w:rsidRDefault="008A69A0" w:rsidP="008A69A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=0.62</w:t>
            </w:r>
          </w:p>
          <w:p w14:paraId="62F2F8F8" w14:textId="6E021741" w:rsidR="004426CD" w:rsidRPr="00285198" w:rsidRDefault="008A69A0" w:rsidP="008A69A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-1.41-2.36</w:t>
            </w:r>
          </w:p>
        </w:tc>
        <w:tc>
          <w:tcPr>
            <w:tcW w:w="1446" w:type="dxa"/>
            <w:vAlign w:val="center"/>
          </w:tcPr>
          <w:p w14:paraId="199588E8" w14:textId="3C2AC871" w:rsidR="004426CD" w:rsidRPr="00285198" w:rsidRDefault="0054544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3.87(2.89)</w:t>
            </w:r>
          </w:p>
        </w:tc>
        <w:tc>
          <w:tcPr>
            <w:tcW w:w="1134" w:type="dxa"/>
            <w:vMerge w:val="restart"/>
            <w:vAlign w:val="center"/>
          </w:tcPr>
          <w:p w14:paraId="614306C2" w14:textId="3AC83D54" w:rsidR="008A69A0" w:rsidRPr="00285198" w:rsidRDefault="008A69A0" w:rsidP="008A69A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=0.03*</w:t>
            </w:r>
          </w:p>
          <w:p w14:paraId="6D80E4E5" w14:textId="32A5E532" w:rsidR="004426CD" w:rsidRPr="00285198" w:rsidRDefault="00EF7459" w:rsidP="008A69A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0.22-3.24</w:t>
            </w:r>
          </w:p>
        </w:tc>
        <w:tc>
          <w:tcPr>
            <w:tcW w:w="1417" w:type="dxa"/>
            <w:vAlign w:val="center"/>
          </w:tcPr>
          <w:p w14:paraId="18B1DB90" w14:textId="195EDEC7" w:rsidR="004426CD" w:rsidRPr="00285198" w:rsidRDefault="0054544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2.42(</w:t>
            </w:r>
            <w:r w:rsidR="007476AC" w:rsidRPr="00285198">
              <w:rPr>
                <w:rFonts w:ascii="Times New Roman" w:hAnsi="Times New Roman" w:cs="Times New Roman"/>
                <w:sz w:val="16"/>
                <w:szCs w:val="16"/>
              </w:rPr>
              <w:t>2.28)</w:t>
            </w:r>
          </w:p>
        </w:tc>
        <w:tc>
          <w:tcPr>
            <w:tcW w:w="1138" w:type="dxa"/>
            <w:vMerge w:val="restart"/>
            <w:vAlign w:val="center"/>
          </w:tcPr>
          <w:p w14:paraId="4368FBF3" w14:textId="5CE1C671" w:rsidR="00EF7459" w:rsidRPr="00285198" w:rsidRDefault="00EF7459" w:rsidP="00EF745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=0.84</w:t>
            </w:r>
          </w:p>
          <w:p w14:paraId="5BE466FC" w14:textId="43CEB794" w:rsidR="004426CD" w:rsidRPr="00285198" w:rsidRDefault="00EF7459" w:rsidP="00EF745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4253AB" w:rsidRPr="00285198">
              <w:rPr>
                <w:rFonts w:ascii="Times New Roman" w:hAnsi="Times New Roman" w:cs="Times New Roman"/>
                <w:sz w:val="16"/>
                <w:szCs w:val="16"/>
              </w:rPr>
              <w:t>1.73-1.42</w:t>
            </w:r>
          </w:p>
        </w:tc>
      </w:tr>
      <w:tr w:rsidR="004426CD" w:rsidRPr="00285198" w14:paraId="227D5811" w14:textId="58F62570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48762FFB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791B7976" w14:textId="434324F1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2E0F966F" w14:textId="4F10E606" w:rsidR="004426CD" w:rsidRPr="00285198" w:rsidRDefault="004117C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4.36(3.15)</w:t>
            </w:r>
          </w:p>
        </w:tc>
        <w:tc>
          <w:tcPr>
            <w:tcW w:w="1129" w:type="dxa"/>
            <w:vMerge/>
          </w:tcPr>
          <w:p w14:paraId="31E50E69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270AEFD3" w14:textId="1D26835D" w:rsidR="004426CD" w:rsidRPr="00285198" w:rsidRDefault="004117C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5.21(</w:t>
            </w:r>
            <w:r w:rsidR="004C4E07" w:rsidRPr="00285198">
              <w:rPr>
                <w:rFonts w:ascii="Times New Roman" w:hAnsi="Times New Roman" w:cs="Times New Roman"/>
                <w:sz w:val="16"/>
                <w:szCs w:val="16"/>
              </w:rPr>
              <w:t>2.83)</w:t>
            </w:r>
          </w:p>
        </w:tc>
        <w:tc>
          <w:tcPr>
            <w:tcW w:w="1134" w:type="dxa"/>
            <w:vMerge/>
          </w:tcPr>
          <w:p w14:paraId="1055EB34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99F40C6" w14:textId="001BAF37" w:rsidR="004426CD" w:rsidRPr="00285198" w:rsidRDefault="004C4E07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2.79(2.89)</w:t>
            </w:r>
          </w:p>
        </w:tc>
        <w:tc>
          <w:tcPr>
            <w:tcW w:w="964" w:type="dxa"/>
            <w:vMerge/>
          </w:tcPr>
          <w:p w14:paraId="52025469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1D84E4F1" w14:textId="72E1B8CA" w:rsidR="004426CD" w:rsidRPr="00285198" w:rsidRDefault="0054544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2.14(1.99)</w:t>
            </w:r>
          </w:p>
        </w:tc>
        <w:tc>
          <w:tcPr>
            <w:tcW w:w="1134" w:type="dxa"/>
            <w:vMerge/>
          </w:tcPr>
          <w:p w14:paraId="17FC88F0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E4FB271" w14:textId="025C7E6E" w:rsidR="004426CD" w:rsidRPr="00285198" w:rsidRDefault="007476AC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2.57(2.74)</w:t>
            </w:r>
          </w:p>
        </w:tc>
        <w:tc>
          <w:tcPr>
            <w:tcW w:w="1138" w:type="dxa"/>
            <w:vMerge/>
          </w:tcPr>
          <w:p w14:paraId="76071C5D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520E0C18" w14:textId="67AC337F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70037C71" w14:textId="33E02D4D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T6</w:t>
            </w:r>
          </w:p>
        </w:tc>
        <w:tc>
          <w:tcPr>
            <w:tcW w:w="1242" w:type="dxa"/>
            <w:vAlign w:val="center"/>
          </w:tcPr>
          <w:p w14:paraId="50C9EF6A" w14:textId="3A36AE6D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6DF292CB" w14:textId="4C03BB49" w:rsidR="004426CD" w:rsidRPr="00285198" w:rsidRDefault="00057D28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3.90(2.61)</w:t>
            </w:r>
          </w:p>
        </w:tc>
        <w:tc>
          <w:tcPr>
            <w:tcW w:w="1129" w:type="dxa"/>
            <w:vMerge w:val="restart"/>
            <w:vAlign w:val="center"/>
          </w:tcPr>
          <w:p w14:paraId="0BE3A237" w14:textId="58CD6DB6" w:rsidR="00405261" w:rsidRPr="00285198" w:rsidRDefault="00405261" w:rsidP="0040526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=0.55</w:t>
            </w:r>
          </w:p>
          <w:p w14:paraId="2A7CA874" w14:textId="0DFECCCC" w:rsidR="004426CD" w:rsidRPr="00285198" w:rsidRDefault="00405261" w:rsidP="0040526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-2.48-1.34</w:t>
            </w:r>
          </w:p>
        </w:tc>
        <w:tc>
          <w:tcPr>
            <w:tcW w:w="1281" w:type="dxa"/>
            <w:vAlign w:val="center"/>
          </w:tcPr>
          <w:p w14:paraId="0DF6550F" w14:textId="46A33906" w:rsidR="004426CD" w:rsidRPr="00285198" w:rsidRDefault="00057D28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4.38(2.9</w:t>
            </w:r>
            <w:r w:rsidR="00FB183D" w:rsidRPr="00285198">
              <w:rPr>
                <w:rFonts w:ascii="Times New Roman" w:hAnsi="Times New Roman" w:cs="Times New Roman"/>
                <w:sz w:val="16"/>
                <w:szCs w:val="16"/>
              </w:rPr>
              <w:t>5)</w:t>
            </w:r>
          </w:p>
        </w:tc>
        <w:tc>
          <w:tcPr>
            <w:tcW w:w="1134" w:type="dxa"/>
            <w:vMerge w:val="restart"/>
            <w:vAlign w:val="center"/>
          </w:tcPr>
          <w:p w14:paraId="03036004" w14:textId="3FED8F9B" w:rsidR="00405261" w:rsidRPr="00285198" w:rsidRDefault="00405261" w:rsidP="0040526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=0.39</w:t>
            </w:r>
          </w:p>
          <w:p w14:paraId="64CD2B46" w14:textId="3E324E4F" w:rsidR="004426CD" w:rsidRPr="00285198" w:rsidRDefault="00405261" w:rsidP="0040526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-2.72-</w:t>
            </w:r>
            <w:r w:rsidR="00592261" w:rsidRPr="00285198">
              <w:rPr>
                <w:rFonts w:ascii="Times New Roman" w:hAnsi="Times New Roman" w:cs="Times New Roman"/>
                <w:sz w:val="16"/>
                <w:szCs w:val="16"/>
              </w:rPr>
              <w:t>1.08</w:t>
            </w:r>
          </w:p>
        </w:tc>
        <w:tc>
          <w:tcPr>
            <w:tcW w:w="1417" w:type="dxa"/>
            <w:vAlign w:val="center"/>
          </w:tcPr>
          <w:p w14:paraId="3E29D5B9" w14:textId="5DFC51F8" w:rsidR="00FB183D" w:rsidRPr="00285198" w:rsidRDefault="00FB183D" w:rsidP="00FB183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2.83(2.80)</w:t>
            </w:r>
          </w:p>
        </w:tc>
        <w:tc>
          <w:tcPr>
            <w:tcW w:w="964" w:type="dxa"/>
            <w:vMerge w:val="restart"/>
            <w:vAlign w:val="center"/>
          </w:tcPr>
          <w:p w14:paraId="2AF2F981" w14:textId="1644CB33" w:rsidR="00592261" w:rsidRPr="00285198" w:rsidRDefault="00592261" w:rsidP="0059226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</w:t>
            </w:r>
            <w:r w:rsidR="008A20FF" w:rsidRPr="00285198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  <w:p w14:paraId="69655F4C" w14:textId="1490F2B9" w:rsidR="004426CD" w:rsidRPr="00285198" w:rsidRDefault="00592261" w:rsidP="00592261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87042" w:rsidRPr="00285198">
              <w:rPr>
                <w:rFonts w:ascii="Times New Roman" w:hAnsi="Times New Roman" w:cs="Times New Roman"/>
                <w:sz w:val="16"/>
                <w:szCs w:val="16"/>
              </w:rPr>
              <w:t>1.88-1.91</w:t>
            </w:r>
          </w:p>
        </w:tc>
        <w:tc>
          <w:tcPr>
            <w:tcW w:w="1446" w:type="dxa"/>
            <w:vAlign w:val="center"/>
          </w:tcPr>
          <w:p w14:paraId="65F8F9AA" w14:textId="60B8F5AB" w:rsidR="004426CD" w:rsidRPr="00285198" w:rsidRDefault="000A56F8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3.14(2.66)</w:t>
            </w:r>
          </w:p>
        </w:tc>
        <w:tc>
          <w:tcPr>
            <w:tcW w:w="1134" w:type="dxa"/>
            <w:vMerge w:val="restart"/>
            <w:vAlign w:val="center"/>
          </w:tcPr>
          <w:p w14:paraId="17BC715C" w14:textId="2B6FC363" w:rsidR="00F87042" w:rsidRPr="00285198" w:rsidRDefault="00F87042" w:rsidP="00F8704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=0.76</w:t>
            </w:r>
          </w:p>
          <w:p w14:paraId="4AC00A60" w14:textId="0AFC8367" w:rsidR="004426CD" w:rsidRPr="00285198" w:rsidRDefault="00F87042" w:rsidP="00F8704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-1.54-</w:t>
            </w:r>
            <w:r w:rsidR="00877036" w:rsidRPr="00285198">
              <w:rPr>
                <w:rFonts w:ascii="Times New Roman" w:hAnsi="Times New Roman" w:cs="Times New Roman"/>
                <w:sz w:val="16"/>
                <w:szCs w:val="16"/>
              </w:rPr>
              <w:t>2.08</w:t>
            </w:r>
          </w:p>
        </w:tc>
        <w:tc>
          <w:tcPr>
            <w:tcW w:w="1417" w:type="dxa"/>
            <w:vAlign w:val="center"/>
          </w:tcPr>
          <w:p w14:paraId="1B8ED856" w14:textId="5151FBA6" w:rsidR="004426CD" w:rsidRPr="00285198" w:rsidRDefault="000A56F8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2.59(2.01)</w:t>
            </w:r>
          </w:p>
        </w:tc>
        <w:tc>
          <w:tcPr>
            <w:tcW w:w="1138" w:type="dxa"/>
            <w:vMerge w:val="restart"/>
            <w:vAlign w:val="center"/>
          </w:tcPr>
          <w:p w14:paraId="1449BC85" w14:textId="2A4B0CB4" w:rsidR="00877036" w:rsidRPr="00285198" w:rsidRDefault="00877036" w:rsidP="0087703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=0.55</w:t>
            </w:r>
          </w:p>
          <w:p w14:paraId="54407E1B" w14:textId="67295ABC" w:rsidR="004426CD" w:rsidRPr="00285198" w:rsidRDefault="00877036" w:rsidP="0087703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-1.06-1.96</w:t>
            </w:r>
          </w:p>
        </w:tc>
      </w:tr>
      <w:tr w:rsidR="004426CD" w:rsidRPr="00285198" w14:paraId="32CA3134" w14:textId="2D90F1AA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35D42E63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280461E9" w14:textId="5D145AE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4B2CE83B" w14:textId="24C84AC8" w:rsidR="004426CD" w:rsidRPr="00285198" w:rsidRDefault="00057D28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4.47(3.48)</w:t>
            </w:r>
          </w:p>
        </w:tc>
        <w:tc>
          <w:tcPr>
            <w:tcW w:w="1129" w:type="dxa"/>
            <w:vMerge/>
            <w:vAlign w:val="center"/>
          </w:tcPr>
          <w:p w14:paraId="6B267EE9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14D60F4E" w14:textId="4AE4AFB7" w:rsidR="004426CD" w:rsidRPr="00285198" w:rsidRDefault="00FB183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5.20(3.01)</w:t>
            </w:r>
          </w:p>
        </w:tc>
        <w:tc>
          <w:tcPr>
            <w:tcW w:w="1134" w:type="dxa"/>
            <w:vMerge/>
            <w:vAlign w:val="center"/>
          </w:tcPr>
          <w:p w14:paraId="5A2A5F98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315DE14" w14:textId="37F7AFAF" w:rsidR="004426CD" w:rsidRPr="00285198" w:rsidRDefault="00FB183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2.80(3.19)</w:t>
            </w:r>
          </w:p>
        </w:tc>
        <w:tc>
          <w:tcPr>
            <w:tcW w:w="964" w:type="dxa"/>
            <w:vMerge/>
            <w:vAlign w:val="center"/>
          </w:tcPr>
          <w:p w14:paraId="536A98E8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28F58EB1" w14:textId="6D8114EF" w:rsidR="004426CD" w:rsidRPr="00285198" w:rsidRDefault="000A56F8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2.87(3.11)</w:t>
            </w:r>
          </w:p>
        </w:tc>
        <w:tc>
          <w:tcPr>
            <w:tcW w:w="1134" w:type="dxa"/>
            <w:vMerge/>
            <w:vAlign w:val="center"/>
          </w:tcPr>
          <w:p w14:paraId="66A92F3D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F6FE5A7" w14:textId="285D9FA6" w:rsidR="004426CD" w:rsidRPr="00285198" w:rsidRDefault="000A56F8" w:rsidP="000A56F8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2.13(2.92)</w:t>
            </w:r>
          </w:p>
        </w:tc>
        <w:tc>
          <w:tcPr>
            <w:tcW w:w="1138" w:type="dxa"/>
            <w:vMerge/>
            <w:vAlign w:val="center"/>
          </w:tcPr>
          <w:p w14:paraId="2C93D6DC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41AC76C3" w14:textId="59E26C3A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109D5999" w14:textId="5C144A13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T7</w:t>
            </w:r>
          </w:p>
        </w:tc>
        <w:tc>
          <w:tcPr>
            <w:tcW w:w="1242" w:type="dxa"/>
            <w:vAlign w:val="center"/>
          </w:tcPr>
          <w:p w14:paraId="7F82F7B4" w14:textId="23908490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5E65AC46" w14:textId="2C7C75F6" w:rsidR="004426CD" w:rsidRPr="00285198" w:rsidRDefault="00E44F1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3.75(2.94)</w:t>
            </w:r>
          </w:p>
        </w:tc>
        <w:tc>
          <w:tcPr>
            <w:tcW w:w="1129" w:type="dxa"/>
            <w:vMerge w:val="restart"/>
            <w:vAlign w:val="center"/>
          </w:tcPr>
          <w:p w14:paraId="053FF6C5" w14:textId="4A1EA57D" w:rsidR="00615854" w:rsidRPr="00285198" w:rsidRDefault="00615854" w:rsidP="006158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=0.98</w:t>
            </w:r>
          </w:p>
          <w:p w14:paraId="5CEDCD6A" w14:textId="5E794B5A" w:rsidR="004426CD" w:rsidRPr="00285198" w:rsidRDefault="00615854" w:rsidP="006158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-1.80-1.75</w:t>
            </w:r>
          </w:p>
        </w:tc>
        <w:tc>
          <w:tcPr>
            <w:tcW w:w="1281" w:type="dxa"/>
            <w:vAlign w:val="center"/>
          </w:tcPr>
          <w:p w14:paraId="7D8EEB3E" w14:textId="648EE054" w:rsidR="004426CD" w:rsidRPr="00285198" w:rsidRDefault="0090509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4.63(2.99)</w:t>
            </w:r>
          </w:p>
        </w:tc>
        <w:tc>
          <w:tcPr>
            <w:tcW w:w="1134" w:type="dxa"/>
            <w:vMerge w:val="restart"/>
            <w:vAlign w:val="center"/>
          </w:tcPr>
          <w:p w14:paraId="6E4C978E" w14:textId="0EBD1F4C" w:rsidR="00615854" w:rsidRPr="00285198" w:rsidRDefault="00615854" w:rsidP="006158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956F70" w:rsidRPr="00285198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  <w:p w14:paraId="3FBE0100" w14:textId="1E8744AA" w:rsidR="004426CD" w:rsidRPr="00285198" w:rsidRDefault="00615854" w:rsidP="0061585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56F70" w:rsidRPr="00285198">
              <w:rPr>
                <w:rFonts w:ascii="Times New Roman" w:hAnsi="Times New Roman" w:cs="Times New Roman"/>
                <w:sz w:val="16"/>
                <w:szCs w:val="16"/>
              </w:rPr>
              <w:t>2.04-1.40</w:t>
            </w:r>
          </w:p>
        </w:tc>
        <w:tc>
          <w:tcPr>
            <w:tcW w:w="1417" w:type="dxa"/>
            <w:vAlign w:val="center"/>
          </w:tcPr>
          <w:p w14:paraId="6EE3A65A" w14:textId="2A153545" w:rsidR="004426CD" w:rsidRPr="00285198" w:rsidRDefault="0090509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3.09(3.10)</w:t>
            </w:r>
          </w:p>
        </w:tc>
        <w:tc>
          <w:tcPr>
            <w:tcW w:w="964" w:type="dxa"/>
            <w:vMerge w:val="restart"/>
            <w:vAlign w:val="center"/>
          </w:tcPr>
          <w:p w14:paraId="4661E37B" w14:textId="51628EF0" w:rsidR="00956F70" w:rsidRPr="00285198" w:rsidRDefault="00956F70" w:rsidP="00956F7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=0.89</w:t>
            </w:r>
          </w:p>
          <w:p w14:paraId="736D3C1F" w14:textId="0BE8CC77" w:rsidR="004426CD" w:rsidRPr="00285198" w:rsidRDefault="00956F70" w:rsidP="00956F70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F4CEA" w:rsidRPr="00285198">
              <w:rPr>
                <w:rFonts w:ascii="Times New Roman" w:hAnsi="Times New Roman" w:cs="Times New Roman"/>
                <w:sz w:val="16"/>
                <w:szCs w:val="16"/>
              </w:rPr>
              <w:t>1.96-1.71</w:t>
            </w:r>
          </w:p>
        </w:tc>
        <w:tc>
          <w:tcPr>
            <w:tcW w:w="1446" w:type="dxa"/>
            <w:vAlign w:val="center"/>
          </w:tcPr>
          <w:p w14:paraId="2E71BC37" w14:textId="37CF6771" w:rsidR="004426CD" w:rsidRPr="00285198" w:rsidRDefault="00EF2855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3.59(2.97)</w:t>
            </w:r>
          </w:p>
        </w:tc>
        <w:tc>
          <w:tcPr>
            <w:tcW w:w="1134" w:type="dxa"/>
            <w:vMerge w:val="restart"/>
            <w:vAlign w:val="center"/>
          </w:tcPr>
          <w:p w14:paraId="7CF8AEBE" w14:textId="0B3CAFA8" w:rsidR="001F4CEA" w:rsidRPr="00285198" w:rsidRDefault="001F4CEA" w:rsidP="001F4CE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=0.20</w:t>
            </w:r>
          </w:p>
          <w:p w14:paraId="4C2FCA2B" w14:textId="12A48DDA" w:rsidR="004426CD" w:rsidRPr="00285198" w:rsidRDefault="001F4CEA" w:rsidP="001F4CE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-0.61-2.79</w:t>
            </w:r>
          </w:p>
        </w:tc>
        <w:tc>
          <w:tcPr>
            <w:tcW w:w="1417" w:type="dxa"/>
            <w:vAlign w:val="center"/>
          </w:tcPr>
          <w:p w14:paraId="5C4E44A6" w14:textId="14C60664" w:rsidR="004426CD" w:rsidRPr="00285198" w:rsidRDefault="00615854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1.60(2.25)</w:t>
            </w:r>
          </w:p>
        </w:tc>
        <w:tc>
          <w:tcPr>
            <w:tcW w:w="1138" w:type="dxa"/>
            <w:vMerge w:val="restart"/>
            <w:vAlign w:val="center"/>
          </w:tcPr>
          <w:p w14:paraId="4DE29B91" w14:textId="572F4AF1" w:rsidR="001F4CEA" w:rsidRPr="00285198" w:rsidRDefault="001F4CEA" w:rsidP="001F4CE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BF5DC5" w:rsidRPr="00285198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  <w:p w14:paraId="5E5EDCA3" w14:textId="22DEE648" w:rsidR="004426CD" w:rsidRPr="00285198" w:rsidRDefault="001F4CEA" w:rsidP="001F4CE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F5DC5" w:rsidRPr="00285198">
              <w:rPr>
                <w:rFonts w:ascii="Times New Roman" w:hAnsi="Times New Roman" w:cs="Times New Roman"/>
                <w:sz w:val="16"/>
                <w:szCs w:val="16"/>
              </w:rPr>
              <w:t>1.48-1.26</w:t>
            </w:r>
          </w:p>
        </w:tc>
      </w:tr>
      <w:tr w:rsidR="004426CD" w:rsidRPr="00285198" w14:paraId="3D62C429" w14:textId="53EB0107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276DC00E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386D9D0C" w14:textId="7A3A4095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602EA588" w14:textId="4568554F" w:rsidR="004426CD" w:rsidRPr="00285198" w:rsidRDefault="00E44F1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3.78(3.10)</w:t>
            </w:r>
          </w:p>
        </w:tc>
        <w:tc>
          <w:tcPr>
            <w:tcW w:w="1129" w:type="dxa"/>
            <w:vMerge/>
            <w:vAlign w:val="center"/>
          </w:tcPr>
          <w:p w14:paraId="0CA52034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789139E1" w14:textId="7DC46F01" w:rsidR="004426CD" w:rsidRPr="00285198" w:rsidRDefault="0090509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4.94(2.75)</w:t>
            </w:r>
          </w:p>
        </w:tc>
        <w:tc>
          <w:tcPr>
            <w:tcW w:w="1134" w:type="dxa"/>
            <w:vMerge/>
            <w:vAlign w:val="center"/>
          </w:tcPr>
          <w:p w14:paraId="0B672C67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6666705" w14:textId="29728D54" w:rsidR="004426CD" w:rsidRPr="00285198" w:rsidRDefault="0090509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3.22(3.08)</w:t>
            </w:r>
          </w:p>
        </w:tc>
        <w:tc>
          <w:tcPr>
            <w:tcW w:w="964" w:type="dxa"/>
            <w:vMerge/>
            <w:vAlign w:val="center"/>
          </w:tcPr>
          <w:p w14:paraId="2DDD7526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518B1570" w14:textId="706502C0" w:rsidR="004426CD" w:rsidRPr="00285198" w:rsidRDefault="00EF2855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2.50(2.68)</w:t>
            </w:r>
          </w:p>
        </w:tc>
        <w:tc>
          <w:tcPr>
            <w:tcW w:w="1134" w:type="dxa"/>
            <w:vMerge/>
            <w:vAlign w:val="center"/>
          </w:tcPr>
          <w:p w14:paraId="1EBC0BA5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FC255CF" w14:textId="1EF9FE6E" w:rsidR="004426CD" w:rsidRPr="00285198" w:rsidRDefault="00615854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1.71(2.20)</w:t>
            </w:r>
          </w:p>
        </w:tc>
        <w:tc>
          <w:tcPr>
            <w:tcW w:w="1138" w:type="dxa"/>
            <w:vMerge/>
            <w:vAlign w:val="center"/>
          </w:tcPr>
          <w:p w14:paraId="79934ACC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7C03F0AE" w14:textId="2AFE0076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710E9647" w14:textId="427F9BAF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T8</w:t>
            </w:r>
          </w:p>
        </w:tc>
        <w:tc>
          <w:tcPr>
            <w:tcW w:w="1242" w:type="dxa"/>
            <w:vAlign w:val="center"/>
          </w:tcPr>
          <w:p w14:paraId="57A8145B" w14:textId="7D83A3D1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6621DCEB" w14:textId="7872157F" w:rsidR="004426CD" w:rsidRPr="00285198" w:rsidRDefault="007A4C60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3.79(2.99)</w:t>
            </w:r>
          </w:p>
        </w:tc>
        <w:tc>
          <w:tcPr>
            <w:tcW w:w="1129" w:type="dxa"/>
            <w:vMerge w:val="restart"/>
            <w:vAlign w:val="center"/>
          </w:tcPr>
          <w:p w14:paraId="2B889009" w14:textId="51C9AB29" w:rsidR="00095A02" w:rsidRPr="00285198" w:rsidRDefault="00095A02" w:rsidP="00095A0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=0.23</w:t>
            </w:r>
          </w:p>
          <w:p w14:paraId="31AAD2DE" w14:textId="3945D9D9" w:rsidR="004426CD" w:rsidRPr="00285198" w:rsidRDefault="00095A02" w:rsidP="00095A0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-0.68-2.71</w:t>
            </w:r>
          </w:p>
        </w:tc>
        <w:tc>
          <w:tcPr>
            <w:tcW w:w="1281" w:type="dxa"/>
            <w:vAlign w:val="center"/>
          </w:tcPr>
          <w:p w14:paraId="3C2518DC" w14:textId="784D5C90" w:rsidR="004426CD" w:rsidRPr="00285198" w:rsidRDefault="007A4C60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4.32(2.86)</w:t>
            </w:r>
          </w:p>
        </w:tc>
        <w:tc>
          <w:tcPr>
            <w:tcW w:w="1134" w:type="dxa"/>
            <w:vMerge w:val="restart"/>
            <w:vAlign w:val="center"/>
          </w:tcPr>
          <w:p w14:paraId="47C31A32" w14:textId="1A446B7D" w:rsidR="00095A02" w:rsidRPr="00285198" w:rsidRDefault="00095A02" w:rsidP="00095A0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=0.41</w:t>
            </w:r>
          </w:p>
          <w:p w14:paraId="5942C964" w14:textId="50EAA94E" w:rsidR="004426CD" w:rsidRPr="00285198" w:rsidRDefault="00151C2F" w:rsidP="00095A0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-0.99-2.42</w:t>
            </w:r>
          </w:p>
        </w:tc>
        <w:tc>
          <w:tcPr>
            <w:tcW w:w="1417" w:type="dxa"/>
            <w:vAlign w:val="center"/>
          </w:tcPr>
          <w:p w14:paraId="76378291" w14:textId="1DED4352" w:rsidR="004426CD" w:rsidRPr="00285198" w:rsidRDefault="00095A0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2.74(2.91)</w:t>
            </w:r>
          </w:p>
        </w:tc>
        <w:tc>
          <w:tcPr>
            <w:tcW w:w="964" w:type="dxa"/>
            <w:vMerge w:val="restart"/>
            <w:vAlign w:val="center"/>
          </w:tcPr>
          <w:p w14:paraId="556DED13" w14:textId="652D9C9E" w:rsidR="00151C2F" w:rsidRPr="00285198" w:rsidRDefault="00151C2F" w:rsidP="00151C2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=0.47</w:t>
            </w:r>
          </w:p>
          <w:p w14:paraId="571FDB77" w14:textId="58FDDFEE" w:rsidR="004426CD" w:rsidRPr="00285198" w:rsidRDefault="00151C2F" w:rsidP="00151C2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-1.00-2.14</w:t>
            </w:r>
          </w:p>
        </w:tc>
        <w:tc>
          <w:tcPr>
            <w:tcW w:w="1446" w:type="dxa"/>
            <w:vAlign w:val="center"/>
          </w:tcPr>
          <w:p w14:paraId="4A98DBED" w14:textId="5DC17C59" w:rsidR="004426CD" w:rsidRPr="00285198" w:rsidRDefault="00095A0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3.03(2.88)</w:t>
            </w:r>
          </w:p>
        </w:tc>
        <w:tc>
          <w:tcPr>
            <w:tcW w:w="1134" w:type="dxa"/>
            <w:vMerge w:val="restart"/>
            <w:vAlign w:val="center"/>
          </w:tcPr>
          <w:p w14:paraId="1E849DA2" w14:textId="640124B1" w:rsidR="00151C2F" w:rsidRPr="00285198" w:rsidRDefault="00151C2F" w:rsidP="00151C2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4D109A" w:rsidRPr="00285198">
              <w:rPr>
                <w:rFonts w:ascii="Times New Roman" w:hAnsi="Times New Roman" w:cs="Times New Roman"/>
                <w:sz w:val="16"/>
                <w:szCs w:val="16"/>
              </w:rPr>
              <w:t>02*</w:t>
            </w:r>
          </w:p>
          <w:p w14:paraId="437BA664" w14:textId="499ADE0C" w:rsidR="004426CD" w:rsidRPr="00285198" w:rsidRDefault="004D109A" w:rsidP="00151C2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0.23-2.83</w:t>
            </w:r>
          </w:p>
        </w:tc>
        <w:tc>
          <w:tcPr>
            <w:tcW w:w="1417" w:type="dxa"/>
            <w:vAlign w:val="center"/>
          </w:tcPr>
          <w:p w14:paraId="6539F8A0" w14:textId="22EB6147" w:rsidR="004426CD" w:rsidRPr="00285198" w:rsidRDefault="00095A0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2.12(2.77)</w:t>
            </w:r>
          </w:p>
        </w:tc>
        <w:tc>
          <w:tcPr>
            <w:tcW w:w="1138" w:type="dxa"/>
            <w:vMerge w:val="restart"/>
            <w:vAlign w:val="center"/>
          </w:tcPr>
          <w:p w14:paraId="5545618D" w14:textId="1DDAA352" w:rsidR="004D109A" w:rsidRPr="00285198" w:rsidRDefault="004D109A" w:rsidP="004D109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=0.35</w:t>
            </w:r>
          </w:p>
          <w:p w14:paraId="6D647320" w14:textId="5E46FE8E" w:rsidR="004426CD" w:rsidRPr="00285198" w:rsidRDefault="004D109A" w:rsidP="004D109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E12FA" w:rsidRPr="00285198">
              <w:rPr>
                <w:rFonts w:ascii="Times New Roman" w:hAnsi="Times New Roman" w:cs="Times New Roman"/>
                <w:sz w:val="16"/>
                <w:szCs w:val="16"/>
              </w:rPr>
              <w:t>0.77-2.12</w:t>
            </w:r>
          </w:p>
        </w:tc>
      </w:tr>
      <w:tr w:rsidR="004426CD" w:rsidRPr="00285198" w14:paraId="4A9EAA50" w14:textId="774BD47A" w:rsidTr="007A4C60">
        <w:trPr>
          <w:trHeight w:val="618"/>
        </w:trPr>
        <w:tc>
          <w:tcPr>
            <w:tcW w:w="0" w:type="auto"/>
            <w:vMerge/>
            <w:vAlign w:val="center"/>
          </w:tcPr>
          <w:p w14:paraId="184B3196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17BA05AF" w14:textId="3E307233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5678DB45" w14:textId="491ACB4C" w:rsidR="004426CD" w:rsidRPr="00285198" w:rsidRDefault="007A4C60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2.78(2.69)</w:t>
            </w:r>
          </w:p>
        </w:tc>
        <w:tc>
          <w:tcPr>
            <w:tcW w:w="1129" w:type="dxa"/>
            <w:vMerge/>
            <w:vAlign w:val="center"/>
          </w:tcPr>
          <w:p w14:paraId="7BF46BB2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7580D7F4" w14:textId="2B74345E" w:rsidR="004426CD" w:rsidRPr="00285198" w:rsidRDefault="007A4C60" w:rsidP="007A4C6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3.61(3.01)</w:t>
            </w:r>
          </w:p>
        </w:tc>
        <w:tc>
          <w:tcPr>
            <w:tcW w:w="1134" w:type="dxa"/>
            <w:vMerge/>
            <w:vAlign w:val="center"/>
          </w:tcPr>
          <w:p w14:paraId="7E477B1B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AE9AF70" w14:textId="69E92753" w:rsidR="004426CD" w:rsidRPr="00285198" w:rsidRDefault="00095A0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2.17(2.18)</w:t>
            </w:r>
          </w:p>
        </w:tc>
        <w:tc>
          <w:tcPr>
            <w:tcW w:w="964" w:type="dxa"/>
            <w:vMerge/>
            <w:vAlign w:val="center"/>
          </w:tcPr>
          <w:p w14:paraId="62A6C9E0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21FC4903" w14:textId="3DD58F29" w:rsidR="004426CD" w:rsidRPr="00285198" w:rsidRDefault="00095A0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1.50(1.76)</w:t>
            </w:r>
          </w:p>
        </w:tc>
        <w:tc>
          <w:tcPr>
            <w:tcW w:w="1134" w:type="dxa"/>
            <w:vMerge/>
            <w:vAlign w:val="center"/>
          </w:tcPr>
          <w:p w14:paraId="5BE93A22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689AC2A" w14:textId="22DA4B54" w:rsidR="004426CD" w:rsidRPr="00285198" w:rsidRDefault="00095A02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1.44(1.76)</w:t>
            </w:r>
          </w:p>
        </w:tc>
        <w:tc>
          <w:tcPr>
            <w:tcW w:w="1138" w:type="dxa"/>
            <w:vMerge/>
            <w:vAlign w:val="center"/>
          </w:tcPr>
          <w:p w14:paraId="33234721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40B6D7B6" w14:textId="44E845A9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4AF88B5A" w14:textId="12954EB1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T9</w:t>
            </w:r>
          </w:p>
        </w:tc>
        <w:tc>
          <w:tcPr>
            <w:tcW w:w="1242" w:type="dxa"/>
            <w:vAlign w:val="center"/>
          </w:tcPr>
          <w:p w14:paraId="3C06CB58" w14:textId="03FB4329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6BB3CC07" w14:textId="301C6DB2" w:rsidR="004426CD" w:rsidRPr="00285198" w:rsidRDefault="005E12FA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3.35(2.70)</w:t>
            </w:r>
          </w:p>
        </w:tc>
        <w:tc>
          <w:tcPr>
            <w:tcW w:w="1129" w:type="dxa"/>
            <w:vMerge w:val="restart"/>
            <w:vAlign w:val="center"/>
          </w:tcPr>
          <w:p w14:paraId="02F91A22" w14:textId="665C0A67" w:rsidR="007D5EE9" w:rsidRPr="00285198" w:rsidRDefault="007D5EE9" w:rsidP="007D5EE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=0.49</w:t>
            </w:r>
          </w:p>
          <w:p w14:paraId="36298525" w14:textId="79EA84B3" w:rsidR="004426CD" w:rsidRPr="00285198" w:rsidRDefault="007D5EE9" w:rsidP="007D5EE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-1.07-2.20</w:t>
            </w:r>
          </w:p>
        </w:tc>
        <w:tc>
          <w:tcPr>
            <w:tcW w:w="1281" w:type="dxa"/>
            <w:vAlign w:val="center"/>
          </w:tcPr>
          <w:p w14:paraId="6BA7194F" w14:textId="5FD891B3" w:rsidR="004426CD" w:rsidRPr="00285198" w:rsidRDefault="005E12FA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4.62(3.01)</w:t>
            </w:r>
          </w:p>
        </w:tc>
        <w:tc>
          <w:tcPr>
            <w:tcW w:w="1134" w:type="dxa"/>
            <w:vMerge w:val="restart"/>
            <w:vAlign w:val="center"/>
          </w:tcPr>
          <w:p w14:paraId="6C123814" w14:textId="03BFD824" w:rsidR="00771C40" w:rsidRPr="00285198" w:rsidRDefault="00771C40" w:rsidP="00771C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=0.27</w:t>
            </w:r>
          </w:p>
          <w:p w14:paraId="4D76BE3D" w14:textId="60991CC2" w:rsidR="004426CD" w:rsidRPr="00285198" w:rsidRDefault="00771C40" w:rsidP="00771C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-0.76-2.66</w:t>
            </w:r>
          </w:p>
        </w:tc>
        <w:tc>
          <w:tcPr>
            <w:tcW w:w="1417" w:type="dxa"/>
            <w:vAlign w:val="center"/>
          </w:tcPr>
          <w:p w14:paraId="0482D3C7" w14:textId="20C5133C" w:rsidR="004426CD" w:rsidRPr="00285198" w:rsidRDefault="007D5EE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3.35(2.79)</w:t>
            </w:r>
          </w:p>
        </w:tc>
        <w:tc>
          <w:tcPr>
            <w:tcW w:w="964" w:type="dxa"/>
            <w:vMerge w:val="restart"/>
            <w:vAlign w:val="center"/>
          </w:tcPr>
          <w:p w14:paraId="6CF124E7" w14:textId="2EBB5385" w:rsidR="00771C40" w:rsidRPr="00285198" w:rsidRDefault="00771C40" w:rsidP="00771C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=0.20</w:t>
            </w:r>
          </w:p>
          <w:p w14:paraId="37E4D165" w14:textId="580B0E59" w:rsidR="004426CD" w:rsidRPr="00285198" w:rsidRDefault="00771C40" w:rsidP="00771C4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-0.52-2.43</w:t>
            </w:r>
          </w:p>
        </w:tc>
        <w:tc>
          <w:tcPr>
            <w:tcW w:w="1446" w:type="dxa"/>
            <w:vAlign w:val="center"/>
          </w:tcPr>
          <w:p w14:paraId="2A03384F" w14:textId="49494F0C" w:rsidR="004426CD" w:rsidRPr="00285198" w:rsidRDefault="007D5EE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3.31(2.49)</w:t>
            </w:r>
          </w:p>
        </w:tc>
        <w:tc>
          <w:tcPr>
            <w:tcW w:w="1134" w:type="dxa"/>
            <w:vMerge w:val="restart"/>
            <w:vAlign w:val="center"/>
          </w:tcPr>
          <w:p w14:paraId="3B325ADA" w14:textId="5704C993" w:rsidR="00771C40" w:rsidRPr="00285198" w:rsidRDefault="00771C40" w:rsidP="00771C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=0.16</w:t>
            </w:r>
          </w:p>
          <w:p w14:paraId="0996C127" w14:textId="6119B5D0" w:rsidR="004426CD" w:rsidRPr="00285198" w:rsidRDefault="00771C40" w:rsidP="00771C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-0.43-2.49</w:t>
            </w:r>
          </w:p>
        </w:tc>
        <w:tc>
          <w:tcPr>
            <w:tcW w:w="1417" w:type="dxa"/>
            <w:vAlign w:val="center"/>
          </w:tcPr>
          <w:p w14:paraId="5893FF52" w14:textId="1FEA1E94" w:rsidR="004426CD" w:rsidRPr="00285198" w:rsidRDefault="007D5EE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1.76(2.55)</w:t>
            </w:r>
          </w:p>
        </w:tc>
        <w:tc>
          <w:tcPr>
            <w:tcW w:w="1138" w:type="dxa"/>
            <w:vMerge w:val="restart"/>
            <w:vAlign w:val="center"/>
          </w:tcPr>
          <w:p w14:paraId="1CCEB241" w14:textId="096C5E41" w:rsidR="00981826" w:rsidRPr="00285198" w:rsidRDefault="00981826" w:rsidP="0098182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=0.92</w:t>
            </w:r>
          </w:p>
          <w:p w14:paraId="1DC52F7A" w14:textId="13FEA273" w:rsidR="004426CD" w:rsidRPr="00285198" w:rsidRDefault="00981826" w:rsidP="00981826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-1.45-1.60</w:t>
            </w:r>
          </w:p>
        </w:tc>
      </w:tr>
      <w:tr w:rsidR="004426CD" w:rsidRPr="00285198" w14:paraId="2D7A0C3B" w14:textId="15609AD4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4B68AEFC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0A0DDAE2" w14:textId="594C3F8E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5092C1B4" w14:textId="3BBFF7FA" w:rsidR="004426CD" w:rsidRPr="00285198" w:rsidRDefault="005E12FA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2.78(2.56)</w:t>
            </w:r>
          </w:p>
        </w:tc>
        <w:tc>
          <w:tcPr>
            <w:tcW w:w="1129" w:type="dxa"/>
            <w:vMerge/>
            <w:vAlign w:val="center"/>
          </w:tcPr>
          <w:p w14:paraId="660366D7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291DF9AC" w14:textId="61CE38C7" w:rsidR="004426CD" w:rsidRPr="00285198" w:rsidRDefault="005E12FA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3.67(2.35)</w:t>
            </w:r>
          </w:p>
        </w:tc>
        <w:tc>
          <w:tcPr>
            <w:tcW w:w="1134" w:type="dxa"/>
            <w:vMerge/>
            <w:vAlign w:val="center"/>
          </w:tcPr>
          <w:p w14:paraId="7DAD9550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E0008CF" w14:textId="30E575A1" w:rsidR="004426CD" w:rsidRPr="00285198" w:rsidRDefault="007D5EE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2.39(2.06)</w:t>
            </w:r>
          </w:p>
        </w:tc>
        <w:tc>
          <w:tcPr>
            <w:tcW w:w="964" w:type="dxa"/>
            <w:vMerge/>
            <w:vAlign w:val="center"/>
          </w:tcPr>
          <w:p w14:paraId="53978738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625ED86B" w14:textId="64F5DBAD" w:rsidR="004426CD" w:rsidRPr="00285198" w:rsidRDefault="007D5EE9" w:rsidP="007D5EE9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2.28(2.14)</w:t>
            </w:r>
          </w:p>
        </w:tc>
        <w:tc>
          <w:tcPr>
            <w:tcW w:w="1134" w:type="dxa"/>
            <w:vMerge/>
            <w:vAlign w:val="center"/>
          </w:tcPr>
          <w:p w14:paraId="462F76E6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BA17E60" w14:textId="03C04A90" w:rsidR="004426CD" w:rsidRPr="00285198" w:rsidRDefault="007D5EE9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1.69(1.99)</w:t>
            </w:r>
          </w:p>
        </w:tc>
        <w:tc>
          <w:tcPr>
            <w:tcW w:w="1138" w:type="dxa"/>
            <w:vMerge/>
            <w:vAlign w:val="center"/>
          </w:tcPr>
          <w:p w14:paraId="362085FE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426CD" w:rsidRPr="00285198" w14:paraId="690276C8" w14:textId="2042BA7B" w:rsidTr="006033A8">
        <w:trPr>
          <w:trHeight w:val="618"/>
        </w:trPr>
        <w:tc>
          <w:tcPr>
            <w:tcW w:w="0" w:type="auto"/>
            <w:vMerge w:val="restart"/>
            <w:vAlign w:val="center"/>
          </w:tcPr>
          <w:p w14:paraId="74B6B969" w14:textId="51D6C2AB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T10</w:t>
            </w:r>
          </w:p>
        </w:tc>
        <w:tc>
          <w:tcPr>
            <w:tcW w:w="1242" w:type="dxa"/>
            <w:vAlign w:val="center"/>
          </w:tcPr>
          <w:p w14:paraId="20F3D720" w14:textId="6C7A9023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4590A258" w14:textId="4C948F42" w:rsidR="004426CD" w:rsidRPr="00285198" w:rsidRDefault="00C904A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3.39(2.92)</w:t>
            </w:r>
          </w:p>
        </w:tc>
        <w:tc>
          <w:tcPr>
            <w:tcW w:w="1129" w:type="dxa"/>
            <w:vMerge w:val="restart"/>
            <w:vAlign w:val="center"/>
          </w:tcPr>
          <w:p w14:paraId="07C54E9E" w14:textId="690D5DB6" w:rsidR="00CE22EB" w:rsidRPr="00285198" w:rsidRDefault="00CE22EB" w:rsidP="00CE22E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766B0B" w:rsidRPr="00285198">
              <w:rPr>
                <w:rFonts w:ascii="Times New Roman" w:hAnsi="Times New Roman" w:cs="Times New Roman"/>
                <w:sz w:val="16"/>
                <w:szCs w:val="16"/>
              </w:rPr>
              <w:t>04*</w:t>
            </w:r>
          </w:p>
          <w:p w14:paraId="560B76AE" w14:textId="399890AD" w:rsidR="004426CD" w:rsidRPr="00285198" w:rsidRDefault="00766B0B" w:rsidP="00CE22E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0.13-3.53</w:t>
            </w:r>
          </w:p>
        </w:tc>
        <w:tc>
          <w:tcPr>
            <w:tcW w:w="1281" w:type="dxa"/>
            <w:vAlign w:val="center"/>
          </w:tcPr>
          <w:p w14:paraId="58B0DAE4" w14:textId="6E567AF5" w:rsidR="004426CD" w:rsidRPr="00285198" w:rsidRDefault="00C904A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3.82(3.06)</w:t>
            </w:r>
          </w:p>
        </w:tc>
        <w:tc>
          <w:tcPr>
            <w:tcW w:w="1134" w:type="dxa"/>
            <w:vMerge w:val="restart"/>
            <w:vAlign w:val="center"/>
          </w:tcPr>
          <w:p w14:paraId="2CF31C88" w14:textId="10D135C6" w:rsidR="00766B0B" w:rsidRPr="00285198" w:rsidRDefault="00766B0B" w:rsidP="00766B0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=0.24</w:t>
            </w:r>
          </w:p>
          <w:p w14:paraId="17555C8E" w14:textId="1A2D77A3" w:rsidR="004426CD" w:rsidRPr="00285198" w:rsidRDefault="00766B0B" w:rsidP="00766B0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-0.74-2.88</w:t>
            </w:r>
          </w:p>
        </w:tc>
        <w:tc>
          <w:tcPr>
            <w:tcW w:w="1417" w:type="dxa"/>
            <w:vAlign w:val="center"/>
          </w:tcPr>
          <w:p w14:paraId="13CA3D44" w14:textId="0DABD2F9" w:rsidR="004426CD" w:rsidRPr="00285198" w:rsidRDefault="00C904A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3.14(3.14)</w:t>
            </w:r>
          </w:p>
        </w:tc>
        <w:tc>
          <w:tcPr>
            <w:tcW w:w="964" w:type="dxa"/>
            <w:vMerge w:val="restart"/>
            <w:vAlign w:val="center"/>
          </w:tcPr>
          <w:p w14:paraId="5D536641" w14:textId="5A46614D" w:rsidR="00766B0B" w:rsidRPr="00285198" w:rsidRDefault="00766B0B" w:rsidP="00766B0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463B40" w:rsidRPr="00285198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  <w:p w14:paraId="6F0907E5" w14:textId="63027FFF" w:rsidR="004426CD" w:rsidRPr="00285198" w:rsidRDefault="00463B40" w:rsidP="00766B0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-0.22-2.75</w:t>
            </w:r>
          </w:p>
        </w:tc>
        <w:tc>
          <w:tcPr>
            <w:tcW w:w="1446" w:type="dxa"/>
            <w:vAlign w:val="center"/>
          </w:tcPr>
          <w:p w14:paraId="509D0469" w14:textId="4F44DAC9" w:rsidR="004426CD" w:rsidRPr="00285198" w:rsidRDefault="00CE22EB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2.96(2.96)</w:t>
            </w:r>
          </w:p>
        </w:tc>
        <w:tc>
          <w:tcPr>
            <w:tcW w:w="1134" w:type="dxa"/>
            <w:vMerge w:val="restart"/>
            <w:vAlign w:val="center"/>
          </w:tcPr>
          <w:p w14:paraId="71F540A9" w14:textId="571C1519" w:rsidR="00463B40" w:rsidRPr="00285198" w:rsidRDefault="00463B40" w:rsidP="00463B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=0.17</w:t>
            </w:r>
          </w:p>
          <w:p w14:paraId="39FF6744" w14:textId="0909C772" w:rsidR="004426CD" w:rsidRPr="00285198" w:rsidRDefault="00463B40" w:rsidP="00463B40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764ABB" w:rsidRPr="00285198">
              <w:rPr>
                <w:rFonts w:ascii="Times New Roman" w:hAnsi="Times New Roman" w:cs="Times New Roman"/>
                <w:sz w:val="16"/>
                <w:szCs w:val="16"/>
              </w:rPr>
              <w:t>0.45-2.50</w:t>
            </w:r>
          </w:p>
        </w:tc>
        <w:tc>
          <w:tcPr>
            <w:tcW w:w="1417" w:type="dxa"/>
            <w:vAlign w:val="center"/>
          </w:tcPr>
          <w:p w14:paraId="32BF1E84" w14:textId="7BEC8BB0" w:rsidR="004426CD" w:rsidRPr="00285198" w:rsidRDefault="00CE22EB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1.58(2.30)</w:t>
            </w:r>
          </w:p>
        </w:tc>
        <w:tc>
          <w:tcPr>
            <w:tcW w:w="1138" w:type="dxa"/>
            <w:vMerge w:val="restart"/>
            <w:vAlign w:val="center"/>
          </w:tcPr>
          <w:p w14:paraId="573510D1" w14:textId="52EE5922" w:rsidR="00764ABB" w:rsidRPr="00285198" w:rsidRDefault="00764ABB" w:rsidP="00764AB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=0.92</w:t>
            </w:r>
          </w:p>
          <w:p w14:paraId="3AF8B1FD" w14:textId="040C8648" w:rsidR="004426CD" w:rsidRPr="00285198" w:rsidRDefault="00764ABB" w:rsidP="00764AB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-1.38-1.53</w:t>
            </w:r>
          </w:p>
        </w:tc>
      </w:tr>
      <w:tr w:rsidR="004426CD" w:rsidRPr="00285198" w14:paraId="49F830B5" w14:textId="53EEB285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18DB8F63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3A18946B" w14:textId="34F88C12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5C02A356" w14:textId="300DDFF1" w:rsidR="004426CD" w:rsidRPr="00285198" w:rsidRDefault="00C904A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1.56(2.22)</w:t>
            </w:r>
          </w:p>
        </w:tc>
        <w:tc>
          <w:tcPr>
            <w:tcW w:w="1129" w:type="dxa"/>
            <w:vMerge/>
          </w:tcPr>
          <w:p w14:paraId="1FCD4DF4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6C410B9B" w14:textId="32C40961" w:rsidR="004426CD" w:rsidRPr="00285198" w:rsidRDefault="00C904A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2.75(2.49)</w:t>
            </w:r>
          </w:p>
        </w:tc>
        <w:tc>
          <w:tcPr>
            <w:tcW w:w="1134" w:type="dxa"/>
            <w:vMerge/>
          </w:tcPr>
          <w:p w14:paraId="3F4B025D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66732B2" w14:textId="0D68FE46" w:rsidR="004426CD" w:rsidRPr="00285198" w:rsidRDefault="00C904A3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1.88(1.75)</w:t>
            </w:r>
          </w:p>
        </w:tc>
        <w:tc>
          <w:tcPr>
            <w:tcW w:w="964" w:type="dxa"/>
            <w:vMerge/>
          </w:tcPr>
          <w:p w14:paraId="5D0B5685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10109409" w14:textId="3A471201" w:rsidR="004426CD" w:rsidRPr="00285198" w:rsidRDefault="00CE22EB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1.94(1.88)</w:t>
            </w:r>
          </w:p>
        </w:tc>
        <w:tc>
          <w:tcPr>
            <w:tcW w:w="1134" w:type="dxa"/>
            <w:vMerge/>
          </w:tcPr>
          <w:p w14:paraId="70DE8627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70BC7AD" w14:textId="0DD03671" w:rsidR="004426CD" w:rsidRPr="00285198" w:rsidRDefault="00CE22EB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1.50(2.22)</w:t>
            </w:r>
          </w:p>
        </w:tc>
        <w:tc>
          <w:tcPr>
            <w:tcW w:w="1138" w:type="dxa"/>
            <w:vMerge/>
          </w:tcPr>
          <w:p w14:paraId="07437D8C" w14:textId="77777777" w:rsidR="004426CD" w:rsidRPr="00285198" w:rsidRDefault="004426CD" w:rsidP="004426CD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789F" w:rsidRPr="00285198" w14:paraId="763431AF" w14:textId="77777777" w:rsidTr="00D41805">
        <w:trPr>
          <w:trHeight w:val="618"/>
        </w:trPr>
        <w:tc>
          <w:tcPr>
            <w:tcW w:w="0" w:type="auto"/>
            <w:vMerge w:val="restart"/>
            <w:vAlign w:val="center"/>
          </w:tcPr>
          <w:p w14:paraId="20EFCEC4" w14:textId="6D1E4BFE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T11</w:t>
            </w:r>
          </w:p>
        </w:tc>
        <w:tc>
          <w:tcPr>
            <w:tcW w:w="1242" w:type="dxa"/>
            <w:vAlign w:val="center"/>
          </w:tcPr>
          <w:p w14:paraId="2ADBF485" w14:textId="44F09DC1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53405873" w14:textId="480308FF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3.18(2.65)</w:t>
            </w:r>
          </w:p>
        </w:tc>
        <w:tc>
          <w:tcPr>
            <w:tcW w:w="1129" w:type="dxa"/>
            <w:vMerge w:val="restart"/>
            <w:vAlign w:val="center"/>
          </w:tcPr>
          <w:p w14:paraId="6EF852F2" w14:textId="64D8FB93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8D58C3" w:rsidRPr="00285198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  <w:p w14:paraId="668E0E37" w14:textId="0EA8B7F3" w:rsidR="00F1789F" w:rsidRPr="00285198" w:rsidRDefault="008D58C3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-1.10-2.13</w:t>
            </w:r>
          </w:p>
        </w:tc>
        <w:tc>
          <w:tcPr>
            <w:tcW w:w="1281" w:type="dxa"/>
            <w:vAlign w:val="center"/>
          </w:tcPr>
          <w:p w14:paraId="72C43708" w14:textId="36A3871C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3.79(2.82)</w:t>
            </w:r>
          </w:p>
        </w:tc>
        <w:tc>
          <w:tcPr>
            <w:tcW w:w="1134" w:type="dxa"/>
            <w:vMerge w:val="restart"/>
            <w:vAlign w:val="center"/>
          </w:tcPr>
          <w:p w14:paraId="79A58C3D" w14:textId="38A685DF" w:rsidR="008D58C3" w:rsidRPr="00285198" w:rsidRDefault="008D58C3" w:rsidP="008D58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=0.81</w:t>
            </w:r>
          </w:p>
          <w:p w14:paraId="6C80330D" w14:textId="25F88C4A" w:rsidR="00F1789F" w:rsidRPr="00285198" w:rsidRDefault="001C2D44" w:rsidP="008D58C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-1.97-1.54</w:t>
            </w:r>
          </w:p>
        </w:tc>
        <w:tc>
          <w:tcPr>
            <w:tcW w:w="1417" w:type="dxa"/>
            <w:vAlign w:val="center"/>
          </w:tcPr>
          <w:p w14:paraId="0D337163" w14:textId="50141A13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2.46(2.70)</w:t>
            </w:r>
          </w:p>
        </w:tc>
        <w:tc>
          <w:tcPr>
            <w:tcW w:w="964" w:type="dxa"/>
            <w:vMerge w:val="restart"/>
            <w:vAlign w:val="center"/>
          </w:tcPr>
          <w:p w14:paraId="4B2AB20C" w14:textId="02D30CC0" w:rsidR="001C2D44" w:rsidRPr="00285198" w:rsidRDefault="001C2D44" w:rsidP="001C2D4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=0.21</w:t>
            </w:r>
          </w:p>
          <w:p w14:paraId="09919997" w14:textId="433C7E69" w:rsidR="00F1789F" w:rsidRPr="00285198" w:rsidRDefault="001C2D44" w:rsidP="001C2D4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-0.52-2.25</w:t>
            </w:r>
          </w:p>
        </w:tc>
        <w:tc>
          <w:tcPr>
            <w:tcW w:w="1446" w:type="dxa"/>
            <w:vAlign w:val="center"/>
          </w:tcPr>
          <w:p w14:paraId="31BDF94B" w14:textId="29BFDDDA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3.21(2.69)</w:t>
            </w:r>
          </w:p>
        </w:tc>
        <w:tc>
          <w:tcPr>
            <w:tcW w:w="1134" w:type="dxa"/>
            <w:vMerge w:val="restart"/>
            <w:vAlign w:val="center"/>
          </w:tcPr>
          <w:p w14:paraId="02CA5D1D" w14:textId="21E152D9" w:rsidR="001C2D44" w:rsidRPr="00285198" w:rsidRDefault="001C2D44" w:rsidP="001C2D44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=0.04</w:t>
            </w:r>
            <w:r w:rsidR="00D41805" w:rsidRPr="00285198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14:paraId="60117801" w14:textId="78EC38EB" w:rsidR="00F1789F" w:rsidRPr="00285198" w:rsidRDefault="001C2D44" w:rsidP="001C2D4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5B55AE" w:rsidRPr="00285198">
              <w:rPr>
                <w:rFonts w:ascii="Times New Roman" w:hAnsi="Times New Roman" w:cs="Times New Roman"/>
                <w:sz w:val="16"/>
                <w:szCs w:val="16"/>
              </w:rPr>
              <w:t>99-</w:t>
            </w:r>
            <w:r w:rsidR="00D41805" w:rsidRPr="00285198">
              <w:rPr>
                <w:rFonts w:ascii="Times New Roman" w:hAnsi="Times New Roman" w:cs="Times New Roman"/>
                <w:sz w:val="16"/>
                <w:szCs w:val="16"/>
              </w:rPr>
              <w:t>2.99</w:t>
            </w:r>
          </w:p>
        </w:tc>
        <w:tc>
          <w:tcPr>
            <w:tcW w:w="1417" w:type="dxa"/>
            <w:vAlign w:val="center"/>
          </w:tcPr>
          <w:p w14:paraId="19359C53" w14:textId="6FF3E94C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1.85(2.45)</w:t>
            </w:r>
          </w:p>
        </w:tc>
        <w:tc>
          <w:tcPr>
            <w:tcW w:w="1138" w:type="dxa"/>
            <w:vMerge w:val="restart"/>
            <w:vAlign w:val="center"/>
          </w:tcPr>
          <w:p w14:paraId="19508802" w14:textId="7F46D707" w:rsidR="00D41805" w:rsidRPr="00285198" w:rsidRDefault="00D41805" w:rsidP="00D4180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=0.85</w:t>
            </w:r>
          </w:p>
          <w:p w14:paraId="38BAED73" w14:textId="0BBF6899" w:rsidR="00F1789F" w:rsidRPr="00285198" w:rsidRDefault="00D41805" w:rsidP="00D41805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-1.69-1.40</w:t>
            </w:r>
          </w:p>
        </w:tc>
      </w:tr>
      <w:tr w:rsidR="00F1789F" w:rsidRPr="00285198" w14:paraId="5CA0EF3F" w14:textId="77777777" w:rsidTr="00744DF8">
        <w:trPr>
          <w:trHeight w:val="618"/>
        </w:trPr>
        <w:tc>
          <w:tcPr>
            <w:tcW w:w="0" w:type="auto"/>
            <w:vMerge/>
            <w:vAlign w:val="center"/>
          </w:tcPr>
          <w:p w14:paraId="4F90A2EF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7AC787CF" w14:textId="5DE0BDB8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53B1F9FF" w14:textId="54CC5582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2.67(2.16)</w:t>
            </w:r>
          </w:p>
        </w:tc>
        <w:tc>
          <w:tcPr>
            <w:tcW w:w="1129" w:type="dxa"/>
            <w:vMerge/>
            <w:vAlign w:val="center"/>
          </w:tcPr>
          <w:p w14:paraId="6DD097C1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765ACB6F" w14:textId="664D197D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4.00(2.54)</w:t>
            </w:r>
          </w:p>
        </w:tc>
        <w:tc>
          <w:tcPr>
            <w:tcW w:w="1134" w:type="dxa"/>
            <w:vMerge/>
          </w:tcPr>
          <w:p w14:paraId="143B5923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3D75846" w14:textId="56E7BA90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1.60(1.77)</w:t>
            </w:r>
          </w:p>
        </w:tc>
        <w:tc>
          <w:tcPr>
            <w:tcW w:w="964" w:type="dxa"/>
            <w:vMerge/>
          </w:tcPr>
          <w:p w14:paraId="376256FD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52AFEE6B" w14:textId="2127F510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1.67(1.95)</w:t>
            </w:r>
          </w:p>
        </w:tc>
        <w:tc>
          <w:tcPr>
            <w:tcW w:w="1134" w:type="dxa"/>
            <w:vMerge/>
          </w:tcPr>
          <w:p w14:paraId="425A55CA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E99F4D6" w14:textId="1D9E8705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2.00(2.23)</w:t>
            </w:r>
          </w:p>
        </w:tc>
        <w:tc>
          <w:tcPr>
            <w:tcW w:w="1138" w:type="dxa"/>
            <w:vMerge/>
          </w:tcPr>
          <w:p w14:paraId="1352700A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789F" w:rsidRPr="00285198" w14:paraId="32F02638" w14:textId="77777777" w:rsidTr="00844572">
        <w:trPr>
          <w:trHeight w:val="618"/>
        </w:trPr>
        <w:tc>
          <w:tcPr>
            <w:tcW w:w="0" w:type="auto"/>
            <w:vMerge w:val="restart"/>
            <w:vAlign w:val="center"/>
          </w:tcPr>
          <w:p w14:paraId="09F3721C" w14:textId="1BF07EF5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T12</w:t>
            </w:r>
          </w:p>
        </w:tc>
        <w:tc>
          <w:tcPr>
            <w:tcW w:w="1242" w:type="dxa"/>
            <w:vAlign w:val="center"/>
          </w:tcPr>
          <w:p w14:paraId="5B6D4981" w14:textId="76F43D1A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COG</w:t>
            </w:r>
          </w:p>
        </w:tc>
        <w:tc>
          <w:tcPr>
            <w:tcW w:w="1276" w:type="dxa"/>
            <w:vAlign w:val="center"/>
          </w:tcPr>
          <w:p w14:paraId="0AA9AF96" w14:textId="35910BA4" w:rsidR="00F1789F" w:rsidRPr="00285198" w:rsidRDefault="00D41805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3.24(2.55)</w:t>
            </w:r>
          </w:p>
        </w:tc>
        <w:tc>
          <w:tcPr>
            <w:tcW w:w="1129" w:type="dxa"/>
            <w:vMerge w:val="restart"/>
            <w:vAlign w:val="center"/>
          </w:tcPr>
          <w:p w14:paraId="7A89FD46" w14:textId="08F9F983" w:rsidR="00B3335B" w:rsidRPr="00285198" w:rsidRDefault="00B3335B" w:rsidP="00B3335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=0.49</w:t>
            </w:r>
          </w:p>
          <w:p w14:paraId="2AC1B92D" w14:textId="12AE3B52" w:rsidR="00F1789F" w:rsidRPr="00285198" w:rsidRDefault="00B3335B" w:rsidP="00B3335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-1.10-2.25</w:t>
            </w:r>
          </w:p>
        </w:tc>
        <w:tc>
          <w:tcPr>
            <w:tcW w:w="1281" w:type="dxa"/>
            <w:vAlign w:val="center"/>
          </w:tcPr>
          <w:p w14:paraId="64E9C937" w14:textId="06F2D2F0" w:rsidR="00F1789F" w:rsidRPr="00285198" w:rsidRDefault="00A32E9A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3.48(2.63)</w:t>
            </w:r>
          </w:p>
        </w:tc>
        <w:tc>
          <w:tcPr>
            <w:tcW w:w="1134" w:type="dxa"/>
            <w:vMerge w:val="restart"/>
            <w:vAlign w:val="center"/>
          </w:tcPr>
          <w:p w14:paraId="412672DC" w14:textId="5A877C4E" w:rsidR="00B3335B" w:rsidRPr="00285198" w:rsidRDefault="00B3335B" w:rsidP="00B3335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=0.54</w:t>
            </w:r>
          </w:p>
          <w:p w14:paraId="77D922F6" w14:textId="62DC0D3E" w:rsidR="00F1789F" w:rsidRPr="00285198" w:rsidRDefault="00ED01D3" w:rsidP="00B3335B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-2.48-1.31</w:t>
            </w:r>
          </w:p>
        </w:tc>
        <w:tc>
          <w:tcPr>
            <w:tcW w:w="1417" w:type="dxa"/>
            <w:vAlign w:val="center"/>
          </w:tcPr>
          <w:p w14:paraId="601F2B5B" w14:textId="01703A70" w:rsidR="00F1789F" w:rsidRPr="00285198" w:rsidRDefault="00A32E9A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2.08(2.45)</w:t>
            </w:r>
          </w:p>
        </w:tc>
        <w:tc>
          <w:tcPr>
            <w:tcW w:w="964" w:type="dxa"/>
            <w:vMerge w:val="restart"/>
            <w:vAlign w:val="center"/>
          </w:tcPr>
          <w:p w14:paraId="2EF4F0C5" w14:textId="6F21F18C" w:rsidR="00ED01D3" w:rsidRPr="00285198" w:rsidRDefault="00ED01D3" w:rsidP="00ED01D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=0.58</w:t>
            </w:r>
          </w:p>
          <w:p w14:paraId="26CF22CB" w14:textId="1FC3BE61" w:rsidR="00F1789F" w:rsidRPr="00285198" w:rsidRDefault="00ED01D3" w:rsidP="00ED01D3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-0.90-</w:t>
            </w:r>
            <w:r w:rsidR="00844572" w:rsidRPr="00285198">
              <w:rPr>
                <w:rFonts w:ascii="Times New Roman" w:hAnsi="Times New Roman" w:cs="Times New Roman"/>
                <w:sz w:val="16"/>
                <w:szCs w:val="16"/>
              </w:rPr>
              <w:t>1.59</w:t>
            </w:r>
          </w:p>
        </w:tc>
        <w:tc>
          <w:tcPr>
            <w:tcW w:w="1446" w:type="dxa"/>
            <w:vAlign w:val="center"/>
          </w:tcPr>
          <w:p w14:paraId="73768C53" w14:textId="66F5B813" w:rsidR="00F1789F" w:rsidRPr="00285198" w:rsidRDefault="00B3335B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2.20(2.45)</w:t>
            </w:r>
          </w:p>
        </w:tc>
        <w:tc>
          <w:tcPr>
            <w:tcW w:w="1134" w:type="dxa"/>
            <w:vMerge w:val="restart"/>
            <w:vAlign w:val="center"/>
          </w:tcPr>
          <w:p w14:paraId="336B6495" w14:textId="236EDE22" w:rsidR="00844572" w:rsidRPr="00285198" w:rsidRDefault="00844572" w:rsidP="0084457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=0.67</w:t>
            </w:r>
          </w:p>
          <w:p w14:paraId="25F25067" w14:textId="3F6ED1CC" w:rsidR="00F1789F" w:rsidRPr="00285198" w:rsidRDefault="00844572" w:rsidP="0084457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-1.21-1.88</w:t>
            </w:r>
          </w:p>
        </w:tc>
        <w:tc>
          <w:tcPr>
            <w:tcW w:w="1417" w:type="dxa"/>
            <w:vAlign w:val="center"/>
          </w:tcPr>
          <w:p w14:paraId="5C0349D2" w14:textId="2277CE27" w:rsidR="00F1789F" w:rsidRPr="00285198" w:rsidRDefault="00B3335B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1.75(2.56)</w:t>
            </w:r>
          </w:p>
        </w:tc>
        <w:tc>
          <w:tcPr>
            <w:tcW w:w="1138" w:type="dxa"/>
            <w:vMerge w:val="restart"/>
            <w:vAlign w:val="center"/>
          </w:tcPr>
          <w:p w14:paraId="19735295" w14:textId="26A1D2BC" w:rsidR="00844572" w:rsidRPr="00285198" w:rsidRDefault="00844572" w:rsidP="0084457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iCs/>
                <w:sz w:val="16"/>
                <w:szCs w:val="16"/>
              </w:rPr>
              <w:t>p</w:t>
            </w: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=0.</w:t>
            </w:r>
            <w:r w:rsidR="009475E4" w:rsidRPr="00285198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  <w:p w14:paraId="0533E54B" w14:textId="392D6761" w:rsidR="00F1789F" w:rsidRPr="00285198" w:rsidRDefault="009475E4" w:rsidP="00844572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-2.18-1.28</w:t>
            </w:r>
          </w:p>
        </w:tc>
      </w:tr>
      <w:tr w:rsidR="00F1789F" w:rsidRPr="00285198" w14:paraId="52B1343C" w14:textId="77777777" w:rsidTr="006033A8">
        <w:trPr>
          <w:trHeight w:val="618"/>
        </w:trPr>
        <w:tc>
          <w:tcPr>
            <w:tcW w:w="0" w:type="auto"/>
            <w:vMerge/>
            <w:vAlign w:val="center"/>
          </w:tcPr>
          <w:p w14:paraId="515A15C2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080192A4" w14:textId="12D905E2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AIEOP-BFM</w:t>
            </w:r>
          </w:p>
        </w:tc>
        <w:tc>
          <w:tcPr>
            <w:tcW w:w="1276" w:type="dxa"/>
            <w:vAlign w:val="center"/>
          </w:tcPr>
          <w:p w14:paraId="3F6344EA" w14:textId="1E58E2F0" w:rsidR="00F1789F" w:rsidRPr="00285198" w:rsidRDefault="00D41805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32E9A" w:rsidRPr="00285198">
              <w:rPr>
                <w:rFonts w:ascii="Times New Roman" w:hAnsi="Times New Roman" w:cs="Times New Roman"/>
                <w:sz w:val="16"/>
                <w:szCs w:val="16"/>
              </w:rPr>
              <w:t>.67(2.50)</w:t>
            </w:r>
          </w:p>
        </w:tc>
        <w:tc>
          <w:tcPr>
            <w:tcW w:w="1129" w:type="dxa"/>
            <w:vMerge/>
          </w:tcPr>
          <w:p w14:paraId="5E57ACB5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14:paraId="64898494" w14:textId="56DFE247" w:rsidR="00F1789F" w:rsidRPr="00285198" w:rsidRDefault="00A32E9A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4.07(3.24)</w:t>
            </w:r>
          </w:p>
        </w:tc>
        <w:tc>
          <w:tcPr>
            <w:tcW w:w="1134" w:type="dxa"/>
            <w:vMerge/>
          </w:tcPr>
          <w:p w14:paraId="0AB00007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CFDD35A" w14:textId="3F3AF14C" w:rsidR="00F1789F" w:rsidRPr="00285198" w:rsidRDefault="00A32E9A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1.73(1.43)</w:t>
            </w:r>
          </w:p>
        </w:tc>
        <w:tc>
          <w:tcPr>
            <w:tcW w:w="964" w:type="dxa"/>
            <w:vMerge/>
          </w:tcPr>
          <w:p w14:paraId="50A1F01F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6" w:type="dxa"/>
            <w:vAlign w:val="center"/>
          </w:tcPr>
          <w:p w14:paraId="6F85B997" w14:textId="209F9D09" w:rsidR="00F1789F" w:rsidRPr="00285198" w:rsidRDefault="00B3335B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1.87(2.13)</w:t>
            </w:r>
          </w:p>
        </w:tc>
        <w:tc>
          <w:tcPr>
            <w:tcW w:w="1134" w:type="dxa"/>
            <w:vMerge/>
          </w:tcPr>
          <w:p w14:paraId="782DB802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CF92322" w14:textId="4F11D7A0" w:rsidR="00F1789F" w:rsidRPr="00285198" w:rsidRDefault="00B3335B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5198">
              <w:rPr>
                <w:rFonts w:ascii="Times New Roman" w:hAnsi="Times New Roman" w:cs="Times New Roman"/>
                <w:sz w:val="16"/>
                <w:szCs w:val="16"/>
              </w:rPr>
              <w:t>2.20(2.65)</w:t>
            </w:r>
          </w:p>
        </w:tc>
        <w:tc>
          <w:tcPr>
            <w:tcW w:w="1138" w:type="dxa"/>
            <w:vMerge/>
          </w:tcPr>
          <w:p w14:paraId="4CC59350" w14:textId="77777777" w:rsidR="00F1789F" w:rsidRPr="00285198" w:rsidRDefault="00F1789F" w:rsidP="00F1789F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231D46" w14:textId="3341B692" w:rsidR="009163F8" w:rsidRPr="00285198" w:rsidRDefault="00CA4E2A" w:rsidP="00337744">
      <w:pPr>
        <w:spacing w:line="48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85198">
        <w:rPr>
          <w:rFonts w:ascii="Times New Roman" w:hAnsi="Times New Roman" w:cs="Times New Roman"/>
          <w:sz w:val="16"/>
          <w:szCs w:val="16"/>
        </w:rPr>
        <w:t>*Significant difference (p&lt;0.05)</w:t>
      </w:r>
    </w:p>
    <w:sectPr w:rsidR="009163F8" w:rsidRPr="00285198" w:rsidSect="001C56B0">
      <w:pgSz w:w="15840" w:h="12240" w:orient="landscape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FEFAB" w14:textId="77777777" w:rsidR="00222E04" w:rsidRDefault="00222E04" w:rsidP="00CD1917">
      <w:pPr>
        <w:spacing w:after="0" w:line="240" w:lineRule="auto"/>
      </w:pPr>
      <w:r>
        <w:separator/>
      </w:r>
    </w:p>
  </w:endnote>
  <w:endnote w:type="continuationSeparator" w:id="0">
    <w:p w14:paraId="0FA4C858" w14:textId="77777777" w:rsidR="00222E04" w:rsidRDefault="00222E04" w:rsidP="00CD1917">
      <w:pPr>
        <w:spacing w:after="0" w:line="240" w:lineRule="auto"/>
      </w:pPr>
      <w:r>
        <w:continuationSeparator/>
      </w:r>
    </w:p>
  </w:endnote>
  <w:endnote w:type="continuationNotice" w:id="1">
    <w:p w14:paraId="72B66C4A" w14:textId="77777777" w:rsidR="00222E04" w:rsidRDefault="00222E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1004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D4B61F0" w14:textId="5FDB5CE1" w:rsidR="005F7E39" w:rsidRPr="00027F4D" w:rsidRDefault="005F7E39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27F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7F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7F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519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27F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F0B2C8" w14:textId="77777777" w:rsidR="005F7E39" w:rsidRDefault="005F7E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F5FFC" w14:textId="77777777" w:rsidR="00222E04" w:rsidRDefault="00222E04" w:rsidP="00CD1917">
      <w:pPr>
        <w:spacing w:after="0" w:line="240" w:lineRule="auto"/>
      </w:pPr>
      <w:r>
        <w:separator/>
      </w:r>
    </w:p>
  </w:footnote>
  <w:footnote w:type="continuationSeparator" w:id="0">
    <w:p w14:paraId="0EC6CD38" w14:textId="77777777" w:rsidR="00222E04" w:rsidRDefault="00222E04" w:rsidP="00CD1917">
      <w:pPr>
        <w:spacing w:after="0" w:line="240" w:lineRule="auto"/>
      </w:pPr>
      <w:r>
        <w:continuationSeparator/>
      </w:r>
    </w:p>
  </w:footnote>
  <w:footnote w:type="continuationNotice" w:id="1">
    <w:p w14:paraId="66958F9D" w14:textId="77777777" w:rsidR="00222E04" w:rsidRDefault="00222E0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B3211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74525"/>
    <w:multiLevelType w:val="hybridMultilevel"/>
    <w:tmpl w:val="BA9803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85D6E"/>
    <w:multiLevelType w:val="hybridMultilevel"/>
    <w:tmpl w:val="94D63F9C"/>
    <w:lvl w:ilvl="0" w:tplc="FECC83E0">
      <w:start w:val="1"/>
      <w:numFmt w:val="lowerRoman"/>
      <w:lvlText w:val="(%1)"/>
      <w:lvlJc w:val="left"/>
      <w:pPr>
        <w:ind w:left="7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16CC3D3C"/>
    <w:multiLevelType w:val="hybridMultilevel"/>
    <w:tmpl w:val="78D628AA"/>
    <w:lvl w:ilvl="0" w:tplc="EB7CA6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404E5"/>
    <w:multiLevelType w:val="hybridMultilevel"/>
    <w:tmpl w:val="EBF00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D77CB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7F7E23"/>
    <w:multiLevelType w:val="hybridMultilevel"/>
    <w:tmpl w:val="2F100286"/>
    <w:lvl w:ilvl="0" w:tplc="EB5A8F40">
      <w:start w:val="5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D039A"/>
    <w:multiLevelType w:val="hybridMultilevel"/>
    <w:tmpl w:val="D13446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C7B51"/>
    <w:multiLevelType w:val="hybridMultilevel"/>
    <w:tmpl w:val="800CB770"/>
    <w:lvl w:ilvl="0" w:tplc="BF9C7268">
      <w:start w:val="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8738E"/>
    <w:multiLevelType w:val="hybridMultilevel"/>
    <w:tmpl w:val="F2CADFF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8F5E7D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97723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20248"/>
    <w:multiLevelType w:val="multilevel"/>
    <w:tmpl w:val="48A2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A96849"/>
    <w:multiLevelType w:val="hybridMultilevel"/>
    <w:tmpl w:val="06D43FAE"/>
    <w:lvl w:ilvl="0" w:tplc="92BE21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57EEE"/>
    <w:multiLevelType w:val="hybridMultilevel"/>
    <w:tmpl w:val="86E475C2"/>
    <w:lvl w:ilvl="0" w:tplc="0C0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C837A7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E3212"/>
    <w:multiLevelType w:val="hybridMultilevel"/>
    <w:tmpl w:val="0F6ABF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634C89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829D7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E1919"/>
    <w:multiLevelType w:val="hybridMultilevel"/>
    <w:tmpl w:val="FEE67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44189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634C28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E614B"/>
    <w:multiLevelType w:val="hybridMultilevel"/>
    <w:tmpl w:val="4C12A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258A0"/>
    <w:multiLevelType w:val="multilevel"/>
    <w:tmpl w:val="E8CA4FDE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1080" w:hanging="720"/>
      </w:pPr>
      <w:rPr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23"/>
  </w:num>
  <w:num w:numId="3">
    <w:abstractNumId w:val="19"/>
  </w:num>
  <w:num w:numId="4">
    <w:abstractNumId w:val="14"/>
  </w:num>
  <w:num w:numId="5">
    <w:abstractNumId w:val="9"/>
  </w:num>
  <w:num w:numId="6">
    <w:abstractNumId w:val="1"/>
  </w:num>
  <w:num w:numId="7">
    <w:abstractNumId w:val="16"/>
  </w:num>
  <w:num w:numId="8">
    <w:abstractNumId w:val="2"/>
  </w:num>
  <w:num w:numId="9">
    <w:abstractNumId w:val="13"/>
  </w:num>
  <w:num w:numId="10">
    <w:abstractNumId w:val="8"/>
  </w:num>
  <w:num w:numId="11">
    <w:abstractNumId w:val="6"/>
  </w:num>
  <w:num w:numId="12">
    <w:abstractNumId w:val="4"/>
  </w:num>
  <w:num w:numId="13">
    <w:abstractNumId w:val="12"/>
  </w:num>
  <w:num w:numId="14">
    <w:abstractNumId w:val="3"/>
  </w:num>
  <w:num w:numId="15">
    <w:abstractNumId w:val="20"/>
  </w:num>
  <w:num w:numId="16">
    <w:abstractNumId w:val="18"/>
  </w:num>
  <w:num w:numId="17">
    <w:abstractNumId w:val="5"/>
  </w:num>
  <w:num w:numId="18">
    <w:abstractNumId w:val="22"/>
  </w:num>
  <w:num w:numId="19">
    <w:abstractNumId w:val="11"/>
  </w:num>
  <w:num w:numId="20">
    <w:abstractNumId w:val="0"/>
  </w:num>
  <w:num w:numId="21">
    <w:abstractNumId w:val="17"/>
  </w:num>
  <w:num w:numId="22">
    <w:abstractNumId w:val="15"/>
  </w:num>
  <w:num w:numId="23">
    <w:abstractNumId w:val="10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ediatric Blood Canc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566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da0v2p6wzv22efzzjx0wfm052sp02ttz25&quot;&gt;ASSET HRQoL Paper PBC&lt;record-ids&gt;&lt;item&gt;41&lt;/item&gt;&lt;item&gt;42&lt;/item&gt;&lt;/record-ids&gt;&lt;/item&gt;&lt;/Libraries&gt;"/>
  </w:docVars>
  <w:rsids>
    <w:rsidRoot w:val="001F2449"/>
    <w:rsid w:val="0000003E"/>
    <w:rsid w:val="00000393"/>
    <w:rsid w:val="00000659"/>
    <w:rsid w:val="000016C3"/>
    <w:rsid w:val="00002EE9"/>
    <w:rsid w:val="00002FF5"/>
    <w:rsid w:val="00003CCF"/>
    <w:rsid w:val="00003EF9"/>
    <w:rsid w:val="00004520"/>
    <w:rsid w:val="00004FFF"/>
    <w:rsid w:val="0000544E"/>
    <w:rsid w:val="000056B1"/>
    <w:rsid w:val="00005DAE"/>
    <w:rsid w:val="0000608D"/>
    <w:rsid w:val="000061FA"/>
    <w:rsid w:val="000062A8"/>
    <w:rsid w:val="00006930"/>
    <w:rsid w:val="000069DF"/>
    <w:rsid w:val="00007A77"/>
    <w:rsid w:val="00007C79"/>
    <w:rsid w:val="00010EB3"/>
    <w:rsid w:val="00011079"/>
    <w:rsid w:val="0001178A"/>
    <w:rsid w:val="00011C42"/>
    <w:rsid w:val="000121D7"/>
    <w:rsid w:val="00012634"/>
    <w:rsid w:val="000128B5"/>
    <w:rsid w:val="00012CE7"/>
    <w:rsid w:val="00013B74"/>
    <w:rsid w:val="00013FF7"/>
    <w:rsid w:val="000149F3"/>
    <w:rsid w:val="00015661"/>
    <w:rsid w:val="00015CDE"/>
    <w:rsid w:val="000160D9"/>
    <w:rsid w:val="00016C94"/>
    <w:rsid w:val="00016F4C"/>
    <w:rsid w:val="000172CB"/>
    <w:rsid w:val="0001786B"/>
    <w:rsid w:val="00017939"/>
    <w:rsid w:val="00017969"/>
    <w:rsid w:val="00017C47"/>
    <w:rsid w:val="000211B7"/>
    <w:rsid w:val="00021370"/>
    <w:rsid w:val="00021F4A"/>
    <w:rsid w:val="00022060"/>
    <w:rsid w:val="00022492"/>
    <w:rsid w:val="0002252D"/>
    <w:rsid w:val="000225CF"/>
    <w:rsid w:val="00022DE2"/>
    <w:rsid w:val="00022F86"/>
    <w:rsid w:val="00023843"/>
    <w:rsid w:val="00023D74"/>
    <w:rsid w:val="00024C2D"/>
    <w:rsid w:val="00024EDA"/>
    <w:rsid w:val="00025568"/>
    <w:rsid w:val="00025779"/>
    <w:rsid w:val="00025A47"/>
    <w:rsid w:val="000260D1"/>
    <w:rsid w:val="00027158"/>
    <w:rsid w:val="000271FC"/>
    <w:rsid w:val="00027F4D"/>
    <w:rsid w:val="00031948"/>
    <w:rsid w:val="00032207"/>
    <w:rsid w:val="0003281D"/>
    <w:rsid w:val="00032CEE"/>
    <w:rsid w:val="0003300C"/>
    <w:rsid w:val="0003349F"/>
    <w:rsid w:val="00034939"/>
    <w:rsid w:val="00034CFA"/>
    <w:rsid w:val="00035231"/>
    <w:rsid w:val="00035442"/>
    <w:rsid w:val="00035505"/>
    <w:rsid w:val="00035DD5"/>
    <w:rsid w:val="00036106"/>
    <w:rsid w:val="00036457"/>
    <w:rsid w:val="00036585"/>
    <w:rsid w:val="00036A0A"/>
    <w:rsid w:val="00036CC8"/>
    <w:rsid w:val="00036F83"/>
    <w:rsid w:val="00037255"/>
    <w:rsid w:val="00037875"/>
    <w:rsid w:val="000400CE"/>
    <w:rsid w:val="00041050"/>
    <w:rsid w:val="0004140D"/>
    <w:rsid w:val="0004270C"/>
    <w:rsid w:val="00043465"/>
    <w:rsid w:val="00043D36"/>
    <w:rsid w:val="000443FC"/>
    <w:rsid w:val="00044F5C"/>
    <w:rsid w:val="00045293"/>
    <w:rsid w:val="00045986"/>
    <w:rsid w:val="00045B0F"/>
    <w:rsid w:val="00046287"/>
    <w:rsid w:val="000462F2"/>
    <w:rsid w:val="0004668F"/>
    <w:rsid w:val="000467A6"/>
    <w:rsid w:val="00046FB5"/>
    <w:rsid w:val="00047289"/>
    <w:rsid w:val="000475F3"/>
    <w:rsid w:val="00047E18"/>
    <w:rsid w:val="0005011B"/>
    <w:rsid w:val="00050190"/>
    <w:rsid w:val="00051772"/>
    <w:rsid w:val="00052304"/>
    <w:rsid w:val="000527BB"/>
    <w:rsid w:val="00054A84"/>
    <w:rsid w:val="000551D3"/>
    <w:rsid w:val="00055495"/>
    <w:rsid w:val="00055529"/>
    <w:rsid w:val="000557DF"/>
    <w:rsid w:val="00055BD3"/>
    <w:rsid w:val="00056560"/>
    <w:rsid w:val="0005695E"/>
    <w:rsid w:val="00057D28"/>
    <w:rsid w:val="000616E0"/>
    <w:rsid w:val="00061D88"/>
    <w:rsid w:val="00061DF2"/>
    <w:rsid w:val="00062C7D"/>
    <w:rsid w:val="00063F31"/>
    <w:rsid w:val="00064B4C"/>
    <w:rsid w:val="00064D68"/>
    <w:rsid w:val="00064E42"/>
    <w:rsid w:val="00065C3A"/>
    <w:rsid w:val="00067880"/>
    <w:rsid w:val="00067E56"/>
    <w:rsid w:val="00070371"/>
    <w:rsid w:val="00070BFE"/>
    <w:rsid w:val="00071527"/>
    <w:rsid w:val="0007199B"/>
    <w:rsid w:val="00072A32"/>
    <w:rsid w:val="00072AF1"/>
    <w:rsid w:val="000730C9"/>
    <w:rsid w:val="00073166"/>
    <w:rsid w:val="00073423"/>
    <w:rsid w:val="000734C1"/>
    <w:rsid w:val="000735EA"/>
    <w:rsid w:val="000738C9"/>
    <w:rsid w:val="00073EB1"/>
    <w:rsid w:val="00074364"/>
    <w:rsid w:val="000743C2"/>
    <w:rsid w:val="00074A1D"/>
    <w:rsid w:val="00075749"/>
    <w:rsid w:val="00075A7E"/>
    <w:rsid w:val="00075BA1"/>
    <w:rsid w:val="00075E8E"/>
    <w:rsid w:val="00075ED1"/>
    <w:rsid w:val="00075FDC"/>
    <w:rsid w:val="0007622C"/>
    <w:rsid w:val="00076376"/>
    <w:rsid w:val="0007668F"/>
    <w:rsid w:val="000767B1"/>
    <w:rsid w:val="000768A6"/>
    <w:rsid w:val="00076AFE"/>
    <w:rsid w:val="00076E53"/>
    <w:rsid w:val="00076FCC"/>
    <w:rsid w:val="00077A5D"/>
    <w:rsid w:val="00080332"/>
    <w:rsid w:val="00080762"/>
    <w:rsid w:val="00080A4A"/>
    <w:rsid w:val="00080DE9"/>
    <w:rsid w:val="00080E73"/>
    <w:rsid w:val="00081538"/>
    <w:rsid w:val="00081B15"/>
    <w:rsid w:val="00081E40"/>
    <w:rsid w:val="000824E2"/>
    <w:rsid w:val="0008294E"/>
    <w:rsid w:val="00082B15"/>
    <w:rsid w:val="00082FC3"/>
    <w:rsid w:val="00083794"/>
    <w:rsid w:val="00083854"/>
    <w:rsid w:val="000848E8"/>
    <w:rsid w:val="0008499C"/>
    <w:rsid w:val="00084BF7"/>
    <w:rsid w:val="0008618D"/>
    <w:rsid w:val="00086A12"/>
    <w:rsid w:val="00087035"/>
    <w:rsid w:val="00090344"/>
    <w:rsid w:val="0009036E"/>
    <w:rsid w:val="00091341"/>
    <w:rsid w:val="000913E7"/>
    <w:rsid w:val="0009189F"/>
    <w:rsid w:val="000937A2"/>
    <w:rsid w:val="00093893"/>
    <w:rsid w:val="000941DB"/>
    <w:rsid w:val="000957AE"/>
    <w:rsid w:val="00095A02"/>
    <w:rsid w:val="00096218"/>
    <w:rsid w:val="0009684D"/>
    <w:rsid w:val="000975FD"/>
    <w:rsid w:val="000A0585"/>
    <w:rsid w:val="000A081F"/>
    <w:rsid w:val="000A092B"/>
    <w:rsid w:val="000A0A44"/>
    <w:rsid w:val="000A0BD4"/>
    <w:rsid w:val="000A191C"/>
    <w:rsid w:val="000A1BA9"/>
    <w:rsid w:val="000A287B"/>
    <w:rsid w:val="000A3344"/>
    <w:rsid w:val="000A3794"/>
    <w:rsid w:val="000A459A"/>
    <w:rsid w:val="000A4670"/>
    <w:rsid w:val="000A4EE3"/>
    <w:rsid w:val="000A5003"/>
    <w:rsid w:val="000A55FB"/>
    <w:rsid w:val="000A56F8"/>
    <w:rsid w:val="000A5A1F"/>
    <w:rsid w:val="000A623E"/>
    <w:rsid w:val="000A6E82"/>
    <w:rsid w:val="000A72C6"/>
    <w:rsid w:val="000A7878"/>
    <w:rsid w:val="000A7EE3"/>
    <w:rsid w:val="000A7FE3"/>
    <w:rsid w:val="000B05DE"/>
    <w:rsid w:val="000B0D10"/>
    <w:rsid w:val="000B1BB1"/>
    <w:rsid w:val="000B1C7F"/>
    <w:rsid w:val="000B1EA8"/>
    <w:rsid w:val="000B25FF"/>
    <w:rsid w:val="000B2839"/>
    <w:rsid w:val="000B2A16"/>
    <w:rsid w:val="000B34B0"/>
    <w:rsid w:val="000B37E3"/>
    <w:rsid w:val="000B391F"/>
    <w:rsid w:val="000B3E23"/>
    <w:rsid w:val="000B4D5D"/>
    <w:rsid w:val="000B502C"/>
    <w:rsid w:val="000B5279"/>
    <w:rsid w:val="000B58A5"/>
    <w:rsid w:val="000B638A"/>
    <w:rsid w:val="000B6545"/>
    <w:rsid w:val="000B799B"/>
    <w:rsid w:val="000B7F72"/>
    <w:rsid w:val="000C0569"/>
    <w:rsid w:val="000C0BB5"/>
    <w:rsid w:val="000C0F57"/>
    <w:rsid w:val="000C0FFD"/>
    <w:rsid w:val="000C1002"/>
    <w:rsid w:val="000C167D"/>
    <w:rsid w:val="000C2FC2"/>
    <w:rsid w:val="000C35BB"/>
    <w:rsid w:val="000C3754"/>
    <w:rsid w:val="000C3EC4"/>
    <w:rsid w:val="000C42EE"/>
    <w:rsid w:val="000C4A3D"/>
    <w:rsid w:val="000C4D42"/>
    <w:rsid w:val="000C5084"/>
    <w:rsid w:val="000C52E0"/>
    <w:rsid w:val="000C5478"/>
    <w:rsid w:val="000C5A20"/>
    <w:rsid w:val="000C5E64"/>
    <w:rsid w:val="000C6A18"/>
    <w:rsid w:val="000C729C"/>
    <w:rsid w:val="000C741E"/>
    <w:rsid w:val="000D07F8"/>
    <w:rsid w:val="000D21F7"/>
    <w:rsid w:val="000D2C32"/>
    <w:rsid w:val="000D2F41"/>
    <w:rsid w:val="000D38AA"/>
    <w:rsid w:val="000D38D4"/>
    <w:rsid w:val="000D3DF6"/>
    <w:rsid w:val="000D4029"/>
    <w:rsid w:val="000D436A"/>
    <w:rsid w:val="000D45CE"/>
    <w:rsid w:val="000D47AD"/>
    <w:rsid w:val="000D4A2A"/>
    <w:rsid w:val="000D4E43"/>
    <w:rsid w:val="000D5426"/>
    <w:rsid w:val="000D56FA"/>
    <w:rsid w:val="000D5CC4"/>
    <w:rsid w:val="000D6513"/>
    <w:rsid w:val="000D6C39"/>
    <w:rsid w:val="000D6DAD"/>
    <w:rsid w:val="000D779B"/>
    <w:rsid w:val="000E06F0"/>
    <w:rsid w:val="000E0BA7"/>
    <w:rsid w:val="000E12EA"/>
    <w:rsid w:val="000E14FC"/>
    <w:rsid w:val="000E18DB"/>
    <w:rsid w:val="000E28A7"/>
    <w:rsid w:val="000E2CEC"/>
    <w:rsid w:val="000E2FAF"/>
    <w:rsid w:val="000E3258"/>
    <w:rsid w:val="000E33C8"/>
    <w:rsid w:val="000E34D0"/>
    <w:rsid w:val="000E3EFE"/>
    <w:rsid w:val="000E44CA"/>
    <w:rsid w:val="000E4960"/>
    <w:rsid w:val="000E4E6C"/>
    <w:rsid w:val="000E5279"/>
    <w:rsid w:val="000E5644"/>
    <w:rsid w:val="000E62C7"/>
    <w:rsid w:val="000E63ED"/>
    <w:rsid w:val="000E64C4"/>
    <w:rsid w:val="000E6619"/>
    <w:rsid w:val="000E663E"/>
    <w:rsid w:val="000E7992"/>
    <w:rsid w:val="000F06C5"/>
    <w:rsid w:val="000F0839"/>
    <w:rsid w:val="000F0CCC"/>
    <w:rsid w:val="000F1031"/>
    <w:rsid w:val="000F193B"/>
    <w:rsid w:val="000F3A56"/>
    <w:rsid w:val="000F4AF8"/>
    <w:rsid w:val="000F4E04"/>
    <w:rsid w:val="000F6809"/>
    <w:rsid w:val="000F6A35"/>
    <w:rsid w:val="000F6D63"/>
    <w:rsid w:val="000F72A8"/>
    <w:rsid w:val="00100343"/>
    <w:rsid w:val="0010095A"/>
    <w:rsid w:val="0010106D"/>
    <w:rsid w:val="00102C33"/>
    <w:rsid w:val="001030F3"/>
    <w:rsid w:val="00103387"/>
    <w:rsid w:val="00103645"/>
    <w:rsid w:val="00103AB8"/>
    <w:rsid w:val="00104812"/>
    <w:rsid w:val="00104BAB"/>
    <w:rsid w:val="00105A4F"/>
    <w:rsid w:val="00106312"/>
    <w:rsid w:val="00106E7A"/>
    <w:rsid w:val="0010753A"/>
    <w:rsid w:val="00110048"/>
    <w:rsid w:val="001104C8"/>
    <w:rsid w:val="00111305"/>
    <w:rsid w:val="00111433"/>
    <w:rsid w:val="0011166D"/>
    <w:rsid w:val="001122B1"/>
    <w:rsid w:val="00112719"/>
    <w:rsid w:val="00112921"/>
    <w:rsid w:val="00112BFF"/>
    <w:rsid w:val="001139F9"/>
    <w:rsid w:val="001141AC"/>
    <w:rsid w:val="001144ED"/>
    <w:rsid w:val="0011481E"/>
    <w:rsid w:val="001157F7"/>
    <w:rsid w:val="00115C5C"/>
    <w:rsid w:val="00116289"/>
    <w:rsid w:val="001165B1"/>
    <w:rsid w:val="001166B4"/>
    <w:rsid w:val="00117271"/>
    <w:rsid w:val="0011746A"/>
    <w:rsid w:val="001179C0"/>
    <w:rsid w:val="00120505"/>
    <w:rsid w:val="0012125A"/>
    <w:rsid w:val="00121550"/>
    <w:rsid w:val="00121FAC"/>
    <w:rsid w:val="0012244D"/>
    <w:rsid w:val="0012267C"/>
    <w:rsid w:val="00122BFA"/>
    <w:rsid w:val="00122C4D"/>
    <w:rsid w:val="00123617"/>
    <w:rsid w:val="00123E90"/>
    <w:rsid w:val="0012426A"/>
    <w:rsid w:val="001248E4"/>
    <w:rsid w:val="00124CDE"/>
    <w:rsid w:val="001251D6"/>
    <w:rsid w:val="00126000"/>
    <w:rsid w:val="001263FA"/>
    <w:rsid w:val="001265C4"/>
    <w:rsid w:val="00126F60"/>
    <w:rsid w:val="001271C2"/>
    <w:rsid w:val="0012755B"/>
    <w:rsid w:val="00130040"/>
    <w:rsid w:val="001300F9"/>
    <w:rsid w:val="001309C6"/>
    <w:rsid w:val="00130C1A"/>
    <w:rsid w:val="00131F52"/>
    <w:rsid w:val="001325EA"/>
    <w:rsid w:val="00132B61"/>
    <w:rsid w:val="0013420F"/>
    <w:rsid w:val="00134A5E"/>
    <w:rsid w:val="00135682"/>
    <w:rsid w:val="00135844"/>
    <w:rsid w:val="00135C8D"/>
    <w:rsid w:val="00136041"/>
    <w:rsid w:val="0013626D"/>
    <w:rsid w:val="001404A3"/>
    <w:rsid w:val="00141108"/>
    <w:rsid w:val="0014123A"/>
    <w:rsid w:val="001412C0"/>
    <w:rsid w:val="0014199C"/>
    <w:rsid w:val="00141BF2"/>
    <w:rsid w:val="0014245E"/>
    <w:rsid w:val="001424FB"/>
    <w:rsid w:val="0014254B"/>
    <w:rsid w:val="001425AC"/>
    <w:rsid w:val="001428D5"/>
    <w:rsid w:val="00142A4B"/>
    <w:rsid w:val="00143CB5"/>
    <w:rsid w:val="001447BB"/>
    <w:rsid w:val="00144CDA"/>
    <w:rsid w:val="00145F0D"/>
    <w:rsid w:val="00145FA9"/>
    <w:rsid w:val="00146592"/>
    <w:rsid w:val="001469C7"/>
    <w:rsid w:val="001512B8"/>
    <w:rsid w:val="00151B1E"/>
    <w:rsid w:val="00151C2F"/>
    <w:rsid w:val="00151FBF"/>
    <w:rsid w:val="00152791"/>
    <w:rsid w:val="0015294E"/>
    <w:rsid w:val="00152F8F"/>
    <w:rsid w:val="001535B1"/>
    <w:rsid w:val="0015372C"/>
    <w:rsid w:val="00153D44"/>
    <w:rsid w:val="00154572"/>
    <w:rsid w:val="00154B88"/>
    <w:rsid w:val="00154FF3"/>
    <w:rsid w:val="00155605"/>
    <w:rsid w:val="00155F2F"/>
    <w:rsid w:val="00156B73"/>
    <w:rsid w:val="001570F0"/>
    <w:rsid w:val="00157217"/>
    <w:rsid w:val="00157FBB"/>
    <w:rsid w:val="001600C6"/>
    <w:rsid w:val="00160D0A"/>
    <w:rsid w:val="00160EFA"/>
    <w:rsid w:val="00161006"/>
    <w:rsid w:val="001620DE"/>
    <w:rsid w:val="00162C43"/>
    <w:rsid w:val="00162CB2"/>
    <w:rsid w:val="00164078"/>
    <w:rsid w:val="00164209"/>
    <w:rsid w:val="001642E5"/>
    <w:rsid w:val="0016441B"/>
    <w:rsid w:val="00165B11"/>
    <w:rsid w:val="00165F8E"/>
    <w:rsid w:val="00166587"/>
    <w:rsid w:val="00166945"/>
    <w:rsid w:val="00166F03"/>
    <w:rsid w:val="0016732B"/>
    <w:rsid w:val="0016764D"/>
    <w:rsid w:val="00167789"/>
    <w:rsid w:val="001677CA"/>
    <w:rsid w:val="0017039C"/>
    <w:rsid w:val="00171105"/>
    <w:rsid w:val="00171679"/>
    <w:rsid w:val="00171F4F"/>
    <w:rsid w:val="001723DB"/>
    <w:rsid w:val="00172843"/>
    <w:rsid w:val="00173366"/>
    <w:rsid w:val="00173AAE"/>
    <w:rsid w:val="00173DA6"/>
    <w:rsid w:val="00173DEF"/>
    <w:rsid w:val="00174B12"/>
    <w:rsid w:val="00174F20"/>
    <w:rsid w:val="00175225"/>
    <w:rsid w:val="001752EB"/>
    <w:rsid w:val="001755CF"/>
    <w:rsid w:val="0017595A"/>
    <w:rsid w:val="00175C72"/>
    <w:rsid w:val="0017667E"/>
    <w:rsid w:val="0017677C"/>
    <w:rsid w:val="00176801"/>
    <w:rsid w:val="00177B77"/>
    <w:rsid w:val="00180838"/>
    <w:rsid w:val="00180AE9"/>
    <w:rsid w:val="0018192E"/>
    <w:rsid w:val="00181F26"/>
    <w:rsid w:val="00182687"/>
    <w:rsid w:val="00182E51"/>
    <w:rsid w:val="001831DD"/>
    <w:rsid w:val="0018325C"/>
    <w:rsid w:val="001836F7"/>
    <w:rsid w:val="0018389A"/>
    <w:rsid w:val="001843D8"/>
    <w:rsid w:val="001844EF"/>
    <w:rsid w:val="00184A27"/>
    <w:rsid w:val="001850EC"/>
    <w:rsid w:val="00185433"/>
    <w:rsid w:val="001857F8"/>
    <w:rsid w:val="0018647A"/>
    <w:rsid w:val="00186BE1"/>
    <w:rsid w:val="00186D1D"/>
    <w:rsid w:val="00186D7F"/>
    <w:rsid w:val="00186FAA"/>
    <w:rsid w:val="001875BD"/>
    <w:rsid w:val="00187A28"/>
    <w:rsid w:val="00191489"/>
    <w:rsid w:val="001919E3"/>
    <w:rsid w:val="00192096"/>
    <w:rsid w:val="001927BB"/>
    <w:rsid w:val="00192FBD"/>
    <w:rsid w:val="0019321F"/>
    <w:rsid w:val="0019352A"/>
    <w:rsid w:val="00193702"/>
    <w:rsid w:val="001938F6"/>
    <w:rsid w:val="00193918"/>
    <w:rsid w:val="00193E22"/>
    <w:rsid w:val="00193EE6"/>
    <w:rsid w:val="001953FB"/>
    <w:rsid w:val="00195A83"/>
    <w:rsid w:val="00196076"/>
    <w:rsid w:val="00196456"/>
    <w:rsid w:val="00196662"/>
    <w:rsid w:val="001966C0"/>
    <w:rsid w:val="00196824"/>
    <w:rsid w:val="00196964"/>
    <w:rsid w:val="00196BEE"/>
    <w:rsid w:val="001974AB"/>
    <w:rsid w:val="001A1419"/>
    <w:rsid w:val="001A1BE7"/>
    <w:rsid w:val="001A27E8"/>
    <w:rsid w:val="001A2BA5"/>
    <w:rsid w:val="001A2DA6"/>
    <w:rsid w:val="001A2EE0"/>
    <w:rsid w:val="001A31F0"/>
    <w:rsid w:val="001A36B6"/>
    <w:rsid w:val="001A3D14"/>
    <w:rsid w:val="001A3E07"/>
    <w:rsid w:val="001A4342"/>
    <w:rsid w:val="001A4BA1"/>
    <w:rsid w:val="001A4ED0"/>
    <w:rsid w:val="001A53A9"/>
    <w:rsid w:val="001A5C9C"/>
    <w:rsid w:val="001A69B7"/>
    <w:rsid w:val="001A74FC"/>
    <w:rsid w:val="001A7A65"/>
    <w:rsid w:val="001A7FA5"/>
    <w:rsid w:val="001B05D4"/>
    <w:rsid w:val="001B0627"/>
    <w:rsid w:val="001B10AC"/>
    <w:rsid w:val="001B1FE9"/>
    <w:rsid w:val="001B2986"/>
    <w:rsid w:val="001B2FBE"/>
    <w:rsid w:val="001B408B"/>
    <w:rsid w:val="001B40A9"/>
    <w:rsid w:val="001B46D3"/>
    <w:rsid w:val="001B474B"/>
    <w:rsid w:val="001B4971"/>
    <w:rsid w:val="001B4D7C"/>
    <w:rsid w:val="001B4E77"/>
    <w:rsid w:val="001B5B26"/>
    <w:rsid w:val="001B5BB0"/>
    <w:rsid w:val="001B5C36"/>
    <w:rsid w:val="001B663B"/>
    <w:rsid w:val="001B6A4C"/>
    <w:rsid w:val="001B6F68"/>
    <w:rsid w:val="001B7344"/>
    <w:rsid w:val="001B7C1E"/>
    <w:rsid w:val="001B7E06"/>
    <w:rsid w:val="001C0293"/>
    <w:rsid w:val="001C0525"/>
    <w:rsid w:val="001C0E82"/>
    <w:rsid w:val="001C139F"/>
    <w:rsid w:val="001C188F"/>
    <w:rsid w:val="001C18E2"/>
    <w:rsid w:val="001C2251"/>
    <w:rsid w:val="001C2625"/>
    <w:rsid w:val="001C271B"/>
    <w:rsid w:val="001C27AC"/>
    <w:rsid w:val="001C2D44"/>
    <w:rsid w:val="001C3256"/>
    <w:rsid w:val="001C357E"/>
    <w:rsid w:val="001C364F"/>
    <w:rsid w:val="001C3C51"/>
    <w:rsid w:val="001C3D80"/>
    <w:rsid w:val="001C4555"/>
    <w:rsid w:val="001C56B0"/>
    <w:rsid w:val="001C5DC0"/>
    <w:rsid w:val="001C5E3E"/>
    <w:rsid w:val="001C790E"/>
    <w:rsid w:val="001C7982"/>
    <w:rsid w:val="001D16D3"/>
    <w:rsid w:val="001D17A7"/>
    <w:rsid w:val="001D1E45"/>
    <w:rsid w:val="001D2C1D"/>
    <w:rsid w:val="001D2D57"/>
    <w:rsid w:val="001D30B7"/>
    <w:rsid w:val="001D318B"/>
    <w:rsid w:val="001D3E12"/>
    <w:rsid w:val="001D4453"/>
    <w:rsid w:val="001D4758"/>
    <w:rsid w:val="001D47F7"/>
    <w:rsid w:val="001D49D1"/>
    <w:rsid w:val="001D4A2E"/>
    <w:rsid w:val="001D520A"/>
    <w:rsid w:val="001D5339"/>
    <w:rsid w:val="001D5964"/>
    <w:rsid w:val="001D5DED"/>
    <w:rsid w:val="001D63C5"/>
    <w:rsid w:val="001D6A06"/>
    <w:rsid w:val="001E1A59"/>
    <w:rsid w:val="001E2204"/>
    <w:rsid w:val="001E23D7"/>
    <w:rsid w:val="001E2884"/>
    <w:rsid w:val="001E28F9"/>
    <w:rsid w:val="001E2E49"/>
    <w:rsid w:val="001E2FB6"/>
    <w:rsid w:val="001E3437"/>
    <w:rsid w:val="001E34B2"/>
    <w:rsid w:val="001E350A"/>
    <w:rsid w:val="001E3970"/>
    <w:rsid w:val="001E3C9A"/>
    <w:rsid w:val="001E401F"/>
    <w:rsid w:val="001E4336"/>
    <w:rsid w:val="001E4E2E"/>
    <w:rsid w:val="001E5669"/>
    <w:rsid w:val="001E5DF3"/>
    <w:rsid w:val="001E5E07"/>
    <w:rsid w:val="001E5EC1"/>
    <w:rsid w:val="001E6171"/>
    <w:rsid w:val="001E7211"/>
    <w:rsid w:val="001E7281"/>
    <w:rsid w:val="001E73A7"/>
    <w:rsid w:val="001E7A2E"/>
    <w:rsid w:val="001F01CC"/>
    <w:rsid w:val="001F0609"/>
    <w:rsid w:val="001F1066"/>
    <w:rsid w:val="001F146E"/>
    <w:rsid w:val="001F1C00"/>
    <w:rsid w:val="001F212E"/>
    <w:rsid w:val="001F2449"/>
    <w:rsid w:val="001F2F74"/>
    <w:rsid w:val="001F4CEA"/>
    <w:rsid w:val="001F4FE1"/>
    <w:rsid w:val="001F535E"/>
    <w:rsid w:val="001F54AD"/>
    <w:rsid w:val="001F5C29"/>
    <w:rsid w:val="001F5D39"/>
    <w:rsid w:val="001F6884"/>
    <w:rsid w:val="001F6D71"/>
    <w:rsid w:val="001F6DA8"/>
    <w:rsid w:val="001F6F35"/>
    <w:rsid w:val="001F7741"/>
    <w:rsid w:val="001F79E9"/>
    <w:rsid w:val="001F7A6D"/>
    <w:rsid w:val="001F7BA8"/>
    <w:rsid w:val="0020026F"/>
    <w:rsid w:val="00200668"/>
    <w:rsid w:val="00200D09"/>
    <w:rsid w:val="00200E3D"/>
    <w:rsid w:val="0020134F"/>
    <w:rsid w:val="0020143C"/>
    <w:rsid w:val="00201802"/>
    <w:rsid w:val="00201CBC"/>
    <w:rsid w:val="00202C53"/>
    <w:rsid w:val="0020431E"/>
    <w:rsid w:val="00204C72"/>
    <w:rsid w:val="00205087"/>
    <w:rsid w:val="002058B9"/>
    <w:rsid w:val="00205AE4"/>
    <w:rsid w:val="0020657A"/>
    <w:rsid w:val="0020660A"/>
    <w:rsid w:val="00206AC4"/>
    <w:rsid w:val="002075C3"/>
    <w:rsid w:val="00207701"/>
    <w:rsid w:val="00207BC4"/>
    <w:rsid w:val="00207DC6"/>
    <w:rsid w:val="00210717"/>
    <w:rsid w:val="00211409"/>
    <w:rsid w:val="00211FB2"/>
    <w:rsid w:val="0021316B"/>
    <w:rsid w:val="00213802"/>
    <w:rsid w:val="00213E91"/>
    <w:rsid w:val="00214123"/>
    <w:rsid w:val="00215116"/>
    <w:rsid w:val="00215393"/>
    <w:rsid w:val="00215646"/>
    <w:rsid w:val="00216278"/>
    <w:rsid w:val="00216A8B"/>
    <w:rsid w:val="0021731F"/>
    <w:rsid w:val="002176A5"/>
    <w:rsid w:val="002178A3"/>
    <w:rsid w:val="00220364"/>
    <w:rsid w:val="002212A8"/>
    <w:rsid w:val="00221694"/>
    <w:rsid w:val="002216F5"/>
    <w:rsid w:val="00221F9B"/>
    <w:rsid w:val="0022254A"/>
    <w:rsid w:val="00222582"/>
    <w:rsid w:val="00222E04"/>
    <w:rsid w:val="00223484"/>
    <w:rsid w:val="002238D4"/>
    <w:rsid w:val="00223B24"/>
    <w:rsid w:val="00224888"/>
    <w:rsid w:val="0022498B"/>
    <w:rsid w:val="002249AC"/>
    <w:rsid w:val="00224C2B"/>
    <w:rsid w:val="00224C73"/>
    <w:rsid w:val="00224FA0"/>
    <w:rsid w:val="002254A0"/>
    <w:rsid w:val="002255FE"/>
    <w:rsid w:val="00225862"/>
    <w:rsid w:val="002258C4"/>
    <w:rsid w:val="00226C03"/>
    <w:rsid w:val="0022719C"/>
    <w:rsid w:val="00227B69"/>
    <w:rsid w:val="00227E3B"/>
    <w:rsid w:val="00227E6E"/>
    <w:rsid w:val="00230E7F"/>
    <w:rsid w:val="00230EBD"/>
    <w:rsid w:val="00230FA3"/>
    <w:rsid w:val="00231194"/>
    <w:rsid w:val="00231BD3"/>
    <w:rsid w:val="00232B5D"/>
    <w:rsid w:val="00233271"/>
    <w:rsid w:val="002333EE"/>
    <w:rsid w:val="002336F2"/>
    <w:rsid w:val="00233ECC"/>
    <w:rsid w:val="00234C20"/>
    <w:rsid w:val="00234C5D"/>
    <w:rsid w:val="00234D8A"/>
    <w:rsid w:val="0023539C"/>
    <w:rsid w:val="00235514"/>
    <w:rsid w:val="00235676"/>
    <w:rsid w:val="00235BA5"/>
    <w:rsid w:val="0023647C"/>
    <w:rsid w:val="00236ED0"/>
    <w:rsid w:val="002371E8"/>
    <w:rsid w:val="00237978"/>
    <w:rsid w:val="00240067"/>
    <w:rsid w:val="0024068C"/>
    <w:rsid w:val="0024078A"/>
    <w:rsid w:val="0024134D"/>
    <w:rsid w:val="0024175C"/>
    <w:rsid w:val="0024176A"/>
    <w:rsid w:val="0024243F"/>
    <w:rsid w:val="00242FCF"/>
    <w:rsid w:val="0024321B"/>
    <w:rsid w:val="002435C8"/>
    <w:rsid w:val="0024468A"/>
    <w:rsid w:val="00244CBD"/>
    <w:rsid w:val="002452BE"/>
    <w:rsid w:val="002456AF"/>
    <w:rsid w:val="00245BF1"/>
    <w:rsid w:val="00247089"/>
    <w:rsid w:val="002478E9"/>
    <w:rsid w:val="00247D88"/>
    <w:rsid w:val="002503D5"/>
    <w:rsid w:val="002506AA"/>
    <w:rsid w:val="00250D39"/>
    <w:rsid w:val="00251199"/>
    <w:rsid w:val="0025194B"/>
    <w:rsid w:val="00251B14"/>
    <w:rsid w:val="00252DCA"/>
    <w:rsid w:val="002539B7"/>
    <w:rsid w:val="002539BD"/>
    <w:rsid w:val="00253ABD"/>
    <w:rsid w:val="00253B73"/>
    <w:rsid w:val="00253DE3"/>
    <w:rsid w:val="00254756"/>
    <w:rsid w:val="002547D7"/>
    <w:rsid w:val="00254A68"/>
    <w:rsid w:val="00255208"/>
    <w:rsid w:val="00255AB0"/>
    <w:rsid w:val="00256661"/>
    <w:rsid w:val="0025699B"/>
    <w:rsid w:val="00257318"/>
    <w:rsid w:val="00257CAF"/>
    <w:rsid w:val="00257D51"/>
    <w:rsid w:val="0026196A"/>
    <w:rsid w:val="002636FB"/>
    <w:rsid w:val="00263B24"/>
    <w:rsid w:val="00263C8A"/>
    <w:rsid w:val="00263F3E"/>
    <w:rsid w:val="00264221"/>
    <w:rsid w:val="00264CAB"/>
    <w:rsid w:val="00264F75"/>
    <w:rsid w:val="00264FCB"/>
    <w:rsid w:val="002657DB"/>
    <w:rsid w:val="00265C97"/>
    <w:rsid w:val="00266199"/>
    <w:rsid w:val="00266249"/>
    <w:rsid w:val="00266354"/>
    <w:rsid w:val="0026666C"/>
    <w:rsid w:val="0026681E"/>
    <w:rsid w:val="0026789D"/>
    <w:rsid w:val="00267FED"/>
    <w:rsid w:val="00270578"/>
    <w:rsid w:val="00270752"/>
    <w:rsid w:val="00272498"/>
    <w:rsid w:val="00273091"/>
    <w:rsid w:val="002733FA"/>
    <w:rsid w:val="002734F8"/>
    <w:rsid w:val="00274549"/>
    <w:rsid w:val="00274BDB"/>
    <w:rsid w:val="00275511"/>
    <w:rsid w:val="00276537"/>
    <w:rsid w:val="00276618"/>
    <w:rsid w:val="00276DA4"/>
    <w:rsid w:val="0027744E"/>
    <w:rsid w:val="002779BC"/>
    <w:rsid w:val="002800FE"/>
    <w:rsid w:val="00280842"/>
    <w:rsid w:val="00281249"/>
    <w:rsid w:val="002817D7"/>
    <w:rsid w:val="00281A17"/>
    <w:rsid w:val="00281ABC"/>
    <w:rsid w:val="002822AC"/>
    <w:rsid w:val="002823AA"/>
    <w:rsid w:val="002828FF"/>
    <w:rsid w:val="0028322A"/>
    <w:rsid w:val="00283AF5"/>
    <w:rsid w:val="00283CCB"/>
    <w:rsid w:val="002841CD"/>
    <w:rsid w:val="00284320"/>
    <w:rsid w:val="00284681"/>
    <w:rsid w:val="00284BD9"/>
    <w:rsid w:val="00284C15"/>
    <w:rsid w:val="00285198"/>
    <w:rsid w:val="002862E5"/>
    <w:rsid w:val="002863B3"/>
    <w:rsid w:val="00286E4B"/>
    <w:rsid w:val="00287788"/>
    <w:rsid w:val="00287D38"/>
    <w:rsid w:val="00290BCE"/>
    <w:rsid w:val="002911AC"/>
    <w:rsid w:val="002916F3"/>
    <w:rsid w:val="00291B8C"/>
    <w:rsid w:val="00293135"/>
    <w:rsid w:val="00293374"/>
    <w:rsid w:val="00293638"/>
    <w:rsid w:val="00293A81"/>
    <w:rsid w:val="002947AE"/>
    <w:rsid w:val="00294B0A"/>
    <w:rsid w:val="00294D41"/>
    <w:rsid w:val="00295022"/>
    <w:rsid w:val="00295594"/>
    <w:rsid w:val="002959A0"/>
    <w:rsid w:val="002959B9"/>
    <w:rsid w:val="00295CC9"/>
    <w:rsid w:val="0029617E"/>
    <w:rsid w:val="00296431"/>
    <w:rsid w:val="002967BB"/>
    <w:rsid w:val="00296A1A"/>
    <w:rsid w:val="00296DD3"/>
    <w:rsid w:val="00297BB6"/>
    <w:rsid w:val="002A04AA"/>
    <w:rsid w:val="002A08D7"/>
    <w:rsid w:val="002A0F3C"/>
    <w:rsid w:val="002A17F7"/>
    <w:rsid w:val="002A1906"/>
    <w:rsid w:val="002A19B7"/>
    <w:rsid w:val="002A1A91"/>
    <w:rsid w:val="002A3116"/>
    <w:rsid w:val="002A378A"/>
    <w:rsid w:val="002A44F7"/>
    <w:rsid w:val="002A4710"/>
    <w:rsid w:val="002A5145"/>
    <w:rsid w:val="002A532B"/>
    <w:rsid w:val="002A5449"/>
    <w:rsid w:val="002A5929"/>
    <w:rsid w:val="002A5F33"/>
    <w:rsid w:val="002A62DC"/>
    <w:rsid w:val="002A76F0"/>
    <w:rsid w:val="002A78A8"/>
    <w:rsid w:val="002A7DE7"/>
    <w:rsid w:val="002A7F8F"/>
    <w:rsid w:val="002B0539"/>
    <w:rsid w:val="002B0627"/>
    <w:rsid w:val="002B119A"/>
    <w:rsid w:val="002B1409"/>
    <w:rsid w:val="002B1F00"/>
    <w:rsid w:val="002B216C"/>
    <w:rsid w:val="002B296B"/>
    <w:rsid w:val="002B2A40"/>
    <w:rsid w:val="002B2DFB"/>
    <w:rsid w:val="002B2EE2"/>
    <w:rsid w:val="002B304E"/>
    <w:rsid w:val="002B39F6"/>
    <w:rsid w:val="002B4ACA"/>
    <w:rsid w:val="002B4C3F"/>
    <w:rsid w:val="002B52C7"/>
    <w:rsid w:val="002B55AE"/>
    <w:rsid w:val="002B5973"/>
    <w:rsid w:val="002B6385"/>
    <w:rsid w:val="002B63D3"/>
    <w:rsid w:val="002B6A96"/>
    <w:rsid w:val="002B6A9D"/>
    <w:rsid w:val="002B6BDE"/>
    <w:rsid w:val="002B6DFB"/>
    <w:rsid w:val="002B78AB"/>
    <w:rsid w:val="002C0108"/>
    <w:rsid w:val="002C0B78"/>
    <w:rsid w:val="002C0F03"/>
    <w:rsid w:val="002C1133"/>
    <w:rsid w:val="002C1232"/>
    <w:rsid w:val="002C1FD1"/>
    <w:rsid w:val="002C3B4E"/>
    <w:rsid w:val="002C4068"/>
    <w:rsid w:val="002C4385"/>
    <w:rsid w:val="002C4CD9"/>
    <w:rsid w:val="002C5437"/>
    <w:rsid w:val="002C559C"/>
    <w:rsid w:val="002C63AC"/>
    <w:rsid w:val="002C6EFC"/>
    <w:rsid w:val="002C703D"/>
    <w:rsid w:val="002C7286"/>
    <w:rsid w:val="002C7869"/>
    <w:rsid w:val="002C793C"/>
    <w:rsid w:val="002C7B8C"/>
    <w:rsid w:val="002D151A"/>
    <w:rsid w:val="002D21AE"/>
    <w:rsid w:val="002D23E5"/>
    <w:rsid w:val="002D2904"/>
    <w:rsid w:val="002D2CEE"/>
    <w:rsid w:val="002D2D82"/>
    <w:rsid w:val="002D3028"/>
    <w:rsid w:val="002D317A"/>
    <w:rsid w:val="002D3681"/>
    <w:rsid w:val="002D36F4"/>
    <w:rsid w:val="002D4491"/>
    <w:rsid w:val="002D4AA2"/>
    <w:rsid w:val="002D4D77"/>
    <w:rsid w:val="002D5950"/>
    <w:rsid w:val="002D6606"/>
    <w:rsid w:val="002D6B6E"/>
    <w:rsid w:val="002D6D24"/>
    <w:rsid w:val="002D7034"/>
    <w:rsid w:val="002D7968"/>
    <w:rsid w:val="002D7A5A"/>
    <w:rsid w:val="002D7D4F"/>
    <w:rsid w:val="002E0CC2"/>
    <w:rsid w:val="002E1713"/>
    <w:rsid w:val="002E182B"/>
    <w:rsid w:val="002E19D5"/>
    <w:rsid w:val="002E215C"/>
    <w:rsid w:val="002E2625"/>
    <w:rsid w:val="002E2847"/>
    <w:rsid w:val="002E2E14"/>
    <w:rsid w:val="002E313A"/>
    <w:rsid w:val="002E3DCB"/>
    <w:rsid w:val="002E4BB1"/>
    <w:rsid w:val="002E6D93"/>
    <w:rsid w:val="002E7120"/>
    <w:rsid w:val="002E7874"/>
    <w:rsid w:val="002E7F07"/>
    <w:rsid w:val="002F1101"/>
    <w:rsid w:val="002F1D72"/>
    <w:rsid w:val="002F253B"/>
    <w:rsid w:val="002F2E44"/>
    <w:rsid w:val="002F2F4E"/>
    <w:rsid w:val="002F31A0"/>
    <w:rsid w:val="002F3452"/>
    <w:rsid w:val="002F38F8"/>
    <w:rsid w:val="002F4373"/>
    <w:rsid w:val="002F46E9"/>
    <w:rsid w:val="002F5AC3"/>
    <w:rsid w:val="002F5CBD"/>
    <w:rsid w:val="002F6166"/>
    <w:rsid w:val="002F6417"/>
    <w:rsid w:val="003001D7"/>
    <w:rsid w:val="0030045B"/>
    <w:rsid w:val="00300760"/>
    <w:rsid w:val="00301C81"/>
    <w:rsid w:val="003023AE"/>
    <w:rsid w:val="00302612"/>
    <w:rsid w:val="00303029"/>
    <w:rsid w:val="003035B1"/>
    <w:rsid w:val="0030371B"/>
    <w:rsid w:val="0030422B"/>
    <w:rsid w:val="003043BB"/>
    <w:rsid w:val="00304C5C"/>
    <w:rsid w:val="00304D05"/>
    <w:rsid w:val="00304ED3"/>
    <w:rsid w:val="0030534B"/>
    <w:rsid w:val="00305604"/>
    <w:rsid w:val="00305F8D"/>
    <w:rsid w:val="003060D6"/>
    <w:rsid w:val="0030634C"/>
    <w:rsid w:val="00306A5B"/>
    <w:rsid w:val="00306AE8"/>
    <w:rsid w:val="00306E4E"/>
    <w:rsid w:val="00307452"/>
    <w:rsid w:val="00307B16"/>
    <w:rsid w:val="00307FA1"/>
    <w:rsid w:val="0031132D"/>
    <w:rsid w:val="00312020"/>
    <w:rsid w:val="003120C4"/>
    <w:rsid w:val="00312414"/>
    <w:rsid w:val="00312592"/>
    <w:rsid w:val="003128DD"/>
    <w:rsid w:val="00312AA2"/>
    <w:rsid w:val="00312BFC"/>
    <w:rsid w:val="00313608"/>
    <w:rsid w:val="00313798"/>
    <w:rsid w:val="00313BF9"/>
    <w:rsid w:val="00313FC9"/>
    <w:rsid w:val="003150FE"/>
    <w:rsid w:val="00315757"/>
    <w:rsid w:val="0031575F"/>
    <w:rsid w:val="00315997"/>
    <w:rsid w:val="003159A6"/>
    <w:rsid w:val="0031636F"/>
    <w:rsid w:val="00316E59"/>
    <w:rsid w:val="00316EAE"/>
    <w:rsid w:val="003176D6"/>
    <w:rsid w:val="0031774C"/>
    <w:rsid w:val="00320BCD"/>
    <w:rsid w:val="00321125"/>
    <w:rsid w:val="00321BA1"/>
    <w:rsid w:val="00322394"/>
    <w:rsid w:val="00322E48"/>
    <w:rsid w:val="00322F10"/>
    <w:rsid w:val="0032325B"/>
    <w:rsid w:val="003236C7"/>
    <w:rsid w:val="003239DD"/>
    <w:rsid w:val="00323AE5"/>
    <w:rsid w:val="00323E78"/>
    <w:rsid w:val="00324241"/>
    <w:rsid w:val="0032427A"/>
    <w:rsid w:val="00324E9D"/>
    <w:rsid w:val="003258F1"/>
    <w:rsid w:val="003262D1"/>
    <w:rsid w:val="00327111"/>
    <w:rsid w:val="0032713B"/>
    <w:rsid w:val="00330148"/>
    <w:rsid w:val="00330A1B"/>
    <w:rsid w:val="00331309"/>
    <w:rsid w:val="00331722"/>
    <w:rsid w:val="00331C99"/>
    <w:rsid w:val="00331DBD"/>
    <w:rsid w:val="00332527"/>
    <w:rsid w:val="00332854"/>
    <w:rsid w:val="00333CD5"/>
    <w:rsid w:val="0033414C"/>
    <w:rsid w:val="00334694"/>
    <w:rsid w:val="00334767"/>
    <w:rsid w:val="0033509E"/>
    <w:rsid w:val="003354B0"/>
    <w:rsid w:val="00337448"/>
    <w:rsid w:val="00337744"/>
    <w:rsid w:val="003402E0"/>
    <w:rsid w:val="00340B0D"/>
    <w:rsid w:val="00340FDD"/>
    <w:rsid w:val="00341666"/>
    <w:rsid w:val="00341BB0"/>
    <w:rsid w:val="003424E8"/>
    <w:rsid w:val="00342965"/>
    <w:rsid w:val="00342B92"/>
    <w:rsid w:val="00342BD7"/>
    <w:rsid w:val="00342F35"/>
    <w:rsid w:val="0034432D"/>
    <w:rsid w:val="003449AF"/>
    <w:rsid w:val="00346016"/>
    <w:rsid w:val="00346468"/>
    <w:rsid w:val="0034697A"/>
    <w:rsid w:val="0034729A"/>
    <w:rsid w:val="00350565"/>
    <w:rsid w:val="003506D8"/>
    <w:rsid w:val="00350957"/>
    <w:rsid w:val="00351885"/>
    <w:rsid w:val="003519BC"/>
    <w:rsid w:val="00352201"/>
    <w:rsid w:val="0035294E"/>
    <w:rsid w:val="0035364C"/>
    <w:rsid w:val="00354795"/>
    <w:rsid w:val="003548AD"/>
    <w:rsid w:val="00355639"/>
    <w:rsid w:val="00355ED8"/>
    <w:rsid w:val="00356237"/>
    <w:rsid w:val="00356365"/>
    <w:rsid w:val="0035640E"/>
    <w:rsid w:val="0035679D"/>
    <w:rsid w:val="00356952"/>
    <w:rsid w:val="00356C30"/>
    <w:rsid w:val="00356EED"/>
    <w:rsid w:val="00356FB3"/>
    <w:rsid w:val="00357A08"/>
    <w:rsid w:val="00357A0A"/>
    <w:rsid w:val="00357E7E"/>
    <w:rsid w:val="003600D7"/>
    <w:rsid w:val="0036082A"/>
    <w:rsid w:val="00360C20"/>
    <w:rsid w:val="00360EED"/>
    <w:rsid w:val="003619A0"/>
    <w:rsid w:val="00361E82"/>
    <w:rsid w:val="0036202F"/>
    <w:rsid w:val="00363868"/>
    <w:rsid w:val="00363887"/>
    <w:rsid w:val="003639C4"/>
    <w:rsid w:val="003640C8"/>
    <w:rsid w:val="003645AD"/>
    <w:rsid w:val="003645F9"/>
    <w:rsid w:val="00364626"/>
    <w:rsid w:val="00364FDB"/>
    <w:rsid w:val="00366C05"/>
    <w:rsid w:val="003714AB"/>
    <w:rsid w:val="003721AE"/>
    <w:rsid w:val="0037282C"/>
    <w:rsid w:val="00372BA7"/>
    <w:rsid w:val="00372D0A"/>
    <w:rsid w:val="00372D24"/>
    <w:rsid w:val="00372E94"/>
    <w:rsid w:val="0037336D"/>
    <w:rsid w:val="00373546"/>
    <w:rsid w:val="00373894"/>
    <w:rsid w:val="00373BDC"/>
    <w:rsid w:val="00374BE7"/>
    <w:rsid w:val="00374D38"/>
    <w:rsid w:val="00375607"/>
    <w:rsid w:val="003765C3"/>
    <w:rsid w:val="0037676A"/>
    <w:rsid w:val="00377BE9"/>
    <w:rsid w:val="00377D1C"/>
    <w:rsid w:val="0038087F"/>
    <w:rsid w:val="003810EB"/>
    <w:rsid w:val="0038188F"/>
    <w:rsid w:val="00381CAC"/>
    <w:rsid w:val="00382184"/>
    <w:rsid w:val="003821F1"/>
    <w:rsid w:val="00382693"/>
    <w:rsid w:val="003827D6"/>
    <w:rsid w:val="00383104"/>
    <w:rsid w:val="00384A75"/>
    <w:rsid w:val="00384B9D"/>
    <w:rsid w:val="00384D80"/>
    <w:rsid w:val="003852EA"/>
    <w:rsid w:val="00385A72"/>
    <w:rsid w:val="00385B52"/>
    <w:rsid w:val="00385E55"/>
    <w:rsid w:val="0038607A"/>
    <w:rsid w:val="00386462"/>
    <w:rsid w:val="003864A2"/>
    <w:rsid w:val="003872DD"/>
    <w:rsid w:val="00387F04"/>
    <w:rsid w:val="00390A9C"/>
    <w:rsid w:val="00390B60"/>
    <w:rsid w:val="00391DE1"/>
    <w:rsid w:val="003920C3"/>
    <w:rsid w:val="003925C5"/>
    <w:rsid w:val="003929C3"/>
    <w:rsid w:val="003929E6"/>
    <w:rsid w:val="00392E05"/>
    <w:rsid w:val="00394182"/>
    <w:rsid w:val="0039475F"/>
    <w:rsid w:val="003948FD"/>
    <w:rsid w:val="00394AFC"/>
    <w:rsid w:val="00394FE0"/>
    <w:rsid w:val="003956C9"/>
    <w:rsid w:val="00395811"/>
    <w:rsid w:val="00395BC8"/>
    <w:rsid w:val="00395DB6"/>
    <w:rsid w:val="00396331"/>
    <w:rsid w:val="00396C5C"/>
    <w:rsid w:val="003977B6"/>
    <w:rsid w:val="00397A3B"/>
    <w:rsid w:val="00397DC7"/>
    <w:rsid w:val="003A087F"/>
    <w:rsid w:val="003A0BAD"/>
    <w:rsid w:val="003A21C9"/>
    <w:rsid w:val="003A2911"/>
    <w:rsid w:val="003A2F96"/>
    <w:rsid w:val="003A31DE"/>
    <w:rsid w:val="003A3373"/>
    <w:rsid w:val="003A34A7"/>
    <w:rsid w:val="003A3646"/>
    <w:rsid w:val="003A365D"/>
    <w:rsid w:val="003A4DF8"/>
    <w:rsid w:val="003A547C"/>
    <w:rsid w:val="003A593A"/>
    <w:rsid w:val="003A6066"/>
    <w:rsid w:val="003A6343"/>
    <w:rsid w:val="003A6371"/>
    <w:rsid w:val="003A63AF"/>
    <w:rsid w:val="003A6770"/>
    <w:rsid w:val="003A724E"/>
    <w:rsid w:val="003A7498"/>
    <w:rsid w:val="003A74B6"/>
    <w:rsid w:val="003A762A"/>
    <w:rsid w:val="003A77BB"/>
    <w:rsid w:val="003A7825"/>
    <w:rsid w:val="003A7A63"/>
    <w:rsid w:val="003A7A76"/>
    <w:rsid w:val="003B24D0"/>
    <w:rsid w:val="003B251F"/>
    <w:rsid w:val="003B2566"/>
    <w:rsid w:val="003B29C5"/>
    <w:rsid w:val="003B2C7F"/>
    <w:rsid w:val="003B2D33"/>
    <w:rsid w:val="003B3951"/>
    <w:rsid w:val="003B4293"/>
    <w:rsid w:val="003B42CC"/>
    <w:rsid w:val="003B4337"/>
    <w:rsid w:val="003B6C0A"/>
    <w:rsid w:val="003B7714"/>
    <w:rsid w:val="003B7C8E"/>
    <w:rsid w:val="003B7D8D"/>
    <w:rsid w:val="003C1D7A"/>
    <w:rsid w:val="003C1E28"/>
    <w:rsid w:val="003C1FEB"/>
    <w:rsid w:val="003C2528"/>
    <w:rsid w:val="003C28BD"/>
    <w:rsid w:val="003C2D9B"/>
    <w:rsid w:val="003C31E3"/>
    <w:rsid w:val="003C324F"/>
    <w:rsid w:val="003C382E"/>
    <w:rsid w:val="003C43F2"/>
    <w:rsid w:val="003C4585"/>
    <w:rsid w:val="003C5094"/>
    <w:rsid w:val="003C571A"/>
    <w:rsid w:val="003C608F"/>
    <w:rsid w:val="003C640D"/>
    <w:rsid w:val="003C6897"/>
    <w:rsid w:val="003C7350"/>
    <w:rsid w:val="003C767B"/>
    <w:rsid w:val="003C7ADE"/>
    <w:rsid w:val="003C7DC4"/>
    <w:rsid w:val="003D05BD"/>
    <w:rsid w:val="003D1946"/>
    <w:rsid w:val="003D2050"/>
    <w:rsid w:val="003D2322"/>
    <w:rsid w:val="003D24F5"/>
    <w:rsid w:val="003D37C7"/>
    <w:rsid w:val="003D42CE"/>
    <w:rsid w:val="003D43F2"/>
    <w:rsid w:val="003D4D1C"/>
    <w:rsid w:val="003D5758"/>
    <w:rsid w:val="003D5B06"/>
    <w:rsid w:val="003D620F"/>
    <w:rsid w:val="003D67ED"/>
    <w:rsid w:val="003D69BD"/>
    <w:rsid w:val="003D71D1"/>
    <w:rsid w:val="003D733E"/>
    <w:rsid w:val="003D738E"/>
    <w:rsid w:val="003D74AA"/>
    <w:rsid w:val="003D783B"/>
    <w:rsid w:val="003D7F30"/>
    <w:rsid w:val="003E082F"/>
    <w:rsid w:val="003E10E8"/>
    <w:rsid w:val="003E1380"/>
    <w:rsid w:val="003E142A"/>
    <w:rsid w:val="003E18EF"/>
    <w:rsid w:val="003E1AA8"/>
    <w:rsid w:val="003E1AAE"/>
    <w:rsid w:val="003E1B93"/>
    <w:rsid w:val="003E244E"/>
    <w:rsid w:val="003E2E69"/>
    <w:rsid w:val="003E3217"/>
    <w:rsid w:val="003E3F8B"/>
    <w:rsid w:val="003E43D4"/>
    <w:rsid w:val="003E4B1A"/>
    <w:rsid w:val="003E4F11"/>
    <w:rsid w:val="003E5B27"/>
    <w:rsid w:val="003E62A4"/>
    <w:rsid w:val="003E741F"/>
    <w:rsid w:val="003E7B80"/>
    <w:rsid w:val="003E7B9B"/>
    <w:rsid w:val="003F0570"/>
    <w:rsid w:val="003F0A8C"/>
    <w:rsid w:val="003F0FAD"/>
    <w:rsid w:val="003F1373"/>
    <w:rsid w:val="003F1B93"/>
    <w:rsid w:val="003F1C0F"/>
    <w:rsid w:val="003F2728"/>
    <w:rsid w:val="003F2A75"/>
    <w:rsid w:val="003F332E"/>
    <w:rsid w:val="003F33D7"/>
    <w:rsid w:val="003F3C8F"/>
    <w:rsid w:val="003F3CFD"/>
    <w:rsid w:val="003F4411"/>
    <w:rsid w:val="003F4F11"/>
    <w:rsid w:val="003F512A"/>
    <w:rsid w:val="003F589B"/>
    <w:rsid w:val="003F5A67"/>
    <w:rsid w:val="003F5D66"/>
    <w:rsid w:val="003F6139"/>
    <w:rsid w:val="003F624F"/>
    <w:rsid w:val="003F65D5"/>
    <w:rsid w:val="003F66ED"/>
    <w:rsid w:val="003F6B70"/>
    <w:rsid w:val="003F75D7"/>
    <w:rsid w:val="003F75DC"/>
    <w:rsid w:val="003F76B1"/>
    <w:rsid w:val="003F781F"/>
    <w:rsid w:val="00400858"/>
    <w:rsid w:val="00400D65"/>
    <w:rsid w:val="00400F98"/>
    <w:rsid w:val="004012F8"/>
    <w:rsid w:val="00401E82"/>
    <w:rsid w:val="004021FB"/>
    <w:rsid w:val="00402375"/>
    <w:rsid w:val="00402469"/>
    <w:rsid w:val="00402563"/>
    <w:rsid w:val="004039A1"/>
    <w:rsid w:val="00403BB4"/>
    <w:rsid w:val="00403E76"/>
    <w:rsid w:val="00405115"/>
    <w:rsid w:val="00405261"/>
    <w:rsid w:val="00405492"/>
    <w:rsid w:val="00405551"/>
    <w:rsid w:val="00406139"/>
    <w:rsid w:val="004064C4"/>
    <w:rsid w:val="00406591"/>
    <w:rsid w:val="004073B0"/>
    <w:rsid w:val="00407BDD"/>
    <w:rsid w:val="00407C77"/>
    <w:rsid w:val="00407CBD"/>
    <w:rsid w:val="00407E6A"/>
    <w:rsid w:val="0041015D"/>
    <w:rsid w:val="004102B8"/>
    <w:rsid w:val="00410442"/>
    <w:rsid w:val="00410579"/>
    <w:rsid w:val="0041099E"/>
    <w:rsid w:val="00410E74"/>
    <w:rsid w:val="004114AB"/>
    <w:rsid w:val="004117C9"/>
    <w:rsid w:val="00411A82"/>
    <w:rsid w:val="00412169"/>
    <w:rsid w:val="0041319E"/>
    <w:rsid w:val="00413961"/>
    <w:rsid w:val="00414141"/>
    <w:rsid w:val="00414886"/>
    <w:rsid w:val="00416146"/>
    <w:rsid w:val="004169ED"/>
    <w:rsid w:val="00416F08"/>
    <w:rsid w:val="00417636"/>
    <w:rsid w:val="004176AE"/>
    <w:rsid w:val="00417B41"/>
    <w:rsid w:val="00417C54"/>
    <w:rsid w:val="00417F60"/>
    <w:rsid w:val="00417FCF"/>
    <w:rsid w:val="00420189"/>
    <w:rsid w:val="004221AE"/>
    <w:rsid w:val="00422FE6"/>
    <w:rsid w:val="00424345"/>
    <w:rsid w:val="004245B2"/>
    <w:rsid w:val="00424641"/>
    <w:rsid w:val="0042470F"/>
    <w:rsid w:val="00424A0E"/>
    <w:rsid w:val="004253AB"/>
    <w:rsid w:val="0042544A"/>
    <w:rsid w:val="00426058"/>
    <w:rsid w:val="00426161"/>
    <w:rsid w:val="004261DF"/>
    <w:rsid w:val="00426856"/>
    <w:rsid w:val="00426ADE"/>
    <w:rsid w:val="00426E64"/>
    <w:rsid w:val="00427CD9"/>
    <w:rsid w:val="0043002F"/>
    <w:rsid w:val="004300A2"/>
    <w:rsid w:val="004300E8"/>
    <w:rsid w:val="00430154"/>
    <w:rsid w:val="00430F9E"/>
    <w:rsid w:val="004315A0"/>
    <w:rsid w:val="0043184F"/>
    <w:rsid w:val="00431921"/>
    <w:rsid w:val="00432914"/>
    <w:rsid w:val="00433352"/>
    <w:rsid w:val="00433374"/>
    <w:rsid w:val="004345D0"/>
    <w:rsid w:val="00434751"/>
    <w:rsid w:val="0043497D"/>
    <w:rsid w:val="00434CD8"/>
    <w:rsid w:val="00434E19"/>
    <w:rsid w:val="00435872"/>
    <w:rsid w:val="00436A7F"/>
    <w:rsid w:val="0043756B"/>
    <w:rsid w:val="00437B59"/>
    <w:rsid w:val="00437FB0"/>
    <w:rsid w:val="00440A34"/>
    <w:rsid w:val="00440A71"/>
    <w:rsid w:val="0044112A"/>
    <w:rsid w:val="004414E7"/>
    <w:rsid w:val="00441DF3"/>
    <w:rsid w:val="00441FB7"/>
    <w:rsid w:val="0044217F"/>
    <w:rsid w:val="00442316"/>
    <w:rsid w:val="0044236F"/>
    <w:rsid w:val="004426CD"/>
    <w:rsid w:val="004444A2"/>
    <w:rsid w:val="0044720E"/>
    <w:rsid w:val="004474C9"/>
    <w:rsid w:val="004474D2"/>
    <w:rsid w:val="00447A01"/>
    <w:rsid w:val="00450EBA"/>
    <w:rsid w:val="00451A63"/>
    <w:rsid w:val="00452EB5"/>
    <w:rsid w:val="00452FDA"/>
    <w:rsid w:val="004530ED"/>
    <w:rsid w:val="0045351F"/>
    <w:rsid w:val="00453EDD"/>
    <w:rsid w:val="00454378"/>
    <w:rsid w:val="0045456B"/>
    <w:rsid w:val="0045479A"/>
    <w:rsid w:val="00454E47"/>
    <w:rsid w:val="00456C91"/>
    <w:rsid w:val="00457760"/>
    <w:rsid w:val="00457787"/>
    <w:rsid w:val="00457C49"/>
    <w:rsid w:val="00460AB5"/>
    <w:rsid w:val="00460C60"/>
    <w:rsid w:val="00460D4E"/>
    <w:rsid w:val="00460D9C"/>
    <w:rsid w:val="00460FA2"/>
    <w:rsid w:val="0046230F"/>
    <w:rsid w:val="00462CA2"/>
    <w:rsid w:val="00463184"/>
    <w:rsid w:val="00463280"/>
    <w:rsid w:val="00463454"/>
    <w:rsid w:val="00463B40"/>
    <w:rsid w:val="00464071"/>
    <w:rsid w:val="00464A37"/>
    <w:rsid w:val="00464D1A"/>
    <w:rsid w:val="0046553A"/>
    <w:rsid w:val="004671D7"/>
    <w:rsid w:val="0047006B"/>
    <w:rsid w:val="00470F5F"/>
    <w:rsid w:val="00470FA9"/>
    <w:rsid w:val="00471ADA"/>
    <w:rsid w:val="00471ADD"/>
    <w:rsid w:val="00471CB7"/>
    <w:rsid w:val="00471E64"/>
    <w:rsid w:val="00472001"/>
    <w:rsid w:val="004726CA"/>
    <w:rsid w:val="00473050"/>
    <w:rsid w:val="00473346"/>
    <w:rsid w:val="004735AE"/>
    <w:rsid w:val="00473839"/>
    <w:rsid w:val="00473C99"/>
    <w:rsid w:val="00474DEA"/>
    <w:rsid w:val="00475100"/>
    <w:rsid w:val="00475312"/>
    <w:rsid w:val="00475343"/>
    <w:rsid w:val="00475638"/>
    <w:rsid w:val="00475A79"/>
    <w:rsid w:val="00475B31"/>
    <w:rsid w:val="00475CBC"/>
    <w:rsid w:val="00476352"/>
    <w:rsid w:val="00476D52"/>
    <w:rsid w:val="00477051"/>
    <w:rsid w:val="0048024F"/>
    <w:rsid w:val="00480598"/>
    <w:rsid w:val="00481205"/>
    <w:rsid w:val="0048138B"/>
    <w:rsid w:val="00481879"/>
    <w:rsid w:val="00481BF4"/>
    <w:rsid w:val="00481E8A"/>
    <w:rsid w:val="00482626"/>
    <w:rsid w:val="00483072"/>
    <w:rsid w:val="0048332A"/>
    <w:rsid w:val="00483687"/>
    <w:rsid w:val="004837B9"/>
    <w:rsid w:val="00484E54"/>
    <w:rsid w:val="0048504E"/>
    <w:rsid w:val="00485450"/>
    <w:rsid w:val="00485DF9"/>
    <w:rsid w:val="00486321"/>
    <w:rsid w:val="0048662E"/>
    <w:rsid w:val="00487DA0"/>
    <w:rsid w:val="00487F68"/>
    <w:rsid w:val="00490381"/>
    <w:rsid w:val="004915AD"/>
    <w:rsid w:val="004917E3"/>
    <w:rsid w:val="00492117"/>
    <w:rsid w:val="00492200"/>
    <w:rsid w:val="00493412"/>
    <w:rsid w:val="004934A1"/>
    <w:rsid w:val="00494028"/>
    <w:rsid w:val="00494A1C"/>
    <w:rsid w:val="00494F54"/>
    <w:rsid w:val="0049543B"/>
    <w:rsid w:val="004957B7"/>
    <w:rsid w:val="00495AD0"/>
    <w:rsid w:val="00495E8C"/>
    <w:rsid w:val="0049628E"/>
    <w:rsid w:val="00496802"/>
    <w:rsid w:val="004970FF"/>
    <w:rsid w:val="004971DC"/>
    <w:rsid w:val="00497B93"/>
    <w:rsid w:val="00497E4F"/>
    <w:rsid w:val="004A00A3"/>
    <w:rsid w:val="004A0321"/>
    <w:rsid w:val="004A0A3D"/>
    <w:rsid w:val="004A0BD7"/>
    <w:rsid w:val="004A0E44"/>
    <w:rsid w:val="004A1044"/>
    <w:rsid w:val="004A134C"/>
    <w:rsid w:val="004A22C3"/>
    <w:rsid w:val="004A2353"/>
    <w:rsid w:val="004A27F5"/>
    <w:rsid w:val="004A2B2B"/>
    <w:rsid w:val="004A305A"/>
    <w:rsid w:val="004A3225"/>
    <w:rsid w:val="004A3B65"/>
    <w:rsid w:val="004A4F0D"/>
    <w:rsid w:val="004A58DD"/>
    <w:rsid w:val="004A5919"/>
    <w:rsid w:val="004A5F63"/>
    <w:rsid w:val="004A6193"/>
    <w:rsid w:val="004A6711"/>
    <w:rsid w:val="004A6B18"/>
    <w:rsid w:val="004A71AF"/>
    <w:rsid w:val="004A721E"/>
    <w:rsid w:val="004A7259"/>
    <w:rsid w:val="004B0527"/>
    <w:rsid w:val="004B05D4"/>
    <w:rsid w:val="004B0B60"/>
    <w:rsid w:val="004B1417"/>
    <w:rsid w:val="004B1647"/>
    <w:rsid w:val="004B1890"/>
    <w:rsid w:val="004B1CD2"/>
    <w:rsid w:val="004B2315"/>
    <w:rsid w:val="004B281A"/>
    <w:rsid w:val="004B29BC"/>
    <w:rsid w:val="004B2B97"/>
    <w:rsid w:val="004B30D4"/>
    <w:rsid w:val="004B3A97"/>
    <w:rsid w:val="004B4217"/>
    <w:rsid w:val="004B4377"/>
    <w:rsid w:val="004B4DE6"/>
    <w:rsid w:val="004B6058"/>
    <w:rsid w:val="004B6076"/>
    <w:rsid w:val="004B6775"/>
    <w:rsid w:val="004B6DF6"/>
    <w:rsid w:val="004B6E20"/>
    <w:rsid w:val="004B6E6F"/>
    <w:rsid w:val="004B790A"/>
    <w:rsid w:val="004C0220"/>
    <w:rsid w:val="004C02D9"/>
    <w:rsid w:val="004C0FB6"/>
    <w:rsid w:val="004C1095"/>
    <w:rsid w:val="004C15F6"/>
    <w:rsid w:val="004C1AAF"/>
    <w:rsid w:val="004C1D0D"/>
    <w:rsid w:val="004C1D91"/>
    <w:rsid w:val="004C1E9C"/>
    <w:rsid w:val="004C29ED"/>
    <w:rsid w:val="004C2C3B"/>
    <w:rsid w:val="004C4BC6"/>
    <w:rsid w:val="004C4E07"/>
    <w:rsid w:val="004C591E"/>
    <w:rsid w:val="004C6A13"/>
    <w:rsid w:val="004C74FA"/>
    <w:rsid w:val="004D0C70"/>
    <w:rsid w:val="004D0CAB"/>
    <w:rsid w:val="004D0CBD"/>
    <w:rsid w:val="004D109A"/>
    <w:rsid w:val="004D3701"/>
    <w:rsid w:val="004D3796"/>
    <w:rsid w:val="004D41CE"/>
    <w:rsid w:val="004D4273"/>
    <w:rsid w:val="004D437C"/>
    <w:rsid w:val="004D490F"/>
    <w:rsid w:val="004D5125"/>
    <w:rsid w:val="004D5801"/>
    <w:rsid w:val="004D5D75"/>
    <w:rsid w:val="004D5E3C"/>
    <w:rsid w:val="004D5F6A"/>
    <w:rsid w:val="004D6025"/>
    <w:rsid w:val="004D6381"/>
    <w:rsid w:val="004D63FB"/>
    <w:rsid w:val="004D7497"/>
    <w:rsid w:val="004D78BB"/>
    <w:rsid w:val="004E03CF"/>
    <w:rsid w:val="004E03FD"/>
    <w:rsid w:val="004E046A"/>
    <w:rsid w:val="004E09A0"/>
    <w:rsid w:val="004E186A"/>
    <w:rsid w:val="004E2521"/>
    <w:rsid w:val="004E2683"/>
    <w:rsid w:val="004E2CBE"/>
    <w:rsid w:val="004E2EAF"/>
    <w:rsid w:val="004E2FB2"/>
    <w:rsid w:val="004E3070"/>
    <w:rsid w:val="004E3240"/>
    <w:rsid w:val="004E4022"/>
    <w:rsid w:val="004E4147"/>
    <w:rsid w:val="004E41BE"/>
    <w:rsid w:val="004E443F"/>
    <w:rsid w:val="004E4683"/>
    <w:rsid w:val="004E50C6"/>
    <w:rsid w:val="004E5EA5"/>
    <w:rsid w:val="004E650A"/>
    <w:rsid w:val="004E6BFD"/>
    <w:rsid w:val="004E73E7"/>
    <w:rsid w:val="004E7CF6"/>
    <w:rsid w:val="004F0D66"/>
    <w:rsid w:val="004F0F78"/>
    <w:rsid w:val="004F0F8E"/>
    <w:rsid w:val="004F1113"/>
    <w:rsid w:val="004F19FC"/>
    <w:rsid w:val="004F1DBF"/>
    <w:rsid w:val="004F2F04"/>
    <w:rsid w:val="004F3423"/>
    <w:rsid w:val="004F3C6E"/>
    <w:rsid w:val="004F4976"/>
    <w:rsid w:val="004F592C"/>
    <w:rsid w:val="004F5ABC"/>
    <w:rsid w:val="004F5B9B"/>
    <w:rsid w:val="004F67B9"/>
    <w:rsid w:val="004F68E0"/>
    <w:rsid w:val="004F6BE6"/>
    <w:rsid w:val="004F7639"/>
    <w:rsid w:val="004F776F"/>
    <w:rsid w:val="004F7AFD"/>
    <w:rsid w:val="00500846"/>
    <w:rsid w:val="005011B1"/>
    <w:rsid w:val="00501DB1"/>
    <w:rsid w:val="00502634"/>
    <w:rsid w:val="00502DAC"/>
    <w:rsid w:val="00502E0E"/>
    <w:rsid w:val="00502FF1"/>
    <w:rsid w:val="00504568"/>
    <w:rsid w:val="00504CFE"/>
    <w:rsid w:val="005054F0"/>
    <w:rsid w:val="00505AD0"/>
    <w:rsid w:val="00506D01"/>
    <w:rsid w:val="00507919"/>
    <w:rsid w:val="00507B18"/>
    <w:rsid w:val="00510C4E"/>
    <w:rsid w:val="00510F79"/>
    <w:rsid w:val="0051330E"/>
    <w:rsid w:val="00513601"/>
    <w:rsid w:val="005136CB"/>
    <w:rsid w:val="005138C0"/>
    <w:rsid w:val="00514155"/>
    <w:rsid w:val="00514564"/>
    <w:rsid w:val="00514822"/>
    <w:rsid w:val="00514EB3"/>
    <w:rsid w:val="005151C1"/>
    <w:rsid w:val="00515347"/>
    <w:rsid w:val="005154BD"/>
    <w:rsid w:val="00515EDB"/>
    <w:rsid w:val="0051601D"/>
    <w:rsid w:val="00516045"/>
    <w:rsid w:val="005162A6"/>
    <w:rsid w:val="005166D5"/>
    <w:rsid w:val="00516793"/>
    <w:rsid w:val="00516D08"/>
    <w:rsid w:val="0051709C"/>
    <w:rsid w:val="005172A8"/>
    <w:rsid w:val="005174E6"/>
    <w:rsid w:val="00517670"/>
    <w:rsid w:val="005177CA"/>
    <w:rsid w:val="00517F30"/>
    <w:rsid w:val="005201F5"/>
    <w:rsid w:val="00520867"/>
    <w:rsid w:val="005217E5"/>
    <w:rsid w:val="00521B76"/>
    <w:rsid w:val="0052336F"/>
    <w:rsid w:val="00523607"/>
    <w:rsid w:val="005238AD"/>
    <w:rsid w:val="00524DFB"/>
    <w:rsid w:val="005250AC"/>
    <w:rsid w:val="00526904"/>
    <w:rsid w:val="00527B8B"/>
    <w:rsid w:val="00527D16"/>
    <w:rsid w:val="00530050"/>
    <w:rsid w:val="00530979"/>
    <w:rsid w:val="00531432"/>
    <w:rsid w:val="005315EB"/>
    <w:rsid w:val="00531666"/>
    <w:rsid w:val="005317C5"/>
    <w:rsid w:val="005321E1"/>
    <w:rsid w:val="00532217"/>
    <w:rsid w:val="005327E5"/>
    <w:rsid w:val="005329E0"/>
    <w:rsid w:val="005331C7"/>
    <w:rsid w:val="005336FA"/>
    <w:rsid w:val="00533F23"/>
    <w:rsid w:val="005340F5"/>
    <w:rsid w:val="00534986"/>
    <w:rsid w:val="00534DDC"/>
    <w:rsid w:val="00534E22"/>
    <w:rsid w:val="00535AD0"/>
    <w:rsid w:val="00535C1C"/>
    <w:rsid w:val="00535CA0"/>
    <w:rsid w:val="00535CE4"/>
    <w:rsid w:val="00535E15"/>
    <w:rsid w:val="00536A34"/>
    <w:rsid w:val="00536CEC"/>
    <w:rsid w:val="005403B5"/>
    <w:rsid w:val="00540550"/>
    <w:rsid w:val="00540914"/>
    <w:rsid w:val="00540CFA"/>
    <w:rsid w:val="00540DCF"/>
    <w:rsid w:val="00540E5B"/>
    <w:rsid w:val="0054107A"/>
    <w:rsid w:val="0054113A"/>
    <w:rsid w:val="00541956"/>
    <w:rsid w:val="00541A85"/>
    <w:rsid w:val="00541B01"/>
    <w:rsid w:val="00543126"/>
    <w:rsid w:val="005436F3"/>
    <w:rsid w:val="00543E46"/>
    <w:rsid w:val="00543FAE"/>
    <w:rsid w:val="0054544D"/>
    <w:rsid w:val="00545950"/>
    <w:rsid w:val="00545FFA"/>
    <w:rsid w:val="0054606B"/>
    <w:rsid w:val="0054609E"/>
    <w:rsid w:val="005469B9"/>
    <w:rsid w:val="00546D94"/>
    <w:rsid w:val="00547263"/>
    <w:rsid w:val="005473D2"/>
    <w:rsid w:val="0054792D"/>
    <w:rsid w:val="00547CAF"/>
    <w:rsid w:val="00550157"/>
    <w:rsid w:val="0055038C"/>
    <w:rsid w:val="00550818"/>
    <w:rsid w:val="00550826"/>
    <w:rsid w:val="00550BA4"/>
    <w:rsid w:val="0055144F"/>
    <w:rsid w:val="0055189E"/>
    <w:rsid w:val="00551B49"/>
    <w:rsid w:val="00551D0B"/>
    <w:rsid w:val="005528B0"/>
    <w:rsid w:val="00552D15"/>
    <w:rsid w:val="0055380B"/>
    <w:rsid w:val="00553E56"/>
    <w:rsid w:val="00554434"/>
    <w:rsid w:val="00554DDF"/>
    <w:rsid w:val="00555514"/>
    <w:rsid w:val="0055586E"/>
    <w:rsid w:val="00555C5A"/>
    <w:rsid w:val="00555DAA"/>
    <w:rsid w:val="00555F69"/>
    <w:rsid w:val="005572DA"/>
    <w:rsid w:val="005576E0"/>
    <w:rsid w:val="005577AD"/>
    <w:rsid w:val="0055786A"/>
    <w:rsid w:val="00557B4C"/>
    <w:rsid w:val="00557E0A"/>
    <w:rsid w:val="00560E91"/>
    <w:rsid w:val="005614A4"/>
    <w:rsid w:val="00561740"/>
    <w:rsid w:val="00561B8B"/>
    <w:rsid w:val="00562CF1"/>
    <w:rsid w:val="005632B0"/>
    <w:rsid w:val="00563740"/>
    <w:rsid w:val="00563B71"/>
    <w:rsid w:val="00565459"/>
    <w:rsid w:val="0056607F"/>
    <w:rsid w:val="0056689E"/>
    <w:rsid w:val="00566A79"/>
    <w:rsid w:val="00566D5E"/>
    <w:rsid w:val="00567561"/>
    <w:rsid w:val="00567D82"/>
    <w:rsid w:val="00567EB8"/>
    <w:rsid w:val="0057028C"/>
    <w:rsid w:val="00570CD0"/>
    <w:rsid w:val="00571141"/>
    <w:rsid w:val="00571402"/>
    <w:rsid w:val="00571727"/>
    <w:rsid w:val="005720C1"/>
    <w:rsid w:val="0057225A"/>
    <w:rsid w:val="0057254D"/>
    <w:rsid w:val="0057257B"/>
    <w:rsid w:val="00572840"/>
    <w:rsid w:val="00573399"/>
    <w:rsid w:val="00573BBD"/>
    <w:rsid w:val="005744B1"/>
    <w:rsid w:val="00575F65"/>
    <w:rsid w:val="0057761E"/>
    <w:rsid w:val="00577900"/>
    <w:rsid w:val="00577A42"/>
    <w:rsid w:val="00580421"/>
    <w:rsid w:val="00580593"/>
    <w:rsid w:val="005807F0"/>
    <w:rsid w:val="00580F6F"/>
    <w:rsid w:val="00581C11"/>
    <w:rsid w:val="00582D1F"/>
    <w:rsid w:val="005832E2"/>
    <w:rsid w:val="00583459"/>
    <w:rsid w:val="005839C2"/>
    <w:rsid w:val="005849E0"/>
    <w:rsid w:val="00584C01"/>
    <w:rsid w:val="0058518C"/>
    <w:rsid w:val="00585295"/>
    <w:rsid w:val="0058573A"/>
    <w:rsid w:val="0058589E"/>
    <w:rsid w:val="00585F39"/>
    <w:rsid w:val="00586060"/>
    <w:rsid w:val="005863B7"/>
    <w:rsid w:val="00586669"/>
    <w:rsid w:val="00586829"/>
    <w:rsid w:val="00586C88"/>
    <w:rsid w:val="005909A6"/>
    <w:rsid w:val="00590D9C"/>
    <w:rsid w:val="005913AE"/>
    <w:rsid w:val="00591C08"/>
    <w:rsid w:val="00592261"/>
    <w:rsid w:val="0059298D"/>
    <w:rsid w:val="00592ADD"/>
    <w:rsid w:val="00593AB7"/>
    <w:rsid w:val="00593AE8"/>
    <w:rsid w:val="00593E70"/>
    <w:rsid w:val="00593F7C"/>
    <w:rsid w:val="00594225"/>
    <w:rsid w:val="00594246"/>
    <w:rsid w:val="00594440"/>
    <w:rsid w:val="00594777"/>
    <w:rsid w:val="00594AE1"/>
    <w:rsid w:val="00594DD6"/>
    <w:rsid w:val="00594F30"/>
    <w:rsid w:val="00594F41"/>
    <w:rsid w:val="00595E65"/>
    <w:rsid w:val="0059637E"/>
    <w:rsid w:val="005965C0"/>
    <w:rsid w:val="00596A97"/>
    <w:rsid w:val="00596B83"/>
    <w:rsid w:val="005A0945"/>
    <w:rsid w:val="005A0A54"/>
    <w:rsid w:val="005A1182"/>
    <w:rsid w:val="005A24B1"/>
    <w:rsid w:val="005A278A"/>
    <w:rsid w:val="005A2A92"/>
    <w:rsid w:val="005A2DEC"/>
    <w:rsid w:val="005A2E30"/>
    <w:rsid w:val="005A3441"/>
    <w:rsid w:val="005A47A2"/>
    <w:rsid w:val="005A4949"/>
    <w:rsid w:val="005A4D2D"/>
    <w:rsid w:val="005A6146"/>
    <w:rsid w:val="005A63CC"/>
    <w:rsid w:val="005A693C"/>
    <w:rsid w:val="005A6AD5"/>
    <w:rsid w:val="005A6CD7"/>
    <w:rsid w:val="005A7967"/>
    <w:rsid w:val="005A7E88"/>
    <w:rsid w:val="005A7F0F"/>
    <w:rsid w:val="005B06E2"/>
    <w:rsid w:val="005B0F1B"/>
    <w:rsid w:val="005B16E6"/>
    <w:rsid w:val="005B1739"/>
    <w:rsid w:val="005B27AD"/>
    <w:rsid w:val="005B2F09"/>
    <w:rsid w:val="005B31B1"/>
    <w:rsid w:val="005B33EE"/>
    <w:rsid w:val="005B5122"/>
    <w:rsid w:val="005B55AE"/>
    <w:rsid w:val="005B597C"/>
    <w:rsid w:val="005B6130"/>
    <w:rsid w:val="005B6760"/>
    <w:rsid w:val="005B711D"/>
    <w:rsid w:val="005B7C6E"/>
    <w:rsid w:val="005C0822"/>
    <w:rsid w:val="005C09D9"/>
    <w:rsid w:val="005C2B5D"/>
    <w:rsid w:val="005C2F47"/>
    <w:rsid w:val="005C3442"/>
    <w:rsid w:val="005C355C"/>
    <w:rsid w:val="005C3C7E"/>
    <w:rsid w:val="005C3EC3"/>
    <w:rsid w:val="005C3F89"/>
    <w:rsid w:val="005C56F9"/>
    <w:rsid w:val="005C69C2"/>
    <w:rsid w:val="005C785C"/>
    <w:rsid w:val="005C7986"/>
    <w:rsid w:val="005D0C82"/>
    <w:rsid w:val="005D1907"/>
    <w:rsid w:val="005D1B79"/>
    <w:rsid w:val="005D22E0"/>
    <w:rsid w:val="005D254F"/>
    <w:rsid w:val="005D2AFA"/>
    <w:rsid w:val="005D393A"/>
    <w:rsid w:val="005D49F9"/>
    <w:rsid w:val="005D4CE7"/>
    <w:rsid w:val="005D532A"/>
    <w:rsid w:val="005D54A1"/>
    <w:rsid w:val="005D56E6"/>
    <w:rsid w:val="005D570E"/>
    <w:rsid w:val="005D686F"/>
    <w:rsid w:val="005D6A68"/>
    <w:rsid w:val="005D795D"/>
    <w:rsid w:val="005E06C7"/>
    <w:rsid w:val="005E0ACD"/>
    <w:rsid w:val="005E0F78"/>
    <w:rsid w:val="005E107D"/>
    <w:rsid w:val="005E12FA"/>
    <w:rsid w:val="005E23E5"/>
    <w:rsid w:val="005E2DF4"/>
    <w:rsid w:val="005E3BE6"/>
    <w:rsid w:val="005E4B1F"/>
    <w:rsid w:val="005E53BD"/>
    <w:rsid w:val="005E56C8"/>
    <w:rsid w:val="005E59D8"/>
    <w:rsid w:val="005E5B20"/>
    <w:rsid w:val="005E5CB7"/>
    <w:rsid w:val="005E6153"/>
    <w:rsid w:val="005E6455"/>
    <w:rsid w:val="005E7A39"/>
    <w:rsid w:val="005E7DDF"/>
    <w:rsid w:val="005F102A"/>
    <w:rsid w:val="005F107F"/>
    <w:rsid w:val="005F220B"/>
    <w:rsid w:val="005F28C5"/>
    <w:rsid w:val="005F2D32"/>
    <w:rsid w:val="005F3EE9"/>
    <w:rsid w:val="005F41C7"/>
    <w:rsid w:val="005F4425"/>
    <w:rsid w:val="005F4573"/>
    <w:rsid w:val="005F4861"/>
    <w:rsid w:val="005F51ED"/>
    <w:rsid w:val="005F59E1"/>
    <w:rsid w:val="005F628A"/>
    <w:rsid w:val="005F644D"/>
    <w:rsid w:val="005F6928"/>
    <w:rsid w:val="005F758E"/>
    <w:rsid w:val="005F7E39"/>
    <w:rsid w:val="00600129"/>
    <w:rsid w:val="006001FC"/>
    <w:rsid w:val="006006D6"/>
    <w:rsid w:val="00600ADE"/>
    <w:rsid w:val="00600D23"/>
    <w:rsid w:val="00601491"/>
    <w:rsid w:val="00601907"/>
    <w:rsid w:val="00601996"/>
    <w:rsid w:val="00601D6F"/>
    <w:rsid w:val="00602209"/>
    <w:rsid w:val="006022EA"/>
    <w:rsid w:val="0060285E"/>
    <w:rsid w:val="006033A8"/>
    <w:rsid w:val="00603F32"/>
    <w:rsid w:val="00604576"/>
    <w:rsid w:val="00604698"/>
    <w:rsid w:val="00604A0A"/>
    <w:rsid w:val="006056A3"/>
    <w:rsid w:val="006059F4"/>
    <w:rsid w:val="006069FF"/>
    <w:rsid w:val="00606A64"/>
    <w:rsid w:val="006070F9"/>
    <w:rsid w:val="0060716E"/>
    <w:rsid w:val="00607D80"/>
    <w:rsid w:val="006101B6"/>
    <w:rsid w:val="0061051A"/>
    <w:rsid w:val="0061161B"/>
    <w:rsid w:val="0061177A"/>
    <w:rsid w:val="00611AB4"/>
    <w:rsid w:val="0061263D"/>
    <w:rsid w:val="006126CE"/>
    <w:rsid w:val="006127C4"/>
    <w:rsid w:val="00612F18"/>
    <w:rsid w:val="0061376E"/>
    <w:rsid w:val="00613A2A"/>
    <w:rsid w:val="00613B0A"/>
    <w:rsid w:val="00614138"/>
    <w:rsid w:val="00614181"/>
    <w:rsid w:val="006143FD"/>
    <w:rsid w:val="00615018"/>
    <w:rsid w:val="00615806"/>
    <w:rsid w:val="00615854"/>
    <w:rsid w:val="00620113"/>
    <w:rsid w:val="00620F01"/>
    <w:rsid w:val="0062138B"/>
    <w:rsid w:val="006218B5"/>
    <w:rsid w:val="0062215D"/>
    <w:rsid w:val="0062245E"/>
    <w:rsid w:val="00622854"/>
    <w:rsid w:val="006229CE"/>
    <w:rsid w:val="00622D55"/>
    <w:rsid w:val="006231DD"/>
    <w:rsid w:val="0062350F"/>
    <w:rsid w:val="00623C3B"/>
    <w:rsid w:val="006240A9"/>
    <w:rsid w:val="0062426D"/>
    <w:rsid w:val="006242BC"/>
    <w:rsid w:val="00624896"/>
    <w:rsid w:val="00624B19"/>
    <w:rsid w:val="00624CB9"/>
    <w:rsid w:val="0062527A"/>
    <w:rsid w:val="0062592B"/>
    <w:rsid w:val="00626166"/>
    <w:rsid w:val="00626B93"/>
    <w:rsid w:val="00626CF3"/>
    <w:rsid w:val="0062721A"/>
    <w:rsid w:val="006277DC"/>
    <w:rsid w:val="00627B74"/>
    <w:rsid w:val="006300B7"/>
    <w:rsid w:val="006306B8"/>
    <w:rsid w:val="006309A8"/>
    <w:rsid w:val="00630AB7"/>
    <w:rsid w:val="00630D74"/>
    <w:rsid w:val="00630DC9"/>
    <w:rsid w:val="006311B0"/>
    <w:rsid w:val="0063163E"/>
    <w:rsid w:val="00631683"/>
    <w:rsid w:val="00631C36"/>
    <w:rsid w:val="00632804"/>
    <w:rsid w:val="00632EEB"/>
    <w:rsid w:val="00632F07"/>
    <w:rsid w:val="00632F31"/>
    <w:rsid w:val="00633F1F"/>
    <w:rsid w:val="00634CA7"/>
    <w:rsid w:val="00635AAD"/>
    <w:rsid w:val="00635DC4"/>
    <w:rsid w:val="00636296"/>
    <w:rsid w:val="00636601"/>
    <w:rsid w:val="00637691"/>
    <w:rsid w:val="00641123"/>
    <w:rsid w:val="006418BD"/>
    <w:rsid w:val="00642F1F"/>
    <w:rsid w:val="0064373A"/>
    <w:rsid w:val="00643865"/>
    <w:rsid w:val="00643F92"/>
    <w:rsid w:val="00644990"/>
    <w:rsid w:val="00644FCF"/>
    <w:rsid w:val="00645414"/>
    <w:rsid w:val="00646558"/>
    <w:rsid w:val="006465F2"/>
    <w:rsid w:val="006470B5"/>
    <w:rsid w:val="006507CC"/>
    <w:rsid w:val="00650BE4"/>
    <w:rsid w:val="006510C8"/>
    <w:rsid w:val="00652A63"/>
    <w:rsid w:val="00652E8B"/>
    <w:rsid w:val="006537AF"/>
    <w:rsid w:val="00653ECD"/>
    <w:rsid w:val="00654857"/>
    <w:rsid w:val="00654ACC"/>
    <w:rsid w:val="00654B78"/>
    <w:rsid w:val="006550EE"/>
    <w:rsid w:val="0065572E"/>
    <w:rsid w:val="006557E7"/>
    <w:rsid w:val="00656167"/>
    <w:rsid w:val="00656B9D"/>
    <w:rsid w:val="00656E43"/>
    <w:rsid w:val="006575A0"/>
    <w:rsid w:val="00657C1B"/>
    <w:rsid w:val="00660020"/>
    <w:rsid w:val="006608A8"/>
    <w:rsid w:val="00660BD3"/>
    <w:rsid w:val="00660FD8"/>
    <w:rsid w:val="0066100D"/>
    <w:rsid w:val="006613E7"/>
    <w:rsid w:val="00661541"/>
    <w:rsid w:val="00661ECE"/>
    <w:rsid w:val="00662258"/>
    <w:rsid w:val="006622C7"/>
    <w:rsid w:val="00662DBE"/>
    <w:rsid w:val="006631DE"/>
    <w:rsid w:val="006633C5"/>
    <w:rsid w:val="006634B7"/>
    <w:rsid w:val="00663A92"/>
    <w:rsid w:val="00663BA0"/>
    <w:rsid w:val="00664252"/>
    <w:rsid w:val="0066445A"/>
    <w:rsid w:val="00664F2A"/>
    <w:rsid w:val="0066509E"/>
    <w:rsid w:val="00665101"/>
    <w:rsid w:val="00665288"/>
    <w:rsid w:val="0066673D"/>
    <w:rsid w:val="00666D28"/>
    <w:rsid w:val="00667ECE"/>
    <w:rsid w:val="00667F74"/>
    <w:rsid w:val="00670108"/>
    <w:rsid w:val="0067011B"/>
    <w:rsid w:val="006709CE"/>
    <w:rsid w:val="00670B98"/>
    <w:rsid w:val="00671AF6"/>
    <w:rsid w:val="00672AE5"/>
    <w:rsid w:val="006731FC"/>
    <w:rsid w:val="00673CBC"/>
    <w:rsid w:val="006755D4"/>
    <w:rsid w:val="00676CB1"/>
    <w:rsid w:val="00676D6B"/>
    <w:rsid w:val="006771FE"/>
    <w:rsid w:val="0067722A"/>
    <w:rsid w:val="0067738E"/>
    <w:rsid w:val="00680164"/>
    <w:rsid w:val="006804BD"/>
    <w:rsid w:val="00681786"/>
    <w:rsid w:val="006817A5"/>
    <w:rsid w:val="00681D97"/>
    <w:rsid w:val="00681E3A"/>
    <w:rsid w:val="0068253B"/>
    <w:rsid w:val="0068270D"/>
    <w:rsid w:val="00682FBE"/>
    <w:rsid w:val="00683B1B"/>
    <w:rsid w:val="00684067"/>
    <w:rsid w:val="0068418A"/>
    <w:rsid w:val="00684C4A"/>
    <w:rsid w:val="00685159"/>
    <w:rsid w:val="006852C4"/>
    <w:rsid w:val="0068548E"/>
    <w:rsid w:val="0068557E"/>
    <w:rsid w:val="00685AE2"/>
    <w:rsid w:val="006875FE"/>
    <w:rsid w:val="00687C89"/>
    <w:rsid w:val="0069000F"/>
    <w:rsid w:val="0069019A"/>
    <w:rsid w:val="00690608"/>
    <w:rsid w:val="00690CCA"/>
    <w:rsid w:val="00691970"/>
    <w:rsid w:val="00691A49"/>
    <w:rsid w:val="00691BC0"/>
    <w:rsid w:val="0069207D"/>
    <w:rsid w:val="006921B9"/>
    <w:rsid w:val="0069261A"/>
    <w:rsid w:val="006928D0"/>
    <w:rsid w:val="00693217"/>
    <w:rsid w:val="00693331"/>
    <w:rsid w:val="00693863"/>
    <w:rsid w:val="00693A00"/>
    <w:rsid w:val="00693EAA"/>
    <w:rsid w:val="00695632"/>
    <w:rsid w:val="0069585A"/>
    <w:rsid w:val="006958E9"/>
    <w:rsid w:val="00695D23"/>
    <w:rsid w:val="0069610C"/>
    <w:rsid w:val="00696274"/>
    <w:rsid w:val="00696934"/>
    <w:rsid w:val="00696BF1"/>
    <w:rsid w:val="00696F14"/>
    <w:rsid w:val="0069788F"/>
    <w:rsid w:val="00697F15"/>
    <w:rsid w:val="006A03B1"/>
    <w:rsid w:val="006A0856"/>
    <w:rsid w:val="006A09D0"/>
    <w:rsid w:val="006A0A40"/>
    <w:rsid w:val="006A1298"/>
    <w:rsid w:val="006A13EA"/>
    <w:rsid w:val="006A1668"/>
    <w:rsid w:val="006A1C57"/>
    <w:rsid w:val="006A2839"/>
    <w:rsid w:val="006A354C"/>
    <w:rsid w:val="006A3CAA"/>
    <w:rsid w:val="006A4616"/>
    <w:rsid w:val="006A46C8"/>
    <w:rsid w:val="006A5EB8"/>
    <w:rsid w:val="006A63F4"/>
    <w:rsid w:val="006A647B"/>
    <w:rsid w:val="006A64F1"/>
    <w:rsid w:val="006A6FB4"/>
    <w:rsid w:val="006A71C5"/>
    <w:rsid w:val="006A73BA"/>
    <w:rsid w:val="006B03FC"/>
    <w:rsid w:val="006B049F"/>
    <w:rsid w:val="006B11C7"/>
    <w:rsid w:val="006B138B"/>
    <w:rsid w:val="006B1AB6"/>
    <w:rsid w:val="006B1D24"/>
    <w:rsid w:val="006B2260"/>
    <w:rsid w:val="006B30C4"/>
    <w:rsid w:val="006B3831"/>
    <w:rsid w:val="006B38E9"/>
    <w:rsid w:val="006B446A"/>
    <w:rsid w:val="006B4F6E"/>
    <w:rsid w:val="006B53D1"/>
    <w:rsid w:val="006B53E7"/>
    <w:rsid w:val="006B5E28"/>
    <w:rsid w:val="006B5FBA"/>
    <w:rsid w:val="006B61B9"/>
    <w:rsid w:val="006B671A"/>
    <w:rsid w:val="006B69B3"/>
    <w:rsid w:val="006B6C68"/>
    <w:rsid w:val="006B729C"/>
    <w:rsid w:val="006B7B8B"/>
    <w:rsid w:val="006C021E"/>
    <w:rsid w:val="006C0B4E"/>
    <w:rsid w:val="006C0E03"/>
    <w:rsid w:val="006C0F2F"/>
    <w:rsid w:val="006C17BD"/>
    <w:rsid w:val="006C199C"/>
    <w:rsid w:val="006C1B3F"/>
    <w:rsid w:val="006C2CA1"/>
    <w:rsid w:val="006C3060"/>
    <w:rsid w:val="006C3AC1"/>
    <w:rsid w:val="006C41ED"/>
    <w:rsid w:val="006C487D"/>
    <w:rsid w:val="006C4A4C"/>
    <w:rsid w:val="006C4F1C"/>
    <w:rsid w:val="006C5DF5"/>
    <w:rsid w:val="006C5E34"/>
    <w:rsid w:val="006C6220"/>
    <w:rsid w:val="006C6C99"/>
    <w:rsid w:val="006C7324"/>
    <w:rsid w:val="006C7469"/>
    <w:rsid w:val="006D0187"/>
    <w:rsid w:val="006D1050"/>
    <w:rsid w:val="006D1D0C"/>
    <w:rsid w:val="006D22A8"/>
    <w:rsid w:val="006D2787"/>
    <w:rsid w:val="006D2CD0"/>
    <w:rsid w:val="006D2CE9"/>
    <w:rsid w:val="006D33EB"/>
    <w:rsid w:val="006D40C4"/>
    <w:rsid w:val="006D413D"/>
    <w:rsid w:val="006D5818"/>
    <w:rsid w:val="006D7761"/>
    <w:rsid w:val="006D7E94"/>
    <w:rsid w:val="006D7F26"/>
    <w:rsid w:val="006E0977"/>
    <w:rsid w:val="006E1310"/>
    <w:rsid w:val="006E1419"/>
    <w:rsid w:val="006E1D54"/>
    <w:rsid w:val="006E27DB"/>
    <w:rsid w:val="006E28B5"/>
    <w:rsid w:val="006E2978"/>
    <w:rsid w:val="006E2A94"/>
    <w:rsid w:val="006E2C81"/>
    <w:rsid w:val="006E2CCF"/>
    <w:rsid w:val="006E3001"/>
    <w:rsid w:val="006E30DC"/>
    <w:rsid w:val="006E3240"/>
    <w:rsid w:val="006E4243"/>
    <w:rsid w:val="006E521E"/>
    <w:rsid w:val="006E539D"/>
    <w:rsid w:val="006E5964"/>
    <w:rsid w:val="006E5B33"/>
    <w:rsid w:val="006E5D9F"/>
    <w:rsid w:val="006E6384"/>
    <w:rsid w:val="006E68DD"/>
    <w:rsid w:val="006E698F"/>
    <w:rsid w:val="006E79B9"/>
    <w:rsid w:val="006E7AE0"/>
    <w:rsid w:val="006E7B93"/>
    <w:rsid w:val="006E7EB6"/>
    <w:rsid w:val="006F08FE"/>
    <w:rsid w:val="006F0C63"/>
    <w:rsid w:val="006F0E5F"/>
    <w:rsid w:val="006F144E"/>
    <w:rsid w:val="006F18C9"/>
    <w:rsid w:val="006F23C7"/>
    <w:rsid w:val="006F24B9"/>
    <w:rsid w:val="006F2624"/>
    <w:rsid w:val="006F3080"/>
    <w:rsid w:val="006F385E"/>
    <w:rsid w:val="006F4A51"/>
    <w:rsid w:val="006F4C78"/>
    <w:rsid w:val="006F4FD3"/>
    <w:rsid w:val="006F593B"/>
    <w:rsid w:val="006F5BC2"/>
    <w:rsid w:val="006F627C"/>
    <w:rsid w:val="006F640B"/>
    <w:rsid w:val="006F6926"/>
    <w:rsid w:val="006F77B7"/>
    <w:rsid w:val="006F7C02"/>
    <w:rsid w:val="00700528"/>
    <w:rsid w:val="007006DF"/>
    <w:rsid w:val="007011F6"/>
    <w:rsid w:val="007012C5"/>
    <w:rsid w:val="00701D54"/>
    <w:rsid w:val="00701E2F"/>
    <w:rsid w:val="00701F30"/>
    <w:rsid w:val="00701FC1"/>
    <w:rsid w:val="00702356"/>
    <w:rsid w:val="0070239B"/>
    <w:rsid w:val="00702908"/>
    <w:rsid w:val="00702A6A"/>
    <w:rsid w:val="00702E2E"/>
    <w:rsid w:val="00703125"/>
    <w:rsid w:val="00703218"/>
    <w:rsid w:val="00703297"/>
    <w:rsid w:val="0070388D"/>
    <w:rsid w:val="00703AD5"/>
    <w:rsid w:val="00704082"/>
    <w:rsid w:val="00704355"/>
    <w:rsid w:val="0070487C"/>
    <w:rsid w:val="00704893"/>
    <w:rsid w:val="00705AB0"/>
    <w:rsid w:val="00705BC9"/>
    <w:rsid w:val="00706A1E"/>
    <w:rsid w:val="00707176"/>
    <w:rsid w:val="00707EED"/>
    <w:rsid w:val="007105DB"/>
    <w:rsid w:val="0071071E"/>
    <w:rsid w:val="0071161E"/>
    <w:rsid w:val="00712382"/>
    <w:rsid w:val="0071266A"/>
    <w:rsid w:val="0071301D"/>
    <w:rsid w:val="007130AD"/>
    <w:rsid w:val="007137A7"/>
    <w:rsid w:val="00713BE8"/>
    <w:rsid w:val="007149FB"/>
    <w:rsid w:val="0071525F"/>
    <w:rsid w:val="00715481"/>
    <w:rsid w:val="00715CA7"/>
    <w:rsid w:val="00716242"/>
    <w:rsid w:val="007167EB"/>
    <w:rsid w:val="007168D0"/>
    <w:rsid w:val="007170F4"/>
    <w:rsid w:val="0071768E"/>
    <w:rsid w:val="00717FFA"/>
    <w:rsid w:val="007209B1"/>
    <w:rsid w:val="00720B9A"/>
    <w:rsid w:val="0072101B"/>
    <w:rsid w:val="0072120B"/>
    <w:rsid w:val="00721283"/>
    <w:rsid w:val="007216B4"/>
    <w:rsid w:val="00721DC9"/>
    <w:rsid w:val="00721FB6"/>
    <w:rsid w:val="0072241C"/>
    <w:rsid w:val="007228A8"/>
    <w:rsid w:val="00723360"/>
    <w:rsid w:val="0072343B"/>
    <w:rsid w:val="0072370D"/>
    <w:rsid w:val="00723984"/>
    <w:rsid w:val="00723BFE"/>
    <w:rsid w:val="00723D1A"/>
    <w:rsid w:val="00724526"/>
    <w:rsid w:val="0072453D"/>
    <w:rsid w:val="00724AEA"/>
    <w:rsid w:val="0072598E"/>
    <w:rsid w:val="007263EA"/>
    <w:rsid w:val="007266CF"/>
    <w:rsid w:val="007267E3"/>
    <w:rsid w:val="00726A77"/>
    <w:rsid w:val="00726B50"/>
    <w:rsid w:val="00726E01"/>
    <w:rsid w:val="00727655"/>
    <w:rsid w:val="00730511"/>
    <w:rsid w:val="00730632"/>
    <w:rsid w:val="00730959"/>
    <w:rsid w:val="00731142"/>
    <w:rsid w:val="0073117B"/>
    <w:rsid w:val="0073136C"/>
    <w:rsid w:val="007321E8"/>
    <w:rsid w:val="00732ACC"/>
    <w:rsid w:val="00732E72"/>
    <w:rsid w:val="00732F83"/>
    <w:rsid w:val="00733113"/>
    <w:rsid w:val="00733689"/>
    <w:rsid w:val="007339E4"/>
    <w:rsid w:val="0073448C"/>
    <w:rsid w:val="00734A34"/>
    <w:rsid w:val="00735293"/>
    <w:rsid w:val="00735704"/>
    <w:rsid w:val="00736171"/>
    <w:rsid w:val="0073654D"/>
    <w:rsid w:val="007374A2"/>
    <w:rsid w:val="0074027F"/>
    <w:rsid w:val="007403A3"/>
    <w:rsid w:val="00741CB2"/>
    <w:rsid w:val="007420E7"/>
    <w:rsid w:val="007421AF"/>
    <w:rsid w:val="00742673"/>
    <w:rsid w:val="00742C19"/>
    <w:rsid w:val="0074326B"/>
    <w:rsid w:val="007432EB"/>
    <w:rsid w:val="00743776"/>
    <w:rsid w:val="00743934"/>
    <w:rsid w:val="0074417A"/>
    <w:rsid w:val="00745115"/>
    <w:rsid w:val="00745904"/>
    <w:rsid w:val="00745E85"/>
    <w:rsid w:val="007463B3"/>
    <w:rsid w:val="00747547"/>
    <w:rsid w:val="007476AC"/>
    <w:rsid w:val="0074798B"/>
    <w:rsid w:val="0075029A"/>
    <w:rsid w:val="007503F7"/>
    <w:rsid w:val="007504F1"/>
    <w:rsid w:val="00750550"/>
    <w:rsid w:val="00750754"/>
    <w:rsid w:val="00750DFD"/>
    <w:rsid w:val="007511D2"/>
    <w:rsid w:val="00751678"/>
    <w:rsid w:val="00751C5A"/>
    <w:rsid w:val="00751C80"/>
    <w:rsid w:val="00752905"/>
    <w:rsid w:val="00753101"/>
    <w:rsid w:val="0075347A"/>
    <w:rsid w:val="007536CF"/>
    <w:rsid w:val="0075374E"/>
    <w:rsid w:val="007537B7"/>
    <w:rsid w:val="00754268"/>
    <w:rsid w:val="0075434B"/>
    <w:rsid w:val="007552FC"/>
    <w:rsid w:val="0075623A"/>
    <w:rsid w:val="00756481"/>
    <w:rsid w:val="00756579"/>
    <w:rsid w:val="00756640"/>
    <w:rsid w:val="00756B4C"/>
    <w:rsid w:val="00756FB1"/>
    <w:rsid w:val="007570F8"/>
    <w:rsid w:val="00757290"/>
    <w:rsid w:val="00757972"/>
    <w:rsid w:val="00757F81"/>
    <w:rsid w:val="007600F3"/>
    <w:rsid w:val="00760AB0"/>
    <w:rsid w:val="00760D71"/>
    <w:rsid w:val="00760F74"/>
    <w:rsid w:val="00761A4B"/>
    <w:rsid w:val="007622A9"/>
    <w:rsid w:val="00762613"/>
    <w:rsid w:val="00764ABB"/>
    <w:rsid w:val="00764C95"/>
    <w:rsid w:val="0076505C"/>
    <w:rsid w:val="007650C4"/>
    <w:rsid w:val="00765252"/>
    <w:rsid w:val="00766319"/>
    <w:rsid w:val="00766AA7"/>
    <w:rsid w:val="00766B0B"/>
    <w:rsid w:val="007719B2"/>
    <w:rsid w:val="00771C40"/>
    <w:rsid w:val="00772643"/>
    <w:rsid w:val="007731AB"/>
    <w:rsid w:val="00773682"/>
    <w:rsid w:val="007736FD"/>
    <w:rsid w:val="00773820"/>
    <w:rsid w:val="00773CC8"/>
    <w:rsid w:val="0077461A"/>
    <w:rsid w:val="00774DA3"/>
    <w:rsid w:val="00774DB6"/>
    <w:rsid w:val="007755DF"/>
    <w:rsid w:val="00775614"/>
    <w:rsid w:val="0077600B"/>
    <w:rsid w:val="00776310"/>
    <w:rsid w:val="007769A1"/>
    <w:rsid w:val="00776BF4"/>
    <w:rsid w:val="0077762D"/>
    <w:rsid w:val="00780AC9"/>
    <w:rsid w:val="00780EA9"/>
    <w:rsid w:val="00782325"/>
    <w:rsid w:val="007828BE"/>
    <w:rsid w:val="0078294C"/>
    <w:rsid w:val="00782BFA"/>
    <w:rsid w:val="007838AF"/>
    <w:rsid w:val="00783950"/>
    <w:rsid w:val="00783A83"/>
    <w:rsid w:val="00783C1D"/>
    <w:rsid w:val="00783E4F"/>
    <w:rsid w:val="0078665F"/>
    <w:rsid w:val="007866C7"/>
    <w:rsid w:val="0078671D"/>
    <w:rsid w:val="0078755C"/>
    <w:rsid w:val="0078767F"/>
    <w:rsid w:val="00790A98"/>
    <w:rsid w:val="007910E9"/>
    <w:rsid w:val="00791EE9"/>
    <w:rsid w:val="0079218F"/>
    <w:rsid w:val="00792633"/>
    <w:rsid w:val="0079411E"/>
    <w:rsid w:val="00794339"/>
    <w:rsid w:val="00794C78"/>
    <w:rsid w:val="00795811"/>
    <w:rsid w:val="0079589F"/>
    <w:rsid w:val="00795AE5"/>
    <w:rsid w:val="00795ECE"/>
    <w:rsid w:val="00796111"/>
    <w:rsid w:val="007964FB"/>
    <w:rsid w:val="007968B2"/>
    <w:rsid w:val="00796C9E"/>
    <w:rsid w:val="00796EF5"/>
    <w:rsid w:val="0079759C"/>
    <w:rsid w:val="0079775E"/>
    <w:rsid w:val="00797A7F"/>
    <w:rsid w:val="007A015B"/>
    <w:rsid w:val="007A02CC"/>
    <w:rsid w:val="007A0AA5"/>
    <w:rsid w:val="007A1656"/>
    <w:rsid w:val="007A2084"/>
    <w:rsid w:val="007A2110"/>
    <w:rsid w:val="007A221E"/>
    <w:rsid w:val="007A2C06"/>
    <w:rsid w:val="007A4037"/>
    <w:rsid w:val="007A4231"/>
    <w:rsid w:val="007A4417"/>
    <w:rsid w:val="007A449A"/>
    <w:rsid w:val="007A4BCE"/>
    <w:rsid w:val="007A4C60"/>
    <w:rsid w:val="007A51D2"/>
    <w:rsid w:val="007A5AC6"/>
    <w:rsid w:val="007A6A86"/>
    <w:rsid w:val="007A6B55"/>
    <w:rsid w:val="007A7533"/>
    <w:rsid w:val="007B0F84"/>
    <w:rsid w:val="007B14C5"/>
    <w:rsid w:val="007B1D64"/>
    <w:rsid w:val="007B31A4"/>
    <w:rsid w:val="007B3653"/>
    <w:rsid w:val="007B37DB"/>
    <w:rsid w:val="007B4CC5"/>
    <w:rsid w:val="007B4D11"/>
    <w:rsid w:val="007B4E5A"/>
    <w:rsid w:val="007B4F46"/>
    <w:rsid w:val="007B56C5"/>
    <w:rsid w:val="007B6431"/>
    <w:rsid w:val="007B6672"/>
    <w:rsid w:val="007B71C1"/>
    <w:rsid w:val="007B7CF5"/>
    <w:rsid w:val="007C00A5"/>
    <w:rsid w:val="007C060C"/>
    <w:rsid w:val="007C06EE"/>
    <w:rsid w:val="007C0971"/>
    <w:rsid w:val="007C0A27"/>
    <w:rsid w:val="007C0FC5"/>
    <w:rsid w:val="007C197B"/>
    <w:rsid w:val="007C201F"/>
    <w:rsid w:val="007C2D85"/>
    <w:rsid w:val="007C3F4D"/>
    <w:rsid w:val="007C3FD4"/>
    <w:rsid w:val="007C4114"/>
    <w:rsid w:val="007C4616"/>
    <w:rsid w:val="007C4D5C"/>
    <w:rsid w:val="007C5033"/>
    <w:rsid w:val="007C5E3E"/>
    <w:rsid w:val="007C610B"/>
    <w:rsid w:val="007C61B7"/>
    <w:rsid w:val="007C6543"/>
    <w:rsid w:val="007C75DC"/>
    <w:rsid w:val="007C77E9"/>
    <w:rsid w:val="007C7BF3"/>
    <w:rsid w:val="007D013E"/>
    <w:rsid w:val="007D0188"/>
    <w:rsid w:val="007D0AB1"/>
    <w:rsid w:val="007D0C14"/>
    <w:rsid w:val="007D107C"/>
    <w:rsid w:val="007D13A1"/>
    <w:rsid w:val="007D1470"/>
    <w:rsid w:val="007D1AB1"/>
    <w:rsid w:val="007D3365"/>
    <w:rsid w:val="007D3C7E"/>
    <w:rsid w:val="007D4A6A"/>
    <w:rsid w:val="007D4B60"/>
    <w:rsid w:val="007D4C86"/>
    <w:rsid w:val="007D5853"/>
    <w:rsid w:val="007D5EE9"/>
    <w:rsid w:val="007E1136"/>
    <w:rsid w:val="007E134C"/>
    <w:rsid w:val="007E137A"/>
    <w:rsid w:val="007E141C"/>
    <w:rsid w:val="007E157B"/>
    <w:rsid w:val="007E2281"/>
    <w:rsid w:val="007E2341"/>
    <w:rsid w:val="007E26B8"/>
    <w:rsid w:val="007E2B8C"/>
    <w:rsid w:val="007E306F"/>
    <w:rsid w:val="007E3205"/>
    <w:rsid w:val="007E36F9"/>
    <w:rsid w:val="007E407D"/>
    <w:rsid w:val="007E4443"/>
    <w:rsid w:val="007E44A3"/>
    <w:rsid w:val="007E4A4B"/>
    <w:rsid w:val="007E56F0"/>
    <w:rsid w:val="007E579B"/>
    <w:rsid w:val="007E5E98"/>
    <w:rsid w:val="007E6337"/>
    <w:rsid w:val="007E63AD"/>
    <w:rsid w:val="007E6493"/>
    <w:rsid w:val="007E7664"/>
    <w:rsid w:val="007E7B42"/>
    <w:rsid w:val="007F0523"/>
    <w:rsid w:val="007F0B7E"/>
    <w:rsid w:val="007F0EEA"/>
    <w:rsid w:val="007F12FD"/>
    <w:rsid w:val="007F1331"/>
    <w:rsid w:val="007F17D5"/>
    <w:rsid w:val="007F2976"/>
    <w:rsid w:val="007F360C"/>
    <w:rsid w:val="007F3BAF"/>
    <w:rsid w:val="007F3E38"/>
    <w:rsid w:val="007F4865"/>
    <w:rsid w:val="007F53D2"/>
    <w:rsid w:val="007F577D"/>
    <w:rsid w:val="007F5DFB"/>
    <w:rsid w:val="007F6386"/>
    <w:rsid w:val="007F639D"/>
    <w:rsid w:val="007F6932"/>
    <w:rsid w:val="007F7631"/>
    <w:rsid w:val="007F7720"/>
    <w:rsid w:val="007F7E8A"/>
    <w:rsid w:val="007F7EB6"/>
    <w:rsid w:val="008016F5"/>
    <w:rsid w:val="00801EE8"/>
    <w:rsid w:val="00801F59"/>
    <w:rsid w:val="00802F0F"/>
    <w:rsid w:val="00803954"/>
    <w:rsid w:val="00803A3F"/>
    <w:rsid w:val="00803EEA"/>
    <w:rsid w:val="0080409B"/>
    <w:rsid w:val="008040EF"/>
    <w:rsid w:val="008046D4"/>
    <w:rsid w:val="00804D8F"/>
    <w:rsid w:val="008053A9"/>
    <w:rsid w:val="0080599A"/>
    <w:rsid w:val="00805CD3"/>
    <w:rsid w:val="00805E98"/>
    <w:rsid w:val="00805FAE"/>
    <w:rsid w:val="0080638B"/>
    <w:rsid w:val="008067EA"/>
    <w:rsid w:val="00806B95"/>
    <w:rsid w:val="00806CE7"/>
    <w:rsid w:val="008071FE"/>
    <w:rsid w:val="0080738E"/>
    <w:rsid w:val="0080753D"/>
    <w:rsid w:val="00807DAD"/>
    <w:rsid w:val="00810132"/>
    <w:rsid w:val="008102E5"/>
    <w:rsid w:val="00810ED4"/>
    <w:rsid w:val="00811247"/>
    <w:rsid w:val="00813093"/>
    <w:rsid w:val="008133B5"/>
    <w:rsid w:val="00813C82"/>
    <w:rsid w:val="008155A3"/>
    <w:rsid w:val="00816423"/>
    <w:rsid w:val="008165B0"/>
    <w:rsid w:val="0081730A"/>
    <w:rsid w:val="0082011D"/>
    <w:rsid w:val="0082118D"/>
    <w:rsid w:val="0082267A"/>
    <w:rsid w:val="00823236"/>
    <w:rsid w:val="00823862"/>
    <w:rsid w:val="00823B93"/>
    <w:rsid w:val="00824FDE"/>
    <w:rsid w:val="00825C68"/>
    <w:rsid w:val="008261D5"/>
    <w:rsid w:val="008262E1"/>
    <w:rsid w:val="00826324"/>
    <w:rsid w:val="00826943"/>
    <w:rsid w:val="00827151"/>
    <w:rsid w:val="008271FE"/>
    <w:rsid w:val="008306C2"/>
    <w:rsid w:val="008309DC"/>
    <w:rsid w:val="00831361"/>
    <w:rsid w:val="00832123"/>
    <w:rsid w:val="008322C3"/>
    <w:rsid w:val="0083240C"/>
    <w:rsid w:val="00832C12"/>
    <w:rsid w:val="00832C7D"/>
    <w:rsid w:val="00832CC8"/>
    <w:rsid w:val="00833DF4"/>
    <w:rsid w:val="00834255"/>
    <w:rsid w:val="00834259"/>
    <w:rsid w:val="008342AF"/>
    <w:rsid w:val="008343AA"/>
    <w:rsid w:val="00834903"/>
    <w:rsid w:val="00835772"/>
    <w:rsid w:val="00835CA8"/>
    <w:rsid w:val="00835EAC"/>
    <w:rsid w:val="00835F13"/>
    <w:rsid w:val="00836167"/>
    <w:rsid w:val="00836607"/>
    <w:rsid w:val="00836844"/>
    <w:rsid w:val="00836BA5"/>
    <w:rsid w:val="00837139"/>
    <w:rsid w:val="00837B73"/>
    <w:rsid w:val="00837C64"/>
    <w:rsid w:val="008404D6"/>
    <w:rsid w:val="0084057F"/>
    <w:rsid w:val="00840C34"/>
    <w:rsid w:val="00840EA8"/>
    <w:rsid w:val="00840ECE"/>
    <w:rsid w:val="0084108A"/>
    <w:rsid w:val="008413BC"/>
    <w:rsid w:val="00841AF4"/>
    <w:rsid w:val="00841DC7"/>
    <w:rsid w:val="00841F72"/>
    <w:rsid w:val="008420CD"/>
    <w:rsid w:val="00842374"/>
    <w:rsid w:val="008428CD"/>
    <w:rsid w:val="00842C1A"/>
    <w:rsid w:val="00842DED"/>
    <w:rsid w:val="00843026"/>
    <w:rsid w:val="008430DA"/>
    <w:rsid w:val="00843B18"/>
    <w:rsid w:val="00843F9C"/>
    <w:rsid w:val="00844572"/>
    <w:rsid w:val="008446BA"/>
    <w:rsid w:val="00845CD9"/>
    <w:rsid w:val="008460A7"/>
    <w:rsid w:val="00847E8A"/>
    <w:rsid w:val="00850CD9"/>
    <w:rsid w:val="00850D04"/>
    <w:rsid w:val="00850D8E"/>
    <w:rsid w:val="00851822"/>
    <w:rsid w:val="008520B7"/>
    <w:rsid w:val="008527E6"/>
    <w:rsid w:val="008529AE"/>
    <w:rsid w:val="00852F3C"/>
    <w:rsid w:val="0085382A"/>
    <w:rsid w:val="00854D3C"/>
    <w:rsid w:val="0085596D"/>
    <w:rsid w:val="008560E8"/>
    <w:rsid w:val="0085623D"/>
    <w:rsid w:val="00856381"/>
    <w:rsid w:val="00857476"/>
    <w:rsid w:val="00857E50"/>
    <w:rsid w:val="00860F33"/>
    <w:rsid w:val="00861DEA"/>
    <w:rsid w:val="00862D90"/>
    <w:rsid w:val="008634FC"/>
    <w:rsid w:val="008638EC"/>
    <w:rsid w:val="008640F7"/>
    <w:rsid w:val="00864189"/>
    <w:rsid w:val="008642E2"/>
    <w:rsid w:val="008651BD"/>
    <w:rsid w:val="008656CA"/>
    <w:rsid w:val="008668B8"/>
    <w:rsid w:val="00867606"/>
    <w:rsid w:val="0087016F"/>
    <w:rsid w:val="008705D5"/>
    <w:rsid w:val="00870975"/>
    <w:rsid w:val="00870CBD"/>
    <w:rsid w:val="00871166"/>
    <w:rsid w:val="00871C4D"/>
    <w:rsid w:val="008725DB"/>
    <w:rsid w:val="008733F4"/>
    <w:rsid w:val="00873C84"/>
    <w:rsid w:val="00873CAD"/>
    <w:rsid w:val="00875A80"/>
    <w:rsid w:val="00876332"/>
    <w:rsid w:val="008769C5"/>
    <w:rsid w:val="00877036"/>
    <w:rsid w:val="00877205"/>
    <w:rsid w:val="008772A1"/>
    <w:rsid w:val="0087781F"/>
    <w:rsid w:val="0088018D"/>
    <w:rsid w:val="00880444"/>
    <w:rsid w:val="00880994"/>
    <w:rsid w:val="00881300"/>
    <w:rsid w:val="008821B9"/>
    <w:rsid w:val="008828D2"/>
    <w:rsid w:val="00882A3B"/>
    <w:rsid w:val="00882E4F"/>
    <w:rsid w:val="0088319C"/>
    <w:rsid w:val="00883482"/>
    <w:rsid w:val="00883585"/>
    <w:rsid w:val="0088380A"/>
    <w:rsid w:val="00883ECD"/>
    <w:rsid w:val="008855D6"/>
    <w:rsid w:val="00885CE8"/>
    <w:rsid w:val="00885EDA"/>
    <w:rsid w:val="0088614D"/>
    <w:rsid w:val="00886604"/>
    <w:rsid w:val="00886F9B"/>
    <w:rsid w:val="00887F3A"/>
    <w:rsid w:val="0089061B"/>
    <w:rsid w:val="00890770"/>
    <w:rsid w:val="00890DF0"/>
    <w:rsid w:val="00891026"/>
    <w:rsid w:val="00891502"/>
    <w:rsid w:val="008918F0"/>
    <w:rsid w:val="00891F4C"/>
    <w:rsid w:val="00892A10"/>
    <w:rsid w:val="008938C7"/>
    <w:rsid w:val="008938FC"/>
    <w:rsid w:val="00893D45"/>
    <w:rsid w:val="00894228"/>
    <w:rsid w:val="0089464E"/>
    <w:rsid w:val="0089477E"/>
    <w:rsid w:val="00894C7A"/>
    <w:rsid w:val="00894FFD"/>
    <w:rsid w:val="00895221"/>
    <w:rsid w:val="008959E4"/>
    <w:rsid w:val="00895AD4"/>
    <w:rsid w:val="00895BFE"/>
    <w:rsid w:val="00895D20"/>
    <w:rsid w:val="00896235"/>
    <w:rsid w:val="008965D2"/>
    <w:rsid w:val="008978C9"/>
    <w:rsid w:val="008978EC"/>
    <w:rsid w:val="00897C5F"/>
    <w:rsid w:val="008A02BA"/>
    <w:rsid w:val="008A0D7B"/>
    <w:rsid w:val="008A0DC5"/>
    <w:rsid w:val="008A179D"/>
    <w:rsid w:val="008A20FF"/>
    <w:rsid w:val="008A241B"/>
    <w:rsid w:val="008A31A0"/>
    <w:rsid w:val="008A3CB7"/>
    <w:rsid w:val="008A45D1"/>
    <w:rsid w:val="008A5158"/>
    <w:rsid w:val="008A519F"/>
    <w:rsid w:val="008A538D"/>
    <w:rsid w:val="008A69A0"/>
    <w:rsid w:val="008A6DBA"/>
    <w:rsid w:val="008A7C35"/>
    <w:rsid w:val="008A7F15"/>
    <w:rsid w:val="008B056F"/>
    <w:rsid w:val="008B124B"/>
    <w:rsid w:val="008B17FF"/>
    <w:rsid w:val="008B1DB0"/>
    <w:rsid w:val="008B2AA6"/>
    <w:rsid w:val="008B47D8"/>
    <w:rsid w:val="008B4AC9"/>
    <w:rsid w:val="008B4E04"/>
    <w:rsid w:val="008B511B"/>
    <w:rsid w:val="008B5751"/>
    <w:rsid w:val="008B5C19"/>
    <w:rsid w:val="008B657D"/>
    <w:rsid w:val="008B66FE"/>
    <w:rsid w:val="008B71CE"/>
    <w:rsid w:val="008B72D3"/>
    <w:rsid w:val="008B7CFC"/>
    <w:rsid w:val="008C0177"/>
    <w:rsid w:val="008C0AF2"/>
    <w:rsid w:val="008C1333"/>
    <w:rsid w:val="008C1376"/>
    <w:rsid w:val="008C187A"/>
    <w:rsid w:val="008C1FA5"/>
    <w:rsid w:val="008C2A73"/>
    <w:rsid w:val="008C303D"/>
    <w:rsid w:val="008C385C"/>
    <w:rsid w:val="008C3A28"/>
    <w:rsid w:val="008C3E2E"/>
    <w:rsid w:val="008C4035"/>
    <w:rsid w:val="008C4415"/>
    <w:rsid w:val="008C4DE9"/>
    <w:rsid w:val="008C4EF4"/>
    <w:rsid w:val="008C5073"/>
    <w:rsid w:val="008C5EAF"/>
    <w:rsid w:val="008C6804"/>
    <w:rsid w:val="008C7473"/>
    <w:rsid w:val="008C7778"/>
    <w:rsid w:val="008C7894"/>
    <w:rsid w:val="008C7D56"/>
    <w:rsid w:val="008D0404"/>
    <w:rsid w:val="008D0CE0"/>
    <w:rsid w:val="008D1155"/>
    <w:rsid w:val="008D16AC"/>
    <w:rsid w:val="008D1D83"/>
    <w:rsid w:val="008D1E23"/>
    <w:rsid w:val="008D2866"/>
    <w:rsid w:val="008D3E79"/>
    <w:rsid w:val="008D428E"/>
    <w:rsid w:val="008D4CC1"/>
    <w:rsid w:val="008D58C3"/>
    <w:rsid w:val="008D709E"/>
    <w:rsid w:val="008E0485"/>
    <w:rsid w:val="008E083D"/>
    <w:rsid w:val="008E09D5"/>
    <w:rsid w:val="008E0B29"/>
    <w:rsid w:val="008E28D2"/>
    <w:rsid w:val="008E28F0"/>
    <w:rsid w:val="008E290A"/>
    <w:rsid w:val="008E2E5B"/>
    <w:rsid w:val="008E4C7E"/>
    <w:rsid w:val="008E51F6"/>
    <w:rsid w:val="008E533A"/>
    <w:rsid w:val="008E59E4"/>
    <w:rsid w:val="008E6198"/>
    <w:rsid w:val="008E6282"/>
    <w:rsid w:val="008E648B"/>
    <w:rsid w:val="008E6750"/>
    <w:rsid w:val="008E6DC6"/>
    <w:rsid w:val="008E723A"/>
    <w:rsid w:val="008E7589"/>
    <w:rsid w:val="008E7BD9"/>
    <w:rsid w:val="008F0057"/>
    <w:rsid w:val="008F046B"/>
    <w:rsid w:val="008F049F"/>
    <w:rsid w:val="008F0616"/>
    <w:rsid w:val="008F0C3C"/>
    <w:rsid w:val="008F0E27"/>
    <w:rsid w:val="008F0EAF"/>
    <w:rsid w:val="008F171F"/>
    <w:rsid w:val="008F1AE5"/>
    <w:rsid w:val="008F1B97"/>
    <w:rsid w:val="008F2194"/>
    <w:rsid w:val="008F2839"/>
    <w:rsid w:val="008F28D3"/>
    <w:rsid w:val="008F3D31"/>
    <w:rsid w:val="008F4BDD"/>
    <w:rsid w:val="008F52C4"/>
    <w:rsid w:val="008F5362"/>
    <w:rsid w:val="008F5BBF"/>
    <w:rsid w:val="008F605E"/>
    <w:rsid w:val="008F7092"/>
    <w:rsid w:val="008F719D"/>
    <w:rsid w:val="008F7DC5"/>
    <w:rsid w:val="009001E4"/>
    <w:rsid w:val="00900742"/>
    <w:rsid w:val="00900897"/>
    <w:rsid w:val="00900A8D"/>
    <w:rsid w:val="009013B9"/>
    <w:rsid w:val="0090145D"/>
    <w:rsid w:val="009023FA"/>
    <w:rsid w:val="00902D3C"/>
    <w:rsid w:val="00902EFA"/>
    <w:rsid w:val="00904858"/>
    <w:rsid w:val="00905099"/>
    <w:rsid w:val="0090545D"/>
    <w:rsid w:val="00905CC1"/>
    <w:rsid w:val="00906819"/>
    <w:rsid w:val="00906FE9"/>
    <w:rsid w:val="009071AE"/>
    <w:rsid w:val="00907213"/>
    <w:rsid w:val="00907ADC"/>
    <w:rsid w:val="00907BA3"/>
    <w:rsid w:val="00910030"/>
    <w:rsid w:val="00911152"/>
    <w:rsid w:val="009115E7"/>
    <w:rsid w:val="00911D74"/>
    <w:rsid w:val="00912212"/>
    <w:rsid w:val="00913014"/>
    <w:rsid w:val="00913789"/>
    <w:rsid w:val="00913985"/>
    <w:rsid w:val="00913B5C"/>
    <w:rsid w:val="00913ECB"/>
    <w:rsid w:val="00914B3B"/>
    <w:rsid w:val="00914DEA"/>
    <w:rsid w:val="009155F2"/>
    <w:rsid w:val="00915C7E"/>
    <w:rsid w:val="00915DCB"/>
    <w:rsid w:val="009161B3"/>
    <w:rsid w:val="00916290"/>
    <w:rsid w:val="009163F8"/>
    <w:rsid w:val="00916A45"/>
    <w:rsid w:val="00920162"/>
    <w:rsid w:val="009201B1"/>
    <w:rsid w:val="00921648"/>
    <w:rsid w:val="0092206E"/>
    <w:rsid w:val="0092221B"/>
    <w:rsid w:val="009222B0"/>
    <w:rsid w:val="009224B5"/>
    <w:rsid w:val="00922DAA"/>
    <w:rsid w:val="009232D4"/>
    <w:rsid w:val="00923718"/>
    <w:rsid w:val="00923BF8"/>
    <w:rsid w:val="00923C96"/>
    <w:rsid w:val="00924114"/>
    <w:rsid w:val="009245C0"/>
    <w:rsid w:val="00924C9C"/>
    <w:rsid w:val="00925BDC"/>
    <w:rsid w:val="009260AC"/>
    <w:rsid w:val="0092646E"/>
    <w:rsid w:val="009272A6"/>
    <w:rsid w:val="00927954"/>
    <w:rsid w:val="009301A3"/>
    <w:rsid w:val="009308A6"/>
    <w:rsid w:val="00930910"/>
    <w:rsid w:val="009311AB"/>
    <w:rsid w:val="0093128A"/>
    <w:rsid w:val="009319FC"/>
    <w:rsid w:val="00931A5C"/>
    <w:rsid w:val="00931BCC"/>
    <w:rsid w:val="00931D8F"/>
    <w:rsid w:val="009320C2"/>
    <w:rsid w:val="00932304"/>
    <w:rsid w:val="009323A6"/>
    <w:rsid w:val="00933157"/>
    <w:rsid w:val="0093330F"/>
    <w:rsid w:val="0093379B"/>
    <w:rsid w:val="009337B0"/>
    <w:rsid w:val="00934960"/>
    <w:rsid w:val="0093520C"/>
    <w:rsid w:val="00935342"/>
    <w:rsid w:val="009360AE"/>
    <w:rsid w:val="00936707"/>
    <w:rsid w:val="00937415"/>
    <w:rsid w:val="00940E04"/>
    <w:rsid w:val="00941147"/>
    <w:rsid w:val="00941241"/>
    <w:rsid w:val="0094162C"/>
    <w:rsid w:val="00942708"/>
    <w:rsid w:val="00943656"/>
    <w:rsid w:val="00943F87"/>
    <w:rsid w:val="00944085"/>
    <w:rsid w:val="009441C5"/>
    <w:rsid w:val="00946119"/>
    <w:rsid w:val="00946271"/>
    <w:rsid w:val="00946C38"/>
    <w:rsid w:val="0094721B"/>
    <w:rsid w:val="009472CA"/>
    <w:rsid w:val="009475E4"/>
    <w:rsid w:val="0094797A"/>
    <w:rsid w:val="00947BF7"/>
    <w:rsid w:val="009509B0"/>
    <w:rsid w:val="00951365"/>
    <w:rsid w:val="009514B8"/>
    <w:rsid w:val="00951831"/>
    <w:rsid w:val="009521D4"/>
    <w:rsid w:val="009525AE"/>
    <w:rsid w:val="00953343"/>
    <w:rsid w:val="009544F8"/>
    <w:rsid w:val="0095594A"/>
    <w:rsid w:val="00955D61"/>
    <w:rsid w:val="00955FA8"/>
    <w:rsid w:val="00956544"/>
    <w:rsid w:val="00956CDF"/>
    <w:rsid w:val="00956E0E"/>
    <w:rsid w:val="00956F70"/>
    <w:rsid w:val="0095715C"/>
    <w:rsid w:val="00957E42"/>
    <w:rsid w:val="00957FCB"/>
    <w:rsid w:val="009601BA"/>
    <w:rsid w:val="00960318"/>
    <w:rsid w:val="00961A49"/>
    <w:rsid w:val="00961A82"/>
    <w:rsid w:val="00962291"/>
    <w:rsid w:val="009626CD"/>
    <w:rsid w:val="00963259"/>
    <w:rsid w:val="009641B5"/>
    <w:rsid w:val="009641E0"/>
    <w:rsid w:val="009658AA"/>
    <w:rsid w:val="00965AF1"/>
    <w:rsid w:val="009668E2"/>
    <w:rsid w:val="00966E9A"/>
    <w:rsid w:val="0096748A"/>
    <w:rsid w:val="00967791"/>
    <w:rsid w:val="00967982"/>
    <w:rsid w:val="00967A88"/>
    <w:rsid w:val="00967F11"/>
    <w:rsid w:val="00970709"/>
    <w:rsid w:val="00970E2F"/>
    <w:rsid w:val="00971586"/>
    <w:rsid w:val="00972473"/>
    <w:rsid w:val="0097299C"/>
    <w:rsid w:val="00972EA5"/>
    <w:rsid w:val="00972F55"/>
    <w:rsid w:val="0097308C"/>
    <w:rsid w:val="00973AAC"/>
    <w:rsid w:val="0097454C"/>
    <w:rsid w:val="00974887"/>
    <w:rsid w:val="00974CDB"/>
    <w:rsid w:val="00975B18"/>
    <w:rsid w:val="00976B8F"/>
    <w:rsid w:val="00976FCF"/>
    <w:rsid w:val="00977A38"/>
    <w:rsid w:val="00977AFB"/>
    <w:rsid w:val="00977F4B"/>
    <w:rsid w:val="00980766"/>
    <w:rsid w:val="00980EF1"/>
    <w:rsid w:val="00981420"/>
    <w:rsid w:val="009815D4"/>
    <w:rsid w:val="00981635"/>
    <w:rsid w:val="00981826"/>
    <w:rsid w:val="00981A34"/>
    <w:rsid w:val="00981B3A"/>
    <w:rsid w:val="0098314D"/>
    <w:rsid w:val="0098341B"/>
    <w:rsid w:val="009834AE"/>
    <w:rsid w:val="00983EAB"/>
    <w:rsid w:val="0098421B"/>
    <w:rsid w:val="0098491A"/>
    <w:rsid w:val="00984E16"/>
    <w:rsid w:val="00984E6C"/>
    <w:rsid w:val="00985861"/>
    <w:rsid w:val="00985B9E"/>
    <w:rsid w:val="0098648B"/>
    <w:rsid w:val="0098654C"/>
    <w:rsid w:val="00990058"/>
    <w:rsid w:val="0099073F"/>
    <w:rsid w:val="009913F5"/>
    <w:rsid w:val="0099169A"/>
    <w:rsid w:val="00992A29"/>
    <w:rsid w:val="00992CAA"/>
    <w:rsid w:val="00992DCD"/>
    <w:rsid w:val="00993237"/>
    <w:rsid w:val="0099325A"/>
    <w:rsid w:val="00994DB5"/>
    <w:rsid w:val="009953A0"/>
    <w:rsid w:val="009953CF"/>
    <w:rsid w:val="0099569F"/>
    <w:rsid w:val="009956AA"/>
    <w:rsid w:val="00995CE4"/>
    <w:rsid w:val="00996515"/>
    <w:rsid w:val="00996F0C"/>
    <w:rsid w:val="0099749A"/>
    <w:rsid w:val="009979B5"/>
    <w:rsid w:val="00997A77"/>
    <w:rsid w:val="00997A82"/>
    <w:rsid w:val="009A03C9"/>
    <w:rsid w:val="009A17DC"/>
    <w:rsid w:val="009A1B5D"/>
    <w:rsid w:val="009A1BC6"/>
    <w:rsid w:val="009A2375"/>
    <w:rsid w:val="009A2B3C"/>
    <w:rsid w:val="009A2E62"/>
    <w:rsid w:val="009A30DD"/>
    <w:rsid w:val="009A343F"/>
    <w:rsid w:val="009A4926"/>
    <w:rsid w:val="009A5B10"/>
    <w:rsid w:val="009A5CF5"/>
    <w:rsid w:val="009A7571"/>
    <w:rsid w:val="009A790A"/>
    <w:rsid w:val="009B0867"/>
    <w:rsid w:val="009B1698"/>
    <w:rsid w:val="009B19E9"/>
    <w:rsid w:val="009B258B"/>
    <w:rsid w:val="009B27E2"/>
    <w:rsid w:val="009B298E"/>
    <w:rsid w:val="009B3038"/>
    <w:rsid w:val="009B3417"/>
    <w:rsid w:val="009B3D51"/>
    <w:rsid w:val="009B4636"/>
    <w:rsid w:val="009B4B87"/>
    <w:rsid w:val="009B53FB"/>
    <w:rsid w:val="009B59FB"/>
    <w:rsid w:val="009B60EB"/>
    <w:rsid w:val="009B6B41"/>
    <w:rsid w:val="009B6C01"/>
    <w:rsid w:val="009B7046"/>
    <w:rsid w:val="009B7092"/>
    <w:rsid w:val="009B7108"/>
    <w:rsid w:val="009B71D3"/>
    <w:rsid w:val="009B77F7"/>
    <w:rsid w:val="009B7E62"/>
    <w:rsid w:val="009C0296"/>
    <w:rsid w:val="009C0B67"/>
    <w:rsid w:val="009C117B"/>
    <w:rsid w:val="009C1586"/>
    <w:rsid w:val="009C1FDB"/>
    <w:rsid w:val="009C2CAA"/>
    <w:rsid w:val="009C4330"/>
    <w:rsid w:val="009C4540"/>
    <w:rsid w:val="009C4565"/>
    <w:rsid w:val="009C4AA2"/>
    <w:rsid w:val="009C4F94"/>
    <w:rsid w:val="009C5221"/>
    <w:rsid w:val="009C6319"/>
    <w:rsid w:val="009C68B0"/>
    <w:rsid w:val="009C6C9C"/>
    <w:rsid w:val="009C6DB5"/>
    <w:rsid w:val="009C6F57"/>
    <w:rsid w:val="009D027B"/>
    <w:rsid w:val="009D06D3"/>
    <w:rsid w:val="009D1389"/>
    <w:rsid w:val="009D165A"/>
    <w:rsid w:val="009D16FD"/>
    <w:rsid w:val="009D1CD8"/>
    <w:rsid w:val="009D3138"/>
    <w:rsid w:val="009D31A8"/>
    <w:rsid w:val="009D363D"/>
    <w:rsid w:val="009D3906"/>
    <w:rsid w:val="009D395D"/>
    <w:rsid w:val="009D3B00"/>
    <w:rsid w:val="009D51FE"/>
    <w:rsid w:val="009D5388"/>
    <w:rsid w:val="009D61BA"/>
    <w:rsid w:val="009D6309"/>
    <w:rsid w:val="009D66E1"/>
    <w:rsid w:val="009D6FB7"/>
    <w:rsid w:val="009D7633"/>
    <w:rsid w:val="009E027E"/>
    <w:rsid w:val="009E04DA"/>
    <w:rsid w:val="009E0BC0"/>
    <w:rsid w:val="009E1025"/>
    <w:rsid w:val="009E17D9"/>
    <w:rsid w:val="009E18C8"/>
    <w:rsid w:val="009E1C56"/>
    <w:rsid w:val="009E3790"/>
    <w:rsid w:val="009E3ACA"/>
    <w:rsid w:val="009E3F0B"/>
    <w:rsid w:val="009E40BE"/>
    <w:rsid w:val="009E41FD"/>
    <w:rsid w:val="009E4DF4"/>
    <w:rsid w:val="009E5288"/>
    <w:rsid w:val="009E55DE"/>
    <w:rsid w:val="009E57CA"/>
    <w:rsid w:val="009E5D0F"/>
    <w:rsid w:val="009E61E1"/>
    <w:rsid w:val="009E65C0"/>
    <w:rsid w:val="009E6A19"/>
    <w:rsid w:val="009E6A80"/>
    <w:rsid w:val="009E6B2E"/>
    <w:rsid w:val="009E6BE5"/>
    <w:rsid w:val="009E7BEC"/>
    <w:rsid w:val="009F08B5"/>
    <w:rsid w:val="009F0BA9"/>
    <w:rsid w:val="009F1EAA"/>
    <w:rsid w:val="009F2110"/>
    <w:rsid w:val="009F2C63"/>
    <w:rsid w:val="009F3412"/>
    <w:rsid w:val="009F3680"/>
    <w:rsid w:val="009F49B3"/>
    <w:rsid w:val="009F4AFC"/>
    <w:rsid w:val="009F4C50"/>
    <w:rsid w:val="009F4FF8"/>
    <w:rsid w:val="009F57D8"/>
    <w:rsid w:val="009F5ACE"/>
    <w:rsid w:val="009F5E89"/>
    <w:rsid w:val="009F7135"/>
    <w:rsid w:val="009F765F"/>
    <w:rsid w:val="00A0033D"/>
    <w:rsid w:val="00A008F1"/>
    <w:rsid w:val="00A01515"/>
    <w:rsid w:val="00A022A0"/>
    <w:rsid w:val="00A02693"/>
    <w:rsid w:val="00A0272A"/>
    <w:rsid w:val="00A02A3A"/>
    <w:rsid w:val="00A02CFB"/>
    <w:rsid w:val="00A03CF4"/>
    <w:rsid w:val="00A042C6"/>
    <w:rsid w:val="00A042F1"/>
    <w:rsid w:val="00A0438B"/>
    <w:rsid w:val="00A04503"/>
    <w:rsid w:val="00A05161"/>
    <w:rsid w:val="00A051D9"/>
    <w:rsid w:val="00A0654D"/>
    <w:rsid w:val="00A06732"/>
    <w:rsid w:val="00A06BEC"/>
    <w:rsid w:val="00A06F13"/>
    <w:rsid w:val="00A0705E"/>
    <w:rsid w:val="00A074F8"/>
    <w:rsid w:val="00A07608"/>
    <w:rsid w:val="00A10134"/>
    <w:rsid w:val="00A10212"/>
    <w:rsid w:val="00A10938"/>
    <w:rsid w:val="00A111B9"/>
    <w:rsid w:val="00A11DEB"/>
    <w:rsid w:val="00A125D9"/>
    <w:rsid w:val="00A12A63"/>
    <w:rsid w:val="00A12AF8"/>
    <w:rsid w:val="00A13124"/>
    <w:rsid w:val="00A13597"/>
    <w:rsid w:val="00A13AD6"/>
    <w:rsid w:val="00A14768"/>
    <w:rsid w:val="00A14B25"/>
    <w:rsid w:val="00A14B7B"/>
    <w:rsid w:val="00A151F2"/>
    <w:rsid w:val="00A15DBE"/>
    <w:rsid w:val="00A15E55"/>
    <w:rsid w:val="00A16083"/>
    <w:rsid w:val="00A16147"/>
    <w:rsid w:val="00A1655D"/>
    <w:rsid w:val="00A16A24"/>
    <w:rsid w:val="00A16D0F"/>
    <w:rsid w:val="00A17206"/>
    <w:rsid w:val="00A178DD"/>
    <w:rsid w:val="00A17C22"/>
    <w:rsid w:val="00A17DD7"/>
    <w:rsid w:val="00A20540"/>
    <w:rsid w:val="00A208AC"/>
    <w:rsid w:val="00A21343"/>
    <w:rsid w:val="00A21A61"/>
    <w:rsid w:val="00A21DD7"/>
    <w:rsid w:val="00A228D2"/>
    <w:rsid w:val="00A22B7E"/>
    <w:rsid w:val="00A22D4C"/>
    <w:rsid w:val="00A2364A"/>
    <w:rsid w:val="00A23E1A"/>
    <w:rsid w:val="00A24091"/>
    <w:rsid w:val="00A24FE5"/>
    <w:rsid w:val="00A251FB"/>
    <w:rsid w:val="00A2551B"/>
    <w:rsid w:val="00A25936"/>
    <w:rsid w:val="00A25C2C"/>
    <w:rsid w:val="00A266E7"/>
    <w:rsid w:val="00A26781"/>
    <w:rsid w:val="00A27562"/>
    <w:rsid w:val="00A27D0D"/>
    <w:rsid w:val="00A3046E"/>
    <w:rsid w:val="00A30B73"/>
    <w:rsid w:val="00A3118B"/>
    <w:rsid w:val="00A32876"/>
    <w:rsid w:val="00A32CD7"/>
    <w:rsid w:val="00A32E9A"/>
    <w:rsid w:val="00A33C8A"/>
    <w:rsid w:val="00A33F1B"/>
    <w:rsid w:val="00A34207"/>
    <w:rsid w:val="00A342CA"/>
    <w:rsid w:val="00A34B9D"/>
    <w:rsid w:val="00A350DE"/>
    <w:rsid w:val="00A3513F"/>
    <w:rsid w:val="00A356DC"/>
    <w:rsid w:val="00A35B39"/>
    <w:rsid w:val="00A36322"/>
    <w:rsid w:val="00A3639C"/>
    <w:rsid w:val="00A36A75"/>
    <w:rsid w:val="00A36B00"/>
    <w:rsid w:val="00A402F5"/>
    <w:rsid w:val="00A4050E"/>
    <w:rsid w:val="00A40D4F"/>
    <w:rsid w:val="00A41AAB"/>
    <w:rsid w:val="00A42D5F"/>
    <w:rsid w:val="00A439AF"/>
    <w:rsid w:val="00A43B16"/>
    <w:rsid w:val="00A43DBA"/>
    <w:rsid w:val="00A44AC0"/>
    <w:rsid w:val="00A44CB5"/>
    <w:rsid w:val="00A44D31"/>
    <w:rsid w:val="00A45314"/>
    <w:rsid w:val="00A46762"/>
    <w:rsid w:val="00A467F9"/>
    <w:rsid w:val="00A468CB"/>
    <w:rsid w:val="00A471B0"/>
    <w:rsid w:val="00A4784A"/>
    <w:rsid w:val="00A50BCE"/>
    <w:rsid w:val="00A50CB5"/>
    <w:rsid w:val="00A50D95"/>
    <w:rsid w:val="00A52879"/>
    <w:rsid w:val="00A5302F"/>
    <w:rsid w:val="00A533BD"/>
    <w:rsid w:val="00A53655"/>
    <w:rsid w:val="00A5374E"/>
    <w:rsid w:val="00A539D4"/>
    <w:rsid w:val="00A54084"/>
    <w:rsid w:val="00A54B86"/>
    <w:rsid w:val="00A5522A"/>
    <w:rsid w:val="00A562E9"/>
    <w:rsid w:val="00A56484"/>
    <w:rsid w:val="00A566E5"/>
    <w:rsid w:val="00A56BCC"/>
    <w:rsid w:val="00A5730A"/>
    <w:rsid w:val="00A60018"/>
    <w:rsid w:val="00A602DD"/>
    <w:rsid w:val="00A60482"/>
    <w:rsid w:val="00A606B1"/>
    <w:rsid w:val="00A60AA8"/>
    <w:rsid w:val="00A60E8A"/>
    <w:rsid w:val="00A61562"/>
    <w:rsid w:val="00A61742"/>
    <w:rsid w:val="00A61794"/>
    <w:rsid w:val="00A6314D"/>
    <w:rsid w:val="00A63873"/>
    <w:rsid w:val="00A63D6B"/>
    <w:rsid w:val="00A65585"/>
    <w:rsid w:val="00A66B41"/>
    <w:rsid w:val="00A66E20"/>
    <w:rsid w:val="00A70598"/>
    <w:rsid w:val="00A707B1"/>
    <w:rsid w:val="00A708AC"/>
    <w:rsid w:val="00A711D0"/>
    <w:rsid w:val="00A713D2"/>
    <w:rsid w:val="00A71D52"/>
    <w:rsid w:val="00A72230"/>
    <w:rsid w:val="00A7226C"/>
    <w:rsid w:val="00A72512"/>
    <w:rsid w:val="00A72A45"/>
    <w:rsid w:val="00A73603"/>
    <w:rsid w:val="00A73609"/>
    <w:rsid w:val="00A73920"/>
    <w:rsid w:val="00A73C33"/>
    <w:rsid w:val="00A74074"/>
    <w:rsid w:val="00A74433"/>
    <w:rsid w:val="00A74445"/>
    <w:rsid w:val="00A74714"/>
    <w:rsid w:val="00A747E8"/>
    <w:rsid w:val="00A748D7"/>
    <w:rsid w:val="00A74DCF"/>
    <w:rsid w:val="00A74EE0"/>
    <w:rsid w:val="00A7529F"/>
    <w:rsid w:val="00A75405"/>
    <w:rsid w:val="00A75AD1"/>
    <w:rsid w:val="00A75E0C"/>
    <w:rsid w:val="00A75EEB"/>
    <w:rsid w:val="00A766D2"/>
    <w:rsid w:val="00A76EA0"/>
    <w:rsid w:val="00A76EC6"/>
    <w:rsid w:val="00A7792B"/>
    <w:rsid w:val="00A80B25"/>
    <w:rsid w:val="00A81B2A"/>
    <w:rsid w:val="00A81BC6"/>
    <w:rsid w:val="00A8214E"/>
    <w:rsid w:val="00A82818"/>
    <w:rsid w:val="00A82E75"/>
    <w:rsid w:val="00A832D3"/>
    <w:rsid w:val="00A84166"/>
    <w:rsid w:val="00A84E50"/>
    <w:rsid w:val="00A869D5"/>
    <w:rsid w:val="00A87052"/>
    <w:rsid w:val="00A875A6"/>
    <w:rsid w:val="00A902C2"/>
    <w:rsid w:val="00A9091A"/>
    <w:rsid w:val="00A92481"/>
    <w:rsid w:val="00A924B7"/>
    <w:rsid w:val="00A926DA"/>
    <w:rsid w:val="00A929E2"/>
    <w:rsid w:val="00A9368E"/>
    <w:rsid w:val="00A93843"/>
    <w:rsid w:val="00A93977"/>
    <w:rsid w:val="00A93DB2"/>
    <w:rsid w:val="00A93F2C"/>
    <w:rsid w:val="00A93F86"/>
    <w:rsid w:val="00A9449C"/>
    <w:rsid w:val="00A959B7"/>
    <w:rsid w:val="00A96DB9"/>
    <w:rsid w:val="00A9744D"/>
    <w:rsid w:val="00A9774C"/>
    <w:rsid w:val="00A97F10"/>
    <w:rsid w:val="00AA0628"/>
    <w:rsid w:val="00AA1603"/>
    <w:rsid w:val="00AA3002"/>
    <w:rsid w:val="00AA3725"/>
    <w:rsid w:val="00AA6703"/>
    <w:rsid w:val="00AA6715"/>
    <w:rsid w:val="00AA6DD1"/>
    <w:rsid w:val="00AA7656"/>
    <w:rsid w:val="00AA786B"/>
    <w:rsid w:val="00AA7CD6"/>
    <w:rsid w:val="00AB0150"/>
    <w:rsid w:val="00AB1DC9"/>
    <w:rsid w:val="00AB24C4"/>
    <w:rsid w:val="00AB2AB8"/>
    <w:rsid w:val="00AB3A76"/>
    <w:rsid w:val="00AB3E0A"/>
    <w:rsid w:val="00AB46B0"/>
    <w:rsid w:val="00AB4841"/>
    <w:rsid w:val="00AB59A6"/>
    <w:rsid w:val="00AB6695"/>
    <w:rsid w:val="00AB7DCA"/>
    <w:rsid w:val="00AC06B8"/>
    <w:rsid w:val="00AC19C5"/>
    <w:rsid w:val="00AC22F1"/>
    <w:rsid w:val="00AC241B"/>
    <w:rsid w:val="00AC2681"/>
    <w:rsid w:val="00AC49C6"/>
    <w:rsid w:val="00AC4C90"/>
    <w:rsid w:val="00AC5886"/>
    <w:rsid w:val="00AC6876"/>
    <w:rsid w:val="00AC6994"/>
    <w:rsid w:val="00AC77A2"/>
    <w:rsid w:val="00AC7806"/>
    <w:rsid w:val="00AC7825"/>
    <w:rsid w:val="00AC7BA3"/>
    <w:rsid w:val="00AD0312"/>
    <w:rsid w:val="00AD062C"/>
    <w:rsid w:val="00AD0882"/>
    <w:rsid w:val="00AD09D2"/>
    <w:rsid w:val="00AD127D"/>
    <w:rsid w:val="00AD19EE"/>
    <w:rsid w:val="00AD2D68"/>
    <w:rsid w:val="00AD2EE0"/>
    <w:rsid w:val="00AD32DE"/>
    <w:rsid w:val="00AD377F"/>
    <w:rsid w:val="00AD3C68"/>
    <w:rsid w:val="00AD3FF0"/>
    <w:rsid w:val="00AD412F"/>
    <w:rsid w:val="00AD4178"/>
    <w:rsid w:val="00AD4BCF"/>
    <w:rsid w:val="00AD4FEC"/>
    <w:rsid w:val="00AD515E"/>
    <w:rsid w:val="00AD5737"/>
    <w:rsid w:val="00AD575E"/>
    <w:rsid w:val="00AD5E36"/>
    <w:rsid w:val="00AD6138"/>
    <w:rsid w:val="00AD6525"/>
    <w:rsid w:val="00AD6AB2"/>
    <w:rsid w:val="00AD7178"/>
    <w:rsid w:val="00AD739D"/>
    <w:rsid w:val="00AD75C6"/>
    <w:rsid w:val="00AE0076"/>
    <w:rsid w:val="00AE0629"/>
    <w:rsid w:val="00AE08F5"/>
    <w:rsid w:val="00AE097B"/>
    <w:rsid w:val="00AE09B5"/>
    <w:rsid w:val="00AE12FF"/>
    <w:rsid w:val="00AE1344"/>
    <w:rsid w:val="00AE1906"/>
    <w:rsid w:val="00AE228E"/>
    <w:rsid w:val="00AE26B6"/>
    <w:rsid w:val="00AE2F3F"/>
    <w:rsid w:val="00AE39A9"/>
    <w:rsid w:val="00AE3C4A"/>
    <w:rsid w:val="00AE3CDF"/>
    <w:rsid w:val="00AE3FA8"/>
    <w:rsid w:val="00AE52D0"/>
    <w:rsid w:val="00AE5559"/>
    <w:rsid w:val="00AE6CF1"/>
    <w:rsid w:val="00AE6E6C"/>
    <w:rsid w:val="00AE734B"/>
    <w:rsid w:val="00AE769B"/>
    <w:rsid w:val="00AE7C1F"/>
    <w:rsid w:val="00AE7C66"/>
    <w:rsid w:val="00AE7F95"/>
    <w:rsid w:val="00AF0794"/>
    <w:rsid w:val="00AF120C"/>
    <w:rsid w:val="00AF1810"/>
    <w:rsid w:val="00AF2115"/>
    <w:rsid w:val="00AF26CC"/>
    <w:rsid w:val="00AF28C2"/>
    <w:rsid w:val="00AF3B88"/>
    <w:rsid w:val="00AF4409"/>
    <w:rsid w:val="00AF4415"/>
    <w:rsid w:val="00AF5049"/>
    <w:rsid w:val="00AF52D4"/>
    <w:rsid w:val="00AF5709"/>
    <w:rsid w:val="00AF5A6E"/>
    <w:rsid w:val="00AF5C18"/>
    <w:rsid w:val="00AF5CB8"/>
    <w:rsid w:val="00AF609A"/>
    <w:rsid w:val="00AF62F5"/>
    <w:rsid w:val="00AF63B2"/>
    <w:rsid w:val="00AF6C27"/>
    <w:rsid w:val="00AF71C0"/>
    <w:rsid w:val="00AF7279"/>
    <w:rsid w:val="00AF7AA7"/>
    <w:rsid w:val="00B005C9"/>
    <w:rsid w:val="00B012A2"/>
    <w:rsid w:val="00B0137A"/>
    <w:rsid w:val="00B020CD"/>
    <w:rsid w:val="00B028D1"/>
    <w:rsid w:val="00B03225"/>
    <w:rsid w:val="00B03A8A"/>
    <w:rsid w:val="00B03C06"/>
    <w:rsid w:val="00B03C09"/>
    <w:rsid w:val="00B04E01"/>
    <w:rsid w:val="00B04EF2"/>
    <w:rsid w:val="00B04FAE"/>
    <w:rsid w:val="00B05B3F"/>
    <w:rsid w:val="00B06E98"/>
    <w:rsid w:val="00B078C1"/>
    <w:rsid w:val="00B07BA3"/>
    <w:rsid w:val="00B07EB1"/>
    <w:rsid w:val="00B10341"/>
    <w:rsid w:val="00B1059F"/>
    <w:rsid w:val="00B10910"/>
    <w:rsid w:val="00B109B6"/>
    <w:rsid w:val="00B11C0E"/>
    <w:rsid w:val="00B11E83"/>
    <w:rsid w:val="00B11FDE"/>
    <w:rsid w:val="00B12A4E"/>
    <w:rsid w:val="00B12BE7"/>
    <w:rsid w:val="00B141AF"/>
    <w:rsid w:val="00B143F0"/>
    <w:rsid w:val="00B1461E"/>
    <w:rsid w:val="00B14B1F"/>
    <w:rsid w:val="00B15229"/>
    <w:rsid w:val="00B1539C"/>
    <w:rsid w:val="00B153FB"/>
    <w:rsid w:val="00B164D8"/>
    <w:rsid w:val="00B1655C"/>
    <w:rsid w:val="00B16AB0"/>
    <w:rsid w:val="00B17BF2"/>
    <w:rsid w:val="00B20343"/>
    <w:rsid w:val="00B20896"/>
    <w:rsid w:val="00B21475"/>
    <w:rsid w:val="00B218CE"/>
    <w:rsid w:val="00B238C6"/>
    <w:rsid w:val="00B242A8"/>
    <w:rsid w:val="00B24F1B"/>
    <w:rsid w:val="00B26496"/>
    <w:rsid w:val="00B26733"/>
    <w:rsid w:val="00B26A47"/>
    <w:rsid w:val="00B2735A"/>
    <w:rsid w:val="00B27EBA"/>
    <w:rsid w:val="00B27EDB"/>
    <w:rsid w:val="00B30033"/>
    <w:rsid w:val="00B300C4"/>
    <w:rsid w:val="00B302D1"/>
    <w:rsid w:val="00B3052A"/>
    <w:rsid w:val="00B30BB8"/>
    <w:rsid w:val="00B31621"/>
    <w:rsid w:val="00B319B8"/>
    <w:rsid w:val="00B31C22"/>
    <w:rsid w:val="00B31C41"/>
    <w:rsid w:val="00B320D7"/>
    <w:rsid w:val="00B32133"/>
    <w:rsid w:val="00B32145"/>
    <w:rsid w:val="00B323A7"/>
    <w:rsid w:val="00B3250E"/>
    <w:rsid w:val="00B3335B"/>
    <w:rsid w:val="00B341C2"/>
    <w:rsid w:val="00B34385"/>
    <w:rsid w:val="00B34468"/>
    <w:rsid w:val="00B34605"/>
    <w:rsid w:val="00B346A3"/>
    <w:rsid w:val="00B34C42"/>
    <w:rsid w:val="00B34F2E"/>
    <w:rsid w:val="00B35BE9"/>
    <w:rsid w:val="00B35C15"/>
    <w:rsid w:val="00B362B2"/>
    <w:rsid w:val="00B366E2"/>
    <w:rsid w:val="00B37F11"/>
    <w:rsid w:val="00B40657"/>
    <w:rsid w:val="00B40681"/>
    <w:rsid w:val="00B419FD"/>
    <w:rsid w:val="00B41C32"/>
    <w:rsid w:val="00B42120"/>
    <w:rsid w:val="00B432C4"/>
    <w:rsid w:val="00B436A7"/>
    <w:rsid w:val="00B44821"/>
    <w:rsid w:val="00B45A24"/>
    <w:rsid w:val="00B45B4B"/>
    <w:rsid w:val="00B45C71"/>
    <w:rsid w:val="00B461A1"/>
    <w:rsid w:val="00B46376"/>
    <w:rsid w:val="00B476C7"/>
    <w:rsid w:val="00B47E01"/>
    <w:rsid w:val="00B47FA1"/>
    <w:rsid w:val="00B5085B"/>
    <w:rsid w:val="00B5106F"/>
    <w:rsid w:val="00B5185E"/>
    <w:rsid w:val="00B518BD"/>
    <w:rsid w:val="00B51920"/>
    <w:rsid w:val="00B51B01"/>
    <w:rsid w:val="00B51DB7"/>
    <w:rsid w:val="00B5219E"/>
    <w:rsid w:val="00B53F50"/>
    <w:rsid w:val="00B548A2"/>
    <w:rsid w:val="00B54D0A"/>
    <w:rsid w:val="00B555B4"/>
    <w:rsid w:val="00B5589F"/>
    <w:rsid w:val="00B55DC6"/>
    <w:rsid w:val="00B56057"/>
    <w:rsid w:val="00B60D7D"/>
    <w:rsid w:val="00B6230E"/>
    <w:rsid w:val="00B627E3"/>
    <w:rsid w:val="00B6327D"/>
    <w:rsid w:val="00B6345D"/>
    <w:rsid w:val="00B63BAC"/>
    <w:rsid w:val="00B63E64"/>
    <w:rsid w:val="00B65022"/>
    <w:rsid w:val="00B657C6"/>
    <w:rsid w:val="00B657D3"/>
    <w:rsid w:val="00B658E5"/>
    <w:rsid w:val="00B65A0F"/>
    <w:rsid w:val="00B663CA"/>
    <w:rsid w:val="00B664A8"/>
    <w:rsid w:val="00B67ACE"/>
    <w:rsid w:val="00B7067D"/>
    <w:rsid w:val="00B709C5"/>
    <w:rsid w:val="00B709DB"/>
    <w:rsid w:val="00B709FE"/>
    <w:rsid w:val="00B71065"/>
    <w:rsid w:val="00B712C9"/>
    <w:rsid w:val="00B7158C"/>
    <w:rsid w:val="00B71C0D"/>
    <w:rsid w:val="00B7203E"/>
    <w:rsid w:val="00B72257"/>
    <w:rsid w:val="00B7229B"/>
    <w:rsid w:val="00B7276A"/>
    <w:rsid w:val="00B732B2"/>
    <w:rsid w:val="00B75249"/>
    <w:rsid w:val="00B757DB"/>
    <w:rsid w:val="00B75C64"/>
    <w:rsid w:val="00B76B39"/>
    <w:rsid w:val="00B76CF1"/>
    <w:rsid w:val="00B770A5"/>
    <w:rsid w:val="00B7727F"/>
    <w:rsid w:val="00B77445"/>
    <w:rsid w:val="00B8000A"/>
    <w:rsid w:val="00B80063"/>
    <w:rsid w:val="00B80244"/>
    <w:rsid w:val="00B80C9C"/>
    <w:rsid w:val="00B8196C"/>
    <w:rsid w:val="00B82D24"/>
    <w:rsid w:val="00B83051"/>
    <w:rsid w:val="00B83A21"/>
    <w:rsid w:val="00B83BAC"/>
    <w:rsid w:val="00B8602E"/>
    <w:rsid w:val="00B8604B"/>
    <w:rsid w:val="00B866CB"/>
    <w:rsid w:val="00B86912"/>
    <w:rsid w:val="00B86A35"/>
    <w:rsid w:val="00B87647"/>
    <w:rsid w:val="00B87B28"/>
    <w:rsid w:val="00B913C1"/>
    <w:rsid w:val="00B913CE"/>
    <w:rsid w:val="00B9171C"/>
    <w:rsid w:val="00B91898"/>
    <w:rsid w:val="00B91930"/>
    <w:rsid w:val="00B91E7F"/>
    <w:rsid w:val="00B93E13"/>
    <w:rsid w:val="00B94027"/>
    <w:rsid w:val="00B9427D"/>
    <w:rsid w:val="00B94DA2"/>
    <w:rsid w:val="00B95143"/>
    <w:rsid w:val="00B95D08"/>
    <w:rsid w:val="00B96089"/>
    <w:rsid w:val="00B96473"/>
    <w:rsid w:val="00B96A57"/>
    <w:rsid w:val="00B96B2F"/>
    <w:rsid w:val="00B96D1F"/>
    <w:rsid w:val="00B96F2B"/>
    <w:rsid w:val="00B97546"/>
    <w:rsid w:val="00B979BF"/>
    <w:rsid w:val="00B97B30"/>
    <w:rsid w:val="00BA15C2"/>
    <w:rsid w:val="00BA1E9E"/>
    <w:rsid w:val="00BA24AC"/>
    <w:rsid w:val="00BA2B72"/>
    <w:rsid w:val="00BA304F"/>
    <w:rsid w:val="00BA33FE"/>
    <w:rsid w:val="00BA3419"/>
    <w:rsid w:val="00BA349F"/>
    <w:rsid w:val="00BA3A5F"/>
    <w:rsid w:val="00BA507D"/>
    <w:rsid w:val="00BA509E"/>
    <w:rsid w:val="00BA60BE"/>
    <w:rsid w:val="00BA6896"/>
    <w:rsid w:val="00BA6F29"/>
    <w:rsid w:val="00BA7403"/>
    <w:rsid w:val="00BB020A"/>
    <w:rsid w:val="00BB0464"/>
    <w:rsid w:val="00BB0F6F"/>
    <w:rsid w:val="00BB139F"/>
    <w:rsid w:val="00BB1538"/>
    <w:rsid w:val="00BB160C"/>
    <w:rsid w:val="00BB1A38"/>
    <w:rsid w:val="00BB2015"/>
    <w:rsid w:val="00BB241B"/>
    <w:rsid w:val="00BB3F80"/>
    <w:rsid w:val="00BB4232"/>
    <w:rsid w:val="00BB4768"/>
    <w:rsid w:val="00BB55F6"/>
    <w:rsid w:val="00BB636D"/>
    <w:rsid w:val="00BB6690"/>
    <w:rsid w:val="00BB6E74"/>
    <w:rsid w:val="00BB7235"/>
    <w:rsid w:val="00BB72F1"/>
    <w:rsid w:val="00BB77A3"/>
    <w:rsid w:val="00BC0956"/>
    <w:rsid w:val="00BC12B9"/>
    <w:rsid w:val="00BC1AFD"/>
    <w:rsid w:val="00BC1D08"/>
    <w:rsid w:val="00BC1E38"/>
    <w:rsid w:val="00BC257F"/>
    <w:rsid w:val="00BC27D6"/>
    <w:rsid w:val="00BC38FE"/>
    <w:rsid w:val="00BC39F1"/>
    <w:rsid w:val="00BC3D64"/>
    <w:rsid w:val="00BC43CC"/>
    <w:rsid w:val="00BC4898"/>
    <w:rsid w:val="00BC5B83"/>
    <w:rsid w:val="00BC5EAD"/>
    <w:rsid w:val="00BC5EC0"/>
    <w:rsid w:val="00BC6981"/>
    <w:rsid w:val="00BC7054"/>
    <w:rsid w:val="00BC7454"/>
    <w:rsid w:val="00BC77A6"/>
    <w:rsid w:val="00BC7BEB"/>
    <w:rsid w:val="00BC7D94"/>
    <w:rsid w:val="00BD033D"/>
    <w:rsid w:val="00BD0381"/>
    <w:rsid w:val="00BD2CE6"/>
    <w:rsid w:val="00BD2EA9"/>
    <w:rsid w:val="00BD2F3F"/>
    <w:rsid w:val="00BD3639"/>
    <w:rsid w:val="00BD3D17"/>
    <w:rsid w:val="00BD43E2"/>
    <w:rsid w:val="00BD4700"/>
    <w:rsid w:val="00BD4A4A"/>
    <w:rsid w:val="00BD52A3"/>
    <w:rsid w:val="00BD5D68"/>
    <w:rsid w:val="00BD615D"/>
    <w:rsid w:val="00BD7145"/>
    <w:rsid w:val="00BD7B4D"/>
    <w:rsid w:val="00BE02D8"/>
    <w:rsid w:val="00BE0557"/>
    <w:rsid w:val="00BE08C9"/>
    <w:rsid w:val="00BE0945"/>
    <w:rsid w:val="00BE0F17"/>
    <w:rsid w:val="00BE1A9A"/>
    <w:rsid w:val="00BE1E86"/>
    <w:rsid w:val="00BE1F1B"/>
    <w:rsid w:val="00BE226E"/>
    <w:rsid w:val="00BE241A"/>
    <w:rsid w:val="00BE26B4"/>
    <w:rsid w:val="00BE298E"/>
    <w:rsid w:val="00BE328A"/>
    <w:rsid w:val="00BE347B"/>
    <w:rsid w:val="00BE354F"/>
    <w:rsid w:val="00BE3790"/>
    <w:rsid w:val="00BE3C36"/>
    <w:rsid w:val="00BE4207"/>
    <w:rsid w:val="00BE47FC"/>
    <w:rsid w:val="00BE4A06"/>
    <w:rsid w:val="00BE53B4"/>
    <w:rsid w:val="00BE5DCE"/>
    <w:rsid w:val="00BE6848"/>
    <w:rsid w:val="00BE6EA7"/>
    <w:rsid w:val="00BE6F8D"/>
    <w:rsid w:val="00BE703C"/>
    <w:rsid w:val="00BE7500"/>
    <w:rsid w:val="00BF01DF"/>
    <w:rsid w:val="00BF0221"/>
    <w:rsid w:val="00BF0CDF"/>
    <w:rsid w:val="00BF0DE9"/>
    <w:rsid w:val="00BF0FDD"/>
    <w:rsid w:val="00BF1832"/>
    <w:rsid w:val="00BF1845"/>
    <w:rsid w:val="00BF2EC1"/>
    <w:rsid w:val="00BF2F88"/>
    <w:rsid w:val="00BF342A"/>
    <w:rsid w:val="00BF419A"/>
    <w:rsid w:val="00BF484B"/>
    <w:rsid w:val="00BF537C"/>
    <w:rsid w:val="00BF55CC"/>
    <w:rsid w:val="00BF5856"/>
    <w:rsid w:val="00BF5B50"/>
    <w:rsid w:val="00BF5DC5"/>
    <w:rsid w:val="00BF7391"/>
    <w:rsid w:val="00BF7A76"/>
    <w:rsid w:val="00BF7B1B"/>
    <w:rsid w:val="00C003FE"/>
    <w:rsid w:val="00C004FC"/>
    <w:rsid w:val="00C010A5"/>
    <w:rsid w:val="00C013AD"/>
    <w:rsid w:val="00C0308C"/>
    <w:rsid w:val="00C035A7"/>
    <w:rsid w:val="00C03DBE"/>
    <w:rsid w:val="00C03F75"/>
    <w:rsid w:val="00C04199"/>
    <w:rsid w:val="00C04491"/>
    <w:rsid w:val="00C04843"/>
    <w:rsid w:val="00C04888"/>
    <w:rsid w:val="00C04B3C"/>
    <w:rsid w:val="00C04BAF"/>
    <w:rsid w:val="00C04FA2"/>
    <w:rsid w:val="00C05500"/>
    <w:rsid w:val="00C05E25"/>
    <w:rsid w:val="00C06B76"/>
    <w:rsid w:val="00C06F6D"/>
    <w:rsid w:val="00C10122"/>
    <w:rsid w:val="00C107A7"/>
    <w:rsid w:val="00C10A71"/>
    <w:rsid w:val="00C10AB8"/>
    <w:rsid w:val="00C10CAD"/>
    <w:rsid w:val="00C11320"/>
    <w:rsid w:val="00C11587"/>
    <w:rsid w:val="00C1187A"/>
    <w:rsid w:val="00C11B0A"/>
    <w:rsid w:val="00C1248A"/>
    <w:rsid w:val="00C129C5"/>
    <w:rsid w:val="00C12C85"/>
    <w:rsid w:val="00C12F5F"/>
    <w:rsid w:val="00C13282"/>
    <w:rsid w:val="00C134BC"/>
    <w:rsid w:val="00C13747"/>
    <w:rsid w:val="00C13D2E"/>
    <w:rsid w:val="00C14074"/>
    <w:rsid w:val="00C15316"/>
    <w:rsid w:val="00C1549D"/>
    <w:rsid w:val="00C157ED"/>
    <w:rsid w:val="00C15BAE"/>
    <w:rsid w:val="00C16574"/>
    <w:rsid w:val="00C16595"/>
    <w:rsid w:val="00C16B89"/>
    <w:rsid w:val="00C17345"/>
    <w:rsid w:val="00C17495"/>
    <w:rsid w:val="00C17848"/>
    <w:rsid w:val="00C17960"/>
    <w:rsid w:val="00C200EE"/>
    <w:rsid w:val="00C20C67"/>
    <w:rsid w:val="00C20EF0"/>
    <w:rsid w:val="00C20FCD"/>
    <w:rsid w:val="00C2119A"/>
    <w:rsid w:val="00C219E5"/>
    <w:rsid w:val="00C21F11"/>
    <w:rsid w:val="00C22B08"/>
    <w:rsid w:val="00C247DB"/>
    <w:rsid w:val="00C24CC9"/>
    <w:rsid w:val="00C25533"/>
    <w:rsid w:val="00C27D8F"/>
    <w:rsid w:val="00C3060E"/>
    <w:rsid w:val="00C30C86"/>
    <w:rsid w:val="00C310E9"/>
    <w:rsid w:val="00C31B83"/>
    <w:rsid w:val="00C31F9A"/>
    <w:rsid w:val="00C320CA"/>
    <w:rsid w:val="00C32819"/>
    <w:rsid w:val="00C32A67"/>
    <w:rsid w:val="00C330EE"/>
    <w:rsid w:val="00C339FB"/>
    <w:rsid w:val="00C33DF8"/>
    <w:rsid w:val="00C3415A"/>
    <w:rsid w:val="00C345FD"/>
    <w:rsid w:val="00C3486E"/>
    <w:rsid w:val="00C352F3"/>
    <w:rsid w:val="00C36025"/>
    <w:rsid w:val="00C360D1"/>
    <w:rsid w:val="00C36239"/>
    <w:rsid w:val="00C367AD"/>
    <w:rsid w:val="00C36CB3"/>
    <w:rsid w:val="00C36DA3"/>
    <w:rsid w:val="00C37513"/>
    <w:rsid w:val="00C37FD6"/>
    <w:rsid w:val="00C4048D"/>
    <w:rsid w:val="00C4082B"/>
    <w:rsid w:val="00C40BA2"/>
    <w:rsid w:val="00C428C8"/>
    <w:rsid w:val="00C42CC8"/>
    <w:rsid w:val="00C42FE8"/>
    <w:rsid w:val="00C4302B"/>
    <w:rsid w:val="00C4306D"/>
    <w:rsid w:val="00C43262"/>
    <w:rsid w:val="00C43D10"/>
    <w:rsid w:val="00C43FAB"/>
    <w:rsid w:val="00C44105"/>
    <w:rsid w:val="00C444E3"/>
    <w:rsid w:val="00C44557"/>
    <w:rsid w:val="00C44DF9"/>
    <w:rsid w:val="00C45089"/>
    <w:rsid w:val="00C45AB6"/>
    <w:rsid w:val="00C46200"/>
    <w:rsid w:val="00C4648C"/>
    <w:rsid w:val="00C4706B"/>
    <w:rsid w:val="00C471D4"/>
    <w:rsid w:val="00C478FF"/>
    <w:rsid w:val="00C51111"/>
    <w:rsid w:val="00C51294"/>
    <w:rsid w:val="00C5133B"/>
    <w:rsid w:val="00C524FC"/>
    <w:rsid w:val="00C52937"/>
    <w:rsid w:val="00C52DFA"/>
    <w:rsid w:val="00C52E86"/>
    <w:rsid w:val="00C538E7"/>
    <w:rsid w:val="00C54B55"/>
    <w:rsid w:val="00C54CBF"/>
    <w:rsid w:val="00C54FD9"/>
    <w:rsid w:val="00C55090"/>
    <w:rsid w:val="00C551FD"/>
    <w:rsid w:val="00C55E7F"/>
    <w:rsid w:val="00C56414"/>
    <w:rsid w:val="00C569B0"/>
    <w:rsid w:val="00C574DC"/>
    <w:rsid w:val="00C57D7E"/>
    <w:rsid w:val="00C604D9"/>
    <w:rsid w:val="00C60DC8"/>
    <w:rsid w:val="00C60EA9"/>
    <w:rsid w:val="00C61535"/>
    <w:rsid w:val="00C61586"/>
    <w:rsid w:val="00C61FCE"/>
    <w:rsid w:val="00C64437"/>
    <w:rsid w:val="00C64548"/>
    <w:rsid w:val="00C64690"/>
    <w:rsid w:val="00C64763"/>
    <w:rsid w:val="00C65115"/>
    <w:rsid w:val="00C65E27"/>
    <w:rsid w:val="00C66AC9"/>
    <w:rsid w:val="00C67BB6"/>
    <w:rsid w:val="00C703CC"/>
    <w:rsid w:val="00C70422"/>
    <w:rsid w:val="00C709A1"/>
    <w:rsid w:val="00C70ADC"/>
    <w:rsid w:val="00C713B8"/>
    <w:rsid w:val="00C71AAD"/>
    <w:rsid w:val="00C7316E"/>
    <w:rsid w:val="00C73706"/>
    <w:rsid w:val="00C73A79"/>
    <w:rsid w:val="00C73B9C"/>
    <w:rsid w:val="00C73DE0"/>
    <w:rsid w:val="00C74237"/>
    <w:rsid w:val="00C74384"/>
    <w:rsid w:val="00C745C0"/>
    <w:rsid w:val="00C74AF5"/>
    <w:rsid w:val="00C74FF5"/>
    <w:rsid w:val="00C75734"/>
    <w:rsid w:val="00C7590E"/>
    <w:rsid w:val="00C75975"/>
    <w:rsid w:val="00C76038"/>
    <w:rsid w:val="00C76208"/>
    <w:rsid w:val="00C76E32"/>
    <w:rsid w:val="00C77829"/>
    <w:rsid w:val="00C77E0B"/>
    <w:rsid w:val="00C80483"/>
    <w:rsid w:val="00C80D1C"/>
    <w:rsid w:val="00C812BB"/>
    <w:rsid w:val="00C821FE"/>
    <w:rsid w:val="00C82278"/>
    <w:rsid w:val="00C822A9"/>
    <w:rsid w:val="00C82376"/>
    <w:rsid w:val="00C82FFD"/>
    <w:rsid w:val="00C846F7"/>
    <w:rsid w:val="00C8471A"/>
    <w:rsid w:val="00C84A1F"/>
    <w:rsid w:val="00C853B2"/>
    <w:rsid w:val="00C85645"/>
    <w:rsid w:val="00C85B8A"/>
    <w:rsid w:val="00C863C8"/>
    <w:rsid w:val="00C86400"/>
    <w:rsid w:val="00C8669E"/>
    <w:rsid w:val="00C87117"/>
    <w:rsid w:val="00C875AE"/>
    <w:rsid w:val="00C87A8F"/>
    <w:rsid w:val="00C90089"/>
    <w:rsid w:val="00C904A3"/>
    <w:rsid w:val="00C905F8"/>
    <w:rsid w:val="00C90DE5"/>
    <w:rsid w:val="00C919F0"/>
    <w:rsid w:val="00C91D32"/>
    <w:rsid w:val="00C9278B"/>
    <w:rsid w:val="00C92AFD"/>
    <w:rsid w:val="00C934D1"/>
    <w:rsid w:val="00C94170"/>
    <w:rsid w:val="00C9474F"/>
    <w:rsid w:val="00C94FDF"/>
    <w:rsid w:val="00C95ED9"/>
    <w:rsid w:val="00C9664F"/>
    <w:rsid w:val="00C96D3E"/>
    <w:rsid w:val="00C96D52"/>
    <w:rsid w:val="00C97223"/>
    <w:rsid w:val="00C97C50"/>
    <w:rsid w:val="00CA0F7E"/>
    <w:rsid w:val="00CA116E"/>
    <w:rsid w:val="00CA13C3"/>
    <w:rsid w:val="00CA1794"/>
    <w:rsid w:val="00CA19F8"/>
    <w:rsid w:val="00CA1E99"/>
    <w:rsid w:val="00CA2644"/>
    <w:rsid w:val="00CA2AC7"/>
    <w:rsid w:val="00CA35C5"/>
    <w:rsid w:val="00CA3B58"/>
    <w:rsid w:val="00CA4D01"/>
    <w:rsid w:val="00CA4E2A"/>
    <w:rsid w:val="00CA5D51"/>
    <w:rsid w:val="00CA61CA"/>
    <w:rsid w:val="00CA69C5"/>
    <w:rsid w:val="00CA6D1C"/>
    <w:rsid w:val="00CA6E2D"/>
    <w:rsid w:val="00CA73F3"/>
    <w:rsid w:val="00CA7881"/>
    <w:rsid w:val="00CB0123"/>
    <w:rsid w:val="00CB188A"/>
    <w:rsid w:val="00CB199A"/>
    <w:rsid w:val="00CB1F0E"/>
    <w:rsid w:val="00CB1FEA"/>
    <w:rsid w:val="00CB2343"/>
    <w:rsid w:val="00CB341A"/>
    <w:rsid w:val="00CB40F5"/>
    <w:rsid w:val="00CB4343"/>
    <w:rsid w:val="00CB4463"/>
    <w:rsid w:val="00CB46AA"/>
    <w:rsid w:val="00CB48FF"/>
    <w:rsid w:val="00CB5418"/>
    <w:rsid w:val="00CB55C5"/>
    <w:rsid w:val="00CB6EA5"/>
    <w:rsid w:val="00CB715D"/>
    <w:rsid w:val="00CB72D7"/>
    <w:rsid w:val="00CB7527"/>
    <w:rsid w:val="00CB7679"/>
    <w:rsid w:val="00CB76E4"/>
    <w:rsid w:val="00CB798E"/>
    <w:rsid w:val="00CB7FFA"/>
    <w:rsid w:val="00CC00ED"/>
    <w:rsid w:val="00CC0352"/>
    <w:rsid w:val="00CC0DC8"/>
    <w:rsid w:val="00CC1D49"/>
    <w:rsid w:val="00CC28A7"/>
    <w:rsid w:val="00CC2921"/>
    <w:rsid w:val="00CC2D35"/>
    <w:rsid w:val="00CC37CD"/>
    <w:rsid w:val="00CC3B1D"/>
    <w:rsid w:val="00CC509F"/>
    <w:rsid w:val="00CC727C"/>
    <w:rsid w:val="00CC7BDA"/>
    <w:rsid w:val="00CC7C5A"/>
    <w:rsid w:val="00CD02D9"/>
    <w:rsid w:val="00CD040D"/>
    <w:rsid w:val="00CD0A46"/>
    <w:rsid w:val="00CD0BEE"/>
    <w:rsid w:val="00CD12DD"/>
    <w:rsid w:val="00CD1840"/>
    <w:rsid w:val="00CD1917"/>
    <w:rsid w:val="00CD1C2A"/>
    <w:rsid w:val="00CD2751"/>
    <w:rsid w:val="00CD324C"/>
    <w:rsid w:val="00CD446C"/>
    <w:rsid w:val="00CD56F6"/>
    <w:rsid w:val="00CD612E"/>
    <w:rsid w:val="00CD6BC4"/>
    <w:rsid w:val="00CD6E88"/>
    <w:rsid w:val="00CD6FD0"/>
    <w:rsid w:val="00CD70E0"/>
    <w:rsid w:val="00CD73DF"/>
    <w:rsid w:val="00CD7491"/>
    <w:rsid w:val="00CD7B95"/>
    <w:rsid w:val="00CD7DEB"/>
    <w:rsid w:val="00CE00D4"/>
    <w:rsid w:val="00CE02E7"/>
    <w:rsid w:val="00CE0A42"/>
    <w:rsid w:val="00CE0B0A"/>
    <w:rsid w:val="00CE158B"/>
    <w:rsid w:val="00CE22EB"/>
    <w:rsid w:val="00CE32C5"/>
    <w:rsid w:val="00CE3B9D"/>
    <w:rsid w:val="00CE41E4"/>
    <w:rsid w:val="00CE4429"/>
    <w:rsid w:val="00CE479E"/>
    <w:rsid w:val="00CE4886"/>
    <w:rsid w:val="00CE4B1D"/>
    <w:rsid w:val="00CE4B30"/>
    <w:rsid w:val="00CE4F42"/>
    <w:rsid w:val="00CE522C"/>
    <w:rsid w:val="00CE5413"/>
    <w:rsid w:val="00CE569C"/>
    <w:rsid w:val="00CE62FD"/>
    <w:rsid w:val="00CE63D9"/>
    <w:rsid w:val="00CE64AD"/>
    <w:rsid w:val="00CE6BA4"/>
    <w:rsid w:val="00CE756B"/>
    <w:rsid w:val="00CE7A95"/>
    <w:rsid w:val="00CE7E44"/>
    <w:rsid w:val="00CF015F"/>
    <w:rsid w:val="00CF07F0"/>
    <w:rsid w:val="00CF0995"/>
    <w:rsid w:val="00CF09F5"/>
    <w:rsid w:val="00CF12B1"/>
    <w:rsid w:val="00CF1C65"/>
    <w:rsid w:val="00CF1CCB"/>
    <w:rsid w:val="00CF3107"/>
    <w:rsid w:val="00CF33B1"/>
    <w:rsid w:val="00CF34D5"/>
    <w:rsid w:val="00CF4781"/>
    <w:rsid w:val="00CF53E7"/>
    <w:rsid w:val="00CF5A13"/>
    <w:rsid w:val="00CF5E2E"/>
    <w:rsid w:val="00CF5E36"/>
    <w:rsid w:val="00CF68CA"/>
    <w:rsid w:val="00CF68EF"/>
    <w:rsid w:val="00CF6A6D"/>
    <w:rsid w:val="00CF7240"/>
    <w:rsid w:val="00CF7660"/>
    <w:rsid w:val="00D000B3"/>
    <w:rsid w:val="00D00374"/>
    <w:rsid w:val="00D003C4"/>
    <w:rsid w:val="00D00CCF"/>
    <w:rsid w:val="00D01062"/>
    <w:rsid w:val="00D01118"/>
    <w:rsid w:val="00D011E9"/>
    <w:rsid w:val="00D029BA"/>
    <w:rsid w:val="00D03B82"/>
    <w:rsid w:val="00D044E5"/>
    <w:rsid w:val="00D046AA"/>
    <w:rsid w:val="00D0564A"/>
    <w:rsid w:val="00D05D34"/>
    <w:rsid w:val="00D063B9"/>
    <w:rsid w:val="00D06E40"/>
    <w:rsid w:val="00D07055"/>
    <w:rsid w:val="00D075EC"/>
    <w:rsid w:val="00D07A23"/>
    <w:rsid w:val="00D10192"/>
    <w:rsid w:val="00D10AC3"/>
    <w:rsid w:val="00D11239"/>
    <w:rsid w:val="00D116E1"/>
    <w:rsid w:val="00D12A64"/>
    <w:rsid w:val="00D13EA0"/>
    <w:rsid w:val="00D14386"/>
    <w:rsid w:val="00D147FE"/>
    <w:rsid w:val="00D14847"/>
    <w:rsid w:val="00D149AB"/>
    <w:rsid w:val="00D15E2A"/>
    <w:rsid w:val="00D16192"/>
    <w:rsid w:val="00D163F1"/>
    <w:rsid w:val="00D16536"/>
    <w:rsid w:val="00D20FD7"/>
    <w:rsid w:val="00D217CF"/>
    <w:rsid w:val="00D21AB9"/>
    <w:rsid w:val="00D21AF8"/>
    <w:rsid w:val="00D223F9"/>
    <w:rsid w:val="00D2250F"/>
    <w:rsid w:val="00D22F97"/>
    <w:rsid w:val="00D2491C"/>
    <w:rsid w:val="00D24FBD"/>
    <w:rsid w:val="00D26937"/>
    <w:rsid w:val="00D27860"/>
    <w:rsid w:val="00D27997"/>
    <w:rsid w:val="00D3001E"/>
    <w:rsid w:val="00D3050A"/>
    <w:rsid w:val="00D30C05"/>
    <w:rsid w:val="00D310CB"/>
    <w:rsid w:val="00D316FB"/>
    <w:rsid w:val="00D317C7"/>
    <w:rsid w:val="00D31C1E"/>
    <w:rsid w:val="00D320CC"/>
    <w:rsid w:val="00D3227B"/>
    <w:rsid w:val="00D32F90"/>
    <w:rsid w:val="00D33A9E"/>
    <w:rsid w:val="00D34A7D"/>
    <w:rsid w:val="00D34F5A"/>
    <w:rsid w:val="00D352E8"/>
    <w:rsid w:val="00D35F78"/>
    <w:rsid w:val="00D3605E"/>
    <w:rsid w:val="00D36900"/>
    <w:rsid w:val="00D36AF4"/>
    <w:rsid w:val="00D36BCB"/>
    <w:rsid w:val="00D36C89"/>
    <w:rsid w:val="00D375B2"/>
    <w:rsid w:val="00D377D3"/>
    <w:rsid w:val="00D377E8"/>
    <w:rsid w:val="00D37986"/>
    <w:rsid w:val="00D401DB"/>
    <w:rsid w:val="00D40523"/>
    <w:rsid w:val="00D405F6"/>
    <w:rsid w:val="00D407B5"/>
    <w:rsid w:val="00D40D2E"/>
    <w:rsid w:val="00D41040"/>
    <w:rsid w:val="00D41805"/>
    <w:rsid w:val="00D41FBC"/>
    <w:rsid w:val="00D42479"/>
    <w:rsid w:val="00D43286"/>
    <w:rsid w:val="00D43559"/>
    <w:rsid w:val="00D4412A"/>
    <w:rsid w:val="00D443D7"/>
    <w:rsid w:val="00D443F0"/>
    <w:rsid w:val="00D44B37"/>
    <w:rsid w:val="00D4559A"/>
    <w:rsid w:val="00D45D0A"/>
    <w:rsid w:val="00D4632F"/>
    <w:rsid w:val="00D4643C"/>
    <w:rsid w:val="00D466FB"/>
    <w:rsid w:val="00D46AA9"/>
    <w:rsid w:val="00D472E9"/>
    <w:rsid w:val="00D475BD"/>
    <w:rsid w:val="00D4784B"/>
    <w:rsid w:val="00D501C6"/>
    <w:rsid w:val="00D50D79"/>
    <w:rsid w:val="00D50E2A"/>
    <w:rsid w:val="00D50E5F"/>
    <w:rsid w:val="00D50F54"/>
    <w:rsid w:val="00D512D7"/>
    <w:rsid w:val="00D512F9"/>
    <w:rsid w:val="00D515B0"/>
    <w:rsid w:val="00D51997"/>
    <w:rsid w:val="00D519E3"/>
    <w:rsid w:val="00D52822"/>
    <w:rsid w:val="00D5282A"/>
    <w:rsid w:val="00D531BE"/>
    <w:rsid w:val="00D5372A"/>
    <w:rsid w:val="00D537BE"/>
    <w:rsid w:val="00D54222"/>
    <w:rsid w:val="00D54580"/>
    <w:rsid w:val="00D54982"/>
    <w:rsid w:val="00D552F2"/>
    <w:rsid w:val="00D55ADE"/>
    <w:rsid w:val="00D55F9A"/>
    <w:rsid w:val="00D56587"/>
    <w:rsid w:val="00D56A31"/>
    <w:rsid w:val="00D56DB1"/>
    <w:rsid w:val="00D57489"/>
    <w:rsid w:val="00D579C4"/>
    <w:rsid w:val="00D57CCD"/>
    <w:rsid w:val="00D57ED9"/>
    <w:rsid w:val="00D60EBC"/>
    <w:rsid w:val="00D618DE"/>
    <w:rsid w:val="00D61B84"/>
    <w:rsid w:val="00D61D56"/>
    <w:rsid w:val="00D61F5A"/>
    <w:rsid w:val="00D62244"/>
    <w:rsid w:val="00D622D4"/>
    <w:rsid w:val="00D62419"/>
    <w:rsid w:val="00D630B4"/>
    <w:rsid w:val="00D63E80"/>
    <w:rsid w:val="00D647D6"/>
    <w:rsid w:val="00D6492D"/>
    <w:rsid w:val="00D65276"/>
    <w:rsid w:val="00D652D5"/>
    <w:rsid w:val="00D65373"/>
    <w:rsid w:val="00D653DD"/>
    <w:rsid w:val="00D65604"/>
    <w:rsid w:val="00D65D59"/>
    <w:rsid w:val="00D6636B"/>
    <w:rsid w:val="00D6643F"/>
    <w:rsid w:val="00D66A3C"/>
    <w:rsid w:val="00D66E0B"/>
    <w:rsid w:val="00D671E3"/>
    <w:rsid w:val="00D67315"/>
    <w:rsid w:val="00D67D0B"/>
    <w:rsid w:val="00D67EDF"/>
    <w:rsid w:val="00D704EE"/>
    <w:rsid w:val="00D7105A"/>
    <w:rsid w:val="00D71843"/>
    <w:rsid w:val="00D71C28"/>
    <w:rsid w:val="00D71C53"/>
    <w:rsid w:val="00D72619"/>
    <w:rsid w:val="00D7262F"/>
    <w:rsid w:val="00D7291F"/>
    <w:rsid w:val="00D72DD4"/>
    <w:rsid w:val="00D72F22"/>
    <w:rsid w:val="00D73F4C"/>
    <w:rsid w:val="00D7499A"/>
    <w:rsid w:val="00D75F65"/>
    <w:rsid w:val="00D7615B"/>
    <w:rsid w:val="00D76C79"/>
    <w:rsid w:val="00D77554"/>
    <w:rsid w:val="00D778A7"/>
    <w:rsid w:val="00D778CF"/>
    <w:rsid w:val="00D77A87"/>
    <w:rsid w:val="00D80106"/>
    <w:rsid w:val="00D814C6"/>
    <w:rsid w:val="00D8159F"/>
    <w:rsid w:val="00D815B2"/>
    <w:rsid w:val="00D8185B"/>
    <w:rsid w:val="00D82197"/>
    <w:rsid w:val="00D83486"/>
    <w:rsid w:val="00D83B01"/>
    <w:rsid w:val="00D83D84"/>
    <w:rsid w:val="00D8486B"/>
    <w:rsid w:val="00D85736"/>
    <w:rsid w:val="00D85B46"/>
    <w:rsid w:val="00D86033"/>
    <w:rsid w:val="00D86272"/>
    <w:rsid w:val="00D8647C"/>
    <w:rsid w:val="00D86A75"/>
    <w:rsid w:val="00D86F99"/>
    <w:rsid w:val="00D87AF9"/>
    <w:rsid w:val="00D9001B"/>
    <w:rsid w:val="00D9074F"/>
    <w:rsid w:val="00D9114A"/>
    <w:rsid w:val="00D915C5"/>
    <w:rsid w:val="00D9295F"/>
    <w:rsid w:val="00D92D8D"/>
    <w:rsid w:val="00D92FE7"/>
    <w:rsid w:val="00D930C1"/>
    <w:rsid w:val="00D937F4"/>
    <w:rsid w:val="00D940B8"/>
    <w:rsid w:val="00D94C65"/>
    <w:rsid w:val="00D957B5"/>
    <w:rsid w:val="00D959CE"/>
    <w:rsid w:val="00D95A88"/>
    <w:rsid w:val="00D961AE"/>
    <w:rsid w:val="00D97821"/>
    <w:rsid w:val="00D97B15"/>
    <w:rsid w:val="00DA0018"/>
    <w:rsid w:val="00DA02D4"/>
    <w:rsid w:val="00DA0EF0"/>
    <w:rsid w:val="00DA0F0F"/>
    <w:rsid w:val="00DA1022"/>
    <w:rsid w:val="00DA13B9"/>
    <w:rsid w:val="00DA2573"/>
    <w:rsid w:val="00DA27AE"/>
    <w:rsid w:val="00DA2CE1"/>
    <w:rsid w:val="00DA3686"/>
    <w:rsid w:val="00DA46AC"/>
    <w:rsid w:val="00DA47D9"/>
    <w:rsid w:val="00DA4BA5"/>
    <w:rsid w:val="00DA5CE7"/>
    <w:rsid w:val="00DA5DD2"/>
    <w:rsid w:val="00DA5DE3"/>
    <w:rsid w:val="00DA610C"/>
    <w:rsid w:val="00DA683B"/>
    <w:rsid w:val="00DA6A47"/>
    <w:rsid w:val="00DA702F"/>
    <w:rsid w:val="00DA714C"/>
    <w:rsid w:val="00DA78CD"/>
    <w:rsid w:val="00DA7F3C"/>
    <w:rsid w:val="00DB010D"/>
    <w:rsid w:val="00DB0D2C"/>
    <w:rsid w:val="00DB1DF6"/>
    <w:rsid w:val="00DB1E0F"/>
    <w:rsid w:val="00DB2913"/>
    <w:rsid w:val="00DB2F44"/>
    <w:rsid w:val="00DB3D27"/>
    <w:rsid w:val="00DB3E58"/>
    <w:rsid w:val="00DB4A27"/>
    <w:rsid w:val="00DB4E1A"/>
    <w:rsid w:val="00DB4FD3"/>
    <w:rsid w:val="00DB5B5A"/>
    <w:rsid w:val="00DB5D52"/>
    <w:rsid w:val="00DB5E86"/>
    <w:rsid w:val="00DB76D2"/>
    <w:rsid w:val="00DB7FB7"/>
    <w:rsid w:val="00DC05B2"/>
    <w:rsid w:val="00DC184F"/>
    <w:rsid w:val="00DC24A8"/>
    <w:rsid w:val="00DC48F7"/>
    <w:rsid w:val="00DC4FE9"/>
    <w:rsid w:val="00DC5687"/>
    <w:rsid w:val="00DC58D7"/>
    <w:rsid w:val="00DC5A67"/>
    <w:rsid w:val="00DC7121"/>
    <w:rsid w:val="00DD019E"/>
    <w:rsid w:val="00DD15B7"/>
    <w:rsid w:val="00DD15CE"/>
    <w:rsid w:val="00DD1CFE"/>
    <w:rsid w:val="00DD25A6"/>
    <w:rsid w:val="00DD28EF"/>
    <w:rsid w:val="00DD29AB"/>
    <w:rsid w:val="00DD2EDB"/>
    <w:rsid w:val="00DD2FC6"/>
    <w:rsid w:val="00DD3195"/>
    <w:rsid w:val="00DD326E"/>
    <w:rsid w:val="00DD335A"/>
    <w:rsid w:val="00DD3457"/>
    <w:rsid w:val="00DD4275"/>
    <w:rsid w:val="00DD4732"/>
    <w:rsid w:val="00DD4B72"/>
    <w:rsid w:val="00DD512C"/>
    <w:rsid w:val="00DD609D"/>
    <w:rsid w:val="00DD6442"/>
    <w:rsid w:val="00DD75F0"/>
    <w:rsid w:val="00DD79A8"/>
    <w:rsid w:val="00DD7B2C"/>
    <w:rsid w:val="00DD7BEF"/>
    <w:rsid w:val="00DE082E"/>
    <w:rsid w:val="00DE0AAD"/>
    <w:rsid w:val="00DE11C5"/>
    <w:rsid w:val="00DE1B47"/>
    <w:rsid w:val="00DE2637"/>
    <w:rsid w:val="00DE273F"/>
    <w:rsid w:val="00DE2BC4"/>
    <w:rsid w:val="00DE364F"/>
    <w:rsid w:val="00DE3D2F"/>
    <w:rsid w:val="00DE4333"/>
    <w:rsid w:val="00DE4C75"/>
    <w:rsid w:val="00DE4DE7"/>
    <w:rsid w:val="00DE50DC"/>
    <w:rsid w:val="00DE55CD"/>
    <w:rsid w:val="00DE5714"/>
    <w:rsid w:val="00DE5786"/>
    <w:rsid w:val="00DE5CA7"/>
    <w:rsid w:val="00DE61D6"/>
    <w:rsid w:val="00DE6788"/>
    <w:rsid w:val="00DE75FB"/>
    <w:rsid w:val="00DE789A"/>
    <w:rsid w:val="00DE7A84"/>
    <w:rsid w:val="00DE7DE6"/>
    <w:rsid w:val="00DF03C9"/>
    <w:rsid w:val="00DF0D95"/>
    <w:rsid w:val="00DF0FE9"/>
    <w:rsid w:val="00DF1438"/>
    <w:rsid w:val="00DF1609"/>
    <w:rsid w:val="00DF1FAD"/>
    <w:rsid w:val="00DF2031"/>
    <w:rsid w:val="00DF2270"/>
    <w:rsid w:val="00DF27DA"/>
    <w:rsid w:val="00DF40CC"/>
    <w:rsid w:val="00DF47A0"/>
    <w:rsid w:val="00DF4F96"/>
    <w:rsid w:val="00DF4FE3"/>
    <w:rsid w:val="00DF5BCA"/>
    <w:rsid w:val="00DF5F13"/>
    <w:rsid w:val="00DF6372"/>
    <w:rsid w:val="00DF78C8"/>
    <w:rsid w:val="00E01826"/>
    <w:rsid w:val="00E01C3A"/>
    <w:rsid w:val="00E020C6"/>
    <w:rsid w:val="00E034FE"/>
    <w:rsid w:val="00E03655"/>
    <w:rsid w:val="00E03726"/>
    <w:rsid w:val="00E03A5A"/>
    <w:rsid w:val="00E04D94"/>
    <w:rsid w:val="00E04F00"/>
    <w:rsid w:val="00E0507B"/>
    <w:rsid w:val="00E05AC6"/>
    <w:rsid w:val="00E05CA6"/>
    <w:rsid w:val="00E06DF2"/>
    <w:rsid w:val="00E078B8"/>
    <w:rsid w:val="00E07A8E"/>
    <w:rsid w:val="00E07BC2"/>
    <w:rsid w:val="00E07E61"/>
    <w:rsid w:val="00E10202"/>
    <w:rsid w:val="00E104EE"/>
    <w:rsid w:val="00E10643"/>
    <w:rsid w:val="00E107AA"/>
    <w:rsid w:val="00E10CAD"/>
    <w:rsid w:val="00E10DD0"/>
    <w:rsid w:val="00E11708"/>
    <w:rsid w:val="00E117F7"/>
    <w:rsid w:val="00E11B16"/>
    <w:rsid w:val="00E1212B"/>
    <w:rsid w:val="00E12332"/>
    <w:rsid w:val="00E134D8"/>
    <w:rsid w:val="00E155AF"/>
    <w:rsid w:val="00E15E34"/>
    <w:rsid w:val="00E15E57"/>
    <w:rsid w:val="00E1615D"/>
    <w:rsid w:val="00E161C7"/>
    <w:rsid w:val="00E17254"/>
    <w:rsid w:val="00E17E64"/>
    <w:rsid w:val="00E20673"/>
    <w:rsid w:val="00E20B05"/>
    <w:rsid w:val="00E2151B"/>
    <w:rsid w:val="00E21BB9"/>
    <w:rsid w:val="00E21D4E"/>
    <w:rsid w:val="00E2215F"/>
    <w:rsid w:val="00E22349"/>
    <w:rsid w:val="00E223DE"/>
    <w:rsid w:val="00E228B2"/>
    <w:rsid w:val="00E22ECE"/>
    <w:rsid w:val="00E24582"/>
    <w:rsid w:val="00E24DBE"/>
    <w:rsid w:val="00E2547C"/>
    <w:rsid w:val="00E2551B"/>
    <w:rsid w:val="00E32B84"/>
    <w:rsid w:val="00E32C5B"/>
    <w:rsid w:val="00E32DCF"/>
    <w:rsid w:val="00E32E9E"/>
    <w:rsid w:val="00E3381D"/>
    <w:rsid w:val="00E338A6"/>
    <w:rsid w:val="00E33947"/>
    <w:rsid w:val="00E342DE"/>
    <w:rsid w:val="00E344CE"/>
    <w:rsid w:val="00E346B4"/>
    <w:rsid w:val="00E34DEC"/>
    <w:rsid w:val="00E356AA"/>
    <w:rsid w:val="00E358D3"/>
    <w:rsid w:val="00E362EC"/>
    <w:rsid w:val="00E364EC"/>
    <w:rsid w:val="00E36A79"/>
    <w:rsid w:val="00E3727B"/>
    <w:rsid w:val="00E372AA"/>
    <w:rsid w:val="00E372CE"/>
    <w:rsid w:val="00E37402"/>
    <w:rsid w:val="00E375D3"/>
    <w:rsid w:val="00E37CC1"/>
    <w:rsid w:val="00E412FB"/>
    <w:rsid w:val="00E427C8"/>
    <w:rsid w:val="00E43802"/>
    <w:rsid w:val="00E44690"/>
    <w:rsid w:val="00E44BB9"/>
    <w:rsid w:val="00E44F19"/>
    <w:rsid w:val="00E4550B"/>
    <w:rsid w:val="00E45548"/>
    <w:rsid w:val="00E4555D"/>
    <w:rsid w:val="00E45A00"/>
    <w:rsid w:val="00E4631E"/>
    <w:rsid w:val="00E465B2"/>
    <w:rsid w:val="00E47724"/>
    <w:rsid w:val="00E5043A"/>
    <w:rsid w:val="00E50DB1"/>
    <w:rsid w:val="00E51BB6"/>
    <w:rsid w:val="00E52064"/>
    <w:rsid w:val="00E52C67"/>
    <w:rsid w:val="00E52D19"/>
    <w:rsid w:val="00E54BBF"/>
    <w:rsid w:val="00E54DEB"/>
    <w:rsid w:val="00E551C2"/>
    <w:rsid w:val="00E556B1"/>
    <w:rsid w:val="00E557F7"/>
    <w:rsid w:val="00E55822"/>
    <w:rsid w:val="00E55D9B"/>
    <w:rsid w:val="00E561C1"/>
    <w:rsid w:val="00E56B4B"/>
    <w:rsid w:val="00E6120D"/>
    <w:rsid w:val="00E61974"/>
    <w:rsid w:val="00E63577"/>
    <w:rsid w:val="00E64B17"/>
    <w:rsid w:val="00E64D1E"/>
    <w:rsid w:val="00E6552E"/>
    <w:rsid w:val="00E65A00"/>
    <w:rsid w:val="00E65FA7"/>
    <w:rsid w:val="00E662FD"/>
    <w:rsid w:val="00E665F6"/>
    <w:rsid w:val="00E66ABA"/>
    <w:rsid w:val="00E66C50"/>
    <w:rsid w:val="00E671FE"/>
    <w:rsid w:val="00E67F19"/>
    <w:rsid w:val="00E70249"/>
    <w:rsid w:val="00E707F9"/>
    <w:rsid w:val="00E70ED0"/>
    <w:rsid w:val="00E71126"/>
    <w:rsid w:val="00E72181"/>
    <w:rsid w:val="00E7289C"/>
    <w:rsid w:val="00E73824"/>
    <w:rsid w:val="00E73D96"/>
    <w:rsid w:val="00E73F65"/>
    <w:rsid w:val="00E74940"/>
    <w:rsid w:val="00E75AA9"/>
    <w:rsid w:val="00E75F0E"/>
    <w:rsid w:val="00E76D3D"/>
    <w:rsid w:val="00E77202"/>
    <w:rsid w:val="00E7775B"/>
    <w:rsid w:val="00E8008B"/>
    <w:rsid w:val="00E8075F"/>
    <w:rsid w:val="00E80C25"/>
    <w:rsid w:val="00E81025"/>
    <w:rsid w:val="00E813E9"/>
    <w:rsid w:val="00E81669"/>
    <w:rsid w:val="00E81D54"/>
    <w:rsid w:val="00E820B7"/>
    <w:rsid w:val="00E82974"/>
    <w:rsid w:val="00E83645"/>
    <w:rsid w:val="00E8416A"/>
    <w:rsid w:val="00E8417C"/>
    <w:rsid w:val="00E842BD"/>
    <w:rsid w:val="00E84586"/>
    <w:rsid w:val="00E8477C"/>
    <w:rsid w:val="00E8487F"/>
    <w:rsid w:val="00E84CB9"/>
    <w:rsid w:val="00E85113"/>
    <w:rsid w:val="00E86468"/>
    <w:rsid w:val="00E864BB"/>
    <w:rsid w:val="00E8652E"/>
    <w:rsid w:val="00E87055"/>
    <w:rsid w:val="00E877D2"/>
    <w:rsid w:val="00E90AE7"/>
    <w:rsid w:val="00E90BB7"/>
    <w:rsid w:val="00E915B6"/>
    <w:rsid w:val="00E9176A"/>
    <w:rsid w:val="00E924CD"/>
    <w:rsid w:val="00E9254E"/>
    <w:rsid w:val="00E9259B"/>
    <w:rsid w:val="00E92D50"/>
    <w:rsid w:val="00E92ECE"/>
    <w:rsid w:val="00E93597"/>
    <w:rsid w:val="00E93BCA"/>
    <w:rsid w:val="00E93D53"/>
    <w:rsid w:val="00E944B4"/>
    <w:rsid w:val="00E95B17"/>
    <w:rsid w:val="00E9625F"/>
    <w:rsid w:val="00E9648D"/>
    <w:rsid w:val="00E96AC1"/>
    <w:rsid w:val="00E9701B"/>
    <w:rsid w:val="00E97701"/>
    <w:rsid w:val="00E97B2A"/>
    <w:rsid w:val="00E97E4A"/>
    <w:rsid w:val="00EA0D0B"/>
    <w:rsid w:val="00EA1C93"/>
    <w:rsid w:val="00EA1FAF"/>
    <w:rsid w:val="00EA24A9"/>
    <w:rsid w:val="00EA26FA"/>
    <w:rsid w:val="00EA2738"/>
    <w:rsid w:val="00EA398C"/>
    <w:rsid w:val="00EA3B56"/>
    <w:rsid w:val="00EA437F"/>
    <w:rsid w:val="00EA4DF2"/>
    <w:rsid w:val="00EA50EF"/>
    <w:rsid w:val="00EA54A2"/>
    <w:rsid w:val="00EA63DD"/>
    <w:rsid w:val="00EA65C8"/>
    <w:rsid w:val="00EA67B0"/>
    <w:rsid w:val="00EA773B"/>
    <w:rsid w:val="00EA776F"/>
    <w:rsid w:val="00EA794D"/>
    <w:rsid w:val="00EA7D5B"/>
    <w:rsid w:val="00EA7DE4"/>
    <w:rsid w:val="00EB12EA"/>
    <w:rsid w:val="00EB1300"/>
    <w:rsid w:val="00EB1825"/>
    <w:rsid w:val="00EB1997"/>
    <w:rsid w:val="00EB1B37"/>
    <w:rsid w:val="00EB22E2"/>
    <w:rsid w:val="00EB2B94"/>
    <w:rsid w:val="00EB2B9F"/>
    <w:rsid w:val="00EB3AEE"/>
    <w:rsid w:val="00EB442A"/>
    <w:rsid w:val="00EB4F91"/>
    <w:rsid w:val="00EB5624"/>
    <w:rsid w:val="00EB576C"/>
    <w:rsid w:val="00EB5B90"/>
    <w:rsid w:val="00EB679D"/>
    <w:rsid w:val="00EB737B"/>
    <w:rsid w:val="00EB7589"/>
    <w:rsid w:val="00EB75B5"/>
    <w:rsid w:val="00EB78DD"/>
    <w:rsid w:val="00EC0876"/>
    <w:rsid w:val="00EC08F0"/>
    <w:rsid w:val="00EC098C"/>
    <w:rsid w:val="00EC0D30"/>
    <w:rsid w:val="00EC11B8"/>
    <w:rsid w:val="00EC1248"/>
    <w:rsid w:val="00EC242A"/>
    <w:rsid w:val="00EC24D2"/>
    <w:rsid w:val="00EC2551"/>
    <w:rsid w:val="00EC2AA0"/>
    <w:rsid w:val="00EC2AE1"/>
    <w:rsid w:val="00EC2D77"/>
    <w:rsid w:val="00EC301E"/>
    <w:rsid w:val="00EC3A28"/>
    <w:rsid w:val="00EC3A63"/>
    <w:rsid w:val="00EC3A7D"/>
    <w:rsid w:val="00EC3D02"/>
    <w:rsid w:val="00EC40C6"/>
    <w:rsid w:val="00EC492B"/>
    <w:rsid w:val="00EC4F65"/>
    <w:rsid w:val="00EC4FF1"/>
    <w:rsid w:val="00EC5C8E"/>
    <w:rsid w:val="00EC62F2"/>
    <w:rsid w:val="00EC6C70"/>
    <w:rsid w:val="00ED01D3"/>
    <w:rsid w:val="00ED029C"/>
    <w:rsid w:val="00ED0C2D"/>
    <w:rsid w:val="00ED0DF4"/>
    <w:rsid w:val="00ED15E2"/>
    <w:rsid w:val="00ED175F"/>
    <w:rsid w:val="00ED19C7"/>
    <w:rsid w:val="00ED273A"/>
    <w:rsid w:val="00ED2EC0"/>
    <w:rsid w:val="00ED3122"/>
    <w:rsid w:val="00ED3512"/>
    <w:rsid w:val="00ED3BA3"/>
    <w:rsid w:val="00ED3C15"/>
    <w:rsid w:val="00ED409F"/>
    <w:rsid w:val="00ED4F34"/>
    <w:rsid w:val="00ED546B"/>
    <w:rsid w:val="00ED5F41"/>
    <w:rsid w:val="00ED63D7"/>
    <w:rsid w:val="00ED6E20"/>
    <w:rsid w:val="00ED73D0"/>
    <w:rsid w:val="00ED76D2"/>
    <w:rsid w:val="00ED7B83"/>
    <w:rsid w:val="00ED7CAD"/>
    <w:rsid w:val="00EE0213"/>
    <w:rsid w:val="00EE06F0"/>
    <w:rsid w:val="00EE1C2B"/>
    <w:rsid w:val="00EE2703"/>
    <w:rsid w:val="00EE2CA7"/>
    <w:rsid w:val="00EE2DA6"/>
    <w:rsid w:val="00EE2E46"/>
    <w:rsid w:val="00EE32FC"/>
    <w:rsid w:val="00EE47EA"/>
    <w:rsid w:val="00EE5315"/>
    <w:rsid w:val="00EE5BED"/>
    <w:rsid w:val="00EE5F11"/>
    <w:rsid w:val="00EE61C9"/>
    <w:rsid w:val="00EE6418"/>
    <w:rsid w:val="00EE712E"/>
    <w:rsid w:val="00EE7297"/>
    <w:rsid w:val="00EE73C7"/>
    <w:rsid w:val="00EE7488"/>
    <w:rsid w:val="00EE75AC"/>
    <w:rsid w:val="00EE7BCA"/>
    <w:rsid w:val="00EF02A6"/>
    <w:rsid w:val="00EF0E73"/>
    <w:rsid w:val="00EF1898"/>
    <w:rsid w:val="00EF1E1E"/>
    <w:rsid w:val="00EF2011"/>
    <w:rsid w:val="00EF20EB"/>
    <w:rsid w:val="00EF20FA"/>
    <w:rsid w:val="00EF2811"/>
    <w:rsid w:val="00EF2855"/>
    <w:rsid w:val="00EF29DE"/>
    <w:rsid w:val="00EF29E2"/>
    <w:rsid w:val="00EF32B0"/>
    <w:rsid w:val="00EF32D2"/>
    <w:rsid w:val="00EF3D8A"/>
    <w:rsid w:val="00EF3EA9"/>
    <w:rsid w:val="00EF3F5B"/>
    <w:rsid w:val="00EF485B"/>
    <w:rsid w:val="00EF4CA0"/>
    <w:rsid w:val="00EF58E6"/>
    <w:rsid w:val="00EF5B81"/>
    <w:rsid w:val="00EF5F97"/>
    <w:rsid w:val="00EF6BA0"/>
    <w:rsid w:val="00EF6E3C"/>
    <w:rsid w:val="00EF7459"/>
    <w:rsid w:val="00EF7CDF"/>
    <w:rsid w:val="00F002A3"/>
    <w:rsid w:val="00F003A5"/>
    <w:rsid w:val="00F017E6"/>
    <w:rsid w:val="00F02179"/>
    <w:rsid w:val="00F021A1"/>
    <w:rsid w:val="00F02408"/>
    <w:rsid w:val="00F026C1"/>
    <w:rsid w:val="00F03606"/>
    <w:rsid w:val="00F03E9D"/>
    <w:rsid w:val="00F04477"/>
    <w:rsid w:val="00F04FC2"/>
    <w:rsid w:val="00F052BA"/>
    <w:rsid w:val="00F0547C"/>
    <w:rsid w:val="00F065BD"/>
    <w:rsid w:val="00F068BD"/>
    <w:rsid w:val="00F0692D"/>
    <w:rsid w:val="00F0694A"/>
    <w:rsid w:val="00F06F85"/>
    <w:rsid w:val="00F0715A"/>
    <w:rsid w:val="00F071BA"/>
    <w:rsid w:val="00F07B80"/>
    <w:rsid w:val="00F10035"/>
    <w:rsid w:val="00F124B0"/>
    <w:rsid w:val="00F1255B"/>
    <w:rsid w:val="00F126CA"/>
    <w:rsid w:val="00F128C5"/>
    <w:rsid w:val="00F145D2"/>
    <w:rsid w:val="00F14E09"/>
    <w:rsid w:val="00F15C62"/>
    <w:rsid w:val="00F16124"/>
    <w:rsid w:val="00F1616C"/>
    <w:rsid w:val="00F1654F"/>
    <w:rsid w:val="00F16D6E"/>
    <w:rsid w:val="00F16DC8"/>
    <w:rsid w:val="00F1789F"/>
    <w:rsid w:val="00F202C7"/>
    <w:rsid w:val="00F20F68"/>
    <w:rsid w:val="00F210EB"/>
    <w:rsid w:val="00F2147B"/>
    <w:rsid w:val="00F216BE"/>
    <w:rsid w:val="00F21E0E"/>
    <w:rsid w:val="00F23452"/>
    <w:rsid w:val="00F240EA"/>
    <w:rsid w:val="00F24F7D"/>
    <w:rsid w:val="00F2519F"/>
    <w:rsid w:val="00F25747"/>
    <w:rsid w:val="00F25A6F"/>
    <w:rsid w:val="00F25C31"/>
    <w:rsid w:val="00F26301"/>
    <w:rsid w:val="00F269FC"/>
    <w:rsid w:val="00F2715D"/>
    <w:rsid w:val="00F2786A"/>
    <w:rsid w:val="00F27A98"/>
    <w:rsid w:val="00F27CBD"/>
    <w:rsid w:val="00F27EB6"/>
    <w:rsid w:val="00F30CC1"/>
    <w:rsid w:val="00F30E9E"/>
    <w:rsid w:val="00F31280"/>
    <w:rsid w:val="00F31A14"/>
    <w:rsid w:val="00F32C86"/>
    <w:rsid w:val="00F334FB"/>
    <w:rsid w:val="00F3373D"/>
    <w:rsid w:val="00F34814"/>
    <w:rsid w:val="00F34A91"/>
    <w:rsid w:val="00F34E66"/>
    <w:rsid w:val="00F367E0"/>
    <w:rsid w:val="00F37211"/>
    <w:rsid w:val="00F37490"/>
    <w:rsid w:val="00F37741"/>
    <w:rsid w:val="00F37913"/>
    <w:rsid w:val="00F405AD"/>
    <w:rsid w:val="00F40CC5"/>
    <w:rsid w:val="00F40DBB"/>
    <w:rsid w:val="00F40E0F"/>
    <w:rsid w:val="00F41A9D"/>
    <w:rsid w:val="00F44383"/>
    <w:rsid w:val="00F44757"/>
    <w:rsid w:val="00F44CE5"/>
    <w:rsid w:val="00F45072"/>
    <w:rsid w:val="00F45778"/>
    <w:rsid w:val="00F45E3F"/>
    <w:rsid w:val="00F46329"/>
    <w:rsid w:val="00F46428"/>
    <w:rsid w:val="00F47DA9"/>
    <w:rsid w:val="00F50120"/>
    <w:rsid w:val="00F503D4"/>
    <w:rsid w:val="00F52668"/>
    <w:rsid w:val="00F52CB4"/>
    <w:rsid w:val="00F54AAA"/>
    <w:rsid w:val="00F554E1"/>
    <w:rsid w:val="00F556DC"/>
    <w:rsid w:val="00F562FE"/>
    <w:rsid w:val="00F56B70"/>
    <w:rsid w:val="00F5706F"/>
    <w:rsid w:val="00F574ED"/>
    <w:rsid w:val="00F60201"/>
    <w:rsid w:val="00F6164E"/>
    <w:rsid w:val="00F617EF"/>
    <w:rsid w:val="00F6220F"/>
    <w:rsid w:val="00F627BE"/>
    <w:rsid w:val="00F62BD4"/>
    <w:rsid w:val="00F63025"/>
    <w:rsid w:val="00F63358"/>
    <w:rsid w:val="00F63BD3"/>
    <w:rsid w:val="00F63F1A"/>
    <w:rsid w:val="00F645A6"/>
    <w:rsid w:val="00F646F3"/>
    <w:rsid w:val="00F64DB0"/>
    <w:rsid w:val="00F651E2"/>
    <w:rsid w:val="00F66844"/>
    <w:rsid w:val="00F6696E"/>
    <w:rsid w:val="00F66B41"/>
    <w:rsid w:val="00F67725"/>
    <w:rsid w:val="00F70FC0"/>
    <w:rsid w:val="00F71A22"/>
    <w:rsid w:val="00F71C6E"/>
    <w:rsid w:val="00F71D2B"/>
    <w:rsid w:val="00F71E49"/>
    <w:rsid w:val="00F723CA"/>
    <w:rsid w:val="00F7394C"/>
    <w:rsid w:val="00F743E9"/>
    <w:rsid w:val="00F7458D"/>
    <w:rsid w:val="00F74A6D"/>
    <w:rsid w:val="00F74BA4"/>
    <w:rsid w:val="00F7538A"/>
    <w:rsid w:val="00F757CA"/>
    <w:rsid w:val="00F7789C"/>
    <w:rsid w:val="00F801F2"/>
    <w:rsid w:val="00F80BF7"/>
    <w:rsid w:val="00F814C4"/>
    <w:rsid w:val="00F816F2"/>
    <w:rsid w:val="00F819E9"/>
    <w:rsid w:val="00F81BCA"/>
    <w:rsid w:val="00F81FF5"/>
    <w:rsid w:val="00F82ED0"/>
    <w:rsid w:val="00F83240"/>
    <w:rsid w:val="00F83AB5"/>
    <w:rsid w:val="00F841AB"/>
    <w:rsid w:val="00F8447D"/>
    <w:rsid w:val="00F84696"/>
    <w:rsid w:val="00F84FA2"/>
    <w:rsid w:val="00F84FBF"/>
    <w:rsid w:val="00F85118"/>
    <w:rsid w:val="00F8660F"/>
    <w:rsid w:val="00F86932"/>
    <w:rsid w:val="00F86B85"/>
    <w:rsid w:val="00F87042"/>
    <w:rsid w:val="00F871F3"/>
    <w:rsid w:val="00F910F6"/>
    <w:rsid w:val="00F911D5"/>
    <w:rsid w:val="00F91656"/>
    <w:rsid w:val="00F91B51"/>
    <w:rsid w:val="00F91DB6"/>
    <w:rsid w:val="00F91DC1"/>
    <w:rsid w:val="00F91E48"/>
    <w:rsid w:val="00F9223A"/>
    <w:rsid w:val="00F92514"/>
    <w:rsid w:val="00F92BEB"/>
    <w:rsid w:val="00F93432"/>
    <w:rsid w:val="00F93A03"/>
    <w:rsid w:val="00F93E45"/>
    <w:rsid w:val="00F9424D"/>
    <w:rsid w:val="00F943C0"/>
    <w:rsid w:val="00F94681"/>
    <w:rsid w:val="00F949B3"/>
    <w:rsid w:val="00F94C76"/>
    <w:rsid w:val="00F9596F"/>
    <w:rsid w:val="00F95D9B"/>
    <w:rsid w:val="00F973A3"/>
    <w:rsid w:val="00F97896"/>
    <w:rsid w:val="00FA04AD"/>
    <w:rsid w:val="00FA07D3"/>
    <w:rsid w:val="00FA0E16"/>
    <w:rsid w:val="00FA13C9"/>
    <w:rsid w:val="00FA1DBF"/>
    <w:rsid w:val="00FA226C"/>
    <w:rsid w:val="00FA2370"/>
    <w:rsid w:val="00FA2538"/>
    <w:rsid w:val="00FA3622"/>
    <w:rsid w:val="00FA3811"/>
    <w:rsid w:val="00FA3D71"/>
    <w:rsid w:val="00FA556B"/>
    <w:rsid w:val="00FA5B80"/>
    <w:rsid w:val="00FA641B"/>
    <w:rsid w:val="00FA65C3"/>
    <w:rsid w:val="00FA6843"/>
    <w:rsid w:val="00FA7528"/>
    <w:rsid w:val="00FA75F1"/>
    <w:rsid w:val="00FA76A2"/>
    <w:rsid w:val="00FA7C0C"/>
    <w:rsid w:val="00FB183D"/>
    <w:rsid w:val="00FB1F03"/>
    <w:rsid w:val="00FB2C53"/>
    <w:rsid w:val="00FB2D3B"/>
    <w:rsid w:val="00FB4B37"/>
    <w:rsid w:val="00FB5120"/>
    <w:rsid w:val="00FB64D6"/>
    <w:rsid w:val="00FB653E"/>
    <w:rsid w:val="00FB666A"/>
    <w:rsid w:val="00FB6CEF"/>
    <w:rsid w:val="00FB7B30"/>
    <w:rsid w:val="00FC0394"/>
    <w:rsid w:val="00FC091B"/>
    <w:rsid w:val="00FC1F93"/>
    <w:rsid w:val="00FC28D0"/>
    <w:rsid w:val="00FC2D28"/>
    <w:rsid w:val="00FC3107"/>
    <w:rsid w:val="00FC342F"/>
    <w:rsid w:val="00FC34A8"/>
    <w:rsid w:val="00FC3BC4"/>
    <w:rsid w:val="00FC4006"/>
    <w:rsid w:val="00FC4257"/>
    <w:rsid w:val="00FC4322"/>
    <w:rsid w:val="00FC467D"/>
    <w:rsid w:val="00FC4785"/>
    <w:rsid w:val="00FC4A61"/>
    <w:rsid w:val="00FC5145"/>
    <w:rsid w:val="00FC53F2"/>
    <w:rsid w:val="00FC559C"/>
    <w:rsid w:val="00FC5D2A"/>
    <w:rsid w:val="00FC5D6B"/>
    <w:rsid w:val="00FC6170"/>
    <w:rsid w:val="00FC6EF0"/>
    <w:rsid w:val="00FC731B"/>
    <w:rsid w:val="00FC74DC"/>
    <w:rsid w:val="00FC7BFE"/>
    <w:rsid w:val="00FD050B"/>
    <w:rsid w:val="00FD05A5"/>
    <w:rsid w:val="00FD1961"/>
    <w:rsid w:val="00FD27A3"/>
    <w:rsid w:val="00FD2CDF"/>
    <w:rsid w:val="00FD2F3B"/>
    <w:rsid w:val="00FD3214"/>
    <w:rsid w:val="00FD39D1"/>
    <w:rsid w:val="00FD47D5"/>
    <w:rsid w:val="00FD6F6C"/>
    <w:rsid w:val="00FD740C"/>
    <w:rsid w:val="00FD7DF7"/>
    <w:rsid w:val="00FE00DC"/>
    <w:rsid w:val="00FE01A3"/>
    <w:rsid w:val="00FE225B"/>
    <w:rsid w:val="00FE2AD2"/>
    <w:rsid w:val="00FE3684"/>
    <w:rsid w:val="00FE4091"/>
    <w:rsid w:val="00FE4168"/>
    <w:rsid w:val="00FE43D1"/>
    <w:rsid w:val="00FE4A56"/>
    <w:rsid w:val="00FE4EE4"/>
    <w:rsid w:val="00FE5FA0"/>
    <w:rsid w:val="00FE6520"/>
    <w:rsid w:val="00FE6EE5"/>
    <w:rsid w:val="00FE6F28"/>
    <w:rsid w:val="00FE72FC"/>
    <w:rsid w:val="00FE75AC"/>
    <w:rsid w:val="00FE79DE"/>
    <w:rsid w:val="00FE7A29"/>
    <w:rsid w:val="00FF0329"/>
    <w:rsid w:val="00FF0504"/>
    <w:rsid w:val="00FF06A2"/>
    <w:rsid w:val="00FF0913"/>
    <w:rsid w:val="00FF0C78"/>
    <w:rsid w:val="00FF0DE6"/>
    <w:rsid w:val="00FF15F1"/>
    <w:rsid w:val="00FF1AF8"/>
    <w:rsid w:val="00FF1E5A"/>
    <w:rsid w:val="00FF1F81"/>
    <w:rsid w:val="00FF2186"/>
    <w:rsid w:val="00FF2321"/>
    <w:rsid w:val="00FF2491"/>
    <w:rsid w:val="00FF24CE"/>
    <w:rsid w:val="00FF3889"/>
    <w:rsid w:val="00FF627B"/>
    <w:rsid w:val="00FF64E8"/>
    <w:rsid w:val="00FF6FD4"/>
    <w:rsid w:val="00FF7BF9"/>
    <w:rsid w:val="00FF7D8B"/>
    <w:rsid w:val="1696C960"/>
    <w:rsid w:val="3BFCFC09"/>
    <w:rsid w:val="4E4CF794"/>
    <w:rsid w:val="5C65C95F"/>
    <w:rsid w:val="6328904D"/>
    <w:rsid w:val="694DA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BAFD2"/>
  <w15:docId w15:val="{0DF97DAB-73C2-4E7A-B15A-8982B644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rsid w:val="00B83A21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B83A21"/>
    <w:pPr>
      <w:keepNext w:val="0"/>
      <w:keepLines w:val="0"/>
      <w:numPr>
        <w:ilvl w:val="1"/>
        <w:numId w:val="2"/>
      </w:numPr>
      <w:spacing w:before="200" w:line="271" w:lineRule="auto"/>
      <w:jc w:val="both"/>
      <w:outlineLvl w:val="1"/>
    </w:pPr>
    <w:rPr>
      <w:rFonts w:ascii="Calibri" w:eastAsia="Times New Roman" w:hAnsi="Calibri" w:cs="Times New Roman"/>
      <w:b/>
      <w:iCs/>
      <w:smallCaps/>
      <w:color w:val="auto"/>
      <w:spacing w:val="5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A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F9424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83A21"/>
    <w:rPr>
      <w:rFonts w:ascii="Calibri" w:eastAsia="Times New Roman" w:hAnsi="Calibri" w:cs="Times New Roman"/>
      <w:b/>
      <w:iCs/>
      <w:smallCaps/>
      <w:spacing w:val="5"/>
      <w:sz w:val="28"/>
      <w:szCs w:val="28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B83A21"/>
    <w:rPr>
      <w:rFonts w:ascii="Calibri" w:eastAsia="Times New Roman" w:hAnsi="Calibri" w:cs="Times New Roman"/>
      <w:b/>
      <w:iCs/>
      <w:smallCaps/>
      <w:spacing w:val="5"/>
      <w:sz w:val="24"/>
      <w:szCs w:val="24"/>
      <w:lang w:val="en-US" w:bidi="en-US"/>
    </w:rPr>
  </w:style>
  <w:style w:type="paragraph" w:customStyle="1" w:styleId="Default">
    <w:name w:val="Default"/>
    <w:rsid w:val="00B83A2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A2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E1344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1344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E1344"/>
    <w:pPr>
      <w:spacing w:line="48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E1344"/>
    <w:rPr>
      <w:rFonts w:ascii="Times New Roman" w:hAnsi="Times New Roman" w:cs="Times New Roman"/>
      <w:noProof/>
      <w:sz w:val="24"/>
      <w:lang w:val="en-US"/>
    </w:rPr>
  </w:style>
  <w:style w:type="table" w:styleId="TableGrid">
    <w:name w:val="Table Grid"/>
    <w:basedOn w:val="TableNormal"/>
    <w:uiPriority w:val="39"/>
    <w:rsid w:val="00EA1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A36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36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36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6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6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64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C610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380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44BB9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CD191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19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1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917"/>
  </w:style>
  <w:style w:type="paragraph" w:styleId="Footer">
    <w:name w:val="footer"/>
    <w:basedOn w:val="Normal"/>
    <w:link w:val="FooterChar"/>
    <w:uiPriority w:val="99"/>
    <w:unhideWhenUsed/>
    <w:rsid w:val="00CD1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91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5B8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rsid w:val="002B2DF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52D15"/>
    <w:rPr>
      <w:b/>
      <w:bCs/>
    </w:rPr>
  </w:style>
  <w:style w:type="character" w:customStyle="1" w:styleId="identifier">
    <w:name w:val="identifier"/>
    <w:basedOn w:val="DefaultParagraphFont"/>
    <w:rsid w:val="00552D15"/>
  </w:style>
  <w:style w:type="character" w:customStyle="1" w:styleId="id-label">
    <w:name w:val="id-label"/>
    <w:basedOn w:val="DefaultParagraphFont"/>
    <w:rsid w:val="00552D15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2756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6F385E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23B93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985B9E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430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EE437-3AF6-48EB-BFDB-EEF5AD95D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E1DD8068</Template>
  <TotalTime>4915</TotalTime>
  <Pages>9</Pages>
  <Words>1625</Words>
  <Characters>13509</Characters>
  <Application>Microsoft Office Word</Application>
  <DocSecurity>0</DocSecurity>
  <Lines>112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Health</Company>
  <LinksUpToDate>false</LinksUpToDate>
  <CharactersWithSpaces>15104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Toby Trahair (SCHN)</cp:lastModifiedBy>
  <cp:revision>875</cp:revision>
  <cp:lastPrinted>2021-04-05T06:22:00Z</cp:lastPrinted>
  <dcterms:created xsi:type="dcterms:W3CDTF">2021-08-08T06:53:00Z</dcterms:created>
  <dcterms:modified xsi:type="dcterms:W3CDTF">2022-08-21T13:06:00Z</dcterms:modified>
</cp:coreProperties>
</file>