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45F16" w14:textId="10F4E099" w:rsidR="000B7E0E" w:rsidRPr="008E0D22" w:rsidRDefault="003D4041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t>Data Table 1. HUI</w:t>
      </w:r>
      <w:r w:rsidR="002121DA">
        <w:rPr>
          <w:rFonts w:ascii="Times New Roman" w:hAnsi="Times New Roman" w:cs="Times New Roman"/>
          <w:sz w:val="20"/>
          <w:szCs w:val="20"/>
        </w:rPr>
        <w:t>3</w:t>
      </w:r>
      <w:r w:rsidRPr="008E0D22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027"/>
        <w:gridCol w:w="1349"/>
        <w:gridCol w:w="1483"/>
        <w:gridCol w:w="1105"/>
        <w:gridCol w:w="1134"/>
        <w:gridCol w:w="1324"/>
        <w:gridCol w:w="1190"/>
        <w:gridCol w:w="1758"/>
        <w:gridCol w:w="1452"/>
        <w:gridCol w:w="1371"/>
        <w:gridCol w:w="1515"/>
        <w:gridCol w:w="906"/>
      </w:tblGrid>
      <w:tr w:rsidR="003D78EC" w:rsidRPr="00271E6D" w14:paraId="78095F34" w14:textId="0AE3E607" w:rsidTr="003D78EC">
        <w:trPr>
          <w:trHeight w:val="255"/>
        </w:trPr>
        <w:tc>
          <w:tcPr>
            <w:tcW w:w="329" w:type="pct"/>
            <w:vAlign w:val="center"/>
          </w:tcPr>
          <w:p w14:paraId="1B4DAD9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432" w:type="pct"/>
            <w:vAlign w:val="center"/>
          </w:tcPr>
          <w:p w14:paraId="2FEA701E" w14:textId="30D8AE39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475" w:type="pct"/>
            <w:vAlign w:val="center"/>
          </w:tcPr>
          <w:p w14:paraId="104438A8" w14:textId="0380C040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0E08F031" w14:textId="54B71F9A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4" w:type="pct"/>
            <w:vAlign w:val="center"/>
          </w:tcPr>
          <w:p w14:paraId="013BAE37" w14:textId="7D5C0EC5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</w:t>
            </w:r>
          </w:p>
          <w:p w14:paraId="07F35116" w14:textId="243E331D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Score</w:t>
            </w:r>
          </w:p>
        </w:tc>
        <w:tc>
          <w:tcPr>
            <w:tcW w:w="363" w:type="pct"/>
            <w:vAlign w:val="center"/>
          </w:tcPr>
          <w:p w14:paraId="1C7A5ED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424" w:type="pct"/>
            <w:vAlign w:val="center"/>
          </w:tcPr>
          <w:p w14:paraId="1D94E0C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81" w:type="pct"/>
            <w:vAlign w:val="center"/>
          </w:tcPr>
          <w:p w14:paraId="738106F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563" w:type="pct"/>
            <w:vAlign w:val="center"/>
          </w:tcPr>
          <w:p w14:paraId="37F6150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465" w:type="pct"/>
            <w:vAlign w:val="center"/>
          </w:tcPr>
          <w:p w14:paraId="769207A8" w14:textId="77777777" w:rsidR="003D78EC" w:rsidRPr="00271E6D" w:rsidRDefault="003D78EC" w:rsidP="00346A8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439" w:type="pct"/>
            <w:vAlign w:val="center"/>
          </w:tcPr>
          <w:p w14:paraId="5B3CAEDE" w14:textId="77777777" w:rsidR="003D78EC" w:rsidRPr="00271E6D" w:rsidRDefault="003D78EC" w:rsidP="00346A8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85" w:type="pct"/>
            <w:vAlign w:val="center"/>
          </w:tcPr>
          <w:p w14:paraId="420D57C9" w14:textId="77777777" w:rsidR="003D78EC" w:rsidRPr="00271E6D" w:rsidRDefault="003D78EC" w:rsidP="00346A8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90" w:type="pct"/>
            <w:vAlign w:val="center"/>
          </w:tcPr>
          <w:p w14:paraId="14ED8B65" w14:textId="77777777" w:rsidR="003D78EC" w:rsidRPr="00271E6D" w:rsidRDefault="003D78EC" w:rsidP="00346A8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3D78EC" w:rsidRPr="00271E6D" w14:paraId="0B104A72" w14:textId="2E6BF513" w:rsidTr="003D78EC">
        <w:trPr>
          <w:trHeight w:val="255"/>
        </w:trPr>
        <w:tc>
          <w:tcPr>
            <w:tcW w:w="329" w:type="pct"/>
            <w:vAlign w:val="center"/>
          </w:tcPr>
          <w:p w14:paraId="1A9652F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432" w:type="pct"/>
            <w:vAlign w:val="center"/>
          </w:tcPr>
          <w:p w14:paraId="7DDAA1E3" w14:textId="680DA62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13F997FD" w14:textId="3C2BF81F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4" w:type="pct"/>
            <w:vAlign w:val="center"/>
          </w:tcPr>
          <w:p w14:paraId="6948789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63" w:type="pct"/>
            <w:vAlign w:val="center"/>
          </w:tcPr>
          <w:p w14:paraId="1C47DF40" w14:textId="79C5C868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0C4C674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6A22DE2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56B0F2A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5D58E56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36647A6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47B7A14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6AB3B41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707BD2A8" w14:textId="4E7D2F4E" w:rsidTr="003D78EC">
        <w:trPr>
          <w:trHeight w:val="290"/>
        </w:trPr>
        <w:tc>
          <w:tcPr>
            <w:tcW w:w="329" w:type="pct"/>
            <w:vAlign w:val="center"/>
          </w:tcPr>
          <w:p w14:paraId="0B04AF7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432" w:type="pct"/>
            <w:vAlign w:val="center"/>
          </w:tcPr>
          <w:p w14:paraId="49DB19D7" w14:textId="6DD06013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4DCC169C" w14:textId="2EDF5C0D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4" w:type="pct"/>
            <w:vAlign w:val="center"/>
          </w:tcPr>
          <w:p w14:paraId="298C493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63" w:type="pct"/>
            <w:vAlign w:val="center"/>
          </w:tcPr>
          <w:p w14:paraId="05E1CE6D" w14:textId="0909DC4D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42B8E05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49838B6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5686C1E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65" w:type="pct"/>
            <w:vAlign w:val="center"/>
          </w:tcPr>
          <w:p w14:paraId="0ACAC26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1F915F7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85" w:type="pct"/>
            <w:vAlign w:val="center"/>
          </w:tcPr>
          <w:p w14:paraId="2708DF0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1A6003B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271E6D" w14:paraId="4964AFEA" w14:textId="66940DCF" w:rsidTr="003D78EC">
        <w:trPr>
          <w:trHeight w:val="290"/>
        </w:trPr>
        <w:tc>
          <w:tcPr>
            <w:tcW w:w="329" w:type="pct"/>
            <w:vAlign w:val="center"/>
          </w:tcPr>
          <w:p w14:paraId="594D59E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432" w:type="pct"/>
            <w:vAlign w:val="center"/>
          </w:tcPr>
          <w:p w14:paraId="5C795ED7" w14:textId="76FA6FC8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07801D0A" w14:textId="221D635B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4" w:type="pct"/>
            <w:vAlign w:val="center"/>
          </w:tcPr>
          <w:p w14:paraId="58E6BBB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63" w:type="pct"/>
            <w:vAlign w:val="center"/>
          </w:tcPr>
          <w:p w14:paraId="26BCF07E" w14:textId="10AB0C60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3962D96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203B372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1ABEF0B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65" w:type="pct"/>
            <w:vAlign w:val="center"/>
          </w:tcPr>
          <w:p w14:paraId="2A255C6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7656663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6B9BDF1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55CA351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271E6D" w14:paraId="3752B3D0" w14:textId="73D303DE" w:rsidTr="003D78EC">
        <w:trPr>
          <w:trHeight w:val="290"/>
        </w:trPr>
        <w:tc>
          <w:tcPr>
            <w:tcW w:w="329" w:type="pct"/>
            <w:vAlign w:val="center"/>
          </w:tcPr>
          <w:p w14:paraId="36BD930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432" w:type="pct"/>
            <w:vAlign w:val="center"/>
          </w:tcPr>
          <w:p w14:paraId="365110C9" w14:textId="77036D23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21BF3AE8" w14:textId="36E6261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4" w:type="pct"/>
            <w:vAlign w:val="center"/>
          </w:tcPr>
          <w:p w14:paraId="4043A05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63" w:type="pct"/>
            <w:vAlign w:val="center"/>
          </w:tcPr>
          <w:p w14:paraId="7D69E238" w14:textId="4B049C60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6218714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5EBEC99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5847CDE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55B2743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3A21AB1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38AD58E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6D38CE6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271E6D" w14:paraId="4C602631" w14:textId="4611A548" w:rsidTr="003D78EC">
        <w:trPr>
          <w:trHeight w:val="290"/>
        </w:trPr>
        <w:tc>
          <w:tcPr>
            <w:tcW w:w="329" w:type="pct"/>
            <w:vAlign w:val="center"/>
          </w:tcPr>
          <w:p w14:paraId="7AC8F22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432" w:type="pct"/>
            <w:vAlign w:val="center"/>
          </w:tcPr>
          <w:p w14:paraId="77347AE1" w14:textId="6F17B325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09FF8A5C" w14:textId="4F75D9E1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4" w:type="pct"/>
            <w:vAlign w:val="center"/>
          </w:tcPr>
          <w:p w14:paraId="2B6B8F0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63" w:type="pct"/>
            <w:vAlign w:val="center"/>
          </w:tcPr>
          <w:p w14:paraId="585A4AA4" w14:textId="32941113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1AEE6CA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47CA9B1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42AD383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0A538FC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42BF4BF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3FD1FC9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75D375E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5C291676" w14:textId="45ABC2AA" w:rsidTr="003D78EC">
        <w:trPr>
          <w:trHeight w:val="290"/>
        </w:trPr>
        <w:tc>
          <w:tcPr>
            <w:tcW w:w="329" w:type="pct"/>
            <w:vAlign w:val="center"/>
          </w:tcPr>
          <w:p w14:paraId="1FA6140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432" w:type="pct"/>
            <w:vAlign w:val="center"/>
          </w:tcPr>
          <w:p w14:paraId="766C0069" w14:textId="7469969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415AE513" w14:textId="141EA350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4" w:type="pct"/>
            <w:vAlign w:val="center"/>
          </w:tcPr>
          <w:p w14:paraId="5712DAE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63" w:type="pct"/>
            <w:vAlign w:val="center"/>
          </w:tcPr>
          <w:p w14:paraId="096490F6" w14:textId="7717D039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7219D3F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63E5266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68FE696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031F3CB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6067E75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0D23697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2292288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271E6D" w14:paraId="31B5F423" w14:textId="58BBFB6C" w:rsidTr="003D78EC">
        <w:trPr>
          <w:trHeight w:val="290"/>
        </w:trPr>
        <w:tc>
          <w:tcPr>
            <w:tcW w:w="329" w:type="pct"/>
            <w:vAlign w:val="center"/>
          </w:tcPr>
          <w:p w14:paraId="2F4F83C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432" w:type="pct"/>
            <w:vAlign w:val="center"/>
          </w:tcPr>
          <w:p w14:paraId="53F8FECC" w14:textId="01FEFD11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187F8479" w14:textId="08E8545C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4" w:type="pct"/>
            <w:vAlign w:val="center"/>
          </w:tcPr>
          <w:p w14:paraId="6F09D04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63" w:type="pct"/>
            <w:vAlign w:val="center"/>
          </w:tcPr>
          <w:p w14:paraId="66870D3A" w14:textId="68DE441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66134C2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0D5D451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563" w:type="pct"/>
            <w:vAlign w:val="center"/>
          </w:tcPr>
          <w:p w14:paraId="4E3063C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31710D7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591E098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705FAF6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21D98AF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271E6D" w14:paraId="77197320" w14:textId="4C69BAA5" w:rsidTr="003D78EC">
        <w:trPr>
          <w:trHeight w:val="290"/>
        </w:trPr>
        <w:tc>
          <w:tcPr>
            <w:tcW w:w="329" w:type="pct"/>
            <w:vAlign w:val="center"/>
          </w:tcPr>
          <w:p w14:paraId="2C63AF9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432" w:type="pct"/>
            <w:vAlign w:val="center"/>
          </w:tcPr>
          <w:p w14:paraId="44230624" w14:textId="48B0F8B6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07541BA3" w14:textId="2BF72A6B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4" w:type="pct"/>
            <w:vAlign w:val="center"/>
          </w:tcPr>
          <w:p w14:paraId="40B4DF4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63" w:type="pct"/>
            <w:vAlign w:val="center"/>
          </w:tcPr>
          <w:p w14:paraId="75E6A74B" w14:textId="2F7C91FA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2CACD5C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7D9295C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7B89B72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6D436F4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4F113EE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63A7EA3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3BD1B4F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271E6D" w14:paraId="2C5FA2E8" w14:textId="6DA91DCB" w:rsidTr="003D78EC">
        <w:trPr>
          <w:trHeight w:val="290"/>
        </w:trPr>
        <w:tc>
          <w:tcPr>
            <w:tcW w:w="329" w:type="pct"/>
            <w:vAlign w:val="center"/>
          </w:tcPr>
          <w:p w14:paraId="2662805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432" w:type="pct"/>
            <w:vAlign w:val="center"/>
          </w:tcPr>
          <w:p w14:paraId="563342BC" w14:textId="30D97320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2BE1A0A2" w14:textId="27ED506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4" w:type="pct"/>
            <w:vAlign w:val="center"/>
          </w:tcPr>
          <w:p w14:paraId="09DC2E5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63" w:type="pct"/>
            <w:vAlign w:val="center"/>
          </w:tcPr>
          <w:p w14:paraId="5EEA57A8" w14:textId="6386E9CC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5F31ADA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0FDF056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79DE38C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465" w:type="pct"/>
            <w:vAlign w:val="center"/>
          </w:tcPr>
          <w:p w14:paraId="5D35CCC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73FE43C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0.46</w:t>
            </w:r>
          </w:p>
        </w:tc>
        <w:tc>
          <w:tcPr>
            <w:tcW w:w="485" w:type="pct"/>
            <w:vAlign w:val="center"/>
          </w:tcPr>
          <w:p w14:paraId="7C7A7CA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020C492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271E6D" w14:paraId="1CDD4312" w14:textId="4F7BEBBD" w:rsidTr="003D78EC">
        <w:trPr>
          <w:trHeight w:val="290"/>
        </w:trPr>
        <w:tc>
          <w:tcPr>
            <w:tcW w:w="329" w:type="pct"/>
            <w:vAlign w:val="center"/>
          </w:tcPr>
          <w:p w14:paraId="6BF95F2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432" w:type="pct"/>
            <w:vAlign w:val="center"/>
          </w:tcPr>
          <w:p w14:paraId="68562D5E" w14:textId="3C46D55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58C4F100" w14:textId="292AC1B6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4" w:type="pct"/>
            <w:vAlign w:val="center"/>
          </w:tcPr>
          <w:p w14:paraId="165E7AE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63" w:type="pct"/>
            <w:vAlign w:val="center"/>
          </w:tcPr>
          <w:p w14:paraId="419E751E" w14:textId="04578E99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76FFE16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51762C2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3D883C1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2E7718F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2A05ECA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4053FD6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712E6B7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3AB554D4" w14:textId="2F7869D2" w:rsidTr="003D78EC">
        <w:trPr>
          <w:trHeight w:val="290"/>
        </w:trPr>
        <w:tc>
          <w:tcPr>
            <w:tcW w:w="329" w:type="pct"/>
            <w:vAlign w:val="center"/>
          </w:tcPr>
          <w:p w14:paraId="6F62BBD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432" w:type="pct"/>
            <w:vAlign w:val="center"/>
          </w:tcPr>
          <w:p w14:paraId="2FB3A8F8" w14:textId="546922D8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39CC1632" w14:textId="4B69AA36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4" w:type="pct"/>
            <w:vAlign w:val="center"/>
          </w:tcPr>
          <w:p w14:paraId="657C4AE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0.22</w:t>
            </w:r>
          </w:p>
        </w:tc>
        <w:tc>
          <w:tcPr>
            <w:tcW w:w="363" w:type="pct"/>
            <w:vAlign w:val="center"/>
          </w:tcPr>
          <w:p w14:paraId="6C52C92C" w14:textId="3D338660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3EFC98D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7B8053A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051749C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65" w:type="pct"/>
            <w:vAlign w:val="center"/>
          </w:tcPr>
          <w:p w14:paraId="69760BA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70AA77A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0.64</w:t>
            </w:r>
          </w:p>
        </w:tc>
        <w:tc>
          <w:tcPr>
            <w:tcW w:w="485" w:type="pct"/>
            <w:vAlign w:val="center"/>
          </w:tcPr>
          <w:p w14:paraId="56BE693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61D81BF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3D78EC" w:rsidRPr="00271E6D" w14:paraId="705767F6" w14:textId="032EBEEB" w:rsidTr="003D78EC">
        <w:trPr>
          <w:trHeight w:val="290"/>
        </w:trPr>
        <w:tc>
          <w:tcPr>
            <w:tcW w:w="329" w:type="pct"/>
            <w:vAlign w:val="center"/>
          </w:tcPr>
          <w:p w14:paraId="5984262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432" w:type="pct"/>
            <w:vAlign w:val="center"/>
          </w:tcPr>
          <w:p w14:paraId="60681C8E" w14:textId="75F9D5A8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3DB8778A" w14:textId="40964880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4" w:type="pct"/>
            <w:vAlign w:val="center"/>
          </w:tcPr>
          <w:p w14:paraId="68CECD0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63" w:type="pct"/>
            <w:vAlign w:val="center"/>
          </w:tcPr>
          <w:p w14:paraId="609BCACC" w14:textId="0F296DBC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53BFE4B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03B68DA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0D64666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5FBA56F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0AA7F74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68C5868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7CC6C3E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1CAAFC18" w14:textId="63D68BA3" w:rsidTr="003D78EC">
        <w:trPr>
          <w:trHeight w:val="290"/>
        </w:trPr>
        <w:tc>
          <w:tcPr>
            <w:tcW w:w="329" w:type="pct"/>
            <w:vAlign w:val="center"/>
          </w:tcPr>
          <w:p w14:paraId="643C34C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432" w:type="pct"/>
            <w:vAlign w:val="center"/>
          </w:tcPr>
          <w:p w14:paraId="4958AD4F" w14:textId="21DA5C3C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74C1FCED" w14:textId="22FC6FC5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4" w:type="pct"/>
            <w:vAlign w:val="center"/>
          </w:tcPr>
          <w:p w14:paraId="5110FE3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63" w:type="pct"/>
            <w:vAlign w:val="center"/>
          </w:tcPr>
          <w:p w14:paraId="13F66AF7" w14:textId="5BA9C3C1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6F72426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0D6B080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5E1F791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78762A7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68473A3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0F924CD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7A9AB8A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383FCAA9" w14:textId="16298C54" w:rsidTr="003D78EC">
        <w:trPr>
          <w:trHeight w:val="290"/>
        </w:trPr>
        <w:tc>
          <w:tcPr>
            <w:tcW w:w="329" w:type="pct"/>
            <w:vAlign w:val="center"/>
          </w:tcPr>
          <w:p w14:paraId="6695F05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432" w:type="pct"/>
            <w:vAlign w:val="center"/>
          </w:tcPr>
          <w:p w14:paraId="2FCC9884" w14:textId="1B1DDB44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21315E32" w14:textId="1BBCA9D9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4" w:type="pct"/>
            <w:vAlign w:val="center"/>
          </w:tcPr>
          <w:p w14:paraId="7DF766E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0.08</w:t>
            </w:r>
          </w:p>
        </w:tc>
        <w:tc>
          <w:tcPr>
            <w:tcW w:w="363" w:type="pct"/>
            <w:vAlign w:val="center"/>
          </w:tcPr>
          <w:p w14:paraId="173465DF" w14:textId="77CE8372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5034D27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157BBAE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46BE4AA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465" w:type="pct"/>
            <w:vAlign w:val="center"/>
          </w:tcPr>
          <w:p w14:paraId="0D42792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4A2EA58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0.64</w:t>
            </w:r>
          </w:p>
        </w:tc>
        <w:tc>
          <w:tcPr>
            <w:tcW w:w="485" w:type="pct"/>
            <w:vAlign w:val="center"/>
          </w:tcPr>
          <w:p w14:paraId="7A904BF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0CBFE1A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</w:tr>
      <w:tr w:rsidR="003D78EC" w:rsidRPr="00271E6D" w14:paraId="76FC9D34" w14:textId="2AB4368F" w:rsidTr="003D78EC">
        <w:trPr>
          <w:trHeight w:val="290"/>
        </w:trPr>
        <w:tc>
          <w:tcPr>
            <w:tcW w:w="329" w:type="pct"/>
            <w:vAlign w:val="center"/>
          </w:tcPr>
          <w:p w14:paraId="024E81D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432" w:type="pct"/>
            <w:vAlign w:val="center"/>
          </w:tcPr>
          <w:p w14:paraId="0AD5AD95" w14:textId="128D5B30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18D7399F" w14:textId="291AF92B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4" w:type="pct"/>
            <w:vAlign w:val="center"/>
          </w:tcPr>
          <w:p w14:paraId="13CA448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63" w:type="pct"/>
            <w:vAlign w:val="center"/>
          </w:tcPr>
          <w:p w14:paraId="51B4EA7B" w14:textId="30D83D79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249443E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66FED3B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590D97B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7981CE5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03D707A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6B4C5B5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6B5A019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0AD361E9" w14:textId="25DB453F" w:rsidTr="003D78EC">
        <w:trPr>
          <w:trHeight w:val="290"/>
        </w:trPr>
        <w:tc>
          <w:tcPr>
            <w:tcW w:w="329" w:type="pct"/>
            <w:vAlign w:val="center"/>
          </w:tcPr>
          <w:p w14:paraId="5427C48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432" w:type="pct"/>
            <w:vAlign w:val="center"/>
          </w:tcPr>
          <w:p w14:paraId="4CB1E80C" w14:textId="385BBEF2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14AA895E" w14:textId="74D93AC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4" w:type="pct"/>
            <w:vAlign w:val="center"/>
          </w:tcPr>
          <w:p w14:paraId="6D64A25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63" w:type="pct"/>
            <w:vAlign w:val="center"/>
          </w:tcPr>
          <w:p w14:paraId="48B45FC9" w14:textId="1117D0E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4ACB71D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79DA49E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4652CB4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714C8BC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209C15B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85" w:type="pct"/>
            <w:vAlign w:val="center"/>
          </w:tcPr>
          <w:p w14:paraId="1EFA944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0E165BF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271E6D" w14:paraId="4011D720" w14:textId="674F776E" w:rsidTr="003D78EC">
        <w:trPr>
          <w:trHeight w:val="290"/>
        </w:trPr>
        <w:tc>
          <w:tcPr>
            <w:tcW w:w="329" w:type="pct"/>
            <w:vAlign w:val="center"/>
          </w:tcPr>
          <w:p w14:paraId="6A5FE42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432" w:type="pct"/>
            <w:vAlign w:val="center"/>
          </w:tcPr>
          <w:p w14:paraId="53BC79C9" w14:textId="0407D001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7BC1D648" w14:textId="5FB5925A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4" w:type="pct"/>
            <w:vAlign w:val="center"/>
          </w:tcPr>
          <w:p w14:paraId="564687F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0.75</w:t>
            </w:r>
          </w:p>
        </w:tc>
        <w:tc>
          <w:tcPr>
            <w:tcW w:w="363" w:type="pct"/>
            <w:vAlign w:val="center"/>
          </w:tcPr>
          <w:p w14:paraId="6ADBA3E3" w14:textId="5B87CE33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072B376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1FF9085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563" w:type="pct"/>
            <w:vAlign w:val="center"/>
          </w:tcPr>
          <w:p w14:paraId="2FC0D11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1322F62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3F4A7EA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27EA8F6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90" w:type="pct"/>
            <w:vAlign w:val="center"/>
          </w:tcPr>
          <w:p w14:paraId="6C8B88F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06971E44" w14:textId="017CAA27" w:rsidTr="003D78EC">
        <w:trPr>
          <w:trHeight w:val="290"/>
        </w:trPr>
        <w:tc>
          <w:tcPr>
            <w:tcW w:w="329" w:type="pct"/>
            <w:vAlign w:val="center"/>
          </w:tcPr>
          <w:p w14:paraId="0776C26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432" w:type="pct"/>
            <w:vAlign w:val="center"/>
          </w:tcPr>
          <w:p w14:paraId="2F51CC65" w14:textId="75D44DD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720D2389" w14:textId="78A6BA9B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4" w:type="pct"/>
            <w:vAlign w:val="center"/>
          </w:tcPr>
          <w:p w14:paraId="7D19467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0.37</w:t>
            </w:r>
          </w:p>
        </w:tc>
        <w:tc>
          <w:tcPr>
            <w:tcW w:w="363" w:type="pct"/>
            <w:vAlign w:val="center"/>
          </w:tcPr>
          <w:p w14:paraId="4DB11B45" w14:textId="52C3001B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1E70106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4C319C8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264DC1F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65" w:type="pct"/>
            <w:vAlign w:val="center"/>
          </w:tcPr>
          <w:p w14:paraId="101767B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6CF3A84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85" w:type="pct"/>
            <w:vAlign w:val="center"/>
          </w:tcPr>
          <w:p w14:paraId="5A8BBE3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90" w:type="pct"/>
            <w:vAlign w:val="center"/>
          </w:tcPr>
          <w:p w14:paraId="3E0CA80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271E6D" w14:paraId="2F033D89" w14:textId="2E4C522B" w:rsidTr="003D78EC">
        <w:trPr>
          <w:trHeight w:val="290"/>
        </w:trPr>
        <w:tc>
          <w:tcPr>
            <w:tcW w:w="329" w:type="pct"/>
            <w:vAlign w:val="center"/>
          </w:tcPr>
          <w:p w14:paraId="6E70C4A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432" w:type="pct"/>
            <w:vAlign w:val="center"/>
          </w:tcPr>
          <w:p w14:paraId="13F18333" w14:textId="0DF97639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773461F3" w14:textId="53D455EF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4" w:type="pct"/>
            <w:vAlign w:val="center"/>
          </w:tcPr>
          <w:p w14:paraId="2F9EA51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0.33</w:t>
            </w:r>
          </w:p>
        </w:tc>
        <w:tc>
          <w:tcPr>
            <w:tcW w:w="363" w:type="pct"/>
            <w:vAlign w:val="center"/>
          </w:tcPr>
          <w:p w14:paraId="742FEF91" w14:textId="684A35F8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6E067ED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0A3BFC8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3A54AB5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65" w:type="pct"/>
            <w:vAlign w:val="center"/>
          </w:tcPr>
          <w:p w14:paraId="5D3D83E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1BF99B8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85" w:type="pct"/>
            <w:vAlign w:val="center"/>
          </w:tcPr>
          <w:p w14:paraId="51D0010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90" w:type="pct"/>
            <w:vAlign w:val="center"/>
          </w:tcPr>
          <w:p w14:paraId="33C5315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271E6D" w14:paraId="23975414" w14:textId="63228F87" w:rsidTr="003D78EC">
        <w:trPr>
          <w:trHeight w:val="290"/>
        </w:trPr>
        <w:tc>
          <w:tcPr>
            <w:tcW w:w="329" w:type="pct"/>
            <w:vAlign w:val="center"/>
          </w:tcPr>
          <w:p w14:paraId="2A5C839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432" w:type="pct"/>
            <w:vAlign w:val="center"/>
          </w:tcPr>
          <w:p w14:paraId="64F9A9CA" w14:textId="47EF8943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3A302080" w14:textId="0F705F03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4" w:type="pct"/>
            <w:vAlign w:val="center"/>
          </w:tcPr>
          <w:p w14:paraId="635BABA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63" w:type="pct"/>
            <w:vAlign w:val="center"/>
          </w:tcPr>
          <w:p w14:paraId="4ED45D96" w14:textId="22AD6E68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4417275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474E463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20E8C2F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1C8C316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49512F8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4A998E2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7FEF8A3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3756548E" w14:textId="7770953A" w:rsidTr="003D78EC">
        <w:trPr>
          <w:trHeight w:val="290"/>
        </w:trPr>
        <w:tc>
          <w:tcPr>
            <w:tcW w:w="329" w:type="pct"/>
            <w:vAlign w:val="center"/>
          </w:tcPr>
          <w:p w14:paraId="7F8137F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432" w:type="pct"/>
            <w:vAlign w:val="center"/>
          </w:tcPr>
          <w:p w14:paraId="29E39B2F" w14:textId="64DB3FB5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1B4BE6A1" w14:textId="73EEC40A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4" w:type="pct"/>
            <w:vAlign w:val="center"/>
          </w:tcPr>
          <w:p w14:paraId="49DB6C7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363" w:type="pct"/>
            <w:vAlign w:val="center"/>
          </w:tcPr>
          <w:p w14:paraId="01DC804D" w14:textId="01888222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0332BB8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4C4FF9D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332F890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65" w:type="pct"/>
            <w:vAlign w:val="center"/>
          </w:tcPr>
          <w:p w14:paraId="41A7EBD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62106AD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2ADF364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50325E3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09422B94" w14:textId="14C05719" w:rsidTr="003D78EC">
        <w:trPr>
          <w:trHeight w:val="290"/>
        </w:trPr>
        <w:tc>
          <w:tcPr>
            <w:tcW w:w="329" w:type="pct"/>
            <w:vAlign w:val="center"/>
          </w:tcPr>
          <w:p w14:paraId="05F691D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432" w:type="pct"/>
            <w:vAlign w:val="center"/>
          </w:tcPr>
          <w:p w14:paraId="6839127D" w14:textId="764684E3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5F46DA06" w14:textId="6CFAAFD9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4" w:type="pct"/>
            <w:vAlign w:val="center"/>
          </w:tcPr>
          <w:p w14:paraId="3C26F2F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63" w:type="pct"/>
            <w:vAlign w:val="center"/>
          </w:tcPr>
          <w:p w14:paraId="3D44D9CF" w14:textId="0E972B92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1564A46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5102F05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78CAD79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65" w:type="pct"/>
            <w:vAlign w:val="center"/>
          </w:tcPr>
          <w:p w14:paraId="18BD156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28EB7CD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6D203AA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90" w:type="pct"/>
            <w:vAlign w:val="center"/>
          </w:tcPr>
          <w:p w14:paraId="087846D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0FCC9583" w14:textId="29A8405F" w:rsidTr="003D78EC">
        <w:trPr>
          <w:trHeight w:val="290"/>
        </w:trPr>
        <w:tc>
          <w:tcPr>
            <w:tcW w:w="329" w:type="pct"/>
            <w:vAlign w:val="center"/>
          </w:tcPr>
          <w:p w14:paraId="4A8E8A3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432" w:type="pct"/>
            <w:vAlign w:val="center"/>
          </w:tcPr>
          <w:p w14:paraId="260A9BF2" w14:textId="5E934AA4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5958EAFE" w14:textId="2FB3F6AA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4" w:type="pct"/>
            <w:vAlign w:val="center"/>
          </w:tcPr>
          <w:p w14:paraId="433C070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63" w:type="pct"/>
            <w:vAlign w:val="center"/>
          </w:tcPr>
          <w:p w14:paraId="70E5D7C7" w14:textId="40093EB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3C93D76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0EBAF8F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35EDC2D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7D58AB4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4DAF1E8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5232FE2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094DFC1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4448B89B" w14:textId="4DB73A87" w:rsidTr="003D78EC">
        <w:trPr>
          <w:trHeight w:val="290"/>
        </w:trPr>
        <w:tc>
          <w:tcPr>
            <w:tcW w:w="329" w:type="pct"/>
            <w:vAlign w:val="center"/>
          </w:tcPr>
          <w:p w14:paraId="36907AF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432" w:type="pct"/>
            <w:vAlign w:val="center"/>
          </w:tcPr>
          <w:p w14:paraId="5890C79F" w14:textId="3FD9379D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5FC91371" w14:textId="4316B0F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4" w:type="pct"/>
            <w:vAlign w:val="center"/>
          </w:tcPr>
          <w:p w14:paraId="3FFBB01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0.41</w:t>
            </w:r>
          </w:p>
        </w:tc>
        <w:tc>
          <w:tcPr>
            <w:tcW w:w="363" w:type="pct"/>
            <w:vAlign w:val="center"/>
          </w:tcPr>
          <w:p w14:paraId="35A02F1D" w14:textId="767E724D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5D3C388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6A52BBA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02F629F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65" w:type="pct"/>
            <w:vAlign w:val="center"/>
          </w:tcPr>
          <w:p w14:paraId="38B403C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6D02B5F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1C0C14E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90" w:type="pct"/>
            <w:vAlign w:val="center"/>
          </w:tcPr>
          <w:p w14:paraId="1689ECA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271E6D" w14:paraId="61E36EDE" w14:textId="18C9F853" w:rsidTr="003D78EC">
        <w:trPr>
          <w:trHeight w:val="290"/>
        </w:trPr>
        <w:tc>
          <w:tcPr>
            <w:tcW w:w="329" w:type="pct"/>
            <w:vAlign w:val="center"/>
          </w:tcPr>
          <w:p w14:paraId="34DEE86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432" w:type="pct"/>
            <w:vAlign w:val="center"/>
          </w:tcPr>
          <w:p w14:paraId="7C1D6105" w14:textId="66E9053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668685F1" w14:textId="33EF3DAA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4" w:type="pct"/>
            <w:vAlign w:val="center"/>
          </w:tcPr>
          <w:p w14:paraId="51CD562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363" w:type="pct"/>
            <w:vAlign w:val="center"/>
          </w:tcPr>
          <w:p w14:paraId="4D6FDE34" w14:textId="06840FC6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57AC534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09036AD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6327703B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7B09805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368E766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1262438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90" w:type="pct"/>
            <w:vAlign w:val="center"/>
          </w:tcPr>
          <w:p w14:paraId="5EC5B5F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43D73590" w14:textId="6F6BEDC3" w:rsidTr="003D78EC">
        <w:trPr>
          <w:trHeight w:val="290"/>
        </w:trPr>
        <w:tc>
          <w:tcPr>
            <w:tcW w:w="329" w:type="pct"/>
            <w:vAlign w:val="center"/>
          </w:tcPr>
          <w:p w14:paraId="6D21312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432" w:type="pct"/>
            <w:vAlign w:val="center"/>
          </w:tcPr>
          <w:p w14:paraId="5E7FD2BF" w14:textId="4E2C0B0C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2D68BF8D" w14:textId="6C85A7B6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4" w:type="pct"/>
            <w:vAlign w:val="center"/>
          </w:tcPr>
          <w:p w14:paraId="2689583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0.43</w:t>
            </w:r>
          </w:p>
        </w:tc>
        <w:tc>
          <w:tcPr>
            <w:tcW w:w="363" w:type="pct"/>
            <w:vAlign w:val="center"/>
          </w:tcPr>
          <w:p w14:paraId="7E0A2791" w14:textId="124966DA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669CF3F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2E48222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63" w:type="pct"/>
            <w:vAlign w:val="center"/>
          </w:tcPr>
          <w:p w14:paraId="2053CAD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65" w:type="pct"/>
            <w:vAlign w:val="center"/>
          </w:tcPr>
          <w:p w14:paraId="4999D10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2CF3FBF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85" w:type="pct"/>
            <w:vAlign w:val="center"/>
          </w:tcPr>
          <w:p w14:paraId="2715FC1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1174AB2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271E6D" w14:paraId="36E149BE" w14:textId="2D26F152" w:rsidTr="003D78EC">
        <w:trPr>
          <w:trHeight w:val="290"/>
        </w:trPr>
        <w:tc>
          <w:tcPr>
            <w:tcW w:w="329" w:type="pct"/>
            <w:vAlign w:val="center"/>
          </w:tcPr>
          <w:p w14:paraId="322E9DD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432" w:type="pct"/>
            <w:vAlign w:val="center"/>
          </w:tcPr>
          <w:p w14:paraId="3715624C" w14:textId="38E0631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416A3AB7" w14:textId="0E71995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4" w:type="pct"/>
            <w:vAlign w:val="center"/>
          </w:tcPr>
          <w:p w14:paraId="235B50C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63" w:type="pct"/>
            <w:vAlign w:val="center"/>
          </w:tcPr>
          <w:p w14:paraId="0135C087" w14:textId="5D8D4842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0627A84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3A7060B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043B7AE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78E5998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1B40763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1303D44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90" w:type="pct"/>
            <w:vAlign w:val="center"/>
          </w:tcPr>
          <w:p w14:paraId="14F284E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271E6D" w14:paraId="6B9E5679" w14:textId="7019ACFE" w:rsidTr="003D78EC">
        <w:trPr>
          <w:trHeight w:val="290"/>
        </w:trPr>
        <w:tc>
          <w:tcPr>
            <w:tcW w:w="329" w:type="pct"/>
            <w:vAlign w:val="center"/>
          </w:tcPr>
          <w:p w14:paraId="7BD6BDD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432" w:type="pct"/>
            <w:vAlign w:val="center"/>
          </w:tcPr>
          <w:p w14:paraId="1AA22868" w14:textId="31E4B62B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783E97D4" w14:textId="3B006EA9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4" w:type="pct"/>
            <w:vAlign w:val="center"/>
          </w:tcPr>
          <w:p w14:paraId="1453AA6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63" w:type="pct"/>
            <w:vAlign w:val="center"/>
          </w:tcPr>
          <w:p w14:paraId="68BD4480" w14:textId="4D2D8D9D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3FF9D1D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6DF4222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49CF5ECD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3374CB7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22AF85A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42A637B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7DB3891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45DA16E3" w14:textId="3B8D9061" w:rsidTr="003D78EC">
        <w:trPr>
          <w:trHeight w:val="290"/>
        </w:trPr>
        <w:tc>
          <w:tcPr>
            <w:tcW w:w="329" w:type="pct"/>
            <w:vAlign w:val="center"/>
          </w:tcPr>
          <w:p w14:paraId="34683F3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432" w:type="pct"/>
            <w:vAlign w:val="center"/>
          </w:tcPr>
          <w:p w14:paraId="09BA4326" w14:textId="1F53441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1E4D0F8C" w14:textId="44E469C3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4" w:type="pct"/>
            <w:vAlign w:val="center"/>
          </w:tcPr>
          <w:p w14:paraId="0D5A320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63" w:type="pct"/>
            <w:vAlign w:val="center"/>
          </w:tcPr>
          <w:p w14:paraId="583EB513" w14:textId="4B95EBA2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78B57503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6456EF7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762EBB4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79D321A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33BDF62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1998255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7CDD037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271E6D" w14:paraId="7413216E" w14:textId="24412654" w:rsidTr="003D78EC">
        <w:trPr>
          <w:trHeight w:val="290"/>
        </w:trPr>
        <w:tc>
          <w:tcPr>
            <w:tcW w:w="329" w:type="pct"/>
            <w:vAlign w:val="center"/>
          </w:tcPr>
          <w:p w14:paraId="5AACE0A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432" w:type="pct"/>
            <w:vAlign w:val="center"/>
          </w:tcPr>
          <w:p w14:paraId="10A37D36" w14:textId="4FFDED22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35332682" w14:textId="0756310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4" w:type="pct"/>
            <w:vAlign w:val="center"/>
          </w:tcPr>
          <w:p w14:paraId="065919C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0.30</w:t>
            </w:r>
          </w:p>
        </w:tc>
        <w:tc>
          <w:tcPr>
            <w:tcW w:w="363" w:type="pct"/>
            <w:vAlign w:val="center"/>
          </w:tcPr>
          <w:p w14:paraId="233EA4E3" w14:textId="54BB5071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354857C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335C59C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78ED74D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65" w:type="pct"/>
            <w:vAlign w:val="center"/>
          </w:tcPr>
          <w:p w14:paraId="48A77F58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5CCD31E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85" w:type="pct"/>
            <w:vAlign w:val="center"/>
          </w:tcPr>
          <w:p w14:paraId="47004A14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90" w:type="pct"/>
            <w:vAlign w:val="center"/>
          </w:tcPr>
          <w:p w14:paraId="7126AEF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3D78EC" w:rsidRPr="00271E6D" w14:paraId="17721162" w14:textId="7BE460AF" w:rsidTr="003D78EC">
        <w:trPr>
          <w:trHeight w:val="290"/>
        </w:trPr>
        <w:tc>
          <w:tcPr>
            <w:tcW w:w="329" w:type="pct"/>
            <w:vAlign w:val="center"/>
          </w:tcPr>
          <w:p w14:paraId="1CF661C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432" w:type="pct"/>
            <w:vAlign w:val="center"/>
          </w:tcPr>
          <w:p w14:paraId="282BAFAA" w14:textId="37721F38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33123A5B" w14:textId="2EC3CA11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4" w:type="pct"/>
            <w:vAlign w:val="center"/>
          </w:tcPr>
          <w:p w14:paraId="5D5582D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63" w:type="pct"/>
            <w:vAlign w:val="center"/>
          </w:tcPr>
          <w:p w14:paraId="3489140D" w14:textId="60CA0065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09D2F511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7D104572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7445100F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18861426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6ABFC3A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85" w:type="pct"/>
            <w:vAlign w:val="center"/>
          </w:tcPr>
          <w:p w14:paraId="59C1D34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90" w:type="pct"/>
            <w:vAlign w:val="center"/>
          </w:tcPr>
          <w:p w14:paraId="7BD437E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271E6D" w14:paraId="608DFA46" w14:textId="7C7B3025" w:rsidTr="003D78EC">
        <w:trPr>
          <w:trHeight w:val="290"/>
        </w:trPr>
        <w:tc>
          <w:tcPr>
            <w:tcW w:w="329" w:type="pct"/>
            <w:vAlign w:val="center"/>
          </w:tcPr>
          <w:p w14:paraId="0E119C5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432" w:type="pct"/>
            <w:vAlign w:val="center"/>
          </w:tcPr>
          <w:p w14:paraId="01DACB0C" w14:textId="01E1AC3E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75" w:type="pct"/>
            <w:vAlign w:val="center"/>
          </w:tcPr>
          <w:p w14:paraId="54A88BBA" w14:textId="2EB571C8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4" w:type="pct"/>
            <w:vAlign w:val="center"/>
          </w:tcPr>
          <w:p w14:paraId="610546A5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63" w:type="pct"/>
            <w:vAlign w:val="center"/>
          </w:tcPr>
          <w:p w14:paraId="22740D3F" w14:textId="414FC566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4" w:type="pct"/>
            <w:vAlign w:val="center"/>
          </w:tcPr>
          <w:p w14:paraId="592CF38A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81" w:type="pct"/>
            <w:vAlign w:val="center"/>
          </w:tcPr>
          <w:p w14:paraId="2C87E42E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63" w:type="pct"/>
            <w:vAlign w:val="center"/>
          </w:tcPr>
          <w:p w14:paraId="74497387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65" w:type="pct"/>
            <w:vAlign w:val="center"/>
          </w:tcPr>
          <w:p w14:paraId="40E1F270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39" w:type="pct"/>
            <w:vAlign w:val="center"/>
          </w:tcPr>
          <w:p w14:paraId="371E77D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85" w:type="pct"/>
            <w:vAlign w:val="center"/>
          </w:tcPr>
          <w:p w14:paraId="26E88C69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90" w:type="pct"/>
            <w:vAlign w:val="center"/>
          </w:tcPr>
          <w:p w14:paraId="425F640C" w14:textId="77777777" w:rsidR="003D78EC" w:rsidRPr="00271E6D" w:rsidRDefault="003D78EC" w:rsidP="00334E0B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</w:tbl>
    <w:p w14:paraId="3805E711" w14:textId="611FDA83" w:rsidR="003D78EC" w:rsidRPr="003D78EC" w:rsidRDefault="003D78EC" w:rsidP="003D78EC">
      <w:pPr>
        <w:jc w:val="both"/>
        <w:rPr>
          <w:rFonts w:ascii="Times New Roman" w:hAnsi="Times New Roman" w:cs="Times New Roman"/>
          <w:sz w:val="12"/>
          <w:szCs w:val="12"/>
        </w:rPr>
      </w:pPr>
      <w:r w:rsidRPr="003D78EC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3D78EC">
        <w:rPr>
          <w:rFonts w:ascii="Times New Roman" w:hAnsi="Times New Roman" w:cs="Times New Roman"/>
          <w:sz w:val="12"/>
          <w:szCs w:val="12"/>
        </w:rPr>
        <w:t>=missing data</w:t>
      </w:r>
    </w:p>
    <w:p w14:paraId="7D47E03C" w14:textId="13892FA1" w:rsidR="003D78EC" w:rsidRPr="008E0D22" w:rsidRDefault="003D78EC" w:rsidP="003D78EC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 w:rsidR="002121DA">
        <w:rPr>
          <w:rFonts w:ascii="Times New Roman" w:hAnsi="Times New Roman" w:cs="Times New Roman"/>
          <w:sz w:val="20"/>
          <w:szCs w:val="20"/>
        </w:rPr>
        <w:t>3</w:t>
      </w:r>
      <w:r w:rsidRPr="008E0D22">
        <w:rPr>
          <w:rFonts w:ascii="Times New Roman" w:hAnsi="Times New Roman" w:cs="Times New Roman"/>
          <w:sz w:val="20"/>
          <w:szCs w:val="20"/>
        </w:rPr>
        <w:t xml:space="preserve"> Data</w:t>
      </w:r>
      <w:bookmarkStart w:id="0" w:name="_GoBack"/>
      <w:bookmarkEnd w:id="0"/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96"/>
        <w:gridCol w:w="1352"/>
        <w:gridCol w:w="1499"/>
        <w:gridCol w:w="1084"/>
        <w:gridCol w:w="1115"/>
        <w:gridCol w:w="1330"/>
        <w:gridCol w:w="1180"/>
        <w:gridCol w:w="1808"/>
        <w:gridCol w:w="1471"/>
        <w:gridCol w:w="1377"/>
        <w:gridCol w:w="1540"/>
        <w:gridCol w:w="862"/>
      </w:tblGrid>
      <w:tr w:rsidR="003D78EC" w:rsidRPr="00271E6D" w14:paraId="267C3CA6" w14:textId="77777777" w:rsidTr="003D78EC">
        <w:trPr>
          <w:trHeight w:val="255"/>
        </w:trPr>
        <w:tc>
          <w:tcPr>
            <w:tcW w:w="319" w:type="pct"/>
            <w:vAlign w:val="center"/>
          </w:tcPr>
          <w:p w14:paraId="49724A11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433" w:type="pct"/>
            <w:vAlign w:val="center"/>
          </w:tcPr>
          <w:p w14:paraId="40905A26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480" w:type="pct"/>
            <w:vAlign w:val="center"/>
          </w:tcPr>
          <w:p w14:paraId="7CDF33D3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19D4258F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47" w:type="pct"/>
            <w:vAlign w:val="center"/>
          </w:tcPr>
          <w:p w14:paraId="7AB194D2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</w:t>
            </w:r>
          </w:p>
          <w:p w14:paraId="09A72D22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Score</w:t>
            </w:r>
          </w:p>
        </w:tc>
        <w:tc>
          <w:tcPr>
            <w:tcW w:w="357" w:type="pct"/>
            <w:vAlign w:val="center"/>
          </w:tcPr>
          <w:p w14:paraId="6D7B3A1B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426" w:type="pct"/>
            <w:vAlign w:val="center"/>
          </w:tcPr>
          <w:p w14:paraId="2B7105F6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78" w:type="pct"/>
            <w:vAlign w:val="center"/>
          </w:tcPr>
          <w:p w14:paraId="29FE746D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579" w:type="pct"/>
            <w:vAlign w:val="center"/>
          </w:tcPr>
          <w:p w14:paraId="21C54D12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471" w:type="pct"/>
            <w:vAlign w:val="center"/>
          </w:tcPr>
          <w:p w14:paraId="292A6C5B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441" w:type="pct"/>
            <w:vAlign w:val="center"/>
          </w:tcPr>
          <w:p w14:paraId="5B8B971B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93" w:type="pct"/>
            <w:vAlign w:val="center"/>
          </w:tcPr>
          <w:p w14:paraId="1530BB8E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76" w:type="pct"/>
            <w:vAlign w:val="center"/>
          </w:tcPr>
          <w:p w14:paraId="0997FAC6" w14:textId="77777777" w:rsidR="003D78EC" w:rsidRPr="00271E6D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271E6D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3D78EC" w:rsidRPr="003D78EC" w14:paraId="16CDF259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0B5F8E7D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433" w:type="pct"/>
          </w:tcPr>
          <w:p w14:paraId="6BEA19B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0EE9663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47" w:type="pct"/>
          </w:tcPr>
          <w:p w14:paraId="2B01F7B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0.41</w:t>
            </w:r>
          </w:p>
        </w:tc>
        <w:tc>
          <w:tcPr>
            <w:tcW w:w="357" w:type="pct"/>
          </w:tcPr>
          <w:p w14:paraId="0588C46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6AE3819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34EFD72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79" w:type="pct"/>
          </w:tcPr>
          <w:p w14:paraId="701D9D5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471" w:type="pct"/>
          </w:tcPr>
          <w:p w14:paraId="3B2A69A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6523EB21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3" w:type="pct"/>
          </w:tcPr>
          <w:p w14:paraId="2E004B6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</w:tcPr>
          <w:p w14:paraId="5C5A406E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3D78EC" w14:paraId="49022EC0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75D70DCE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433" w:type="pct"/>
          </w:tcPr>
          <w:p w14:paraId="563990FE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797C558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47" w:type="pct"/>
          </w:tcPr>
          <w:p w14:paraId="31EA4CE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57" w:type="pct"/>
          </w:tcPr>
          <w:p w14:paraId="0493FAA1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3C02B061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4E35546D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79" w:type="pct"/>
          </w:tcPr>
          <w:p w14:paraId="6EF4B59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3CE7FD9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2AF91EB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3" w:type="pct"/>
          </w:tcPr>
          <w:p w14:paraId="321C328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</w:tcPr>
          <w:p w14:paraId="7ECBACB9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3D78EC" w14:paraId="1EE1EDB2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73C8553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433" w:type="pct"/>
          </w:tcPr>
          <w:p w14:paraId="6779F42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4C992A0E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47" w:type="pct"/>
          </w:tcPr>
          <w:p w14:paraId="2AEF2E6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0.76</w:t>
            </w:r>
          </w:p>
        </w:tc>
        <w:tc>
          <w:tcPr>
            <w:tcW w:w="357" w:type="pct"/>
          </w:tcPr>
          <w:p w14:paraId="34D4250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499D177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2A9A2A9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</w:tcPr>
          <w:p w14:paraId="7760AE1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5303438E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3F43760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</w:tcPr>
          <w:p w14:paraId="1A13C369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</w:tcPr>
          <w:p w14:paraId="033C56F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3D78EC" w14:paraId="2D7C02A5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5C6890F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433" w:type="pct"/>
          </w:tcPr>
          <w:p w14:paraId="328E42A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169EC76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47" w:type="pct"/>
          </w:tcPr>
          <w:p w14:paraId="645359C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0.76</w:t>
            </w:r>
          </w:p>
        </w:tc>
        <w:tc>
          <w:tcPr>
            <w:tcW w:w="357" w:type="pct"/>
          </w:tcPr>
          <w:p w14:paraId="6CA8386D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0C89A79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17EECDE2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79" w:type="pct"/>
          </w:tcPr>
          <w:p w14:paraId="3F5D06E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6EDEC7C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73A2DA6E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3" w:type="pct"/>
          </w:tcPr>
          <w:p w14:paraId="49A2B68E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</w:tcPr>
          <w:p w14:paraId="0242448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3D78EC" w14:paraId="6C40EF93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097E396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433" w:type="pct"/>
          </w:tcPr>
          <w:p w14:paraId="4A6CE681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4ED3C4A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47" w:type="pct"/>
          </w:tcPr>
          <w:p w14:paraId="2D2BC95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7" w:type="pct"/>
          </w:tcPr>
          <w:p w14:paraId="03D8729E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21B1C09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3B36F6C4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</w:tcPr>
          <w:p w14:paraId="46A58BB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57EE4632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6B07CE0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</w:tcPr>
          <w:p w14:paraId="25777833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</w:tcPr>
          <w:p w14:paraId="734B030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794253A3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1233BEF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433" w:type="pct"/>
          </w:tcPr>
          <w:p w14:paraId="66318DD9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161BBDA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47" w:type="pct"/>
          </w:tcPr>
          <w:p w14:paraId="4147D19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7" w:type="pct"/>
          </w:tcPr>
          <w:p w14:paraId="7B40557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6E1C68C2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52EBDE4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</w:tcPr>
          <w:p w14:paraId="3DBB10C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4C7E701D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299FE4A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</w:tcPr>
          <w:p w14:paraId="76128AA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</w:tcPr>
          <w:p w14:paraId="405E92F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5D981EF9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008F941F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433" w:type="pct"/>
          </w:tcPr>
          <w:p w14:paraId="1F321F23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60E14C31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47" w:type="pct"/>
          </w:tcPr>
          <w:p w14:paraId="3E34EE4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7" w:type="pct"/>
          </w:tcPr>
          <w:p w14:paraId="0FA5B5F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6342A9F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0F7F050F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</w:tcPr>
          <w:p w14:paraId="16F1B6E4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5202034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324461F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</w:tcPr>
          <w:p w14:paraId="046FB3F4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</w:tcPr>
          <w:p w14:paraId="4C573BF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572EB250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2FE9266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433" w:type="pct"/>
          </w:tcPr>
          <w:p w14:paraId="1E72FF22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3CB27A4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47" w:type="pct"/>
          </w:tcPr>
          <w:p w14:paraId="260A58E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</w:tcPr>
          <w:p w14:paraId="76015E9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2D96F4C4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1338CD4F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</w:tcPr>
          <w:p w14:paraId="05291BD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151D5C79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22715A3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</w:tcPr>
          <w:p w14:paraId="719F863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</w:tcPr>
          <w:p w14:paraId="0FEBC9D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3D78EC" w14:paraId="4D4ED2C7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357B913D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433" w:type="pct"/>
          </w:tcPr>
          <w:p w14:paraId="607F936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1946796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47" w:type="pct"/>
          </w:tcPr>
          <w:p w14:paraId="3FAC8451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7" w:type="pct"/>
          </w:tcPr>
          <w:p w14:paraId="585CE2B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7E72E87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194CF07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</w:tcPr>
          <w:p w14:paraId="37B24AA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4DE74D8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3D94F70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</w:tcPr>
          <w:p w14:paraId="16D48A21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</w:tcPr>
          <w:p w14:paraId="72C3C04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556DA8D6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63F8F05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433" w:type="pct"/>
          </w:tcPr>
          <w:p w14:paraId="6029F1F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44350DFD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47" w:type="pct"/>
          </w:tcPr>
          <w:p w14:paraId="42667AA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</w:tcPr>
          <w:p w14:paraId="707C270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65F2AAAF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298AE5C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</w:tcPr>
          <w:p w14:paraId="509CB8F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27718B44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49F882E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</w:tcPr>
          <w:p w14:paraId="5DC196AD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</w:tcPr>
          <w:p w14:paraId="66BE59BD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3D78EC" w14:paraId="479DC9D6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6AF2EF3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433" w:type="pct"/>
          </w:tcPr>
          <w:p w14:paraId="04D0B44E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55A1D034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47" w:type="pct"/>
          </w:tcPr>
          <w:p w14:paraId="3BBD39C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7" w:type="pct"/>
          </w:tcPr>
          <w:p w14:paraId="655D52F0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4843B95F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692B58D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</w:tcPr>
          <w:p w14:paraId="3EFBF617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631C9CD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5BBA68D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</w:tcPr>
          <w:p w14:paraId="19557799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</w:tcPr>
          <w:p w14:paraId="7ED9DA7B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385487F5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</w:tcPr>
          <w:p w14:paraId="0B54EF29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433" w:type="pct"/>
          </w:tcPr>
          <w:p w14:paraId="5467B842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480" w:type="pct"/>
          </w:tcPr>
          <w:p w14:paraId="2A1496F1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47" w:type="pct"/>
          </w:tcPr>
          <w:p w14:paraId="72EF62A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</w:tcPr>
          <w:p w14:paraId="64A8AF54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</w:tcPr>
          <w:p w14:paraId="365B23B9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</w:tcPr>
          <w:p w14:paraId="617653DC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</w:tcPr>
          <w:p w14:paraId="137C0F18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</w:tcPr>
          <w:p w14:paraId="195BBBFA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</w:tcPr>
          <w:p w14:paraId="6F471865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</w:tcPr>
          <w:p w14:paraId="157FCBD6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</w:tcPr>
          <w:p w14:paraId="62BB8F01" w14:textId="77777777" w:rsidR="003D78EC" w:rsidRPr="003D78EC" w:rsidRDefault="003D78E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3D78EC" w14:paraId="218691B1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16D755F9" w14:textId="4290061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433" w:type="pct"/>
            <w:vAlign w:val="center"/>
          </w:tcPr>
          <w:p w14:paraId="5E09E41B" w14:textId="2A46BBE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3C80D7EB" w14:textId="76A3906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47" w:type="pct"/>
            <w:vAlign w:val="center"/>
          </w:tcPr>
          <w:p w14:paraId="35E832BB" w14:textId="7BE82A3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57" w:type="pct"/>
            <w:vAlign w:val="center"/>
          </w:tcPr>
          <w:p w14:paraId="27EEFA0A" w14:textId="14A9708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15FB1DC3" w14:textId="434FBDF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5DB18A4B" w14:textId="6536B5E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7F1351E2" w14:textId="7EECE8E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71" w:type="pct"/>
            <w:vAlign w:val="center"/>
          </w:tcPr>
          <w:p w14:paraId="233947DC" w14:textId="61AF060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67868708" w14:textId="128667C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  <w:vAlign w:val="center"/>
          </w:tcPr>
          <w:p w14:paraId="2EF71C04" w14:textId="4946EF3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  <w:vAlign w:val="center"/>
          </w:tcPr>
          <w:p w14:paraId="58FAA4B0" w14:textId="4154E3B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4E4C4B63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0C37B34C" w14:textId="5FF4EF8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433" w:type="pct"/>
            <w:vAlign w:val="center"/>
          </w:tcPr>
          <w:p w14:paraId="4FE62E45" w14:textId="5296E53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4C89E7BB" w14:textId="01E4458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47" w:type="pct"/>
            <w:vAlign w:val="center"/>
          </w:tcPr>
          <w:p w14:paraId="618BC287" w14:textId="2D4BF7A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0.11</w:t>
            </w:r>
          </w:p>
        </w:tc>
        <w:tc>
          <w:tcPr>
            <w:tcW w:w="357" w:type="pct"/>
            <w:vAlign w:val="center"/>
          </w:tcPr>
          <w:p w14:paraId="49B2ADD4" w14:textId="5668909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66C3705C" w14:textId="047F05C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72BA6B29" w14:textId="180DB43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74ADF9C1" w14:textId="60C713F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71" w:type="pct"/>
            <w:vAlign w:val="center"/>
          </w:tcPr>
          <w:p w14:paraId="515356AD" w14:textId="5055EC3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0531048A" w14:textId="0B53824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  <w:vAlign w:val="center"/>
          </w:tcPr>
          <w:p w14:paraId="4487E5DE" w14:textId="1DBA7DA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0.42</w:t>
            </w:r>
          </w:p>
        </w:tc>
        <w:tc>
          <w:tcPr>
            <w:tcW w:w="276" w:type="pct"/>
            <w:vAlign w:val="center"/>
          </w:tcPr>
          <w:p w14:paraId="2C8A5748" w14:textId="1673DDB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3D78EC" w14:paraId="533CE5A2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6BB1F7A3" w14:textId="6242639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433" w:type="pct"/>
            <w:vAlign w:val="center"/>
          </w:tcPr>
          <w:p w14:paraId="257617C9" w14:textId="27F3C61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3E7B3F54" w14:textId="4E0239B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47" w:type="pct"/>
            <w:vAlign w:val="center"/>
          </w:tcPr>
          <w:p w14:paraId="19395408" w14:textId="466CFC8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0.56</w:t>
            </w:r>
          </w:p>
        </w:tc>
        <w:tc>
          <w:tcPr>
            <w:tcW w:w="357" w:type="pct"/>
            <w:vAlign w:val="center"/>
          </w:tcPr>
          <w:p w14:paraId="47597A91" w14:textId="5E20486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4EBFE757" w14:textId="1786088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331AC634" w14:textId="0C01377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25328B50" w14:textId="25B8F08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71" w:type="pct"/>
            <w:vAlign w:val="center"/>
          </w:tcPr>
          <w:p w14:paraId="1F174E69" w14:textId="42F1066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5C27DD85" w14:textId="339035B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3" w:type="pct"/>
            <w:vAlign w:val="center"/>
          </w:tcPr>
          <w:p w14:paraId="006A2D2F" w14:textId="3E69E7E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  <w:vAlign w:val="center"/>
          </w:tcPr>
          <w:p w14:paraId="04540CD7" w14:textId="7FF25FC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3D78EC" w:rsidRPr="003D78EC" w14:paraId="224AFC5E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03D2D734" w14:textId="31C06B0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433" w:type="pct"/>
            <w:vAlign w:val="center"/>
          </w:tcPr>
          <w:p w14:paraId="4A969429" w14:textId="3DD7C7C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0DBEB5D0" w14:textId="1A19343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47" w:type="pct"/>
            <w:vAlign w:val="center"/>
          </w:tcPr>
          <w:p w14:paraId="68519E50" w14:textId="53F581B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0.33</w:t>
            </w:r>
          </w:p>
        </w:tc>
        <w:tc>
          <w:tcPr>
            <w:tcW w:w="357" w:type="pct"/>
            <w:vAlign w:val="center"/>
          </w:tcPr>
          <w:p w14:paraId="1E335448" w14:textId="0C7E31D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3235133E" w14:textId="604B795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392FF722" w14:textId="4A7C110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0028A361" w14:textId="14A6C38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71" w:type="pct"/>
            <w:vAlign w:val="center"/>
          </w:tcPr>
          <w:p w14:paraId="3210736A" w14:textId="5CA8583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3C2885AC" w14:textId="414D93C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3" w:type="pct"/>
            <w:vAlign w:val="center"/>
          </w:tcPr>
          <w:p w14:paraId="799CE961" w14:textId="582AB93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  <w:vAlign w:val="center"/>
          </w:tcPr>
          <w:p w14:paraId="13B21C89" w14:textId="7A106C3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3D78EC" w14:paraId="26400206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43E46382" w14:textId="009A66F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433" w:type="pct"/>
            <w:vAlign w:val="center"/>
          </w:tcPr>
          <w:p w14:paraId="2BCA5A14" w14:textId="3E6DC45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0CEE81AB" w14:textId="1411FB9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47" w:type="pct"/>
            <w:vAlign w:val="center"/>
          </w:tcPr>
          <w:p w14:paraId="34F12CC7" w14:textId="10ECFDA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0.33</w:t>
            </w:r>
          </w:p>
        </w:tc>
        <w:tc>
          <w:tcPr>
            <w:tcW w:w="357" w:type="pct"/>
            <w:vAlign w:val="center"/>
          </w:tcPr>
          <w:p w14:paraId="234F95DA" w14:textId="6ECC0C4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3F349194" w14:textId="24FF7EA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5EC1BC3F" w14:textId="78AB4A9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495FA2CA" w14:textId="5E59BFA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71" w:type="pct"/>
            <w:vAlign w:val="center"/>
          </w:tcPr>
          <w:p w14:paraId="74F4FA6B" w14:textId="341B1F7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7537CF4F" w14:textId="0F94283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3" w:type="pct"/>
            <w:vAlign w:val="center"/>
          </w:tcPr>
          <w:p w14:paraId="7918EE06" w14:textId="41D6F6E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  <w:vAlign w:val="center"/>
          </w:tcPr>
          <w:p w14:paraId="4C7064C6" w14:textId="6ECBF07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3D78EC" w14:paraId="504A7C57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37EB123B" w14:textId="5490F3A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433" w:type="pct"/>
            <w:vAlign w:val="center"/>
          </w:tcPr>
          <w:p w14:paraId="502727CA" w14:textId="57DFB2D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092E5FBB" w14:textId="3BDCE14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47" w:type="pct"/>
            <w:vAlign w:val="center"/>
          </w:tcPr>
          <w:p w14:paraId="531B3943" w14:textId="23BA842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0.06</w:t>
            </w:r>
          </w:p>
        </w:tc>
        <w:tc>
          <w:tcPr>
            <w:tcW w:w="357" w:type="pct"/>
            <w:vAlign w:val="center"/>
          </w:tcPr>
          <w:p w14:paraId="56709F3F" w14:textId="456DC56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399A20E8" w14:textId="1F3BFC4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68ED4922" w14:textId="5B4B130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721B89EC" w14:textId="6A25D37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71" w:type="pct"/>
            <w:vAlign w:val="center"/>
          </w:tcPr>
          <w:p w14:paraId="25870425" w14:textId="482DCFC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47B6B803" w14:textId="2089A9F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3" w:type="pct"/>
            <w:vAlign w:val="center"/>
          </w:tcPr>
          <w:p w14:paraId="47BE2A40" w14:textId="5C4A2EF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  <w:vAlign w:val="center"/>
          </w:tcPr>
          <w:p w14:paraId="6567A6F3" w14:textId="24F78E9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</w:tr>
      <w:tr w:rsidR="003D78EC" w:rsidRPr="003D78EC" w14:paraId="411D049F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3F950C36" w14:textId="11472DE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433" w:type="pct"/>
            <w:vAlign w:val="center"/>
          </w:tcPr>
          <w:p w14:paraId="54025865" w14:textId="72B84D6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7906004A" w14:textId="237E76D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47" w:type="pct"/>
            <w:vAlign w:val="center"/>
          </w:tcPr>
          <w:p w14:paraId="764622C5" w14:textId="45A294F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0.28</w:t>
            </w:r>
          </w:p>
        </w:tc>
        <w:tc>
          <w:tcPr>
            <w:tcW w:w="357" w:type="pct"/>
            <w:vAlign w:val="center"/>
          </w:tcPr>
          <w:p w14:paraId="7BB0E490" w14:textId="09388BD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4C3D5209" w14:textId="59586F1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6781087F" w14:textId="30ABD9D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5C2FD92F" w14:textId="4BD013C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71" w:type="pct"/>
            <w:vAlign w:val="center"/>
          </w:tcPr>
          <w:p w14:paraId="32ABD33D" w14:textId="0894500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04D3ABF9" w14:textId="3CCEEAF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3" w:type="pct"/>
            <w:vAlign w:val="center"/>
          </w:tcPr>
          <w:p w14:paraId="477916A5" w14:textId="6919F2E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  <w:vAlign w:val="center"/>
          </w:tcPr>
          <w:p w14:paraId="0B6691B6" w14:textId="23897A7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3D78EC" w:rsidRPr="003D78EC" w14:paraId="46D00E2F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66CD9F06" w14:textId="36BD073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433" w:type="pct"/>
            <w:vAlign w:val="center"/>
          </w:tcPr>
          <w:p w14:paraId="795A942D" w14:textId="0CCA1F7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22F36AE0" w14:textId="412626A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47" w:type="pct"/>
            <w:vAlign w:val="center"/>
          </w:tcPr>
          <w:p w14:paraId="6F57D5D5" w14:textId="6FA6536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0.63</w:t>
            </w:r>
          </w:p>
        </w:tc>
        <w:tc>
          <w:tcPr>
            <w:tcW w:w="357" w:type="pct"/>
            <w:vAlign w:val="center"/>
          </w:tcPr>
          <w:p w14:paraId="17B35101" w14:textId="5ADB464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55375A52" w14:textId="2922F45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4790D627" w14:textId="3D05A24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1A747242" w14:textId="1C3029E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71" w:type="pct"/>
            <w:vAlign w:val="center"/>
          </w:tcPr>
          <w:p w14:paraId="00500A86" w14:textId="7EC388A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19B0612B" w14:textId="2E5D9E4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3" w:type="pct"/>
            <w:vAlign w:val="center"/>
          </w:tcPr>
          <w:p w14:paraId="1E8C61BA" w14:textId="588D9AC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  <w:vAlign w:val="center"/>
          </w:tcPr>
          <w:p w14:paraId="0A8DD9C6" w14:textId="4B788D3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3D78EC" w14:paraId="74DCED9C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45F92742" w14:textId="5A94639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433" w:type="pct"/>
            <w:vAlign w:val="center"/>
          </w:tcPr>
          <w:p w14:paraId="0263E17A" w14:textId="09BE9E9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4CCDB845" w14:textId="70D783F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47" w:type="pct"/>
            <w:vAlign w:val="center"/>
          </w:tcPr>
          <w:p w14:paraId="0B231CB1" w14:textId="16EE648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0.29</w:t>
            </w:r>
          </w:p>
        </w:tc>
        <w:tc>
          <w:tcPr>
            <w:tcW w:w="357" w:type="pct"/>
            <w:vAlign w:val="center"/>
          </w:tcPr>
          <w:p w14:paraId="5D1072D0" w14:textId="5293B27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5B117E76" w14:textId="073238C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492D5A18" w14:textId="2CB8F0F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579" w:type="pct"/>
            <w:vAlign w:val="center"/>
          </w:tcPr>
          <w:p w14:paraId="6BE633C4" w14:textId="4E007F2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471" w:type="pct"/>
            <w:vAlign w:val="center"/>
          </w:tcPr>
          <w:p w14:paraId="795CD95D" w14:textId="041A019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7A0BCC07" w14:textId="74BAAC5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3" w:type="pct"/>
            <w:vAlign w:val="center"/>
          </w:tcPr>
          <w:p w14:paraId="319F2380" w14:textId="3872FDF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  <w:vAlign w:val="center"/>
          </w:tcPr>
          <w:p w14:paraId="4121C230" w14:textId="2E86D88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09588FCE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5EF9F4CB" w14:textId="25918A2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433" w:type="pct"/>
            <w:vAlign w:val="center"/>
          </w:tcPr>
          <w:p w14:paraId="36310888" w14:textId="5B6F05B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12211BC1" w14:textId="4D3AB6C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47" w:type="pct"/>
            <w:vAlign w:val="center"/>
          </w:tcPr>
          <w:p w14:paraId="1B32867E" w14:textId="6082AD2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0.34</w:t>
            </w:r>
          </w:p>
        </w:tc>
        <w:tc>
          <w:tcPr>
            <w:tcW w:w="357" w:type="pct"/>
            <w:vAlign w:val="center"/>
          </w:tcPr>
          <w:p w14:paraId="7C5E5F45" w14:textId="1038DE1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4B79CF8E" w14:textId="70AC47E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1B1C4D3C" w14:textId="1C4E7FC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579" w:type="pct"/>
            <w:vAlign w:val="center"/>
          </w:tcPr>
          <w:p w14:paraId="27CBB7B0" w14:textId="0A896EB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71" w:type="pct"/>
            <w:vAlign w:val="center"/>
          </w:tcPr>
          <w:p w14:paraId="4D5299F4" w14:textId="5569C98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41" w:type="pct"/>
            <w:vAlign w:val="center"/>
          </w:tcPr>
          <w:p w14:paraId="74E8F643" w14:textId="566653A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3" w:type="pct"/>
            <w:vAlign w:val="center"/>
          </w:tcPr>
          <w:p w14:paraId="283C5344" w14:textId="2EA5272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  <w:vAlign w:val="center"/>
          </w:tcPr>
          <w:p w14:paraId="2D5312F9" w14:textId="10DC076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3D78EC" w14:paraId="099E803E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1394DA84" w14:textId="20AA90F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433" w:type="pct"/>
            <w:vAlign w:val="center"/>
          </w:tcPr>
          <w:p w14:paraId="508FB0B0" w14:textId="4A87D6F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337A3102" w14:textId="584E213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47" w:type="pct"/>
            <w:vAlign w:val="center"/>
          </w:tcPr>
          <w:p w14:paraId="71B6EC72" w14:textId="485CF4E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0.29</w:t>
            </w:r>
          </w:p>
        </w:tc>
        <w:tc>
          <w:tcPr>
            <w:tcW w:w="357" w:type="pct"/>
            <w:vAlign w:val="center"/>
          </w:tcPr>
          <w:p w14:paraId="1199BFA3" w14:textId="312C050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52598B2F" w14:textId="00CABA5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503D620A" w14:textId="7C5B3D5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79" w:type="pct"/>
            <w:vAlign w:val="center"/>
          </w:tcPr>
          <w:p w14:paraId="5DE6FCE9" w14:textId="534C68F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71" w:type="pct"/>
            <w:vAlign w:val="center"/>
          </w:tcPr>
          <w:p w14:paraId="01816A57" w14:textId="356328E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5CD92A1A" w14:textId="38247AE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3" w:type="pct"/>
            <w:vAlign w:val="center"/>
          </w:tcPr>
          <w:p w14:paraId="1230FE84" w14:textId="6A8C0C7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  <w:vAlign w:val="center"/>
          </w:tcPr>
          <w:p w14:paraId="7CA0CF70" w14:textId="19C6360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3D78EC" w:rsidRPr="003D78EC" w14:paraId="3F7E4E76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2F9C64CE" w14:textId="666B72D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433" w:type="pct"/>
            <w:vAlign w:val="center"/>
          </w:tcPr>
          <w:p w14:paraId="1DD3FF31" w14:textId="4320BBE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68F1B1CC" w14:textId="59D5700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47" w:type="pct"/>
            <w:vAlign w:val="center"/>
          </w:tcPr>
          <w:p w14:paraId="1B3EC564" w14:textId="6C38621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0.20</w:t>
            </w:r>
          </w:p>
        </w:tc>
        <w:tc>
          <w:tcPr>
            <w:tcW w:w="357" w:type="pct"/>
            <w:vAlign w:val="center"/>
          </w:tcPr>
          <w:p w14:paraId="52273E7B" w14:textId="4A18BFA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4694D484" w14:textId="327CA69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56A9B201" w14:textId="731072B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579" w:type="pct"/>
            <w:vAlign w:val="center"/>
          </w:tcPr>
          <w:p w14:paraId="471EB956" w14:textId="590D60E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71" w:type="pct"/>
            <w:vAlign w:val="center"/>
          </w:tcPr>
          <w:p w14:paraId="00B90471" w14:textId="714B149E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54EC219D" w14:textId="6862F30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3" w:type="pct"/>
            <w:vAlign w:val="center"/>
          </w:tcPr>
          <w:p w14:paraId="01D27794" w14:textId="3712105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76" w:type="pct"/>
            <w:vAlign w:val="center"/>
          </w:tcPr>
          <w:p w14:paraId="02422B28" w14:textId="4B088C7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3D78EC" w:rsidRPr="003D78EC" w14:paraId="4DFEB2E9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17835908" w14:textId="3F2263D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433" w:type="pct"/>
            <w:vAlign w:val="center"/>
          </w:tcPr>
          <w:p w14:paraId="24FB58C1" w14:textId="255D2F1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5988BD94" w14:textId="02E41BC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47" w:type="pct"/>
            <w:vAlign w:val="center"/>
          </w:tcPr>
          <w:p w14:paraId="6DDDABF5" w14:textId="0409C73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7" w:type="pct"/>
            <w:vAlign w:val="center"/>
          </w:tcPr>
          <w:p w14:paraId="6C1AC3FF" w14:textId="062CEF8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59DE005A" w14:textId="04EE481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34C05A22" w14:textId="445018B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524E913C" w14:textId="4FD1C5B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  <w:vAlign w:val="center"/>
          </w:tcPr>
          <w:p w14:paraId="2B267E32" w14:textId="3D9A0D5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7EC3FE01" w14:textId="59FD931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  <w:vAlign w:val="center"/>
          </w:tcPr>
          <w:p w14:paraId="3FF47542" w14:textId="7001FD0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  <w:vAlign w:val="center"/>
          </w:tcPr>
          <w:p w14:paraId="2043396C" w14:textId="1754DD8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3231D3E3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0EFED9C3" w14:textId="3C9A84B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433" w:type="pct"/>
            <w:vAlign w:val="center"/>
          </w:tcPr>
          <w:p w14:paraId="61F4D612" w14:textId="0EE1D40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08C54E47" w14:textId="08907DF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47" w:type="pct"/>
            <w:vAlign w:val="center"/>
          </w:tcPr>
          <w:p w14:paraId="1458B630" w14:textId="2A3E448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7" w:type="pct"/>
            <w:vAlign w:val="center"/>
          </w:tcPr>
          <w:p w14:paraId="2A52125A" w14:textId="31D6CA6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2996C20A" w14:textId="18208EF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179ECE14" w14:textId="34196BA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4254A3F1" w14:textId="4E42C76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  <w:vAlign w:val="center"/>
          </w:tcPr>
          <w:p w14:paraId="442223C0" w14:textId="72E93C1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6CC2565D" w14:textId="78B357F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  <w:vAlign w:val="center"/>
          </w:tcPr>
          <w:p w14:paraId="767810EA" w14:textId="134239E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  <w:vAlign w:val="center"/>
          </w:tcPr>
          <w:p w14:paraId="772DC6D5" w14:textId="6EB536E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581FAB63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548B915D" w14:textId="51FEE85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433" w:type="pct"/>
            <w:vAlign w:val="center"/>
          </w:tcPr>
          <w:p w14:paraId="09548D55" w14:textId="3B24BA6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0BBEA29D" w14:textId="0B100F5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47" w:type="pct"/>
            <w:vAlign w:val="center"/>
          </w:tcPr>
          <w:p w14:paraId="2B71255F" w14:textId="02290AC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57" w:type="pct"/>
            <w:vAlign w:val="center"/>
          </w:tcPr>
          <w:p w14:paraId="2EB37A2A" w14:textId="7B8EE7B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36627021" w14:textId="345BD0D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8" w:type="pct"/>
            <w:vAlign w:val="center"/>
          </w:tcPr>
          <w:p w14:paraId="797477C7" w14:textId="4166A60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04240CAD" w14:textId="19FC856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  <w:vAlign w:val="center"/>
          </w:tcPr>
          <w:p w14:paraId="7606F43A" w14:textId="0795B97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03D45BCC" w14:textId="15F92BA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  <w:vAlign w:val="center"/>
          </w:tcPr>
          <w:p w14:paraId="04D24501" w14:textId="130B7CB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  <w:vAlign w:val="center"/>
          </w:tcPr>
          <w:p w14:paraId="11ADEB11" w14:textId="3ABBEE9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3D78EC" w:rsidRPr="003D78EC" w14:paraId="1BCDD4ED" w14:textId="77777777" w:rsidTr="003D78EC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19" w:type="pct"/>
            <w:vAlign w:val="center"/>
          </w:tcPr>
          <w:p w14:paraId="7E24021F" w14:textId="426E44B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433" w:type="pct"/>
            <w:vAlign w:val="center"/>
          </w:tcPr>
          <w:p w14:paraId="4672604A" w14:textId="1B4EF84D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480" w:type="pct"/>
            <w:vAlign w:val="center"/>
          </w:tcPr>
          <w:p w14:paraId="2CE4C8A2" w14:textId="3F9850F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47" w:type="pct"/>
            <w:vAlign w:val="center"/>
          </w:tcPr>
          <w:p w14:paraId="5FF1A8D8" w14:textId="5166763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7" w:type="pct"/>
            <w:vAlign w:val="center"/>
          </w:tcPr>
          <w:p w14:paraId="54E756EF" w14:textId="62D1B9B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26" w:type="pct"/>
            <w:vAlign w:val="center"/>
          </w:tcPr>
          <w:p w14:paraId="49FF0150" w14:textId="22CEF2A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56E248E1" w14:textId="7840DC71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79" w:type="pct"/>
            <w:vAlign w:val="center"/>
          </w:tcPr>
          <w:p w14:paraId="4212D261" w14:textId="6B55D61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1" w:type="pct"/>
            <w:vAlign w:val="center"/>
          </w:tcPr>
          <w:p w14:paraId="671DA9A1" w14:textId="5702C75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41" w:type="pct"/>
            <w:vAlign w:val="center"/>
          </w:tcPr>
          <w:p w14:paraId="78016FE2" w14:textId="20A6E54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3" w:type="pct"/>
            <w:vAlign w:val="center"/>
          </w:tcPr>
          <w:p w14:paraId="6A2E2E9B" w14:textId="3DB6618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76" w:type="pct"/>
            <w:vAlign w:val="center"/>
          </w:tcPr>
          <w:p w14:paraId="08BED3BE" w14:textId="18C8739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</w:tbl>
    <w:p w14:paraId="0334A4CE" w14:textId="36310ED6" w:rsidR="00B014D7" w:rsidRPr="003D78EC" w:rsidRDefault="00B014D7" w:rsidP="00B014D7">
      <w:pPr>
        <w:jc w:val="both"/>
        <w:rPr>
          <w:rFonts w:ascii="Times New Roman" w:hAnsi="Times New Roman" w:cs="Times New Roman"/>
          <w:sz w:val="12"/>
          <w:szCs w:val="12"/>
        </w:rPr>
      </w:pPr>
      <w:r w:rsidRPr="003D78EC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3D78EC">
        <w:rPr>
          <w:rFonts w:ascii="Times New Roman" w:hAnsi="Times New Roman" w:cs="Times New Roman"/>
          <w:sz w:val="12"/>
          <w:szCs w:val="12"/>
        </w:rPr>
        <w:t>=missing data</w:t>
      </w:r>
    </w:p>
    <w:p w14:paraId="63E73B41" w14:textId="6FA17324" w:rsidR="002C016A" w:rsidRDefault="002C016A">
      <w:pPr>
        <w:pStyle w:val="BodyText"/>
        <w:spacing w:before="5"/>
        <w:ind w:left="0"/>
        <w:rPr>
          <w:sz w:val="5"/>
        </w:rPr>
      </w:pPr>
      <w:r>
        <w:rPr>
          <w:sz w:val="5"/>
        </w:rPr>
        <w:br w:type="page"/>
      </w:r>
    </w:p>
    <w:p w14:paraId="34C59638" w14:textId="01A434C6" w:rsidR="00CA32B1" w:rsidRPr="007E7EA0" w:rsidRDefault="00E41642" w:rsidP="00046ADD">
      <w:pPr>
        <w:rPr>
          <w:rFonts w:ascii="Times New Roman" w:hAnsi="Times New Roman" w:cs="Times New Roman"/>
          <w:sz w:val="20"/>
          <w:szCs w:val="20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 w:rsidR="002121DA"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pPr w:leftFromText="180" w:rightFromText="180" w:vertAnchor="text" w:horzAnchor="margin" w:tblpX="108" w:tblpY="14"/>
        <w:tblW w:w="5000" w:type="pct"/>
        <w:tblLook w:val="01E0" w:firstRow="1" w:lastRow="1" w:firstColumn="1" w:lastColumn="1" w:noHBand="0" w:noVBand="0"/>
      </w:tblPr>
      <w:tblGrid>
        <w:gridCol w:w="1408"/>
        <w:gridCol w:w="1140"/>
        <w:gridCol w:w="2545"/>
        <w:gridCol w:w="1527"/>
        <w:gridCol w:w="956"/>
        <w:gridCol w:w="1118"/>
        <w:gridCol w:w="1006"/>
        <w:gridCol w:w="1486"/>
        <w:gridCol w:w="1224"/>
        <w:gridCol w:w="1159"/>
        <w:gridCol w:w="1280"/>
        <w:gridCol w:w="765"/>
      </w:tblGrid>
      <w:tr w:rsidR="00D72830" w:rsidRPr="003D78EC" w14:paraId="0120A44C" w14:textId="373E7F7B" w:rsidTr="003D78EC">
        <w:trPr>
          <w:trHeight w:val="255"/>
        </w:trPr>
        <w:tc>
          <w:tcPr>
            <w:tcW w:w="451" w:type="pct"/>
            <w:vAlign w:val="center"/>
          </w:tcPr>
          <w:p w14:paraId="6989C7D8" w14:textId="77777777" w:rsidR="00D72830" w:rsidRPr="003D78EC" w:rsidRDefault="00D72830" w:rsidP="00E34F4B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65" w:type="pct"/>
            <w:vAlign w:val="center"/>
          </w:tcPr>
          <w:p w14:paraId="27653C18" w14:textId="323C44A5" w:rsidR="00D72830" w:rsidRPr="003D78EC" w:rsidRDefault="00D72830" w:rsidP="00C5525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15" w:type="pct"/>
            <w:vAlign w:val="center"/>
          </w:tcPr>
          <w:p w14:paraId="65C48E2C" w14:textId="1B44545D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9" w:type="pct"/>
            <w:vAlign w:val="center"/>
          </w:tcPr>
          <w:p w14:paraId="408F0C9E" w14:textId="77777777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6" w:type="pct"/>
            <w:vAlign w:val="center"/>
          </w:tcPr>
          <w:p w14:paraId="4AE3F30C" w14:textId="39B7DEB1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58" w:type="pct"/>
            <w:vAlign w:val="center"/>
          </w:tcPr>
          <w:p w14:paraId="25EFF18C" w14:textId="77777777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2" w:type="pct"/>
            <w:vAlign w:val="center"/>
          </w:tcPr>
          <w:p w14:paraId="011247B4" w14:textId="77777777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6" w:type="pct"/>
            <w:vAlign w:val="center"/>
          </w:tcPr>
          <w:p w14:paraId="35556E94" w14:textId="77777777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2" w:type="pct"/>
            <w:vAlign w:val="center"/>
          </w:tcPr>
          <w:p w14:paraId="297FE15C" w14:textId="77777777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1" w:type="pct"/>
            <w:vAlign w:val="center"/>
          </w:tcPr>
          <w:p w14:paraId="29F5513D" w14:textId="77777777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10" w:type="pct"/>
            <w:vAlign w:val="center"/>
          </w:tcPr>
          <w:p w14:paraId="433A65F1" w14:textId="77777777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5" w:type="pct"/>
            <w:vAlign w:val="center"/>
          </w:tcPr>
          <w:p w14:paraId="3265A967" w14:textId="77777777" w:rsidR="00D72830" w:rsidRPr="003D78EC" w:rsidRDefault="00D72830" w:rsidP="00E34F4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D72830" w:rsidRPr="003D78EC" w14:paraId="557A4996" w14:textId="1F5190CE" w:rsidTr="003D78EC">
        <w:trPr>
          <w:trHeight w:val="290"/>
        </w:trPr>
        <w:tc>
          <w:tcPr>
            <w:tcW w:w="451" w:type="pct"/>
            <w:vAlign w:val="center"/>
          </w:tcPr>
          <w:p w14:paraId="66EF18E2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65" w:type="pct"/>
            <w:vAlign w:val="center"/>
          </w:tcPr>
          <w:p w14:paraId="41470274" w14:textId="3EDB2B72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7D9A7AF4" w14:textId="1C0685C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9" w:type="pct"/>
            <w:vAlign w:val="center"/>
          </w:tcPr>
          <w:p w14:paraId="2A6BCF3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6" w:type="pct"/>
            <w:vAlign w:val="center"/>
          </w:tcPr>
          <w:p w14:paraId="04F92C1A" w14:textId="7970837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661DA0F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19B5BE9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6C5D4E9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529BF4D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440D49D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4CD7174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72A5960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3D78EC" w14:paraId="050EA340" w14:textId="0E36D561" w:rsidTr="003D78EC">
        <w:trPr>
          <w:trHeight w:val="290"/>
        </w:trPr>
        <w:tc>
          <w:tcPr>
            <w:tcW w:w="451" w:type="pct"/>
            <w:vAlign w:val="center"/>
          </w:tcPr>
          <w:p w14:paraId="4F65E9D1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65" w:type="pct"/>
            <w:vAlign w:val="center"/>
          </w:tcPr>
          <w:p w14:paraId="793CCEBB" w14:textId="791E8D93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13C7C71A" w14:textId="15DA7811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9" w:type="pct"/>
            <w:vAlign w:val="center"/>
          </w:tcPr>
          <w:p w14:paraId="722DF18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6" w:type="pct"/>
            <w:vAlign w:val="center"/>
          </w:tcPr>
          <w:p w14:paraId="6798CEDE" w14:textId="350FF59E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6C45054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2EE8141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185873A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145A973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72677A2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06C7442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258F49C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3D78EC" w14:paraId="77318065" w14:textId="42951383" w:rsidTr="003D78EC">
        <w:trPr>
          <w:trHeight w:val="290"/>
        </w:trPr>
        <w:tc>
          <w:tcPr>
            <w:tcW w:w="451" w:type="pct"/>
            <w:vAlign w:val="center"/>
          </w:tcPr>
          <w:p w14:paraId="1D999210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65" w:type="pct"/>
            <w:vAlign w:val="center"/>
          </w:tcPr>
          <w:p w14:paraId="5FA6DC04" w14:textId="242A4673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2785320D" w14:textId="4706819A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9" w:type="pct"/>
            <w:vAlign w:val="center"/>
          </w:tcPr>
          <w:p w14:paraId="3BDDE61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06" w:type="pct"/>
            <w:vAlign w:val="center"/>
          </w:tcPr>
          <w:p w14:paraId="4AD06070" w14:textId="1D99F72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371073F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0D3E9FC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3685751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38E978E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6FCFFA5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18C33C2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5" w:type="pct"/>
            <w:vAlign w:val="center"/>
          </w:tcPr>
          <w:p w14:paraId="14E6D97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4D0B59EC" w14:textId="2836ED0F" w:rsidTr="003D78EC">
        <w:trPr>
          <w:trHeight w:val="290"/>
        </w:trPr>
        <w:tc>
          <w:tcPr>
            <w:tcW w:w="451" w:type="pct"/>
            <w:vAlign w:val="center"/>
          </w:tcPr>
          <w:p w14:paraId="41179E8C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65" w:type="pct"/>
            <w:vAlign w:val="center"/>
          </w:tcPr>
          <w:p w14:paraId="5D383AAA" w14:textId="04DD81F9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422A4470" w14:textId="0917482A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9" w:type="pct"/>
            <w:vAlign w:val="center"/>
          </w:tcPr>
          <w:p w14:paraId="6A9065E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6" w:type="pct"/>
            <w:vAlign w:val="center"/>
          </w:tcPr>
          <w:p w14:paraId="40A19034" w14:textId="11FF250D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1125F37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77F99DC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3E27BA8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152CC7C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71FA0B1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208868B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2C261BF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10DFEA9E" w14:textId="10DAF86A" w:rsidTr="003D78EC">
        <w:trPr>
          <w:trHeight w:val="290"/>
        </w:trPr>
        <w:tc>
          <w:tcPr>
            <w:tcW w:w="451" w:type="pct"/>
            <w:vAlign w:val="center"/>
          </w:tcPr>
          <w:p w14:paraId="47859D5B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65" w:type="pct"/>
            <w:vAlign w:val="center"/>
          </w:tcPr>
          <w:p w14:paraId="0B615A57" w14:textId="40CFD8EA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6BF2981A" w14:textId="30C83336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9" w:type="pct"/>
            <w:vAlign w:val="center"/>
          </w:tcPr>
          <w:p w14:paraId="54C21AC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358AFFF8" w14:textId="3A47A7D1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308A8A3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4DE6020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0BE8A56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71E389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5D6E8A7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74C3EB1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1B1F0A6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7540F2DE" w14:textId="709FD571" w:rsidTr="003D78EC">
        <w:trPr>
          <w:trHeight w:val="290"/>
        </w:trPr>
        <w:tc>
          <w:tcPr>
            <w:tcW w:w="451" w:type="pct"/>
            <w:vAlign w:val="center"/>
          </w:tcPr>
          <w:p w14:paraId="79385BE7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65" w:type="pct"/>
            <w:vAlign w:val="center"/>
          </w:tcPr>
          <w:p w14:paraId="7AEC86E1" w14:textId="00C1705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022AA914" w14:textId="4BC90C5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9" w:type="pct"/>
            <w:vAlign w:val="center"/>
          </w:tcPr>
          <w:p w14:paraId="39A516F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6" w:type="pct"/>
            <w:vAlign w:val="center"/>
          </w:tcPr>
          <w:p w14:paraId="0D6FE6FF" w14:textId="47EBC87B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18FD6B2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4D04789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6" w:type="pct"/>
            <w:vAlign w:val="center"/>
          </w:tcPr>
          <w:p w14:paraId="3F92B58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A4C091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52057E8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37D43D3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643C381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3D78EC" w14:paraId="251EAC3A" w14:textId="5D4F7D54" w:rsidTr="003D78EC">
        <w:trPr>
          <w:trHeight w:val="290"/>
        </w:trPr>
        <w:tc>
          <w:tcPr>
            <w:tcW w:w="451" w:type="pct"/>
            <w:vAlign w:val="center"/>
          </w:tcPr>
          <w:p w14:paraId="57B21C0B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65" w:type="pct"/>
            <w:vAlign w:val="center"/>
          </w:tcPr>
          <w:p w14:paraId="1DC66348" w14:textId="17FF593A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66EAB353" w14:textId="75FD9EEA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9" w:type="pct"/>
            <w:vAlign w:val="center"/>
          </w:tcPr>
          <w:p w14:paraId="54EE757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6" w:type="pct"/>
            <w:vAlign w:val="center"/>
          </w:tcPr>
          <w:p w14:paraId="5B1DD2F6" w14:textId="5E71854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22331B0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1DA1D35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6" w:type="pct"/>
            <w:vAlign w:val="center"/>
          </w:tcPr>
          <w:p w14:paraId="643454C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46A4BF9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3956DC4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544D29C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2F492BB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3D78EC" w14:paraId="018479D3" w14:textId="6A0619E1" w:rsidTr="003D78EC">
        <w:trPr>
          <w:trHeight w:val="290"/>
        </w:trPr>
        <w:tc>
          <w:tcPr>
            <w:tcW w:w="451" w:type="pct"/>
            <w:vAlign w:val="center"/>
          </w:tcPr>
          <w:p w14:paraId="24C1EF02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65" w:type="pct"/>
            <w:vAlign w:val="center"/>
          </w:tcPr>
          <w:p w14:paraId="7B3EE3D5" w14:textId="3A0ED293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3EFAF392" w14:textId="42ACD39C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9" w:type="pct"/>
            <w:vAlign w:val="center"/>
          </w:tcPr>
          <w:p w14:paraId="3C5F0BB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6" w:type="pct"/>
            <w:vAlign w:val="center"/>
          </w:tcPr>
          <w:p w14:paraId="25507578" w14:textId="2533F8FC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1AB7533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0600179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4C9493B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AF42B0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04245B7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01D540C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6D23627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1C074A95" w14:textId="7BA12D9D" w:rsidTr="003D78EC">
        <w:trPr>
          <w:trHeight w:val="290"/>
        </w:trPr>
        <w:tc>
          <w:tcPr>
            <w:tcW w:w="451" w:type="pct"/>
            <w:vAlign w:val="center"/>
          </w:tcPr>
          <w:p w14:paraId="524245EE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65" w:type="pct"/>
            <w:vAlign w:val="center"/>
          </w:tcPr>
          <w:p w14:paraId="01069DFB" w14:textId="65B121D6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538190BB" w14:textId="47CF9151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9" w:type="pct"/>
            <w:vAlign w:val="center"/>
          </w:tcPr>
          <w:p w14:paraId="2C9A300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  <w:tc>
          <w:tcPr>
            <w:tcW w:w="306" w:type="pct"/>
            <w:vAlign w:val="center"/>
          </w:tcPr>
          <w:p w14:paraId="32303037" w14:textId="18E988B6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7DB67B0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5C99CB1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6" w:type="pct"/>
            <w:vAlign w:val="center"/>
          </w:tcPr>
          <w:p w14:paraId="13107F8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AF93FE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47153CE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14CF89B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5" w:type="pct"/>
            <w:vAlign w:val="center"/>
          </w:tcPr>
          <w:p w14:paraId="78E2489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7E5A0AD5" w14:textId="4480C55D" w:rsidTr="003D78EC">
        <w:trPr>
          <w:trHeight w:val="290"/>
        </w:trPr>
        <w:tc>
          <w:tcPr>
            <w:tcW w:w="451" w:type="pct"/>
            <w:vAlign w:val="center"/>
          </w:tcPr>
          <w:p w14:paraId="5EC4F07F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65" w:type="pct"/>
            <w:vAlign w:val="center"/>
          </w:tcPr>
          <w:p w14:paraId="327A3FA7" w14:textId="576BFB63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444B2515" w14:textId="797C5949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9" w:type="pct"/>
            <w:vAlign w:val="center"/>
          </w:tcPr>
          <w:p w14:paraId="11DA748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06" w:type="pct"/>
            <w:vAlign w:val="center"/>
          </w:tcPr>
          <w:p w14:paraId="04B4B649" w14:textId="5C006C3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23C1C93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5C5018E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6" w:type="pct"/>
            <w:vAlign w:val="center"/>
          </w:tcPr>
          <w:p w14:paraId="07D7D69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E50510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6A420C4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02DEE92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5" w:type="pct"/>
            <w:vAlign w:val="center"/>
          </w:tcPr>
          <w:p w14:paraId="3CA418D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60AE8E11" w14:textId="25784CEE" w:rsidTr="003D78EC">
        <w:trPr>
          <w:trHeight w:val="290"/>
        </w:trPr>
        <w:tc>
          <w:tcPr>
            <w:tcW w:w="451" w:type="pct"/>
            <w:vAlign w:val="center"/>
          </w:tcPr>
          <w:p w14:paraId="5F5E8197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65" w:type="pct"/>
            <w:vAlign w:val="center"/>
          </w:tcPr>
          <w:p w14:paraId="61892553" w14:textId="6497ED5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479E7391" w14:textId="4DEB9392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9" w:type="pct"/>
            <w:vAlign w:val="center"/>
          </w:tcPr>
          <w:p w14:paraId="24C4693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  <w:tc>
          <w:tcPr>
            <w:tcW w:w="306" w:type="pct"/>
            <w:vAlign w:val="center"/>
          </w:tcPr>
          <w:p w14:paraId="1E05B0F6" w14:textId="6398C4DC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5B628D8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6EDB7A4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6" w:type="pct"/>
            <w:vAlign w:val="center"/>
          </w:tcPr>
          <w:p w14:paraId="74EF15F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2" w:type="pct"/>
            <w:vAlign w:val="center"/>
          </w:tcPr>
          <w:p w14:paraId="132B723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04CA543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610DBBD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66EB01B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3D78EC" w14:paraId="453C3A98" w14:textId="6AE83DC4" w:rsidTr="003D78EC">
        <w:trPr>
          <w:trHeight w:val="290"/>
        </w:trPr>
        <w:tc>
          <w:tcPr>
            <w:tcW w:w="451" w:type="pct"/>
            <w:vAlign w:val="center"/>
          </w:tcPr>
          <w:p w14:paraId="238D1D49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65" w:type="pct"/>
            <w:vAlign w:val="center"/>
          </w:tcPr>
          <w:p w14:paraId="6371315C" w14:textId="3378FD6B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77A93DB4" w14:textId="707C1652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9" w:type="pct"/>
            <w:vAlign w:val="center"/>
          </w:tcPr>
          <w:p w14:paraId="32B1077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0.69</w:t>
            </w:r>
          </w:p>
        </w:tc>
        <w:tc>
          <w:tcPr>
            <w:tcW w:w="306" w:type="pct"/>
            <w:vAlign w:val="center"/>
          </w:tcPr>
          <w:p w14:paraId="4C7861C8" w14:textId="7FE8169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414C11A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1E4EA90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6" w:type="pct"/>
            <w:vAlign w:val="center"/>
          </w:tcPr>
          <w:p w14:paraId="4AB8796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2" w:type="pct"/>
            <w:vAlign w:val="center"/>
          </w:tcPr>
          <w:p w14:paraId="2216D6F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6141741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270F25D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5" w:type="pct"/>
            <w:vAlign w:val="center"/>
          </w:tcPr>
          <w:p w14:paraId="0B2C802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7D8FB81A" w14:textId="473B608A" w:rsidTr="003D78EC">
        <w:trPr>
          <w:trHeight w:val="290"/>
        </w:trPr>
        <w:tc>
          <w:tcPr>
            <w:tcW w:w="451" w:type="pct"/>
            <w:vAlign w:val="center"/>
          </w:tcPr>
          <w:p w14:paraId="32A0B36F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641585D4" w14:textId="439ED16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5A107779" w14:textId="103BE03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9" w:type="pct"/>
            <w:vAlign w:val="center"/>
          </w:tcPr>
          <w:p w14:paraId="44C4481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06" w:type="pct"/>
            <w:vAlign w:val="center"/>
          </w:tcPr>
          <w:p w14:paraId="390F03E8" w14:textId="75939830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1015BBC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2CD20C6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1133757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2" w:type="pct"/>
            <w:vAlign w:val="center"/>
          </w:tcPr>
          <w:p w14:paraId="7E2EDF4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673785D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5816A96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786CB60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657355AD" w14:textId="578323BD" w:rsidTr="003D78EC">
        <w:trPr>
          <w:trHeight w:val="290"/>
        </w:trPr>
        <w:tc>
          <w:tcPr>
            <w:tcW w:w="451" w:type="pct"/>
            <w:vAlign w:val="center"/>
          </w:tcPr>
          <w:p w14:paraId="0D96B901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63CDF125" w14:textId="3FD2A6C2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6A442311" w14:textId="1309389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9" w:type="pct"/>
            <w:vAlign w:val="center"/>
          </w:tcPr>
          <w:p w14:paraId="53023CD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17E59D2A" w14:textId="1CFBD705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5ECB148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2FE012D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424026C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321CD4F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17221F4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1316DF0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6F77E40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231E0576" w14:textId="415383D4" w:rsidTr="003D78EC">
        <w:trPr>
          <w:trHeight w:val="290"/>
        </w:trPr>
        <w:tc>
          <w:tcPr>
            <w:tcW w:w="451" w:type="pct"/>
            <w:vAlign w:val="center"/>
          </w:tcPr>
          <w:p w14:paraId="14AAC12A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5E822BB0" w14:textId="0F544555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75C130A3" w14:textId="0F202042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9" w:type="pct"/>
            <w:vAlign w:val="center"/>
          </w:tcPr>
          <w:p w14:paraId="0F73C8E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06" w:type="pct"/>
            <w:vAlign w:val="center"/>
          </w:tcPr>
          <w:p w14:paraId="67EE870D" w14:textId="08E229A2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44BFEEB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1235B90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3207ED2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521C01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2AD2304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5C93076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5" w:type="pct"/>
            <w:vAlign w:val="center"/>
          </w:tcPr>
          <w:p w14:paraId="0F90050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73005CCB" w14:textId="63BF5B37" w:rsidTr="003D78EC">
        <w:trPr>
          <w:trHeight w:val="290"/>
        </w:trPr>
        <w:tc>
          <w:tcPr>
            <w:tcW w:w="451" w:type="pct"/>
            <w:vAlign w:val="center"/>
          </w:tcPr>
          <w:p w14:paraId="51C43584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24CF2B78" w14:textId="2EF4941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6F45E4E3" w14:textId="08D9C109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9" w:type="pct"/>
            <w:vAlign w:val="center"/>
          </w:tcPr>
          <w:p w14:paraId="676AD3C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06" w:type="pct"/>
            <w:vAlign w:val="center"/>
          </w:tcPr>
          <w:p w14:paraId="084C125A" w14:textId="7F55B5D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6968C6F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73A6858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565DF0B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6CE8D12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3AABDCB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6E3F50E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5" w:type="pct"/>
            <w:vAlign w:val="center"/>
          </w:tcPr>
          <w:p w14:paraId="0E0F10B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3D78EC" w14:paraId="3DCCD926" w14:textId="654BA072" w:rsidTr="003D78EC">
        <w:trPr>
          <w:trHeight w:val="290"/>
        </w:trPr>
        <w:tc>
          <w:tcPr>
            <w:tcW w:w="451" w:type="pct"/>
            <w:vAlign w:val="center"/>
          </w:tcPr>
          <w:p w14:paraId="6FF4D9AB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1F149632" w14:textId="77E1F165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1F4F7420" w14:textId="0F1E78F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9" w:type="pct"/>
            <w:vAlign w:val="center"/>
          </w:tcPr>
          <w:p w14:paraId="4626C4F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6" w:type="pct"/>
            <w:vAlign w:val="center"/>
          </w:tcPr>
          <w:p w14:paraId="585F33A9" w14:textId="0405E9DA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574DC4D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5D8656C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05BB2FB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9222DC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2F435B9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461DE5D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5" w:type="pct"/>
            <w:vAlign w:val="center"/>
          </w:tcPr>
          <w:p w14:paraId="0407E44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4FCAC9C5" w14:textId="3DF7202F" w:rsidTr="003D78EC">
        <w:trPr>
          <w:trHeight w:val="290"/>
        </w:trPr>
        <w:tc>
          <w:tcPr>
            <w:tcW w:w="451" w:type="pct"/>
            <w:vAlign w:val="center"/>
          </w:tcPr>
          <w:p w14:paraId="76B3557A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3AF08A36" w14:textId="31F6B4FD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58E31EE2" w14:textId="05056496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9" w:type="pct"/>
            <w:vAlign w:val="center"/>
          </w:tcPr>
          <w:p w14:paraId="1C249DC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6" w:type="pct"/>
            <w:vAlign w:val="center"/>
          </w:tcPr>
          <w:p w14:paraId="43C6387B" w14:textId="1261591E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2671A85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7152F8E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172388B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4940A36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4FC8A45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5F55913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70B0F59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3FFAFFCA" w14:textId="435F5736" w:rsidTr="003D78EC">
        <w:trPr>
          <w:trHeight w:val="290"/>
        </w:trPr>
        <w:tc>
          <w:tcPr>
            <w:tcW w:w="451" w:type="pct"/>
            <w:vAlign w:val="center"/>
          </w:tcPr>
          <w:p w14:paraId="31AB66A8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5715BCC1" w14:textId="608A2D24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178DF793" w14:textId="0C9BFBC0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9" w:type="pct"/>
            <w:vAlign w:val="center"/>
          </w:tcPr>
          <w:p w14:paraId="3C5F934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39A0D7B7" w14:textId="336B6E3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6A805CA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5970207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3D9ADB0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8D1C5A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229797C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2CA611C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7A057F8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3EEA6253" w14:textId="268C6C73" w:rsidTr="003D78EC">
        <w:trPr>
          <w:trHeight w:val="290"/>
        </w:trPr>
        <w:tc>
          <w:tcPr>
            <w:tcW w:w="451" w:type="pct"/>
            <w:vAlign w:val="center"/>
          </w:tcPr>
          <w:p w14:paraId="1B33D1CF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1C1B5F07" w14:textId="2FF2B91D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2E04BB7B" w14:textId="5C82AC5D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9" w:type="pct"/>
            <w:vAlign w:val="center"/>
          </w:tcPr>
          <w:p w14:paraId="069929E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3CE8B8E4" w14:textId="5838DBA5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4709CAF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5DBCFC5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36286FF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485B331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6DC3B83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087F256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10CA60A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1988D88A" w14:textId="7C605AF2" w:rsidTr="003D78EC">
        <w:trPr>
          <w:trHeight w:val="290"/>
        </w:trPr>
        <w:tc>
          <w:tcPr>
            <w:tcW w:w="451" w:type="pct"/>
            <w:vAlign w:val="center"/>
          </w:tcPr>
          <w:p w14:paraId="40CACF76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5698B869" w14:textId="0DB44AC1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3F85BC62" w14:textId="7208CC76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9" w:type="pct"/>
            <w:vAlign w:val="center"/>
          </w:tcPr>
          <w:p w14:paraId="0898BF4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66EE4800" w14:textId="30DECE5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5E4D1FF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4FCFF2C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77A201B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1D292E5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4FE282B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3FBD5D2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5EAC781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27F029EF" w14:textId="0E3EB9B6" w:rsidTr="003D78EC">
        <w:trPr>
          <w:trHeight w:val="290"/>
        </w:trPr>
        <w:tc>
          <w:tcPr>
            <w:tcW w:w="451" w:type="pct"/>
            <w:vAlign w:val="center"/>
          </w:tcPr>
          <w:p w14:paraId="31E7DE1B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5" w:type="pct"/>
            <w:vAlign w:val="center"/>
          </w:tcPr>
          <w:p w14:paraId="7C2D7BEA" w14:textId="58A490F3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27407F96" w14:textId="44F8143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9" w:type="pct"/>
            <w:vAlign w:val="center"/>
          </w:tcPr>
          <w:p w14:paraId="706B65C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06" w:type="pct"/>
            <w:vAlign w:val="center"/>
          </w:tcPr>
          <w:p w14:paraId="632D27D0" w14:textId="5E6A6BFA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565D353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50CEA8D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232F11C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5FC8B29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31781B6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67C0225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5" w:type="pct"/>
            <w:vAlign w:val="center"/>
          </w:tcPr>
          <w:p w14:paraId="50F37C3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40FC1F88" w14:textId="4268F0F1" w:rsidTr="003D78EC">
        <w:trPr>
          <w:trHeight w:val="290"/>
        </w:trPr>
        <w:tc>
          <w:tcPr>
            <w:tcW w:w="451" w:type="pct"/>
            <w:vAlign w:val="center"/>
          </w:tcPr>
          <w:p w14:paraId="43859043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65" w:type="pct"/>
            <w:vAlign w:val="center"/>
          </w:tcPr>
          <w:p w14:paraId="68C8CAC4" w14:textId="3C599504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75FC3D64" w14:textId="7A10924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9" w:type="pct"/>
            <w:vAlign w:val="center"/>
          </w:tcPr>
          <w:p w14:paraId="68CC2A7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306" w:type="pct"/>
            <w:vAlign w:val="center"/>
          </w:tcPr>
          <w:p w14:paraId="7B865B9D" w14:textId="7C0835FE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6C75994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76874E8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3FDC815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2" w:type="pct"/>
            <w:vAlign w:val="center"/>
          </w:tcPr>
          <w:p w14:paraId="095B8B0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17F2496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44F648B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3751321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3D78EC" w14:paraId="03D143A6" w14:textId="633934C6" w:rsidTr="003D78EC">
        <w:trPr>
          <w:trHeight w:val="290"/>
        </w:trPr>
        <w:tc>
          <w:tcPr>
            <w:tcW w:w="451" w:type="pct"/>
            <w:vAlign w:val="center"/>
          </w:tcPr>
          <w:p w14:paraId="23528990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65" w:type="pct"/>
            <w:vAlign w:val="center"/>
          </w:tcPr>
          <w:p w14:paraId="06211299" w14:textId="53B69304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30741508" w14:textId="67F3917B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9" w:type="pct"/>
            <w:vAlign w:val="center"/>
          </w:tcPr>
          <w:p w14:paraId="7057A4D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6" w:type="pct"/>
            <w:vAlign w:val="center"/>
          </w:tcPr>
          <w:p w14:paraId="6D5B3972" w14:textId="0F2B3539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5FB7C1E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2797702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6" w:type="pct"/>
            <w:vAlign w:val="center"/>
          </w:tcPr>
          <w:p w14:paraId="77B62D7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22FBB30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2D11052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00FFF76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76C1CC8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473FB89C" w14:textId="7DB40A58" w:rsidTr="003D78EC">
        <w:trPr>
          <w:trHeight w:val="290"/>
        </w:trPr>
        <w:tc>
          <w:tcPr>
            <w:tcW w:w="451" w:type="pct"/>
            <w:vAlign w:val="center"/>
          </w:tcPr>
          <w:p w14:paraId="0E1CF114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65" w:type="pct"/>
            <w:vAlign w:val="center"/>
          </w:tcPr>
          <w:p w14:paraId="738C1644" w14:textId="1E32F51E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07594178" w14:textId="59BE45E4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9" w:type="pct"/>
            <w:vAlign w:val="center"/>
          </w:tcPr>
          <w:p w14:paraId="06314AB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6" w:type="pct"/>
            <w:vAlign w:val="center"/>
          </w:tcPr>
          <w:p w14:paraId="2C0C628A" w14:textId="7509C8DA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722D1EF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480A244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6" w:type="pct"/>
            <w:vAlign w:val="center"/>
          </w:tcPr>
          <w:p w14:paraId="481F82E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BEDA51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66E3670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3CF370B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623931F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10FDE0FA" w14:textId="7AF4E305" w:rsidTr="003D78EC">
        <w:trPr>
          <w:trHeight w:val="290"/>
        </w:trPr>
        <w:tc>
          <w:tcPr>
            <w:tcW w:w="451" w:type="pct"/>
            <w:vAlign w:val="center"/>
          </w:tcPr>
          <w:p w14:paraId="729A229E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65" w:type="pct"/>
            <w:vAlign w:val="center"/>
          </w:tcPr>
          <w:p w14:paraId="76DD5B2F" w14:textId="23F2529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1E2F0176" w14:textId="0330814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9" w:type="pct"/>
            <w:vAlign w:val="center"/>
          </w:tcPr>
          <w:p w14:paraId="0C57BB4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1CB92BA0" w14:textId="1745E38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06CB6AE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44CFCD5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73067F9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5B5A9C8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3E33AF8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5FE08DC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44ABE1A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3D78EC" w14:paraId="5570DDDD" w14:textId="338E270A" w:rsidTr="003D78EC">
        <w:trPr>
          <w:trHeight w:val="290"/>
        </w:trPr>
        <w:tc>
          <w:tcPr>
            <w:tcW w:w="451" w:type="pct"/>
            <w:vAlign w:val="center"/>
          </w:tcPr>
          <w:p w14:paraId="76AC8798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65" w:type="pct"/>
            <w:vAlign w:val="center"/>
          </w:tcPr>
          <w:p w14:paraId="7BE970B8" w14:textId="2258659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53DADBF0" w14:textId="3AF59F34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9" w:type="pct"/>
            <w:vAlign w:val="center"/>
          </w:tcPr>
          <w:p w14:paraId="0E345AA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0985C788" w14:textId="472C4DBD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6C44553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1487052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1ADCF2D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295D2E3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76C30DC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33F5948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6F4F6F6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3D78EC" w14:paraId="3BE6D7B0" w14:textId="07BDBF89" w:rsidTr="003D78EC">
        <w:trPr>
          <w:trHeight w:val="290"/>
        </w:trPr>
        <w:tc>
          <w:tcPr>
            <w:tcW w:w="451" w:type="pct"/>
            <w:vAlign w:val="center"/>
          </w:tcPr>
          <w:p w14:paraId="65FC4A6A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65" w:type="pct"/>
            <w:vAlign w:val="center"/>
          </w:tcPr>
          <w:p w14:paraId="0770036E" w14:textId="343F3FA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1ABFAA43" w14:textId="69B2B253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9" w:type="pct"/>
            <w:vAlign w:val="center"/>
          </w:tcPr>
          <w:p w14:paraId="45F3997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6" w:type="pct"/>
            <w:vAlign w:val="center"/>
          </w:tcPr>
          <w:p w14:paraId="2D525A5F" w14:textId="1E5E3B43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4B61AB9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7D00280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0A0C778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1B52279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39C4E85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0" w:type="pct"/>
            <w:vAlign w:val="center"/>
          </w:tcPr>
          <w:p w14:paraId="5212962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2E16CDE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3D78EC" w14:paraId="2D72E02A" w14:textId="317BEC03" w:rsidTr="003D78EC">
        <w:trPr>
          <w:trHeight w:val="290"/>
        </w:trPr>
        <w:tc>
          <w:tcPr>
            <w:tcW w:w="451" w:type="pct"/>
            <w:vAlign w:val="center"/>
          </w:tcPr>
          <w:p w14:paraId="21ED4591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65" w:type="pct"/>
            <w:vAlign w:val="center"/>
          </w:tcPr>
          <w:p w14:paraId="6215E0F2" w14:textId="7979E10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2692A238" w14:textId="1BBDF969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9" w:type="pct"/>
            <w:vAlign w:val="center"/>
          </w:tcPr>
          <w:p w14:paraId="6266105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008CC254" w14:textId="43248749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3307CE4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4D80873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56D0ABD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1E5CA77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6390D2E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45F79F8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47AF5C4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3D78EC" w14:paraId="56DE5DA4" w14:textId="58A6AD01" w:rsidTr="003D78EC">
        <w:trPr>
          <w:trHeight w:val="290"/>
        </w:trPr>
        <w:tc>
          <w:tcPr>
            <w:tcW w:w="451" w:type="pct"/>
            <w:vAlign w:val="center"/>
          </w:tcPr>
          <w:p w14:paraId="2B0E67BA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65" w:type="pct"/>
            <w:vAlign w:val="center"/>
          </w:tcPr>
          <w:p w14:paraId="09C6B46E" w14:textId="53BAB0F1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62AE1473" w14:textId="1CA890C6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9" w:type="pct"/>
            <w:vAlign w:val="center"/>
          </w:tcPr>
          <w:p w14:paraId="4B535D5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58318D9A" w14:textId="61E349CD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00123E7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56F315D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46991B2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7AB3133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42F5D8D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6C8D57B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056A377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3D78EC" w14:paraId="5953F3B6" w14:textId="63A5AD0B" w:rsidTr="003D78EC">
        <w:trPr>
          <w:trHeight w:val="290"/>
        </w:trPr>
        <w:tc>
          <w:tcPr>
            <w:tcW w:w="451" w:type="pct"/>
            <w:vAlign w:val="center"/>
          </w:tcPr>
          <w:p w14:paraId="2BBB4A20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65" w:type="pct"/>
            <w:vAlign w:val="center"/>
          </w:tcPr>
          <w:p w14:paraId="2934B867" w14:textId="3C2300DE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4B177688" w14:textId="0FC8E63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9" w:type="pct"/>
            <w:vAlign w:val="center"/>
          </w:tcPr>
          <w:p w14:paraId="5E2B0F21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34F04905" w14:textId="131A10E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012E0B1A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5E6CA67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093AB15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2BB15B6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4E0D26C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6994C93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0BF88D5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3D78EC" w14:paraId="0AB7DAD5" w14:textId="5D102970" w:rsidTr="003D78EC">
        <w:trPr>
          <w:trHeight w:val="290"/>
        </w:trPr>
        <w:tc>
          <w:tcPr>
            <w:tcW w:w="451" w:type="pct"/>
            <w:vAlign w:val="center"/>
          </w:tcPr>
          <w:p w14:paraId="04B97F89" w14:textId="77777777" w:rsidR="00D72830" w:rsidRPr="003D78EC" w:rsidRDefault="00D72830" w:rsidP="00311A44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65" w:type="pct"/>
            <w:vAlign w:val="center"/>
          </w:tcPr>
          <w:p w14:paraId="3217D0A8" w14:textId="25E50D0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5" w:type="pct"/>
            <w:vAlign w:val="center"/>
          </w:tcPr>
          <w:p w14:paraId="5B5E6C41" w14:textId="7BC43AFC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9" w:type="pct"/>
            <w:vAlign w:val="center"/>
          </w:tcPr>
          <w:p w14:paraId="506BF06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57F168E4" w14:textId="366F5718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8" w:type="pct"/>
            <w:vAlign w:val="center"/>
          </w:tcPr>
          <w:p w14:paraId="6351E0BF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2" w:type="pct"/>
            <w:vAlign w:val="center"/>
          </w:tcPr>
          <w:p w14:paraId="5727EB2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6" w:type="pct"/>
            <w:vAlign w:val="center"/>
          </w:tcPr>
          <w:p w14:paraId="317458D6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2" w:type="pct"/>
            <w:vAlign w:val="center"/>
          </w:tcPr>
          <w:p w14:paraId="5780C94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1" w:type="pct"/>
            <w:vAlign w:val="center"/>
          </w:tcPr>
          <w:p w14:paraId="02B6AA3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0" w:type="pct"/>
            <w:vAlign w:val="center"/>
          </w:tcPr>
          <w:p w14:paraId="34AC0E3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5" w:type="pct"/>
            <w:vAlign w:val="center"/>
          </w:tcPr>
          <w:p w14:paraId="47AB1E5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</w:tbl>
    <w:p w14:paraId="02618295" w14:textId="5C78340E" w:rsidR="008F1531" w:rsidRPr="003D78EC" w:rsidRDefault="00B014D7" w:rsidP="002C016A">
      <w:pPr>
        <w:jc w:val="both"/>
        <w:rPr>
          <w:rFonts w:ascii="Times New Roman" w:hAnsi="Times New Roman" w:cs="Times New Roman"/>
          <w:sz w:val="12"/>
          <w:szCs w:val="12"/>
        </w:rPr>
      </w:pPr>
      <w:r w:rsidRPr="003D78EC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3D78EC">
        <w:rPr>
          <w:rFonts w:ascii="Times New Roman" w:hAnsi="Times New Roman" w:cs="Times New Roman"/>
          <w:sz w:val="12"/>
          <w:szCs w:val="12"/>
        </w:rPr>
        <w:t>=missing data</w:t>
      </w:r>
      <w:r w:rsidR="008F1531" w:rsidRPr="003D78EC">
        <w:rPr>
          <w:rFonts w:ascii="Times New Roman" w:hAnsi="Times New Roman" w:cs="Times New Roman"/>
          <w:sz w:val="12"/>
          <w:szCs w:val="12"/>
        </w:rPr>
        <w:br w:type="page"/>
      </w:r>
    </w:p>
    <w:p w14:paraId="14494D0F" w14:textId="23229B15" w:rsidR="00F45E41" w:rsidRPr="007E7EA0" w:rsidRDefault="00F45E41" w:rsidP="00F45E41">
      <w:pPr>
        <w:rPr>
          <w:rFonts w:ascii="Times New Roman" w:hAnsi="Times New Roman" w:cs="Times New Roman"/>
          <w:sz w:val="20"/>
          <w:szCs w:val="20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 w:rsidR="002121DA"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pPr w:leftFromText="180" w:rightFromText="180" w:vertAnchor="page" w:horzAnchor="margin" w:tblpX="108" w:tblpY="1009"/>
        <w:tblW w:w="5000" w:type="pct"/>
        <w:tblLook w:val="01E0" w:firstRow="1" w:lastRow="1" w:firstColumn="1" w:lastColumn="1" w:noHBand="0" w:noVBand="0"/>
      </w:tblPr>
      <w:tblGrid>
        <w:gridCol w:w="1218"/>
        <w:gridCol w:w="1952"/>
        <w:gridCol w:w="1952"/>
        <w:gridCol w:w="1524"/>
        <w:gridCol w:w="956"/>
        <w:gridCol w:w="1115"/>
        <w:gridCol w:w="1002"/>
        <w:gridCol w:w="1483"/>
        <w:gridCol w:w="1221"/>
        <w:gridCol w:w="1155"/>
        <w:gridCol w:w="1277"/>
        <w:gridCol w:w="759"/>
      </w:tblGrid>
      <w:tr w:rsidR="00D72830" w:rsidRPr="0065073E" w14:paraId="5ED2486F" w14:textId="128CC7E2" w:rsidTr="003D78EC">
        <w:trPr>
          <w:trHeight w:val="255"/>
        </w:trPr>
        <w:tc>
          <w:tcPr>
            <w:tcW w:w="390" w:type="pct"/>
            <w:vAlign w:val="center"/>
          </w:tcPr>
          <w:p w14:paraId="5B03427E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625" w:type="pct"/>
            <w:vAlign w:val="center"/>
          </w:tcPr>
          <w:p w14:paraId="18ECFD16" w14:textId="22C8B5D6" w:rsidR="00D72830" w:rsidRPr="003D78EC" w:rsidRDefault="00D72830" w:rsidP="00285A1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625" w:type="pct"/>
            <w:vAlign w:val="center"/>
          </w:tcPr>
          <w:p w14:paraId="271AB816" w14:textId="3049C3E5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8" w:type="pct"/>
            <w:vAlign w:val="center"/>
          </w:tcPr>
          <w:p w14:paraId="4714F570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6" w:type="pct"/>
            <w:vAlign w:val="center"/>
          </w:tcPr>
          <w:p w14:paraId="0A18B48A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57" w:type="pct"/>
            <w:vAlign w:val="center"/>
          </w:tcPr>
          <w:p w14:paraId="70D2C65B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1" w:type="pct"/>
            <w:vAlign w:val="center"/>
          </w:tcPr>
          <w:p w14:paraId="6110820C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5" w:type="pct"/>
            <w:vAlign w:val="center"/>
          </w:tcPr>
          <w:p w14:paraId="515A0344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1" w:type="pct"/>
            <w:vAlign w:val="center"/>
          </w:tcPr>
          <w:p w14:paraId="053C19AE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0" w:type="pct"/>
            <w:vAlign w:val="center"/>
          </w:tcPr>
          <w:p w14:paraId="6DB1D0BF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09" w:type="pct"/>
            <w:vAlign w:val="center"/>
          </w:tcPr>
          <w:p w14:paraId="59A2137D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3" w:type="pct"/>
            <w:vAlign w:val="center"/>
          </w:tcPr>
          <w:p w14:paraId="39D29606" w14:textId="77777777" w:rsidR="00D72830" w:rsidRPr="003D78EC" w:rsidRDefault="00D72830" w:rsidP="004A235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3D78EC" w:rsidRPr="0065073E" w14:paraId="41BF9C63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1F99CE8A" w14:textId="1E42279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625" w:type="pct"/>
            <w:vAlign w:val="center"/>
          </w:tcPr>
          <w:p w14:paraId="6A95386E" w14:textId="6AF5086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9A2CBEB" w14:textId="5550DEC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7575EF27" w14:textId="1A7FD735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4864A3E1" w14:textId="356FCE57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7EFBA31" w14:textId="1D4BC16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2C6C045" w14:textId="7E46CE6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DCAE212" w14:textId="7D6829C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B4F9F90" w14:textId="20182066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8A914AE" w14:textId="589F9FD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98B27FB" w14:textId="7EC35962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A89C10A" w14:textId="27490ED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3D78EC" w:rsidRPr="0065073E" w14:paraId="30DDF7F8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71A5D56" w14:textId="5DFCBD9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625" w:type="pct"/>
            <w:vAlign w:val="center"/>
          </w:tcPr>
          <w:p w14:paraId="097B7DEB" w14:textId="44011B59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19A5365" w14:textId="7982FD9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787E3E47" w14:textId="3147AF60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1E281BE9" w14:textId="261FB2CB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3C385B3" w14:textId="291AE313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EECE583" w14:textId="078614C4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12DC959" w14:textId="3DD753E8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49257CA" w14:textId="08BAC7AC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D3EAEE8" w14:textId="008AC38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8C8E1E9" w14:textId="667C457F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D8F6336" w14:textId="4882F41A" w:rsidR="003D78EC" w:rsidRPr="003D78EC" w:rsidRDefault="003D78EC" w:rsidP="003D78E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65073E" w14:paraId="7A838CF5" w14:textId="7F6CCD4F" w:rsidTr="003D78EC">
        <w:trPr>
          <w:trHeight w:val="290"/>
        </w:trPr>
        <w:tc>
          <w:tcPr>
            <w:tcW w:w="390" w:type="pct"/>
            <w:vAlign w:val="center"/>
          </w:tcPr>
          <w:p w14:paraId="3197EC7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625" w:type="pct"/>
            <w:vAlign w:val="center"/>
          </w:tcPr>
          <w:p w14:paraId="252CA8E1" w14:textId="3CBCFE09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C56C4F4" w14:textId="2F4FD860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17CEA1E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6" w:type="pct"/>
            <w:vAlign w:val="center"/>
          </w:tcPr>
          <w:p w14:paraId="6D26E067" w14:textId="3C3F080C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77BD16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41DD56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790C0F5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747707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AB249A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04BFEC3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1D52F4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65073E" w14:paraId="53B96885" w14:textId="75B7C3C9" w:rsidTr="003D78EC">
        <w:trPr>
          <w:trHeight w:val="290"/>
        </w:trPr>
        <w:tc>
          <w:tcPr>
            <w:tcW w:w="390" w:type="pct"/>
            <w:vAlign w:val="center"/>
          </w:tcPr>
          <w:p w14:paraId="23C38ED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625" w:type="pct"/>
            <w:vAlign w:val="center"/>
          </w:tcPr>
          <w:p w14:paraId="79A48CCC" w14:textId="459AEE7F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04C7181" w14:textId="7AF73B22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2FAB24B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53ABC1C4" w14:textId="67930D2D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F3554C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C01D7D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DC3327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4730E3D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CF6174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7E88FF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FE8741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65073E" w14:paraId="49297153" w14:textId="79957ADD" w:rsidTr="003D78EC">
        <w:trPr>
          <w:trHeight w:val="290"/>
        </w:trPr>
        <w:tc>
          <w:tcPr>
            <w:tcW w:w="390" w:type="pct"/>
            <w:vAlign w:val="center"/>
          </w:tcPr>
          <w:p w14:paraId="0AEBA6F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625" w:type="pct"/>
            <w:vAlign w:val="center"/>
          </w:tcPr>
          <w:p w14:paraId="6C7EB98C" w14:textId="4DCC895E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D6FF8E4" w14:textId="777C0953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1BAC030B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30FD8A06" w14:textId="7200F6E3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9A4D788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3ED3D9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0F60CB1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F5CB150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20B101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2D7648BC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2DD11543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65073E" w14:paraId="5B477D29" w14:textId="4A5335A1" w:rsidTr="003D78EC">
        <w:trPr>
          <w:trHeight w:val="290"/>
        </w:trPr>
        <w:tc>
          <w:tcPr>
            <w:tcW w:w="390" w:type="pct"/>
            <w:vAlign w:val="center"/>
          </w:tcPr>
          <w:p w14:paraId="55ED49A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625" w:type="pct"/>
            <w:vAlign w:val="center"/>
          </w:tcPr>
          <w:p w14:paraId="745FD1BF" w14:textId="42DB8C71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B2F76F8" w14:textId="5751B37E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36F3BFC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40109A78" w14:textId="386E6914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802C66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D8180C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C374B8E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05A7602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96DE219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787BBD7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D3DEA04" w14:textId="77777777" w:rsidR="00D72830" w:rsidRPr="003D78EC" w:rsidRDefault="00D72830" w:rsidP="00311A44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65073E" w14:paraId="67534D55" w14:textId="5A517DB7" w:rsidTr="003D78EC">
        <w:trPr>
          <w:trHeight w:val="290"/>
        </w:trPr>
        <w:tc>
          <w:tcPr>
            <w:tcW w:w="390" w:type="pct"/>
            <w:vAlign w:val="center"/>
          </w:tcPr>
          <w:p w14:paraId="60996256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625" w:type="pct"/>
            <w:vAlign w:val="center"/>
          </w:tcPr>
          <w:p w14:paraId="3ED94C69" w14:textId="188B5580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75E7247" w14:textId="49B4F9A0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7D53035A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74B493BF" w14:textId="71B45532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E94F08F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2DD86A0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7827873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353A2D3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A9A6AB1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0FBF3D3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CC5B23B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65073E" w14:paraId="34193CB3" w14:textId="45A2B6E9" w:rsidTr="003D78EC">
        <w:trPr>
          <w:trHeight w:val="290"/>
        </w:trPr>
        <w:tc>
          <w:tcPr>
            <w:tcW w:w="390" w:type="pct"/>
            <w:vAlign w:val="center"/>
          </w:tcPr>
          <w:p w14:paraId="01CAB629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625" w:type="pct"/>
            <w:vAlign w:val="center"/>
          </w:tcPr>
          <w:p w14:paraId="4F5AF453" w14:textId="3EDB07ED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58BAF52C" w14:textId="20B809C1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175C6E42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4FFE9937" w14:textId="4EE93E4B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548B881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1DB31CA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111CED9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3394B14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8020C7E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1A60987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9C84C06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602813" w:rsidRPr="0065073E" w14:paraId="55CA40B9" w14:textId="77777777" w:rsidTr="00602813">
        <w:trPr>
          <w:trHeight w:val="290"/>
        </w:trPr>
        <w:tc>
          <w:tcPr>
            <w:tcW w:w="390" w:type="pct"/>
          </w:tcPr>
          <w:p w14:paraId="6F3C2DFC" w14:textId="72A9F85D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625" w:type="pct"/>
            <w:vAlign w:val="center"/>
          </w:tcPr>
          <w:p w14:paraId="71D53A55" w14:textId="6DD431F7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2BD0A2A" w14:textId="16987535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593BE392" w14:textId="7EA467A4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306" w:type="pct"/>
            <w:vAlign w:val="center"/>
          </w:tcPr>
          <w:p w14:paraId="69962AAF" w14:textId="20E714C7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034AE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0F062D3" w14:textId="5DAC0972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034AE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10C1E07" w14:textId="2C1A1507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48B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8E8E988" w14:textId="2FEA8374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0A53CAF8" w14:textId="4144AB6B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B9E4749" w14:textId="01AF2E78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221A865" w14:textId="53E74891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045DB3F" w14:textId="019AC66C" w:rsidR="00602813" w:rsidRPr="003D78EC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  <w:highlight w:val="yellow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602813" w:rsidRPr="0065073E" w14:paraId="5D8BD798" w14:textId="77777777" w:rsidTr="00602813">
        <w:trPr>
          <w:trHeight w:val="290"/>
        </w:trPr>
        <w:tc>
          <w:tcPr>
            <w:tcW w:w="390" w:type="pct"/>
          </w:tcPr>
          <w:p w14:paraId="00E8847B" w14:textId="7DA9EBF6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625" w:type="pct"/>
            <w:vAlign w:val="center"/>
          </w:tcPr>
          <w:p w14:paraId="7B741DBA" w14:textId="58A9D432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32F060C" w14:textId="7CEF17E1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6E07F05F" w14:textId="6C1F8129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419D5530" w14:textId="24AA1AF2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034AE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BD9E2D6" w14:textId="300546CC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034AE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0E001C4" w14:textId="0B3F182D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48B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CB05D66" w14:textId="3B594595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1D5A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4FBD772" w14:textId="46555E07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C84D0AC" w14:textId="7B65A415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E4624AD" w14:textId="73B24B3D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3F9B5E7" w14:textId="7EBD6999" w:rsidR="00602813" w:rsidRPr="003D78EC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  <w:highlight w:val="yellow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602813" w:rsidRPr="0065073E" w14:paraId="7F492D01" w14:textId="77777777" w:rsidTr="00602813">
        <w:trPr>
          <w:trHeight w:val="290"/>
        </w:trPr>
        <w:tc>
          <w:tcPr>
            <w:tcW w:w="390" w:type="pct"/>
          </w:tcPr>
          <w:p w14:paraId="060E8AE3" w14:textId="7ACE3706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625" w:type="pct"/>
            <w:vAlign w:val="center"/>
          </w:tcPr>
          <w:p w14:paraId="38629BAE" w14:textId="21EF08E8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6F2D06C" w14:textId="20174945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5C32B4A5" w14:textId="2E5CAC2E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0281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2049100F" w14:textId="0A91367B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034AE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DF9DB6E" w14:textId="3EDECE9F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034AE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563C57A" w14:textId="248C5D9A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48B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F9BD434" w14:textId="29FD754C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1D5A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828A488" w14:textId="6131AED8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A3CE6D9" w14:textId="1E13B602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D70ECD1" w14:textId="294CB35C" w:rsidR="00602813" w:rsidRPr="00602813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703A13E5" w14:textId="7B705893" w:rsidR="00602813" w:rsidRPr="003D78EC" w:rsidRDefault="00602813" w:rsidP="006028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  <w:highlight w:val="yellow"/>
              </w:rPr>
            </w:pPr>
            <w:r w:rsidRPr="00410D9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65073E" w14:paraId="374197EA" w14:textId="67DECE7D" w:rsidTr="003D78EC">
        <w:trPr>
          <w:trHeight w:val="290"/>
        </w:trPr>
        <w:tc>
          <w:tcPr>
            <w:tcW w:w="390" w:type="pct"/>
            <w:vAlign w:val="center"/>
          </w:tcPr>
          <w:p w14:paraId="473A738C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625" w:type="pct"/>
            <w:vAlign w:val="center"/>
          </w:tcPr>
          <w:p w14:paraId="4134B61B" w14:textId="1E62133C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86F9781" w14:textId="5A1A6229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5C13FAF1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0.59</w:t>
            </w:r>
          </w:p>
        </w:tc>
        <w:tc>
          <w:tcPr>
            <w:tcW w:w="306" w:type="pct"/>
            <w:vAlign w:val="center"/>
          </w:tcPr>
          <w:p w14:paraId="058EC98B" w14:textId="71C2F3E9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1D692BE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FC8542C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351EAF6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68AFA413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5365C66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1837353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2AEBE875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65073E" w14:paraId="0B895FDD" w14:textId="7F814630" w:rsidTr="003D78EC">
        <w:trPr>
          <w:trHeight w:val="290"/>
        </w:trPr>
        <w:tc>
          <w:tcPr>
            <w:tcW w:w="390" w:type="pct"/>
            <w:vAlign w:val="center"/>
          </w:tcPr>
          <w:p w14:paraId="6A6DAEF4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625" w:type="pct"/>
            <w:vAlign w:val="center"/>
          </w:tcPr>
          <w:p w14:paraId="41826CD4" w14:textId="1CD5E99E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CDDBEFB" w14:textId="7355E6C1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31F44BB9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0409B5F4" w14:textId="2167EA95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395F888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B6C374C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19239CB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1C02320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3103834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048D17E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499CE3A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65073E" w14:paraId="454823DD" w14:textId="5638555C" w:rsidTr="003D78EC">
        <w:trPr>
          <w:trHeight w:val="290"/>
        </w:trPr>
        <w:tc>
          <w:tcPr>
            <w:tcW w:w="390" w:type="pct"/>
            <w:vAlign w:val="center"/>
          </w:tcPr>
          <w:p w14:paraId="302F5E21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625" w:type="pct"/>
            <w:vAlign w:val="center"/>
          </w:tcPr>
          <w:p w14:paraId="7FE5A39B" w14:textId="48785333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43ADE59" w14:textId="46A9EC93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0170C551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5E4E64C1" w14:textId="3631439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07C2007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4E5584D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D795ECF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4371291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FCFFAED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8DA1D0F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2997C73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65073E" w14:paraId="26DAFED8" w14:textId="3710B2AE" w:rsidTr="003D78EC">
        <w:trPr>
          <w:trHeight w:val="290"/>
        </w:trPr>
        <w:tc>
          <w:tcPr>
            <w:tcW w:w="390" w:type="pct"/>
            <w:vAlign w:val="center"/>
          </w:tcPr>
          <w:p w14:paraId="7B94B830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625" w:type="pct"/>
            <w:vAlign w:val="center"/>
          </w:tcPr>
          <w:p w14:paraId="257B8CB9" w14:textId="234BEC7B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36B00A7" w14:textId="52F53EEB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0B04B9D9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306" w:type="pct"/>
            <w:vAlign w:val="center"/>
          </w:tcPr>
          <w:p w14:paraId="4F5A6FA1" w14:textId="1F2C7ACD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B795D5C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9FF8583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AB1CC6E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1FC69A2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B6D453D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A0629C1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297C7681" w14:textId="77777777" w:rsidR="00D72830" w:rsidRPr="003D78EC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E471B0" w:rsidRPr="0065073E" w14:paraId="2345A907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1AD4567" w14:textId="7D520A77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625" w:type="pct"/>
            <w:vAlign w:val="center"/>
          </w:tcPr>
          <w:p w14:paraId="149F11E5" w14:textId="377E5B53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F4C4C8C" w14:textId="6E5D4CA5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</w:t>
            </w:r>
            <w:r w:rsidR="0014433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488" w:type="pct"/>
            <w:vAlign w:val="center"/>
          </w:tcPr>
          <w:p w14:paraId="1D215F51" w14:textId="65041B26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306" w:type="pct"/>
            <w:vAlign w:val="center"/>
          </w:tcPr>
          <w:p w14:paraId="245272B4" w14:textId="26AF7565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A0739C9" w14:textId="3437772A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240980E" w14:textId="4EE34712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316283B" w14:textId="002A5BF4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4121C6D" w14:textId="74164E05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5D955E4" w14:textId="29E2DCA8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0DC0F2EF" w14:textId="30E2D372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3E346BE7" w14:textId="24FBBAD8" w:rsidR="00E471B0" w:rsidRPr="00E471B0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471B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E471B0" w:rsidRPr="0065073E" w14:paraId="3057B7D6" w14:textId="5CC3DA0F" w:rsidTr="003D78EC">
        <w:trPr>
          <w:trHeight w:val="290"/>
        </w:trPr>
        <w:tc>
          <w:tcPr>
            <w:tcW w:w="390" w:type="pct"/>
            <w:vAlign w:val="center"/>
          </w:tcPr>
          <w:p w14:paraId="3A6F5EFD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625" w:type="pct"/>
            <w:vAlign w:val="center"/>
          </w:tcPr>
          <w:p w14:paraId="2FC1C4CB" w14:textId="531E6EE9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5D9BE46E" w14:textId="73C03518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4097259B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018A7664" w14:textId="443569A9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7EC8DF4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90EA941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27FD8DD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DAF5D3E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B98EDE3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4EAF98E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5747922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E471B0" w:rsidRPr="0065073E" w14:paraId="75878F4C" w14:textId="29C6A965" w:rsidTr="003D78EC">
        <w:trPr>
          <w:trHeight w:val="290"/>
        </w:trPr>
        <w:tc>
          <w:tcPr>
            <w:tcW w:w="390" w:type="pct"/>
            <w:vAlign w:val="center"/>
          </w:tcPr>
          <w:p w14:paraId="30346635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625" w:type="pct"/>
            <w:vAlign w:val="center"/>
          </w:tcPr>
          <w:p w14:paraId="25E43E85" w14:textId="61DF33DC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541D472" w14:textId="30F0EDEC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29800769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2FA9137F" w14:textId="77F0E420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45DCC80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D7B0A6B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44B5C07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A163204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0898325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2678E50E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6F80FEC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E471B0" w:rsidRPr="0065073E" w14:paraId="1CBFF35F" w14:textId="6208342D" w:rsidTr="003D78EC">
        <w:trPr>
          <w:trHeight w:val="290"/>
        </w:trPr>
        <w:tc>
          <w:tcPr>
            <w:tcW w:w="390" w:type="pct"/>
            <w:vAlign w:val="center"/>
          </w:tcPr>
          <w:p w14:paraId="6C914A25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625" w:type="pct"/>
            <w:vAlign w:val="center"/>
          </w:tcPr>
          <w:p w14:paraId="529A7BC8" w14:textId="77E009CF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CD6713E" w14:textId="24E7259B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69C31E7A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7D752F0B" w14:textId="36C06861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39ABB73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215E765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0D5AE583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3238191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42E939C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9E18BEE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CC21582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E471B0" w:rsidRPr="0065073E" w14:paraId="6784D435" w14:textId="0DD0B58E" w:rsidTr="003D78EC">
        <w:trPr>
          <w:trHeight w:val="290"/>
        </w:trPr>
        <w:tc>
          <w:tcPr>
            <w:tcW w:w="390" w:type="pct"/>
            <w:vAlign w:val="center"/>
          </w:tcPr>
          <w:p w14:paraId="0AE84082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625" w:type="pct"/>
            <w:vAlign w:val="center"/>
          </w:tcPr>
          <w:p w14:paraId="47442399" w14:textId="3C592623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AFF6929" w14:textId="15465C00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03720AA3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490EC04B" w14:textId="25B3F9C5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5F3D61C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669DA59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5EA4A92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83B8C65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F85D1DD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BD0D697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5C52763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E471B0" w:rsidRPr="0065073E" w14:paraId="11EB23C5" w14:textId="25232259" w:rsidTr="003D78EC">
        <w:trPr>
          <w:trHeight w:val="290"/>
        </w:trPr>
        <w:tc>
          <w:tcPr>
            <w:tcW w:w="390" w:type="pct"/>
            <w:vAlign w:val="center"/>
          </w:tcPr>
          <w:p w14:paraId="6DCDEDE3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625" w:type="pct"/>
            <w:vAlign w:val="center"/>
          </w:tcPr>
          <w:p w14:paraId="34EE8AD8" w14:textId="2DE440AA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02C083E" w14:textId="107D6092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0444DFDC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614CAA46" w14:textId="7EDEE394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52D37D7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2C408F9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5991870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D4B74AE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2C7F195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6B8BA7B6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7ADCF00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E471B0" w:rsidRPr="0065073E" w14:paraId="6FF59EE3" w14:textId="02C43218" w:rsidTr="003D78EC">
        <w:trPr>
          <w:trHeight w:val="290"/>
        </w:trPr>
        <w:tc>
          <w:tcPr>
            <w:tcW w:w="390" w:type="pct"/>
            <w:vAlign w:val="center"/>
          </w:tcPr>
          <w:p w14:paraId="04C7FE35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625" w:type="pct"/>
            <w:vAlign w:val="center"/>
          </w:tcPr>
          <w:p w14:paraId="461B8FE5" w14:textId="4147C4BC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76FEF3B" w14:textId="34193539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6C3951D8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0.33</w:t>
            </w:r>
          </w:p>
        </w:tc>
        <w:tc>
          <w:tcPr>
            <w:tcW w:w="306" w:type="pct"/>
            <w:vAlign w:val="center"/>
          </w:tcPr>
          <w:p w14:paraId="6E05BA23" w14:textId="34FFA9B5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CC2B57E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4B98875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5CB49059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161287BE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5FEE3C98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51977260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3A0BC0F1" w14:textId="77777777" w:rsidR="00E471B0" w:rsidRPr="003D78EC" w:rsidRDefault="00E471B0" w:rsidP="00E471B0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78E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</w:tbl>
    <w:p w14:paraId="7E43533F" w14:textId="509362A0" w:rsidR="002121DA" w:rsidRPr="003D78EC" w:rsidRDefault="002121DA" w:rsidP="002121DA">
      <w:pPr>
        <w:jc w:val="both"/>
        <w:rPr>
          <w:rFonts w:ascii="Times New Roman" w:hAnsi="Times New Roman" w:cs="Times New Roman"/>
          <w:sz w:val="12"/>
          <w:szCs w:val="12"/>
        </w:rPr>
      </w:pPr>
      <w:r w:rsidRPr="003D78EC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3D78EC">
        <w:rPr>
          <w:rFonts w:ascii="Times New Roman" w:hAnsi="Times New Roman" w:cs="Times New Roman"/>
          <w:sz w:val="12"/>
          <w:szCs w:val="12"/>
        </w:rPr>
        <w:t>=missing data</w:t>
      </w:r>
      <w:r w:rsidRPr="003D78EC">
        <w:rPr>
          <w:rFonts w:ascii="Times New Roman" w:hAnsi="Times New Roman" w:cs="Times New Roman"/>
          <w:sz w:val="12"/>
          <w:szCs w:val="12"/>
        </w:rPr>
        <w:br w:type="page"/>
      </w:r>
    </w:p>
    <w:p w14:paraId="35AF3C0D" w14:textId="51CC3BE5" w:rsidR="002121DA" w:rsidRDefault="002121DA"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pPr w:leftFromText="180" w:rightFromText="180" w:vertAnchor="page" w:horzAnchor="margin" w:tblpX="108" w:tblpY="1009"/>
        <w:tblW w:w="5000" w:type="pct"/>
        <w:tblLook w:val="01E0" w:firstRow="1" w:lastRow="1" w:firstColumn="1" w:lastColumn="1" w:noHBand="0" w:noVBand="0"/>
      </w:tblPr>
      <w:tblGrid>
        <w:gridCol w:w="1218"/>
        <w:gridCol w:w="1952"/>
        <w:gridCol w:w="1952"/>
        <w:gridCol w:w="1524"/>
        <w:gridCol w:w="956"/>
        <w:gridCol w:w="1115"/>
        <w:gridCol w:w="1002"/>
        <w:gridCol w:w="1483"/>
        <w:gridCol w:w="1221"/>
        <w:gridCol w:w="1155"/>
        <w:gridCol w:w="1277"/>
        <w:gridCol w:w="759"/>
      </w:tblGrid>
      <w:tr w:rsidR="002121DA" w:rsidRPr="002121DA" w14:paraId="1E8CCAE0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2E97F397" w14:textId="6A342582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625" w:type="pct"/>
            <w:vAlign w:val="center"/>
          </w:tcPr>
          <w:p w14:paraId="1668A201" w14:textId="6D8FDCB1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625" w:type="pct"/>
            <w:vAlign w:val="center"/>
          </w:tcPr>
          <w:p w14:paraId="471BB20A" w14:textId="431264CB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8" w:type="pct"/>
            <w:vAlign w:val="center"/>
          </w:tcPr>
          <w:p w14:paraId="0C8A13E2" w14:textId="33B18834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6" w:type="pct"/>
            <w:vAlign w:val="center"/>
          </w:tcPr>
          <w:p w14:paraId="28298E4F" w14:textId="3CC2FF2B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57" w:type="pct"/>
            <w:vAlign w:val="center"/>
          </w:tcPr>
          <w:p w14:paraId="5D4531EE" w14:textId="1FC3EB04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1" w:type="pct"/>
            <w:vAlign w:val="center"/>
          </w:tcPr>
          <w:p w14:paraId="4299715F" w14:textId="3A1BBC7D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5" w:type="pct"/>
            <w:vAlign w:val="center"/>
          </w:tcPr>
          <w:p w14:paraId="139F114C" w14:textId="551ADE8D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1" w:type="pct"/>
            <w:vAlign w:val="center"/>
          </w:tcPr>
          <w:p w14:paraId="58674489" w14:textId="02D8AA95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0" w:type="pct"/>
            <w:vAlign w:val="center"/>
          </w:tcPr>
          <w:p w14:paraId="0CBD10E4" w14:textId="4D14C40F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09" w:type="pct"/>
            <w:vAlign w:val="center"/>
          </w:tcPr>
          <w:p w14:paraId="4C3DBB7E" w14:textId="30B25A8E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3" w:type="pct"/>
            <w:vAlign w:val="center"/>
          </w:tcPr>
          <w:p w14:paraId="774EA13E" w14:textId="4548C1AB" w:rsidR="002121DA" w:rsidRPr="002121DA" w:rsidRDefault="002121DA" w:rsidP="002121D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D72830" w:rsidRPr="002121DA" w14:paraId="2D17CD4A" w14:textId="3C725B01" w:rsidTr="003D78EC">
        <w:trPr>
          <w:trHeight w:val="290"/>
        </w:trPr>
        <w:tc>
          <w:tcPr>
            <w:tcW w:w="390" w:type="pct"/>
            <w:vAlign w:val="center"/>
          </w:tcPr>
          <w:p w14:paraId="3CDD534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625" w:type="pct"/>
            <w:vAlign w:val="center"/>
          </w:tcPr>
          <w:p w14:paraId="09D3F46E" w14:textId="089C85E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1D11C38" w14:textId="36843AE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1E345E1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0.57</w:t>
            </w:r>
          </w:p>
        </w:tc>
        <w:tc>
          <w:tcPr>
            <w:tcW w:w="306" w:type="pct"/>
            <w:vAlign w:val="center"/>
          </w:tcPr>
          <w:p w14:paraId="5A0B9391" w14:textId="5922F5C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929066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5E695E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5" w:type="pct"/>
            <w:vAlign w:val="center"/>
          </w:tcPr>
          <w:p w14:paraId="7A1075A8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647EB29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6B95BE0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6AA8838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DCA186C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05524DBD" w14:textId="1548EBA3" w:rsidTr="003D78EC">
        <w:trPr>
          <w:trHeight w:val="290"/>
        </w:trPr>
        <w:tc>
          <w:tcPr>
            <w:tcW w:w="390" w:type="pct"/>
            <w:vAlign w:val="center"/>
          </w:tcPr>
          <w:p w14:paraId="052B527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625" w:type="pct"/>
            <w:vAlign w:val="center"/>
          </w:tcPr>
          <w:p w14:paraId="595925AC" w14:textId="700820A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A0897F8" w14:textId="08BD184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66BAEA05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6" w:type="pct"/>
            <w:vAlign w:val="center"/>
          </w:tcPr>
          <w:p w14:paraId="2BB0B55B" w14:textId="6B3060A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52A4158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119AC47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40F2FB6E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44A48A6B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75F1471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5A030A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D767AD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3571D63E" w14:textId="36E9E1B1" w:rsidTr="003D78EC">
        <w:trPr>
          <w:trHeight w:val="290"/>
        </w:trPr>
        <w:tc>
          <w:tcPr>
            <w:tcW w:w="390" w:type="pct"/>
            <w:vAlign w:val="center"/>
          </w:tcPr>
          <w:p w14:paraId="417D0CC6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625" w:type="pct"/>
            <w:vAlign w:val="center"/>
          </w:tcPr>
          <w:p w14:paraId="282A145D" w14:textId="156D7CF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55FDBD9" w14:textId="54D91C9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7981FE7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0.34</w:t>
            </w:r>
          </w:p>
        </w:tc>
        <w:tc>
          <w:tcPr>
            <w:tcW w:w="306" w:type="pct"/>
            <w:vAlign w:val="center"/>
          </w:tcPr>
          <w:p w14:paraId="0B0B9444" w14:textId="3E8CE56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643AC6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D38B72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03D6B8D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5F7EFFE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262D1AC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2B697C3E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08D02D98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49EF6565" w14:textId="1443A602" w:rsidTr="003D78EC">
        <w:trPr>
          <w:trHeight w:val="290"/>
        </w:trPr>
        <w:tc>
          <w:tcPr>
            <w:tcW w:w="390" w:type="pct"/>
            <w:vAlign w:val="center"/>
          </w:tcPr>
          <w:p w14:paraId="6B34E0F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625" w:type="pct"/>
            <w:vAlign w:val="center"/>
          </w:tcPr>
          <w:p w14:paraId="626CFC71" w14:textId="7BD2E68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6A63DEA" w14:textId="04C3B11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12A2150C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0.41</w:t>
            </w:r>
          </w:p>
        </w:tc>
        <w:tc>
          <w:tcPr>
            <w:tcW w:w="306" w:type="pct"/>
            <w:vAlign w:val="center"/>
          </w:tcPr>
          <w:p w14:paraId="6F0E3B6F" w14:textId="51551C4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00AF58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F792A2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365327A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391" w:type="pct"/>
            <w:vAlign w:val="center"/>
          </w:tcPr>
          <w:p w14:paraId="2F24494B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E1C9B1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A776B58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3" w:type="pct"/>
            <w:vAlign w:val="center"/>
          </w:tcPr>
          <w:p w14:paraId="625DF791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2121DA" w14:paraId="18A559FA" w14:textId="79D7D6CC" w:rsidTr="003D78EC">
        <w:trPr>
          <w:trHeight w:val="290"/>
        </w:trPr>
        <w:tc>
          <w:tcPr>
            <w:tcW w:w="390" w:type="pct"/>
            <w:vAlign w:val="center"/>
          </w:tcPr>
          <w:p w14:paraId="0011A6DE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625" w:type="pct"/>
            <w:vAlign w:val="center"/>
          </w:tcPr>
          <w:p w14:paraId="59518694" w14:textId="13C6F58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03B3797" w14:textId="0A96E165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3AD0646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0.63</w:t>
            </w:r>
          </w:p>
        </w:tc>
        <w:tc>
          <w:tcPr>
            <w:tcW w:w="306" w:type="pct"/>
            <w:vAlign w:val="center"/>
          </w:tcPr>
          <w:p w14:paraId="67A80AD8" w14:textId="74EE137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4B4FB5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E1B8157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203DB1B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79D6608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04353EC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21F755E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28A68E1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60812A06" w14:textId="7BD03BD8" w:rsidTr="003D78EC">
        <w:trPr>
          <w:trHeight w:val="290"/>
        </w:trPr>
        <w:tc>
          <w:tcPr>
            <w:tcW w:w="390" w:type="pct"/>
            <w:vAlign w:val="center"/>
          </w:tcPr>
          <w:p w14:paraId="1A7994F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625" w:type="pct"/>
            <w:vAlign w:val="center"/>
          </w:tcPr>
          <w:p w14:paraId="07766BD1" w14:textId="2B60E67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55412E8" w14:textId="761B115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456625F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0.58</w:t>
            </w:r>
          </w:p>
        </w:tc>
        <w:tc>
          <w:tcPr>
            <w:tcW w:w="306" w:type="pct"/>
            <w:vAlign w:val="center"/>
          </w:tcPr>
          <w:p w14:paraId="7ACAA2AE" w14:textId="60A24E9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ACFF16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21" w:type="pct"/>
            <w:vAlign w:val="center"/>
          </w:tcPr>
          <w:p w14:paraId="266C265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1E07234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12E2496C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E275ECC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76C722E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36651FC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102DC018" w14:textId="7F2DD672" w:rsidTr="003D78EC">
        <w:trPr>
          <w:trHeight w:val="290"/>
        </w:trPr>
        <w:tc>
          <w:tcPr>
            <w:tcW w:w="390" w:type="pct"/>
            <w:vAlign w:val="center"/>
          </w:tcPr>
          <w:p w14:paraId="5636175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625" w:type="pct"/>
            <w:vAlign w:val="center"/>
          </w:tcPr>
          <w:p w14:paraId="53CD1CA2" w14:textId="5D334A8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42B86A1" w14:textId="7E8873B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44D8B6A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0.69</w:t>
            </w:r>
          </w:p>
        </w:tc>
        <w:tc>
          <w:tcPr>
            <w:tcW w:w="306" w:type="pct"/>
            <w:vAlign w:val="center"/>
          </w:tcPr>
          <w:p w14:paraId="48E377A3" w14:textId="4F0FF245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9717BA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1A2CFB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0E08D72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043314A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6AB9BC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0836CE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7CF64E7B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0BF89B89" w14:textId="4C8E447B" w:rsidTr="003D78EC">
        <w:trPr>
          <w:trHeight w:val="290"/>
        </w:trPr>
        <w:tc>
          <w:tcPr>
            <w:tcW w:w="390" w:type="pct"/>
            <w:vAlign w:val="center"/>
          </w:tcPr>
          <w:p w14:paraId="462F127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625" w:type="pct"/>
            <w:vAlign w:val="center"/>
          </w:tcPr>
          <w:p w14:paraId="67933784" w14:textId="06E84F9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6E520FA" w14:textId="5C91FC9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6F2EC8F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0.66</w:t>
            </w:r>
          </w:p>
        </w:tc>
        <w:tc>
          <w:tcPr>
            <w:tcW w:w="306" w:type="pct"/>
            <w:vAlign w:val="center"/>
          </w:tcPr>
          <w:p w14:paraId="70DFD99B" w14:textId="4D2FADD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6AC0C8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168EB8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511FC5F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4AFAC2F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11155718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ABAE86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F7238C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53F0FEEF" w14:textId="1F1DD30D" w:rsidTr="003D78EC">
        <w:trPr>
          <w:trHeight w:val="290"/>
        </w:trPr>
        <w:tc>
          <w:tcPr>
            <w:tcW w:w="390" w:type="pct"/>
            <w:vAlign w:val="center"/>
          </w:tcPr>
          <w:p w14:paraId="5B7392A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06E93CC0" w14:textId="1F04879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BCD5612" w14:textId="3EC42C6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0F6BEF1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0.52</w:t>
            </w:r>
          </w:p>
        </w:tc>
        <w:tc>
          <w:tcPr>
            <w:tcW w:w="306" w:type="pct"/>
            <w:vAlign w:val="center"/>
          </w:tcPr>
          <w:p w14:paraId="3AC03D9E" w14:textId="7BA84B16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C089E5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1AEE4B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5D8A19F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16135447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E94F411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33642CE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251C90F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4E2478C4" w14:textId="1BF23EFB" w:rsidTr="003D78EC">
        <w:trPr>
          <w:trHeight w:val="290"/>
        </w:trPr>
        <w:tc>
          <w:tcPr>
            <w:tcW w:w="390" w:type="pct"/>
            <w:vAlign w:val="center"/>
          </w:tcPr>
          <w:p w14:paraId="5F70F60E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364D2B60" w14:textId="4AE0CAE6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B9C721F" w14:textId="29D6F3A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0BD2CC7B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306" w:type="pct"/>
            <w:vAlign w:val="center"/>
          </w:tcPr>
          <w:p w14:paraId="30FB4D85" w14:textId="274E08F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3D9C20E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3F66BA7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5F8CB3F7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33E103D1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A5C30C8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DC849E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27C8670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15B1B2FB" w14:textId="6D0B68D4" w:rsidTr="003D78EC">
        <w:trPr>
          <w:trHeight w:val="290"/>
        </w:trPr>
        <w:tc>
          <w:tcPr>
            <w:tcW w:w="390" w:type="pct"/>
            <w:vAlign w:val="center"/>
          </w:tcPr>
          <w:p w14:paraId="6839C427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1D9D1F69" w14:textId="75916B4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B26FAEA" w14:textId="010E5345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7174A85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6" w:type="pct"/>
            <w:vAlign w:val="center"/>
          </w:tcPr>
          <w:p w14:paraId="236A05F1" w14:textId="4ECAEDC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572B236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C2B9C4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001747C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828898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6311F1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05839AF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24DB8CB5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7D07ABFB" w14:textId="29A7DFEB" w:rsidTr="003D78EC">
        <w:trPr>
          <w:trHeight w:val="290"/>
        </w:trPr>
        <w:tc>
          <w:tcPr>
            <w:tcW w:w="390" w:type="pct"/>
            <w:vAlign w:val="center"/>
          </w:tcPr>
          <w:p w14:paraId="5D2BF5A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66A59519" w14:textId="65101BC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A7B5FBA" w14:textId="761A366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6A1469E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6" w:type="pct"/>
            <w:vAlign w:val="center"/>
          </w:tcPr>
          <w:p w14:paraId="2C2F2B78" w14:textId="6E3A238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8A353B1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CCE708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36BF28CF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E8D5128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E6F6211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2120DA7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9A293A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2348CD01" w14:textId="6AA65FEF" w:rsidTr="003D78EC">
        <w:trPr>
          <w:trHeight w:val="290"/>
        </w:trPr>
        <w:tc>
          <w:tcPr>
            <w:tcW w:w="390" w:type="pct"/>
            <w:vAlign w:val="center"/>
          </w:tcPr>
          <w:p w14:paraId="2A5DCA7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4819A9C8" w14:textId="3914E3C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B2D5B65" w14:textId="6C88686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461830EB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  <w:tc>
          <w:tcPr>
            <w:tcW w:w="306" w:type="pct"/>
            <w:vAlign w:val="center"/>
          </w:tcPr>
          <w:p w14:paraId="291991B2" w14:textId="7D49BFE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4F729D6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90CDE38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6DB5DE4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751C9AF6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571BB7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5732887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8A955AE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513FA879" w14:textId="2CB74B84" w:rsidTr="003D78EC">
        <w:trPr>
          <w:trHeight w:val="290"/>
        </w:trPr>
        <w:tc>
          <w:tcPr>
            <w:tcW w:w="390" w:type="pct"/>
            <w:vAlign w:val="center"/>
          </w:tcPr>
          <w:p w14:paraId="3AED5C35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38BCC37B" w14:textId="06F8A8E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EF7239D" w14:textId="7F714DA6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2A1E070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306" w:type="pct"/>
            <w:vAlign w:val="center"/>
          </w:tcPr>
          <w:p w14:paraId="5CFFFB25" w14:textId="41FFFEE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3529A5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2F8355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3723A28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6D1FC194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6523A1B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B8C1B0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8F5300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14866A5B" w14:textId="2C8C9CD2" w:rsidTr="003D78EC">
        <w:trPr>
          <w:trHeight w:val="290"/>
        </w:trPr>
        <w:tc>
          <w:tcPr>
            <w:tcW w:w="390" w:type="pct"/>
            <w:vAlign w:val="center"/>
          </w:tcPr>
          <w:p w14:paraId="122F0B71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75DA299F" w14:textId="562606B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1D6AD97" w14:textId="7E93596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13CE54E5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6" w:type="pct"/>
            <w:vAlign w:val="center"/>
          </w:tcPr>
          <w:p w14:paraId="6D9BA344" w14:textId="3668C25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6D34BE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312F165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38C396CB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27CC13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70C274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384C9F26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E82370A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40CDC63B" w14:textId="7EE455A9" w:rsidTr="003D78EC">
        <w:trPr>
          <w:trHeight w:val="290"/>
        </w:trPr>
        <w:tc>
          <w:tcPr>
            <w:tcW w:w="390" w:type="pct"/>
            <w:vAlign w:val="center"/>
          </w:tcPr>
          <w:p w14:paraId="03AAD1F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191A9502" w14:textId="081E39B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B44DCD2" w14:textId="1436E5C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2BD84F1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6" w:type="pct"/>
            <w:vAlign w:val="center"/>
          </w:tcPr>
          <w:p w14:paraId="245DEC6F" w14:textId="04CEF52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2442D1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C82081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337C700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7E2C66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1E28C6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B301DBC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FF18D7E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40D82F84" w14:textId="3CCAB65E" w:rsidTr="003D78EC">
        <w:trPr>
          <w:trHeight w:val="290"/>
        </w:trPr>
        <w:tc>
          <w:tcPr>
            <w:tcW w:w="390" w:type="pct"/>
            <w:vAlign w:val="center"/>
          </w:tcPr>
          <w:p w14:paraId="313AACC3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757B08F8" w14:textId="3590447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3027AD3" w14:textId="00FFEED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012EBD2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6" w:type="pct"/>
            <w:vAlign w:val="center"/>
          </w:tcPr>
          <w:p w14:paraId="791B6C76" w14:textId="66FE279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C1CEF45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D13E795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2FA81DD7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F8D8B5C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428227C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22BFD5A0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4732827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3BCB36C0" w14:textId="63163F6C" w:rsidTr="003D78EC">
        <w:trPr>
          <w:trHeight w:val="290"/>
        </w:trPr>
        <w:tc>
          <w:tcPr>
            <w:tcW w:w="390" w:type="pct"/>
            <w:vAlign w:val="center"/>
          </w:tcPr>
          <w:p w14:paraId="40A3C281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625" w:type="pct"/>
            <w:vAlign w:val="center"/>
          </w:tcPr>
          <w:p w14:paraId="69940DD7" w14:textId="64ECC64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569A9C0" w14:textId="714B1C9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21A21141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0.48</w:t>
            </w:r>
          </w:p>
        </w:tc>
        <w:tc>
          <w:tcPr>
            <w:tcW w:w="306" w:type="pct"/>
            <w:vAlign w:val="center"/>
          </w:tcPr>
          <w:p w14:paraId="617CB0AB" w14:textId="608DA47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79289F5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BC33CD2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C00FC56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3CDD43F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F86051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237E4ECD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FA1C339" w14:textId="777777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2121DA" w14:paraId="45E58324" w14:textId="7287FD14" w:rsidTr="003D78EC">
        <w:trPr>
          <w:trHeight w:val="290"/>
        </w:trPr>
        <w:tc>
          <w:tcPr>
            <w:tcW w:w="390" w:type="pct"/>
            <w:vAlign w:val="center"/>
          </w:tcPr>
          <w:p w14:paraId="377A4840" w14:textId="6916448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625" w:type="pct"/>
            <w:vAlign w:val="center"/>
          </w:tcPr>
          <w:p w14:paraId="329FDB36" w14:textId="271F9AF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932932B" w14:textId="6B2CD97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5444C33E" w14:textId="321AA635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06" w:type="pct"/>
            <w:vAlign w:val="center"/>
          </w:tcPr>
          <w:p w14:paraId="6D030D91" w14:textId="1BC701D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92C7108" w14:textId="65B8F9B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8F91567" w14:textId="04502BE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6B6CD8E" w14:textId="12B141F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5DF8C92E" w14:textId="353D778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C4AC8A6" w14:textId="121F501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C00411A" w14:textId="5651026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0CE5025" w14:textId="7CD55CF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2121DA" w14:paraId="2095CE99" w14:textId="33ADAEF3" w:rsidTr="003D78EC">
        <w:trPr>
          <w:trHeight w:val="290"/>
        </w:trPr>
        <w:tc>
          <w:tcPr>
            <w:tcW w:w="390" w:type="pct"/>
            <w:vAlign w:val="center"/>
          </w:tcPr>
          <w:p w14:paraId="43AC6C10" w14:textId="205D4BA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625" w:type="pct"/>
            <w:vAlign w:val="center"/>
          </w:tcPr>
          <w:p w14:paraId="013D69F2" w14:textId="7C7AE57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8BA72A9" w14:textId="7D8C0F8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33CD96DC" w14:textId="29D489D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0.32</w:t>
            </w:r>
          </w:p>
        </w:tc>
        <w:tc>
          <w:tcPr>
            <w:tcW w:w="306" w:type="pct"/>
            <w:vAlign w:val="center"/>
          </w:tcPr>
          <w:p w14:paraId="71214B1D" w14:textId="30D1C45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54B8588" w14:textId="07A3CFE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D4E7EC2" w14:textId="326C3A5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2761B5D7" w14:textId="7D062E5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6A89B904" w14:textId="712D5FB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08BCC55" w14:textId="74BD65F6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4E2AB8B6" w14:textId="20FD8C06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7FD042B" w14:textId="39F18D2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D72830" w:rsidRPr="002121DA" w14:paraId="1DB2CD8B" w14:textId="76C95E43" w:rsidTr="003D78EC">
        <w:trPr>
          <w:trHeight w:val="290"/>
        </w:trPr>
        <w:tc>
          <w:tcPr>
            <w:tcW w:w="390" w:type="pct"/>
            <w:vAlign w:val="center"/>
          </w:tcPr>
          <w:p w14:paraId="75F2B9E1" w14:textId="02C2171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625" w:type="pct"/>
            <w:vAlign w:val="center"/>
          </w:tcPr>
          <w:p w14:paraId="39EE90A7" w14:textId="598F4F3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BD1F195" w14:textId="1C27B24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402DE348" w14:textId="00E2278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06" w:type="pct"/>
            <w:vAlign w:val="center"/>
          </w:tcPr>
          <w:p w14:paraId="3B750844" w14:textId="0F382A6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3CADAA5" w14:textId="4560AA5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832996C" w14:textId="2873280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7834A7E3" w14:textId="64D2F09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17199FA3" w14:textId="0B64306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D0DE08B" w14:textId="1DA21366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286C1468" w14:textId="6DCEEF1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557A070" w14:textId="36B6562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508F5CFD" w14:textId="146BE5D1" w:rsidTr="003D78EC">
        <w:trPr>
          <w:trHeight w:val="290"/>
        </w:trPr>
        <w:tc>
          <w:tcPr>
            <w:tcW w:w="390" w:type="pct"/>
            <w:vAlign w:val="center"/>
          </w:tcPr>
          <w:p w14:paraId="561D83AF" w14:textId="0C144DD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625" w:type="pct"/>
            <w:vAlign w:val="center"/>
          </w:tcPr>
          <w:p w14:paraId="6EC6A76D" w14:textId="4CA62D5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551A1B9" w14:textId="1BAA493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67B6052E" w14:textId="7589578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06" w:type="pct"/>
            <w:vAlign w:val="center"/>
          </w:tcPr>
          <w:p w14:paraId="4CF1A0C8" w14:textId="01D982E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CB20826" w14:textId="1E096F65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4EF7E70" w14:textId="6B032DE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72D24010" w14:textId="7404402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06F09A8E" w14:textId="621DADD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765ED10" w14:textId="27A23E2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C44507B" w14:textId="163781D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3D07E6F" w14:textId="6A7BD70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2121DA" w14:paraId="40D31B40" w14:textId="4AB05CB3" w:rsidTr="003D78EC">
        <w:trPr>
          <w:trHeight w:val="290"/>
        </w:trPr>
        <w:tc>
          <w:tcPr>
            <w:tcW w:w="390" w:type="pct"/>
            <w:vAlign w:val="center"/>
          </w:tcPr>
          <w:p w14:paraId="07726C1D" w14:textId="2BF46EC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625" w:type="pct"/>
            <w:vAlign w:val="center"/>
          </w:tcPr>
          <w:p w14:paraId="37470893" w14:textId="2754C02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BAA3F65" w14:textId="5A6A338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5D4EDBA2" w14:textId="2D0E80C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6" w:type="pct"/>
            <w:vAlign w:val="center"/>
          </w:tcPr>
          <w:p w14:paraId="354CBCCE" w14:textId="2AD6E2F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BF3F457" w14:textId="789A789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8F18EB7" w14:textId="5910BCD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25FCC58B" w14:textId="7228DC9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D332EC6" w14:textId="24A47DC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F96547E" w14:textId="557B0A9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25345BA3" w14:textId="6C52635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4AC4B56" w14:textId="2FBA506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4ABFC75E" w14:textId="3C31287D" w:rsidTr="003D78EC">
        <w:trPr>
          <w:trHeight w:val="290"/>
        </w:trPr>
        <w:tc>
          <w:tcPr>
            <w:tcW w:w="390" w:type="pct"/>
            <w:vAlign w:val="center"/>
          </w:tcPr>
          <w:p w14:paraId="1B6F9CCA" w14:textId="19AA8D9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625" w:type="pct"/>
            <w:vAlign w:val="center"/>
          </w:tcPr>
          <w:p w14:paraId="478C88E9" w14:textId="58B1362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3DEAFBA" w14:textId="1B91E86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31082AD8" w14:textId="10E918E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06" w:type="pct"/>
            <w:vAlign w:val="center"/>
          </w:tcPr>
          <w:p w14:paraId="216063C2" w14:textId="542D48A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9DFC14D" w14:textId="1FB31EA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80766CF" w14:textId="35ABB36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7F000A1B" w14:textId="170E3BE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3F90B820" w14:textId="181BE8D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DF48974" w14:textId="01BFC87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949FB36" w14:textId="357925B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63718D0" w14:textId="03A98E3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2121DA" w14:paraId="2A739F91" w14:textId="4F1EF31F" w:rsidTr="003D78EC">
        <w:trPr>
          <w:trHeight w:val="290"/>
        </w:trPr>
        <w:tc>
          <w:tcPr>
            <w:tcW w:w="390" w:type="pct"/>
            <w:vAlign w:val="center"/>
          </w:tcPr>
          <w:p w14:paraId="6906AAAD" w14:textId="1AC1BA8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625" w:type="pct"/>
            <w:vAlign w:val="center"/>
          </w:tcPr>
          <w:p w14:paraId="210445B6" w14:textId="7E6F72E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FCEB053" w14:textId="3321569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774F3531" w14:textId="59AA622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6" w:type="pct"/>
            <w:vAlign w:val="center"/>
          </w:tcPr>
          <w:p w14:paraId="34B89F39" w14:textId="3AB1821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9C12274" w14:textId="1F71B9E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1538053" w14:textId="68F48696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2B6ED53B" w14:textId="07DC1BE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5F7139F" w14:textId="22267C7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2B896C7" w14:textId="39812F5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E7D05DD" w14:textId="2C01846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D56EA9F" w14:textId="514149E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01287C19" w14:textId="0ED7E3A9" w:rsidTr="003D78EC">
        <w:trPr>
          <w:trHeight w:val="290"/>
        </w:trPr>
        <w:tc>
          <w:tcPr>
            <w:tcW w:w="390" w:type="pct"/>
            <w:vAlign w:val="center"/>
          </w:tcPr>
          <w:p w14:paraId="4119584A" w14:textId="5FE9275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6D5D029E" w14:textId="2AC978F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45CF89C" w14:textId="354684A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7DBA3775" w14:textId="3781461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0.48</w:t>
            </w:r>
          </w:p>
        </w:tc>
        <w:tc>
          <w:tcPr>
            <w:tcW w:w="306" w:type="pct"/>
            <w:vAlign w:val="center"/>
          </w:tcPr>
          <w:p w14:paraId="6BEE8BF2" w14:textId="08204DE6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97BBA47" w14:textId="1C028FF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AA5F6E8" w14:textId="295ABD0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BFDF634" w14:textId="19132A9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48DAED26" w14:textId="0F54887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1C8B6DB" w14:textId="39031E6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5C1BA030" w14:textId="47B16C7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2ADD26DB" w14:textId="7C9A18E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76573C11" w14:textId="7BCE8FD9" w:rsidTr="003D78EC">
        <w:trPr>
          <w:trHeight w:val="290"/>
        </w:trPr>
        <w:tc>
          <w:tcPr>
            <w:tcW w:w="390" w:type="pct"/>
            <w:vAlign w:val="center"/>
          </w:tcPr>
          <w:p w14:paraId="490B65C3" w14:textId="3EB9EDF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1DD9FE8E" w14:textId="60F521B5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554BB358" w14:textId="6818E36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542C1813" w14:textId="4187FA1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3AA47A54" w14:textId="2B3D9C4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2F5B1CB" w14:textId="1076044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6B2AB50" w14:textId="1A90031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F62EB7C" w14:textId="21D48D7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0F0E292" w14:textId="7244A3F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430AB86" w14:textId="4E5407D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5A30D4CC" w14:textId="08BE72F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E607AE4" w14:textId="0D4C503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2121DA" w14:paraId="45C54F94" w14:textId="4556B2FA" w:rsidTr="003D78EC">
        <w:trPr>
          <w:trHeight w:val="290"/>
        </w:trPr>
        <w:tc>
          <w:tcPr>
            <w:tcW w:w="390" w:type="pct"/>
            <w:vAlign w:val="center"/>
          </w:tcPr>
          <w:p w14:paraId="0B149DF7" w14:textId="43AEC89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09D99A14" w14:textId="2435EB9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0FCC7A0" w14:textId="0A556A3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6C83161F" w14:textId="46E9841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6" w:type="pct"/>
            <w:vAlign w:val="center"/>
          </w:tcPr>
          <w:p w14:paraId="7BF48AA9" w14:textId="22F1CC2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F7868B5" w14:textId="1715B50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955D692" w14:textId="36CDE7A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D1591C0" w14:textId="143C573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F85768C" w14:textId="69EAD49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E21C62D" w14:textId="70EB59A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20BCAD27" w14:textId="0FDA8A7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14B6DF0" w14:textId="4DFE1526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2121DA" w14:paraId="6CF2A7BE" w14:textId="208FAE86" w:rsidTr="003D78EC">
        <w:trPr>
          <w:trHeight w:val="290"/>
        </w:trPr>
        <w:tc>
          <w:tcPr>
            <w:tcW w:w="390" w:type="pct"/>
            <w:vAlign w:val="center"/>
          </w:tcPr>
          <w:p w14:paraId="1B8C0F9A" w14:textId="277E359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300D72FB" w14:textId="2A7FC07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73F48F4" w14:textId="6F29C23C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01DEB9D2" w14:textId="49B1A46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588B6675" w14:textId="6D464CC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6E6870C" w14:textId="1631415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4D7C176" w14:textId="7AA38F9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4258722" w14:textId="6FC9C6B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EBE1732" w14:textId="2ADA23C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D8C8599" w14:textId="0D9BE23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2EE0D69" w14:textId="304205B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1852BEC" w14:textId="6FE1032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2121DA" w14:paraId="428ADDEE" w14:textId="5D5EB757" w:rsidTr="003D78EC">
        <w:trPr>
          <w:trHeight w:val="290"/>
        </w:trPr>
        <w:tc>
          <w:tcPr>
            <w:tcW w:w="390" w:type="pct"/>
            <w:vAlign w:val="center"/>
          </w:tcPr>
          <w:p w14:paraId="06BB881B" w14:textId="26421328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625" w:type="pct"/>
            <w:vAlign w:val="center"/>
          </w:tcPr>
          <w:p w14:paraId="0A82E8FB" w14:textId="1F8B6D6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3612A48" w14:textId="5737960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219FE805" w14:textId="3B9AF4CE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0.26</w:t>
            </w:r>
          </w:p>
        </w:tc>
        <w:tc>
          <w:tcPr>
            <w:tcW w:w="306" w:type="pct"/>
            <w:vAlign w:val="center"/>
          </w:tcPr>
          <w:p w14:paraId="0E94D5D2" w14:textId="4B13D880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EDB9022" w14:textId="36206AC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835670E" w14:textId="14AD35E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3BF63EB" w14:textId="53FA929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2069146D" w14:textId="4ED5E433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A415C35" w14:textId="7EA04759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387B4973" w14:textId="65DE24D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6CBDA5B4" w14:textId="1637D0D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D72830" w:rsidRPr="002121DA" w14:paraId="0A8ABDB3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5D19BB88" w14:textId="2C6FB99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0016-0035</w:t>
            </w:r>
          </w:p>
        </w:tc>
        <w:tc>
          <w:tcPr>
            <w:tcW w:w="625" w:type="pct"/>
            <w:vAlign w:val="center"/>
          </w:tcPr>
          <w:p w14:paraId="5B73180B" w14:textId="0EC2B01F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F3C376F" w14:textId="57962E1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04276DCD" w14:textId="7633ACB5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0.25</w:t>
            </w:r>
          </w:p>
        </w:tc>
        <w:tc>
          <w:tcPr>
            <w:tcW w:w="306" w:type="pct"/>
            <w:vAlign w:val="center"/>
          </w:tcPr>
          <w:p w14:paraId="77AC0818" w14:textId="427BF981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DBF6A85" w14:textId="33747434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3663613" w14:textId="159AC12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33554DE" w14:textId="6CF12CAA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00057396" w14:textId="7B4B6FBD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6C2FF80A" w14:textId="180A9AC7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074B7A78" w14:textId="69E0742B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75A5FEF8" w14:textId="62D59872" w:rsidR="00D72830" w:rsidRPr="002121DA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</w:tbl>
    <w:p w14:paraId="2AA5E492" w14:textId="20EDA348" w:rsidR="002121DA" w:rsidRDefault="00465E76">
      <w:r w:rsidRPr="003D78EC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3D78EC">
        <w:rPr>
          <w:rFonts w:ascii="Times New Roman" w:hAnsi="Times New Roman" w:cs="Times New Roman"/>
          <w:sz w:val="12"/>
          <w:szCs w:val="12"/>
        </w:rPr>
        <w:t>=missing data</w:t>
      </w:r>
    </w:p>
    <w:p w14:paraId="2AB7FC11" w14:textId="77777777" w:rsidR="002121DA" w:rsidRDefault="002121DA"/>
    <w:p w14:paraId="67CBC40E" w14:textId="0FA17856" w:rsidR="002121DA" w:rsidRDefault="00465E76"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pPr w:leftFromText="180" w:rightFromText="180" w:vertAnchor="page" w:horzAnchor="margin" w:tblpX="108" w:tblpY="1009"/>
        <w:tblW w:w="5000" w:type="pct"/>
        <w:tblLook w:val="01E0" w:firstRow="1" w:lastRow="1" w:firstColumn="1" w:lastColumn="1" w:noHBand="0" w:noVBand="0"/>
      </w:tblPr>
      <w:tblGrid>
        <w:gridCol w:w="1218"/>
        <w:gridCol w:w="1952"/>
        <w:gridCol w:w="1952"/>
        <w:gridCol w:w="1524"/>
        <w:gridCol w:w="956"/>
        <w:gridCol w:w="1115"/>
        <w:gridCol w:w="1002"/>
        <w:gridCol w:w="1483"/>
        <w:gridCol w:w="1221"/>
        <w:gridCol w:w="1155"/>
        <w:gridCol w:w="1277"/>
        <w:gridCol w:w="759"/>
      </w:tblGrid>
      <w:tr w:rsidR="004A6DA8" w:rsidRPr="00465E76" w14:paraId="173A0315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1CA74077" w14:textId="4C454B28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625" w:type="pct"/>
            <w:vAlign w:val="center"/>
          </w:tcPr>
          <w:p w14:paraId="5760D0CC" w14:textId="1961114E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625" w:type="pct"/>
            <w:vAlign w:val="center"/>
          </w:tcPr>
          <w:p w14:paraId="38370B76" w14:textId="3BE193A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8" w:type="pct"/>
            <w:vAlign w:val="center"/>
          </w:tcPr>
          <w:p w14:paraId="32BF702E" w14:textId="57EA885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6" w:type="pct"/>
            <w:vAlign w:val="center"/>
          </w:tcPr>
          <w:p w14:paraId="753F6508" w14:textId="5B7C8808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57" w:type="pct"/>
            <w:vAlign w:val="center"/>
          </w:tcPr>
          <w:p w14:paraId="1C13D952" w14:textId="537B775E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1" w:type="pct"/>
            <w:vAlign w:val="center"/>
          </w:tcPr>
          <w:p w14:paraId="4084EA8B" w14:textId="429F3088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5" w:type="pct"/>
            <w:vAlign w:val="center"/>
          </w:tcPr>
          <w:p w14:paraId="4626A279" w14:textId="7015B40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1" w:type="pct"/>
            <w:vAlign w:val="center"/>
          </w:tcPr>
          <w:p w14:paraId="5333DCD7" w14:textId="0BA7B26E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0" w:type="pct"/>
            <w:vAlign w:val="center"/>
          </w:tcPr>
          <w:p w14:paraId="07ABF8A1" w14:textId="3B74E99F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09" w:type="pct"/>
            <w:vAlign w:val="center"/>
          </w:tcPr>
          <w:p w14:paraId="6B6DE7C4" w14:textId="0F33536E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3" w:type="pct"/>
            <w:vAlign w:val="center"/>
          </w:tcPr>
          <w:p w14:paraId="72613BA4" w14:textId="3F144E3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D72830" w:rsidRPr="00465E76" w14:paraId="080B19B1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09D0E6DA" w14:textId="553097B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0016-0037</w:t>
            </w:r>
          </w:p>
        </w:tc>
        <w:tc>
          <w:tcPr>
            <w:tcW w:w="625" w:type="pct"/>
            <w:vAlign w:val="center"/>
          </w:tcPr>
          <w:p w14:paraId="74680066" w14:textId="264C8C9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E34FF2E" w14:textId="377222A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422E5437" w14:textId="37462CC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06" w:type="pct"/>
            <w:vAlign w:val="center"/>
          </w:tcPr>
          <w:p w14:paraId="066186EB" w14:textId="19A0B66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6819D0A" w14:textId="75BDF7D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5728744" w14:textId="13D8F6E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65BBEE21" w14:textId="0583C33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5AB4B31" w14:textId="2AE51F0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7708386" w14:textId="32E30CC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427274BC" w14:textId="4B6F117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3BF52DF5" w14:textId="7EFD681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137F97E2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07088BC8" w14:textId="443A60D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0016-0038</w:t>
            </w:r>
          </w:p>
        </w:tc>
        <w:tc>
          <w:tcPr>
            <w:tcW w:w="625" w:type="pct"/>
            <w:vAlign w:val="center"/>
          </w:tcPr>
          <w:p w14:paraId="2CFCC7A9" w14:textId="45C7AEE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DE720A4" w14:textId="30A96B9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56DC1B21" w14:textId="5A8EB86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0.60</w:t>
            </w:r>
          </w:p>
        </w:tc>
        <w:tc>
          <w:tcPr>
            <w:tcW w:w="306" w:type="pct"/>
            <w:vAlign w:val="center"/>
          </w:tcPr>
          <w:p w14:paraId="55099C06" w14:textId="3D252F0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CB3869E" w14:textId="6E775DC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E403F94" w14:textId="7456BBF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1D3E50F" w14:textId="3E75F6F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7907578C" w14:textId="4E90C59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9B693AA" w14:textId="22F8F37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9" w:type="pct"/>
            <w:vAlign w:val="center"/>
          </w:tcPr>
          <w:p w14:paraId="5C4BB9B2" w14:textId="43A2071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01FD2CE" w14:textId="39F78AF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465E76" w14:paraId="435BDA61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15F2FC57" w14:textId="0EA0F10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625" w:type="pct"/>
            <w:vAlign w:val="center"/>
          </w:tcPr>
          <w:p w14:paraId="3C9BFF89" w14:textId="7642922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5C76448" w14:textId="6E92504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6D5EED5A" w14:textId="689A549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06" w:type="pct"/>
            <w:vAlign w:val="center"/>
          </w:tcPr>
          <w:p w14:paraId="6DC495AC" w14:textId="75AED6E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9AECA9E" w14:textId="6E78160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19FCEDD" w14:textId="0FF15AB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5ACFC85A" w14:textId="3932E2F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70461D41" w14:textId="703B1E6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CDD2A6B" w14:textId="270A90D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5BB1229C" w14:textId="5B62605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3" w:type="pct"/>
            <w:vAlign w:val="center"/>
          </w:tcPr>
          <w:p w14:paraId="3589AF69" w14:textId="6816CF3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3C3C6F74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1F7A3BF4" w14:textId="4F4AFE0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625" w:type="pct"/>
            <w:vAlign w:val="center"/>
          </w:tcPr>
          <w:p w14:paraId="781A3461" w14:textId="37101E2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F5AB344" w14:textId="7E1EC9B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459C1750" w14:textId="4E1809C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06" w:type="pct"/>
            <w:vAlign w:val="center"/>
          </w:tcPr>
          <w:p w14:paraId="10372937" w14:textId="1D2A7E6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F34CB98" w14:textId="1C134CA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7734AEE" w14:textId="2B70D1B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3D0E5597" w14:textId="2229A5D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9F6667B" w14:textId="32CC96A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CC67AB7" w14:textId="6DBB70A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555E85E3" w14:textId="4ADECD6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26433347" w14:textId="6079D9F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3C30CF1D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58A26EF" w14:textId="0B00D2C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625" w:type="pct"/>
            <w:vAlign w:val="center"/>
          </w:tcPr>
          <w:p w14:paraId="1E677EBE" w14:textId="26A1C1C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0047D3D" w14:textId="7E2DA9E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17453B8B" w14:textId="3DAC408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0.66</w:t>
            </w:r>
          </w:p>
        </w:tc>
        <w:tc>
          <w:tcPr>
            <w:tcW w:w="306" w:type="pct"/>
            <w:vAlign w:val="center"/>
          </w:tcPr>
          <w:p w14:paraId="560A07AE" w14:textId="65097F4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9D5834A" w14:textId="64A1625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F1A88FE" w14:textId="1E4578B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680673AE" w14:textId="6A34122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A90BA58" w14:textId="6AA8C1D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D499D87" w14:textId="67227D3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C2D42E6" w14:textId="3129EAA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3" w:type="pct"/>
            <w:vAlign w:val="center"/>
          </w:tcPr>
          <w:p w14:paraId="3F6C38F6" w14:textId="301C4D2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63D5543F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2E948B63" w14:textId="39A3BE0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625" w:type="pct"/>
            <w:vAlign w:val="center"/>
          </w:tcPr>
          <w:p w14:paraId="622771CD" w14:textId="05F2A0F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3B42F55" w14:textId="38DAF75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0288859B" w14:textId="48C7CED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06" w:type="pct"/>
            <w:vAlign w:val="center"/>
          </w:tcPr>
          <w:p w14:paraId="4A7A47DA" w14:textId="3350E08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023470B" w14:textId="2E0608A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4696176" w14:textId="3887AEE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09CCDE5C" w14:textId="484E073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37B37E1" w14:textId="7477E2B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91B7F03" w14:textId="364215A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2EE492D9" w14:textId="2045429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11E252F2" w14:textId="1C17968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3F58A38B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5D627DED" w14:textId="34A5686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625" w:type="pct"/>
            <w:vAlign w:val="center"/>
          </w:tcPr>
          <w:p w14:paraId="0234C0ED" w14:textId="347EE82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685C6F0" w14:textId="434F1C3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752DB6DB" w14:textId="4FF6C1C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306" w:type="pct"/>
            <w:vAlign w:val="center"/>
          </w:tcPr>
          <w:p w14:paraId="75CCEF4F" w14:textId="3C4E33C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2059E5D" w14:textId="51ABA9E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C992895" w14:textId="41A0C8F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5AB6AAF4" w14:textId="5049CC3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CC92FC7" w14:textId="3A2B83A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D3AB6AA" w14:textId="3266E10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07E7BA4" w14:textId="2FD2D1C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5F59FAEC" w14:textId="45C7C1F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23CCB6E0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596FAA0" w14:textId="40B9D82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625" w:type="pct"/>
            <w:vAlign w:val="center"/>
          </w:tcPr>
          <w:p w14:paraId="7C464565" w14:textId="280A6A5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C19ACC8" w14:textId="4CFA6DD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10065AA3" w14:textId="1B6A3EA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0.75</w:t>
            </w:r>
          </w:p>
        </w:tc>
        <w:tc>
          <w:tcPr>
            <w:tcW w:w="306" w:type="pct"/>
            <w:vAlign w:val="center"/>
          </w:tcPr>
          <w:p w14:paraId="5ECFDADB" w14:textId="657CE49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70BF3E0" w14:textId="34C80CA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097BCEE" w14:textId="79992D6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6837C728" w14:textId="04702CC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EE03B6C" w14:textId="5E73808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B547BAC" w14:textId="10167C8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33193C5E" w14:textId="49B43DC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6A2DB58B" w14:textId="22B3DDD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423821DC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6AC77BC" w14:textId="59BE6EF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625" w:type="pct"/>
            <w:vAlign w:val="center"/>
          </w:tcPr>
          <w:p w14:paraId="4DE44B53" w14:textId="2C8B2A1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17A409D" w14:textId="3E55386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1A0D8E4B" w14:textId="6952E21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1518A31F" w14:textId="5C36707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D36A7DD" w14:textId="0162D1A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4D2ADB0" w14:textId="4711401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015E2211" w14:textId="7BD599E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34D9396" w14:textId="4C7F65B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22397D2" w14:textId="4E6E6CC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A84065A" w14:textId="7D510BA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5F48F96" w14:textId="2939DAD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2B59EE30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226C3774" w14:textId="79B47BD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625" w:type="pct"/>
            <w:vAlign w:val="center"/>
          </w:tcPr>
          <w:p w14:paraId="69F7AA59" w14:textId="47E9F62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C982287" w14:textId="3645C71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63715029" w14:textId="2DF2A98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6" w:type="pct"/>
            <w:vAlign w:val="center"/>
          </w:tcPr>
          <w:p w14:paraId="0D1D1ACD" w14:textId="4C21652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099DF26" w14:textId="288C1FF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A1282E2" w14:textId="22B27C6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333D5EB" w14:textId="345B4E1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06A26C98" w14:textId="2DCEA31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02CBCFE" w14:textId="6B52823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6F5B1178" w14:textId="5759626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3BA2773" w14:textId="1B21B42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514E2455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E0EA71C" w14:textId="1C00773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625" w:type="pct"/>
            <w:vAlign w:val="center"/>
          </w:tcPr>
          <w:p w14:paraId="0FE076E8" w14:textId="6B25040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32DC001" w14:textId="7709441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2D2BB03E" w14:textId="3985ECD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6" w:type="pct"/>
            <w:vAlign w:val="center"/>
          </w:tcPr>
          <w:p w14:paraId="0015181D" w14:textId="1EB7543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44ABEFE" w14:textId="6A89C63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28DE16F" w14:textId="4285E22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80E0132" w14:textId="2541D88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6C509289" w14:textId="6A1C44C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A128B87" w14:textId="5988482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647F9A53" w14:textId="5C46198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E504BA8" w14:textId="084D28F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759F441C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5AE62F42" w14:textId="58EB7AE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625" w:type="pct"/>
            <w:vAlign w:val="center"/>
          </w:tcPr>
          <w:p w14:paraId="69F1B2B6" w14:textId="58E6B57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BAFD5AF" w14:textId="1328F03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33A58B31" w14:textId="2494EE3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70D9B0DD" w14:textId="2E44546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A62F4DC" w14:textId="6FD9A9E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1588F62" w14:textId="0C58850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D819F48" w14:textId="3AF4F94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0C87097" w14:textId="630CAD9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49405D4" w14:textId="786BDFD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DB07FF6" w14:textId="5D77AD4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7729FA6C" w14:textId="533F32A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6471CBAF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F7CE91C" w14:textId="5CD814D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625" w:type="pct"/>
            <w:vAlign w:val="center"/>
          </w:tcPr>
          <w:p w14:paraId="5DD2EA36" w14:textId="494EA4A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607A88C" w14:textId="3A87949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6ED9C05F" w14:textId="7E5CA08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0.72</w:t>
            </w:r>
          </w:p>
        </w:tc>
        <w:tc>
          <w:tcPr>
            <w:tcW w:w="306" w:type="pct"/>
            <w:vAlign w:val="center"/>
          </w:tcPr>
          <w:p w14:paraId="32B60196" w14:textId="0D01B73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B67A1C0" w14:textId="7A9165D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1B4F674" w14:textId="36FCADE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65F805B" w14:textId="16A7D41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08CBF017" w14:textId="3F7FCB5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2C64B58" w14:textId="24A8E52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5C453028" w14:textId="7E6B0DF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555496B" w14:textId="6C04651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465E76" w14:paraId="7C2FFE2A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C9E82A9" w14:textId="68A54DA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625" w:type="pct"/>
            <w:vAlign w:val="center"/>
          </w:tcPr>
          <w:p w14:paraId="2DF31F52" w14:textId="3E32C7D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807686E" w14:textId="7FA64C5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4F3E3866" w14:textId="29CC6A1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0.76</w:t>
            </w:r>
          </w:p>
        </w:tc>
        <w:tc>
          <w:tcPr>
            <w:tcW w:w="306" w:type="pct"/>
            <w:vAlign w:val="center"/>
          </w:tcPr>
          <w:p w14:paraId="21068563" w14:textId="1925F7C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237E2C3" w14:textId="593B28C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503045F" w14:textId="4D996DC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FCB6675" w14:textId="121570A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19268E51" w14:textId="5B900FE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72E7DE8" w14:textId="40BE410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DA12E3B" w14:textId="5DD22B1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3B777E80" w14:textId="62CB36D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0687B97B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6EC52EE2" w14:textId="28A10B0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625" w:type="pct"/>
            <w:vAlign w:val="center"/>
          </w:tcPr>
          <w:p w14:paraId="170F84B6" w14:textId="7DB0531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DA49821" w14:textId="2903C62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4E6CDF90" w14:textId="10D4824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41C96C48" w14:textId="4ADA47D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74BDF3E" w14:textId="3167775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4C04C9A" w14:textId="695A567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0478C2F" w14:textId="49B4EC5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3D9B18E" w14:textId="3CDC049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17D5D32" w14:textId="5FA93B7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616CFB03" w14:textId="7A5C4FC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2CE6969B" w14:textId="426D5A9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35E393DD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58E797D5" w14:textId="45312C6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625" w:type="pct"/>
            <w:vAlign w:val="center"/>
          </w:tcPr>
          <w:p w14:paraId="69E08DD6" w14:textId="1E01476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7B899EC" w14:textId="7838150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0FF5E0E2" w14:textId="1A8CDCF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306" w:type="pct"/>
            <w:vAlign w:val="center"/>
          </w:tcPr>
          <w:p w14:paraId="66C0F206" w14:textId="3AAAD4D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311CBAA" w14:textId="7470B61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CBEF96C" w14:textId="230690B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57374B5" w14:textId="4DEA4F7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295120BE" w14:textId="30F653C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861DC76" w14:textId="74F9D0B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D5360A0" w14:textId="2EC7DB6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2AEB817" w14:textId="44382AB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33BBFA35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9A11CEA" w14:textId="0A81B7A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625" w:type="pct"/>
            <w:vAlign w:val="center"/>
          </w:tcPr>
          <w:p w14:paraId="1749B2DD" w14:textId="25E03D2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4DF2861" w14:textId="39CBD92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401CF63E" w14:textId="5C5717E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321F7CAB" w14:textId="45A6904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CFE8548" w14:textId="13E2FFF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B4C2134" w14:textId="068356C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2A2A015" w14:textId="77A560F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3E41773" w14:textId="1E85DEE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0647E1B" w14:textId="10C5822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A4697DD" w14:textId="041F3FD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13CF31F" w14:textId="3DE169A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1807FEF2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5669C46" w14:textId="2D70212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625" w:type="pct"/>
            <w:vAlign w:val="center"/>
          </w:tcPr>
          <w:p w14:paraId="077EEFFF" w14:textId="5A7ACFC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C85F7E2" w14:textId="0BA0301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0A835366" w14:textId="1B61FA8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6B232FAB" w14:textId="0CD3122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FE89521" w14:textId="45A85F2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8ADDCF1" w14:textId="6757A14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101EE1B" w14:textId="27D3048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2185281" w14:textId="6561597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A2210C1" w14:textId="62B189A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67E9998C" w14:textId="4FFA0B8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7B47D1C" w14:textId="469927A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792CA2EC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21B66AD7" w14:textId="62678B8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625" w:type="pct"/>
            <w:vAlign w:val="center"/>
          </w:tcPr>
          <w:p w14:paraId="631B0D30" w14:textId="7EF67E5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E2D8601" w14:textId="67B347E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637AD4A4" w14:textId="63DABD5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7A3C7037" w14:textId="0D4C532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BA9E99C" w14:textId="3236E65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073FAC9" w14:textId="7F2EA51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C68C743" w14:textId="3B8134C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AB131CE" w14:textId="66D1CD9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AD064DC" w14:textId="19CA09C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7BA082A" w14:textId="76E5056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6D80E98" w14:textId="4B0D4DE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16095E11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008ED24" w14:textId="39600C0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625" w:type="pct"/>
            <w:vAlign w:val="center"/>
          </w:tcPr>
          <w:p w14:paraId="0E5F3808" w14:textId="5B3B54E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17E58F7" w14:textId="5871AE8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4727E23B" w14:textId="1C41E35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0.44</w:t>
            </w:r>
          </w:p>
        </w:tc>
        <w:tc>
          <w:tcPr>
            <w:tcW w:w="306" w:type="pct"/>
            <w:vAlign w:val="center"/>
          </w:tcPr>
          <w:p w14:paraId="601EDDDA" w14:textId="3E7A5C2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B31EE08" w14:textId="1BBAF1D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58569B8" w14:textId="6DDBCEA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A359641" w14:textId="2493631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04D2105C" w14:textId="454E1AF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9CA5D9C" w14:textId="606E326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3375E863" w14:textId="7E8F7E3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3" w:type="pct"/>
            <w:vAlign w:val="center"/>
          </w:tcPr>
          <w:p w14:paraId="4D60F914" w14:textId="61EAE38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465E76" w14:paraId="26EA0D7E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123AF5A8" w14:textId="34BAA13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625" w:type="pct"/>
            <w:vAlign w:val="center"/>
          </w:tcPr>
          <w:p w14:paraId="76C5A621" w14:textId="28C6A14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AEEDDE8" w14:textId="0B282F3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38C4101B" w14:textId="1FA894D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  <w:tc>
          <w:tcPr>
            <w:tcW w:w="306" w:type="pct"/>
            <w:vAlign w:val="center"/>
          </w:tcPr>
          <w:p w14:paraId="54AABB57" w14:textId="28E4060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4E1E926" w14:textId="6C5C810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9BA29E6" w14:textId="33CF709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5E64740" w14:textId="38202D5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7E485543" w14:textId="457881E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7FBE493" w14:textId="3B1C5B3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557CB158" w14:textId="49E39D0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2BAC63EC" w14:textId="3C0BE5C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38375A04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7FC026BC" w14:textId="76C8978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625" w:type="pct"/>
            <w:vAlign w:val="center"/>
          </w:tcPr>
          <w:p w14:paraId="05E9A7ED" w14:textId="427E06B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99AFF26" w14:textId="2F7B64D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1A3B0A3B" w14:textId="2BD7E8D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306" w:type="pct"/>
            <w:vAlign w:val="center"/>
          </w:tcPr>
          <w:p w14:paraId="66044077" w14:textId="5B610D7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C29F690" w14:textId="70377C7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0E4CA48" w14:textId="1BAF16B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430E912" w14:textId="2706F53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36A4B3B" w14:textId="50F9580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FD4E6C1" w14:textId="08B2EEB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5A56F88" w14:textId="537CCB1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36B459B9" w14:textId="7587ADF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7994C21B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7DF33DBB" w14:textId="086AAF6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625" w:type="pct"/>
            <w:vAlign w:val="center"/>
          </w:tcPr>
          <w:p w14:paraId="7F78D90F" w14:textId="5202EF6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79439D9" w14:textId="712A6FB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0C7C310C" w14:textId="040CB14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13724C8A" w14:textId="2DCE389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2EEFFEF" w14:textId="271FB52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5DD3756" w14:textId="0674F52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2A0AAF8" w14:textId="4FECBEA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8CBC5EE" w14:textId="485B6B2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C75337F" w14:textId="7629B5F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74568AC" w14:textId="3937A56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CCD9103" w14:textId="26D1D31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73BEC147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52F6C7EF" w14:textId="7FD7B84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625" w:type="pct"/>
            <w:vAlign w:val="center"/>
          </w:tcPr>
          <w:p w14:paraId="08B3D8F5" w14:textId="6ABF268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060F450" w14:textId="5A9CBFD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02899A3A" w14:textId="4A77D5A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73EE4B87" w14:textId="0EDA727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7D47D8C" w14:textId="6A89A55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DE125DF" w14:textId="3D98855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176B6D3" w14:textId="1F3F73A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2509C2F" w14:textId="6044B7D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984A79D" w14:textId="474D9BB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11F2B7E" w14:textId="075B381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3D46B8C" w14:textId="51845D5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1D26302F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21BCDD28" w14:textId="11C5DFB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625" w:type="pct"/>
            <w:vAlign w:val="center"/>
          </w:tcPr>
          <w:p w14:paraId="124B20BE" w14:textId="16175B8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57D1A2D" w14:textId="5DFDC44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0B62179A" w14:textId="6B5F79F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306" w:type="pct"/>
            <w:vAlign w:val="center"/>
          </w:tcPr>
          <w:p w14:paraId="4D302DF6" w14:textId="1888089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C6006FD" w14:textId="6D9C4A6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AF902D6" w14:textId="1FDE5CF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DEE86EF" w14:textId="30A1D8D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2BB6BB2" w14:textId="4C08407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B1F6296" w14:textId="739CF97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E15BC94" w14:textId="681ABF2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32F05A6D" w14:textId="6523A66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01F03266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559F64F9" w14:textId="6F24AB5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625" w:type="pct"/>
            <w:vAlign w:val="center"/>
          </w:tcPr>
          <w:p w14:paraId="06DCC3E0" w14:textId="6D3D112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5EF19765" w14:textId="568BC80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7549EFF4" w14:textId="4B84F53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308763EB" w14:textId="6701F41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5110703" w14:textId="66B8394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946D35D" w14:textId="447B350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D273F05" w14:textId="45AF647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5A99169" w14:textId="74AE88F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53C46E1" w14:textId="66C9541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6478087E" w14:textId="54AC6AB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BEAB30C" w14:textId="7586152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794B408C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2D2B4D3B" w14:textId="1CA7A4D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625" w:type="pct"/>
            <w:vAlign w:val="center"/>
          </w:tcPr>
          <w:p w14:paraId="7A813A78" w14:textId="1B8D0E1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13E918B" w14:textId="33E6D8A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08627BC8" w14:textId="3A135EC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6" w:type="pct"/>
            <w:vAlign w:val="center"/>
          </w:tcPr>
          <w:p w14:paraId="45336BEA" w14:textId="6C2DF1D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0BFDC0E" w14:textId="3741BE4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B69DC14" w14:textId="702D0BD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72CC0AF" w14:textId="0B2B5E5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AE8D61C" w14:textId="19CE19F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16AD687" w14:textId="12C7496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4AB4B12A" w14:textId="025826D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0FD73F9" w14:textId="0AD632C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59D791AC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76D75A7A" w14:textId="4D0C909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625" w:type="pct"/>
            <w:vAlign w:val="center"/>
          </w:tcPr>
          <w:p w14:paraId="750D94F1" w14:textId="6554508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EB6F4AE" w14:textId="5667237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0BD58284" w14:textId="4DC8398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0.59</w:t>
            </w:r>
          </w:p>
        </w:tc>
        <w:tc>
          <w:tcPr>
            <w:tcW w:w="306" w:type="pct"/>
            <w:vAlign w:val="center"/>
          </w:tcPr>
          <w:p w14:paraId="18FCCA7D" w14:textId="65ED39A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4F0CA4B" w14:textId="6FCA66C3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48D7185" w14:textId="42D53FC6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148BFBB" w14:textId="09FC6F5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2EF01631" w14:textId="344913DC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B90248D" w14:textId="728BA6E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3D70B63" w14:textId="728FC14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BDCD0D3" w14:textId="0FF7230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65E76" w14:paraId="593E8514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0827FE49" w14:textId="138F82F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625" w:type="pct"/>
            <w:vAlign w:val="center"/>
          </w:tcPr>
          <w:p w14:paraId="0152E7E7" w14:textId="1059994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49730EE" w14:textId="4E843F62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173CF427" w14:textId="42807AC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6" w:type="pct"/>
            <w:vAlign w:val="center"/>
          </w:tcPr>
          <w:p w14:paraId="186F4B5F" w14:textId="656EC05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0AB2EC4" w14:textId="40911FB7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22DD1F8" w14:textId="1A7A788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2DCFCD8" w14:textId="676EFD6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2DCE966" w14:textId="27FD40C0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FF2BC82" w14:textId="39A9CCC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6E368185" w14:textId="4221F5F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3" w:type="pct"/>
            <w:vAlign w:val="center"/>
          </w:tcPr>
          <w:p w14:paraId="3C13B14B" w14:textId="2BE6C2E1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65E76" w14:paraId="31D74827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0A83B42E" w14:textId="039F2328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625" w:type="pct"/>
            <w:vAlign w:val="center"/>
          </w:tcPr>
          <w:p w14:paraId="79A40ACB" w14:textId="17522B6F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53F15E5" w14:textId="2AF7C34E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0037A752" w14:textId="7E0C579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6" w:type="pct"/>
            <w:vAlign w:val="center"/>
          </w:tcPr>
          <w:p w14:paraId="721A9FF2" w14:textId="1ADCB21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276F8BC" w14:textId="2FA9205A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93102DD" w14:textId="064AEF45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847A576" w14:textId="03C9E3FD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FA39428" w14:textId="733C240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17798C6" w14:textId="653FB09B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42CC063" w14:textId="576718D4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3" w:type="pct"/>
            <w:vAlign w:val="center"/>
          </w:tcPr>
          <w:p w14:paraId="73DD9BB6" w14:textId="293053C9" w:rsidR="00D72830" w:rsidRPr="00465E76" w:rsidRDefault="00D72830" w:rsidP="00C5673C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</w:tbl>
    <w:p w14:paraId="0DFF9F60" w14:textId="5C774ADC" w:rsidR="004A6DA8" w:rsidRDefault="004A6DA8" w:rsidP="004A6DA8">
      <w:r w:rsidRPr="003D78EC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3D78EC">
        <w:rPr>
          <w:rFonts w:ascii="Times New Roman" w:hAnsi="Times New Roman" w:cs="Times New Roman"/>
          <w:sz w:val="12"/>
          <w:szCs w:val="12"/>
        </w:rPr>
        <w:t>=missing data</w:t>
      </w:r>
    </w:p>
    <w:p w14:paraId="168D7C59" w14:textId="77777777" w:rsidR="004A6DA8" w:rsidRDefault="004A6DA8"/>
    <w:p w14:paraId="30979D70" w14:textId="77777777" w:rsidR="005A2E15" w:rsidRDefault="005A2E15"/>
    <w:p w14:paraId="70FF5227" w14:textId="32B2F7D8" w:rsidR="004A6DA8" w:rsidRDefault="004A6DA8"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pPr w:leftFromText="180" w:rightFromText="180" w:vertAnchor="page" w:horzAnchor="margin" w:tblpX="108" w:tblpY="1009"/>
        <w:tblW w:w="5000" w:type="pct"/>
        <w:tblLook w:val="01E0" w:firstRow="1" w:lastRow="1" w:firstColumn="1" w:lastColumn="1" w:noHBand="0" w:noVBand="0"/>
      </w:tblPr>
      <w:tblGrid>
        <w:gridCol w:w="1218"/>
        <w:gridCol w:w="1952"/>
        <w:gridCol w:w="1952"/>
        <w:gridCol w:w="1524"/>
        <w:gridCol w:w="956"/>
        <w:gridCol w:w="1115"/>
        <w:gridCol w:w="1002"/>
        <w:gridCol w:w="1483"/>
        <w:gridCol w:w="1221"/>
        <w:gridCol w:w="1155"/>
        <w:gridCol w:w="1277"/>
        <w:gridCol w:w="759"/>
      </w:tblGrid>
      <w:tr w:rsidR="004A6DA8" w:rsidRPr="00465E76" w14:paraId="24747CC1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2CA79567" w14:textId="46822875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625" w:type="pct"/>
            <w:vAlign w:val="center"/>
          </w:tcPr>
          <w:p w14:paraId="341B5102" w14:textId="0A56E6D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625" w:type="pct"/>
            <w:vAlign w:val="center"/>
          </w:tcPr>
          <w:p w14:paraId="16FF833C" w14:textId="42E1E9B8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8" w:type="pct"/>
            <w:vAlign w:val="center"/>
          </w:tcPr>
          <w:p w14:paraId="635A4F8A" w14:textId="6FD0131B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6" w:type="pct"/>
            <w:vAlign w:val="center"/>
          </w:tcPr>
          <w:p w14:paraId="1AAA4A8F" w14:textId="1C79D5CB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57" w:type="pct"/>
            <w:vAlign w:val="center"/>
          </w:tcPr>
          <w:p w14:paraId="11FB193B" w14:textId="090B7E4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1" w:type="pct"/>
            <w:vAlign w:val="center"/>
          </w:tcPr>
          <w:p w14:paraId="6903B8A2" w14:textId="18F81FBE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5" w:type="pct"/>
            <w:vAlign w:val="center"/>
          </w:tcPr>
          <w:p w14:paraId="4ECF14A3" w14:textId="01E68D7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1" w:type="pct"/>
            <w:vAlign w:val="center"/>
          </w:tcPr>
          <w:p w14:paraId="79579FBB" w14:textId="04CE1F7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0" w:type="pct"/>
            <w:vAlign w:val="center"/>
          </w:tcPr>
          <w:p w14:paraId="3197C611" w14:textId="72990CA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09" w:type="pct"/>
            <w:vAlign w:val="center"/>
          </w:tcPr>
          <w:p w14:paraId="26963AD7" w14:textId="7486D13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3" w:type="pct"/>
            <w:vAlign w:val="center"/>
          </w:tcPr>
          <w:p w14:paraId="6C5C1A93" w14:textId="7314762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121DA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4A6DA8" w:rsidRPr="00465E76" w14:paraId="2DCC2849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6D5ACA4A" w14:textId="0B14739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625" w:type="pct"/>
            <w:vAlign w:val="center"/>
          </w:tcPr>
          <w:p w14:paraId="4F0F7497" w14:textId="5F019F24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EF89A80" w14:textId="0C323298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424BEB94" w14:textId="7CCB9BED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06" w:type="pct"/>
            <w:vAlign w:val="center"/>
          </w:tcPr>
          <w:p w14:paraId="759966C0" w14:textId="2A29C178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1907D9B9" w14:textId="1EEFE180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D385F5A" w14:textId="73AABB3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6AEF508" w14:textId="77DD5DBC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0FB1EFB" w14:textId="0261E206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CE04C51" w14:textId="0028A2E0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3DC7DB2" w14:textId="31FD22AD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0CCEC6F8" w14:textId="57281345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4A6DA8" w:rsidRPr="00465E76" w14:paraId="194233FE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69DEF910" w14:textId="2AA2912A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625" w:type="pct"/>
            <w:vAlign w:val="center"/>
          </w:tcPr>
          <w:p w14:paraId="2A05B9C0" w14:textId="14B58321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8B3B38C" w14:textId="1BD14655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60FBCF8F" w14:textId="4683E10D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6" w:type="pct"/>
            <w:vAlign w:val="center"/>
          </w:tcPr>
          <w:p w14:paraId="375688A7" w14:textId="4C5D961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0DC53122" w14:textId="3D53356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0FA9D3F" w14:textId="3C33F2AD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096F6710" w14:textId="2FF1BD4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1D176E1" w14:textId="67F70BE1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BCA53B5" w14:textId="0B8FB4B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0BFA028D" w14:textId="2313D11B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1408CC1" w14:textId="4A49B460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4A6DA8" w:rsidRPr="00465E76" w14:paraId="6CD59CB4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0FFA5833" w14:textId="39A7CC0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625" w:type="pct"/>
            <w:vAlign w:val="center"/>
          </w:tcPr>
          <w:p w14:paraId="12164B83" w14:textId="102973F1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C5B8FCB" w14:textId="59E9928F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5FA84938" w14:textId="70A86AD0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560DC787" w14:textId="081698DD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69AC6C3E" w14:textId="65F30DF4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6C17D70" w14:textId="386B4845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7F5EF48" w14:textId="06C057DC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0E95C78" w14:textId="1BF74FC4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38D5418" w14:textId="79BBD88F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FDFD0CA" w14:textId="366FD54B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859DECD" w14:textId="7B567516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4A6DA8" w:rsidRPr="00465E76" w14:paraId="5A60367F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5E9D6C4D" w14:textId="75B57C8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625" w:type="pct"/>
            <w:vAlign w:val="center"/>
          </w:tcPr>
          <w:p w14:paraId="5850BC5C" w14:textId="5161E04D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C56EEF6" w14:textId="5AD4363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1E1A2F88" w14:textId="1A3021EA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6D9E37EA" w14:textId="4391CA40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69D3FF18" w14:textId="4B08D496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4EE3BED" w14:textId="2CD06871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27D9E68" w14:textId="52438ABF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832D52B" w14:textId="042E971C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128C737" w14:textId="0A67B8DC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46F2E5F" w14:textId="482B7F6D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852BE7E" w14:textId="47C45895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4A6DA8" w:rsidRPr="00465E76" w14:paraId="29F742B0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B6D38F8" w14:textId="52AC0EC6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625" w:type="pct"/>
            <w:vAlign w:val="center"/>
          </w:tcPr>
          <w:p w14:paraId="382F4EF9" w14:textId="5C0F3BEB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9F57EE0" w14:textId="528719C1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2A1117BD" w14:textId="23F3E1D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306" w:type="pct"/>
            <w:vAlign w:val="center"/>
          </w:tcPr>
          <w:p w14:paraId="6CC8889F" w14:textId="5E2C086A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642E293B" w14:textId="5A4BA864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9F0A4CF" w14:textId="2387F506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FEF7402" w14:textId="31CFA1DA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204276A0" w14:textId="0580E44B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0CDA261" w14:textId="3CC2B84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5BDB3D4D" w14:textId="1524945A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4CB998E" w14:textId="375BED4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4A6DA8" w:rsidRPr="00465E76" w14:paraId="68FC5C9A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0C598FDC" w14:textId="2DBF9181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625" w:type="pct"/>
            <w:vAlign w:val="center"/>
          </w:tcPr>
          <w:p w14:paraId="62F09B06" w14:textId="2E2474C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378268C" w14:textId="5CAA998E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736B9BE1" w14:textId="17D1B17C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0247EA79" w14:textId="62928DCE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1BFACE72" w14:textId="2B56F4AC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FCE9E84" w14:textId="41F5465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4A41A27" w14:textId="79989254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68C08BC" w14:textId="6D32A416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537E17A" w14:textId="4ACDDEB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BD1BC3F" w14:textId="56E5327F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82F75D5" w14:textId="31CF1831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4A6DA8" w:rsidRPr="00465E76" w14:paraId="0A7BA472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5FD28DCC" w14:textId="293DD7F5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625" w:type="pct"/>
            <w:vAlign w:val="center"/>
          </w:tcPr>
          <w:p w14:paraId="2B96A4F3" w14:textId="07451EFB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D42CFF3" w14:textId="70DFD26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173076AB" w14:textId="5597F25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39454C59" w14:textId="4138D88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328EBE16" w14:textId="3CD7CCF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91F1DF9" w14:textId="3DDE3D3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9CD93FA" w14:textId="11DEACD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EB2B257" w14:textId="2699696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8708940" w14:textId="666C8DB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504E2754" w14:textId="6D84CF3C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1479B81" w14:textId="1B0F2E61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4A6DA8" w:rsidRPr="00465E76" w14:paraId="65756469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0BB12A93" w14:textId="4492A08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625" w:type="pct"/>
            <w:vAlign w:val="center"/>
          </w:tcPr>
          <w:p w14:paraId="26BB0C64" w14:textId="14CE6B04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0D71AA3" w14:textId="3073033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0725D5E8" w14:textId="474E8BB3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6" w:type="pct"/>
            <w:vAlign w:val="center"/>
          </w:tcPr>
          <w:p w14:paraId="518BCDF7" w14:textId="2B523981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7B696EC5" w14:textId="0C74DDC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6CB66F1" w14:textId="7A6D2C4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438EA45" w14:textId="49488BD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66800DD0" w14:textId="7F298E3E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99EDFF8" w14:textId="7842EA3D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3F030D27" w14:textId="3A2120F8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731C65C2" w14:textId="23FA98D8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4A6DA8" w:rsidRPr="00465E76" w14:paraId="3F7A99AB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50110933" w14:textId="482542AB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625" w:type="pct"/>
            <w:vAlign w:val="center"/>
          </w:tcPr>
          <w:p w14:paraId="389AC431" w14:textId="7869B19E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4655D66" w14:textId="5FC66CA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5FBCE479" w14:textId="5A427EB5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0.72</w:t>
            </w:r>
          </w:p>
        </w:tc>
        <w:tc>
          <w:tcPr>
            <w:tcW w:w="306" w:type="pct"/>
            <w:vAlign w:val="center"/>
          </w:tcPr>
          <w:p w14:paraId="6C95EEAA" w14:textId="4403C942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4EF1E180" w14:textId="604CCB35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064BB26" w14:textId="7D1C8F1C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36C7DDE" w14:textId="4BAB23BA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1425780E" w14:textId="7F86687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C7B72B8" w14:textId="62628B86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26ED018B" w14:textId="798F7BE7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D60FF58" w14:textId="10914029" w:rsidR="004A6DA8" w:rsidRPr="00465E76" w:rsidRDefault="004A6DA8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65E7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465E76" w14:paraId="2313607C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6953F8DB" w14:textId="25430F4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625" w:type="pct"/>
            <w:vAlign w:val="center"/>
          </w:tcPr>
          <w:p w14:paraId="557EDFCB" w14:textId="18AE20E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F5C60B5" w14:textId="6B30753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15F70A86" w14:textId="3D0E77A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0.45</w:t>
            </w:r>
          </w:p>
        </w:tc>
        <w:tc>
          <w:tcPr>
            <w:tcW w:w="306" w:type="pct"/>
            <w:vAlign w:val="center"/>
          </w:tcPr>
          <w:p w14:paraId="415B7971" w14:textId="6F11416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6D4EB7D1" w14:textId="04079A7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FEECFF9" w14:textId="32BD6C9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07AD77D3" w14:textId="27FCDBB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391" w:type="pct"/>
            <w:vAlign w:val="center"/>
          </w:tcPr>
          <w:p w14:paraId="24DA9094" w14:textId="2A86C28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FE936B5" w14:textId="0EE2230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60E4BFC1" w14:textId="1466261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429D2EA6" w14:textId="2DD0582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465E76" w14:paraId="71EC5938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74C233D8" w14:textId="2CD2F6E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625" w:type="pct"/>
            <w:vAlign w:val="center"/>
          </w:tcPr>
          <w:p w14:paraId="594BDDE1" w14:textId="34561BB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E8BD6AE" w14:textId="6671E64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65B7B829" w14:textId="3A9B8DA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06" w:type="pct"/>
            <w:vAlign w:val="center"/>
          </w:tcPr>
          <w:p w14:paraId="5420ECC3" w14:textId="7C9710E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0E27D5F3" w14:textId="4A70F6D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9478E57" w14:textId="6ABB60E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392C68E3" w14:textId="3181C8A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7C098AA" w14:textId="5AFC5C4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2ADA78C" w14:textId="1E6C076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B016E04" w14:textId="3165A3F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10E66639" w14:textId="234FD32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6E4BAB9C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6DD76F5" w14:textId="4864879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625" w:type="pct"/>
            <w:vAlign w:val="center"/>
          </w:tcPr>
          <w:p w14:paraId="6929683F" w14:textId="53B362F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4913185" w14:textId="23E8317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0125A618" w14:textId="1DBD66C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0.63</w:t>
            </w:r>
          </w:p>
        </w:tc>
        <w:tc>
          <w:tcPr>
            <w:tcW w:w="306" w:type="pct"/>
            <w:vAlign w:val="center"/>
          </w:tcPr>
          <w:p w14:paraId="1C61940E" w14:textId="061C0ED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66798C71" w14:textId="7D7263A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00DA899" w14:textId="28663984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0709DA24" w14:textId="74B93ED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2002416A" w14:textId="01ABA4C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1944B0A" w14:textId="30DE346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10F75B6" w14:textId="578D046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492367A3" w14:textId="57EF8C22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45315326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15993C61" w14:textId="1BDFD99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625" w:type="pct"/>
            <w:vAlign w:val="center"/>
          </w:tcPr>
          <w:p w14:paraId="32AE2078" w14:textId="75AAEBD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5D207428" w14:textId="39257DB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41151732" w14:textId="6E55297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06" w:type="pct"/>
            <w:vAlign w:val="center"/>
          </w:tcPr>
          <w:p w14:paraId="6127ABE2" w14:textId="54241BA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49F9EB52" w14:textId="0845F80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3C58A0D" w14:textId="7F4962B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1C4DBF5C" w14:textId="3D5CBA1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DB2ED75" w14:textId="295C7D7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44C94D3" w14:textId="5C4722E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8F604C0" w14:textId="30124FA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6120DFA9" w14:textId="4987B1A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73D6DF2B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1BE88CB2" w14:textId="75B7660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625" w:type="pct"/>
            <w:vAlign w:val="center"/>
          </w:tcPr>
          <w:p w14:paraId="436A48CE" w14:textId="17D10464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5F77CCE4" w14:textId="48A2238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11FC40AA" w14:textId="0F38E80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06" w:type="pct"/>
            <w:vAlign w:val="center"/>
          </w:tcPr>
          <w:p w14:paraId="15497A93" w14:textId="152A180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3EF01173" w14:textId="0AE99DD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ADA3D86" w14:textId="3F580E6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417701DD" w14:textId="302D571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D8F605E" w14:textId="5672E6B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070AAE6" w14:textId="110AFB9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D590E9A" w14:textId="6D6381C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2C91E3A4" w14:textId="1D76EE5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2EA3E878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04B6F78" w14:textId="76A3207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625" w:type="pct"/>
            <w:vAlign w:val="center"/>
          </w:tcPr>
          <w:p w14:paraId="290014F4" w14:textId="6B20E49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3309DA0" w14:textId="67EE8F2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7B1BB373" w14:textId="45F5E53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0.39</w:t>
            </w:r>
          </w:p>
        </w:tc>
        <w:tc>
          <w:tcPr>
            <w:tcW w:w="306" w:type="pct"/>
            <w:vAlign w:val="center"/>
          </w:tcPr>
          <w:p w14:paraId="70C0490C" w14:textId="05665A7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1BBF5576" w14:textId="42A9AD5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63E4C56" w14:textId="026BFD9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6F03491E" w14:textId="03EB22B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391" w:type="pct"/>
            <w:vAlign w:val="center"/>
          </w:tcPr>
          <w:p w14:paraId="6C1907D8" w14:textId="6E9F1F5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74EE4BB" w14:textId="6983510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9" w:type="pct"/>
            <w:vAlign w:val="center"/>
          </w:tcPr>
          <w:p w14:paraId="48A985C4" w14:textId="6DC835D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3" w:type="pct"/>
            <w:vAlign w:val="center"/>
          </w:tcPr>
          <w:p w14:paraId="2A7D9402" w14:textId="34C71B3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465E76" w14:paraId="10DE9FDB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E143228" w14:textId="556C65E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625" w:type="pct"/>
            <w:vAlign w:val="center"/>
          </w:tcPr>
          <w:p w14:paraId="27D50C43" w14:textId="3A8DFCA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344371D" w14:textId="74215852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5B032608" w14:textId="3E46259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06" w:type="pct"/>
            <w:vAlign w:val="center"/>
          </w:tcPr>
          <w:p w14:paraId="22D6DA39" w14:textId="241D0FF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1.0000</w:t>
            </w:r>
          </w:p>
        </w:tc>
        <w:tc>
          <w:tcPr>
            <w:tcW w:w="357" w:type="pct"/>
            <w:vAlign w:val="center"/>
          </w:tcPr>
          <w:p w14:paraId="277E83F7" w14:textId="09FA1EB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B996A9B" w14:textId="5B7A38B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079B87EA" w14:textId="7ADE883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74B9DA0C" w14:textId="461C879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8EEE77D" w14:textId="4F8B5F9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203353E5" w14:textId="30DED742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6C26357B" w14:textId="6FF4C9A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465E76" w14:paraId="5E7DDADF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FAD3A2E" w14:textId="1CE9F5B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625" w:type="pct"/>
            <w:vAlign w:val="center"/>
          </w:tcPr>
          <w:p w14:paraId="439DE288" w14:textId="5684880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B0863DC" w14:textId="356476B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2BEBAA57" w14:textId="6A2B77C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6" w:type="pct"/>
            <w:vAlign w:val="center"/>
          </w:tcPr>
          <w:p w14:paraId="0AF2A706" w14:textId="209F5F6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9FE355F" w14:textId="1D1B657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8524D16" w14:textId="3F10031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18641B16" w14:textId="645324B4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36FE984" w14:textId="64B3F2B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75E5495" w14:textId="6672605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8DF939F" w14:textId="4CE5F27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42F1D25" w14:textId="2C93C6C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48099379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280F592" w14:textId="3C3D8A5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625" w:type="pct"/>
            <w:vAlign w:val="center"/>
          </w:tcPr>
          <w:p w14:paraId="1859AE8B" w14:textId="1FF0575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389CF6E" w14:textId="625264A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18E78D00" w14:textId="0DEBB37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6" w:type="pct"/>
            <w:vAlign w:val="center"/>
          </w:tcPr>
          <w:p w14:paraId="0618EAE8" w14:textId="26514F9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4F878B6" w14:textId="1867793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B3B9AF5" w14:textId="54A254F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48B495BA" w14:textId="72A2C96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2E0C98D" w14:textId="6A15FC7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4A0FCEB" w14:textId="68833EF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7F137CEA" w14:textId="0E136C7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29AC0A08" w14:textId="1A35BA5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4799AE25" w14:textId="77777777" w:rsidTr="00D87FE5">
        <w:trPr>
          <w:trHeight w:val="290"/>
        </w:trPr>
        <w:tc>
          <w:tcPr>
            <w:tcW w:w="390" w:type="pct"/>
            <w:shd w:val="clear" w:color="auto" w:fill="auto"/>
            <w:vAlign w:val="center"/>
          </w:tcPr>
          <w:p w14:paraId="45ED05C8" w14:textId="627E386F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0055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1039257" w14:textId="1F47E0C1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111CE6C" w14:textId="23860B34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5328F5A0" w14:textId="6868A17B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-</w:t>
            </w: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0.14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6563E6A5" w14:textId="1107D27D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4943AE2" w14:textId="7422C0FA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05A3BC02" w14:textId="7452202B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75704C46" w14:textId="0DA8FA73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0.58</w:t>
            </w:r>
          </w:p>
        </w:tc>
        <w:tc>
          <w:tcPr>
            <w:tcW w:w="391" w:type="pct"/>
            <w:shd w:val="clear" w:color="auto" w:fill="auto"/>
            <w:vAlign w:val="center"/>
          </w:tcPr>
          <w:p w14:paraId="702B186E" w14:textId="269CC5C0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0552FAB" w14:textId="675B2486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0.64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1F1288C4" w14:textId="2E95175A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3" w:type="pct"/>
            <w:shd w:val="clear" w:color="auto" w:fill="auto"/>
            <w:vAlign w:val="center"/>
          </w:tcPr>
          <w:p w14:paraId="25159249" w14:textId="28AD960A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</w:tr>
      <w:tr w:rsidR="00B86C62" w:rsidRPr="00465E76" w14:paraId="2B1C9A87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7538C060" w14:textId="2661B5E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25" w:type="pct"/>
            <w:vAlign w:val="center"/>
          </w:tcPr>
          <w:p w14:paraId="1D391FDC" w14:textId="0D8C4892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387ED80" w14:textId="59C8C0D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00AF1248" w14:textId="059B9E2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06" w:type="pct"/>
            <w:vAlign w:val="center"/>
          </w:tcPr>
          <w:p w14:paraId="575D1245" w14:textId="3E0E022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892D129" w14:textId="3A7635F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36EED02" w14:textId="64001DD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71873AC4" w14:textId="738693C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6BE6779F" w14:textId="0CE03A1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38809DF" w14:textId="11218DD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14EF7446" w14:textId="4F4BA39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14C671D" w14:textId="23CF7E9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465E76" w14:paraId="67B16D3D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168CDFD3" w14:textId="6A38638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25" w:type="pct"/>
            <w:vAlign w:val="center"/>
          </w:tcPr>
          <w:p w14:paraId="35737101" w14:textId="104F6234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8C2F48D" w14:textId="507719C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5A2CA01C" w14:textId="04253D5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0.36</w:t>
            </w:r>
          </w:p>
        </w:tc>
        <w:tc>
          <w:tcPr>
            <w:tcW w:w="306" w:type="pct"/>
            <w:vAlign w:val="center"/>
          </w:tcPr>
          <w:p w14:paraId="7D0738AC" w14:textId="23AFF09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9160AE9" w14:textId="2FAE194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DAD39D3" w14:textId="450D017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799041CB" w14:textId="1EFD834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2E39098D" w14:textId="7EA10C5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D3022FD" w14:textId="036404A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9" w:type="pct"/>
            <w:vAlign w:val="center"/>
          </w:tcPr>
          <w:p w14:paraId="1ABB29AA" w14:textId="2F1375C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93A2BDD" w14:textId="189A177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2C7C2E18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7B51B48" w14:textId="6A83886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25" w:type="pct"/>
            <w:vAlign w:val="center"/>
          </w:tcPr>
          <w:p w14:paraId="39E45BC5" w14:textId="53148C2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8A15A67" w14:textId="565222A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3115DFFC" w14:textId="2808B3D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0.37</w:t>
            </w:r>
          </w:p>
        </w:tc>
        <w:tc>
          <w:tcPr>
            <w:tcW w:w="306" w:type="pct"/>
            <w:vAlign w:val="center"/>
          </w:tcPr>
          <w:p w14:paraId="2F3E93B9" w14:textId="70E72D84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EB5FD7F" w14:textId="6FCA23E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6CAAA14" w14:textId="38D1286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57EBC344" w14:textId="4B086B4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391" w:type="pct"/>
            <w:vAlign w:val="center"/>
          </w:tcPr>
          <w:p w14:paraId="0AAEE73E" w14:textId="1D0998C2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2E9D956" w14:textId="143602E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9" w:type="pct"/>
            <w:vAlign w:val="center"/>
          </w:tcPr>
          <w:p w14:paraId="1043B1B4" w14:textId="771A02C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3" w:type="pct"/>
            <w:vAlign w:val="center"/>
          </w:tcPr>
          <w:p w14:paraId="10050ACE" w14:textId="3BE9623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465E76" w14:paraId="311CC9D2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B6C3E83" w14:textId="036A7ED4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25" w:type="pct"/>
            <w:vAlign w:val="center"/>
          </w:tcPr>
          <w:p w14:paraId="12A6F8AA" w14:textId="27903521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A9E59C4" w14:textId="6252E99C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17E67D09" w14:textId="21D8EF79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0.62</w:t>
            </w:r>
          </w:p>
        </w:tc>
        <w:tc>
          <w:tcPr>
            <w:tcW w:w="306" w:type="pct"/>
            <w:vAlign w:val="center"/>
          </w:tcPr>
          <w:p w14:paraId="00578B07" w14:textId="1A67BAB8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97D4D55" w14:textId="1872DC71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70C7BCB" w14:textId="097FAC5A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54F5C84D" w14:textId="0203AF3F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4121C98" w14:textId="6266C05A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5DFDF43" w14:textId="1AEE2CF1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9" w:type="pct"/>
            <w:vAlign w:val="center"/>
          </w:tcPr>
          <w:p w14:paraId="28850AD9" w14:textId="3E3EE7C7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2FDE3E7" w14:textId="0E4E890D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3CA3F4DF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59F7434" w14:textId="75EC5D55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25" w:type="pct"/>
            <w:vAlign w:val="center"/>
          </w:tcPr>
          <w:p w14:paraId="1139C61C" w14:textId="07C58D21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071E421" w14:textId="40C3D938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5C49BC86" w14:textId="347115F5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6" w:type="pct"/>
            <w:vAlign w:val="center"/>
          </w:tcPr>
          <w:p w14:paraId="13D2484F" w14:textId="71641EF5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52CBA32" w14:textId="29049DBC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FEFCC2F" w14:textId="3123EB2C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5" w:type="pct"/>
            <w:vAlign w:val="center"/>
          </w:tcPr>
          <w:p w14:paraId="4D78ED82" w14:textId="4A01C176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33C642D" w14:textId="4067BAD6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EDBE4EC" w14:textId="66777DF4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4E9EBA7" w14:textId="1127EE28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D024F2A" w14:textId="43E83951" w:rsidR="00B86C62" w:rsidRPr="00D87FE5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465E76" w14:paraId="6FE3678A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01452138" w14:textId="5D1BD33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625" w:type="pct"/>
            <w:vAlign w:val="center"/>
          </w:tcPr>
          <w:p w14:paraId="54181F3C" w14:textId="0F82E3D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C731BFC" w14:textId="2B6B501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27057A06" w14:textId="4EEBBFB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18270C1A" w14:textId="4527C9D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D0805B5" w14:textId="22782E6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7CFB670" w14:textId="7799F13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696BDAD" w14:textId="67C7170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FF791A1" w14:textId="5BCC52B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79AAA07" w14:textId="488E467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23798E89" w14:textId="15332DF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095DD5E5" w14:textId="6776F634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174572CA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7C289AC0" w14:textId="59D01FC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625" w:type="pct"/>
            <w:vAlign w:val="center"/>
          </w:tcPr>
          <w:p w14:paraId="3CC5B1CF" w14:textId="2060DF6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74327FF" w14:textId="3F683E4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3662144A" w14:textId="1D29EFE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6" w:type="pct"/>
            <w:vAlign w:val="center"/>
          </w:tcPr>
          <w:p w14:paraId="6BB12CA1" w14:textId="6CE6318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709FCDA" w14:textId="560737D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535DB17" w14:textId="6DF5789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E22B50F" w14:textId="7D1FF1A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488C0AA" w14:textId="4D86618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D5406C8" w14:textId="3757FAA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B951C5F" w14:textId="4538334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26E29C6" w14:textId="1815389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465E76" w14:paraId="55C645A3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08009FEA" w14:textId="0128B90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625" w:type="pct"/>
            <w:vAlign w:val="center"/>
          </w:tcPr>
          <w:p w14:paraId="1B037C06" w14:textId="124DD4B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FB9A581" w14:textId="4EE5842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400F2FF6" w14:textId="560AFF0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21AFD200" w14:textId="7EE69CA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1181779" w14:textId="7014050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449761E" w14:textId="4B1212C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1452BCC" w14:textId="0F67DE9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5AE1536" w14:textId="1ED2654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270AC3B" w14:textId="088501C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178C37B1" w14:textId="71A2221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7941361F" w14:textId="740263F4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023AE86B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F2FF2B0" w14:textId="1AC1903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625" w:type="pct"/>
            <w:vAlign w:val="center"/>
          </w:tcPr>
          <w:p w14:paraId="7D7E3741" w14:textId="0EC72CB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E1AB956" w14:textId="0A0BE11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12451AD8" w14:textId="04C7236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00239B07" w14:textId="66A6A792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0FF04C0" w14:textId="227774D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2663636" w14:textId="5BCB208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63A6C3E" w14:textId="1AAC61A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A5749F7" w14:textId="622BA98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1BD3F20" w14:textId="4014443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42BA9E3" w14:textId="6488C79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1A21154D" w14:textId="6E5DEA1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0296295D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F7336C4" w14:textId="23EB107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625" w:type="pct"/>
            <w:vAlign w:val="center"/>
          </w:tcPr>
          <w:p w14:paraId="4208CEE0" w14:textId="0BE4367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66F540C3" w14:textId="4D0B6A9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69C26D6D" w14:textId="4A06305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6" w:type="pct"/>
            <w:vAlign w:val="center"/>
          </w:tcPr>
          <w:p w14:paraId="62ECE0B6" w14:textId="6A79B752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4759875" w14:textId="5A7AC1B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E66A163" w14:textId="32659BA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24A277B" w14:textId="7F108B1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1D995B0" w14:textId="38B5BBA4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3507262" w14:textId="2EEC4FD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9" w:type="pct"/>
            <w:vAlign w:val="center"/>
          </w:tcPr>
          <w:p w14:paraId="6040CD3A" w14:textId="3ABF5C45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310E09AE" w14:textId="5A439E4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44777EAE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4CCAD836" w14:textId="6F1AFF9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625" w:type="pct"/>
            <w:vAlign w:val="center"/>
          </w:tcPr>
          <w:p w14:paraId="1CD5718D" w14:textId="79CD790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4371F135" w14:textId="5AAA2FDB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053F66EF" w14:textId="4DFAC4B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6" w:type="pct"/>
            <w:vAlign w:val="center"/>
          </w:tcPr>
          <w:p w14:paraId="6C5C88C8" w14:textId="285895D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4F85612" w14:textId="697A17C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60ABC4B" w14:textId="0BEEF4A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4E65539" w14:textId="692B74F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3604C97" w14:textId="4333159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0671160" w14:textId="19CF8D2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4D126584" w14:textId="4A680350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55CD6A65" w14:textId="1353F998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6D52D846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6721C287" w14:textId="2EDBBCB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625" w:type="pct"/>
            <w:vAlign w:val="center"/>
          </w:tcPr>
          <w:p w14:paraId="1530A73D" w14:textId="3EE4A14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68C7BBF" w14:textId="640B51D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567404C9" w14:textId="214EADE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0.48</w:t>
            </w:r>
          </w:p>
        </w:tc>
        <w:tc>
          <w:tcPr>
            <w:tcW w:w="306" w:type="pct"/>
            <w:vAlign w:val="center"/>
          </w:tcPr>
          <w:p w14:paraId="3BE867EA" w14:textId="62720467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DE74E21" w14:textId="4B1FD7E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DAD24D4" w14:textId="1FABB09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66A8E84" w14:textId="18A320C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00EA2BF5" w14:textId="452D061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2A50CDA" w14:textId="6B4EDEF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00EADF8B" w14:textId="4BCBADCC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4D8E7607" w14:textId="5FD75AD3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465E76" w14:paraId="2723F960" w14:textId="77777777" w:rsidTr="003D78EC">
        <w:trPr>
          <w:trHeight w:val="290"/>
        </w:trPr>
        <w:tc>
          <w:tcPr>
            <w:tcW w:w="390" w:type="pct"/>
            <w:vAlign w:val="center"/>
          </w:tcPr>
          <w:p w14:paraId="38EDD056" w14:textId="63C44A2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625" w:type="pct"/>
            <w:vAlign w:val="center"/>
          </w:tcPr>
          <w:p w14:paraId="165E51CE" w14:textId="7C5EDEB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B750827" w14:textId="5E93E78D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13C6A27A" w14:textId="6B2705D4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0.48</w:t>
            </w:r>
          </w:p>
        </w:tc>
        <w:tc>
          <w:tcPr>
            <w:tcW w:w="306" w:type="pct"/>
            <w:vAlign w:val="center"/>
          </w:tcPr>
          <w:p w14:paraId="4653E1C9" w14:textId="53178EA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B09B017" w14:textId="49C8613A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DB5348D" w14:textId="2746CFA1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0BADE908" w14:textId="629819F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29D18949" w14:textId="002A228F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68C83E4" w14:textId="6B7C7009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9" w:type="pct"/>
            <w:vAlign w:val="center"/>
          </w:tcPr>
          <w:p w14:paraId="37ACC1E2" w14:textId="1FE2E9EE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3" w:type="pct"/>
            <w:vAlign w:val="center"/>
          </w:tcPr>
          <w:p w14:paraId="7996BED5" w14:textId="5F351D76" w:rsidR="00B86C62" w:rsidRPr="00465E76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</w:tbl>
    <w:p w14:paraId="6ADC8DE8" w14:textId="2D5EA0A1" w:rsidR="00B014D7" w:rsidRPr="004A6DA8" w:rsidRDefault="00B014D7" w:rsidP="00B014D7">
      <w:pPr>
        <w:jc w:val="both"/>
        <w:rPr>
          <w:rFonts w:ascii="Times New Roman" w:hAnsi="Times New Roman" w:cs="Times New Roman"/>
          <w:sz w:val="12"/>
          <w:szCs w:val="12"/>
        </w:rPr>
      </w:pPr>
      <w:r w:rsidRPr="004A6DA8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4A6DA8">
        <w:rPr>
          <w:rFonts w:ascii="Times New Roman" w:hAnsi="Times New Roman" w:cs="Times New Roman"/>
          <w:sz w:val="12"/>
          <w:szCs w:val="12"/>
        </w:rPr>
        <w:t>=missing data</w:t>
      </w:r>
    </w:p>
    <w:p w14:paraId="30B57DBB" w14:textId="3452A2C4" w:rsidR="00D02E7C" w:rsidRPr="00D14490" w:rsidRDefault="00336D16" w:rsidP="0065073E">
      <w:pPr>
        <w:rPr>
          <w:rFonts w:ascii="Times New Roman" w:hAnsi="Times New Roman" w:cs="Times New Roman"/>
          <w:sz w:val="20"/>
          <w:szCs w:val="20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 w:rsidR="00B86C62"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pPr w:leftFromText="180" w:rightFromText="180" w:vertAnchor="page" w:horzAnchor="margin" w:tblpX="108" w:tblpY="1009"/>
        <w:tblW w:w="5000" w:type="pct"/>
        <w:tblLook w:val="01E0" w:firstRow="1" w:lastRow="1" w:firstColumn="1" w:lastColumn="1" w:noHBand="0" w:noVBand="0"/>
      </w:tblPr>
      <w:tblGrid>
        <w:gridCol w:w="1218"/>
        <w:gridCol w:w="1952"/>
        <w:gridCol w:w="1952"/>
        <w:gridCol w:w="1524"/>
        <w:gridCol w:w="959"/>
        <w:gridCol w:w="1115"/>
        <w:gridCol w:w="1002"/>
        <w:gridCol w:w="1480"/>
        <w:gridCol w:w="1221"/>
        <w:gridCol w:w="1155"/>
        <w:gridCol w:w="1274"/>
        <w:gridCol w:w="762"/>
      </w:tblGrid>
      <w:tr w:rsidR="00D72830" w:rsidRPr="004A6DA8" w14:paraId="42BCF5A0" w14:textId="5681A9C3" w:rsidTr="004A6DA8">
        <w:trPr>
          <w:trHeight w:val="255"/>
        </w:trPr>
        <w:tc>
          <w:tcPr>
            <w:tcW w:w="390" w:type="pct"/>
            <w:vAlign w:val="center"/>
          </w:tcPr>
          <w:p w14:paraId="12703514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625" w:type="pct"/>
            <w:vAlign w:val="center"/>
          </w:tcPr>
          <w:p w14:paraId="6303B398" w14:textId="78228ED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625" w:type="pct"/>
            <w:vAlign w:val="center"/>
          </w:tcPr>
          <w:p w14:paraId="75B10D10" w14:textId="00D769D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8" w:type="pct"/>
            <w:vAlign w:val="center"/>
          </w:tcPr>
          <w:p w14:paraId="244F25FC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7" w:type="pct"/>
            <w:vAlign w:val="center"/>
          </w:tcPr>
          <w:p w14:paraId="0B71021A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57" w:type="pct"/>
            <w:vAlign w:val="center"/>
          </w:tcPr>
          <w:p w14:paraId="096A52DA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1" w:type="pct"/>
            <w:vAlign w:val="center"/>
          </w:tcPr>
          <w:p w14:paraId="4EF91989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4" w:type="pct"/>
            <w:vAlign w:val="center"/>
          </w:tcPr>
          <w:p w14:paraId="45557A48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1" w:type="pct"/>
            <w:vAlign w:val="center"/>
          </w:tcPr>
          <w:p w14:paraId="7B40EA01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0" w:type="pct"/>
            <w:vAlign w:val="center"/>
          </w:tcPr>
          <w:p w14:paraId="045E1E01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08" w:type="pct"/>
            <w:vAlign w:val="center"/>
          </w:tcPr>
          <w:p w14:paraId="29B1C6BC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4" w:type="pct"/>
            <w:vAlign w:val="center"/>
          </w:tcPr>
          <w:p w14:paraId="2421E0E2" w14:textId="777777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D72830" w:rsidRPr="004A6DA8" w14:paraId="378570AE" w14:textId="5DD66397" w:rsidTr="004A6DA8">
        <w:trPr>
          <w:trHeight w:val="255"/>
        </w:trPr>
        <w:tc>
          <w:tcPr>
            <w:tcW w:w="390" w:type="pct"/>
            <w:vAlign w:val="center"/>
          </w:tcPr>
          <w:p w14:paraId="79BBE63C" w14:textId="532AEF1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625" w:type="pct"/>
            <w:vAlign w:val="center"/>
          </w:tcPr>
          <w:p w14:paraId="69983593" w14:textId="4E06100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87C8E3F" w14:textId="75917DE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1D69E9DF" w14:textId="4E3CA20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07" w:type="pct"/>
            <w:vAlign w:val="center"/>
          </w:tcPr>
          <w:p w14:paraId="033DC178" w14:textId="11294B9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333C792" w14:textId="3740CBF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47C27FA" w14:textId="4BDD090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A1656A5" w14:textId="79B07D5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606D3F4" w14:textId="02C5D2C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5EFE1393" w14:textId="7A347B3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441E9BC" w14:textId="4A67625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  <w:tc>
          <w:tcPr>
            <w:tcW w:w="244" w:type="pct"/>
            <w:vAlign w:val="center"/>
          </w:tcPr>
          <w:p w14:paraId="7FB0AA62" w14:textId="7B349C7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</w:tr>
      <w:tr w:rsidR="00D72830" w:rsidRPr="004A6DA8" w14:paraId="36789A48" w14:textId="3F8F4283" w:rsidTr="004A6DA8">
        <w:trPr>
          <w:trHeight w:val="255"/>
        </w:trPr>
        <w:tc>
          <w:tcPr>
            <w:tcW w:w="390" w:type="pct"/>
            <w:vAlign w:val="center"/>
          </w:tcPr>
          <w:p w14:paraId="505D715C" w14:textId="2C635A8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625" w:type="pct"/>
            <w:vAlign w:val="center"/>
          </w:tcPr>
          <w:p w14:paraId="6C85810F" w14:textId="4DC4B8D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2BD2A52C" w14:textId="695B3EC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4B175F27" w14:textId="529472C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07" w:type="pct"/>
            <w:vAlign w:val="center"/>
          </w:tcPr>
          <w:p w14:paraId="5AAA30A9" w14:textId="0F1DDA4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E19A6E6" w14:textId="43F5C28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924A7C9" w14:textId="46357C1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E45A8E2" w14:textId="0CE6EC5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16C97ED" w14:textId="1205282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6E0D5748" w14:textId="6AE277F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10DA4C7C" w14:textId="0D21657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1B4F71B" w14:textId="553DA61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</w:tr>
      <w:tr w:rsidR="00D72830" w:rsidRPr="004A6DA8" w14:paraId="2B18E1C6" w14:textId="5C646E99" w:rsidTr="004A6DA8">
        <w:trPr>
          <w:trHeight w:val="255"/>
        </w:trPr>
        <w:tc>
          <w:tcPr>
            <w:tcW w:w="390" w:type="pct"/>
            <w:vAlign w:val="center"/>
          </w:tcPr>
          <w:p w14:paraId="0D0F356D" w14:textId="3919E53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625" w:type="pct"/>
            <w:vAlign w:val="center"/>
          </w:tcPr>
          <w:p w14:paraId="2A1D75DE" w14:textId="3C8E2FA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B814D5F" w14:textId="3C7330A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4A8206E2" w14:textId="486794A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0.57</w:t>
            </w:r>
          </w:p>
        </w:tc>
        <w:tc>
          <w:tcPr>
            <w:tcW w:w="307" w:type="pct"/>
            <w:vAlign w:val="center"/>
          </w:tcPr>
          <w:p w14:paraId="794EEFFA" w14:textId="5D4CDFB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4594EE4" w14:textId="056F6FE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1347172" w14:textId="1F240AA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3F0FC7A" w14:textId="44B911B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F12BAE6" w14:textId="0AEA698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7C98D694" w14:textId="5DDF797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0E6CE17B" w14:textId="6144D6F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244" w:type="pct"/>
            <w:vAlign w:val="center"/>
          </w:tcPr>
          <w:p w14:paraId="0212ECF3" w14:textId="28F8067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</w:tr>
      <w:tr w:rsidR="00D72830" w:rsidRPr="004A6DA8" w14:paraId="1676C688" w14:textId="2B5A02A8" w:rsidTr="004A6DA8">
        <w:trPr>
          <w:trHeight w:val="255"/>
        </w:trPr>
        <w:tc>
          <w:tcPr>
            <w:tcW w:w="390" w:type="pct"/>
            <w:vAlign w:val="center"/>
          </w:tcPr>
          <w:p w14:paraId="45328661" w14:textId="4E1DE92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625" w:type="pct"/>
            <w:vAlign w:val="center"/>
          </w:tcPr>
          <w:p w14:paraId="29617841" w14:textId="4094CC4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3E5A0E01" w14:textId="32F62E7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1FD8233E" w14:textId="084666C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0.16</w:t>
            </w:r>
          </w:p>
        </w:tc>
        <w:tc>
          <w:tcPr>
            <w:tcW w:w="307" w:type="pct"/>
            <w:vAlign w:val="center"/>
          </w:tcPr>
          <w:p w14:paraId="41CCC40F" w14:textId="6276923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78A58AD" w14:textId="021C068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178CDE6" w14:textId="08335FC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27FBD5B" w14:textId="35EF37D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09902CDF" w14:textId="353EAB1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B160E32" w14:textId="4037249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0.46</w:t>
            </w:r>
          </w:p>
        </w:tc>
        <w:tc>
          <w:tcPr>
            <w:tcW w:w="408" w:type="pct"/>
            <w:vAlign w:val="center"/>
          </w:tcPr>
          <w:p w14:paraId="182B944B" w14:textId="1E82AEE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5AE4CC19" w14:textId="167BF6A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4A6DA8" w14:paraId="5E2E6ECC" w14:textId="19BCB16F" w:rsidTr="004A6DA8">
        <w:trPr>
          <w:trHeight w:val="255"/>
        </w:trPr>
        <w:tc>
          <w:tcPr>
            <w:tcW w:w="390" w:type="pct"/>
            <w:vAlign w:val="center"/>
          </w:tcPr>
          <w:p w14:paraId="088FAD33" w14:textId="2CB17939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625" w:type="pct"/>
            <w:vAlign w:val="center"/>
          </w:tcPr>
          <w:p w14:paraId="14996EDC" w14:textId="3058A84C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0AF44443" w14:textId="2E3078DC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57EB83CC" w14:textId="00B480D5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0.72</w:t>
            </w:r>
          </w:p>
        </w:tc>
        <w:tc>
          <w:tcPr>
            <w:tcW w:w="307" w:type="pct"/>
            <w:vAlign w:val="center"/>
          </w:tcPr>
          <w:p w14:paraId="012C1190" w14:textId="47E0593F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2AA7CBC" w14:textId="69F88A44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17FED59" w14:textId="7EDD3232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3C14564" w14:textId="06DBA872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788FC52F" w14:textId="33D9CFB1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E8C98F1" w14:textId="46018E92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32D43755" w14:textId="44C745A4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25B934B" w14:textId="2BC76CD0" w:rsidR="00D72830" w:rsidRPr="00D87FE5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D87FE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4A6DA8" w14:paraId="638C6524" w14:textId="28567950" w:rsidTr="004A6DA8">
        <w:trPr>
          <w:trHeight w:val="255"/>
        </w:trPr>
        <w:tc>
          <w:tcPr>
            <w:tcW w:w="390" w:type="pct"/>
            <w:vAlign w:val="center"/>
          </w:tcPr>
          <w:p w14:paraId="721B13A8" w14:textId="1CA61EF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0066</w:t>
            </w:r>
          </w:p>
        </w:tc>
        <w:tc>
          <w:tcPr>
            <w:tcW w:w="625" w:type="pct"/>
            <w:vAlign w:val="center"/>
          </w:tcPr>
          <w:p w14:paraId="4FBA50FD" w14:textId="4928F1C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13CE162F" w14:textId="47CAF23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6435D02E" w14:textId="3AF9AC0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07" w:type="pct"/>
            <w:vAlign w:val="center"/>
          </w:tcPr>
          <w:p w14:paraId="7F805D02" w14:textId="371E8B0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A7D0FEE" w14:textId="07BD270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AD9278E" w14:textId="7E8FEC6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7CF436E" w14:textId="726CD44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391" w:type="pct"/>
            <w:vAlign w:val="center"/>
          </w:tcPr>
          <w:p w14:paraId="155AD2CB" w14:textId="54179B4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8556493" w14:textId="28ADC32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8" w:type="pct"/>
            <w:vAlign w:val="center"/>
          </w:tcPr>
          <w:p w14:paraId="5F004965" w14:textId="2D244B0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90C9A69" w14:textId="645FAE5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4A6DA8" w14:paraId="4D9BE540" w14:textId="754216B4" w:rsidTr="004A6DA8">
        <w:trPr>
          <w:trHeight w:val="255"/>
        </w:trPr>
        <w:tc>
          <w:tcPr>
            <w:tcW w:w="390" w:type="pct"/>
            <w:vAlign w:val="center"/>
          </w:tcPr>
          <w:p w14:paraId="07696D05" w14:textId="45B085D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0066</w:t>
            </w:r>
          </w:p>
        </w:tc>
        <w:tc>
          <w:tcPr>
            <w:tcW w:w="625" w:type="pct"/>
            <w:vAlign w:val="center"/>
          </w:tcPr>
          <w:p w14:paraId="2E3ADA51" w14:textId="5E120E5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625" w:type="pct"/>
            <w:vAlign w:val="center"/>
          </w:tcPr>
          <w:p w14:paraId="7287FD01" w14:textId="6ED2F62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6602054C" w14:textId="15F0392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0.59</w:t>
            </w:r>
          </w:p>
        </w:tc>
        <w:tc>
          <w:tcPr>
            <w:tcW w:w="307" w:type="pct"/>
            <w:vAlign w:val="center"/>
          </w:tcPr>
          <w:p w14:paraId="76923136" w14:textId="64CC868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176E771" w14:textId="6DB749B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999B996" w14:textId="2B93692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97179AD" w14:textId="513643F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61558E94" w14:textId="29D9BD5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A4BAE77" w14:textId="2142447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470D7E2" w14:textId="0649857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6816CBF8" w14:textId="4D91DFD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5D228946" w14:textId="2CD917C6" w:rsidTr="004A6DA8">
        <w:trPr>
          <w:trHeight w:val="255"/>
        </w:trPr>
        <w:tc>
          <w:tcPr>
            <w:tcW w:w="390" w:type="pct"/>
            <w:vAlign w:val="center"/>
          </w:tcPr>
          <w:p w14:paraId="51A392B7" w14:textId="70457BD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625" w:type="pct"/>
            <w:vAlign w:val="center"/>
          </w:tcPr>
          <w:p w14:paraId="5717F6D2" w14:textId="71A6CF9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B404A8E" w14:textId="1A9B690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3C78D56B" w14:textId="46BC94D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7" w:type="pct"/>
            <w:vAlign w:val="center"/>
          </w:tcPr>
          <w:p w14:paraId="02A04DAE" w14:textId="18366CA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AD0BD96" w14:textId="565145C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506183C" w14:textId="06EF37C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5DC8021" w14:textId="223C1F5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72C2CA9" w14:textId="778A459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4BA0B7D" w14:textId="0E9C593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405787D0" w14:textId="1F16949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79020263" w14:textId="404EBB3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7DD8BFFF" w14:textId="15AB42B7" w:rsidTr="004A6DA8">
        <w:trPr>
          <w:trHeight w:val="255"/>
        </w:trPr>
        <w:tc>
          <w:tcPr>
            <w:tcW w:w="390" w:type="pct"/>
            <w:vAlign w:val="center"/>
          </w:tcPr>
          <w:p w14:paraId="67145F23" w14:textId="2770474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625" w:type="pct"/>
            <w:vAlign w:val="center"/>
          </w:tcPr>
          <w:p w14:paraId="0B99D8BF" w14:textId="11D05C5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392AA05" w14:textId="070CA81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7C912F4B" w14:textId="6940B13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7" w:type="pct"/>
            <w:vAlign w:val="center"/>
          </w:tcPr>
          <w:p w14:paraId="68D05A43" w14:textId="703CCB3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C23ACA9" w14:textId="12B30AF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FA38D96" w14:textId="79B978A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07B8430" w14:textId="5B55A7D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D8B1753" w14:textId="00146D3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C0ACEF3" w14:textId="2AAEEB3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25B22D9A" w14:textId="1381753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F8C20F2" w14:textId="687AB23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52706C8F" w14:textId="5C178439" w:rsidTr="004A6DA8">
        <w:trPr>
          <w:trHeight w:val="255"/>
        </w:trPr>
        <w:tc>
          <w:tcPr>
            <w:tcW w:w="390" w:type="pct"/>
            <w:vAlign w:val="center"/>
          </w:tcPr>
          <w:p w14:paraId="07309880" w14:textId="4613F61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625" w:type="pct"/>
            <w:vAlign w:val="center"/>
          </w:tcPr>
          <w:p w14:paraId="66126558" w14:textId="0173DEA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E57212B" w14:textId="617F274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1FA05114" w14:textId="531A7C7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7" w:type="pct"/>
            <w:vAlign w:val="center"/>
          </w:tcPr>
          <w:p w14:paraId="645339D1" w14:textId="70402EE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7DDE0B0" w14:textId="2F3C40B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601B101" w14:textId="358B091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9F050E0" w14:textId="31E9819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35B6F3A" w14:textId="661C5DF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5C6D359" w14:textId="694D686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37A6B78D" w14:textId="59AA2C0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1DC7B3C" w14:textId="7068CE4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D72830" w:rsidRPr="004A6DA8" w14:paraId="28DEA0E4" w14:textId="7B20F2BD" w:rsidTr="004A6DA8">
        <w:trPr>
          <w:trHeight w:val="255"/>
        </w:trPr>
        <w:tc>
          <w:tcPr>
            <w:tcW w:w="390" w:type="pct"/>
            <w:vAlign w:val="center"/>
          </w:tcPr>
          <w:p w14:paraId="70C32EE1" w14:textId="7FBD842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625" w:type="pct"/>
            <w:vAlign w:val="center"/>
          </w:tcPr>
          <w:p w14:paraId="4C788F78" w14:textId="5530C2F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AEA6627" w14:textId="6C1DC0C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5D5D95BF" w14:textId="6E4735A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7" w:type="pct"/>
            <w:vAlign w:val="center"/>
          </w:tcPr>
          <w:p w14:paraId="6A46A756" w14:textId="5833996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38E7E1C" w14:textId="36C249A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C88D947" w14:textId="569068B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9046238" w14:textId="7D0E985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838C7B3" w14:textId="33F7033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551F133" w14:textId="26443FD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539EFCD4" w14:textId="2352A8B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5563FEA" w14:textId="351EA35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10D94B98" w14:textId="2CDE4D25" w:rsidTr="004A6DA8">
        <w:trPr>
          <w:trHeight w:val="255"/>
        </w:trPr>
        <w:tc>
          <w:tcPr>
            <w:tcW w:w="390" w:type="pct"/>
            <w:vAlign w:val="center"/>
          </w:tcPr>
          <w:p w14:paraId="005BC9ED" w14:textId="736CD89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625" w:type="pct"/>
            <w:vAlign w:val="center"/>
          </w:tcPr>
          <w:p w14:paraId="75824F2A" w14:textId="4AB38C7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5C5E450A" w14:textId="54B316E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278B7677" w14:textId="544CE49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7" w:type="pct"/>
            <w:vAlign w:val="center"/>
          </w:tcPr>
          <w:p w14:paraId="2C4C6F53" w14:textId="5666D5E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B57908F" w14:textId="254DB05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951636A" w14:textId="3071BDF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25FAC75" w14:textId="16924CF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B67BAE7" w14:textId="05A00A4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57A04D0" w14:textId="67B64DF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751788AF" w14:textId="57DA856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4" w:type="pct"/>
            <w:vAlign w:val="center"/>
          </w:tcPr>
          <w:p w14:paraId="22E39BB6" w14:textId="753BA2F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6573198E" w14:textId="22B1014C" w:rsidTr="004A6DA8">
        <w:trPr>
          <w:trHeight w:val="255"/>
        </w:trPr>
        <w:tc>
          <w:tcPr>
            <w:tcW w:w="390" w:type="pct"/>
            <w:vAlign w:val="center"/>
          </w:tcPr>
          <w:p w14:paraId="7A272EBC" w14:textId="0BE8D26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625" w:type="pct"/>
            <w:vAlign w:val="center"/>
          </w:tcPr>
          <w:p w14:paraId="6F2CA6F0" w14:textId="651F97C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C38E340" w14:textId="121C9FD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3D72D8F4" w14:textId="3191B18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79F9E626" w14:textId="1942F0D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2FF3406" w14:textId="4303250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37B732B" w14:textId="6AAF3D8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1FDF9D1" w14:textId="5FD742C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7656C18" w14:textId="602A6A2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8F08BCB" w14:textId="5636E5B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1F2FC8A0" w14:textId="1317298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07305D2C" w14:textId="7AA19CB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1DCFFA16" w14:textId="0F84E1C4" w:rsidTr="004A6DA8">
        <w:trPr>
          <w:trHeight w:val="255"/>
        </w:trPr>
        <w:tc>
          <w:tcPr>
            <w:tcW w:w="390" w:type="pct"/>
            <w:vAlign w:val="center"/>
          </w:tcPr>
          <w:p w14:paraId="35799B38" w14:textId="25056BC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625" w:type="pct"/>
            <w:vAlign w:val="center"/>
          </w:tcPr>
          <w:p w14:paraId="4F16F9B4" w14:textId="080E872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5449401" w14:textId="7AD817D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02EEA9FB" w14:textId="0A98558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07" w:type="pct"/>
            <w:vAlign w:val="center"/>
          </w:tcPr>
          <w:p w14:paraId="18FBBDD4" w14:textId="09A7336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CAE37FA" w14:textId="64D37F2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2A620A7" w14:textId="20C0F65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A3F6E4E" w14:textId="25B67FC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3E774C53" w14:textId="654FF26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1B7E984" w14:textId="4712DA0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07862CDF" w14:textId="3942B6A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174182B" w14:textId="4F66E1E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6D604A07" w14:textId="55D94E04" w:rsidTr="004A6DA8">
        <w:trPr>
          <w:trHeight w:val="255"/>
        </w:trPr>
        <w:tc>
          <w:tcPr>
            <w:tcW w:w="390" w:type="pct"/>
            <w:vAlign w:val="center"/>
          </w:tcPr>
          <w:p w14:paraId="5AC29AAB" w14:textId="38F5AA6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625" w:type="pct"/>
            <w:vAlign w:val="center"/>
          </w:tcPr>
          <w:p w14:paraId="178808F5" w14:textId="62D7759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6B46A75" w14:textId="7001FE5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026510A1" w14:textId="08E19B8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7" w:type="pct"/>
            <w:vAlign w:val="center"/>
          </w:tcPr>
          <w:p w14:paraId="7A3BA95B" w14:textId="20B53EE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DDD0317" w14:textId="1867406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2CC8404" w14:textId="4C1E97B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AF14E30" w14:textId="4CAF41B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651853F" w14:textId="7A77E09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0718B64" w14:textId="63EFF10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2EFD5C70" w14:textId="06FE49E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4" w:type="pct"/>
            <w:vAlign w:val="center"/>
          </w:tcPr>
          <w:p w14:paraId="48CFF7C0" w14:textId="6464CFE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41D4FE11" w14:textId="417CFAE1" w:rsidTr="004A6DA8">
        <w:trPr>
          <w:trHeight w:val="255"/>
        </w:trPr>
        <w:tc>
          <w:tcPr>
            <w:tcW w:w="390" w:type="pct"/>
            <w:vAlign w:val="center"/>
          </w:tcPr>
          <w:p w14:paraId="2FB3C90E" w14:textId="0A89576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625" w:type="pct"/>
            <w:vAlign w:val="center"/>
          </w:tcPr>
          <w:p w14:paraId="116030E4" w14:textId="7EC6A88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F34DFCD" w14:textId="2FEF7B7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4A7A7A6A" w14:textId="2BAADD4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307" w:type="pct"/>
            <w:vAlign w:val="center"/>
          </w:tcPr>
          <w:p w14:paraId="57B6FE29" w14:textId="720753B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24159F1" w14:textId="476E173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0242D5F" w14:textId="657EAB0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6ED5F8A" w14:textId="4774B90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B771CA8" w14:textId="63EC5C2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393259C" w14:textId="7D9806A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7F169D92" w14:textId="4C432CB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4" w:type="pct"/>
            <w:vAlign w:val="center"/>
          </w:tcPr>
          <w:p w14:paraId="21A7EA52" w14:textId="481888B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06BE9611" w14:textId="22B4F56B" w:rsidTr="004A6DA8">
        <w:trPr>
          <w:trHeight w:val="255"/>
        </w:trPr>
        <w:tc>
          <w:tcPr>
            <w:tcW w:w="390" w:type="pct"/>
            <w:vAlign w:val="center"/>
          </w:tcPr>
          <w:p w14:paraId="33931468" w14:textId="7041621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625" w:type="pct"/>
            <w:vAlign w:val="center"/>
          </w:tcPr>
          <w:p w14:paraId="743F0DE3" w14:textId="263BFCE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C82A8E8" w14:textId="12A237B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2B969EEE" w14:textId="0A8C4A8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307" w:type="pct"/>
            <w:vAlign w:val="center"/>
          </w:tcPr>
          <w:p w14:paraId="4C5BD159" w14:textId="797218D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97B28B5" w14:textId="6FA5714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4D59EBE" w14:textId="38F7134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237A396" w14:textId="79AB28B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B8B6CAF" w14:textId="3644D3F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ED56272" w14:textId="098541B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4B2E8668" w14:textId="5835E04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4" w:type="pct"/>
            <w:vAlign w:val="center"/>
          </w:tcPr>
          <w:p w14:paraId="52E71933" w14:textId="25EA718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402A3E3E" w14:textId="038E359B" w:rsidTr="004A6DA8">
        <w:trPr>
          <w:trHeight w:val="255"/>
        </w:trPr>
        <w:tc>
          <w:tcPr>
            <w:tcW w:w="390" w:type="pct"/>
            <w:vAlign w:val="center"/>
          </w:tcPr>
          <w:p w14:paraId="6B85995C" w14:textId="2E12A23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625" w:type="pct"/>
            <w:vAlign w:val="center"/>
          </w:tcPr>
          <w:p w14:paraId="18BC3FB2" w14:textId="666172F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F593EC7" w14:textId="20F6022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1DCA48EA" w14:textId="7BDD900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745BECC8" w14:textId="5D8B21D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597A235" w14:textId="4045055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5366DF3" w14:textId="32EBDDE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3424BA93" w14:textId="1DAD09A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0167532" w14:textId="1258865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89A9FD4" w14:textId="692596C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EF28FB6" w14:textId="621764A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A801ECC" w14:textId="367E4D1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08D2DB9E" w14:textId="098C03B9" w:rsidTr="004A6DA8">
        <w:trPr>
          <w:trHeight w:val="255"/>
        </w:trPr>
        <w:tc>
          <w:tcPr>
            <w:tcW w:w="390" w:type="pct"/>
            <w:vAlign w:val="center"/>
          </w:tcPr>
          <w:p w14:paraId="4A9B4449" w14:textId="26612C9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625" w:type="pct"/>
            <w:vAlign w:val="center"/>
          </w:tcPr>
          <w:p w14:paraId="74826B65" w14:textId="4385750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1978135" w14:textId="49203AF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6C449C2D" w14:textId="562C198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0.63</w:t>
            </w:r>
          </w:p>
        </w:tc>
        <w:tc>
          <w:tcPr>
            <w:tcW w:w="307" w:type="pct"/>
            <w:vAlign w:val="center"/>
          </w:tcPr>
          <w:p w14:paraId="1F2866F5" w14:textId="1C027B2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C027B2D" w14:textId="142CADD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63C53B3" w14:textId="1116354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363D8A9" w14:textId="1C06974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87BB50B" w14:textId="43E7026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CDD452E" w14:textId="1054AB7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7FB3DBE9" w14:textId="1B430A5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208708F" w14:textId="75EF723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D72830" w:rsidRPr="004A6DA8" w14:paraId="7F3B07E8" w14:textId="2C8E9D7C" w:rsidTr="004A6DA8">
        <w:trPr>
          <w:trHeight w:val="255"/>
        </w:trPr>
        <w:tc>
          <w:tcPr>
            <w:tcW w:w="390" w:type="pct"/>
            <w:vAlign w:val="center"/>
          </w:tcPr>
          <w:p w14:paraId="121ADD24" w14:textId="7DFE331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625" w:type="pct"/>
            <w:vAlign w:val="center"/>
          </w:tcPr>
          <w:p w14:paraId="091E6FC5" w14:textId="71E6956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BA26BAC" w14:textId="7B69138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110964CD" w14:textId="0F2F0E0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306CD29B" w14:textId="72DF9E7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9D85EBF" w14:textId="02DFFE4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CB7A871" w14:textId="662AE0A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CC5D5D7" w14:textId="15F85D7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CA943F8" w14:textId="7426EBC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4A130AD" w14:textId="142F548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6D51D6F" w14:textId="76CAC45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8D71B31" w14:textId="5BDB1CC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1C034633" w14:textId="23CA5003" w:rsidTr="004A6DA8">
        <w:trPr>
          <w:trHeight w:val="255"/>
        </w:trPr>
        <w:tc>
          <w:tcPr>
            <w:tcW w:w="390" w:type="pct"/>
            <w:vAlign w:val="center"/>
          </w:tcPr>
          <w:p w14:paraId="12685FF9" w14:textId="7FEB590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625" w:type="pct"/>
            <w:vAlign w:val="center"/>
          </w:tcPr>
          <w:p w14:paraId="3F9EFC63" w14:textId="35FF96A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936801D" w14:textId="42AB45B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4ADDBC44" w14:textId="3D72D32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07" w:type="pct"/>
            <w:vAlign w:val="center"/>
          </w:tcPr>
          <w:p w14:paraId="378C4D7A" w14:textId="289A083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C8513D2" w14:textId="2C0F896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856123E" w14:textId="6B17DBD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9069BC7" w14:textId="0D5A68C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D931787" w14:textId="60727CD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EFA8802" w14:textId="232B7F0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8" w:type="pct"/>
            <w:vAlign w:val="center"/>
          </w:tcPr>
          <w:p w14:paraId="2C409935" w14:textId="56B4D0E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5424FFC" w14:textId="71BE67C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02C6620E" w14:textId="5F1C6BFD" w:rsidTr="004A6DA8">
        <w:trPr>
          <w:trHeight w:val="255"/>
        </w:trPr>
        <w:tc>
          <w:tcPr>
            <w:tcW w:w="390" w:type="pct"/>
            <w:vAlign w:val="center"/>
          </w:tcPr>
          <w:p w14:paraId="3DE85B7D" w14:textId="30A0634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625" w:type="pct"/>
            <w:vAlign w:val="center"/>
          </w:tcPr>
          <w:p w14:paraId="1318F08B" w14:textId="2943112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60AA1EE" w14:textId="7AC92EE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30F2E0EF" w14:textId="486FF15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70ABF083" w14:textId="2EF38FE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F36BA91" w14:textId="3338EE8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1A01296" w14:textId="2A24B7C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34F5CA07" w14:textId="5DABCA6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4543799" w14:textId="22809B3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DE5C63E" w14:textId="3ACFB05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2F31450" w14:textId="4CAC391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25F0818" w14:textId="0617188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13D40F04" w14:textId="7EEE7B3A" w:rsidTr="004A6DA8">
        <w:trPr>
          <w:trHeight w:val="255"/>
        </w:trPr>
        <w:tc>
          <w:tcPr>
            <w:tcW w:w="390" w:type="pct"/>
            <w:vAlign w:val="center"/>
          </w:tcPr>
          <w:p w14:paraId="2BB57782" w14:textId="3F13A49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625" w:type="pct"/>
            <w:vAlign w:val="center"/>
          </w:tcPr>
          <w:p w14:paraId="01D50405" w14:textId="0CF6F85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BB67BAF" w14:textId="06518E8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52B3D106" w14:textId="437AC0A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5766B51C" w14:textId="66843EC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A3EDC86" w14:textId="5BC2F01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89EC2FD" w14:textId="6080A00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DAB5A98" w14:textId="418917C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1BF6EA2" w14:textId="4362B75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804089B" w14:textId="3D2144D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6DCAEE49" w14:textId="405B1F6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D244767" w14:textId="02D0CC2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525A36A5" w14:textId="6D005C21" w:rsidTr="004A6DA8">
        <w:trPr>
          <w:trHeight w:val="255"/>
        </w:trPr>
        <w:tc>
          <w:tcPr>
            <w:tcW w:w="390" w:type="pct"/>
            <w:vAlign w:val="center"/>
          </w:tcPr>
          <w:p w14:paraId="01D54FB9" w14:textId="1F35835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625" w:type="pct"/>
            <w:vAlign w:val="center"/>
          </w:tcPr>
          <w:p w14:paraId="6F06ACBF" w14:textId="79A2DBC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F602D18" w14:textId="0C42857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57AED719" w14:textId="0180DCD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07" w:type="pct"/>
            <w:vAlign w:val="center"/>
          </w:tcPr>
          <w:p w14:paraId="697EC1B5" w14:textId="2FEEBCF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EDA1E9C" w14:textId="317831B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0D5290D" w14:textId="6B18D82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C94C485" w14:textId="33294EB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1243F245" w14:textId="52BDE11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3B1ED46" w14:textId="597190B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6BE876B6" w14:textId="74CA8AE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501F0D9E" w14:textId="193EF35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28901A9D" w14:textId="6368D115" w:rsidTr="004A6DA8">
        <w:trPr>
          <w:trHeight w:val="255"/>
        </w:trPr>
        <w:tc>
          <w:tcPr>
            <w:tcW w:w="390" w:type="pct"/>
            <w:vAlign w:val="center"/>
          </w:tcPr>
          <w:p w14:paraId="0E983AD8" w14:textId="1F0A388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625" w:type="pct"/>
            <w:vAlign w:val="center"/>
          </w:tcPr>
          <w:p w14:paraId="633ACCB8" w14:textId="77D652E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11634E2" w14:textId="0CBDAA4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4BF76F5C" w14:textId="16E9CDD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7" w:type="pct"/>
            <w:vAlign w:val="center"/>
          </w:tcPr>
          <w:p w14:paraId="6E77EB2C" w14:textId="6FDD082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985D89F" w14:textId="2412FD2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ED3F2F2" w14:textId="07861AF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41C2E0A" w14:textId="3EC4EA6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81F26D9" w14:textId="2361D44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E223E48" w14:textId="7B1A681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42BC15C4" w14:textId="3F18E7B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49BD03A" w14:textId="397E46E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D72830" w:rsidRPr="004A6DA8" w14:paraId="0460E420" w14:textId="24552B09" w:rsidTr="004A6DA8">
        <w:trPr>
          <w:trHeight w:val="255"/>
        </w:trPr>
        <w:tc>
          <w:tcPr>
            <w:tcW w:w="390" w:type="pct"/>
            <w:vAlign w:val="center"/>
          </w:tcPr>
          <w:p w14:paraId="3B59AED6" w14:textId="3C72C33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625" w:type="pct"/>
            <w:vAlign w:val="center"/>
          </w:tcPr>
          <w:p w14:paraId="48CC93C6" w14:textId="7436900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A950B40" w14:textId="14DEF79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42DD8957" w14:textId="409C7C9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7" w:type="pct"/>
            <w:vAlign w:val="center"/>
          </w:tcPr>
          <w:p w14:paraId="47EAA872" w14:textId="26689E3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04CEF17" w14:textId="0E2F1AF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27CF861" w14:textId="402AA5B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3F5195D4" w14:textId="3F2510F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7EDB1C5" w14:textId="0C097EC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4C99E8B" w14:textId="635122A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35D41B61" w14:textId="3AAA7D3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52B2CC2" w14:textId="3993659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6A1F509B" w14:textId="33044F71" w:rsidTr="004A6DA8">
        <w:trPr>
          <w:trHeight w:val="255"/>
        </w:trPr>
        <w:tc>
          <w:tcPr>
            <w:tcW w:w="390" w:type="pct"/>
            <w:vAlign w:val="center"/>
          </w:tcPr>
          <w:p w14:paraId="141C4458" w14:textId="66AC9F2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625" w:type="pct"/>
            <w:vAlign w:val="center"/>
          </w:tcPr>
          <w:p w14:paraId="6BFDBE9E" w14:textId="6C4033F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B769799" w14:textId="56A751E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2FA281D4" w14:textId="44DC4AB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7" w:type="pct"/>
            <w:vAlign w:val="center"/>
          </w:tcPr>
          <w:p w14:paraId="085B732B" w14:textId="597CD94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75DE13C" w14:textId="0CDF58C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7967F82" w14:textId="6F5DD44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3A6675B" w14:textId="7DA6CAD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1D7F2B0" w14:textId="02C17D5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486219B" w14:textId="53F2529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68C3FEB7" w14:textId="1257387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20F904A" w14:textId="371EBE6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55E378A8" w14:textId="33C960E6" w:rsidTr="004A6DA8">
        <w:trPr>
          <w:trHeight w:val="255"/>
        </w:trPr>
        <w:tc>
          <w:tcPr>
            <w:tcW w:w="390" w:type="pct"/>
            <w:vAlign w:val="center"/>
          </w:tcPr>
          <w:p w14:paraId="4E642F76" w14:textId="317BF2C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625" w:type="pct"/>
            <w:vAlign w:val="center"/>
          </w:tcPr>
          <w:p w14:paraId="5B605D9D" w14:textId="7617237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47DA3F2" w14:textId="6207AC0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13077234" w14:textId="11920F2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7" w:type="pct"/>
            <w:vAlign w:val="center"/>
          </w:tcPr>
          <w:p w14:paraId="1FB4EEF6" w14:textId="63A866C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B402470" w14:textId="5B12209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6C2CB0E" w14:textId="61797CD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59F4C75A" w14:textId="0CB786E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E90BDC9" w14:textId="77BFC96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1CD85B0" w14:textId="139E3AB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348E7739" w14:textId="383ECD8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588087B8" w14:textId="5C6082F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D72830" w:rsidRPr="004A6DA8" w14:paraId="5C3B8AB1" w14:textId="768DFBCA" w:rsidTr="004A6DA8">
        <w:trPr>
          <w:trHeight w:val="255"/>
        </w:trPr>
        <w:tc>
          <w:tcPr>
            <w:tcW w:w="390" w:type="pct"/>
            <w:vAlign w:val="center"/>
          </w:tcPr>
          <w:p w14:paraId="1298A491" w14:textId="7D8D61B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625" w:type="pct"/>
            <w:vAlign w:val="center"/>
          </w:tcPr>
          <w:p w14:paraId="17ADE2F3" w14:textId="70B93D4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4EE18DC" w14:textId="05332F6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3D3C5CA8" w14:textId="783E584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0.32</w:t>
            </w:r>
          </w:p>
        </w:tc>
        <w:tc>
          <w:tcPr>
            <w:tcW w:w="307" w:type="pct"/>
            <w:vAlign w:val="center"/>
          </w:tcPr>
          <w:p w14:paraId="4FBB5D5D" w14:textId="6B21DA0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1F9ABCC" w14:textId="72412A5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240AA58" w14:textId="49027C4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5D3C7C3" w14:textId="7F66E25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68A35CDA" w14:textId="2906446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5E2E0F4E" w14:textId="707AF5C3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280E03B2" w14:textId="38332B9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CB08DC5" w14:textId="1E1BC2C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D72830" w:rsidRPr="004A6DA8" w14:paraId="1347E21B" w14:textId="6747AAAD" w:rsidTr="004A6DA8">
        <w:trPr>
          <w:trHeight w:val="255"/>
        </w:trPr>
        <w:tc>
          <w:tcPr>
            <w:tcW w:w="390" w:type="pct"/>
            <w:vAlign w:val="center"/>
          </w:tcPr>
          <w:p w14:paraId="7344971E" w14:textId="2A0C295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625" w:type="pct"/>
            <w:vAlign w:val="center"/>
          </w:tcPr>
          <w:p w14:paraId="0ADA242E" w14:textId="0D701ED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9664C8A" w14:textId="4B6F609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549320AD" w14:textId="74B760D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0.32</w:t>
            </w:r>
          </w:p>
        </w:tc>
        <w:tc>
          <w:tcPr>
            <w:tcW w:w="307" w:type="pct"/>
            <w:vAlign w:val="center"/>
          </w:tcPr>
          <w:p w14:paraId="2B595ED2" w14:textId="1D20346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E976D31" w14:textId="79DB4B6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244AE8B" w14:textId="6CE8575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FE8D7C0" w14:textId="286B124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72A99EA3" w14:textId="2EA7E7E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7037D4C3" w14:textId="7A78942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28EA3F4B" w14:textId="7ED7C8E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D8ADCDD" w14:textId="3743E73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D72830" w:rsidRPr="004A6DA8" w14:paraId="6A52F5E3" w14:textId="765B93B3" w:rsidTr="004A6DA8">
        <w:trPr>
          <w:trHeight w:val="255"/>
        </w:trPr>
        <w:tc>
          <w:tcPr>
            <w:tcW w:w="390" w:type="pct"/>
            <w:vAlign w:val="center"/>
          </w:tcPr>
          <w:p w14:paraId="47B9D4CA" w14:textId="430A0EF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625" w:type="pct"/>
            <w:vAlign w:val="center"/>
          </w:tcPr>
          <w:p w14:paraId="6E00EEFD" w14:textId="215CD0F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F251EF4" w14:textId="1893827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0E213AC1" w14:textId="5A02D00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0.25</w:t>
            </w:r>
          </w:p>
        </w:tc>
        <w:tc>
          <w:tcPr>
            <w:tcW w:w="307" w:type="pct"/>
            <w:vAlign w:val="center"/>
          </w:tcPr>
          <w:p w14:paraId="2BD7B5DD" w14:textId="14E650E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D689829" w14:textId="07AE43C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0A20B34" w14:textId="436B8A2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394871B" w14:textId="0F9FD7F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54100002" w14:textId="022D7B8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04DD32EF" w14:textId="25E968A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34F7A503" w14:textId="06608A6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B8221AF" w14:textId="40A9DFE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D72830" w:rsidRPr="004A6DA8" w14:paraId="3978F02D" w14:textId="097F1FCC" w:rsidTr="004A6DA8">
        <w:trPr>
          <w:trHeight w:val="255"/>
        </w:trPr>
        <w:tc>
          <w:tcPr>
            <w:tcW w:w="390" w:type="pct"/>
            <w:vAlign w:val="center"/>
          </w:tcPr>
          <w:p w14:paraId="65F30ECB" w14:textId="4BAF07D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625" w:type="pct"/>
            <w:vAlign w:val="center"/>
          </w:tcPr>
          <w:p w14:paraId="2201B470" w14:textId="00C85A1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88B622E" w14:textId="28AD78D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56424FC8" w14:textId="7E33DA3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0.25</w:t>
            </w:r>
          </w:p>
        </w:tc>
        <w:tc>
          <w:tcPr>
            <w:tcW w:w="307" w:type="pct"/>
            <w:vAlign w:val="center"/>
          </w:tcPr>
          <w:p w14:paraId="48FB9A07" w14:textId="4296880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750C75F" w14:textId="471F0F2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0FD76A1" w14:textId="0D94E30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6BCE6B7" w14:textId="23D5215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57EBC76E" w14:textId="426CABC5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0B4EB5B5" w14:textId="5E06820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659DA610" w14:textId="3AB6273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6BF88E53" w14:textId="790C6F47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D72830" w:rsidRPr="004A6DA8" w14:paraId="5BA4A17C" w14:textId="38AF5BBB" w:rsidTr="004A6DA8">
        <w:trPr>
          <w:trHeight w:val="255"/>
        </w:trPr>
        <w:tc>
          <w:tcPr>
            <w:tcW w:w="390" w:type="pct"/>
            <w:vAlign w:val="center"/>
          </w:tcPr>
          <w:p w14:paraId="1A94D53F" w14:textId="6D15FD5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625" w:type="pct"/>
            <w:vAlign w:val="center"/>
          </w:tcPr>
          <w:p w14:paraId="164632EE" w14:textId="2133C73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5AC599F7" w14:textId="052C79B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69B08EE4" w14:textId="140FE6D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0.25</w:t>
            </w:r>
          </w:p>
        </w:tc>
        <w:tc>
          <w:tcPr>
            <w:tcW w:w="307" w:type="pct"/>
            <w:vAlign w:val="center"/>
          </w:tcPr>
          <w:p w14:paraId="3566ABD4" w14:textId="610A611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EDAA62D" w14:textId="6EB45A0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525F518" w14:textId="17EDD43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C38975F" w14:textId="19F34BE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221408CE" w14:textId="25B485F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75A292E3" w14:textId="1982FC9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78E9F650" w14:textId="511FF8E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29B51F9" w14:textId="529B9E0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D72830" w:rsidRPr="004A6DA8" w14:paraId="650FEB76" w14:textId="27919565" w:rsidTr="004A6DA8">
        <w:trPr>
          <w:trHeight w:val="255"/>
        </w:trPr>
        <w:tc>
          <w:tcPr>
            <w:tcW w:w="390" w:type="pct"/>
            <w:vAlign w:val="center"/>
          </w:tcPr>
          <w:p w14:paraId="563AB4DD" w14:textId="370AB85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625" w:type="pct"/>
            <w:vAlign w:val="center"/>
          </w:tcPr>
          <w:p w14:paraId="6E6A8150" w14:textId="5A6F6E8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539536F" w14:textId="6F175D7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2342984D" w14:textId="48C6EC4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0.32</w:t>
            </w:r>
          </w:p>
        </w:tc>
        <w:tc>
          <w:tcPr>
            <w:tcW w:w="307" w:type="pct"/>
            <w:vAlign w:val="center"/>
          </w:tcPr>
          <w:p w14:paraId="4CD986AE" w14:textId="272A841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010B0B4" w14:textId="7114636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B57CE05" w14:textId="36373FEA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2876D7B" w14:textId="009BBC7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007FF575" w14:textId="7199ED8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47F840F3" w14:textId="39396A9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19E09401" w14:textId="6ABC256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579AB49E" w14:textId="4EF40A3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D72830" w:rsidRPr="004A6DA8" w14:paraId="285A6C48" w14:textId="610F69F2" w:rsidTr="004A6DA8">
        <w:trPr>
          <w:trHeight w:val="255"/>
        </w:trPr>
        <w:tc>
          <w:tcPr>
            <w:tcW w:w="390" w:type="pct"/>
            <w:vAlign w:val="center"/>
          </w:tcPr>
          <w:p w14:paraId="0FB80BBE" w14:textId="03385DA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625" w:type="pct"/>
            <w:vAlign w:val="center"/>
          </w:tcPr>
          <w:p w14:paraId="08B373BC" w14:textId="7FF0816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2A72582" w14:textId="3C6EFB82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0156A986" w14:textId="25EBB73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0.40</w:t>
            </w:r>
          </w:p>
        </w:tc>
        <w:tc>
          <w:tcPr>
            <w:tcW w:w="307" w:type="pct"/>
            <w:vAlign w:val="center"/>
          </w:tcPr>
          <w:p w14:paraId="74B21D1E" w14:textId="0FDDA0D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01404E1" w14:textId="124F3194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B0C1037" w14:textId="032DB9E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8D6FE26" w14:textId="0C42BE06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5AE0CE6C" w14:textId="7780A87F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7D5BDE2C" w14:textId="1DCD097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48672F20" w14:textId="5DEFDB3D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987C341" w14:textId="55BA8CE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</w:tbl>
    <w:p w14:paraId="025FCAAE" w14:textId="4C83830E" w:rsidR="00B86C62" w:rsidRPr="00B86C62" w:rsidRDefault="00B86C62" w:rsidP="00B86C62">
      <w:pPr>
        <w:jc w:val="both"/>
        <w:rPr>
          <w:rFonts w:ascii="Times New Roman" w:hAnsi="Times New Roman" w:cs="Times New Roman"/>
          <w:sz w:val="12"/>
          <w:szCs w:val="12"/>
        </w:rPr>
      </w:pPr>
      <w:r w:rsidRPr="00B86C62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B86C62">
        <w:rPr>
          <w:rFonts w:ascii="Times New Roman" w:hAnsi="Times New Roman" w:cs="Times New Roman"/>
          <w:sz w:val="12"/>
          <w:szCs w:val="12"/>
        </w:rPr>
        <w:t>=missing data</w:t>
      </w:r>
    </w:p>
    <w:p w14:paraId="1D8C1ACD" w14:textId="77777777" w:rsidR="00B86C62" w:rsidRDefault="00B86C62"/>
    <w:tbl>
      <w:tblPr>
        <w:tblStyle w:val="TableGrid"/>
        <w:tblpPr w:leftFromText="180" w:rightFromText="180" w:vertAnchor="page" w:horzAnchor="margin" w:tblpX="108" w:tblpY="1009"/>
        <w:tblW w:w="5000" w:type="pct"/>
        <w:tblLook w:val="01E0" w:firstRow="1" w:lastRow="1" w:firstColumn="1" w:lastColumn="1" w:noHBand="0" w:noVBand="0"/>
      </w:tblPr>
      <w:tblGrid>
        <w:gridCol w:w="1218"/>
        <w:gridCol w:w="1952"/>
        <w:gridCol w:w="1952"/>
        <w:gridCol w:w="1524"/>
        <w:gridCol w:w="959"/>
        <w:gridCol w:w="1115"/>
        <w:gridCol w:w="1002"/>
        <w:gridCol w:w="1480"/>
        <w:gridCol w:w="1221"/>
        <w:gridCol w:w="1155"/>
        <w:gridCol w:w="1274"/>
        <w:gridCol w:w="762"/>
      </w:tblGrid>
      <w:tr w:rsidR="00D72830" w:rsidRPr="004A6DA8" w14:paraId="5E2D88A5" w14:textId="542C47B6" w:rsidTr="004A6DA8">
        <w:trPr>
          <w:trHeight w:val="255"/>
        </w:trPr>
        <w:tc>
          <w:tcPr>
            <w:tcW w:w="390" w:type="pct"/>
            <w:vAlign w:val="center"/>
          </w:tcPr>
          <w:p w14:paraId="26FBE5D4" w14:textId="0AB0976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0029</w:t>
            </w:r>
          </w:p>
        </w:tc>
        <w:tc>
          <w:tcPr>
            <w:tcW w:w="625" w:type="pct"/>
            <w:vAlign w:val="center"/>
          </w:tcPr>
          <w:p w14:paraId="72AE9122" w14:textId="48A05548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8ACBFBF" w14:textId="17E2CBB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0644D20A" w14:textId="35019150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0.17</w:t>
            </w:r>
          </w:p>
        </w:tc>
        <w:tc>
          <w:tcPr>
            <w:tcW w:w="307" w:type="pct"/>
            <w:vAlign w:val="center"/>
          </w:tcPr>
          <w:p w14:paraId="193A8055" w14:textId="21F0834B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45A0748" w14:textId="14C02EF1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CD63D28" w14:textId="2BD59A5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1F505DF" w14:textId="3C8F87D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2FEEE36D" w14:textId="695B7429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A9794E7" w14:textId="74842B0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8" w:type="pct"/>
            <w:vAlign w:val="center"/>
          </w:tcPr>
          <w:p w14:paraId="24385DA0" w14:textId="0D74699E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4" w:type="pct"/>
            <w:vAlign w:val="center"/>
          </w:tcPr>
          <w:p w14:paraId="216C98C5" w14:textId="4604886C" w:rsidR="00D72830" w:rsidRPr="004A6DA8" w:rsidRDefault="00D72830" w:rsidP="004A6DA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</w:tbl>
    <w:p w14:paraId="026186FF" w14:textId="62759B50" w:rsidR="008F1531" w:rsidRDefault="008F1531" w:rsidP="00C936C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6BD81193" w14:textId="107003E8" w:rsidR="00C074A7" w:rsidRPr="0065073E" w:rsidRDefault="00C074A7" w:rsidP="00C074A7">
      <w:pPr>
        <w:rPr>
          <w:rFonts w:ascii="Times New Roman" w:hAnsi="Times New Roman" w:cs="Times New Roman"/>
          <w:sz w:val="16"/>
          <w:szCs w:val="16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 w:rsidR="00B86C62"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pPr w:leftFromText="180" w:rightFromText="180" w:vertAnchor="page" w:horzAnchor="margin" w:tblpX="108" w:tblpY="1009"/>
        <w:tblW w:w="5000" w:type="pct"/>
        <w:tblLook w:val="01E0" w:firstRow="1" w:lastRow="1" w:firstColumn="1" w:lastColumn="1" w:noHBand="0" w:noVBand="0"/>
      </w:tblPr>
      <w:tblGrid>
        <w:gridCol w:w="1218"/>
        <w:gridCol w:w="1952"/>
        <w:gridCol w:w="1952"/>
        <w:gridCol w:w="1524"/>
        <w:gridCol w:w="959"/>
        <w:gridCol w:w="1115"/>
        <w:gridCol w:w="1002"/>
        <w:gridCol w:w="1480"/>
        <w:gridCol w:w="1221"/>
        <w:gridCol w:w="1155"/>
        <w:gridCol w:w="1274"/>
        <w:gridCol w:w="762"/>
      </w:tblGrid>
      <w:tr w:rsidR="00D72830" w:rsidRPr="00B86C62" w14:paraId="5B6BEB24" w14:textId="309B769E" w:rsidTr="00B86C62">
        <w:trPr>
          <w:trHeight w:val="255"/>
        </w:trPr>
        <w:tc>
          <w:tcPr>
            <w:tcW w:w="390" w:type="pct"/>
            <w:vAlign w:val="center"/>
          </w:tcPr>
          <w:p w14:paraId="5B271642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625" w:type="pct"/>
            <w:vAlign w:val="center"/>
          </w:tcPr>
          <w:p w14:paraId="1F627DFB" w14:textId="2B0CC715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625" w:type="pct"/>
            <w:vAlign w:val="center"/>
          </w:tcPr>
          <w:p w14:paraId="058DC483" w14:textId="19BA6933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8" w:type="pct"/>
            <w:vAlign w:val="center"/>
          </w:tcPr>
          <w:p w14:paraId="2AB88399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7" w:type="pct"/>
            <w:vAlign w:val="center"/>
          </w:tcPr>
          <w:p w14:paraId="039D4C4B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57" w:type="pct"/>
            <w:vAlign w:val="center"/>
          </w:tcPr>
          <w:p w14:paraId="44848634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1" w:type="pct"/>
            <w:vAlign w:val="center"/>
          </w:tcPr>
          <w:p w14:paraId="2B1D5222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4" w:type="pct"/>
            <w:vAlign w:val="center"/>
          </w:tcPr>
          <w:p w14:paraId="1EE4A2A4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1" w:type="pct"/>
            <w:vAlign w:val="center"/>
          </w:tcPr>
          <w:p w14:paraId="44404193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0" w:type="pct"/>
            <w:vAlign w:val="center"/>
          </w:tcPr>
          <w:p w14:paraId="70206FA1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08" w:type="pct"/>
            <w:vAlign w:val="center"/>
          </w:tcPr>
          <w:p w14:paraId="27675B6A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4" w:type="pct"/>
            <w:vAlign w:val="center"/>
          </w:tcPr>
          <w:p w14:paraId="432AC8F3" w14:textId="77777777" w:rsidR="00D72830" w:rsidRPr="00B86C62" w:rsidRDefault="00D72830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B86C62" w:rsidRPr="00B86C62" w14:paraId="0DCB0005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36AF17A9" w14:textId="055B62F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0029</w:t>
            </w:r>
          </w:p>
        </w:tc>
        <w:tc>
          <w:tcPr>
            <w:tcW w:w="625" w:type="pct"/>
            <w:vAlign w:val="center"/>
          </w:tcPr>
          <w:p w14:paraId="762B87A2" w14:textId="1DF15C1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EFF3880" w14:textId="4F67234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20278103" w14:textId="42C0CF0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0.48</w:t>
            </w:r>
          </w:p>
        </w:tc>
        <w:tc>
          <w:tcPr>
            <w:tcW w:w="307" w:type="pct"/>
            <w:vAlign w:val="center"/>
          </w:tcPr>
          <w:p w14:paraId="268D02F8" w14:textId="79D32BE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AB7A463" w14:textId="3547965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22A1799" w14:textId="165EFFE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3D813CF" w14:textId="558B8C7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737CD41F" w14:textId="6598ABB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6E2A6FF" w14:textId="2D014A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102D3053" w14:textId="25A0605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4" w:type="pct"/>
            <w:vAlign w:val="center"/>
          </w:tcPr>
          <w:p w14:paraId="30A38FA8" w14:textId="149C9B5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7F9238B6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51A6E7B6" w14:textId="5700E34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0029</w:t>
            </w:r>
          </w:p>
        </w:tc>
        <w:tc>
          <w:tcPr>
            <w:tcW w:w="625" w:type="pct"/>
            <w:vAlign w:val="center"/>
          </w:tcPr>
          <w:p w14:paraId="0B14239C" w14:textId="581BDFE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EA6E021" w14:textId="4068805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02F11E45" w14:textId="0410A65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0.62</w:t>
            </w:r>
          </w:p>
        </w:tc>
        <w:tc>
          <w:tcPr>
            <w:tcW w:w="307" w:type="pct"/>
            <w:vAlign w:val="center"/>
          </w:tcPr>
          <w:p w14:paraId="7722ED18" w14:textId="0DCACA9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1EE9C1F" w14:textId="37CB2BB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9E8191F" w14:textId="085A01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8187528" w14:textId="0007A14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4D535087" w14:textId="3FC320F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0453272" w14:textId="3BD5A84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8" w:type="pct"/>
            <w:vAlign w:val="center"/>
          </w:tcPr>
          <w:p w14:paraId="49AD0C5D" w14:textId="0EA6C5B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4" w:type="pct"/>
            <w:vAlign w:val="center"/>
          </w:tcPr>
          <w:p w14:paraId="0EC03A88" w14:textId="2EFC410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4A6DA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2FBBC89E" w14:textId="687C0167" w:rsidTr="00B86C62">
        <w:trPr>
          <w:trHeight w:val="255"/>
        </w:trPr>
        <w:tc>
          <w:tcPr>
            <w:tcW w:w="390" w:type="pct"/>
            <w:vAlign w:val="center"/>
          </w:tcPr>
          <w:p w14:paraId="34DE0099" w14:textId="37850A3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625" w:type="pct"/>
            <w:vAlign w:val="center"/>
          </w:tcPr>
          <w:p w14:paraId="6ED2B34F" w14:textId="72B6F97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3C9CD0B" w14:textId="2375874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2FCBF098" w14:textId="375E63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7" w:type="pct"/>
            <w:vAlign w:val="center"/>
          </w:tcPr>
          <w:p w14:paraId="3DD9C9A4" w14:textId="5890346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7196AEC" w14:textId="3CBB1BC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527D179" w14:textId="7126200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39C04D1" w14:textId="5EA85C6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4371BB6A" w14:textId="7BECBDF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D2FA426" w14:textId="4441A16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27B9536C" w14:textId="24DA98A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0BC21567" w14:textId="711F388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180FDBE4" w14:textId="73F37CFD" w:rsidTr="00B86C62">
        <w:trPr>
          <w:trHeight w:val="255"/>
        </w:trPr>
        <w:tc>
          <w:tcPr>
            <w:tcW w:w="390" w:type="pct"/>
            <w:vAlign w:val="center"/>
          </w:tcPr>
          <w:p w14:paraId="331DF7E7" w14:textId="55C76DA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625" w:type="pct"/>
            <w:vAlign w:val="center"/>
          </w:tcPr>
          <w:p w14:paraId="03CB4F52" w14:textId="708CB36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FBC2160" w14:textId="4AE6655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0F592C28" w14:textId="2260EC9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6AFFAA8F" w14:textId="761768E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D3F1A58" w14:textId="5D5F069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8E29F7A" w14:textId="218D666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90CC864" w14:textId="489EBEE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A70593B" w14:textId="0D0DBDC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31BE90C" w14:textId="6336D87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40C86F8A" w14:textId="4A1BC85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646BD679" w14:textId="26E098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54AC8546" w14:textId="5BDBE4B6" w:rsidTr="00B86C62">
        <w:trPr>
          <w:trHeight w:val="255"/>
        </w:trPr>
        <w:tc>
          <w:tcPr>
            <w:tcW w:w="390" w:type="pct"/>
            <w:vAlign w:val="center"/>
          </w:tcPr>
          <w:p w14:paraId="73AE2356" w14:textId="1156A8B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625" w:type="pct"/>
            <w:vAlign w:val="center"/>
          </w:tcPr>
          <w:p w14:paraId="44A3880B" w14:textId="60CA5AC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A8E83E3" w14:textId="00868B8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4866A02A" w14:textId="6089E47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241B391C" w14:textId="060E292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36AB672" w14:textId="4301C56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FE613FE" w14:textId="35FE926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899FCA5" w14:textId="024343A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67E2C11" w14:textId="6987F78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16D781E" w14:textId="20309C7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FA5FF20" w14:textId="03EE58B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5E393B80" w14:textId="69CE512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18021290" w14:textId="019266A3" w:rsidTr="00B86C62">
        <w:trPr>
          <w:trHeight w:val="255"/>
        </w:trPr>
        <w:tc>
          <w:tcPr>
            <w:tcW w:w="390" w:type="pct"/>
            <w:vAlign w:val="center"/>
          </w:tcPr>
          <w:p w14:paraId="41C868D3" w14:textId="2B0B210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625" w:type="pct"/>
            <w:vAlign w:val="center"/>
          </w:tcPr>
          <w:p w14:paraId="6870552C" w14:textId="4E09ED6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06A3ED8" w14:textId="6CCBFB3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46F9B64A" w14:textId="794D261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7" w:type="pct"/>
            <w:vAlign w:val="center"/>
          </w:tcPr>
          <w:p w14:paraId="74D31C35" w14:textId="2076ED8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1EE0999" w14:textId="710F789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3F3259A" w14:textId="7991E4C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1F63174" w14:textId="6D01F7C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CD404EE" w14:textId="7F8AD57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CCE1DD6" w14:textId="0C2C508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A5B92DA" w14:textId="1B19651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661D95A0" w14:textId="38470ED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024A01D9" w14:textId="06C2290E" w:rsidTr="00B86C62">
        <w:trPr>
          <w:trHeight w:val="255"/>
        </w:trPr>
        <w:tc>
          <w:tcPr>
            <w:tcW w:w="390" w:type="pct"/>
            <w:vAlign w:val="center"/>
          </w:tcPr>
          <w:p w14:paraId="383A0CE7" w14:textId="1911743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625" w:type="pct"/>
            <w:vAlign w:val="center"/>
          </w:tcPr>
          <w:p w14:paraId="71ED1989" w14:textId="6DE518C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60DD721" w14:textId="66FC238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7C02E553" w14:textId="3A59A89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7" w:type="pct"/>
            <w:vAlign w:val="center"/>
          </w:tcPr>
          <w:p w14:paraId="1624A747" w14:textId="1B3CA6F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73207AB" w14:textId="0140B6E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55CD96D" w14:textId="2AB5B6C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60E0E2E" w14:textId="1832AC1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442BD9F" w14:textId="6B01D17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F715E77" w14:textId="3FCE1DF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6B41F609" w14:textId="6160202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5C88AC62" w14:textId="3FBDBA4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7D500975" w14:textId="0738E3F8" w:rsidTr="00B86C62">
        <w:trPr>
          <w:trHeight w:val="255"/>
        </w:trPr>
        <w:tc>
          <w:tcPr>
            <w:tcW w:w="390" w:type="pct"/>
            <w:vAlign w:val="center"/>
          </w:tcPr>
          <w:p w14:paraId="7EE99CDA" w14:textId="6CA00E4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625" w:type="pct"/>
            <w:vAlign w:val="center"/>
          </w:tcPr>
          <w:p w14:paraId="5826583C" w14:textId="08F36E8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3335A9E" w14:textId="48C8BDC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44285051" w14:textId="5DF5FB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7" w:type="pct"/>
            <w:vAlign w:val="center"/>
          </w:tcPr>
          <w:p w14:paraId="599E0300" w14:textId="3E74DBC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DE5ED18" w14:textId="333C1B5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8C5803F" w14:textId="23F0B1A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BD5B226" w14:textId="63DCAC4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0203DAA" w14:textId="23CA4B1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FEA5EEC" w14:textId="22AF20F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0D487E79" w14:textId="338FC63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12897B0" w14:textId="2DB4382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11266C29" w14:textId="32A71E4A" w:rsidTr="00B86C62">
        <w:trPr>
          <w:trHeight w:val="255"/>
        </w:trPr>
        <w:tc>
          <w:tcPr>
            <w:tcW w:w="390" w:type="pct"/>
            <w:vAlign w:val="center"/>
          </w:tcPr>
          <w:p w14:paraId="77B5CCDD" w14:textId="75DBC40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0031</w:t>
            </w:r>
          </w:p>
        </w:tc>
        <w:tc>
          <w:tcPr>
            <w:tcW w:w="625" w:type="pct"/>
            <w:vAlign w:val="center"/>
          </w:tcPr>
          <w:p w14:paraId="09ECA772" w14:textId="7DE3A60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4812C41" w14:textId="0943D26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3A8B77BB" w14:textId="2BA5F10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137D0AAB" w14:textId="0C0682B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F0EEB68" w14:textId="22BD9B7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A69D1D8" w14:textId="5F00F1C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8A415E0" w14:textId="424739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9E7F404" w14:textId="416F188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288F56C" w14:textId="5E0D5BD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0B3C2460" w14:textId="4189550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D4C3F55" w14:textId="4C8F7BB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21296EAE" w14:textId="20E4304B" w:rsidTr="00B86C62">
        <w:trPr>
          <w:trHeight w:val="255"/>
        </w:trPr>
        <w:tc>
          <w:tcPr>
            <w:tcW w:w="390" w:type="pct"/>
            <w:vAlign w:val="center"/>
          </w:tcPr>
          <w:p w14:paraId="737A2DD9" w14:textId="37898EE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0031</w:t>
            </w:r>
          </w:p>
        </w:tc>
        <w:tc>
          <w:tcPr>
            <w:tcW w:w="625" w:type="pct"/>
            <w:vAlign w:val="center"/>
          </w:tcPr>
          <w:p w14:paraId="2B040FDA" w14:textId="21653FD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13DD724" w14:textId="0703774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2C735CEA" w14:textId="137243B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7" w:type="pct"/>
            <w:vAlign w:val="center"/>
          </w:tcPr>
          <w:p w14:paraId="60C058DE" w14:textId="337915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E1E3103" w14:textId="180B8B3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74B1D4C" w14:textId="0DE904D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7AFEB51" w14:textId="3F6A8A1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2E33BE5" w14:textId="7541393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27DA63E" w14:textId="623E275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595F817F" w14:textId="0578EF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FF7D169" w14:textId="0B9578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2865A176" w14:textId="37217486" w:rsidTr="00B86C62">
        <w:trPr>
          <w:trHeight w:val="255"/>
        </w:trPr>
        <w:tc>
          <w:tcPr>
            <w:tcW w:w="390" w:type="pct"/>
            <w:vAlign w:val="center"/>
          </w:tcPr>
          <w:p w14:paraId="5F197F87" w14:textId="002C458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0031</w:t>
            </w:r>
          </w:p>
        </w:tc>
        <w:tc>
          <w:tcPr>
            <w:tcW w:w="625" w:type="pct"/>
            <w:vAlign w:val="center"/>
          </w:tcPr>
          <w:p w14:paraId="763A7A77" w14:textId="444F317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03E48F7" w14:textId="5A0112C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20820D4A" w14:textId="7E4A8DB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7" w:type="pct"/>
            <w:vAlign w:val="center"/>
          </w:tcPr>
          <w:p w14:paraId="3844968A" w14:textId="11DCD81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A5010FD" w14:textId="4F7CC94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CA8801F" w14:textId="01438E3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747E04E" w14:textId="17B324B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B74EF44" w14:textId="4E93CFA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00C093A" w14:textId="1791285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78CAC3EB" w14:textId="36C599D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5CB0403" w14:textId="55AB160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2D931099" w14:textId="7BA6222F" w:rsidTr="00B86C62">
        <w:trPr>
          <w:trHeight w:val="255"/>
        </w:trPr>
        <w:tc>
          <w:tcPr>
            <w:tcW w:w="390" w:type="pct"/>
            <w:vAlign w:val="center"/>
          </w:tcPr>
          <w:p w14:paraId="7AC007C4" w14:textId="1F791DB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106E42C4" w14:textId="2D2A511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3F6EBAE" w14:textId="158452E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22BC4742" w14:textId="23E4A62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307" w:type="pct"/>
            <w:vAlign w:val="center"/>
          </w:tcPr>
          <w:p w14:paraId="2C0668AC" w14:textId="02D256E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CEA6315" w14:textId="31CDC5F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6E7D2E1" w14:textId="3E314B2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691C8B2" w14:textId="041D2BF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31CD2F07" w14:textId="6E2CE59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791FBA2" w14:textId="4B71C96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266F3265" w14:textId="6748103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2ED1D8B" w14:textId="52A2F6B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42072B3B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030530B5" w14:textId="63625F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1744879C" w14:textId="4B75C08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92A37FD" w14:textId="7F0FABF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63B2D381" w14:textId="0F215F2B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  <w:tc>
          <w:tcPr>
            <w:tcW w:w="307" w:type="pct"/>
            <w:vAlign w:val="center"/>
          </w:tcPr>
          <w:p w14:paraId="5E68F0AD" w14:textId="31886E56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  <w:tc>
          <w:tcPr>
            <w:tcW w:w="357" w:type="pct"/>
            <w:vAlign w:val="center"/>
          </w:tcPr>
          <w:p w14:paraId="7AE5FD80" w14:textId="7361CE98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  <w:tc>
          <w:tcPr>
            <w:tcW w:w="321" w:type="pct"/>
            <w:vAlign w:val="center"/>
          </w:tcPr>
          <w:p w14:paraId="643B23D7" w14:textId="42C9A989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  <w:tc>
          <w:tcPr>
            <w:tcW w:w="474" w:type="pct"/>
            <w:vAlign w:val="center"/>
          </w:tcPr>
          <w:p w14:paraId="4BDAD130" w14:textId="55F5A720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  <w:tc>
          <w:tcPr>
            <w:tcW w:w="391" w:type="pct"/>
            <w:vAlign w:val="center"/>
          </w:tcPr>
          <w:p w14:paraId="2497EF5D" w14:textId="026D1431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  <w:tc>
          <w:tcPr>
            <w:tcW w:w="370" w:type="pct"/>
            <w:vAlign w:val="center"/>
          </w:tcPr>
          <w:p w14:paraId="73C67CDA" w14:textId="44E05A2F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  <w:tc>
          <w:tcPr>
            <w:tcW w:w="408" w:type="pct"/>
            <w:vAlign w:val="center"/>
          </w:tcPr>
          <w:p w14:paraId="20B0AEA2" w14:textId="439ACC81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  <w:tc>
          <w:tcPr>
            <w:tcW w:w="244" w:type="pct"/>
            <w:vAlign w:val="center"/>
          </w:tcPr>
          <w:p w14:paraId="35284502" w14:textId="4F2B9D8B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</w:tr>
      <w:tr w:rsidR="00B86C62" w:rsidRPr="00B86C62" w14:paraId="015A4C98" w14:textId="0FDF2E97" w:rsidTr="00B86C62">
        <w:trPr>
          <w:trHeight w:val="255"/>
        </w:trPr>
        <w:tc>
          <w:tcPr>
            <w:tcW w:w="390" w:type="pct"/>
            <w:vAlign w:val="center"/>
          </w:tcPr>
          <w:p w14:paraId="43AC6417" w14:textId="50E03B3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625" w:type="pct"/>
            <w:vAlign w:val="center"/>
          </w:tcPr>
          <w:p w14:paraId="085CA14D" w14:textId="7F68382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788AAD6" w14:textId="746601B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610E9D78" w14:textId="32E02B0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07" w:type="pct"/>
            <w:vAlign w:val="center"/>
          </w:tcPr>
          <w:p w14:paraId="08BBFA9C" w14:textId="27F0D5A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E89E95F" w14:textId="2AA4CCC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BCAABEA" w14:textId="0F51AA7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9321803" w14:textId="4B066B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01CFE311" w14:textId="5050614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F46AA97" w14:textId="36B028D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750B2B29" w14:textId="1F1AE63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883BF9A" w14:textId="65FDC0D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235AC83A" w14:textId="58ABDA68" w:rsidTr="00B86C62">
        <w:trPr>
          <w:trHeight w:val="255"/>
        </w:trPr>
        <w:tc>
          <w:tcPr>
            <w:tcW w:w="390" w:type="pct"/>
            <w:vAlign w:val="center"/>
          </w:tcPr>
          <w:p w14:paraId="7E51091C" w14:textId="7C2932D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49F4EBAE" w14:textId="5C3F686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5D76BEA" w14:textId="7B1E06B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3453A37C" w14:textId="6B4AFB0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0.63</w:t>
            </w:r>
          </w:p>
        </w:tc>
        <w:tc>
          <w:tcPr>
            <w:tcW w:w="307" w:type="pct"/>
            <w:vAlign w:val="center"/>
          </w:tcPr>
          <w:p w14:paraId="07B39DB9" w14:textId="3CFC404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0B6753D" w14:textId="0ABD391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2BC4D06" w14:textId="1844CD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4" w:type="pct"/>
            <w:vAlign w:val="center"/>
          </w:tcPr>
          <w:p w14:paraId="4CE3AAEF" w14:textId="2298EBA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5215ECD" w14:textId="5F950A8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C3EBF5A" w14:textId="73C1EB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0E3FDA95" w14:textId="716DF33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2B13569" w14:textId="221989E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44A49C56" w14:textId="7F35554E" w:rsidTr="00B86C62">
        <w:trPr>
          <w:trHeight w:val="255"/>
        </w:trPr>
        <w:tc>
          <w:tcPr>
            <w:tcW w:w="390" w:type="pct"/>
            <w:vAlign w:val="center"/>
          </w:tcPr>
          <w:p w14:paraId="029444C8" w14:textId="48CD6BC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7DD06E86" w14:textId="07959D8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D1F5A37" w14:textId="0048A43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06D4B43F" w14:textId="661A39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0.74</w:t>
            </w:r>
          </w:p>
        </w:tc>
        <w:tc>
          <w:tcPr>
            <w:tcW w:w="307" w:type="pct"/>
            <w:vAlign w:val="center"/>
          </w:tcPr>
          <w:p w14:paraId="29138B34" w14:textId="4F837F4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DD0088E" w14:textId="198E1F4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0E53183" w14:textId="7C53964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4" w:type="pct"/>
            <w:vAlign w:val="center"/>
          </w:tcPr>
          <w:p w14:paraId="53A9473B" w14:textId="2DB807D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01E77B4" w14:textId="0810AC6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BE302FD" w14:textId="02B3A0B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EF69281" w14:textId="4029ABD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45F3C9A" w14:textId="19B2B17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191D048F" w14:textId="7A028750" w:rsidTr="00B86C62">
        <w:trPr>
          <w:trHeight w:val="255"/>
        </w:trPr>
        <w:tc>
          <w:tcPr>
            <w:tcW w:w="390" w:type="pct"/>
            <w:vAlign w:val="center"/>
          </w:tcPr>
          <w:p w14:paraId="0FB5BD5C" w14:textId="774E5EC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66F1524F" w14:textId="11C8F08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A2E39FA" w14:textId="3FE2480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6A731791" w14:textId="1309889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7" w:type="pct"/>
            <w:vAlign w:val="center"/>
          </w:tcPr>
          <w:p w14:paraId="5C5BF728" w14:textId="0DFE858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F259F6F" w14:textId="1FFBE5C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162405C" w14:textId="1DAA45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4" w:type="pct"/>
            <w:vAlign w:val="center"/>
          </w:tcPr>
          <w:p w14:paraId="614BFDDC" w14:textId="2832790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B56C540" w14:textId="335A401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ADA0A69" w14:textId="2859627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69CE0FAB" w14:textId="082313E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13C15CC" w14:textId="44BE250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51F96073" w14:textId="242C54E7" w:rsidTr="00B86C62">
        <w:trPr>
          <w:trHeight w:val="255"/>
        </w:trPr>
        <w:tc>
          <w:tcPr>
            <w:tcW w:w="390" w:type="pct"/>
            <w:vAlign w:val="center"/>
          </w:tcPr>
          <w:p w14:paraId="6D5A7031" w14:textId="4D9F87A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3FFBDA87" w14:textId="64C1270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18F07DA" w14:textId="10AFB69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272D205F" w14:textId="70B3E46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7" w:type="pct"/>
            <w:vAlign w:val="center"/>
          </w:tcPr>
          <w:p w14:paraId="093F9EC1" w14:textId="52F7D53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8B9F51A" w14:textId="1573BD4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0FCDFFB" w14:textId="14316C3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40296B7D" w14:textId="47124E6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00D62F2" w14:textId="2455C07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C998ACB" w14:textId="08C6992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96E8661" w14:textId="45ED94C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0026222A" w14:textId="46707D1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00056B5E" w14:textId="628EDAD4" w:rsidTr="00B86C62">
        <w:trPr>
          <w:trHeight w:val="255"/>
        </w:trPr>
        <w:tc>
          <w:tcPr>
            <w:tcW w:w="390" w:type="pct"/>
            <w:vAlign w:val="center"/>
          </w:tcPr>
          <w:p w14:paraId="75B1DEBC" w14:textId="647ABD8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67A56781" w14:textId="61029D7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3BACE01" w14:textId="6D8A247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707DD201" w14:textId="0EFCAA7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25EE61CF" w14:textId="77F7767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52AF5FA" w14:textId="4BFDE7F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C2B3F01" w14:textId="66B9A68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21CD245" w14:textId="7B359BA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6BB70CA" w14:textId="52A101A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FE2D96A" w14:textId="05C92F2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7CBB7DCA" w14:textId="12218EB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FD596C2" w14:textId="2C6D66F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7F561ABF" w14:textId="520D31B4" w:rsidTr="00B86C62">
        <w:trPr>
          <w:trHeight w:val="255"/>
        </w:trPr>
        <w:tc>
          <w:tcPr>
            <w:tcW w:w="390" w:type="pct"/>
            <w:vAlign w:val="center"/>
          </w:tcPr>
          <w:p w14:paraId="55F3E861" w14:textId="7C12D83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6AED11AE" w14:textId="3C5FD65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926A78F" w14:textId="2CA5AD1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2AF6D604" w14:textId="057F306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5A7D32B7" w14:textId="18DCAD8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00F7977" w14:textId="22F4EF9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CB37BAF" w14:textId="2998843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C9CBDEB" w14:textId="5B16192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42EB5F1" w14:textId="79D1180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F06A2A8" w14:textId="6593E3B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C9B0B81" w14:textId="7592CFA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3153319" w14:textId="1C34DEA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28EDBCC0" w14:textId="0F527183" w:rsidTr="00B86C62">
        <w:trPr>
          <w:trHeight w:val="255"/>
        </w:trPr>
        <w:tc>
          <w:tcPr>
            <w:tcW w:w="390" w:type="pct"/>
            <w:vAlign w:val="center"/>
          </w:tcPr>
          <w:p w14:paraId="6F36EA65" w14:textId="334FAF3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6708CC9C" w14:textId="43AEA7F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8CB2858" w14:textId="1AFFEBE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14D770FE" w14:textId="4DFE21F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28167C84" w14:textId="5D28CD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1B3AF4B" w14:textId="64D1EA0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55893D4" w14:textId="640CE8D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22C2614" w14:textId="5E4E2E9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2BD93A0" w14:textId="785E3B8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DD52A1A" w14:textId="521FBB9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75BD247F" w14:textId="266C2CD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742E227B" w14:textId="1F018C5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105E4806" w14:textId="028CB88E" w:rsidTr="00B86C62">
        <w:trPr>
          <w:trHeight w:val="255"/>
        </w:trPr>
        <w:tc>
          <w:tcPr>
            <w:tcW w:w="390" w:type="pct"/>
            <w:vAlign w:val="center"/>
          </w:tcPr>
          <w:p w14:paraId="556AAAB0" w14:textId="1972146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26587269" w14:textId="1E6E78D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82316F9" w14:textId="60332D2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75354404" w14:textId="5672176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177F4D82" w14:textId="58FE24B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9CD380A" w14:textId="5DF27D3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0EB99DF" w14:textId="3ABA498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97AC95F" w14:textId="17A3696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68BEE52" w14:textId="730F787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1428B19" w14:textId="338C9A1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70DEE03F" w14:textId="33FF19F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14DCA7F" w14:textId="5C944E3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596AB278" w14:textId="13CAE779" w:rsidTr="00B86C62">
        <w:trPr>
          <w:trHeight w:val="255"/>
        </w:trPr>
        <w:tc>
          <w:tcPr>
            <w:tcW w:w="390" w:type="pct"/>
            <w:vAlign w:val="center"/>
          </w:tcPr>
          <w:p w14:paraId="7AD0FC87" w14:textId="40891E8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26EC128C" w14:textId="0F1E75D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E74CF57" w14:textId="50855A7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2242FFAB" w14:textId="427C306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7F570C66" w14:textId="6FBBA2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983979F" w14:textId="0A3C60C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85C7E42" w14:textId="4958556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F649F76" w14:textId="5CD13E5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2466AE1" w14:textId="625154F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27EFAB3" w14:textId="65364F6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C649160" w14:textId="6F90953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7929F360" w14:textId="18B9D37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5D9EC101" w14:textId="70DED961" w:rsidTr="00B86C62">
        <w:trPr>
          <w:trHeight w:val="255"/>
        </w:trPr>
        <w:tc>
          <w:tcPr>
            <w:tcW w:w="390" w:type="pct"/>
            <w:vAlign w:val="center"/>
          </w:tcPr>
          <w:p w14:paraId="583BF197" w14:textId="2BF2971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3B2C21B0" w14:textId="1E9CB47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EB01915" w14:textId="1E0EDC7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14BEEB56" w14:textId="38D2741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7B56F843" w14:textId="3B3C034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27F211E" w14:textId="76680DA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226629F" w14:textId="10E1B68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5A26F17" w14:textId="3E24760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38C8C9E" w14:textId="17D065E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1FB32E9" w14:textId="30E1F85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CDCE03F" w14:textId="68017FB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093B54B" w14:textId="1C8C91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49B8A771" w14:textId="6C0C102A" w:rsidTr="00B86C62">
        <w:trPr>
          <w:trHeight w:val="255"/>
        </w:trPr>
        <w:tc>
          <w:tcPr>
            <w:tcW w:w="390" w:type="pct"/>
            <w:vAlign w:val="center"/>
          </w:tcPr>
          <w:p w14:paraId="39075B9F" w14:textId="4BFC884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625" w:type="pct"/>
            <w:vAlign w:val="center"/>
          </w:tcPr>
          <w:p w14:paraId="0B9044A0" w14:textId="7CC42BD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A52BCE6" w14:textId="201CCA7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0325B11B" w14:textId="7687612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5807FB59" w14:textId="7F3FDD9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5427B6C" w14:textId="15747C3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285B2E8" w14:textId="30CDC5A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E2D2B7F" w14:textId="6123C38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5EA9057" w14:textId="3410C63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2B00DFB" w14:textId="02902F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27152EC0" w14:textId="70878C5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72AF4A0C" w14:textId="1B1ED10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46137BE6" w14:textId="6B453847" w:rsidTr="00B86C62">
        <w:trPr>
          <w:trHeight w:val="255"/>
        </w:trPr>
        <w:tc>
          <w:tcPr>
            <w:tcW w:w="390" w:type="pct"/>
            <w:vAlign w:val="center"/>
          </w:tcPr>
          <w:p w14:paraId="1D7DBC1A" w14:textId="5F975DF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625" w:type="pct"/>
            <w:vAlign w:val="center"/>
          </w:tcPr>
          <w:p w14:paraId="33534A43" w14:textId="0CD3E06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BA5F09B" w14:textId="64412C7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280C6F3C" w14:textId="193D7F4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0.39</w:t>
            </w:r>
          </w:p>
        </w:tc>
        <w:tc>
          <w:tcPr>
            <w:tcW w:w="307" w:type="pct"/>
            <w:vAlign w:val="center"/>
          </w:tcPr>
          <w:p w14:paraId="00140D45" w14:textId="51C1933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C4DB396" w14:textId="606B130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BEF38B7" w14:textId="06C6BA9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35FA6EF" w14:textId="10F1A0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1" w:type="pct"/>
            <w:vAlign w:val="center"/>
          </w:tcPr>
          <w:p w14:paraId="179412BE" w14:textId="20B3BAA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69FB66D" w14:textId="2A0CB07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58263E4D" w14:textId="43DAEBF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E30ED7C" w14:textId="409A828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5E67175F" w14:textId="49D7CC73" w:rsidTr="00B86C62">
        <w:trPr>
          <w:trHeight w:val="255"/>
        </w:trPr>
        <w:tc>
          <w:tcPr>
            <w:tcW w:w="390" w:type="pct"/>
            <w:vAlign w:val="center"/>
          </w:tcPr>
          <w:p w14:paraId="7B30D6BB" w14:textId="028E1F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625" w:type="pct"/>
            <w:vAlign w:val="center"/>
          </w:tcPr>
          <w:p w14:paraId="58F845A6" w14:textId="3754B9E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BAAAFD5" w14:textId="6726DCF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7E28476E" w14:textId="27AF92F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7" w:type="pct"/>
            <w:vAlign w:val="center"/>
          </w:tcPr>
          <w:p w14:paraId="6A494AFB" w14:textId="6A3EFD9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8CE817D" w14:textId="3661C7C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54A4704" w14:textId="6039CF6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D933D8B" w14:textId="24D7299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4ACD637" w14:textId="6D62768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5A2B1DB" w14:textId="756993C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1D8DE90A" w14:textId="6E57DE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6831ED3C" w14:textId="3BEDF2E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4D4CF862" w14:textId="5F059644" w:rsidTr="00B86C62">
        <w:trPr>
          <w:trHeight w:val="255"/>
        </w:trPr>
        <w:tc>
          <w:tcPr>
            <w:tcW w:w="390" w:type="pct"/>
            <w:vAlign w:val="center"/>
          </w:tcPr>
          <w:p w14:paraId="5B52DBDC" w14:textId="328BAC6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625" w:type="pct"/>
            <w:vAlign w:val="center"/>
          </w:tcPr>
          <w:p w14:paraId="006AC7F4" w14:textId="486C3DF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4C97392" w14:textId="797B0B3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0F636A0E" w14:textId="725688C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7" w:type="pct"/>
            <w:vAlign w:val="center"/>
          </w:tcPr>
          <w:p w14:paraId="73E84F88" w14:textId="178ACD5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2401A4E" w14:textId="0111431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03DEC97" w14:textId="0E48741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42AA36EB" w14:textId="0C9A9E4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709BBF3" w14:textId="22B6DBC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B7C264D" w14:textId="5C1B2D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14D64DB0" w14:textId="199BA77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7C6F1A32" w14:textId="0375809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646A3B6A" w14:textId="08C0C384" w:rsidTr="00B86C62">
        <w:trPr>
          <w:trHeight w:val="255"/>
        </w:trPr>
        <w:tc>
          <w:tcPr>
            <w:tcW w:w="390" w:type="pct"/>
            <w:vAlign w:val="center"/>
          </w:tcPr>
          <w:p w14:paraId="64CA83EA" w14:textId="4DD3D9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53A9C6E9" w14:textId="7B90FF6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833A07E" w14:textId="4424D26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7FA0DE9B" w14:textId="077A9B0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5988E288" w14:textId="114EFD6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3676FEB" w14:textId="06B9F0E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23D7584" w14:textId="265B132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AD23F90" w14:textId="0EFB6F9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EDD65C2" w14:textId="5EF5410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E95936D" w14:textId="01CBD04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B458F2B" w14:textId="03030D5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769244E7" w14:textId="2724782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1F7AE1C8" w14:textId="3C292F91" w:rsidTr="00B86C62">
        <w:trPr>
          <w:trHeight w:val="255"/>
        </w:trPr>
        <w:tc>
          <w:tcPr>
            <w:tcW w:w="390" w:type="pct"/>
            <w:vAlign w:val="center"/>
          </w:tcPr>
          <w:p w14:paraId="46FE2AC4" w14:textId="3D21AE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493266AD" w14:textId="04A3A6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FBB8DDA" w14:textId="08E80C7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793DA634" w14:textId="33A0F82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0.60</w:t>
            </w:r>
          </w:p>
        </w:tc>
        <w:tc>
          <w:tcPr>
            <w:tcW w:w="307" w:type="pct"/>
            <w:vAlign w:val="center"/>
          </w:tcPr>
          <w:p w14:paraId="4D1E1A11" w14:textId="4F3ADF9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6DADDB6" w14:textId="44C3B60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578594B" w14:textId="232A63F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4" w:type="pct"/>
            <w:vAlign w:val="center"/>
          </w:tcPr>
          <w:p w14:paraId="55068BB4" w14:textId="2C49AA2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772A6316" w14:textId="2111BFE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30283602" w14:textId="40FC1F6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11ACBDAD" w14:textId="234D1FB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AF54C3F" w14:textId="60C56D0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013ACA44" w14:textId="5E151EBA" w:rsidTr="00B86C62">
        <w:trPr>
          <w:trHeight w:val="255"/>
        </w:trPr>
        <w:tc>
          <w:tcPr>
            <w:tcW w:w="390" w:type="pct"/>
            <w:vAlign w:val="center"/>
          </w:tcPr>
          <w:p w14:paraId="401F42C2" w14:textId="10F50B2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393ECED2" w14:textId="1546CF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A50DF47" w14:textId="58A1261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5B924F41" w14:textId="7AEF58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7" w:type="pct"/>
            <w:vAlign w:val="center"/>
          </w:tcPr>
          <w:p w14:paraId="16F74DC1" w14:textId="4B0264C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86E9020" w14:textId="6E31BAF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49BD924" w14:textId="04DE271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9E618C9" w14:textId="598F62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B51C7A2" w14:textId="6CCCF43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B649247" w14:textId="0DC2856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1C4C9486" w14:textId="7A839D2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4" w:type="pct"/>
            <w:vAlign w:val="center"/>
          </w:tcPr>
          <w:p w14:paraId="40EA8D48" w14:textId="26309C8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797A067F" w14:textId="66E37F6F" w:rsidTr="00B86C62">
        <w:trPr>
          <w:trHeight w:val="255"/>
        </w:trPr>
        <w:tc>
          <w:tcPr>
            <w:tcW w:w="390" w:type="pct"/>
            <w:vAlign w:val="center"/>
          </w:tcPr>
          <w:p w14:paraId="7F600BE2" w14:textId="31F122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3818A88F" w14:textId="5898E4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2B4DFB4" w14:textId="78A39F0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0FF6C6F3" w14:textId="238CF01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07" w:type="pct"/>
            <w:vAlign w:val="center"/>
          </w:tcPr>
          <w:p w14:paraId="093B017E" w14:textId="3DD0663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7B4EE81" w14:textId="04962EF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32E9964" w14:textId="10936CA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DBF5298" w14:textId="02BC16B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4FD04CB6" w14:textId="04C122D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51BC481" w14:textId="00630F5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154E28EF" w14:textId="7351518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728528C5" w14:textId="11B137B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5407C020" w14:textId="53389A7B" w:rsidTr="00B86C62">
        <w:trPr>
          <w:trHeight w:val="255"/>
        </w:trPr>
        <w:tc>
          <w:tcPr>
            <w:tcW w:w="390" w:type="pct"/>
            <w:vAlign w:val="center"/>
          </w:tcPr>
          <w:p w14:paraId="5E7195A0" w14:textId="56B3EF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1CF3C4A6" w14:textId="7C72A5C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6860DFD" w14:textId="427BA84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1FD38E36" w14:textId="741A029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0.23</w:t>
            </w:r>
          </w:p>
        </w:tc>
        <w:tc>
          <w:tcPr>
            <w:tcW w:w="307" w:type="pct"/>
            <w:vAlign w:val="center"/>
          </w:tcPr>
          <w:p w14:paraId="1203654B" w14:textId="11E2D2D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751A026" w14:textId="1CD468B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179AA99" w14:textId="1BC1FCD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33926C6D" w14:textId="7C0E6F9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135657F6" w14:textId="50DBF4B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279267C" w14:textId="214893F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8" w:type="pct"/>
            <w:vAlign w:val="center"/>
          </w:tcPr>
          <w:p w14:paraId="2CC64864" w14:textId="7860F8A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4" w:type="pct"/>
            <w:vAlign w:val="center"/>
          </w:tcPr>
          <w:p w14:paraId="4DD3DE66" w14:textId="3B3089B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86C62" w:rsidRPr="00B86C62" w14:paraId="744D1372" w14:textId="5AA8B09F" w:rsidTr="00B86C62">
        <w:trPr>
          <w:trHeight w:val="255"/>
        </w:trPr>
        <w:tc>
          <w:tcPr>
            <w:tcW w:w="390" w:type="pct"/>
            <w:vAlign w:val="center"/>
          </w:tcPr>
          <w:p w14:paraId="640D2090" w14:textId="50202A5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398C1B5B" w14:textId="554E03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6A730FE" w14:textId="398EE24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370F63B4" w14:textId="496638F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7" w:type="pct"/>
            <w:vAlign w:val="center"/>
          </w:tcPr>
          <w:p w14:paraId="6470CBA7" w14:textId="3240A55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641A8A6" w14:textId="6A6AB54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FEFC01F" w14:textId="1AB9453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BAA3A9C" w14:textId="50A1932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C9721E0" w14:textId="6196BA7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CFB78D8" w14:textId="6E7B969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5657FB04" w14:textId="164DA76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0845AEBC" w14:textId="3C1CE8D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75FFC826" w14:textId="2C8AAE52" w:rsidTr="00B86C62">
        <w:trPr>
          <w:trHeight w:val="255"/>
        </w:trPr>
        <w:tc>
          <w:tcPr>
            <w:tcW w:w="390" w:type="pct"/>
            <w:vAlign w:val="center"/>
          </w:tcPr>
          <w:p w14:paraId="234E7BC4" w14:textId="3C1CB38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3F1442A7" w14:textId="2CDBDCC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4EEE5A6" w14:textId="3CF2863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2BECC3CF" w14:textId="50F126B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07" w:type="pct"/>
            <w:vAlign w:val="center"/>
          </w:tcPr>
          <w:p w14:paraId="3520A003" w14:textId="1ECDF7B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FA75554" w14:textId="694E9CB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18140E0" w14:textId="07DF7AD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6A27E2F" w14:textId="237859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2CF9C61" w14:textId="5B1AFE0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1AEFDC5" w14:textId="3590D8A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214A41D0" w14:textId="10D3F3F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4" w:type="pct"/>
            <w:vAlign w:val="center"/>
          </w:tcPr>
          <w:p w14:paraId="38CB9AD6" w14:textId="2E42B27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</w:tbl>
    <w:p w14:paraId="05FC30C4" w14:textId="75E0E972" w:rsidR="00B86C62" w:rsidRPr="00B86C62" w:rsidRDefault="00B86C62" w:rsidP="00B86C62">
      <w:pPr>
        <w:jc w:val="both"/>
        <w:rPr>
          <w:rFonts w:ascii="Times New Roman" w:hAnsi="Times New Roman" w:cs="Times New Roman"/>
          <w:sz w:val="12"/>
          <w:szCs w:val="12"/>
        </w:rPr>
      </w:pPr>
      <w:r w:rsidRPr="00B86C62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B86C62">
        <w:rPr>
          <w:rFonts w:ascii="Times New Roman" w:hAnsi="Times New Roman" w:cs="Times New Roman"/>
          <w:sz w:val="12"/>
          <w:szCs w:val="12"/>
        </w:rPr>
        <w:t>=missing data</w:t>
      </w:r>
    </w:p>
    <w:p w14:paraId="32349D93" w14:textId="77777777" w:rsidR="00B86C62" w:rsidRDefault="00B86C62"/>
    <w:p w14:paraId="1B868C0A" w14:textId="40E0F050" w:rsidR="00B86C62" w:rsidRPr="00B86C62" w:rsidRDefault="00B86C62">
      <w:pPr>
        <w:rPr>
          <w:rFonts w:ascii="Times New Roman" w:hAnsi="Times New Roman" w:cs="Times New Roman"/>
          <w:sz w:val="16"/>
          <w:szCs w:val="16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pPr w:leftFromText="180" w:rightFromText="180" w:vertAnchor="page" w:horzAnchor="margin" w:tblpX="108" w:tblpY="1009"/>
        <w:tblW w:w="5000" w:type="pct"/>
        <w:tblLook w:val="01E0" w:firstRow="1" w:lastRow="1" w:firstColumn="1" w:lastColumn="1" w:noHBand="0" w:noVBand="0"/>
      </w:tblPr>
      <w:tblGrid>
        <w:gridCol w:w="1218"/>
        <w:gridCol w:w="1952"/>
        <w:gridCol w:w="1952"/>
        <w:gridCol w:w="1524"/>
        <w:gridCol w:w="959"/>
        <w:gridCol w:w="1115"/>
        <w:gridCol w:w="1002"/>
        <w:gridCol w:w="1480"/>
        <w:gridCol w:w="1221"/>
        <w:gridCol w:w="1155"/>
        <w:gridCol w:w="1274"/>
        <w:gridCol w:w="762"/>
      </w:tblGrid>
      <w:tr w:rsidR="00B86C62" w:rsidRPr="00B86C62" w14:paraId="6B3B8D02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3905633A" w14:textId="1E79835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625" w:type="pct"/>
            <w:vAlign w:val="center"/>
          </w:tcPr>
          <w:p w14:paraId="1EBC8030" w14:textId="36AFD6E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625" w:type="pct"/>
            <w:vAlign w:val="center"/>
          </w:tcPr>
          <w:p w14:paraId="408E7C4B" w14:textId="12D3336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8" w:type="pct"/>
            <w:vAlign w:val="center"/>
          </w:tcPr>
          <w:p w14:paraId="35430E55" w14:textId="4B67E31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7" w:type="pct"/>
            <w:vAlign w:val="center"/>
          </w:tcPr>
          <w:p w14:paraId="6889987C" w14:textId="6B7EC52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57" w:type="pct"/>
            <w:vAlign w:val="center"/>
          </w:tcPr>
          <w:p w14:paraId="01ABC370" w14:textId="795F9D3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1" w:type="pct"/>
            <w:vAlign w:val="center"/>
          </w:tcPr>
          <w:p w14:paraId="357552DD" w14:textId="64207FC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4" w:type="pct"/>
            <w:vAlign w:val="center"/>
          </w:tcPr>
          <w:p w14:paraId="70F8C472" w14:textId="4DD30C4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1" w:type="pct"/>
            <w:vAlign w:val="center"/>
          </w:tcPr>
          <w:p w14:paraId="12954A4B" w14:textId="348AB37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0" w:type="pct"/>
            <w:vAlign w:val="center"/>
          </w:tcPr>
          <w:p w14:paraId="044FE2E9" w14:textId="4814CF5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08" w:type="pct"/>
            <w:vAlign w:val="center"/>
          </w:tcPr>
          <w:p w14:paraId="07C0B8F3" w14:textId="61637CB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4" w:type="pct"/>
            <w:vAlign w:val="center"/>
          </w:tcPr>
          <w:p w14:paraId="0783ED84" w14:textId="40B4948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B86C62" w:rsidRPr="00B86C62" w14:paraId="20A1CEEB" w14:textId="5F1E24EC" w:rsidTr="00B86C62">
        <w:trPr>
          <w:trHeight w:val="255"/>
        </w:trPr>
        <w:tc>
          <w:tcPr>
            <w:tcW w:w="390" w:type="pct"/>
            <w:vAlign w:val="center"/>
          </w:tcPr>
          <w:p w14:paraId="0B8AD5C5" w14:textId="4FC4EBA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0A09E1E5" w14:textId="09B2014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837ACD9" w14:textId="5ED41A8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3AEEE935" w14:textId="0F63DDA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0.74</w:t>
            </w:r>
          </w:p>
        </w:tc>
        <w:tc>
          <w:tcPr>
            <w:tcW w:w="307" w:type="pct"/>
            <w:vAlign w:val="center"/>
          </w:tcPr>
          <w:p w14:paraId="7A757110" w14:textId="0D6CA67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67F78B7" w14:textId="353BFDA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346A85F" w14:textId="597F0F4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8B61E94" w14:textId="7A79797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6DBFD3FA" w14:textId="2136D6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3341135" w14:textId="4FC267E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2F8513F8" w14:textId="70195C5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4" w:type="pct"/>
            <w:vAlign w:val="center"/>
          </w:tcPr>
          <w:p w14:paraId="1F5BD25C" w14:textId="17F94C4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60EE59C6" w14:textId="61378A60" w:rsidTr="00B86C62">
        <w:trPr>
          <w:trHeight w:val="255"/>
        </w:trPr>
        <w:tc>
          <w:tcPr>
            <w:tcW w:w="390" w:type="pct"/>
            <w:vAlign w:val="center"/>
          </w:tcPr>
          <w:p w14:paraId="7529629B" w14:textId="51EF25D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548E8EB8" w14:textId="0CE70C9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FB8BABC" w14:textId="624A398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7CE0A3D2" w14:textId="051D4ED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0.46</w:t>
            </w:r>
          </w:p>
        </w:tc>
        <w:tc>
          <w:tcPr>
            <w:tcW w:w="307" w:type="pct"/>
            <w:vAlign w:val="center"/>
          </w:tcPr>
          <w:p w14:paraId="50F9B436" w14:textId="73211B7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6835E73" w14:textId="1477DF3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8CB2BA8" w14:textId="55BC366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3556A99E" w14:textId="3080B27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58B5E737" w14:textId="544B41E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5741A7F" w14:textId="662CA12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8" w:type="pct"/>
            <w:vAlign w:val="center"/>
          </w:tcPr>
          <w:p w14:paraId="62295B18" w14:textId="592FF5C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67988334" w14:textId="1FF53A4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86C62" w:rsidRPr="00B86C62" w14:paraId="1F84BED0" w14:textId="0F2B89F8" w:rsidTr="00B86C62">
        <w:trPr>
          <w:trHeight w:val="255"/>
        </w:trPr>
        <w:tc>
          <w:tcPr>
            <w:tcW w:w="390" w:type="pct"/>
            <w:vAlign w:val="center"/>
          </w:tcPr>
          <w:p w14:paraId="59AF444E" w14:textId="1DCA4F6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16121C8F" w14:textId="16DA6E2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3DC497D" w14:textId="180BC1A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24FC227E" w14:textId="2DDB6B4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7" w:type="pct"/>
            <w:vAlign w:val="center"/>
          </w:tcPr>
          <w:p w14:paraId="77C40CB1" w14:textId="298AD60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727E919" w14:textId="41B5993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126353C" w14:textId="6EC3B38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1D4E76A" w14:textId="64CC7A5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5FBE6BDA" w14:textId="137D81E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73C79B1" w14:textId="50EDDDF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6155091" w14:textId="50689B5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0AC0BFA4" w14:textId="581CB0F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57DFC11F" w14:textId="42785680" w:rsidTr="00B86C62">
        <w:trPr>
          <w:trHeight w:val="255"/>
        </w:trPr>
        <w:tc>
          <w:tcPr>
            <w:tcW w:w="390" w:type="pct"/>
            <w:vAlign w:val="center"/>
          </w:tcPr>
          <w:p w14:paraId="690F2C96" w14:textId="5FBF16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4C698A74" w14:textId="66C956F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62E5308" w14:textId="6FB9F7E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3A3419E5" w14:textId="44966E4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07" w:type="pct"/>
            <w:vAlign w:val="center"/>
          </w:tcPr>
          <w:p w14:paraId="7BD244AC" w14:textId="6D98FC2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CA17C8F" w14:textId="0AADCD8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A346060" w14:textId="48B25A4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6622853" w14:textId="7D3D61E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391" w:type="pct"/>
            <w:vAlign w:val="center"/>
          </w:tcPr>
          <w:p w14:paraId="2EB1F61C" w14:textId="36E0CE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C3B50AF" w14:textId="6964B54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0A93327A" w14:textId="578C6CF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4" w:type="pct"/>
            <w:vAlign w:val="center"/>
          </w:tcPr>
          <w:p w14:paraId="4C04312F" w14:textId="413D34B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2A047FC3" w14:textId="431D43DA" w:rsidTr="00B86C62">
        <w:trPr>
          <w:trHeight w:val="255"/>
        </w:trPr>
        <w:tc>
          <w:tcPr>
            <w:tcW w:w="390" w:type="pct"/>
            <w:vAlign w:val="center"/>
          </w:tcPr>
          <w:p w14:paraId="521DFD0C" w14:textId="641B58E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625" w:type="pct"/>
            <w:vAlign w:val="center"/>
          </w:tcPr>
          <w:p w14:paraId="219D6712" w14:textId="5519BD0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3819D5C" w14:textId="1EB1AF4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7E7EB0C1" w14:textId="6D9834D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7" w:type="pct"/>
            <w:vAlign w:val="center"/>
          </w:tcPr>
          <w:p w14:paraId="5D4FD040" w14:textId="2C78A5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9F51611" w14:textId="758A755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A5C7CD1" w14:textId="5BC5BF4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392D3452" w14:textId="4C485B8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163CF1D4" w14:textId="0EEBA46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B1602CB" w14:textId="010FE2C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676091A" w14:textId="597AFB4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0947FEBE" w14:textId="5E07961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69514734" w14:textId="308DBB8A" w:rsidTr="00B86C62">
        <w:trPr>
          <w:trHeight w:val="255"/>
        </w:trPr>
        <w:tc>
          <w:tcPr>
            <w:tcW w:w="390" w:type="pct"/>
            <w:vAlign w:val="center"/>
          </w:tcPr>
          <w:p w14:paraId="125226A7" w14:textId="6367EA6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28813CEC" w14:textId="5774E4E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4A188F7" w14:textId="212F23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741063B0" w14:textId="7D28073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7" w:type="pct"/>
            <w:vAlign w:val="center"/>
          </w:tcPr>
          <w:p w14:paraId="33CD4FCC" w14:textId="4C02959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67B1E7F" w14:textId="1DC9C4C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C4DE2BA" w14:textId="608E1C0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72FFC552" w14:textId="46D6BC7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941CD21" w14:textId="370925B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C674C05" w14:textId="74F8499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1DC3E46" w14:textId="742D53C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694DD0D4" w14:textId="09F4767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77F9E48E" w14:textId="48B62EAF" w:rsidTr="00B86C62">
        <w:trPr>
          <w:trHeight w:val="255"/>
        </w:trPr>
        <w:tc>
          <w:tcPr>
            <w:tcW w:w="390" w:type="pct"/>
            <w:vAlign w:val="center"/>
          </w:tcPr>
          <w:p w14:paraId="33AAED16" w14:textId="0271F72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799A9552" w14:textId="3A7EFA7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F562BF3" w14:textId="1E77EBB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67E0E3A4" w14:textId="260A4F3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307" w:type="pct"/>
            <w:vAlign w:val="center"/>
          </w:tcPr>
          <w:p w14:paraId="3989E6AA" w14:textId="0BE9F8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A62EAA9" w14:textId="5724733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FD14C9B" w14:textId="2C63D6C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B74AFD9" w14:textId="0D3337B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268AF3FF" w14:textId="00ECE31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BBF4126" w14:textId="1ACF9B2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3331B88" w14:textId="298005C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AB40A3F" w14:textId="2F6B7EA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0B8B874B" w14:textId="2063A80E" w:rsidTr="00B86C62">
        <w:trPr>
          <w:trHeight w:val="255"/>
        </w:trPr>
        <w:tc>
          <w:tcPr>
            <w:tcW w:w="390" w:type="pct"/>
            <w:vAlign w:val="center"/>
          </w:tcPr>
          <w:p w14:paraId="35082733" w14:textId="49E5869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419F4633" w14:textId="345C759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4D4B0B6" w14:textId="21CFF2B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3E8C0026" w14:textId="1E0E26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</w:t>
            </w:r>
            <w:r w:rsid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.00</w:t>
            </w:r>
          </w:p>
        </w:tc>
        <w:tc>
          <w:tcPr>
            <w:tcW w:w="307" w:type="pct"/>
            <w:vAlign w:val="center"/>
          </w:tcPr>
          <w:p w14:paraId="1BEE76F7" w14:textId="532142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656AE4F" w14:textId="4F8CB48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669D899" w14:textId="63F62B4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5A765DD" w14:textId="75E64DC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1FB8191" w14:textId="1F41C99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8A64695" w14:textId="5A98AA7E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  <w:r w:rsidR="00B86C62"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.00</w:t>
            </w:r>
          </w:p>
        </w:tc>
        <w:tc>
          <w:tcPr>
            <w:tcW w:w="408" w:type="pct"/>
            <w:vAlign w:val="center"/>
          </w:tcPr>
          <w:p w14:paraId="0DEE90BC" w14:textId="518B3AC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433352C" w14:textId="655B7D0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443B4847" w14:textId="1B8FFE1A" w:rsidTr="00B86C62">
        <w:trPr>
          <w:trHeight w:val="255"/>
        </w:trPr>
        <w:tc>
          <w:tcPr>
            <w:tcW w:w="390" w:type="pct"/>
            <w:vAlign w:val="center"/>
          </w:tcPr>
          <w:p w14:paraId="4FE48469" w14:textId="500FFFC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32716764" w14:textId="5A16DB3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CB8972D" w14:textId="6AAAB86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208C4376" w14:textId="6B4EFB4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7" w:type="pct"/>
            <w:vAlign w:val="center"/>
          </w:tcPr>
          <w:p w14:paraId="4004BC7E" w14:textId="51D8C90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0BFF136" w14:textId="37256F0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E956A60" w14:textId="3220B07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351EC2D6" w14:textId="2B1F828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8255D09" w14:textId="72E03E9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C6F258B" w14:textId="1FCD881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F002853" w14:textId="2AE98EA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417E866" w14:textId="5D116E8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67F2BD91" w14:textId="12585BDA" w:rsidTr="00B86C62">
        <w:trPr>
          <w:trHeight w:val="255"/>
        </w:trPr>
        <w:tc>
          <w:tcPr>
            <w:tcW w:w="390" w:type="pct"/>
            <w:vAlign w:val="center"/>
          </w:tcPr>
          <w:p w14:paraId="44DFF3FF" w14:textId="00CA528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086574F7" w14:textId="39E4DF3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5EA06111" w14:textId="44C9AFA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8" w:type="pct"/>
            <w:vAlign w:val="center"/>
          </w:tcPr>
          <w:p w14:paraId="49B8A470" w14:textId="761161C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7" w:type="pct"/>
            <w:vAlign w:val="center"/>
          </w:tcPr>
          <w:p w14:paraId="4B893FAB" w14:textId="6B56EDF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B5C5AEF" w14:textId="4F49EFF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1197E88" w14:textId="6288D7B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A17FD0C" w14:textId="36C8454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553A6CD" w14:textId="3C1748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532E076" w14:textId="6451CD2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1BD9EE7A" w14:textId="3138065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29E8F79" w14:textId="4D591CA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049A4FC4" w14:textId="64A94824" w:rsidTr="00B86C62">
        <w:trPr>
          <w:trHeight w:val="255"/>
        </w:trPr>
        <w:tc>
          <w:tcPr>
            <w:tcW w:w="390" w:type="pct"/>
            <w:vAlign w:val="center"/>
          </w:tcPr>
          <w:p w14:paraId="04EA8C5E" w14:textId="6EAC86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3CDA91B3" w14:textId="1C55169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517AADF" w14:textId="0ACB85D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6802F3BE" w14:textId="5081D5F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7" w:type="pct"/>
            <w:vAlign w:val="center"/>
          </w:tcPr>
          <w:p w14:paraId="544DABD8" w14:textId="18250E0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2C665EB" w14:textId="60F119A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040CA27" w14:textId="1C72BD4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0981594" w14:textId="78D3B51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580BFAF" w14:textId="6CD80A7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7466C25" w14:textId="3715D3C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63AFC3E5" w14:textId="5B6AC98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4" w:type="pct"/>
            <w:vAlign w:val="center"/>
          </w:tcPr>
          <w:p w14:paraId="68FB1D27" w14:textId="2AC1C4B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310BD3CB" w14:textId="1205B925" w:rsidTr="00B86C62">
        <w:trPr>
          <w:trHeight w:val="255"/>
        </w:trPr>
        <w:tc>
          <w:tcPr>
            <w:tcW w:w="390" w:type="pct"/>
            <w:vAlign w:val="center"/>
          </w:tcPr>
          <w:p w14:paraId="38782DCA" w14:textId="66A377D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5BBB6A85" w14:textId="0750096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5816077" w14:textId="1337B8D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7F5EBD5F" w14:textId="1786167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7" w:type="pct"/>
            <w:vAlign w:val="center"/>
          </w:tcPr>
          <w:p w14:paraId="7093E75C" w14:textId="3B23FA3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51FAC61" w14:textId="697CBA9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B24FE19" w14:textId="710FBFB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3534DE79" w14:textId="043A056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4847962F" w14:textId="40ED1B8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D5954D3" w14:textId="6344DF5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671814FE" w14:textId="6439887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1EA354F" w14:textId="0E341D7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3EC8FA4D" w14:textId="0D71D1AA" w:rsidTr="00B86C62">
        <w:trPr>
          <w:trHeight w:val="255"/>
        </w:trPr>
        <w:tc>
          <w:tcPr>
            <w:tcW w:w="390" w:type="pct"/>
            <w:vAlign w:val="center"/>
          </w:tcPr>
          <w:p w14:paraId="4FB379AE" w14:textId="005BEE0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0D715078" w14:textId="2486766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34FEE0A" w14:textId="6D98794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1C6BC9B4" w14:textId="091B2B8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6E25D096" w14:textId="7FD8851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BBFEE4C" w14:textId="393EDE7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4D25B15A" w14:textId="3BEA119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3A119812" w14:textId="1DB19F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003C43A" w14:textId="424D56E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B8BCF2B" w14:textId="2C0C331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7D978640" w14:textId="6B11ACC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9063917" w14:textId="201E7F4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360F6585" w14:textId="5DB1722E" w:rsidTr="00B86C62">
        <w:trPr>
          <w:trHeight w:val="255"/>
        </w:trPr>
        <w:tc>
          <w:tcPr>
            <w:tcW w:w="390" w:type="pct"/>
            <w:vAlign w:val="center"/>
          </w:tcPr>
          <w:p w14:paraId="6E62AB0E" w14:textId="4D057BC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491EC2E5" w14:textId="55787AF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5A493178" w14:textId="5CD0963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44FBAC53" w14:textId="0A61C3D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307" w:type="pct"/>
            <w:vAlign w:val="center"/>
          </w:tcPr>
          <w:p w14:paraId="060EBCEE" w14:textId="02B2F02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E72A297" w14:textId="1DAFB76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ED47A89" w14:textId="791C0D0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86DA108" w14:textId="442C0C1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0C7596A" w14:textId="68D8029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ABE297A" w14:textId="41E8B5A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C49EB6F" w14:textId="178D63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4" w:type="pct"/>
            <w:vAlign w:val="center"/>
          </w:tcPr>
          <w:p w14:paraId="1AD9F16B" w14:textId="2639347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1FC2D290" w14:textId="67A3AA1D" w:rsidTr="00B86C62">
        <w:trPr>
          <w:trHeight w:val="255"/>
        </w:trPr>
        <w:tc>
          <w:tcPr>
            <w:tcW w:w="390" w:type="pct"/>
            <w:vAlign w:val="center"/>
          </w:tcPr>
          <w:p w14:paraId="7C54BEF1" w14:textId="7B9E80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625" w:type="pct"/>
            <w:vAlign w:val="center"/>
          </w:tcPr>
          <w:p w14:paraId="7904E56B" w14:textId="0A1369F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5A2E24CD" w14:textId="00C74DE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8" w:type="pct"/>
            <w:vAlign w:val="center"/>
          </w:tcPr>
          <w:p w14:paraId="3746B30D" w14:textId="227B3FC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  <w:tc>
          <w:tcPr>
            <w:tcW w:w="307" w:type="pct"/>
            <w:vAlign w:val="center"/>
          </w:tcPr>
          <w:p w14:paraId="2E4FC6C0" w14:textId="549F526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5888319" w14:textId="61A0EEA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11A3DA3" w14:textId="75F0F28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6BB4ABE" w14:textId="37943DA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5A2F1B29" w14:textId="4D0DA34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5C31E050" w14:textId="1F3EC24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007756E6" w14:textId="45B0CB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4" w:type="pct"/>
            <w:vAlign w:val="center"/>
          </w:tcPr>
          <w:p w14:paraId="7D4D765D" w14:textId="2A6BA69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2F813735" w14:textId="2251B78A" w:rsidTr="00B86C62">
        <w:trPr>
          <w:trHeight w:val="255"/>
        </w:trPr>
        <w:tc>
          <w:tcPr>
            <w:tcW w:w="390" w:type="pct"/>
            <w:vAlign w:val="center"/>
          </w:tcPr>
          <w:p w14:paraId="7AFA02CD" w14:textId="1ED2870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625" w:type="pct"/>
            <w:vAlign w:val="center"/>
          </w:tcPr>
          <w:p w14:paraId="747269A8" w14:textId="25D5271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44A784B" w14:textId="4422570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17F5BEF9" w14:textId="50BD506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7" w:type="pct"/>
            <w:vAlign w:val="center"/>
          </w:tcPr>
          <w:p w14:paraId="49AC153F" w14:textId="656E3B4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69B7F3F7" w14:textId="2B24B89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1174204" w14:textId="3ACB44A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4" w:type="pct"/>
            <w:vAlign w:val="center"/>
          </w:tcPr>
          <w:p w14:paraId="044C73E4" w14:textId="231506B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4069C8B" w14:textId="78B0859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CB02224" w14:textId="270187D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C1A87E8" w14:textId="00C3F29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00DCBE67" w14:textId="783E048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3EAF0160" w14:textId="5E3C974F" w:rsidTr="00B86C62">
        <w:trPr>
          <w:trHeight w:val="255"/>
        </w:trPr>
        <w:tc>
          <w:tcPr>
            <w:tcW w:w="390" w:type="pct"/>
            <w:vAlign w:val="center"/>
          </w:tcPr>
          <w:p w14:paraId="783A1A25" w14:textId="7E41D84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625" w:type="pct"/>
            <w:vAlign w:val="center"/>
          </w:tcPr>
          <w:p w14:paraId="098A2D61" w14:textId="7D484DB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809F061" w14:textId="756046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6057ABA7" w14:textId="3F0DDAF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1E610D85" w14:textId="108614F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C5077B8" w14:textId="39078E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060D7D81" w14:textId="71E52DD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E945F0E" w14:textId="001D138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D0F87D6" w14:textId="768334A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7DAD7DC" w14:textId="2288BCB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197F8D3" w14:textId="72BDC2D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E3191B1" w14:textId="74E817E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6CE3DC10" w14:textId="50941C10" w:rsidTr="00B86C62">
        <w:trPr>
          <w:trHeight w:val="255"/>
        </w:trPr>
        <w:tc>
          <w:tcPr>
            <w:tcW w:w="390" w:type="pct"/>
            <w:vAlign w:val="center"/>
          </w:tcPr>
          <w:p w14:paraId="11ACF0CE" w14:textId="06E8FD1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625" w:type="pct"/>
            <w:vAlign w:val="center"/>
          </w:tcPr>
          <w:p w14:paraId="460E58D6" w14:textId="59DACC4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329EB80C" w14:textId="4211F5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0E077A75" w14:textId="645170E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7" w:type="pct"/>
            <w:vAlign w:val="center"/>
          </w:tcPr>
          <w:p w14:paraId="4FF182AA" w14:textId="3EF29F9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F2E9B61" w14:textId="6DB264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A0BE075" w14:textId="6FD600C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4AECB08" w14:textId="7FE9C7A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0AFECA3" w14:textId="469D7CB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8161770" w14:textId="22C6DFC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728DDEA7" w14:textId="4283F14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7A3AAFF" w14:textId="5ACCAA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5B74EEA8" w14:textId="3BD72224" w:rsidTr="00B86C62">
        <w:trPr>
          <w:trHeight w:val="255"/>
        </w:trPr>
        <w:tc>
          <w:tcPr>
            <w:tcW w:w="390" w:type="pct"/>
            <w:vAlign w:val="center"/>
          </w:tcPr>
          <w:p w14:paraId="34639C26" w14:textId="78C2660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625" w:type="pct"/>
            <w:vAlign w:val="center"/>
          </w:tcPr>
          <w:p w14:paraId="7E65E355" w14:textId="39DAEB3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C6A2AFA" w14:textId="7862B92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3FFFBC78" w14:textId="6B53D25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50EE26FA" w14:textId="463B451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B5A276D" w14:textId="347DF4F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CA75BF0" w14:textId="5F2C8C3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B7EC9C6" w14:textId="4B0CE37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A0F84A0" w14:textId="487E336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05FC3D9" w14:textId="2C85D51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74E90783" w14:textId="254CF7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AD228D3" w14:textId="14B2493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5FDA26EE" w14:textId="0C3A176B" w:rsidTr="00B86C62">
        <w:trPr>
          <w:trHeight w:val="255"/>
        </w:trPr>
        <w:tc>
          <w:tcPr>
            <w:tcW w:w="390" w:type="pct"/>
            <w:vAlign w:val="center"/>
          </w:tcPr>
          <w:p w14:paraId="6E5F63FA" w14:textId="16AEB53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625" w:type="pct"/>
            <w:vAlign w:val="center"/>
          </w:tcPr>
          <w:p w14:paraId="12CD868D" w14:textId="1E7DDA9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5C8B6EEC" w14:textId="243EA85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6C2B2C5F" w14:textId="6AFB2BB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4F523425" w14:textId="7DE73CB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1FA73E31" w14:textId="79036AA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E09B3F7" w14:textId="131F637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54A0697" w14:textId="3638453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03EB8C13" w14:textId="27C43F8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E6977BC" w14:textId="2EC5CAC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2F236866" w14:textId="7500F8A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7C68E9B1" w14:textId="414F052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5B6A81A7" w14:textId="2C311B37" w:rsidTr="00B86C62">
        <w:trPr>
          <w:trHeight w:val="255"/>
        </w:trPr>
        <w:tc>
          <w:tcPr>
            <w:tcW w:w="390" w:type="pct"/>
            <w:vAlign w:val="center"/>
          </w:tcPr>
          <w:p w14:paraId="72DF52E0" w14:textId="0F85090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625" w:type="pct"/>
            <w:vAlign w:val="center"/>
          </w:tcPr>
          <w:p w14:paraId="5C2BBA89" w14:textId="5D37D59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C7B635E" w14:textId="5E2568A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24A00111" w14:textId="18157D7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29559CA7" w14:textId="2D29228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4678457" w14:textId="6E73547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24CD6FF" w14:textId="597CA40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8E0C2DC" w14:textId="1DAEC84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61A06409" w14:textId="554592F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12A9FAF" w14:textId="6925269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3B3CE46D" w14:textId="5147370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A13F9FF" w14:textId="34176AF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200E52DF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581AAE9D" w14:textId="6BD4093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12A995AE" w14:textId="7F7F291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EDFE31F" w14:textId="0218DA0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8" w:type="pct"/>
            <w:vAlign w:val="center"/>
          </w:tcPr>
          <w:p w14:paraId="3E18C480" w14:textId="1741E93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  <w:tc>
          <w:tcPr>
            <w:tcW w:w="307" w:type="pct"/>
            <w:vAlign w:val="center"/>
          </w:tcPr>
          <w:p w14:paraId="57372ABB" w14:textId="56DF0C2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A6F25AA" w14:textId="6E7ECB1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504F3E1" w14:textId="4E38D86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4" w:type="pct"/>
            <w:vAlign w:val="center"/>
          </w:tcPr>
          <w:p w14:paraId="7A0CC1CC" w14:textId="14FE38A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56739EC0" w14:textId="312DA29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2C9E1E77" w14:textId="6084C82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8" w:type="pct"/>
            <w:vAlign w:val="center"/>
          </w:tcPr>
          <w:p w14:paraId="49039897" w14:textId="5BE5C59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2A01BF22" w14:textId="75AAF45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5670AB8D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4F52407F" w14:textId="3A6B9A3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21813097" w14:textId="4D084B9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431CC45" w14:textId="52495D6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357674D8" w14:textId="639178C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0.74</w:t>
            </w:r>
          </w:p>
        </w:tc>
        <w:tc>
          <w:tcPr>
            <w:tcW w:w="307" w:type="pct"/>
            <w:vAlign w:val="center"/>
          </w:tcPr>
          <w:p w14:paraId="1C6D4D06" w14:textId="5ED28EB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830AEC1" w14:textId="4EBA771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EACF834" w14:textId="6278BC4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4" w:type="pct"/>
            <w:vAlign w:val="center"/>
          </w:tcPr>
          <w:p w14:paraId="7CBAD7C6" w14:textId="4CDBA55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6F4D4EC" w14:textId="2163DC1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19991D4E" w14:textId="0F0043F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2205FC53" w14:textId="183D19A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5AADBE76" w14:textId="7B0CEB5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0E4D2A20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53DBA21A" w14:textId="39AE194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2BE6B469" w14:textId="670C0E7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CA3E860" w14:textId="549386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8" w:type="pct"/>
            <w:vAlign w:val="center"/>
          </w:tcPr>
          <w:p w14:paraId="4716889C" w14:textId="3AA1A0F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  <w:tc>
          <w:tcPr>
            <w:tcW w:w="307" w:type="pct"/>
            <w:vAlign w:val="center"/>
          </w:tcPr>
          <w:p w14:paraId="4683AB6D" w14:textId="65A8031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4545DDF" w14:textId="798B2C0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3A215B7" w14:textId="6B25A60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2C28084A" w14:textId="1E5EE9C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16D2CDA3" w14:textId="3A3A662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0279605" w14:textId="6D6DEC9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8" w:type="pct"/>
            <w:vAlign w:val="center"/>
          </w:tcPr>
          <w:p w14:paraId="79B3134E" w14:textId="2D1A317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65F8A134" w14:textId="60E7E57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24746029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55668047" w14:textId="3B5AD42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58541190" w14:textId="2689D8C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2C329F20" w14:textId="114E006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2D0F51FD" w14:textId="7871DBB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0.72</w:t>
            </w:r>
          </w:p>
        </w:tc>
        <w:tc>
          <w:tcPr>
            <w:tcW w:w="307" w:type="pct"/>
            <w:vAlign w:val="center"/>
          </w:tcPr>
          <w:p w14:paraId="3FC915B3" w14:textId="4306B7B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052561C" w14:textId="73C30F8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1BE4119" w14:textId="1D38317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4AD41627" w14:textId="0FCDB64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4562A73E" w14:textId="61D5E5A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4B6BD87" w14:textId="65D741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2191D33D" w14:textId="0DFEA0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726193EA" w14:textId="7C65D93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2033F5E6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13348709" w14:textId="6A4C10A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612D1CB0" w14:textId="03282E6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AB28387" w14:textId="378863A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4D6C819F" w14:textId="0663054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07" w:type="pct"/>
            <w:vAlign w:val="center"/>
          </w:tcPr>
          <w:p w14:paraId="56B597B6" w14:textId="1FCDA9C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F8A10FD" w14:textId="2FF78B0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EBA74A8" w14:textId="469DE49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121A1418" w14:textId="325816A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0D81A601" w14:textId="786ADB2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41CA1A34" w14:textId="3666BED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015C0C52" w14:textId="1EB3026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3514795" w14:textId="54704F9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608BF3BA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4BEAE675" w14:textId="73AAE8D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0D97EDF3" w14:textId="7EB4544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89035C8" w14:textId="67121A8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6F6BFD77" w14:textId="3C8FCAA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7" w:type="pct"/>
            <w:vAlign w:val="center"/>
          </w:tcPr>
          <w:p w14:paraId="1CE7A6D5" w14:textId="735EA2A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DF802BB" w14:textId="109240F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E8DB978" w14:textId="55D370B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0E10FC0D" w14:textId="2B98EC2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CA22ED4" w14:textId="24A8B12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34EB4605" w14:textId="76A0A08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40EA00D6" w14:textId="0B3B047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6C2EF578" w14:textId="7227A76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1BC730C6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1EC47B7B" w14:textId="764D96D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72C1E22A" w14:textId="199FDAE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30E6636" w14:textId="249E411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2A73F053" w14:textId="6634C3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7" w:type="pct"/>
            <w:vAlign w:val="center"/>
          </w:tcPr>
          <w:p w14:paraId="3CD7574D" w14:textId="114C9B5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2C3CF2D3" w14:textId="42EFF5F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93C57ED" w14:textId="0ABC597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5B05FFAE" w14:textId="76C0849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02E9539" w14:textId="52AC743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661F6B78" w14:textId="3CF2711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5E6ACA89" w14:textId="3BE856E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41E8D1D8" w14:textId="5B5B429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5449477D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6F2C766D" w14:textId="5717B20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17C836F3" w14:textId="43151EA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6F0CBC9" w14:textId="1C45559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8" w:type="pct"/>
            <w:vAlign w:val="center"/>
          </w:tcPr>
          <w:p w14:paraId="0EC6D11D" w14:textId="2AF15DC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7" w:type="pct"/>
            <w:vAlign w:val="center"/>
          </w:tcPr>
          <w:p w14:paraId="7C50F902" w14:textId="08A809B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96DB9C3" w14:textId="31898A9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117C4762" w14:textId="0495DBC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67CB3066" w14:textId="041C575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790CA2ED" w14:textId="4E4FE22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4D3512F" w14:textId="69A4A0F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69DE7846" w14:textId="6BBF8AD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16B90D8B" w14:textId="2E3EC1B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3321FA4C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293E133B" w14:textId="389A27F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4D749786" w14:textId="0CFC78E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0CE5C866" w14:textId="4CB678D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8" w:type="pct"/>
            <w:vAlign w:val="center"/>
          </w:tcPr>
          <w:p w14:paraId="6645A6ED" w14:textId="0F471B9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7" w:type="pct"/>
            <w:vAlign w:val="center"/>
          </w:tcPr>
          <w:p w14:paraId="1921C2F1" w14:textId="35FB166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3F406028" w14:textId="7C97220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23B5B8BF" w14:textId="4D00E0E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0D7D458A" w14:textId="35C1A61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19E183EB" w14:textId="610E5AF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7B8E9E77" w14:textId="7EC555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2962421A" w14:textId="735DD0C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98EB77D" w14:textId="7120687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3A44A07B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59EFD901" w14:textId="0353AFC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625" w:type="pct"/>
            <w:vAlign w:val="center"/>
          </w:tcPr>
          <w:p w14:paraId="6164E41C" w14:textId="3C8A974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769003D3" w14:textId="2BDAEEB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8" w:type="pct"/>
            <w:vAlign w:val="center"/>
          </w:tcPr>
          <w:p w14:paraId="0DEFA6F3" w14:textId="0904C47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7" w:type="pct"/>
            <w:vAlign w:val="center"/>
          </w:tcPr>
          <w:p w14:paraId="3DE45DF7" w14:textId="16F2B95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7CF5B494" w14:textId="78BE095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91D8886" w14:textId="2D791F4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7D0B7922" w14:textId="1AB2BEF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3C330251" w14:textId="5653E19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0" w:type="pct"/>
            <w:vAlign w:val="center"/>
          </w:tcPr>
          <w:p w14:paraId="0BECA5BC" w14:textId="6B0246F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109EDBA4" w14:textId="5169DEF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4" w:type="pct"/>
            <w:vAlign w:val="center"/>
          </w:tcPr>
          <w:p w14:paraId="395CDADA" w14:textId="659B137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0232D66C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5758A93D" w14:textId="39B891D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625" w:type="pct"/>
            <w:vAlign w:val="center"/>
          </w:tcPr>
          <w:p w14:paraId="7F6160E6" w14:textId="78BF55F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55CF4C4B" w14:textId="5F51F0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8" w:type="pct"/>
            <w:vAlign w:val="center"/>
          </w:tcPr>
          <w:p w14:paraId="0CAEB317" w14:textId="658EA22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07" w:type="pct"/>
            <w:vAlign w:val="center"/>
          </w:tcPr>
          <w:p w14:paraId="251924AA" w14:textId="2BEEFA2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0A06726" w14:textId="09FE563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34A1EB08" w14:textId="7D3D9B5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2C25DA9" w14:textId="3F7C8CD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358FE85F" w14:textId="28346EF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6CD26564" w14:textId="7E920FE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08" w:type="pct"/>
            <w:vAlign w:val="center"/>
          </w:tcPr>
          <w:p w14:paraId="5E88A835" w14:textId="4478519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4" w:type="pct"/>
            <w:vAlign w:val="center"/>
          </w:tcPr>
          <w:p w14:paraId="3BA9F543" w14:textId="56DF6E9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55C93709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4AB5CEDE" w14:textId="54A1808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625" w:type="pct"/>
            <w:vAlign w:val="center"/>
          </w:tcPr>
          <w:p w14:paraId="3BCDEE7E" w14:textId="52CD6CD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66433B6D" w14:textId="2DD4BF0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8" w:type="pct"/>
            <w:vAlign w:val="center"/>
          </w:tcPr>
          <w:p w14:paraId="3C4BB4C4" w14:textId="55B2653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0.23</w:t>
            </w:r>
          </w:p>
        </w:tc>
        <w:tc>
          <w:tcPr>
            <w:tcW w:w="307" w:type="pct"/>
            <w:vAlign w:val="center"/>
          </w:tcPr>
          <w:p w14:paraId="3F6299D2" w14:textId="37E19C6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44B3E63B" w14:textId="65395EA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21" w:type="pct"/>
            <w:vAlign w:val="center"/>
          </w:tcPr>
          <w:p w14:paraId="44943036" w14:textId="64F0FA9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040A6C1A" w14:textId="0BCA6F7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1EE1C4D0" w14:textId="7022DE5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56482F36" w14:textId="04B81B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2A4807AE" w14:textId="2613293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4" w:type="pct"/>
            <w:vAlign w:val="center"/>
          </w:tcPr>
          <w:p w14:paraId="285B689E" w14:textId="4821C51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0FE73724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60E6C52E" w14:textId="52935C4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625" w:type="pct"/>
            <w:vAlign w:val="center"/>
          </w:tcPr>
          <w:p w14:paraId="10275792" w14:textId="7A47BD7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5057380E" w14:textId="2D3DA9B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8" w:type="pct"/>
            <w:vAlign w:val="center"/>
          </w:tcPr>
          <w:p w14:paraId="3D0E5DE2" w14:textId="31A3F58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0.23</w:t>
            </w:r>
          </w:p>
        </w:tc>
        <w:tc>
          <w:tcPr>
            <w:tcW w:w="307" w:type="pct"/>
            <w:vAlign w:val="center"/>
          </w:tcPr>
          <w:p w14:paraId="6B34770C" w14:textId="7A0FB43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6C8004B" w14:textId="47811F8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51C01DAE" w14:textId="3FA2985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523F6D48" w14:textId="5BBC15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1" w:type="pct"/>
            <w:vAlign w:val="center"/>
          </w:tcPr>
          <w:p w14:paraId="66505186" w14:textId="598B26C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0" w:type="pct"/>
            <w:vAlign w:val="center"/>
          </w:tcPr>
          <w:p w14:paraId="325470E0" w14:textId="4A5BBCB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08" w:type="pct"/>
            <w:vAlign w:val="center"/>
          </w:tcPr>
          <w:p w14:paraId="6C7B0A21" w14:textId="3C64A90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4" w:type="pct"/>
            <w:vAlign w:val="center"/>
          </w:tcPr>
          <w:p w14:paraId="47407C23" w14:textId="7CB6445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76B13AA4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1E68B77B" w14:textId="7769B28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625" w:type="pct"/>
            <w:vAlign w:val="center"/>
          </w:tcPr>
          <w:p w14:paraId="3253AFAB" w14:textId="2CF2999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4F86FF9F" w14:textId="71FA364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8" w:type="pct"/>
            <w:vAlign w:val="center"/>
          </w:tcPr>
          <w:p w14:paraId="09096210" w14:textId="270028A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0.22</w:t>
            </w:r>
          </w:p>
        </w:tc>
        <w:tc>
          <w:tcPr>
            <w:tcW w:w="307" w:type="pct"/>
            <w:vAlign w:val="center"/>
          </w:tcPr>
          <w:p w14:paraId="4803B77C" w14:textId="4C23EAE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51A2E850" w14:textId="18F86D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71B71DDA" w14:textId="0D93543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19011767" w14:textId="6811C24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1" w:type="pct"/>
            <w:vAlign w:val="center"/>
          </w:tcPr>
          <w:p w14:paraId="59EB90C6" w14:textId="0C57F06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70" w:type="pct"/>
            <w:vAlign w:val="center"/>
          </w:tcPr>
          <w:p w14:paraId="3D1DEB46" w14:textId="24AE262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3FD7B31F" w14:textId="47FADA1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4" w:type="pct"/>
            <w:vAlign w:val="center"/>
          </w:tcPr>
          <w:p w14:paraId="50FF8C2B" w14:textId="7D8CC2F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55743D13" w14:textId="77777777" w:rsidTr="00B86C62">
        <w:trPr>
          <w:trHeight w:val="255"/>
        </w:trPr>
        <w:tc>
          <w:tcPr>
            <w:tcW w:w="390" w:type="pct"/>
            <w:vAlign w:val="center"/>
          </w:tcPr>
          <w:p w14:paraId="7EF205CE" w14:textId="1C1FB90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625" w:type="pct"/>
            <w:vAlign w:val="center"/>
          </w:tcPr>
          <w:p w14:paraId="25D5B5F6" w14:textId="0809DF7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625" w:type="pct"/>
            <w:vAlign w:val="center"/>
          </w:tcPr>
          <w:p w14:paraId="12B2573E" w14:textId="7DCDB7B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8" w:type="pct"/>
            <w:vAlign w:val="center"/>
          </w:tcPr>
          <w:p w14:paraId="5EC993D4" w14:textId="580E7E4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0.16</w:t>
            </w:r>
          </w:p>
        </w:tc>
        <w:tc>
          <w:tcPr>
            <w:tcW w:w="307" w:type="pct"/>
            <w:vAlign w:val="center"/>
          </w:tcPr>
          <w:p w14:paraId="76390F98" w14:textId="3F0FB26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7" w:type="pct"/>
            <w:vAlign w:val="center"/>
          </w:tcPr>
          <w:p w14:paraId="0618236C" w14:textId="583AF06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1" w:type="pct"/>
            <w:vAlign w:val="center"/>
          </w:tcPr>
          <w:p w14:paraId="67139A9B" w14:textId="68249B7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61F2B3C" w14:textId="5F6D297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1" w:type="pct"/>
            <w:vAlign w:val="center"/>
          </w:tcPr>
          <w:p w14:paraId="24CA9176" w14:textId="79DC1F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0.76</w:t>
            </w:r>
          </w:p>
        </w:tc>
        <w:tc>
          <w:tcPr>
            <w:tcW w:w="370" w:type="pct"/>
            <w:vAlign w:val="center"/>
          </w:tcPr>
          <w:p w14:paraId="0A3B2EAB" w14:textId="0CAAD1B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08" w:type="pct"/>
            <w:vAlign w:val="center"/>
          </w:tcPr>
          <w:p w14:paraId="1B79FE96" w14:textId="103BA75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0.60</w:t>
            </w:r>
          </w:p>
        </w:tc>
        <w:tc>
          <w:tcPr>
            <w:tcW w:w="244" w:type="pct"/>
            <w:vAlign w:val="center"/>
          </w:tcPr>
          <w:p w14:paraId="32287744" w14:textId="5B90140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</w:tbl>
    <w:p w14:paraId="1C4FCB9C" w14:textId="5A1752D5" w:rsidR="00DC7649" w:rsidRPr="00B86C62" w:rsidRDefault="00B014D7" w:rsidP="00DC7649">
      <w:pPr>
        <w:jc w:val="both"/>
        <w:rPr>
          <w:rFonts w:ascii="Times New Roman" w:hAnsi="Times New Roman" w:cs="Times New Roman"/>
          <w:sz w:val="12"/>
          <w:szCs w:val="12"/>
        </w:rPr>
      </w:pPr>
      <w:r w:rsidRPr="00B86C62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B86C62">
        <w:rPr>
          <w:rFonts w:ascii="Times New Roman" w:hAnsi="Times New Roman" w:cs="Times New Roman"/>
          <w:sz w:val="12"/>
          <w:szCs w:val="12"/>
        </w:rPr>
        <w:t>=missing data</w:t>
      </w:r>
    </w:p>
    <w:p w14:paraId="50B1999A" w14:textId="4106E737" w:rsidR="001D5D15" w:rsidRPr="002C016A" w:rsidRDefault="00DC7649" w:rsidP="002C016A">
      <w:pPr>
        <w:tabs>
          <w:tab w:val="left" w:pos="752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2C016A">
        <w:rPr>
          <w:rFonts w:ascii="Times New Roman" w:hAnsi="Times New Roman" w:cs="Times New Roman"/>
          <w:sz w:val="16"/>
          <w:szCs w:val="16"/>
        </w:rPr>
        <w:br w:type="page"/>
      </w:r>
      <w:r w:rsidR="001D5D15"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 w:rsidR="00B86C62">
        <w:rPr>
          <w:rFonts w:ascii="Times New Roman" w:hAnsi="Times New Roman" w:cs="Times New Roman"/>
          <w:sz w:val="20"/>
          <w:szCs w:val="20"/>
        </w:rPr>
        <w:t>3</w:t>
      </w:r>
      <w:r w:rsidR="001D5D15"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329"/>
        <w:gridCol w:w="1159"/>
        <w:gridCol w:w="2451"/>
        <w:gridCol w:w="1515"/>
        <w:gridCol w:w="993"/>
        <w:gridCol w:w="1140"/>
        <w:gridCol w:w="1037"/>
        <w:gridCol w:w="1480"/>
        <w:gridCol w:w="1237"/>
        <w:gridCol w:w="1177"/>
        <w:gridCol w:w="1287"/>
        <w:gridCol w:w="809"/>
      </w:tblGrid>
      <w:tr w:rsidR="00D72830" w:rsidRPr="00B86C62" w14:paraId="4CD123EC" w14:textId="055ECD8C" w:rsidTr="00B86C62">
        <w:trPr>
          <w:trHeight w:val="255"/>
        </w:trPr>
        <w:tc>
          <w:tcPr>
            <w:tcW w:w="426" w:type="pct"/>
            <w:vAlign w:val="center"/>
          </w:tcPr>
          <w:p w14:paraId="485E943E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71" w:type="pct"/>
            <w:vAlign w:val="center"/>
          </w:tcPr>
          <w:p w14:paraId="794A9D9A" w14:textId="223C20BA" w:rsidR="00D72830" w:rsidRPr="00B86C62" w:rsidRDefault="00D72830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785" w:type="pct"/>
            <w:vAlign w:val="center"/>
          </w:tcPr>
          <w:p w14:paraId="6F69EC8E" w14:textId="72B733C9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5" w:type="pct"/>
            <w:vAlign w:val="center"/>
          </w:tcPr>
          <w:p w14:paraId="4DA50237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18" w:type="pct"/>
            <w:vAlign w:val="center"/>
          </w:tcPr>
          <w:p w14:paraId="4E52D0EB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65" w:type="pct"/>
            <w:vAlign w:val="center"/>
          </w:tcPr>
          <w:p w14:paraId="5A25B883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32" w:type="pct"/>
            <w:vAlign w:val="center"/>
          </w:tcPr>
          <w:p w14:paraId="74245E11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4" w:type="pct"/>
            <w:vAlign w:val="center"/>
          </w:tcPr>
          <w:p w14:paraId="3239A245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6" w:type="pct"/>
            <w:vAlign w:val="center"/>
          </w:tcPr>
          <w:p w14:paraId="681300B7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7" w:type="pct"/>
            <w:vAlign w:val="center"/>
          </w:tcPr>
          <w:p w14:paraId="3C0F498B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12" w:type="pct"/>
            <w:vAlign w:val="center"/>
          </w:tcPr>
          <w:p w14:paraId="318523E7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59" w:type="pct"/>
            <w:vAlign w:val="center"/>
          </w:tcPr>
          <w:p w14:paraId="5BBF168E" w14:textId="77777777" w:rsidR="00D72830" w:rsidRPr="00B86C62" w:rsidRDefault="00D72830" w:rsidP="0022790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B86C62" w:rsidRPr="00B86C62" w14:paraId="63DDBA54" w14:textId="5A4CA7C2" w:rsidTr="00B86C62">
        <w:trPr>
          <w:trHeight w:val="255"/>
        </w:trPr>
        <w:tc>
          <w:tcPr>
            <w:tcW w:w="426" w:type="pct"/>
            <w:vAlign w:val="center"/>
          </w:tcPr>
          <w:p w14:paraId="513F401D" w14:textId="0E3E540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71" w:type="pct"/>
            <w:vAlign w:val="center"/>
          </w:tcPr>
          <w:p w14:paraId="4168CC42" w14:textId="082AC37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028B7B38" w14:textId="6B99C98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5" w:type="pct"/>
            <w:vAlign w:val="center"/>
          </w:tcPr>
          <w:p w14:paraId="3C02CF49" w14:textId="05D43DD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0.35</w:t>
            </w:r>
          </w:p>
        </w:tc>
        <w:tc>
          <w:tcPr>
            <w:tcW w:w="318" w:type="pct"/>
            <w:vAlign w:val="center"/>
          </w:tcPr>
          <w:p w14:paraId="52D70959" w14:textId="3A5460C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1E8E8668" w14:textId="5210A02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CC70CE9" w14:textId="62DDFD4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5B472B46" w14:textId="794A23D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5453F418" w14:textId="2C4EF9C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7" w:type="pct"/>
            <w:vAlign w:val="center"/>
          </w:tcPr>
          <w:p w14:paraId="33C82A7D" w14:textId="6CD02F9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2112DB39" w14:textId="09BD87F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59" w:type="pct"/>
            <w:vAlign w:val="center"/>
          </w:tcPr>
          <w:p w14:paraId="6B70DD11" w14:textId="47161B3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1125A667" w14:textId="3B88F9CE" w:rsidTr="00B86C62">
        <w:trPr>
          <w:trHeight w:val="255"/>
        </w:trPr>
        <w:tc>
          <w:tcPr>
            <w:tcW w:w="426" w:type="pct"/>
            <w:vAlign w:val="center"/>
          </w:tcPr>
          <w:p w14:paraId="61F507B5" w14:textId="7885BF6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71" w:type="pct"/>
            <w:vAlign w:val="center"/>
          </w:tcPr>
          <w:p w14:paraId="530E9B93" w14:textId="051A353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1035A1E5" w14:textId="57E3A3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vAlign w:val="center"/>
          </w:tcPr>
          <w:p w14:paraId="74907A52" w14:textId="0F6E734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0.16</w:t>
            </w:r>
          </w:p>
        </w:tc>
        <w:tc>
          <w:tcPr>
            <w:tcW w:w="318" w:type="pct"/>
            <w:vAlign w:val="center"/>
          </w:tcPr>
          <w:p w14:paraId="65B19B77" w14:textId="6D0188A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9A611D9" w14:textId="4CDC00E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2307A812" w14:textId="2F1B19B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77C78623" w14:textId="3DB6A17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6" w:type="pct"/>
            <w:vAlign w:val="center"/>
          </w:tcPr>
          <w:p w14:paraId="3C71F77C" w14:textId="225CB16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77" w:type="pct"/>
            <w:vAlign w:val="center"/>
          </w:tcPr>
          <w:p w14:paraId="7B3012CE" w14:textId="590EF3E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7E4E62F7" w14:textId="2DB051F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59" w:type="pct"/>
            <w:vAlign w:val="center"/>
          </w:tcPr>
          <w:p w14:paraId="2037A0EF" w14:textId="60464C0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86C62" w:rsidRPr="00B86C62" w14:paraId="7404DDF5" w14:textId="0467FD70" w:rsidTr="00B86C62">
        <w:trPr>
          <w:trHeight w:val="255"/>
        </w:trPr>
        <w:tc>
          <w:tcPr>
            <w:tcW w:w="426" w:type="pct"/>
            <w:vAlign w:val="center"/>
          </w:tcPr>
          <w:p w14:paraId="7236256C" w14:textId="03DF585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71" w:type="pct"/>
            <w:vAlign w:val="center"/>
          </w:tcPr>
          <w:p w14:paraId="5820BDCE" w14:textId="5978F24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2246920D" w14:textId="164109C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5" w:type="pct"/>
            <w:vAlign w:val="center"/>
          </w:tcPr>
          <w:p w14:paraId="085DD345" w14:textId="6C64392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0.28</w:t>
            </w:r>
          </w:p>
        </w:tc>
        <w:tc>
          <w:tcPr>
            <w:tcW w:w="318" w:type="pct"/>
            <w:vAlign w:val="center"/>
          </w:tcPr>
          <w:p w14:paraId="127EA9AE" w14:textId="530167C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204020C0" w14:textId="5E0B38C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735237D" w14:textId="6F8DE31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2C9F6607" w14:textId="314DB70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7A19D86E" w14:textId="0D747BD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4C90F583" w14:textId="48C096B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70277EAD" w14:textId="1F62C49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0.60</w:t>
            </w:r>
          </w:p>
        </w:tc>
        <w:tc>
          <w:tcPr>
            <w:tcW w:w="259" w:type="pct"/>
            <w:vAlign w:val="center"/>
          </w:tcPr>
          <w:p w14:paraId="363395C1" w14:textId="2B1DCEF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4D8BE318" w14:textId="73112F98" w:rsidTr="00B86C62">
        <w:trPr>
          <w:trHeight w:val="255"/>
        </w:trPr>
        <w:tc>
          <w:tcPr>
            <w:tcW w:w="426" w:type="pct"/>
            <w:vAlign w:val="center"/>
          </w:tcPr>
          <w:p w14:paraId="7B8878BF" w14:textId="742E0E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7D1D91B1" w14:textId="0FF3391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3D8D23BC" w14:textId="4F07E65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6AA0AFF2" w14:textId="6A28814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0.24</w:t>
            </w:r>
          </w:p>
        </w:tc>
        <w:tc>
          <w:tcPr>
            <w:tcW w:w="318" w:type="pct"/>
            <w:vAlign w:val="center"/>
          </w:tcPr>
          <w:p w14:paraId="318AD026" w14:textId="343D9D5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5601799" w14:textId="225F9DF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2762199" w14:textId="493BC47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48F3BC54" w14:textId="14ED5B8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0.58</w:t>
            </w:r>
          </w:p>
        </w:tc>
        <w:tc>
          <w:tcPr>
            <w:tcW w:w="396" w:type="pct"/>
            <w:vAlign w:val="center"/>
          </w:tcPr>
          <w:p w14:paraId="498CC2E0" w14:textId="70DE2B4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381CD57B" w14:textId="162E403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45369BD0" w14:textId="076181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59" w:type="pct"/>
            <w:vAlign w:val="center"/>
          </w:tcPr>
          <w:p w14:paraId="5B044304" w14:textId="42A1979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7428A18A" w14:textId="5E90399E" w:rsidTr="00B86C62">
        <w:trPr>
          <w:trHeight w:val="255"/>
        </w:trPr>
        <w:tc>
          <w:tcPr>
            <w:tcW w:w="426" w:type="pct"/>
            <w:vAlign w:val="center"/>
          </w:tcPr>
          <w:p w14:paraId="409C6FCA" w14:textId="4C42101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56BF810E" w14:textId="00E273D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4C796FF9" w14:textId="691E9ED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5" w:type="pct"/>
            <w:vAlign w:val="center"/>
          </w:tcPr>
          <w:p w14:paraId="69C98A42" w14:textId="17885F9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0.41</w:t>
            </w:r>
          </w:p>
        </w:tc>
        <w:tc>
          <w:tcPr>
            <w:tcW w:w="318" w:type="pct"/>
            <w:vAlign w:val="center"/>
          </w:tcPr>
          <w:p w14:paraId="73C9E7E8" w14:textId="5476DA8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23D298A2" w14:textId="559301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61364150" w14:textId="039D420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0.68</w:t>
            </w:r>
          </w:p>
        </w:tc>
        <w:tc>
          <w:tcPr>
            <w:tcW w:w="474" w:type="pct"/>
            <w:vAlign w:val="center"/>
          </w:tcPr>
          <w:p w14:paraId="79747852" w14:textId="42FA86E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0438CEF7" w14:textId="2016BBB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12687FDF" w14:textId="232B325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4DFE52F2" w14:textId="4B381B6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vAlign w:val="center"/>
          </w:tcPr>
          <w:p w14:paraId="30C0EBF3" w14:textId="42806E2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33FFB710" w14:textId="65E80579" w:rsidTr="00B86C62">
        <w:trPr>
          <w:trHeight w:val="255"/>
        </w:trPr>
        <w:tc>
          <w:tcPr>
            <w:tcW w:w="426" w:type="pct"/>
            <w:vAlign w:val="center"/>
          </w:tcPr>
          <w:p w14:paraId="42D71328" w14:textId="540D997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3AC4906E" w14:textId="0A82A6F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5006C5AA" w14:textId="26DE573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5" w:type="pct"/>
            <w:vAlign w:val="center"/>
          </w:tcPr>
          <w:p w14:paraId="2ED9E652" w14:textId="0FA64D4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0.50</w:t>
            </w:r>
          </w:p>
        </w:tc>
        <w:tc>
          <w:tcPr>
            <w:tcW w:w="318" w:type="pct"/>
            <w:vAlign w:val="center"/>
          </w:tcPr>
          <w:p w14:paraId="7865B047" w14:textId="70FB819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7028817C" w14:textId="586664E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CFC6F40" w14:textId="6B3937B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4" w:type="pct"/>
            <w:vAlign w:val="center"/>
          </w:tcPr>
          <w:p w14:paraId="5B44D82B" w14:textId="0D1AA2B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7B25D55D" w14:textId="51E06A6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757758A1" w14:textId="295E757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7E8FFE76" w14:textId="27CD28B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vAlign w:val="center"/>
          </w:tcPr>
          <w:p w14:paraId="7521FD4F" w14:textId="04A040E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453F8F75" w14:textId="1F35D792" w:rsidTr="00B86C62">
        <w:trPr>
          <w:trHeight w:val="255"/>
        </w:trPr>
        <w:tc>
          <w:tcPr>
            <w:tcW w:w="426" w:type="pct"/>
            <w:vAlign w:val="center"/>
          </w:tcPr>
          <w:p w14:paraId="219047FE" w14:textId="12E60BB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4FBAA3D9" w14:textId="514C43D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37269FFC" w14:textId="78FAFCA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5" w:type="pct"/>
            <w:vAlign w:val="center"/>
          </w:tcPr>
          <w:p w14:paraId="5FD44FAD" w14:textId="5EDD593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0.37</w:t>
            </w:r>
          </w:p>
        </w:tc>
        <w:tc>
          <w:tcPr>
            <w:tcW w:w="318" w:type="pct"/>
            <w:vAlign w:val="center"/>
          </w:tcPr>
          <w:p w14:paraId="6F018479" w14:textId="39863BE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5" w:type="pct"/>
            <w:vAlign w:val="center"/>
          </w:tcPr>
          <w:p w14:paraId="284413FD" w14:textId="7953CAD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6BF9877" w14:textId="1E9A7A7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0.68</w:t>
            </w:r>
          </w:p>
        </w:tc>
        <w:tc>
          <w:tcPr>
            <w:tcW w:w="474" w:type="pct"/>
            <w:vAlign w:val="center"/>
          </w:tcPr>
          <w:p w14:paraId="0F48F8FB" w14:textId="275A178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7D84704C" w14:textId="464480A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5CD51FE0" w14:textId="4D07BFB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7734AF69" w14:textId="3D52826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59" w:type="pct"/>
            <w:vAlign w:val="center"/>
          </w:tcPr>
          <w:p w14:paraId="3B3A4395" w14:textId="2162A39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0C7D5EF9" w14:textId="43C52587" w:rsidTr="00B86C62">
        <w:trPr>
          <w:trHeight w:val="255"/>
        </w:trPr>
        <w:tc>
          <w:tcPr>
            <w:tcW w:w="426" w:type="pct"/>
            <w:vAlign w:val="center"/>
          </w:tcPr>
          <w:p w14:paraId="24AA8F47" w14:textId="602A5B0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4EFF8CDD" w14:textId="75D3B34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3E476A57" w14:textId="46B9550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5" w:type="pct"/>
            <w:vAlign w:val="center"/>
          </w:tcPr>
          <w:p w14:paraId="54C75363" w14:textId="061BE82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0.44</w:t>
            </w:r>
          </w:p>
        </w:tc>
        <w:tc>
          <w:tcPr>
            <w:tcW w:w="318" w:type="pct"/>
            <w:vAlign w:val="center"/>
          </w:tcPr>
          <w:p w14:paraId="7DD6D740" w14:textId="5A4E7BA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60CADBC" w14:textId="1B00A11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1F71C5F6" w14:textId="0230CC3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4" w:type="pct"/>
            <w:vAlign w:val="center"/>
          </w:tcPr>
          <w:p w14:paraId="6AC43ED6" w14:textId="25164FA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05AB9B18" w14:textId="63FAFAC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2369AB3B" w14:textId="2E72D8B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27DAC329" w14:textId="06EFCD9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vAlign w:val="center"/>
          </w:tcPr>
          <w:p w14:paraId="0E7DD5BD" w14:textId="38AE60F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2431CCF4" w14:textId="2BC5269F" w:rsidTr="00B86C62">
        <w:trPr>
          <w:trHeight w:val="255"/>
        </w:trPr>
        <w:tc>
          <w:tcPr>
            <w:tcW w:w="426" w:type="pct"/>
            <w:vAlign w:val="center"/>
          </w:tcPr>
          <w:p w14:paraId="3D56CF9D" w14:textId="14CB828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1CED7899" w14:textId="5592CD3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46679825" w14:textId="12E6022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5" w:type="pct"/>
            <w:vAlign w:val="center"/>
          </w:tcPr>
          <w:p w14:paraId="0F44A2AE" w14:textId="1A03A11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18" w:type="pct"/>
            <w:vAlign w:val="center"/>
          </w:tcPr>
          <w:p w14:paraId="57219B84" w14:textId="65F806D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F57FA88" w14:textId="69228DF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2D331C9B" w14:textId="6DADC63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4" w:type="pct"/>
            <w:vAlign w:val="center"/>
          </w:tcPr>
          <w:p w14:paraId="1CDD410D" w14:textId="3E99819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6F1541EC" w14:textId="220C9F6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1D8EEF66" w14:textId="594AD77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0F82EEDB" w14:textId="2739469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59" w:type="pct"/>
            <w:vAlign w:val="center"/>
          </w:tcPr>
          <w:p w14:paraId="2D11F005" w14:textId="5B564F4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0F2D6BB2" w14:textId="0E3D85B9" w:rsidTr="00B86C62">
        <w:trPr>
          <w:trHeight w:val="255"/>
        </w:trPr>
        <w:tc>
          <w:tcPr>
            <w:tcW w:w="426" w:type="pct"/>
            <w:vAlign w:val="center"/>
          </w:tcPr>
          <w:p w14:paraId="7F53E081" w14:textId="192BF54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4F6BA052" w14:textId="7BD6B56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4FD8B584" w14:textId="2AEC89B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5" w:type="pct"/>
            <w:vAlign w:val="center"/>
          </w:tcPr>
          <w:p w14:paraId="47B85E25" w14:textId="0274BCA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0.31</w:t>
            </w:r>
          </w:p>
        </w:tc>
        <w:tc>
          <w:tcPr>
            <w:tcW w:w="318" w:type="pct"/>
            <w:vAlign w:val="center"/>
          </w:tcPr>
          <w:p w14:paraId="07009F71" w14:textId="75A8154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DF1580A" w14:textId="089EE4B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6ECB54FE" w14:textId="52B90C1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4" w:type="pct"/>
            <w:vAlign w:val="center"/>
          </w:tcPr>
          <w:p w14:paraId="09887A8E" w14:textId="201166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53D24AD0" w14:textId="56842A0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458CF45D" w14:textId="274D48A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0.64</w:t>
            </w:r>
          </w:p>
        </w:tc>
        <w:tc>
          <w:tcPr>
            <w:tcW w:w="412" w:type="pct"/>
            <w:vAlign w:val="center"/>
          </w:tcPr>
          <w:p w14:paraId="4B8775B7" w14:textId="5AE9F18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59" w:type="pct"/>
            <w:vAlign w:val="center"/>
          </w:tcPr>
          <w:p w14:paraId="26BBD6D5" w14:textId="5BE3E2B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6E3A8B7D" w14:textId="6B71B355" w:rsidTr="00B86C62">
        <w:trPr>
          <w:trHeight w:val="255"/>
        </w:trPr>
        <w:tc>
          <w:tcPr>
            <w:tcW w:w="426" w:type="pct"/>
            <w:vAlign w:val="center"/>
          </w:tcPr>
          <w:p w14:paraId="25B739E0" w14:textId="507C9C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3A290F97" w14:textId="76FB14A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01340744" w14:textId="130822B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5" w:type="pct"/>
            <w:vAlign w:val="center"/>
          </w:tcPr>
          <w:p w14:paraId="44077AB8" w14:textId="2238F46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0.56</w:t>
            </w:r>
          </w:p>
        </w:tc>
        <w:tc>
          <w:tcPr>
            <w:tcW w:w="318" w:type="pct"/>
            <w:vAlign w:val="center"/>
          </w:tcPr>
          <w:p w14:paraId="6DFBB577" w14:textId="44E03C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C6D8C9D" w14:textId="251EDD4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1B862F0" w14:textId="2C1CBCF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4" w:type="pct"/>
            <w:vAlign w:val="center"/>
          </w:tcPr>
          <w:p w14:paraId="59B86D6C" w14:textId="658B5D4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134AB914" w14:textId="2E87249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34AAFCDF" w14:textId="1192C77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1EB3D13A" w14:textId="46FACC3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vAlign w:val="center"/>
          </w:tcPr>
          <w:p w14:paraId="736E6C38" w14:textId="1E79255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23AB039E" w14:textId="0C3B4180" w:rsidTr="00B86C62">
        <w:trPr>
          <w:trHeight w:val="255"/>
        </w:trPr>
        <w:tc>
          <w:tcPr>
            <w:tcW w:w="426" w:type="pct"/>
            <w:vAlign w:val="center"/>
          </w:tcPr>
          <w:p w14:paraId="013827AA" w14:textId="289B09E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4A417E9A" w14:textId="19532C0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62564D4B" w14:textId="537BAA4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5" w:type="pct"/>
            <w:vAlign w:val="center"/>
          </w:tcPr>
          <w:p w14:paraId="23E01A5A" w14:textId="3094D79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0.70</w:t>
            </w:r>
          </w:p>
        </w:tc>
        <w:tc>
          <w:tcPr>
            <w:tcW w:w="318" w:type="pct"/>
            <w:vAlign w:val="center"/>
          </w:tcPr>
          <w:p w14:paraId="675FC769" w14:textId="2929989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071E361" w14:textId="0B42B57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C2CF115" w14:textId="1938D9F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4" w:type="pct"/>
            <w:vAlign w:val="center"/>
          </w:tcPr>
          <w:p w14:paraId="33297B3C" w14:textId="350DDD7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59698702" w14:textId="6FF64C8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406D4C3E" w14:textId="56E22A7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3C12AB4F" w14:textId="3D83C7D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59" w:type="pct"/>
            <w:vAlign w:val="center"/>
          </w:tcPr>
          <w:p w14:paraId="3342C5CC" w14:textId="0397185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44C304E1" w14:textId="0D652471" w:rsidTr="00B86C62">
        <w:trPr>
          <w:trHeight w:val="255"/>
        </w:trPr>
        <w:tc>
          <w:tcPr>
            <w:tcW w:w="426" w:type="pct"/>
            <w:vAlign w:val="center"/>
          </w:tcPr>
          <w:p w14:paraId="48445228" w14:textId="568D9E2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463FC9D8" w14:textId="26CD8DD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00109D21" w14:textId="5DACB8F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5" w:type="pct"/>
            <w:vAlign w:val="center"/>
          </w:tcPr>
          <w:p w14:paraId="1868B13D" w14:textId="0CBBA77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0.32</w:t>
            </w:r>
          </w:p>
        </w:tc>
        <w:tc>
          <w:tcPr>
            <w:tcW w:w="318" w:type="pct"/>
            <w:vAlign w:val="center"/>
          </w:tcPr>
          <w:p w14:paraId="0364381F" w14:textId="4F5CDA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0.84</w:t>
            </w:r>
          </w:p>
        </w:tc>
        <w:tc>
          <w:tcPr>
            <w:tcW w:w="365" w:type="pct"/>
            <w:vAlign w:val="center"/>
          </w:tcPr>
          <w:p w14:paraId="36C9BEEB" w14:textId="09595E0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32" w:type="pct"/>
            <w:vAlign w:val="center"/>
          </w:tcPr>
          <w:p w14:paraId="74AE13DB" w14:textId="4479FE2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4" w:type="pct"/>
            <w:vAlign w:val="center"/>
          </w:tcPr>
          <w:p w14:paraId="553CA20F" w14:textId="1718DBF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1221E9B3" w14:textId="2FBA6CF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3A0F401C" w14:textId="1DF407D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761B41F8" w14:textId="35DDAC7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vAlign w:val="center"/>
          </w:tcPr>
          <w:p w14:paraId="0EBEB218" w14:textId="142DC6D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6C1A9E52" w14:textId="2544AFB4" w:rsidTr="00B86C62">
        <w:trPr>
          <w:trHeight w:val="255"/>
        </w:trPr>
        <w:tc>
          <w:tcPr>
            <w:tcW w:w="426" w:type="pct"/>
            <w:vAlign w:val="center"/>
          </w:tcPr>
          <w:p w14:paraId="2769AD89" w14:textId="3B31104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3ADF9A09" w14:textId="36C6736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1C332A34" w14:textId="3ACF398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vAlign w:val="center"/>
          </w:tcPr>
          <w:p w14:paraId="71E6C0AA" w14:textId="67B4F3A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18" w:type="pct"/>
            <w:vAlign w:val="center"/>
          </w:tcPr>
          <w:p w14:paraId="3C7A274E" w14:textId="3BBA7B4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542A464" w14:textId="657D5BD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8A96DFD" w14:textId="15398E5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76ED5EB2" w14:textId="5C1678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0B56C010" w14:textId="6523FD3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1A12E0C9" w14:textId="30B7585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6146309F" w14:textId="04C5D90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59" w:type="pct"/>
            <w:vAlign w:val="center"/>
          </w:tcPr>
          <w:p w14:paraId="5CC4270A" w14:textId="3522C07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01561A6D" w14:textId="20AEC8FC" w:rsidTr="00B86C62">
        <w:trPr>
          <w:trHeight w:val="255"/>
        </w:trPr>
        <w:tc>
          <w:tcPr>
            <w:tcW w:w="426" w:type="pct"/>
            <w:vAlign w:val="center"/>
          </w:tcPr>
          <w:p w14:paraId="1DCEEFD5" w14:textId="113DC16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71" w:type="pct"/>
            <w:vAlign w:val="center"/>
          </w:tcPr>
          <w:p w14:paraId="1E122547" w14:textId="76450B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26D38F61" w14:textId="51A4104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5" w:type="pct"/>
            <w:vAlign w:val="center"/>
          </w:tcPr>
          <w:p w14:paraId="1D303D47" w14:textId="2EB53D7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0.50</w:t>
            </w:r>
          </w:p>
        </w:tc>
        <w:tc>
          <w:tcPr>
            <w:tcW w:w="318" w:type="pct"/>
            <w:vAlign w:val="center"/>
          </w:tcPr>
          <w:p w14:paraId="5EAB99BE" w14:textId="430E1BB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5" w:type="pct"/>
            <w:vAlign w:val="center"/>
          </w:tcPr>
          <w:p w14:paraId="7835FCC4" w14:textId="69DF210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32" w:type="pct"/>
            <w:vAlign w:val="center"/>
          </w:tcPr>
          <w:p w14:paraId="4A2ED6E0" w14:textId="30042F9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4" w:type="pct"/>
            <w:vAlign w:val="center"/>
          </w:tcPr>
          <w:p w14:paraId="01F629F8" w14:textId="2BA37AD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5BB4B35C" w14:textId="39AC7E0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3E51A6F8" w14:textId="296B5F9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5D7F3AB4" w14:textId="173EA1D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vAlign w:val="center"/>
          </w:tcPr>
          <w:p w14:paraId="74FBF796" w14:textId="58D345E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6261F08A" w14:textId="43209F16" w:rsidTr="00B86C62">
        <w:trPr>
          <w:trHeight w:val="255"/>
        </w:trPr>
        <w:tc>
          <w:tcPr>
            <w:tcW w:w="426" w:type="pct"/>
            <w:vAlign w:val="center"/>
          </w:tcPr>
          <w:p w14:paraId="1E3C2BAE" w14:textId="3C2D09A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0048</w:t>
            </w:r>
          </w:p>
        </w:tc>
        <w:tc>
          <w:tcPr>
            <w:tcW w:w="371" w:type="pct"/>
            <w:vAlign w:val="center"/>
          </w:tcPr>
          <w:p w14:paraId="5C2615EC" w14:textId="51DD077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05647833" w14:textId="199DF7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7A63E2AA" w14:textId="45165EFC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318" w:type="pct"/>
            <w:vAlign w:val="center"/>
          </w:tcPr>
          <w:p w14:paraId="64FB7F0E" w14:textId="1FBA9D3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1F461A20" w14:textId="5334314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F64EF87" w14:textId="1452C74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3E45E6D5" w14:textId="46B3FD3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6" w:type="pct"/>
            <w:vAlign w:val="center"/>
          </w:tcPr>
          <w:p w14:paraId="1AB55C96" w14:textId="0206A5B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0.76</w:t>
            </w:r>
          </w:p>
        </w:tc>
        <w:tc>
          <w:tcPr>
            <w:tcW w:w="377" w:type="pct"/>
            <w:vAlign w:val="center"/>
          </w:tcPr>
          <w:p w14:paraId="3AADACDA" w14:textId="64329997" w:rsidR="00B86C62" w:rsidRPr="00B86C62" w:rsidRDefault="0022091E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  <w:r w:rsidR="00B86C62"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.00</w:t>
            </w:r>
          </w:p>
        </w:tc>
        <w:tc>
          <w:tcPr>
            <w:tcW w:w="412" w:type="pct"/>
            <w:vAlign w:val="center"/>
          </w:tcPr>
          <w:p w14:paraId="33CCF02D" w14:textId="2D38A51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vAlign w:val="center"/>
          </w:tcPr>
          <w:p w14:paraId="5826C50A" w14:textId="7122F4F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</w:tr>
      <w:tr w:rsidR="00B86C62" w:rsidRPr="00B86C62" w14:paraId="0C653527" w14:textId="32805B86" w:rsidTr="00B86C62">
        <w:trPr>
          <w:trHeight w:val="255"/>
        </w:trPr>
        <w:tc>
          <w:tcPr>
            <w:tcW w:w="426" w:type="pct"/>
            <w:vAlign w:val="center"/>
          </w:tcPr>
          <w:p w14:paraId="0473470A" w14:textId="092E7D4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71" w:type="pct"/>
            <w:vAlign w:val="center"/>
          </w:tcPr>
          <w:p w14:paraId="701EB575" w14:textId="27736AF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557909CC" w14:textId="458A926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1F79B5AC" w14:textId="466CF79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0.54</w:t>
            </w:r>
          </w:p>
        </w:tc>
        <w:tc>
          <w:tcPr>
            <w:tcW w:w="318" w:type="pct"/>
            <w:vAlign w:val="center"/>
          </w:tcPr>
          <w:p w14:paraId="1B3B43CE" w14:textId="4AE35E8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4BA4F1C7" w14:textId="6BF47CD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11DC4520" w14:textId="1D6565B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4A548A55" w14:textId="55FB3C9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284BB114" w14:textId="225098B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7AD509B4" w14:textId="09007EB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59E23C7E" w14:textId="730A66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vAlign w:val="center"/>
          </w:tcPr>
          <w:p w14:paraId="5737A296" w14:textId="711ABB1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4E8AE28E" w14:textId="1BA93AEC" w:rsidTr="00B86C62">
        <w:trPr>
          <w:trHeight w:val="255"/>
        </w:trPr>
        <w:tc>
          <w:tcPr>
            <w:tcW w:w="426" w:type="pct"/>
            <w:vAlign w:val="center"/>
          </w:tcPr>
          <w:p w14:paraId="7A7C977F" w14:textId="2988D92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71" w:type="pct"/>
            <w:vAlign w:val="center"/>
          </w:tcPr>
          <w:p w14:paraId="767B1679" w14:textId="11DB7BA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18CCDDF2" w14:textId="156FA0D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5" w:type="pct"/>
            <w:vAlign w:val="center"/>
          </w:tcPr>
          <w:p w14:paraId="066B5BAB" w14:textId="359FC28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18" w:type="pct"/>
            <w:vAlign w:val="center"/>
          </w:tcPr>
          <w:p w14:paraId="5FA85EEC" w14:textId="318A6B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94E7F97" w14:textId="1F57959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3381A75C" w14:textId="7E11B8B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vAlign w:val="center"/>
          </w:tcPr>
          <w:p w14:paraId="0FFE56A8" w14:textId="08E8F51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2B4F2387" w14:textId="6C0E4EE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1612CA3D" w14:textId="7BF53FC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69E5319E" w14:textId="0A9C323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vAlign w:val="center"/>
          </w:tcPr>
          <w:p w14:paraId="18AD61BA" w14:textId="253F7D7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5423C4A6" w14:textId="6B5DE093" w:rsidTr="00B86C62">
        <w:trPr>
          <w:trHeight w:val="255"/>
        </w:trPr>
        <w:tc>
          <w:tcPr>
            <w:tcW w:w="426" w:type="pct"/>
            <w:vAlign w:val="center"/>
          </w:tcPr>
          <w:p w14:paraId="5B34C3B3" w14:textId="0FBD000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71" w:type="pct"/>
            <w:vAlign w:val="center"/>
          </w:tcPr>
          <w:p w14:paraId="63B83E93" w14:textId="2C24253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124488BD" w14:textId="6B3ECFD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5" w:type="pct"/>
            <w:vAlign w:val="center"/>
          </w:tcPr>
          <w:p w14:paraId="6A3E84E9" w14:textId="5534F61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0.50</w:t>
            </w:r>
          </w:p>
        </w:tc>
        <w:tc>
          <w:tcPr>
            <w:tcW w:w="318" w:type="pct"/>
            <w:vAlign w:val="center"/>
          </w:tcPr>
          <w:p w14:paraId="7B7DDF11" w14:textId="70CAF8A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26E39C1E" w14:textId="79F625F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4E8F801" w14:textId="731A90D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787EEE50" w14:textId="5D33D03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38897CDB" w14:textId="27C8944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0D87B8E6" w14:textId="54EDDCC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2ACD1324" w14:textId="443CC9B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59" w:type="pct"/>
            <w:vAlign w:val="center"/>
          </w:tcPr>
          <w:p w14:paraId="18641FC7" w14:textId="6B1252A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59B17F7F" w14:textId="0A8A07C5" w:rsidTr="00B86C62">
        <w:trPr>
          <w:trHeight w:val="255"/>
        </w:trPr>
        <w:tc>
          <w:tcPr>
            <w:tcW w:w="426" w:type="pct"/>
            <w:vAlign w:val="center"/>
          </w:tcPr>
          <w:p w14:paraId="33D557F9" w14:textId="0C84AC1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71" w:type="pct"/>
            <w:vAlign w:val="center"/>
          </w:tcPr>
          <w:p w14:paraId="47F3144F" w14:textId="01B47D8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vAlign w:val="center"/>
          </w:tcPr>
          <w:p w14:paraId="1A9CBF14" w14:textId="2E4FD6E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5" w:type="pct"/>
            <w:vAlign w:val="center"/>
          </w:tcPr>
          <w:p w14:paraId="0A5B3105" w14:textId="78E75B6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0.11</w:t>
            </w:r>
          </w:p>
        </w:tc>
        <w:tc>
          <w:tcPr>
            <w:tcW w:w="318" w:type="pct"/>
            <w:vAlign w:val="center"/>
          </w:tcPr>
          <w:p w14:paraId="67743C9E" w14:textId="0DD425A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71467541" w14:textId="2D55214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370D221E" w14:textId="35E9D29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vAlign w:val="center"/>
          </w:tcPr>
          <w:p w14:paraId="0DE2BB22" w14:textId="663FEC9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6" w:type="pct"/>
            <w:vAlign w:val="center"/>
          </w:tcPr>
          <w:p w14:paraId="4E31BFD9" w14:textId="3D64A75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vAlign w:val="center"/>
          </w:tcPr>
          <w:p w14:paraId="6599C005" w14:textId="597379F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0.64</w:t>
            </w:r>
          </w:p>
        </w:tc>
        <w:tc>
          <w:tcPr>
            <w:tcW w:w="412" w:type="pct"/>
            <w:vAlign w:val="center"/>
          </w:tcPr>
          <w:p w14:paraId="56687800" w14:textId="3E1A9A4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59" w:type="pct"/>
            <w:vAlign w:val="center"/>
          </w:tcPr>
          <w:p w14:paraId="00D07F55" w14:textId="1D9E3DD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44431A01" w14:textId="277B93D6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53DAB1A0" w14:textId="5AB7079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64835DB9" w14:textId="043FA57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07DD1E58" w14:textId="2A49991B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48E1D9EE" w14:textId="785B27C6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0.32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1B724FA3" w14:textId="34CCC047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0B65E155" w14:textId="3382849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5E82276F" w14:textId="3125180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22FB7F3" w14:textId="7716A9F7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3BB0AAF6" w14:textId="3B834D23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39B765D" w14:textId="3732FA7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7E187CD6" w14:textId="39BFEE17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0C7A20A5" w14:textId="131DC50B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63561849" w14:textId="207414AE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7C21AE42" w14:textId="781D04EB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4F3F7DCA" w14:textId="18BC8E46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332716F5" w14:textId="6A51629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7DA88DF1" w14:textId="5A02FE5B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0.54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465A47B1" w14:textId="4B207FA8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107D35EF" w14:textId="47F5CDA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2E8AC321" w14:textId="3BDE7533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1C6C9066" w14:textId="60430BF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0BEC5081" w14:textId="072E7519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3D9283A" w14:textId="1C4EF15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3CE8F7DC" w14:textId="1B8C4A8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50799501" w14:textId="7012F26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704B07F1" w14:textId="23AB4D64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263FCEA1" w14:textId="21EB4F5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15DA78DD" w14:textId="14AAC01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78E6B62D" w14:textId="66EFBAB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45E7C552" w14:textId="6B8C5CF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0.17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6789C70F" w14:textId="5843008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2BA67659" w14:textId="72D5A5EC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2C16FD63" w14:textId="094B3A0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09039CA1" w14:textId="25FE3A0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6A9C81E9" w14:textId="2504A7FC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130B50B" w14:textId="3EAD440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0.64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149E21F8" w14:textId="1818172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1189D8B3" w14:textId="6F3C7BF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86C62" w:rsidRPr="00B86C62" w14:paraId="0E7BF0FC" w14:textId="58A9119B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22143D81" w14:textId="7E6BD1C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6BDAFB69" w14:textId="759793BF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7D8843C5" w14:textId="764262F3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6F9CC876" w14:textId="141543E7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0.63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6CC34648" w14:textId="176616C9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1A6C3C42" w14:textId="774F8748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45506C72" w14:textId="4105C15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95D1B4B" w14:textId="14D77EA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43ECE9D5" w14:textId="2A218D4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2D36532" w14:textId="6436A04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32DE20AE" w14:textId="1EAEE34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0E98943F" w14:textId="36524328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51A0AD35" w14:textId="7803C0C5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0E009E61" w14:textId="0CE734F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74A9B2C3" w14:textId="530BEBB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48C8A722" w14:textId="4FD3351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54C0B085" w14:textId="26D3E74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0.47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7F40D11A" w14:textId="7B22D69C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74A2DD22" w14:textId="21A04CEF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270A69F3" w14:textId="1DB42DF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558F47D9" w14:textId="2453241C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74C42EFD" w14:textId="249D0A6F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54B93FA" w14:textId="37A60A0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5F789F3B" w14:textId="77DAC5B7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31818A3A" w14:textId="1EDFF94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0126D13C" w14:textId="7FD3C662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2E125C60" w14:textId="116A5BE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0F9EDA3F" w14:textId="0B5F1F0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116E91F0" w14:textId="7DF08803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59E16D77" w14:textId="77646C0D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0.56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383160CC" w14:textId="6BD28227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595B4188" w14:textId="1D66E88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1CEDECEE" w14:textId="0FF3B53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6EA716DD" w14:textId="137C234D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1B25032A" w14:textId="1C63016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5F724DE" w14:textId="1D39FB1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254E44D9" w14:textId="5461F14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46B3F766" w14:textId="4C710CED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01394E73" w14:textId="10100C47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31EDA3A4" w14:textId="2809B06C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08A10D0B" w14:textId="5B353A6F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04AB889F" w14:textId="4285231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43A4FE86" w14:textId="28DF3233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2BC52E73" w14:textId="4DC149B3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4693CE77" w14:textId="2649D3C6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2F647928" w14:textId="794E271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C88C9C6" w14:textId="463DDD1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66B18D64" w14:textId="4E56B50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448A14B6" w14:textId="6F6AF3C7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00496CBA" w14:textId="7517024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1BDCD08C" w14:textId="0EBED6F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104AE26C" w14:textId="3FC6E258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54FD5166" w14:textId="4A49FA6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18A8E9B8" w14:textId="240FA2B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152897EA" w14:textId="33A9EAF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5158A806" w14:textId="45A02616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5132DAFA" w14:textId="1495AE8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270778C5" w14:textId="16AD200B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64B0F023" w14:textId="0AB312B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2F94EFF" w14:textId="12E21D0D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61587622" w14:textId="07812709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9B8ECF7" w14:textId="00C3374D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66787CF" w14:textId="5C2D2CD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2CD2065D" w14:textId="4C1DD97F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65434948" w14:textId="17D9229C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3923F8E6" w14:textId="302DB49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2F41D191" w14:textId="06E14F8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3410522B" w14:textId="584D79AD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712D0174" w14:textId="07888CA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0.47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669DA411" w14:textId="3225159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48AC13CA" w14:textId="526A5AF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0C8010A4" w14:textId="5531957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280B1868" w14:textId="6A3F01B7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4CB4036E" w14:textId="0E31B86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0F46EE6" w14:textId="247B0E1F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2C4F4286" w14:textId="1FD98D89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77B7E7C4" w14:textId="7817852D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2F458B2F" w14:textId="326BE2EC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60869B08" w14:textId="395D095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04F80123" w14:textId="0CB383E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26F662B7" w14:textId="5232E13F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5535D408" w14:textId="2EBF86A8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0.07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0D1410AC" w14:textId="196E3B78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55D06130" w14:textId="3089E83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362D4BF3" w14:textId="359D354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02C77722" w14:textId="6B12D03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3931FC43" w14:textId="4BC9E65B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4DA776ED" w14:textId="1B9702F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0.64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2C8A31BF" w14:textId="0B5938F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4CA34972" w14:textId="78EA110C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</w:tr>
      <w:tr w:rsidR="00B86C62" w:rsidRPr="00B86C62" w14:paraId="0BFD66C1" w14:textId="7FD753F0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0CE64B5D" w14:textId="469CEC99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76E46B13" w14:textId="5DD7A9F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79E5F271" w14:textId="2921206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0592DA15" w14:textId="2833FF98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0.47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6DC50303" w14:textId="618C873C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3A116A73" w14:textId="74CC12D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492D8808" w14:textId="53FB373D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2C874F8" w14:textId="67831279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0F3C34AD" w14:textId="2A689AB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3BD7797" w14:textId="0A03B0B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6A18BCF" w14:textId="4A9E9D8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5E7D67A1" w14:textId="420EA128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4C281E46" w14:textId="7250EFD6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5BD9DB0B" w14:textId="4649563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06D465FA" w14:textId="35A0C818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4FB50AF0" w14:textId="264D842C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6F718023" w14:textId="7357444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0.30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704DAE95" w14:textId="42F9169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6F2F6B4F" w14:textId="0FD57B6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0934A62C" w14:textId="0BEB81E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3D78BD3" w14:textId="64E219FB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3F1BED14" w14:textId="510BA772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D62E06C" w14:textId="4723A48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45486600" w14:textId="3D6B4F9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057DF4E1" w14:textId="58D851E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361D276C" w14:textId="2F456BDC" w:rsidTr="009832DC">
        <w:trPr>
          <w:trHeight w:val="255"/>
        </w:trPr>
        <w:tc>
          <w:tcPr>
            <w:tcW w:w="426" w:type="pct"/>
            <w:shd w:val="clear" w:color="auto" w:fill="auto"/>
            <w:vAlign w:val="center"/>
          </w:tcPr>
          <w:p w14:paraId="43FEDC18" w14:textId="7DCBF2A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21D503D9" w14:textId="74290640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234E4DB3" w14:textId="3F61B121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0E07A2B9" w14:textId="76814D5C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55FA4CC0" w14:textId="4575068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7E5F4EC4" w14:textId="61596E5A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295DC06C" w14:textId="3EEB5959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0CABB598" w14:textId="65CF7F53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32625133" w14:textId="645484BE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0D1E839" w14:textId="197554F4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0FC68C41" w14:textId="4548C5A5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4EFF6045" w14:textId="13D31CD7" w:rsidR="00B86C62" w:rsidRPr="009832DC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832D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</w:tbl>
    <w:p w14:paraId="7F1614A0" w14:textId="6D6D9C70" w:rsidR="00860581" w:rsidRPr="00B86C62" w:rsidRDefault="00860581" w:rsidP="00860581">
      <w:pPr>
        <w:jc w:val="both"/>
        <w:rPr>
          <w:rFonts w:ascii="Times New Roman" w:hAnsi="Times New Roman" w:cs="Times New Roman"/>
          <w:sz w:val="12"/>
          <w:szCs w:val="12"/>
        </w:rPr>
      </w:pPr>
      <w:r w:rsidRPr="00B86C62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B86C62">
        <w:rPr>
          <w:rFonts w:ascii="Times New Roman" w:hAnsi="Times New Roman" w:cs="Times New Roman"/>
          <w:sz w:val="12"/>
          <w:szCs w:val="12"/>
        </w:rPr>
        <w:t>=missing data</w:t>
      </w:r>
    </w:p>
    <w:p w14:paraId="0D19BE90" w14:textId="77777777" w:rsidR="005312C5" w:rsidRPr="005312C5" w:rsidRDefault="005312C5" w:rsidP="005312C5">
      <w:pPr>
        <w:rPr>
          <w:rFonts w:ascii="Times New Roman" w:hAnsi="Times New Roman" w:cs="Times New Roman"/>
          <w:sz w:val="16"/>
          <w:szCs w:val="16"/>
        </w:rPr>
      </w:pPr>
    </w:p>
    <w:p w14:paraId="194BF411" w14:textId="77777777" w:rsidR="005312C5" w:rsidRPr="005312C5" w:rsidRDefault="005312C5" w:rsidP="005312C5">
      <w:pPr>
        <w:rPr>
          <w:rFonts w:ascii="Times New Roman" w:hAnsi="Times New Roman" w:cs="Times New Roman"/>
          <w:sz w:val="16"/>
          <w:szCs w:val="16"/>
        </w:rPr>
      </w:pPr>
    </w:p>
    <w:p w14:paraId="30A4DA43" w14:textId="77777777" w:rsidR="005312C5" w:rsidRPr="005312C5" w:rsidRDefault="005312C5" w:rsidP="005312C5">
      <w:pPr>
        <w:rPr>
          <w:rFonts w:ascii="Times New Roman" w:hAnsi="Times New Roman" w:cs="Times New Roman"/>
          <w:sz w:val="16"/>
          <w:szCs w:val="16"/>
        </w:rPr>
      </w:pPr>
    </w:p>
    <w:p w14:paraId="619E36E9" w14:textId="77777777" w:rsidR="005312C5" w:rsidRPr="005312C5" w:rsidRDefault="005312C5" w:rsidP="005312C5">
      <w:pPr>
        <w:rPr>
          <w:rFonts w:ascii="Times New Roman" w:hAnsi="Times New Roman" w:cs="Times New Roman"/>
          <w:sz w:val="16"/>
          <w:szCs w:val="16"/>
        </w:rPr>
      </w:pPr>
    </w:p>
    <w:p w14:paraId="1205530B" w14:textId="77777777" w:rsidR="005312C5" w:rsidRPr="005312C5" w:rsidRDefault="005312C5" w:rsidP="005312C5">
      <w:pPr>
        <w:rPr>
          <w:rFonts w:ascii="Times New Roman" w:hAnsi="Times New Roman" w:cs="Times New Roman"/>
          <w:sz w:val="16"/>
          <w:szCs w:val="16"/>
        </w:rPr>
      </w:pPr>
    </w:p>
    <w:p w14:paraId="1146B539" w14:textId="229ECC0E" w:rsidR="005312C5" w:rsidRPr="00860581" w:rsidRDefault="005312C5" w:rsidP="005312C5">
      <w:pPr>
        <w:rPr>
          <w:rFonts w:ascii="Times New Roman" w:hAnsi="Times New Roman" w:cs="Times New Roman"/>
          <w:sz w:val="20"/>
          <w:szCs w:val="20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 w:rsidR="00B86C62"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328"/>
        <w:gridCol w:w="1147"/>
        <w:gridCol w:w="2558"/>
        <w:gridCol w:w="1536"/>
        <w:gridCol w:w="962"/>
        <w:gridCol w:w="1124"/>
        <w:gridCol w:w="1012"/>
        <w:gridCol w:w="1493"/>
        <w:gridCol w:w="1234"/>
        <w:gridCol w:w="1165"/>
        <w:gridCol w:w="1287"/>
        <w:gridCol w:w="768"/>
      </w:tblGrid>
      <w:tr w:rsidR="00B24E75" w:rsidRPr="00B86C62" w14:paraId="02E92B0F" w14:textId="67147024" w:rsidTr="00B86C62">
        <w:trPr>
          <w:trHeight w:val="255"/>
        </w:trPr>
        <w:tc>
          <w:tcPr>
            <w:tcW w:w="425" w:type="pct"/>
            <w:vAlign w:val="center"/>
          </w:tcPr>
          <w:p w14:paraId="60A31596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67" w:type="pct"/>
            <w:vAlign w:val="center"/>
          </w:tcPr>
          <w:p w14:paraId="457A52A0" w14:textId="17B75A9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19" w:type="pct"/>
            <w:vAlign w:val="center"/>
          </w:tcPr>
          <w:p w14:paraId="6B7FF913" w14:textId="3E4057EF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92" w:type="pct"/>
            <w:vAlign w:val="center"/>
          </w:tcPr>
          <w:p w14:paraId="27834916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8" w:type="pct"/>
            <w:vAlign w:val="center"/>
          </w:tcPr>
          <w:p w14:paraId="72979C24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60" w:type="pct"/>
            <w:vAlign w:val="center"/>
          </w:tcPr>
          <w:p w14:paraId="3D4E1866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4" w:type="pct"/>
            <w:vAlign w:val="center"/>
          </w:tcPr>
          <w:p w14:paraId="780ADCB0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8" w:type="pct"/>
            <w:vAlign w:val="center"/>
          </w:tcPr>
          <w:p w14:paraId="53C151C2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5" w:type="pct"/>
            <w:vAlign w:val="center"/>
          </w:tcPr>
          <w:p w14:paraId="3A6A6933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3" w:type="pct"/>
            <w:vAlign w:val="center"/>
          </w:tcPr>
          <w:p w14:paraId="1F52AEAF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12" w:type="pct"/>
            <w:vAlign w:val="center"/>
          </w:tcPr>
          <w:p w14:paraId="42042B4B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6" w:type="pct"/>
            <w:vAlign w:val="center"/>
          </w:tcPr>
          <w:p w14:paraId="34FDAD2B" w14:textId="77777777" w:rsidR="00B24E75" w:rsidRPr="00B86C62" w:rsidRDefault="00B24E75" w:rsidP="00D6771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B24E75" w:rsidRPr="00B86C62" w14:paraId="49D48002" w14:textId="015C100A" w:rsidTr="00B86C62">
        <w:trPr>
          <w:trHeight w:val="255"/>
        </w:trPr>
        <w:tc>
          <w:tcPr>
            <w:tcW w:w="425" w:type="pct"/>
            <w:vAlign w:val="center"/>
          </w:tcPr>
          <w:p w14:paraId="1656C12F" w14:textId="5391125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00202AF1" w14:textId="7AD4E8A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93DE0A6" w14:textId="55AD9B0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2" w:type="pct"/>
            <w:vAlign w:val="center"/>
          </w:tcPr>
          <w:p w14:paraId="75DFF919" w14:textId="725409F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0.45</w:t>
            </w:r>
          </w:p>
        </w:tc>
        <w:tc>
          <w:tcPr>
            <w:tcW w:w="308" w:type="pct"/>
            <w:vAlign w:val="center"/>
          </w:tcPr>
          <w:p w14:paraId="2C642826" w14:textId="3D4BEB0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1964FB38" w14:textId="71FFE17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52065CC6" w14:textId="0078ACA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0.68</w:t>
            </w:r>
          </w:p>
        </w:tc>
        <w:tc>
          <w:tcPr>
            <w:tcW w:w="478" w:type="pct"/>
            <w:vAlign w:val="center"/>
          </w:tcPr>
          <w:p w14:paraId="5921F211" w14:textId="30836AA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065063BA" w14:textId="3C9EDA5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550E791C" w14:textId="352BFD6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27491D43" w14:textId="73A487C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3AF45102" w14:textId="09FA65D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BEC374D" w14:textId="1DCF8922" w:rsidTr="00B86C62">
        <w:trPr>
          <w:trHeight w:val="255"/>
        </w:trPr>
        <w:tc>
          <w:tcPr>
            <w:tcW w:w="425" w:type="pct"/>
            <w:vAlign w:val="center"/>
          </w:tcPr>
          <w:p w14:paraId="14217FB2" w14:textId="6622B78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15267C9A" w14:textId="54ED865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42C7F77" w14:textId="1043D3F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92" w:type="pct"/>
            <w:vAlign w:val="center"/>
          </w:tcPr>
          <w:p w14:paraId="1A22F417" w14:textId="2197620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0.37</w:t>
            </w:r>
          </w:p>
        </w:tc>
        <w:tc>
          <w:tcPr>
            <w:tcW w:w="308" w:type="pct"/>
            <w:vAlign w:val="center"/>
          </w:tcPr>
          <w:p w14:paraId="49FAD37F" w14:textId="7191889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3690915E" w14:textId="214DC8A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6325A201" w14:textId="401835A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0.68</w:t>
            </w:r>
          </w:p>
        </w:tc>
        <w:tc>
          <w:tcPr>
            <w:tcW w:w="478" w:type="pct"/>
            <w:vAlign w:val="center"/>
          </w:tcPr>
          <w:p w14:paraId="35C4FEEB" w14:textId="7BCFAA0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61744F31" w14:textId="68BA9E4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60EF220" w14:textId="5A567AB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66BA1F9" w14:textId="42AF449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6" w:type="pct"/>
            <w:vAlign w:val="center"/>
          </w:tcPr>
          <w:p w14:paraId="2A3199F6" w14:textId="58E6CA2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2F050074" w14:textId="3BB193FB" w:rsidTr="00B86C62">
        <w:trPr>
          <w:trHeight w:val="255"/>
        </w:trPr>
        <w:tc>
          <w:tcPr>
            <w:tcW w:w="425" w:type="pct"/>
            <w:vAlign w:val="center"/>
          </w:tcPr>
          <w:p w14:paraId="26BD4438" w14:textId="28E5A1E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1FBA7A63" w14:textId="37486CD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5EED077" w14:textId="58A7281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92" w:type="pct"/>
            <w:vAlign w:val="center"/>
          </w:tcPr>
          <w:p w14:paraId="75C040F1" w14:textId="39D5C4F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0.52</w:t>
            </w:r>
          </w:p>
        </w:tc>
        <w:tc>
          <w:tcPr>
            <w:tcW w:w="308" w:type="pct"/>
            <w:vAlign w:val="center"/>
          </w:tcPr>
          <w:p w14:paraId="6B8843FA" w14:textId="006B68B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65A4B359" w14:textId="58962B5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7A813BF7" w14:textId="1409E85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8" w:type="pct"/>
            <w:vAlign w:val="center"/>
          </w:tcPr>
          <w:p w14:paraId="4AE65C61" w14:textId="5B23713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0272D394" w14:textId="79BAADA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A2B7C2E" w14:textId="09A5EB9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4147B905" w14:textId="3D4BD19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7791CA26" w14:textId="20B4E14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24E75" w:rsidRPr="00B86C62" w14:paraId="3AB9D225" w14:textId="5F7DB3F2" w:rsidTr="00B86C62">
        <w:trPr>
          <w:trHeight w:val="255"/>
        </w:trPr>
        <w:tc>
          <w:tcPr>
            <w:tcW w:w="425" w:type="pct"/>
            <w:vAlign w:val="center"/>
          </w:tcPr>
          <w:p w14:paraId="0A6A3306" w14:textId="5634377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0834A1F4" w14:textId="7084196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7341737" w14:textId="72FA524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92" w:type="pct"/>
            <w:vAlign w:val="center"/>
          </w:tcPr>
          <w:p w14:paraId="146B6F00" w14:textId="233CCB2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0.01</w:t>
            </w:r>
          </w:p>
        </w:tc>
        <w:tc>
          <w:tcPr>
            <w:tcW w:w="308" w:type="pct"/>
            <w:vAlign w:val="center"/>
          </w:tcPr>
          <w:p w14:paraId="788E1A8E" w14:textId="046CF06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E9DA554" w14:textId="4DD4D9F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0DC8F84" w14:textId="79BA036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287A6224" w14:textId="7020CB1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7A13D8D7" w14:textId="351B772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672ACAC" w14:textId="79B64E7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58572EC1" w14:textId="61ECC90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0.42</w:t>
            </w:r>
          </w:p>
        </w:tc>
        <w:tc>
          <w:tcPr>
            <w:tcW w:w="246" w:type="pct"/>
            <w:vAlign w:val="center"/>
          </w:tcPr>
          <w:p w14:paraId="23A98E03" w14:textId="53E9DCF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4580663" w14:textId="54338BEC" w:rsidTr="00B86C62">
        <w:trPr>
          <w:trHeight w:val="255"/>
        </w:trPr>
        <w:tc>
          <w:tcPr>
            <w:tcW w:w="425" w:type="pct"/>
            <w:vAlign w:val="center"/>
          </w:tcPr>
          <w:p w14:paraId="3338506A" w14:textId="4DCE3F5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1880B3A9" w14:textId="16D0093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271B486" w14:textId="2BC0A4D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92" w:type="pct"/>
            <w:vAlign w:val="center"/>
          </w:tcPr>
          <w:p w14:paraId="2F272D21" w14:textId="1476723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0.48</w:t>
            </w:r>
          </w:p>
        </w:tc>
        <w:tc>
          <w:tcPr>
            <w:tcW w:w="308" w:type="pct"/>
            <w:vAlign w:val="center"/>
          </w:tcPr>
          <w:p w14:paraId="0CFB2A86" w14:textId="2C83129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1A9B20DC" w14:textId="3F50711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C486B04" w14:textId="0C0F96C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113E6327" w14:textId="4D187A8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216E9BD2" w14:textId="3F21814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B5C9A29" w14:textId="0368904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1A92ECB1" w14:textId="5D72C7D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118EF4F5" w14:textId="1769156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3485F47E" w14:textId="2FAA7D9E" w:rsidTr="00B86C62">
        <w:trPr>
          <w:trHeight w:val="255"/>
        </w:trPr>
        <w:tc>
          <w:tcPr>
            <w:tcW w:w="425" w:type="pct"/>
            <w:vAlign w:val="center"/>
          </w:tcPr>
          <w:p w14:paraId="5C284FB4" w14:textId="35665D1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085A1BDF" w14:textId="45FF749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18683AF" w14:textId="4C58DE6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92" w:type="pct"/>
            <w:vAlign w:val="center"/>
          </w:tcPr>
          <w:p w14:paraId="70769B80" w14:textId="419FEAA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0.59</w:t>
            </w:r>
          </w:p>
        </w:tc>
        <w:tc>
          <w:tcPr>
            <w:tcW w:w="308" w:type="pct"/>
            <w:vAlign w:val="center"/>
          </w:tcPr>
          <w:p w14:paraId="11386FEB" w14:textId="139F5E0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3D2A4BEF" w14:textId="7329216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1AAFE731" w14:textId="0BF2E86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694514B2" w14:textId="00C965D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1A37DEF6" w14:textId="4954E76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C71453A" w14:textId="593F709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5079B54F" w14:textId="71CFC31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6" w:type="pct"/>
            <w:vAlign w:val="center"/>
          </w:tcPr>
          <w:p w14:paraId="682D7F9F" w14:textId="4A7C794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0421E8CC" w14:textId="2946435D" w:rsidTr="00B86C62">
        <w:trPr>
          <w:trHeight w:val="255"/>
        </w:trPr>
        <w:tc>
          <w:tcPr>
            <w:tcW w:w="425" w:type="pct"/>
            <w:vAlign w:val="center"/>
          </w:tcPr>
          <w:p w14:paraId="67F53ADC" w14:textId="2445D23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53226DFE" w14:textId="7429130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5E0093A" w14:textId="7634656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92" w:type="pct"/>
            <w:vAlign w:val="center"/>
          </w:tcPr>
          <w:p w14:paraId="3ECEC0D9" w14:textId="6DD2F48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0.59</w:t>
            </w:r>
          </w:p>
        </w:tc>
        <w:tc>
          <w:tcPr>
            <w:tcW w:w="308" w:type="pct"/>
            <w:vAlign w:val="center"/>
          </w:tcPr>
          <w:p w14:paraId="1CC92950" w14:textId="703F708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6C42ABCA" w14:textId="0D178DC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54C55A65" w14:textId="5BA7899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3229B1D4" w14:textId="45569F2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0497E364" w14:textId="27247C9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51FB30D8" w14:textId="3DCBF25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2C8DAD2E" w14:textId="541CAC6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6" w:type="pct"/>
            <w:vAlign w:val="center"/>
          </w:tcPr>
          <w:p w14:paraId="523987F7" w14:textId="6B0EB91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30222A5" w14:textId="0B871290" w:rsidTr="00B86C62">
        <w:trPr>
          <w:trHeight w:val="255"/>
        </w:trPr>
        <w:tc>
          <w:tcPr>
            <w:tcW w:w="425" w:type="pct"/>
            <w:vAlign w:val="center"/>
          </w:tcPr>
          <w:p w14:paraId="6D2EB762" w14:textId="2EE09B9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36FE59C4" w14:textId="66CCFB7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43E2350" w14:textId="76019D5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92" w:type="pct"/>
            <w:vAlign w:val="center"/>
          </w:tcPr>
          <w:p w14:paraId="4EDD7F84" w14:textId="0EADE50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0.38</w:t>
            </w:r>
          </w:p>
        </w:tc>
        <w:tc>
          <w:tcPr>
            <w:tcW w:w="308" w:type="pct"/>
            <w:vAlign w:val="center"/>
          </w:tcPr>
          <w:p w14:paraId="2271C16C" w14:textId="2FB0C1D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116173E" w14:textId="5710740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786522E" w14:textId="2D3F267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070B9272" w14:textId="6AB2ECA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61FDD549" w14:textId="6D2EC66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1EC425C" w14:textId="367EF6B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3FBAB264" w14:textId="3FCB065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6" w:type="pct"/>
            <w:vAlign w:val="center"/>
          </w:tcPr>
          <w:p w14:paraId="785A808A" w14:textId="6AC0401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0046A9CA" w14:textId="3866B325" w:rsidTr="00B86C62">
        <w:trPr>
          <w:trHeight w:val="255"/>
        </w:trPr>
        <w:tc>
          <w:tcPr>
            <w:tcW w:w="425" w:type="pct"/>
            <w:vAlign w:val="center"/>
          </w:tcPr>
          <w:p w14:paraId="68F30B02" w14:textId="6C6729B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74484589" w14:textId="60D8F0E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EFA3F6A" w14:textId="2C4BD57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92" w:type="pct"/>
            <w:vAlign w:val="center"/>
          </w:tcPr>
          <w:p w14:paraId="715FB0BA" w14:textId="738505C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0.38</w:t>
            </w:r>
          </w:p>
        </w:tc>
        <w:tc>
          <w:tcPr>
            <w:tcW w:w="308" w:type="pct"/>
            <w:vAlign w:val="center"/>
          </w:tcPr>
          <w:p w14:paraId="7F0BCCFF" w14:textId="5DFB315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2C4558A" w14:textId="13F46ED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1124F32" w14:textId="234BCBF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7675169E" w14:textId="2DDCE1F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04F199FF" w14:textId="0DD526F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3AD8302" w14:textId="45444C4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7287C67B" w14:textId="682E763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6" w:type="pct"/>
            <w:vAlign w:val="center"/>
          </w:tcPr>
          <w:p w14:paraId="5DD645F5" w14:textId="5979E79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7EF7C8C8" w14:textId="7C725B70" w:rsidTr="00B86C62">
        <w:trPr>
          <w:trHeight w:val="255"/>
        </w:trPr>
        <w:tc>
          <w:tcPr>
            <w:tcW w:w="425" w:type="pct"/>
            <w:vAlign w:val="center"/>
          </w:tcPr>
          <w:p w14:paraId="2EA00F9E" w14:textId="34B6238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7" w:type="pct"/>
            <w:vAlign w:val="center"/>
          </w:tcPr>
          <w:p w14:paraId="22B616E4" w14:textId="7D9ECFD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D83E69B" w14:textId="743EA7B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92" w:type="pct"/>
            <w:vAlign w:val="center"/>
          </w:tcPr>
          <w:p w14:paraId="5832A9B7" w14:textId="5F0D922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0.49</w:t>
            </w:r>
          </w:p>
        </w:tc>
        <w:tc>
          <w:tcPr>
            <w:tcW w:w="308" w:type="pct"/>
            <w:vAlign w:val="center"/>
          </w:tcPr>
          <w:p w14:paraId="2AA5B06B" w14:textId="34FED51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316DB1AB" w14:textId="6EA1183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5845BAD2" w14:textId="352A0C6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061CF1FE" w14:textId="292ACE5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1F7C5FBD" w14:textId="6A39DFC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1718D90" w14:textId="494AB3C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7C506DC1" w14:textId="51DFB50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6" w:type="pct"/>
            <w:vAlign w:val="center"/>
          </w:tcPr>
          <w:p w14:paraId="348F77E8" w14:textId="0E2FCDC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0DB81C83" w14:textId="02DF10E4" w:rsidTr="00B86C62">
        <w:trPr>
          <w:trHeight w:val="255"/>
        </w:trPr>
        <w:tc>
          <w:tcPr>
            <w:tcW w:w="425" w:type="pct"/>
            <w:vAlign w:val="center"/>
          </w:tcPr>
          <w:p w14:paraId="560D313B" w14:textId="5AF6A3D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0058</w:t>
            </w:r>
          </w:p>
        </w:tc>
        <w:tc>
          <w:tcPr>
            <w:tcW w:w="367" w:type="pct"/>
            <w:vAlign w:val="center"/>
          </w:tcPr>
          <w:p w14:paraId="3B51C892" w14:textId="509869F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3269786" w14:textId="070DE68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2" w:type="pct"/>
            <w:vAlign w:val="center"/>
          </w:tcPr>
          <w:p w14:paraId="0A8FC986" w14:textId="43FD43A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8" w:type="pct"/>
            <w:vAlign w:val="center"/>
          </w:tcPr>
          <w:p w14:paraId="4932C4FD" w14:textId="03AEDC3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3BBBF74D" w14:textId="19E7EA6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350B1333" w14:textId="7119404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04EC5749" w14:textId="70C38DC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79DD3121" w14:textId="1921F42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35B2C63C" w14:textId="46A0BB0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266BC065" w14:textId="1F332E1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0EC098F1" w14:textId="097B231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12F81C6A" w14:textId="20CC0685" w:rsidTr="00B86C62">
        <w:trPr>
          <w:trHeight w:val="255"/>
        </w:trPr>
        <w:tc>
          <w:tcPr>
            <w:tcW w:w="425" w:type="pct"/>
            <w:vAlign w:val="center"/>
          </w:tcPr>
          <w:p w14:paraId="3BB79482" w14:textId="53FCCAF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67" w:type="pct"/>
            <w:vAlign w:val="center"/>
          </w:tcPr>
          <w:p w14:paraId="69CA61CF" w14:textId="0225C9C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CC91433" w14:textId="193D900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92" w:type="pct"/>
            <w:vAlign w:val="center"/>
          </w:tcPr>
          <w:p w14:paraId="19189B42" w14:textId="30C95AB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0.97</w:t>
            </w:r>
          </w:p>
        </w:tc>
        <w:tc>
          <w:tcPr>
            <w:tcW w:w="308" w:type="pct"/>
            <w:vAlign w:val="center"/>
          </w:tcPr>
          <w:p w14:paraId="6008E554" w14:textId="6215455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5052A3C0" w14:textId="312C65E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D60ED98" w14:textId="0F4E932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5A87A8D3" w14:textId="5470348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216480DE" w14:textId="6F9B23E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7B092CD" w14:textId="2DBE775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3BFC8742" w14:textId="7EF4430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61DDBF13" w14:textId="7BBD47C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04266CEA" w14:textId="39A8D814" w:rsidTr="00B86C62">
        <w:trPr>
          <w:trHeight w:val="255"/>
        </w:trPr>
        <w:tc>
          <w:tcPr>
            <w:tcW w:w="425" w:type="pct"/>
            <w:vAlign w:val="center"/>
          </w:tcPr>
          <w:p w14:paraId="20813DB1" w14:textId="27767EA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67" w:type="pct"/>
            <w:vAlign w:val="center"/>
          </w:tcPr>
          <w:p w14:paraId="7AEA68DD" w14:textId="7EBA8EB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92880AD" w14:textId="07B30C4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92" w:type="pct"/>
            <w:vAlign w:val="center"/>
          </w:tcPr>
          <w:p w14:paraId="41DD2A5D" w14:textId="29E2730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0.91</w:t>
            </w:r>
          </w:p>
        </w:tc>
        <w:tc>
          <w:tcPr>
            <w:tcW w:w="308" w:type="pct"/>
            <w:vAlign w:val="center"/>
          </w:tcPr>
          <w:p w14:paraId="5CAF107E" w14:textId="7EF8950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4318A264" w14:textId="36F1DC1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31AB065" w14:textId="7794691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51EDD2E7" w14:textId="13908D4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2BC0DB4F" w14:textId="2B894C7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0AA350D" w14:textId="4D4833D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3CC1F4E9" w14:textId="65FAD16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77DD6988" w14:textId="623FF24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70D1CDE2" w14:textId="27BED4D6" w:rsidTr="00B86C62">
        <w:trPr>
          <w:trHeight w:val="255"/>
        </w:trPr>
        <w:tc>
          <w:tcPr>
            <w:tcW w:w="425" w:type="pct"/>
            <w:vAlign w:val="center"/>
          </w:tcPr>
          <w:p w14:paraId="754416DC" w14:textId="4A3F28F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67" w:type="pct"/>
            <w:vAlign w:val="center"/>
          </w:tcPr>
          <w:p w14:paraId="23947183" w14:textId="5602D26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02DE736" w14:textId="4BAF6A7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92" w:type="pct"/>
            <w:vAlign w:val="center"/>
          </w:tcPr>
          <w:p w14:paraId="0C0BF509" w14:textId="0CD7B2F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8" w:type="pct"/>
            <w:vAlign w:val="center"/>
          </w:tcPr>
          <w:p w14:paraId="41C41BC2" w14:textId="1F64BE8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1B69B1E1" w14:textId="1B367BD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0D9B465" w14:textId="1439927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7AEA4E3F" w14:textId="7FB5A5C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09C8B2A3" w14:textId="76A540A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379D27B" w14:textId="3CAED2B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238CAC86" w14:textId="19D5797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66C363A0" w14:textId="2DA08CD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0CC9ABB" w14:textId="2C364063" w:rsidTr="00B86C62">
        <w:trPr>
          <w:trHeight w:val="255"/>
        </w:trPr>
        <w:tc>
          <w:tcPr>
            <w:tcW w:w="425" w:type="pct"/>
            <w:vAlign w:val="center"/>
          </w:tcPr>
          <w:p w14:paraId="26553964" w14:textId="0346DA3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67" w:type="pct"/>
            <w:vAlign w:val="center"/>
          </w:tcPr>
          <w:p w14:paraId="6BA21DBA" w14:textId="454DF5C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E8768C7" w14:textId="2C9BAF5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92" w:type="pct"/>
            <w:vAlign w:val="center"/>
          </w:tcPr>
          <w:p w14:paraId="1BCB5DA8" w14:textId="1155DC3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0.76</w:t>
            </w:r>
          </w:p>
        </w:tc>
        <w:tc>
          <w:tcPr>
            <w:tcW w:w="308" w:type="pct"/>
            <w:vAlign w:val="center"/>
          </w:tcPr>
          <w:p w14:paraId="63D4B4D2" w14:textId="7AFCA3E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7229BE5E" w14:textId="616479A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679136F" w14:textId="669C2AC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2DEB69C2" w14:textId="1021DAB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3B45088D" w14:textId="7DD0E18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265D13A" w14:textId="51687DE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77188D43" w14:textId="30B24DE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03F03276" w14:textId="436341A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AA508EA" w14:textId="5C614176" w:rsidTr="00B86C62">
        <w:trPr>
          <w:trHeight w:val="255"/>
        </w:trPr>
        <w:tc>
          <w:tcPr>
            <w:tcW w:w="425" w:type="pct"/>
            <w:vAlign w:val="center"/>
          </w:tcPr>
          <w:p w14:paraId="1B5B711C" w14:textId="51D9857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67" w:type="pct"/>
            <w:vAlign w:val="center"/>
          </w:tcPr>
          <w:p w14:paraId="49879EA9" w14:textId="5AD9EC7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E0F0AED" w14:textId="13EB6B7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92" w:type="pct"/>
            <w:vAlign w:val="center"/>
          </w:tcPr>
          <w:p w14:paraId="4222F213" w14:textId="449AEFD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8" w:type="pct"/>
            <w:vAlign w:val="center"/>
          </w:tcPr>
          <w:p w14:paraId="51ADA3C9" w14:textId="02EA804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0D712A8B" w14:textId="49D36C7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979C5C7" w14:textId="4EF48A0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5FA52E5F" w14:textId="16606AB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5EF0CC80" w14:textId="0BE9BF9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56E22A1C" w14:textId="21682C5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3D764552" w14:textId="347AFF8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7D4E29C3" w14:textId="6DAA58D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51B7873B" w14:textId="52264BEA" w:rsidTr="00B86C62">
        <w:trPr>
          <w:trHeight w:val="255"/>
        </w:trPr>
        <w:tc>
          <w:tcPr>
            <w:tcW w:w="425" w:type="pct"/>
            <w:vAlign w:val="center"/>
          </w:tcPr>
          <w:p w14:paraId="73A042D0" w14:textId="3B1E94F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67" w:type="pct"/>
            <w:vAlign w:val="center"/>
          </w:tcPr>
          <w:p w14:paraId="774F01AB" w14:textId="75526F8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6302C35" w14:textId="341DD3B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92" w:type="pct"/>
            <w:vAlign w:val="center"/>
          </w:tcPr>
          <w:p w14:paraId="611CD6D4" w14:textId="65C3164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0.76</w:t>
            </w:r>
          </w:p>
        </w:tc>
        <w:tc>
          <w:tcPr>
            <w:tcW w:w="308" w:type="pct"/>
            <w:vAlign w:val="center"/>
          </w:tcPr>
          <w:p w14:paraId="2A6A5A3C" w14:textId="76BF725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4D1473C2" w14:textId="64C32CA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4A9A9A7" w14:textId="2E9597D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1BDE2CC8" w14:textId="3BEE759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3568C894" w14:textId="4621BF9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FE39A07" w14:textId="17C0550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2998C43A" w14:textId="488BD95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64ACBC0F" w14:textId="381CF37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7C0A62F" w14:textId="4386AAB8" w:rsidTr="00B86C62">
        <w:trPr>
          <w:trHeight w:val="255"/>
        </w:trPr>
        <w:tc>
          <w:tcPr>
            <w:tcW w:w="425" w:type="pct"/>
            <w:vAlign w:val="center"/>
          </w:tcPr>
          <w:p w14:paraId="6F88BDEA" w14:textId="49B4B31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67" w:type="pct"/>
            <w:vAlign w:val="center"/>
          </w:tcPr>
          <w:p w14:paraId="34A19F0B" w14:textId="768D21A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BEAB7BC" w14:textId="0A38806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92" w:type="pct"/>
            <w:vAlign w:val="center"/>
          </w:tcPr>
          <w:p w14:paraId="26979FB5" w14:textId="261D40C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8" w:type="pct"/>
            <w:vAlign w:val="center"/>
          </w:tcPr>
          <w:p w14:paraId="21D6B8B3" w14:textId="712F7EF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45786B9E" w14:textId="71A2558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37C555E7" w14:textId="7BB7554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287D6007" w14:textId="4350A5E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6CD9AF9A" w14:textId="07FA09B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6329696" w14:textId="1E53165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0DC7EB36" w14:textId="748D845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9972DB0" w14:textId="741ACAE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2E282CAE" w14:textId="18FB29FB" w:rsidTr="00B86C62">
        <w:trPr>
          <w:trHeight w:val="255"/>
        </w:trPr>
        <w:tc>
          <w:tcPr>
            <w:tcW w:w="425" w:type="pct"/>
            <w:vAlign w:val="center"/>
          </w:tcPr>
          <w:p w14:paraId="43AF7A71" w14:textId="42E7F7A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67" w:type="pct"/>
            <w:vAlign w:val="center"/>
          </w:tcPr>
          <w:p w14:paraId="04DFDAFB" w14:textId="1F51B41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DF91F89" w14:textId="3D8DD2E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92" w:type="pct"/>
            <w:vAlign w:val="center"/>
          </w:tcPr>
          <w:p w14:paraId="193BA67C" w14:textId="57350ED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8" w:type="pct"/>
            <w:vAlign w:val="center"/>
          </w:tcPr>
          <w:p w14:paraId="206EA31D" w14:textId="322079C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4F744EA0" w14:textId="3A7FCC5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3BF927B7" w14:textId="53D02FF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60757E48" w14:textId="74CC7C8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167A7217" w14:textId="63D14B0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2779F57" w14:textId="6F3880F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7228B547" w14:textId="65B7943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1EBF5B8F" w14:textId="4EBEB73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770F1A4" w14:textId="3783C0C9" w:rsidTr="00B86C62">
        <w:trPr>
          <w:trHeight w:val="255"/>
        </w:trPr>
        <w:tc>
          <w:tcPr>
            <w:tcW w:w="425" w:type="pct"/>
            <w:vAlign w:val="center"/>
          </w:tcPr>
          <w:p w14:paraId="2180B510" w14:textId="1ED5B8F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67" w:type="pct"/>
            <w:vAlign w:val="center"/>
          </w:tcPr>
          <w:p w14:paraId="13E86394" w14:textId="1C77239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1AEED2B" w14:textId="22B1A3D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92" w:type="pct"/>
            <w:vAlign w:val="center"/>
          </w:tcPr>
          <w:p w14:paraId="0ECD79F8" w14:textId="5527BF3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8" w:type="pct"/>
            <w:vAlign w:val="center"/>
          </w:tcPr>
          <w:p w14:paraId="7BCCCF6B" w14:textId="1E136C2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7B3E4224" w14:textId="4FBE482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1E7C4C1A" w14:textId="51E30F0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21804003" w14:textId="0EC574D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50248044" w14:textId="48200D0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3598DFE" w14:textId="10A0DD3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3DA90238" w14:textId="0652B99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17C6F9FC" w14:textId="2EA64A9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32BAA44" w14:textId="294EFF46" w:rsidTr="00B86C62">
        <w:trPr>
          <w:trHeight w:val="255"/>
        </w:trPr>
        <w:tc>
          <w:tcPr>
            <w:tcW w:w="425" w:type="pct"/>
            <w:vAlign w:val="center"/>
          </w:tcPr>
          <w:p w14:paraId="2DC1C803" w14:textId="3C895FC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67" w:type="pct"/>
            <w:vAlign w:val="center"/>
          </w:tcPr>
          <w:p w14:paraId="5FA58E1E" w14:textId="219CF8A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E22DC20" w14:textId="7A92752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92" w:type="pct"/>
            <w:vAlign w:val="center"/>
          </w:tcPr>
          <w:p w14:paraId="1A63AAF1" w14:textId="3F45188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0.63</w:t>
            </w:r>
          </w:p>
        </w:tc>
        <w:tc>
          <w:tcPr>
            <w:tcW w:w="308" w:type="pct"/>
            <w:vAlign w:val="center"/>
          </w:tcPr>
          <w:p w14:paraId="7CA1A801" w14:textId="472FD8F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60B72100" w14:textId="10D3A3E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6C79F9E7" w14:textId="2242AA2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1E750B41" w14:textId="72869BF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5" w:type="pct"/>
            <w:vAlign w:val="center"/>
          </w:tcPr>
          <w:p w14:paraId="0B3D8BAB" w14:textId="31195D7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5323C46F" w14:textId="3523943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1E33C1B3" w14:textId="30FAEB9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29AAEAB" w14:textId="252CA3E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2FB53600" w14:textId="69F3640D" w:rsidTr="00B86C62">
        <w:trPr>
          <w:trHeight w:val="255"/>
        </w:trPr>
        <w:tc>
          <w:tcPr>
            <w:tcW w:w="425" w:type="pct"/>
            <w:vAlign w:val="center"/>
          </w:tcPr>
          <w:p w14:paraId="406E58C7" w14:textId="3C98703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67" w:type="pct"/>
            <w:vAlign w:val="center"/>
          </w:tcPr>
          <w:p w14:paraId="3E49D1F9" w14:textId="1DFCCDC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450A9FA" w14:textId="7FAA2B3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92" w:type="pct"/>
            <w:vAlign w:val="center"/>
          </w:tcPr>
          <w:p w14:paraId="0595BF67" w14:textId="1FCD9A7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8" w:type="pct"/>
            <w:vAlign w:val="center"/>
          </w:tcPr>
          <w:p w14:paraId="5CDC9541" w14:textId="4252F0F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1556B95B" w14:textId="51EC8FF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3B118A43" w14:textId="7B5BFBB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2AF1FAA4" w14:textId="12D4F83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2029384D" w14:textId="0F435AA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861A9D4" w14:textId="25FA92F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05BD0B47" w14:textId="18E5BC3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0664D6D" w14:textId="40726EA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3428063" w14:textId="26C0745E" w:rsidTr="00B86C62">
        <w:trPr>
          <w:trHeight w:val="255"/>
        </w:trPr>
        <w:tc>
          <w:tcPr>
            <w:tcW w:w="425" w:type="pct"/>
            <w:vAlign w:val="center"/>
          </w:tcPr>
          <w:p w14:paraId="7EF5D9C3" w14:textId="010D0E3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67" w:type="pct"/>
            <w:vAlign w:val="center"/>
          </w:tcPr>
          <w:p w14:paraId="0D63E5FD" w14:textId="066E34D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8B01CBB" w14:textId="6F939FB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92" w:type="pct"/>
            <w:vAlign w:val="center"/>
          </w:tcPr>
          <w:p w14:paraId="574AF465" w14:textId="72B4AC1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8" w:type="pct"/>
            <w:vAlign w:val="center"/>
          </w:tcPr>
          <w:p w14:paraId="718EA4F3" w14:textId="6DD08BB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85AEB74" w14:textId="36F607E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3076748" w14:textId="17993B1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6E11FA16" w14:textId="6C7C16C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42B42264" w14:textId="6F839A9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13982EAC" w14:textId="26CDED0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504335E1" w14:textId="450A96C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3D76D7D3" w14:textId="424758D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6EDF95FF" w14:textId="65D953B0" w:rsidTr="00B86C62">
        <w:trPr>
          <w:trHeight w:val="255"/>
        </w:trPr>
        <w:tc>
          <w:tcPr>
            <w:tcW w:w="425" w:type="pct"/>
            <w:vAlign w:val="center"/>
          </w:tcPr>
          <w:p w14:paraId="23B4E5D5" w14:textId="4626FB7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67" w:type="pct"/>
            <w:vAlign w:val="center"/>
          </w:tcPr>
          <w:p w14:paraId="2A7C7E56" w14:textId="4CEDD9C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DE1D313" w14:textId="6FE11F5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92" w:type="pct"/>
            <w:vAlign w:val="center"/>
          </w:tcPr>
          <w:p w14:paraId="0B6B70AC" w14:textId="1338CC9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8" w:type="pct"/>
            <w:vAlign w:val="center"/>
          </w:tcPr>
          <w:p w14:paraId="33CE3833" w14:textId="5008F94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94EBB79" w14:textId="7227C13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C7AB440" w14:textId="7A2B65C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7A61C3ED" w14:textId="6DECF34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13A662A5" w14:textId="363E2FE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1231E0B" w14:textId="0AC1936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6B447E7C" w14:textId="3F40BD5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3DB549DE" w14:textId="31ADAF0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0361093C" w14:textId="64344B22" w:rsidTr="00B86C62">
        <w:trPr>
          <w:trHeight w:val="255"/>
        </w:trPr>
        <w:tc>
          <w:tcPr>
            <w:tcW w:w="425" w:type="pct"/>
            <w:vAlign w:val="center"/>
          </w:tcPr>
          <w:p w14:paraId="1F8AB56B" w14:textId="6F200D8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67" w:type="pct"/>
            <w:vAlign w:val="center"/>
          </w:tcPr>
          <w:p w14:paraId="59626399" w14:textId="5BC8473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75E85BE" w14:textId="4D4489A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92" w:type="pct"/>
            <w:vAlign w:val="center"/>
          </w:tcPr>
          <w:p w14:paraId="703D8284" w14:textId="2C41FC3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08" w:type="pct"/>
            <w:vAlign w:val="center"/>
          </w:tcPr>
          <w:p w14:paraId="02C50083" w14:textId="33C1B5F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5AB14D1F" w14:textId="2419A39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5EE88C8F" w14:textId="06A686A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1A6522D1" w14:textId="3D881BC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34F56FBD" w14:textId="299F08E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6CC67E6" w14:textId="5525245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2ABAABE9" w14:textId="0CEFEDB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5661DCD0" w14:textId="6B7EF2E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013F674A" w14:textId="6B45869B" w:rsidTr="00B86C62">
        <w:trPr>
          <w:trHeight w:val="255"/>
        </w:trPr>
        <w:tc>
          <w:tcPr>
            <w:tcW w:w="425" w:type="pct"/>
            <w:vAlign w:val="center"/>
          </w:tcPr>
          <w:p w14:paraId="7C74EA74" w14:textId="0039399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7" w:type="pct"/>
            <w:vAlign w:val="center"/>
          </w:tcPr>
          <w:p w14:paraId="33DA130C" w14:textId="2D60CAF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C53653E" w14:textId="0FCFD99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2" w:type="pct"/>
            <w:vAlign w:val="center"/>
          </w:tcPr>
          <w:p w14:paraId="165FD42B" w14:textId="3661B2A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0.17</w:t>
            </w:r>
          </w:p>
        </w:tc>
        <w:tc>
          <w:tcPr>
            <w:tcW w:w="308" w:type="pct"/>
            <w:vAlign w:val="center"/>
          </w:tcPr>
          <w:p w14:paraId="755B2486" w14:textId="104B17C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0.84</w:t>
            </w:r>
          </w:p>
        </w:tc>
        <w:tc>
          <w:tcPr>
            <w:tcW w:w="360" w:type="pct"/>
            <w:vAlign w:val="center"/>
          </w:tcPr>
          <w:p w14:paraId="44951DA5" w14:textId="537375A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79F0B40" w14:textId="0F761A2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1B7F5498" w14:textId="40D54B3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5" w:type="pct"/>
            <w:vAlign w:val="center"/>
          </w:tcPr>
          <w:p w14:paraId="7EDD037D" w14:textId="51B4488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FDBBC0E" w14:textId="0C4FA6C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2BCA69C9" w14:textId="66BD250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0.60</w:t>
            </w:r>
          </w:p>
        </w:tc>
        <w:tc>
          <w:tcPr>
            <w:tcW w:w="246" w:type="pct"/>
            <w:vAlign w:val="center"/>
          </w:tcPr>
          <w:p w14:paraId="0F4911E0" w14:textId="0142ABD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</w:tr>
      <w:tr w:rsidR="00B24E75" w:rsidRPr="00B86C62" w14:paraId="4706790B" w14:textId="1E5C6E19" w:rsidTr="00B86C62">
        <w:trPr>
          <w:trHeight w:val="255"/>
        </w:trPr>
        <w:tc>
          <w:tcPr>
            <w:tcW w:w="425" w:type="pct"/>
            <w:vAlign w:val="center"/>
          </w:tcPr>
          <w:p w14:paraId="2FD7DAB3" w14:textId="75C6AA8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7" w:type="pct"/>
            <w:vAlign w:val="center"/>
          </w:tcPr>
          <w:p w14:paraId="478DB7A5" w14:textId="75584D1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6EDE3E4" w14:textId="45AAE13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92" w:type="pct"/>
            <w:vAlign w:val="center"/>
          </w:tcPr>
          <w:p w14:paraId="6F4C53A7" w14:textId="5378A09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0.25</w:t>
            </w:r>
          </w:p>
        </w:tc>
        <w:tc>
          <w:tcPr>
            <w:tcW w:w="308" w:type="pct"/>
            <w:vAlign w:val="center"/>
          </w:tcPr>
          <w:p w14:paraId="5E3225DA" w14:textId="5B96420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0.84</w:t>
            </w:r>
          </w:p>
        </w:tc>
        <w:tc>
          <w:tcPr>
            <w:tcW w:w="360" w:type="pct"/>
            <w:vAlign w:val="center"/>
          </w:tcPr>
          <w:p w14:paraId="44E30385" w14:textId="171B117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24" w:type="pct"/>
            <w:vAlign w:val="center"/>
          </w:tcPr>
          <w:p w14:paraId="540AF1A9" w14:textId="04795E1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42E5D342" w14:textId="3F1C699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5" w:type="pct"/>
            <w:vAlign w:val="center"/>
          </w:tcPr>
          <w:p w14:paraId="05E67647" w14:textId="400C4EC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0.76</w:t>
            </w:r>
          </w:p>
        </w:tc>
        <w:tc>
          <w:tcPr>
            <w:tcW w:w="373" w:type="pct"/>
            <w:vAlign w:val="center"/>
          </w:tcPr>
          <w:p w14:paraId="75543976" w14:textId="3337F31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3B2D627F" w14:textId="0476041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0.60</w:t>
            </w:r>
          </w:p>
        </w:tc>
        <w:tc>
          <w:tcPr>
            <w:tcW w:w="246" w:type="pct"/>
            <w:vAlign w:val="center"/>
          </w:tcPr>
          <w:p w14:paraId="57287B13" w14:textId="3E8893F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</w:tr>
      <w:tr w:rsidR="00B24E75" w:rsidRPr="00B86C62" w14:paraId="37505CAB" w14:textId="277EF727" w:rsidTr="00B86C62">
        <w:trPr>
          <w:trHeight w:val="255"/>
        </w:trPr>
        <w:tc>
          <w:tcPr>
            <w:tcW w:w="425" w:type="pct"/>
            <w:vAlign w:val="center"/>
          </w:tcPr>
          <w:p w14:paraId="03A5DAC2" w14:textId="18A0625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7" w:type="pct"/>
            <w:vAlign w:val="center"/>
          </w:tcPr>
          <w:p w14:paraId="24CAC4AE" w14:textId="5792248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CC603CB" w14:textId="3F907AF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92" w:type="pct"/>
            <w:vAlign w:val="center"/>
          </w:tcPr>
          <w:p w14:paraId="238C48E2" w14:textId="469E699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0.05</w:t>
            </w:r>
          </w:p>
        </w:tc>
        <w:tc>
          <w:tcPr>
            <w:tcW w:w="308" w:type="pct"/>
            <w:vAlign w:val="center"/>
          </w:tcPr>
          <w:p w14:paraId="57D4BA2D" w14:textId="15813B7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0.84</w:t>
            </w:r>
          </w:p>
        </w:tc>
        <w:tc>
          <w:tcPr>
            <w:tcW w:w="360" w:type="pct"/>
            <w:vAlign w:val="center"/>
          </w:tcPr>
          <w:p w14:paraId="16F73368" w14:textId="7F0830E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24" w:type="pct"/>
            <w:vAlign w:val="center"/>
          </w:tcPr>
          <w:p w14:paraId="247BD534" w14:textId="7848A19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3DAEFD1D" w14:textId="156D484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7D311779" w14:textId="1C7A747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5F5E8A45" w14:textId="20D35E5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48EB6915" w14:textId="67D7DAC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0.60</w:t>
            </w:r>
          </w:p>
        </w:tc>
        <w:tc>
          <w:tcPr>
            <w:tcW w:w="246" w:type="pct"/>
            <w:vAlign w:val="center"/>
          </w:tcPr>
          <w:p w14:paraId="0A2B39AD" w14:textId="5EF182B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24E75" w:rsidRPr="00B86C62" w14:paraId="24949EDE" w14:textId="1663A7AF" w:rsidTr="00B86C62">
        <w:trPr>
          <w:trHeight w:val="255"/>
        </w:trPr>
        <w:tc>
          <w:tcPr>
            <w:tcW w:w="425" w:type="pct"/>
            <w:vAlign w:val="center"/>
          </w:tcPr>
          <w:p w14:paraId="47C2BB42" w14:textId="7231D3E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7" w:type="pct"/>
            <w:vAlign w:val="center"/>
          </w:tcPr>
          <w:p w14:paraId="74130B31" w14:textId="1C90194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496BAC1" w14:textId="33D7ACF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92" w:type="pct"/>
            <w:vAlign w:val="center"/>
          </w:tcPr>
          <w:p w14:paraId="7587478A" w14:textId="5A5E6FE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0.18</w:t>
            </w:r>
          </w:p>
        </w:tc>
        <w:tc>
          <w:tcPr>
            <w:tcW w:w="308" w:type="pct"/>
            <w:vAlign w:val="center"/>
          </w:tcPr>
          <w:p w14:paraId="61D079A2" w14:textId="42D946A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15D72979" w14:textId="74C2779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7A5ED6D4" w14:textId="6372775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236474FC" w14:textId="3959AB0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5FE8A5A9" w14:textId="40025A7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B28347C" w14:textId="3555994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50726F0F" w14:textId="2FE5A03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0.60</w:t>
            </w:r>
          </w:p>
        </w:tc>
        <w:tc>
          <w:tcPr>
            <w:tcW w:w="246" w:type="pct"/>
            <w:vAlign w:val="center"/>
          </w:tcPr>
          <w:p w14:paraId="511B6F96" w14:textId="1740480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67F6F70" w14:textId="2600B5F1" w:rsidTr="00B86C62">
        <w:trPr>
          <w:trHeight w:val="255"/>
        </w:trPr>
        <w:tc>
          <w:tcPr>
            <w:tcW w:w="425" w:type="pct"/>
            <w:vAlign w:val="center"/>
          </w:tcPr>
          <w:p w14:paraId="6420BD5A" w14:textId="1817290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7" w:type="pct"/>
            <w:vAlign w:val="center"/>
          </w:tcPr>
          <w:p w14:paraId="433A30EC" w14:textId="5F2752A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70D1CE8" w14:textId="6A0E575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92" w:type="pct"/>
            <w:vAlign w:val="center"/>
          </w:tcPr>
          <w:p w14:paraId="2D1AC9BF" w14:textId="18840E8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0.47</w:t>
            </w:r>
          </w:p>
        </w:tc>
        <w:tc>
          <w:tcPr>
            <w:tcW w:w="308" w:type="pct"/>
            <w:vAlign w:val="center"/>
          </w:tcPr>
          <w:p w14:paraId="77BA7994" w14:textId="224C6A8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47D710C3" w14:textId="65D24E3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24" w:type="pct"/>
            <w:vAlign w:val="center"/>
          </w:tcPr>
          <w:p w14:paraId="20AAD532" w14:textId="500F3D1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54C19629" w14:textId="73A8770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21AA892C" w14:textId="20EAF3D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65D3481" w14:textId="7098CCF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60B3F255" w14:textId="30FC7F2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6" w:type="pct"/>
            <w:vAlign w:val="center"/>
          </w:tcPr>
          <w:p w14:paraId="72648CEE" w14:textId="61A7614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07F3B9B" w14:textId="569E7171" w:rsidTr="00B86C62">
        <w:trPr>
          <w:trHeight w:val="255"/>
        </w:trPr>
        <w:tc>
          <w:tcPr>
            <w:tcW w:w="425" w:type="pct"/>
            <w:vAlign w:val="center"/>
          </w:tcPr>
          <w:p w14:paraId="6A6D1262" w14:textId="6D4B8D4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7" w:type="pct"/>
            <w:vAlign w:val="center"/>
          </w:tcPr>
          <w:p w14:paraId="07F858B8" w14:textId="029B771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56726FE" w14:textId="511E06D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92" w:type="pct"/>
            <w:vAlign w:val="center"/>
          </w:tcPr>
          <w:p w14:paraId="114FE5F9" w14:textId="5B89704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0.28</w:t>
            </w:r>
          </w:p>
        </w:tc>
        <w:tc>
          <w:tcPr>
            <w:tcW w:w="308" w:type="pct"/>
            <w:vAlign w:val="center"/>
          </w:tcPr>
          <w:p w14:paraId="41363322" w14:textId="685DF2C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57548999" w14:textId="6CA84A9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24" w:type="pct"/>
            <w:vAlign w:val="center"/>
          </w:tcPr>
          <w:p w14:paraId="612FA226" w14:textId="0F42E6C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7B6C7766" w14:textId="149C9C2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0B2D7DF7" w14:textId="571ED2D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B463496" w14:textId="548C548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2" w:type="pct"/>
            <w:vAlign w:val="center"/>
          </w:tcPr>
          <w:p w14:paraId="7F5C3FBF" w14:textId="2694B77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6" w:type="pct"/>
            <w:vAlign w:val="center"/>
          </w:tcPr>
          <w:p w14:paraId="110679E7" w14:textId="324FD91A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FA93C77" w14:textId="78B9905E" w:rsidTr="00B86C62">
        <w:trPr>
          <w:trHeight w:val="255"/>
        </w:trPr>
        <w:tc>
          <w:tcPr>
            <w:tcW w:w="425" w:type="pct"/>
            <w:vAlign w:val="center"/>
          </w:tcPr>
          <w:p w14:paraId="1BF2CCDE" w14:textId="3C48981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7" w:type="pct"/>
            <w:vAlign w:val="center"/>
          </w:tcPr>
          <w:p w14:paraId="2BE7AC8D" w14:textId="21336DD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CAA0F2E" w14:textId="0287B99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92" w:type="pct"/>
            <w:vAlign w:val="center"/>
          </w:tcPr>
          <w:p w14:paraId="331529D5" w14:textId="47C8F79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0.47</w:t>
            </w:r>
          </w:p>
        </w:tc>
        <w:tc>
          <w:tcPr>
            <w:tcW w:w="308" w:type="pct"/>
            <w:vAlign w:val="center"/>
          </w:tcPr>
          <w:p w14:paraId="4DF2AD37" w14:textId="3FD452B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0.84</w:t>
            </w:r>
          </w:p>
        </w:tc>
        <w:tc>
          <w:tcPr>
            <w:tcW w:w="360" w:type="pct"/>
            <w:vAlign w:val="center"/>
          </w:tcPr>
          <w:p w14:paraId="71EBF2D7" w14:textId="62E9A51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324" w:type="pct"/>
            <w:vAlign w:val="center"/>
          </w:tcPr>
          <w:p w14:paraId="03D01679" w14:textId="38702CD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60FAD6E1" w14:textId="42741B4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1212550D" w14:textId="7B46517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45588FF" w14:textId="53B0660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40757E18" w14:textId="3146D0B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7673484A" w14:textId="04C1E2D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3646B2C5" w14:textId="40F4AE0D" w:rsidTr="00B86C62">
        <w:trPr>
          <w:trHeight w:val="255"/>
        </w:trPr>
        <w:tc>
          <w:tcPr>
            <w:tcW w:w="425" w:type="pct"/>
            <w:vAlign w:val="center"/>
          </w:tcPr>
          <w:p w14:paraId="4B8E60E3" w14:textId="1D27E3D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7" w:type="pct"/>
            <w:vAlign w:val="center"/>
          </w:tcPr>
          <w:p w14:paraId="577EC3B2" w14:textId="4D09A07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027D1B6" w14:textId="539A0A0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92" w:type="pct"/>
            <w:vAlign w:val="center"/>
          </w:tcPr>
          <w:p w14:paraId="02A50684" w14:textId="01C4CD1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08" w:type="pct"/>
            <w:vAlign w:val="center"/>
          </w:tcPr>
          <w:p w14:paraId="0FF7AFCD" w14:textId="5E14EAC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2C2007A5" w14:textId="56A53C4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24" w:type="pct"/>
            <w:vAlign w:val="center"/>
          </w:tcPr>
          <w:p w14:paraId="63D209F3" w14:textId="1C07070E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0BD49449" w14:textId="54A65696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7549624C" w14:textId="0C54A2A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1B4CFD24" w14:textId="25F13C5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7398078C" w14:textId="32A55EC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2A666BEA" w14:textId="0D31CB7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07CD0714" w14:textId="6CB17761" w:rsidTr="00B86C62">
        <w:trPr>
          <w:trHeight w:val="255"/>
        </w:trPr>
        <w:tc>
          <w:tcPr>
            <w:tcW w:w="425" w:type="pct"/>
            <w:vAlign w:val="center"/>
          </w:tcPr>
          <w:p w14:paraId="70CEA4CF" w14:textId="3F31B9E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7" w:type="pct"/>
            <w:vAlign w:val="center"/>
          </w:tcPr>
          <w:p w14:paraId="5551B517" w14:textId="055D80B3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29596B4" w14:textId="5D7B114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92" w:type="pct"/>
            <w:vAlign w:val="center"/>
          </w:tcPr>
          <w:p w14:paraId="7FC35AD1" w14:textId="64018581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0.68</w:t>
            </w:r>
          </w:p>
        </w:tc>
        <w:tc>
          <w:tcPr>
            <w:tcW w:w="308" w:type="pct"/>
            <w:vAlign w:val="center"/>
          </w:tcPr>
          <w:p w14:paraId="0480058E" w14:textId="30D0712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3E61D55A" w14:textId="20FFB52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24" w:type="pct"/>
            <w:vAlign w:val="center"/>
          </w:tcPr>
          <w:p w14:paraId="4A42C373" w14:textId="0CD5B519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7E50DFE0" w14:textId="7D913354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7FA9910D" w14:textId="466B270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72EA985" w14:textId="17C45D8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442A084A" w14:textId="6345E4A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1B8CE8D5" w14:textId="0B61D33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5552A4D9" w14:textId="131D5F71" w:rsidTr="00B86C62">
        <w:trPr>
          <w:trHeight w:val="255"/>
        </w:trPr>
        <w:tc>
          <w:tcPr>
            <w:tcW w:w="425" w:type="pct"/>
            <w:vAlign w:val="center"/>
          </w:tcPr>
          <w:p w14:paraId="3BBB34E9" w14:textId="42F13BE0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7" w:type="pct"/>
            <w:vAlign w:val="center"/>
          </w:tcPr>
          <w:p w14:paraId="07D3E6C3" w14:textId="6F1EFE7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7E992E8" w14:textId="19C0784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92" w:type="pct"/>
            <w:vAlign w:val="center"/>
          </w:tcPr>
          <w:p w14:paraId="76B593F6" w14:textId="0B79C547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8" w:type="pct"/>
            <w:vAlign w:val="center"/>
          </w:tcPr>
          <w:p w14:paraId="2EFA41B9" w14:textId="57BF885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51B82BB3" w14:textId="4D82B0FF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1715589" w14:textId="29CD0845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13EB24A4" w14:textId="39C30C8B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3EE96013" w14:textId="0AC5034C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1A179118" w14:textId="431C2312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1526178B" w14:textId="297A46AD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7161F075" w14:textId="52F62C38" w:rsidR="00B24E75" w:rsidRPr="00B86C62" w:rsidRDefault="00B24E75" w:rsidP="00F81C8D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1EDFA909" w14:textId="1A0836A7" w:rsidTr="00B86C62">
        <w:trPr>
          <w:trHeight w:val="255"/>
        </w:trPr>
        <w:tc>
          <w:tcPr>
            <w:tcW w:w="425" w:type="pct"/>
            <w:vAlign w:val="center"/>
          </w:tcPr>
          <w:p w14:paraId="55961DCB" w14:textId="490B4439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7" w:type="pct"/>
            <w:vAlign w:val="center"/>
          </w:tcPr>
          <w:p w14:paraId="6A292CD2" w14:textId="0DFE84AD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B01CB36" w14:textId="47B79DAF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92" w:type="pct"/>
            <w:vAlign w:val="center"/>
          </w:tcPr>
          <w:p w14:paraId="0EDDC7FD" w14:textId="06865C21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0.72</w:t>
            </w:r>
          </w:p>
        </w:tc>
        <w:tc>
          <w:tcPr>
            <w:tcW w:w="308" w:type="pct"/>
            <w:vAlign w:val="center"/>
          </w:tcPr>
          <w:p w14:paraId="6D4DE1A4" w14:textId="282B0FC7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5FD63B46" w14:textId="04787385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38ACDF72" w14:textId="1BF45C0F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8" w:type="pct"/>
            <w:vAlign w:val="center"/>
          </w:tcPr>
          <w:p w14:paraId="5B04EB49" w14:textId="087C5B68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66C3254F" w14:textId="25CB61DA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77B4713" w14:textId="06759D19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7F629C02" w14:textId="691884B2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0507FF74" w14:textId="6CA79ED7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</w:tbl>
    <w:p w14:paraId="74D3547B" w14:textId="1C39BD29" w:rsidR="00B86C62" w:rsidRPr="00B86C62" w:rsidRDefault="00B86C62" w:rsidP="00B86C62">
      <w:pPr>
        <w:jc w:val="both"/>
        <w:rPr>
          <w:rFonts w:ascii="Times New Roman" w:hAnsi="Times New Roman" w:cs="Times New Roman"/>
          <w:sz w:val="12"/>
          <w:szCs w:val="12"/>
        </w:rPr>
      </w:pPr>
      <w:r w:rsidRPr="00B86C62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B86C62">
        <w:rPr>
          <w:rFonts w:ascii="Times New Roman" w:hAnsi="Times New Roman" w:cs="Times New Roman"/>
          <w:sz w:val="12"/>
          <w:szCs w:val="12"/>
        </w:rPr>
        <w:t>=missing data</w:t>
      </w:r>
    </w:p>
    <w:p w14:paraId="37CDAC33" w14:textId="77777777" w:rsidR="00B86C62" w:rsidRDefault="00B86C62"/>
    <w:p w14:paraId="37C00E31" w14:textId="202410A2" w:rsidR="00B86C62" w:rsidRPr="00B86C62" w:rsidRDefault="00B86C62">
      <w:pPr>
        <w:rPr>
          <w:rFonts w:ascii="Times New Roman" w:hAnsi="Times New Roman" w:cs="Times New Roman"/>
          <w:sz w:val="20"/>
          <w:szCs w:val="20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333"/>
        <w:gridCol w:w="1159"/>
        <w:gridCol w:w="2430"/>
        <w:gridCol w:w="1515"/>
        <w:gridCol w:w="996"/>
        <w:gridCol w:w="1140"/>
        <w:gridCol w:w="1037"/>
        <w:gridCol w:w="1415"/>
        <w:gridCol w:w="1305"/>
        <w:gridCol w:w="1105"/>
        <w:gridCol w:w="1558"/>
        <w:gridCol w:w="621"/>
      </w:tblGrid>
      <w:tr w:rsidR="00030650" w:rsidRPr="00B86C62" w14:paraId="60A729AC" w14:textId="77777777" w:rsidTr="00030650">
        <w:trPr>
          <w:trHeight w:val="255"/>
        </w:trPr>
        <w:tc>
          <w:tcPr>
            <w:tcW w:w="427" w:type="pct"/>
            <w:vAlign w:val="center"/>
          </w:tcPr>
          <w:p w14:paraId="25E54F90" w14:textId="71ABEB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71" w:type="pct"/>
            <w:vAlign w:val="center"/>
          </w:tcPr>
          <w:p w14:paraId="692A16F6" w14:textId="6B8620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778" w:type="pct"/>
            <w:vAlign w:val="center"/>
          </w:tcPr>
          <w:p w14:paraId="0EBFB86E" w14:textId="1387E3B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5" w:type="pct"/>
            <w:vAlign w:val="center"/>
          </w:tcPr>
          <w:p w14:paraId="6C131E5D" w14:textId="5F38CE3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19" w:type="pct"/>
            <w:vAlign w:val="center"/>
          </w:tcPr>
          <w:p w14:paraId="3480BDC9" w14:textId="214BAD7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65" w:type="pct"/>
            <w:vAlign w:val="center"/>
          </w:tcPr>
          <w:p w14:paraId="49FDA65B" w14:textId="6F4A320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32" w:type="pct"/>
            <w:vAlign w:val="center"/>
          </w:tcPr>
          <w:p w14:paraId="22E3BED6" w14:textId="0C6F00A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53" w:type="pct"/>
            <w:vAlign w:val="center"/>
          </w:tcPr>
          <w:p w14:paraId="161CE00D" w14:textId="1979D2A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418" w:type="pct"/>
            <w:vAlign w:val="center"/>
          </w:tcPr>
          <w:p w14:paraId="6CCC1110" w14:textId="71940AE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54" w:type="pct"/>
            <w:vAlign w:val="center"/>
          </w:tcPr>
          <w:p w14:paraId="6BB77172" w14:textId="5773AB9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99" w:type="pct"/>
            <w:vAlign w:val="center"/>
          </w:tcPr>
          <w:p w14:paraId="77880C23" w14:textId="0B89BD8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199" w:type="pct"/>
            <w:vAlign w:val="center"/>
          </w:tcPr>
          <w:p w14:paraId="39467FF2" w14:textId="3E39CF4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030650" w:rsidRPr="00B86C62" w14:paraId="5DD13C2E" w14:textId="5828CCEE" w:rsidTr="00030650">
        <w:trPr>
          <w:trHeight w:val="255"/>
        </w:trPr>
        <w:tc>
          <w:tcPr>
            <w:tcW w:w="427" w:type="pct"/>
            <w:vAlign w:val="center"/>
          </w:tcPr>
          <w:p w14:paraId="38ABAAF7" w14:textId="758599C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  <w:vAlign w:val="center"/>
          </w:tcPr>
          <w:p w14:paraId="342B650C" w14:textId="7834997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2CCA893E" w14:textId="3CD436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5" w:type="pct"/>
            <w:vAlign w:val="center"/>
          </w:tcPr>
          <w:p w14:paraId="70FFDC3F" w14:textId="11113A6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319" w:type="pct"/>
            <w:vAlign w:val="center"/>
          </w:tcPr>
          <w:p w14:paraId="22B15D17" w14:textId="681103E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94D0D1B" w14:textId="125C96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6BFC7ECD" w14:textId="04F9015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50996EF0" w14:textId="5FB4BEF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2941DFC1" w14:textId="340F069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5F31BE89" w14:textId="3F7B8D5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12677C4B" w14:textId="01E92F7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2717F9A7" w14:textId="69CE0C2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030650" w:rsidRPr="00B86C62" w14:paraId="0572A68D" w14:textId="2BE2DA36" w:rsidTr="00030650">
        <w:trPr>
          <w:trHeight w:val="255"/>
        </w:trPr>
        <w:tc>
          <w:tcPr>
            <w:tcW w:w="427" w:type="pct"/>
            <w:vAlign w:val="center"/>
          </w:tcPr>
          <w:p w14:paraId="7E3E87DA" w14:textId="20B4B83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  <w:vAlign w:val="center"/>
          </w:tcPr>
          <w:p w14:paraId="7031A8E3" w14:textId="14F15C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FEEAF0E" w14:textId="247D264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5" w:type="pct"/>
            <w:vAlign w:val="center"/>
          </w:tcPr>
          <w:p w14:paraId="42BE857A" w14:textId="7754E1E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0.69</w:t>
            </w:r>
          </w:p>
        </w:tc>
        <w:tc>
          <w:tcPr>
            <w:tcW w:w="319" w:type="pct"/>
            <w:vAlign w:val="center"/>
          </w:tcPr>
          <w:p w14:paraId="2213678C" w14:textId="1F0DF80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D78319C" w14:textId="6D28753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67142003" w14:textId="44262B0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0A1CF3FA" w14:textId="074CA5C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13C86BFB" w14:textId="2281542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0AE32B78" w14:textId="568757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48073F4F" w14:textId="2124897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591493B0" w14:textId="11BA3CA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030650" w:rsidRPr="00B86C62" w14:paraId="161CD635" w14:textId="7B3BB3A6" w:rsidTr="00030650">
        <w:trPr>
          <w:trHeight w:val="255"/>
        </w:trPr>
        <w:tc>
          <w:tcPr>
            <w:tcW w:w="427" w:type="pct"/>
            <w:vAlign w:val="center"/>
          </w:tcPr>
          <w:p w14:paraId="3446EBA5" w14:textId="30B487E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  <w:vAlign w:val="center"/>
          </w:tcPr>
          <w:p w14:paraId="0AFBCA48" w14:textId="0A85D39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1FCAF6E7" w14:textId="45528D1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5" w:type="pct"/>
            <w:vAlign w:val="center"/>
          </w:tcPr>
          <w:p w14:paraId="486ECD37" w14:textId="53BDB9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19" w:type="pct"/>
            <w:vAlign w:val="center"/>
          </w:tcPr>
          <w:p w14:paraId="5DC393E4" w14:textId="25AFA9D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</w:t>
            </w:r>
          </w:p>
        </w:tc>
        <w:tc>
          <w:tcPr>
            <w:tcW w:w="365" w:type="pct"/>
            <w:vAlign w:val="center"/>
          </w:tcPr>
          <w:p w14:paraId="330D74A9" w14:textId="62D93A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26414147" w14:textId="42B58BB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3071F804" w14:textId="49BD65C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1F448646" w14:textId="01F6B15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22DFF696" w14:textId="6FFEA1A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05039317" w14:textId="168CB3A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752E8E7A" w14:textId="2ED5D82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030650" w:rsidRPr="00B86C62" w14:paraId="4B89B75F" w14:textId="3C9E9A79" w:rsidTr="00030650">
        <w:trPr>
          <w:trHeight w:val="255"/>
        </w:trPr>
        <w:tc>
          <w:tcPr>
            <w:tcW w:w="427" w:type="pct"/>
            <w:vAlign w:val="center"/>
          </w:tcPr>
          <w:p w14:paraId="14BCC938" w14:textId="5CD3188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  <w:vAlign w:val="center"/>
          </w:tcPr>
          <w:p w14:paraId="18CDB49B" w14:textId="4B12771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29801E52" w14:textId="0E34C09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vAlign w:val="center"/>
          </w:tcPr>
          <w:p w14:paraId="3317F360" w14:textId="5ED79C6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19" w:type="pct"/>
            <w:vAlign w:val="center"/>
          </w:tcPr>
          <w:p w14:paraId="38E07D92" w14:textId="1B25A00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173E1FC3" w14:textId="51E537D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5552786" w14:textId="619C340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6EDA158C" w14:textId="4085EE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3F797BD8" w14:textId="6D0B4BC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3290DB2C" w14:textId="6568162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7A34E852" w14:textId="6527650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5AC17A9D" w14:textId="335BD5F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030650" w:rsidRPr="00B86C62" w14:paraId="14A00691" w14:textId="38A04157" w:rsidTr="00030650">
        <w:trPr>
          <w:trHeight w:val="255"/>
        </w:trPr>
        <w:tc>
          <w:tcPr>
            <w:tcW w:w="427" w:type="pct"/>
            <w:vAlign w:val="center"/>
          </w:tcPr>
          <w:p w14:paraId="48FF237D" w14:textId="652B9049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  <w:vAlign w:val="center"/>
          </w:tcPr>
          <w:p w14:paraId="71F79D72" w14:textId="1E6F41D0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F0157EF" w14:textId="56C22AFA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5" w:type="pct"/>
            <w:vAlign w:val="center"/>
          </w:tcPr>
          <w:p w14:paraId="719770BF" w14:textId="04EB59D4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319" w:type="pct"/>
            <w:vAlign w:val="center"/>
          </w:tcPr>
          <w:p w14:paraId="59CD3237" w14:textId="5BA22A0D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00C584D" w14:textId="187B4D9D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64A44029" w14:textId="4D5D31C9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0C3E5BF6" w14:textId="0B4BDD3D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4F5A9188" w14:textId="7873323E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608DEBD7" w14:textId="765B607E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3F9D845A" w14:textId="2A91B83D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18EB4418" w14:textId="3355B661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030650" w:rsidRPr="00B86C62" w14:paraId="0ABE7FC6" w14:textId="47B44912" w:rsidTr="00030650">
        <w:trPr>
          <w:trHeight w:val="255"/>
        </w:trPr>
        <w:tc>
          <w:tcPr>
            <w:tcW w:w="427" w:type="pct"/>
            <w:vAlign w:val="center"/>
          </w:tcPr>
          <w:p w14:paraId="3746E952" w14:textId="7A42863E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71" w:type="pct"/>
            <w:vAlign w:val="center"/>
          </w:tcPr>
          <w:p w14:paraId="601B0296" w14:textId="2D3C9298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671AF01" w14:textId="22D4FDD8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5" w:type="pct"/>
            <w:vAlign w:val="center"/>
          </w:tcPr>
          <w:p w14:paraId="42538664" w14:textId="583E341B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319" w:type="pct"/>
            <w:vAlign w:val="center"/>
          </w:tcPr>
          <w:p w14:paraId="195779AE" w14:textId="25BA5DFC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4BE3C966" w14:textId="76AF3260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CB228F0" w14:textId="3A2C7D45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59D98C0D" w14:textId="57CE8539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09DEBB26" w14:textId="28D9CEA6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40BE4DE9" w14:textId="46D98235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5FBFCAD2" w14:textId="2165052C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5BD4B8B3" w14:textId="3B841B43" w:rsidR="00B86C62" w:rsidRPr="00030650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03065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030650" w:rsidRPr="00B86C62" w14:paraId="302A68D2" w14:textId="51C0B05B" w:rsidTr="00030650">
        <w:trPr>
          <w:trHeight w:val="255"/>
        </w:trPr>
        <w:tc>
          <w:tcPr>
            <w:tcW w:w="427" w:type="pct"/>
            <w:vAlign w:val="center"/>
          </w:tcPr>
          <w:p w14:paraId="7C4D162B" w14:textId="5616AE9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71" w:type="pct"/>
            <w:vAlign w:val="center"/>
          </w:tcPr>
          <w:p w14:paraId="1CA85BE8" w14:textId="07D0966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45876B8" w14:textId="489F270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5" w:type="pct"/>
            <w:vAlign w:val="center"/>
          </w:tcPr>
          <w:p w14:paraId="40CF3780" w14:textId="7E7AF6A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0.68</w:t>
            </w:r>
          </w:p>
        </w:tc>
        <w:tc>
          <w:tcPr>
            <w:tcW w:w="319" w:type="pct"/>
            <w:vAlign w:val="center"/>
          </w:tcPr>
          <w:p w14:paraId="68910E5A" w14:textId="1370733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1FE07F45" w14:textId="4360C7D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27F351D" w14:textId="72DE8D2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6525521B" w14:textId="5EDA883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63CBB4F8" w14:textId="00A82E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18EA72CD" w14:textId="4EFF39E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7542DABE" w14:textId="305E15F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20CE94AD" w14:textId="247C592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030650" w:rsidRPr="00B86C62" w14:paraId="2C7B3D43" w14:textId="05F2C336" w:rsidTr="00030650">
        <w:trPr>
          <w:trHeight w:val="255"/>
        </w:trPr>
        <w:tc>
          <w:tcPr>
            <w:tcW w:w="427" w:type="pct"/>
            <w:vAlign w:val="center"/>
          </w:tcPr>
          <w:p w14:paraId="41017443" w14:textId="5174F32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63E46D00" w14:textId="6825D3D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FD5FE10" w14:textId="32D6576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5" w:type="pct"/>
            <w:vAlign w:val="center"/>
          </w:tcPr>
          <w:p w14:paraId="7F808FD7" w14:textId="4E7DEA6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0.67</w:t>
            </w:r>
          </w:p>
        </w:tc>
        <w:tc>
          <w:tcPr>
            <w:tcW w:w="319" w:type="pct"/>
            <w:vAlign w:val="center"/>
          </w:tcPr>
          <w:p w14:paraId="021B17D5" w14:textId="0C6A32C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46DE912" w14:textId="6B71E48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67933533" w14:textId="0B59A7A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156CD852" w14:textId="09816E9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0BB37FC2" w14:textId="457C3DD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0038F146" w14:textId="4A5C662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238CBBF6" w14:textId="55C796D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69138251" w14:textId="64F3C56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030650" w:rsidRPr="00B86C62" w14:paraId="3B7C5AE2" w14:textId="24511795" w:rsidTr="00030650">
        <w:trPr>
          <w:trHeight w:val="255"/>
        </w:trPr>
        <w:tc>
          <w:tcPr>
            <w:tcW w:w="427" w:type="pct"/>
            <w:vAlign w:val="center"/>
          </w:tcPr>
          <w:p w14:paraId="278685F3" w14:textId="76E8B27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78178EFF" w14:textId="0E3BC4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ECD7C03" w14:textId="116202F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5" w:type="pct"/>
            <w:vAlign w:val="center"/>
          </w:tcPr>
          <w:p w14:paraId="5C1B7CE5" w14:textId="00FB00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0.45</w:t>
            </w:r>
          </w:p>
        </w:tc>
        <w:tc>
          <w:tcPr>
            <w:tcW w:w="319" w:type="pct"/>
            <w:vAlign w:val="center"/>
          </w:tcPr>
          <w:p w14:paraId="25933622" w14:textId="274DAB9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1B908122" w14:textId="2C26BD8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11B6B378" w14:textId="6542107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53" w:type="pct"/>
            <w:vAlign w:val="center"/>
          </w:tcPr>
          <w:p w14:paraId="290FCC53" w14:textId="327E0A4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5E1E5BCD" w14:textId="285C50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4DB4A488" w14:textId="7895C07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2618E62D" w14:textId="24055AD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199" w:type="pct"/>
            <w:vAlign w:val="center"/>
          </w:tcPr>
          <w:p w14:paraId="24430DFD" w14:textId="7C7ABA3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030650" w:rsidRPr="00B86C62" w14:paraId="6A56ED62" w14:textId="7FB72054" w:rsidTr="00030650">
        <w:trPr>
          <w:trHeight w:val="255"/>
        </w:trPr>
        <w:tc>
          <w:tcPr>
            <w:tcW w:w="427" w:type="pct"/>
            <w:vAlign w:val="center"/>
          </w:tcPr>
          <w:p w14:paraId="006E549A" w14:textId="0B463D6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7E6FA0DB" w14:textId="25FAD2E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23B050F8" w14:textId="2CD4E55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5" w:type="pct"/>
            <w:vAlign w:val="center"/>
          </w:tcPr>
          <w:p w14:paraId="3E1EF656" w14:textId="595D64F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0.72</w:t>
            </w:r>
          </w:p>
        </w:tc>
        <w:tc>
          <w:tcPr>
            <w:tcW w:w="319" w:type="pct"/>
            <w:vAlign w:val="center"/>
          </w:tcPr>
          <w:p w14:paraId="44DD2815" w14:textId="0D7C1EF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73577FE6" w14:textId="1F771A3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ED28553" w14:textId="373536C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6D51BB35" w14:textId="0F841E4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7387DC68" w14:textId="5A897DE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3E1F813C" w14:textId="67AFDC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59ADB396" w14:textId="60992C4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77CF64B2" w14:textId="6F4530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030650" w:rsidRPr="00B86C62" w14:paraId="3B085C7E" w14:textId="183D56B8" w:rsidTr="00030650">
        <w:trPr>
          <w:trHeight w:val="255"/>
        </w:trPr>
        <w:tc>
          <w:tcPr>
            <w:tcW w:w="427" w:type="pct"/>
            <w:vAlign w:val="center"/>
          </w:tcPr>
          <w:p w14:paraId="065420ED" w14:textId="4C52729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06E66F45" w14:textId="227ACD1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47FD8FF" w14:textId="6CEACDC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5" w:type="pct"/>
            <w:vAlign w:val="center"/>
          </w:tcPr>
          <w:p w14:paraId="17B4919F" w14:textId="38F1E95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0.56</w:t>
            </w:r>
          </w:p>
        </w:tc>
        <w:tc>
          <w:tcPr>
            <w:tcW w:w="319" w:type="pct"/>
            <w:vAlign w:val="center"/>
          </w:tcPr>
          <w:p w14:paraId="05433238" w14:textId="5CEF429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7DEA3D52" w14:textId="1F2A3D5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1E3F6EB9" w14:textId="3281188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53" w:type="pct"/>
            <w:vAlign w:val="center"/>
          </w:tcPr>
          <w:p w14:paraId="02877379" w14:textId="1D97345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21658847" w14:textId="4CC0792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4F29E2C9" w14:textId="0EF57F5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14EE2572" w14:textId="7B22740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0F1F3386" w14:textId="73CA51C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030650" w:rsidRPr="00B86C62" w14:paraId="03860E09" w14:textId="7A5992CE" w:rsidTr="00030650">
        <w:trPr>
          <w:trHeight w:val="255"/>
        </w:trPr>
        <w:tc>
          <w:tcPr>
            <w:tcW w:w="427" w:type="pct"/>
            <w:vAlign w:val="center"/>
          </w:tcPr>
          <w:p w14:paraId="6E58FC0C" w14:textId="33B0880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701F5173" w14:textId="5C1B33B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6CA48C1" w14:textId="62624C8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5" w:type="pct"/>
            <w:vAlign w:val="center"/>
          </w:tcPr>
          <w:p w14:paraId="7955F059" w14:textId="5F1B709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0.74</w:t>
            </w:r>
          </w:p>
        </w:tc>
        <w:tc>
          <w:tcPr>
            <w:tcW w:w="319" w:type="pct"/>
            <w:vAlign w:val="center"/>
          </w:tcPr>
          <w:p w14:paraId="70F2772C" w14:textId="77F2A5D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20D2C21B" w14:textId="679EEB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06D47AB" w14:textId="56C7D66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0B635E5D" w14:textId="4B78441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7E27D732" w14:textId="5FD8318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597788F5" w14:textId="03F1748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59CDF924" w14:textId="610FCFA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199" w:type="pct"/>
            <w:vAlign w:val="center"/>
          </w:tcPr>
          <w:p w14:paraId="4DDBC79F" w14:textId="369F3D5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030650" w:rsidRPr="00B86C62" w14:paraId="7EE61734" w14:textId="7CFD4CF6" w:rsidTr="00030650">
        <w:trPr>
          <w:trHeight w:val="255"/>
        </w:trPr>
        <w:tc>
          <w:tcPr>
            <w:tcW w:w="427" w:type="pct"/>
            <w:vAlign w:val="center"/>
          </w:tcPr>
          <w:p w14:paraId="4A23DD26" w14:textId="160151D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2A81CEBA" w14:textId="1A9BC21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5CE7E953" w14:textId="7F13827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5" w:type="pct"/>
            <w:vAlign w:val="center"/>
          </w:tcPr>
          <w:p w14:paraId="47EEEBEB" w14:textId="4898832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19" w:type="pct"/>
            <w:vAlign w:val="center"/>
          </w:tcPr>
          <w:p w14:paraId="33DD7D40" w14:textId="4B9E565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31AC2C9" w14:textId="743C5D7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4AF7E3F" w14:textId="4ADA35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1B8B1FF0" w14:textId="3052EE6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435506FD" w14:textId="7890DF8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2FF9F8B8" w14:textId="68DD00E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23C77866" w14:textId="0178B8A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36629475" w14:textId="0F506F2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030650" w:rsidRPr="00B86C62" w14:paraId="1717423D" w14:textId="6754DE74" w:rsidTr="00030650">
        <w:trPr>
          <w:trHeight w:val="255"/>
        </w:trPr>
        <w:tc>
          <w:tcPr>
            <w:tcW w:w="427" w:type="pct"/>
            <w:vAlign w:val="center"/>
          </w:tcPr>
          <w:p w14:paraId="6F4BB78E" w14:textId="1BC5038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684B5E5D" w14:textId="647167D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46CDBB5F" w14:textId="4F4A166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5" w:type="pct"/>
            <w:vAlign w:val="center"/>
          </w:tcPr>
          <w:p w14:paraId="5D99FDDB" w14:textId="42EEEBC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19" w:type="pct"/>
            <w:vAlign w:val="center"/>
          </w:tcPr>
          <w:p w14:paraId="77ACAC4C" w14:textId="48E1D8F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65AD579" w14:textId="1826C6E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5BC5228" w14:textId="22A897B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34A8A226" w14:textId="38D0B8C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44614892" w14:textId="3A4E2CD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6329EECA" w14:textId="641C3AC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5ABAAED9" w14:textId="2A07E75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46D29126" w14:textId="0C42E8E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030650" w:rsidRPr="00B86C62" w14:paraId="638C4CAE" w14:textId="75129C60" w:rsidTr="00030650">
        <w:trPr>
          <w:trHeight w:val="255"/>
        </w:trPr>
        <w:tc>
          <w:tcPr>
            <w:tcW w:w="427" w:type="pct"/>
            <w:vAlign w:val="center"/>
          </w:tcPr>
          <w:p w14:paraId="61CDE678" w14:textId="7DED6F6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5341D317" w14:textId="6DAA40A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30F65FB" w14:textId="381D333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5" w:type="pct"/>
            <w:vAlign w:val="center"/>
          </w:tcPr>
          <w:p w14:paraId="70C82699" w14:textId="50F4EB8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0.50</w:t>
            </w:r>
          </w:p>
        </w:tc>
        <w:tc>
          <w:tcPr>
            <w:tcW w:w="319" w:type="pct"/>
            <w:vAlign w:val="center"/>
          </w:tcPr>
          <w:p w14:paraId="497DA24F" w14:textId="22966F1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73C88BBC" w14:textId="3BDBE24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6FA59FBC" w14:textId="7D85684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3FEDD3A0" w14:textId="01FF6B5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21DC835C" w14:textId="3EC62EA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23A818EB" w14:textId="53F8265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9" w:type="pct"/>
            <w:vAlign w:val="center"/>
          </w:tcPr>
          <w:p w14:paraId="02D0C791" w14:textId="71E3C38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1E84B123" w14:textId="49CFF4E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030650" w:rsidRPr="00B86C62" w14:paraId="7C9FAA69" w14:textId="5E81A92D" w:rsidTr="00030650">
        <w:trPr>
          <w:trHeight w:val="255"/>
        </w:trPr>
        <w:tc>
          <w:tcPr>
            <w:tcW w:w="427" w:type="pct"/>
            <w:vAlign w:val="center"/>
          </w:tcPr>
          <w:p w14:paraId="6B612ABA" w14:textId="145984A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748F01D7" w14:textId="377F4FC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09B10BF9" w14:textId="3A1C8E6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5" w:type="pct"/>
            <w:vAlign w:val="center"/>
          </w:tcPr>
          <w:p w14:paraId="6825003C" w14:textId="12E5147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19" w:type="pct"/>
            <w:vAlign w:val="center"/>
          </w:tcPr>
          <w:p w14:paraId="6E86E126" w14:textId="5FA968C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47786976" w14:textId="3EED3F8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172BB0A" w14:textId="2EAC14E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597E7368" w14:textId="1AAAFED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631E3186" w14:textId="2CFE7F6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185ECC3B" w14:textId="3A6A665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07CDB227" w14:textId="1EE4DBD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793836EA" w14:textId="4CD3995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030650" w:rsidRPr="00B86C62" w14:paraId="746E3394" w14:textId="2BD7AB20" w:rsidTr="00030650">
        <w:trPr>
          <w:trHeight w:val="255"/>
        </w:trPr>
        <w:tc>
          <w:tcPr>
            <w:tcW w:w="427" w:type="pct"/>
            <w:vAlign w:val="center"/>
          </w:tcPr>
          <w:p w14:paraId="3D2F8FC9" w14:textId="3538251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518D8C17" w14:textId="2A24BB7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4ABE2F1" w14:textId="0CEF4097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vAlign w:val="center"/>
          </w:tcPr>
          <w:p w14:paraId="312E17FC" w14:textId="34CFDCB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0.39</w:t>
            </w:r>
          </w:p>
        </w:tc>
        <w:tc>
          <w:tcPr>
            <w:tcW w:w="319" w:type="pct"/>
            <w:vAlign w:val="center"/>
          </w:tcPr>
          <w:p w14:paraId="505AEF9E" w14:textId="0266D16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4BA76EC4" w14:textId="705724E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1514465" w14:textId="5A30D63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55B9C5CF" w14:textId="1E95E8E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52E67E6C" w14:textId="781483E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4" w:type="pct"/>
            <w:vAlign w:val="center"/>
          </w:tcPr>
          <w:p w14:paraId="6F8CE879" w14:textId="46148E7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9" w:type="pct"/>
            <w:vAlign w:val="center"/>
          </w:tcPr>
          <w:p w14:paraId="0BBF51BC" w14:textId="1DAAD7A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45AF62CD" w14:textId="3E1F184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030650" w:rsidRPr="00B86C62" w14:paraId="049E4142" w14:textId="77777777" w:rsidTr="00030650">
        <w:trPr>
          <w:trHeight w:val="255"/>
        </w:trPr>
        <w:tc>
          <w:tcPr>
            <w:tcW w:w="427" w:type="pct"/>
            <w:vAlign w:val="center"/>
          </w:tcPr>
          <w:p w14:paraId="09780A4C" w14:textId="4552FB10" w:rsidR="00B86C62" w:rsidRPr="0074601D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71" w:type="pct"/>
            <w:vAlign w:val="center"/>
          </w:tcPr>
          <w:p w14:paraId="7F9C1080" w14:textId="5E37CDB1" w:rsidR="00B86C62" w:rsidRPr="0074601D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5D2FC18D" w14:textId="10AF46E1" w:rsidR="00B86C62" w:rsidRPr="0074601D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</w:t>
            </w:r>
            <w:r w:rsidR="0074601D" w:rsidRPr="0074601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.00</w:t>
            </w:r>
          </w:p>
        </w:tc>
        <w:tc>
          <w:tcPr>
            <w:tcW w:w="485" w:type="pct"/>
            <w:vAlign w:val="center"/>
          </w:tcPr>
          <w:p w14:paraId="0C21240E" w14:textId="4DD27B45" w:rsidR="00B86C62" w:rsidRPr="00B86C62" w:rsidRDefault="0074601D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0.62</w:t>
            </w:r>
          </w:p>
        </w:tc>
        <w:tc>
          <w:tcPr>
            <w:tcW w:w="319" w:type="pct"/>
            <w:vAlign w:val="center"/>
          </w:tcPr>
          <w:p w14:paraId="6E70DACA" w14:textId="1DAEC06D" w:rsidR="00B86C62" w:rsidRPr="00B86C62" w:rsidRDefault="0074601D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7A866FF0" w14:textId="5418C8D9" w:rsidR="00B86C62" w:rsidRPr="00B86C62" w:rsidRDefault="0074601D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1281546F" w14:textId="7FBE69ED" w:rsidR="00B86C62" w:rsidRPr="00B86C62" w:rsidRDefault="00982229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0690DEC0" w14:textId="266443A1" w:rsidR="00B86C62" w:rsidRPr="00B86C62" w:rsidRDefault="00982229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7EBE169B" w14:textId="55DE0FF6" w:rsidR="00B86C62" w:rsidRPr="00B86C62" w:rsidRDefault="0074601D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5D76349D" w14:textId="4317361F" w:rsidR="00B86C62" w:rsidRPr="00B86C62" w:rsidRDefault="0074601D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1ACD5210" w14:textId="7B2FB0DF" w:rsidR="00B86C62" w:rsidRPr="00B86C62" w:rsidRDefault="00982229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51D20049" w14:textId="24052342" w:rsidR="00B86C62" w:rsidRPr="00B86C62" w:rsidRDefault="0074601D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030650" w:rsidRPr="00B86C62" w14:paraId="5B8F5BB4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22EAA39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71" w:type="pct"/>
            <w:vAlign w:val="center"/>
          </w:tcPr>
          <w:p w14:paraId="1E92FD73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0811E89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5" w:type="pct"/>
            <w:vAlign w:val="center"/>
          </w:tcPr>
          <w:p w14:paraId="3214AB18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0.31</w:t>
            </w:r>
          </w:p>
        </w:tc>
        <w:tc>
          <w:tcPr>
            <w:tcW w:w="319" w:type="pct"/>
            <w:vAlign w:val="center"/>
          </w:tcPr>
          <w:p w14:paraId="5DF4811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808891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A7F693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14F3DEC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418" w:type="pct"/>
            <w:vAlign w:val="center"/>
          </w:tcPr>
          <w:p w14:paraId="6AB69843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4" w:type="pct"/>
            <w:vAlign w:val="center"/>
          </w:tcPr>
          <w:p w14:paraId="79FC3AF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9" w:type="pct"/>
            <w:vAlign w:val="center"/>
          </w:tcPr>
          <w:p w14:paraId="5C6F4D3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34F2A42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37D60F3F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25BE00C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71" w:type="pct"/>
            <w:vAlign w:val="center"/>
          </w:tcPr>
          <w:p w14:paraId="05318E58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592E7F96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5" w:type="pct"/>
            <w:vAlign w:val="center"/>
          </w:tcPr>
          <w:p w14:paraId="67E1917B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0.39</w:t>
            </w:r>
          </w:p>
        </w:tc>
        <w:tc>
          <w:tcPr>
            <w:tcW w:w="319" w:type="pct"/>
            <w:vAlign w:val="center"/>
          </w:tcPr>
          <w:p w14:paraId="5396FC6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25E5B7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8E74F06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3CCF89DF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00E9110C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0.76</w:t>
            </w:r>
          </w:p>
        </w:tc>
        <w:tc>
          <w:tcPr>
            <w:tcW w:w="354" w:type="pct"/>
            <w:vAlign w:val="center"/>
          </w:tcPr>
          <w:p w14:paraId="083FB57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0F20F08C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7DB8DBD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1C40DCC7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2A13C12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71" w:type="pct"/>
            <w:vAlign w:val="center"/>
          </w:tcPr>
          <w:p w14:paraId="52E6944B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2D3DCE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5" w:type="pct"/>
            <w:vAlign w:val="center"/>
          </w:tcPr>
          <w:p w14:paraId="44CDA98F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0.52</w:t>
            </w:r>
          </w:p>
        </w:tc>
        <w:tc>
          <w:tcPr>
            <w:tcW w:w="319" w:type="pct"/>
            <w:vAlign w:val="center"/>
          </w:tcPr>
          <w:p w14:paraId="20EEBCA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1C8F7A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15D10A4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0F84D68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762716D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4" w:type="pct"/>
            <w:vAlign w:val="center"/>
          </w:tcPr>
          <w:p w14:paraId="54A4247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3818253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1158F1CC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6D5514E5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7F62849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71" w:type="pct"/>
            <w:vAlign w:val="center"/>
          </w:tcPr>
          <w:p w14:paraId="0184E3C8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223242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5" w:type="pct"/>
            <w:vAlign w:val="center"/>
          </w:tcPr>
          <w:p w14:paraId="792FDF36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0.69</w:t>
            </w:r>
          </w:p>
        </w:tc>
        <w:tc>
          <w:tcPr>
            <w:tcW w:w="319" w:type="pct"/>
            <w:vAlign w:val="center"/>
          </w:tcPr>
          <w:p w14:paraId="3C93128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7139AA50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32" w:type="pct"/>
            <w:vAlign w:val="center"/>
          </w:tcPr>
          <w:p w14:paraId="4C47BBE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77000B5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57C00FE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4" w:type="pct"/>
            <w:vAlign w:val="center"/>
          </w:tcPr>
          <w:p w14:paraId="7E2FD2BB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0BB455C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204AB6D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0A5A7419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740F774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71" w:type="pct"/>
            <w:vAlign w:val="center"/>
          </w:tcPr>
          <w:p w14:paraId="105F896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C280213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5" w:type="pct"/>
            <w:vAlign w:val="center"/>
          </w:tcPr>
          <w:p w14:paraId="65E466D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0.60</w:t>
            </w:r>
          </w:p>
        </w:tc>
        <w:tc>
          <w:tcPr>
            <w:tcW w:w="319" w:type="pct"/>
            <w:vAlign w:val="center"/>
          </w:tcPr>
          <w:p w14:paraId="064970E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4A7D86B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CA50B4B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72AF11A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4145834B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4" w:type="pct"/>
            <w:vAlign w:val="center"/>
          </w:tcPr>
          <w:p w14:paraId="22CABAA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56683DF0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781CF7C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31B52B97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4B249EA6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71" w:type="pct"/>
            <w:vAlign w:val="center"/>
          </w:tcPr>
          <w:p w14:paraId="56E72FA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E1C025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5" w:type="pct"/>
            <w:vAlign w:val="center"/>
          </w:tcPr>
          <w:p w14:paraId="1392BA4B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0.72</w:t>
            </w:r>
          </w:p>
        </w:tc>
        <w:tc>
          <w:tcPr>
            <w:tcW w:w="319" w:type="pct"/>
            <w:vAlign w:val="center"/>
          </w:tcPr>
          <w:p w14:paraId="7F019E4B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7C22954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5C5FD0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53" w:type="pct"/>
            <w:vAlign w:val="center"/>
          </w:tcPr>
          <w:p w14:paraId="27895BA6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5B8DC22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685F0E23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21AE5418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37DCEE7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18F304F4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0E5609F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71" w:type="pct"/>
            <w:vAlign w:val="center"/>
          </w:tcPr>
          <w:p w14:paraId="15C8EE7F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5872469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5" w:type="pct"/>
            <w:vAlign w:val="center"/>
          </w:tcPr>
          <w:p w14:paraId="330B017F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0.59</w:t>
            </w:r>
          </w:p>
        </w:tc>
        <w:tc>
          <w:tcPr>
            <w:tcW w:w="319" w:type="pct"/>
            <w:vAlign w:val="center"/>
          </w:tcPr>
          <w:p w14:paraId="48453B8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2309947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1908A3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61125D2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418" w:type="pct"/>
            <w:vAlign w:val="center"/>
          </w:tcPr>
          <w:p w14:paraId="188C9BD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4" w:type="pct"/>
            <w:vAlign w:val="center"/>
          </w:tcPr>
          <w:p w14:paraId="6542D4C0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4FE8C78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303C6B7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64EB03BD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3E11C6E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71" w:type="pct"/>
            <w:vAlign w:val="center"/>
          </w:tcPr>
          <w:p w14:paraId="4B076F18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73DBEE3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vAlign w:val="center"/>
          </w:tcPr>
          <w:p w14:paraId="16D0FC2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0.57</w:t>
            </w:r>
          </w:p>
        </w:tc>
        <w:tc>
          <w:tcPr>
            <w:tcW w:w="319" w:type="pct"/>
            <w:vAlign w:val="center"/>
          </w:tcPr>
          <w:p w14:paraId="6A656CF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011CD38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5FAAB7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0C91EBE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55148CD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54" w:type="pct"/>
            <w:vAlign w:val="center"/>
          </w:tcPr>
          <w:p w14:paraId="106BA7E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0D14878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679F4A1C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6F9CF5CC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26FB5542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71" w:type="pct"/>
            <w:vAlign w:val="center"/>
          </w:tcPr>
          <w:p w14:paraId="13029886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5A21476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5" w:type="pct"/>
            <w:vAlign w:val="center"/>
          </w:tcPr>
          <w:p w14:paraId="15F7CD29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19" w:type="pct"/>
            <w:vAlign w:val="center"/>
          </w:tcPr>
          <w:p w14:paraId="5E864CA6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1376354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24EA845B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53" w:type="pct"/>
            <w:vAlign w:val="center"/>
          </w:tcPr>
          <w:p w14:paraId="53E44DAE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7884F602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1FDE96DA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394DE0DE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7BB87CE9" w14:textId="77777777" w:rsidR="00B86C62" w:rsidRPr="0074601D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4601D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395FCEE3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25D6B9E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71" w:type="pct"/>
            <w:vAlign w:val="center"/>
          </w:tcPr>
          <w:p w14:paraId="39A5B33F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24DA4EC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5" w:type="pct"/>
            <w:vAlign w:val="center"/>
          </w:tcPr>
          <w:p w14:paraId="660E034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0.53</w:t>
            </w:r>
          </w:p>
        </w:tc>
        <w:tc>
          <w:tcPr>
            <w:tcW w:w="319" w:type="pct"/>
            <w:vAlign w:val="center"/>
          </w:tcPr>
          <w:p w14:paraId="42A0E82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1F7EC5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F320E2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0E5604D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1504DD6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76ADEFA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9" w:type="pct"/>
            <w:vAlign w:val="center"/>
          </w:tcPr>
          <w:p w14:paraId="09D0184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0F4085F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86C62" w:rsidRPr="00B86C62" w14:paraId="27852137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2B90ADD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71" w:type="pct"/>
            <w:vAlign w:val="center"/>
          </w:tcPr>
          <w:p w14:paraId="686AB12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01A2184" w14:textId="7838ADCF" w:rsidR="00B86C62" w:rsidRPr="00B86C62" w:rsidRDefault="0051577C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  <w:r w:rsidR="00B86C62"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485" w:type="pct"/>
            <w:vAlign w:val="center"/>
          </w:tcPr>
          <w:p w14:paraId="6584BFAF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0.21</w:t>
            </w:r>
          </w:p>
        </w:tc>
        <w:tc>
          <w:tcPr>
            <w:tcW w:w="319" w:type="pct"/>
            <w:vAlign w:val="center"/>
          </w:tcPr>
          <w:p w14:paraId="30BA8AA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7F65AF4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B017693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022EF27F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5E19A6CF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192147A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0.64</w:t>
            </w:r>
          </w:p>
        </w:tc>
        <w:tc>
          <w:tcPr>
            <w:tcW w:w="499" w:type="pct"/>
            <w:vAlign w:val="center"/>
          </w:tcPr>
          <w:p w14:paraId="2CC63366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4AAE9B3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86C62" w:rsidRPr="00B86C62" w14:paraId="3CE5ABD6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614DAF2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71" w:type="pct"/>
            <w:vAlign w:val="center"/>
          </w:tcPr>
          <w:p w14:paraId="7C448F2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D34C94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5" w:type="pct"/>
            <w:vAlign w:val="center"/>
          </w:tcPr>
          <w:p w14:paraId="1D1A50E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0.66</w:t>
            </w:r>
          </w:p>
        </w:tc>
        <w:tc>
          <w:tcPr>
            <w:tcW w:w="319" w:type="pct"/>
            <w:vAlign w:val="center"/>
          </w:tcPr>
          <w:p w14:paraId="159DA87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C54F08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19CBC0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34E5D62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70552A7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0E4B466B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9" w:type="pct"/>
            <w:vAlign w:val="center"/>
          </w:tcPr>
          <w:p w14:paraId="78D91E0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3C62FF3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27843B58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51FDF5D3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71" w:type="pct"/>
            <w:vAlign w:val="center"/>
          </w:tcPr>
          <w:p w14:paraId="16CC8BA0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40154926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5" w:type="pct"/>
            <w:vAlign w:val="center"/>
          </w:tcPr>
          <w:p w14:paraId="0BA4105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0.70</w:t>
            </w:r>
          </w:p>
        </w:tc>
        <w:tc>
          <w:tcPr>
            <w:tcW w:w="319" w:type="pct"/>
            <w:vAlign w:val="center"/>
          </w:tcPr>
          <w:p w14:paraId="3013DC2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4F0C7D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24303604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6894EAED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34057E22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51C4B7B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02C9C24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112DDD01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86C62" w:rsidRPr="00B86C62" w14:paraId="191ED415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16E5707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71" w:type="pct"/>
            <w:vAlign w:val="center"/>
          </w:tcPr>
          <w:p w14:paraId="7B195D3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171A508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5" w:type="pct"/>
            <w:vAlign w:val="center"/>
          </w:tcPr>
          <w:p w14:paraId="6790894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19" w:type="pct"/>
            <w:vAlign w:val="center"/>
          </w:tcPr>
          <w:p w14:paraId="2EEF967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86CA1CF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3A8853B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1B00ABAA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03C648DE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68E61149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99" w:type="pct"/>
            <w:vAlign w:val="center"/>
          </w:tcPr>
          <w:p w14:paraId="5D3216E7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199" w:type="pct"/>
            <w:vAlign w:val="center"/>
          </w:tcPr>
          <w:p w14:paraId="65A57FA5" w14:textId="77777777" w:rsidR="00B86C62" w:rsidRPr="00B86C6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21734020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4EBAD5C3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71" w:type="pct"/>
            <w:vAlign w:val="center"/>
          </w:tcPr>
          <w:p w14:paraId="70A77327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2F98CC9" w14:textId="358B779B" w:rsidR="00B86C62" w:rsidRPr="003A1AA2" w:rsidRDefault="002673EF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10</w:t>
            </w:r>
            <w:r w:rsidR="00B86C62"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485" w:type="pct"/>
            <w:vAlign w:val="center"/>
          </w:tcPr>
          <w:p w14:paraId="1A9AF155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0.56</w:t>
            </w:r>
          </w:p>
        </w:tc>
        <w:tc>
          <w:tcPr>
            <w:tcW w:w="319" w:type="pct"/>
            <w:vAlign w:val="center"/>
          </w:tcPr>
          <w:p w14:paraId="45291C73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535480F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81A50F2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24A04A87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418" w:type="pct"/>
            <w:vAlign w:val="center"/>
          </w:tcPr>
          <w:p w14:paraId="3457E533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2B00AC4C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99" w:type="pct"/>
            <w:vAlign w:val="center"/>
          </w:tcPr>
          <w:p w14:paraId="53DEA01F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199" w:type="pct"/>
            <w:vAlign w:val="center"/>
          </w:tcPr>
          <w:p w14:paraId="1EB1AE2A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86C62" w:rsidRPr="00B86C62" w14:paraId="3403EE92" w14:textId="77777777" w:rsidTr="00030650">
        <w:trPr>
          <w:trHeight w:val="283"/>
        </w:trPr>
        <w:tc>
          <w:tcPr>
            <w:tcW w:w="427" w:type="pct"/>
            <w:vAlign w:val="center"/>
          </w:tcPr>
          <w:p w14:paraId="5D6FCE4F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71" w:type="pct"/>
            <w:vAlign w:val="center"/>
          </w:tcPr>
          <w:p w14:paraId="254A9FDE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AE3C218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vAlign w:val="center"/>
          </w:tcPr>
          <w:p w14:paraId="4E99E045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19" w:type="pct"/>
            <w:vAlign w:val="center"/>
          </w:tcPr>
          <w:p w14:paraId="003D90D6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4EA0615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30F83124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53" w:type="pct"/>
            <w:vAlign w:val="center"/>
          </w:tcPr>
          <w:p w14:paraId="3C820E51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8" w:type="pct"/>
            <w:vAlign w:val="center"/>
          </w:tcPr>
          <w:p w14:paraId="646C03E7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4" w:type="pct"/>
            <w:vAlign w:val="center"/>
          </w:tcPr>
          <w:p w14:paraId="1EDEA3E4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9" w:type="pct"/>
            <w:vAlign w:val="center"/>
          </w:tcPr>
          <w:p w14:paraId="5E4215AD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199" w:type="pct"/>
            <w:vAlign w:val="center"/>
          </w:tcPr>
          <w:p w14:paraId="2846825D" w14:textId="77777777" w:rsidR="00B86C62" w:rsidRPr="003A1AA2" w:rsidRDefault="00B86C62" w:rsidP="00543120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3A1AA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</w:tbl>
    <w:p w14:paraId="49A205D7" w14:textId="0C79ED50" w:rsidR="008F1531" w:rsidRDefault="00090FCD" w:rsidP="00B86C62">
      <w:pPr>
        <w:jc w:val="both"/>
        <w:rPr>
          <w:rFonts w:ascii="Times New Roman" w:hAnsi="Times New Roman" w:cs="Times New Roman"/>
          <w:sz w:val="16"/>
          <w:szCs w:val="16"/>
        </w:rPr>
      </w:pPr>
      <w:r w:rsidRPr="00B86C62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B86C62">
        <w:rPr>
          <w:rFonts w:ascii="Times New Roman" w:hAnsi="Times New Roman" w:cs="Times New Roman"/>
          <w:sz w:val="12"/>
          <w:szCs w:val="12"/>
        </w:rPr>
        <w:t>=missing data</w:t>
      </w:r>
      <w:r w:rsidR="008F1531">
        <w:rPr>
          <w:rFonts w:ascii="Times New Roman" w:hAnsi="Times New Roman" w:cs="Times New Roman"/>
          <w:sz w:val="16"/>
          <w:szCs w:val="16"/>
        </w:rPr>
        <w:br w:type="page"/>
      </w:r>
    </w:p>
    <w:p w14:paraId="6568EAEF" w14:textId="30AE0C8B" w:rsidR="00195552" w:rsidRPr="0065073E" w:rsidRDefault="00195552" w:rsidP="00960B66">
      <w:pPr>
        <w:rPr>
          <w:rFonts w:ascii="Times New Roman" w:hAnsi="Times New Roman" w:cs="Times New Roman"/>
          <w:sz w:val="16"/>
          <w:szCs w:val="16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 w:rsidR="00B86C62"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</w:t>
      </w:r>
      <w:r>
        <w:rPr>
          <w:rFonts w:ascii="Times New Roman" w:hAnsi="Times New Roman" w:cs="Times New Roman"/>
          <w:sz w:val="20"/>
          <w:szCs w:val="20"/>
        </w:rPr>
        <w:t>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332"/>
        <w:gridCol w:w="1159"/>
        <w:gridCol w:w="2430"/>
        <w:gridCol w:w="1515"/>
        <w:gridCol w:w="996"/>
        <w:gridCol w:w="1140"/>
        <w:gridCol w:w="1037"/>
        <w:gridCol w:w="1483"/>
        <w:gridCol w:w="1237"/>
        <w:gridCol w:w="1180"/>
        <w:gridCol w:w="1290"/>
        <w:gridCol w:w="815"/>
      </w:tblGrid>
      <w:tr w:rsidR="00B24E75" w:rsidRPr="00B86C62" w14:paraId="12A71E5F" w14:textId="584E4634" w:rsidTr="00B86C62">
        <w:trPr>
          <w:trHeight w:val="283"/>
        </w:trPr>
        <w:tc>
          <w:tcPr>
            <w:tcW w:w="427" w:type="pct"/>
            <w:vAlign w:val="center"/>
          </w:tcPr>
          <w:p w14:paraId="0509D222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71" w:type="pct"/>
            <w:vAlign w:val="center"/>
          </w:tcPr>
          <w:p w14:paraId="3B1D09DA" w14:textId="6AE18A42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778" w:type="pct"/>
            <w:vAlign w:val="center"/>
          </w:tcPr>
          <w:p w14:paraId="64CF06C4" w14:textId="16D66CEA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85" w:type="pct"/>
            <w:vAlign w:val="center"/>
          </w:tcPr>
          <w:p w14:paraId="754371AE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19" w:type="pct"/>
            <w:vAlign w:val="center"/>
          </w:tcPr>
          <w:p w14:paraId="376D104E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65" w:type="pct"/>
            <w:vAlign w:val="center"/>
          </w:tcPr>
          <w:p w14:paraId="6E174FFB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32" w:type="pct"/>
            <w:vAlign w:val="center"/>
          </w:tcPr>
          <w:p w14:paraId="0F64539C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5" w:type="pct"/>
            <w:vAlign w:val="center"/>
          </w:tcPr>
          <w:p w14:paraId="16E8523A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6" w:type="pct"/>
            <w:vAlign w:val="center"/>
          </w:tcPr>
          <w:p w14:paraId="69A74AA4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8" w:type="pct"/>
            <w:vAlign w:val="center"/>
          </w:tcPr>
          <w:p w14:paraId="51E77209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13" w:type="pct"/>
            <w:vAlign w:val="center"/>
          </w:tcPr>
          <w:p w14:paraId="370E91CC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61" w:type="pct"/>
            <w:vAlign w:val="center"/>
          </w:tcPr>
          <w:p w14:paraId="44FC005F" w14:textId="77777777" w:rsidR="00B24E75" w:rsidRPr="00B86C62" w:rsidRDefault="00B24E75" w:rsidP="0069154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B24E75" w:rsidRPr="00B86C62" w14:paraId="2654F5AA" w14:textId="21C4AFD0" w:rsidTr="00B86C62">
        <w:trPr>
          <w:trHeight w:val="283"/>
        </w:trPr>
        <w:tc>
          <w:tcPr>
            <w:tcW w:w="427" w:type="pct"/>
            <w:vAlign w:val="center"/>
          </w:tcPr>
          <w:p w14:paraId="15ACDE74" w14:textId="16F4F631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71" w:type="pct"/>
            <w:vAlign w:val="center"/>
          </w:tcPr>
          <w:p w14:paraId="1167FA1F" w14:textId="28CB8675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23DED76B" w14:textId="7ACC79C2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5" w:type="pct"/>
            <w:vAlign w:val="center"/>
          </w:tcPr>
          <w:p w14:paraId="36FADE17" w14:textId="5630CC3D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19" w:type="pct"/>
            <w:vAlign w:val="center"/>
          </w:tcPr>
          <w:p w14:paraId="5126F75D" w14:textId="202BC2F5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EEC90E9" w14:textId="1DA7384B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34802A97" w14:textId="33275D41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3EEA492" w14:textId="08314F73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652C33FA" w14:textId="66C1912B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6BD2EDD6" w14:textId="2AEB06C6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15FB19CA" w14:textId="156F9FD7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61" w:type="pct"/>
            <w:vAlign w:val="center"/>
          </w:tcPr>
          <w:p w14:paraId="5D19155A" w14:textId="7653C0A3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513B840" w14:textId="67080366" w:rsidTr="00B86C62">
        <w:trPr>
          <w:trHeight w:val="283"/>
        </w:trPr>
        <w:tc>
          <w:tcPr>
            <w:tcW w:w="427" w:type="pct"/>
            <w:vAlign w:val="center"/>
          </w:tcPr>
          <w:p w14:paraId="7FC390BF" w14:textId="06121CA3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71" w:type="pct"/>
            <w:vAlign w:val="center"/>
          </w:tcPr>
          <w:p w14:paraId="24F9F072" w14:textId="22F1FB11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0C94E9D3" w14:textId="77377113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47DAEFA3" w14:textId="01DD6D40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0.14</w:t>
            </w:r>
          </w:p>
        </w:tc>
        <w:tc>
          <w:tcPr>
            <w:tcW w:w="319" w:type="pct"/>
            <w:vAlign w:val="center"/>
          </w:tcPr>
          <w:p w14:paraId="35280B98" w14:textId="2421494B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C5195B7" w14:textId="06E70D59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0E982F8" w14:textId="68F7CC2C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95236BD" w14:textId="0560A0B6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6" w:type="pct"/>
            <w:vAlign w:val="center"/>
          </w:tcPr>
          <w:p w14:paraId="420AD7E9" w14:textId="670208BB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8" w:type="pct"/>
            <w:vAlign w:val="center"/>
          </w:tcPr>
          <w:p w14:paraId="3509EB06" w14:textId="5415EAFD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413" w:type="pct"/>
            <w:vAlign w:val="center"/>
          </w:tcPr>
          <w:p w14:paraId="588A15CD" w14:textId="67E4CBD1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61" w:type="pct"/>
            <w:vAlign w:val="center"/>
          </w:tcPr>
          <w:p w14:paraId="44734465" w14:textId="4F6BFDF2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24E75" w:rsidRPr="00B86C62" w14:paraId="35AE72D5" w14:textId="13A83D01" w:rsidTr="00B86C62">
        <w:trPr>
          <w:trHeight w:val="283"/>
        </w:trPr>
        <w:tc>
          <w:tcPr>
            <w:tcW w:w="427" w:type="pct"/>
            <w:vAlign w:val="center"/>
          </w:tcPr>
          <w:p w14:paraId="1B72679A" w14:textId="7CFA11C4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71" w:type="pct"/>
            <w:vAlign w:val="center"/>
          </w:tcPr>
          <w:p w14:paraId="4ACE70DD" w14:textId="3839765F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0EFD4502" w14:textId="6C7E77FF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5" w:type="pct"/>
            <w:vAlign w:val="center"/>
          </w:tcPr>
          <w:p w14:paraId="254D0AD6" w14:textId="2E8E256A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19" w:type="pct"/>
            <w:vAlign w:val="center"/>
          </w:tcPr>
          <w:p w14:paraId="17A5748F" w14:textId="69C11D85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417549FF" w14:textId="4E6D8E66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BA49061" w14:textId="5BFCAD21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0343C3CA" w14:textId="078AAF2C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59BADB19" w14:textId="6E6ED8D7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70742932" w14:textId="2D81903D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335D4F36" w14:textId="5E874FCC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1DB4A1C3" w14:textId="080D2492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43DE17B8" w14:textId="1AE7ED9A" w:rsidTr="00B86C62">
        <w:trPr>
          <w:trHeight w:val="283"/>
        </w:trPr>
        <w:tc>
          <w:tcPr>
            <w:tcW w:w="427" w:type="pct"/>
            <w:vAlign w:val="center"/>
          </w:tcPr>
          <w:p w14:paraId="5A36CB4D" w14:textId="7B40B83F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71" w:type="pct"/>
            <w:vAlign w:val="center"/>
          </w:tcPr>
          <w:p w14:paraId="41803093" w14:textId="0F7EE106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03224090" w14:textId="2F072E19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5" w:type="pct"/>
            <w:vAlign w:val="center"/>
          </w:tcPr>
          <w:p w14:paraId="541383E4" w14:textId="1C412D8E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0.33</w:t>
            </w:r>
          </w:p>
        </w:tc>
        <w:tc>
          <w:tcPr>
            <w:tcW w:w="319" w:type="pct"/>
            <w:vAlign w:val="center"/>
          </w:tcPr>
          <w:p w14:paraId="0BB7A8C9" w14:textId="17D2D6B9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1FD2E12B" w14:textId="665E89D2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814E04C" w14:textId="53DA3373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53EDADDB" w14:textId="74F4ADC6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6" w:type="pct"/>
            <w:vAlign w:val="center"/>
          </w:tcPr>
          <w:p w14:paraId="60339A46" w14:textId="69BB6D74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8" w:type="pct"/>
            <w:vAlign w:val="center"/>
          </w:tcPr>
          <w:p w14:paraId="36B268F7" w14:textId="5662E3F7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75719708" w14:textId="2AD058FE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61" w:type="pct"/>
            <w:vAlign w:val="center"/>
          </w:tcPr>
          <w:p w14:paraId="21BBFCCD" w14:textId="15F2CF15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4F9855E0" w14:textId="1D7F0D41" w:rsidTr="00B86C62">
        <w:trPr>
          <w:trHeight w:val="283"/>
        </w:trPr>
        <w:tc>
          <w:tcPr>
            <w:tcW w:w="427" w:type="pct"/>
            <w:vAlign w:val="center"/>
          </w:tcPr>
          <w:p w14:paraId="11EC872E" w14:textId="1EFF250F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71" w:type="pct"/>
            <w:vAlign w:val="center"/>
          </w:tcPr>
          <w:p w14:paraId="30E0F8ED" w14:textId="118B53BD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A0AB1CC" w14:textId="40204417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5" w:type="pct"/>
            <w:vAlign w:val="center"/>
          </w:tcPr>
          <w:p w14:paraId="4753C0E4" w14:textId="78C1BAA9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0.42</w:t>
            </w:r>
          </w:p>
        </w:tc>
        <w:tc>
          <w:tcPr>
            <w:tcW w:w="319" w:type="pct"/>
            <w:vAlign w:val="center"/>
          </w:tcPr>
          <w:p w14:paraId="731BC63D" w14:textId="01F2CFE5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B910315" w14:textId="448433B1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52FE5EA" w14:textId="1EBFE5B8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29941F12" w14:textId="42DC8435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396" w:type="pct"/>
            <w:vAlign w:val="center"/>
          </w:tcPr>
          <w:p w14:paraId="3278BFF2" w14:textId="20C8C038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5D68688D" w14:textId="5082EB73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097FC790" w14:textId="498F8314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61" w:type="pct"/>
            <w:vAlign w:val="center"/>
          </w:tcPr>
          <w:p w14:paraId="061786BB" w14:textId="21A46A1D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28C0D8DA" w14:textId="4D50923C" w:rsidTr="00B86C62">
        <w:trPr>
          <w:trHeight w:val="283"/>
        </w:trPr>
        <w:tc>
          <w:tcPr>
            <w:tcW w:w="427" w:type="pct"/>
            <w:vAlign w:val="center"/>
          </w:tcPr>
          <w:p w14:paraId="62D05668" w14:textId="3B8797D4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71" w:type="pct"/>
            <w:vAlign w:val="center"/>
          </w:tcPr>
          <w:p w14:paraId="5B67FAB9" w14:textId="291821C0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D8FC79E" w14:textId="5404E8E8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5" w:type="pct"/>
            <w:vAlign w:val="center"/>
          </w:tcPr>
          <w:p w14:paraId="3FE9F18F" w14:textId="186073E9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0.38</w:t>
            </w:r>
          </w:p>
        </w:tc>
        <w:tc>
          <w:tcPr>
            <w:tcW w:w="319" w:type="pct"/>
            <w:vAlign w:val="center"/>
          </w:tcPr>
          <w:p w14:paraId="0CE4C9DA" w14:textId="2F02E70D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40206DF0" w14:textId="3250A97D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37265D70" w14:textId="5B82DE86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5" w:type="pct"/>
            <w:vAlign w:val="center"/>
          </w:tcPr>
          <w:p w14:paraId="55DB75F1" w14:textId="469FAAC6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396" w:type="pct"/>
            <w:vAlign w:val="center"/>
          </w:tcPr>
          <w:p w14:paraId="5F4879BD" w14:textId="76673D93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8" w:type="pct"/>
            <w:vAlign w:val="center"/>
          </w:tcPr>
          <w:p w14:paraId="7A7323AB" w14:textId="71B233D3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2E2C596C" w14:textId="5C7B1691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61" w:type="pct"/>
            <w:vAlign w:val="center"/>
          </w:tcPr>
          <w:p w14:paraId="766F5946" w14:textId="791DAEAF" w:rsidR="00B24E75" w:rsidRPr="00B86C62" w:rsidRDefault="00B24E75" w:rsidP="00BD134F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7D8DC20E" w14:textId="43DBEECF" w:rsidTr="00B86C62">
        <w:trPr>
          <w:trHeight w:val="283"/>
        </w:trPr>
        <w:tc>
          <w:tcPr>
            <w:tcW w:w="427" w:type="pct"/>
            <w:vAlign w:val="center"/>
          </w:tcPr>
          <w:p w14:paraId="25638803" w14:textId="02C37301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</w:tcPr>
          <w:p w14:paraId="67E5017A" w14:textId="26CA3351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665AAA9" w14:textId="758419F7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5" w:type="pct"/>
            <w:vAlign w:val="center"/>
          </w:tcPr>
          <w:p w14:paraId="355111DA" w14:textId="191FC42A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19" w:type="pct"/>
            <w:vAlign w:val="center"/>
          </w:tcPr>
          <w:p w14:paraId="0226A6CD" w14:textId="0521C914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1FD9A858" w14:textId="2F4AE6BC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C1BEF57" w14:textId="67827C75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6B9D65D" w14:textId="13ED7D42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32618E12" w14:textId="18EAFDE8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63940BAC" w14:textId="0A1B7837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4190BC19" w14:textId="5ADF7BAB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688CD329" w14:textId="4A9836F9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03C898DD" w14:textId="55B6C1B3" w:rsidTr="00B86C62">
        <w:trPr>
          <w:trHeight w:val="283"/>
        </w:trPr>
        <w:tc>
          <w:tcPr>
            <w:tcW w:w="427" w:type="pct"/>
            <w:vAlign w:val="center"/>
          </w:tcPr>
          <w:p w14:paraId="627251B8" w14:textId="4C81BEDB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</w:tcPr>
          <w:p w14:paraId="08B720CF" w14:textId="361F71E9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56B5DCAE" w14:textId="6E5D3495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5" w:type="pct"/>
            <w:vAlign w:val="center"/>
          </w:tcPr>
          <w:p w14:paraId="19DFDB13" w14:textId="5EA6CE52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19" w:type="pct"/>
            <w:vAlign w:val="center"/>
          </w:tcPr>
          <w:p w14:paraId="3BE435E7" w14:textId="35DE328E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CF4BC21" w14:textId="5A356840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13E21655" w14:textId="4DED4527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37F7446" w14:textId="2282C435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2B9C8084" w14:textId="0DADF355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2DFB0EB0" w14:textId="655CC1B1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136F3B66" w14:textId="327F9DE2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2D467A25" w14:textId="64D8C73C" w:rsidR="00B24E75" w:rsidRPr="00E372BA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372B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2FD4466B" w14:textId="5610049A" w:rsidTr="00B86C62">
        <w:trPr>
          <w:trHeight w:val="283"/>
        </w:trPr>
        <w:tc>
          <w:tcPr>
            <w:tcW w:w="427" w:type="pct"/>
            <w:vAlign w:val="center"/>
          </w:tcPr>
          <w:p w14:paraId="522BC6C0" w14:textId="6B60245B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</w:tcPr>
          <w:p w14:paraId="04B7A56F" w14:textId="6F61B60F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4748E30" w14:textId="727EC77B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5" w:type="pct"/>
            <w:vAlign w:val="center"/>
          </w:tcPr>
          <w:p w14:paraId="367FAA7E" w14:textId="0CD2996B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19" w:type="pct"/>
            <w:vAlign w:val="center"/>
          </w:tcPr>
          <w:p w14:paraId="5ABC82B5" w14:textId="2C526010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CEF38EB" w14:textId="6C59EE2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06736B5" w14:textId="51120CF5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2AAA575" w14:textId="3C87F53C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079A3BF8" w14:textId="46D7DDA8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42FB50FE" w14:textId="625F4E38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3E5EE715" w14:textId="7D48B28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59D3DD0E" w14:textId="68F5CC5E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693BC98" w14:textId="53F82FD8" w:rsidTr="00B86C62">
        <w:trPr>
          <w:trHeight w:val="283"/>
        </w:trPr>
        <w:tc>
          <w:tcPr>
            <w:tcW w:w="427" w:type="pct"/>
            <w:vAlign w:val="center"/>
          </w:tcPr>
          <w:p w14:paraId="61B0B10C" w14:textId="38AE1E92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</w:tcPr>
          <w:p w14:paraId="51105AB1" w14:textId="1292430E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5284FD63" w14:textId="2941817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vAlign w:val="center"/>
          </w:tcPr>
          <w:p w14:paraId="52F9AB9C" w14:textId="0C4F5468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19" w:type="pct"/>
            <w:vAlign w:val="center"/>
          </w:tcPr>
          <w:p w14:paraId="4F39680C" w14:textId="6F9FE67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8596F2C" w14:textId="0F2F86C3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A0ACA85" w14:textId="2D51AB07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B081A7F" w14:textId="311AEA42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20ED4D3C" w14:textId="7099C11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4AB8BB22" w14:textId="5591646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2BEFD401" w14:textId="45C57D30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2AA4FD3C" w14:textId="44607600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798B683A" w14:textId="5DFE58BE" w:rsidTr="00B86C62">
        <w:trPr>
          <w:trHeight w:val="283"/>
        </w:trPr>
        <w:tc>
          <w:tcPr>
            <w:tcW w:w="427" w:type="pct"/>
            <w:vAlign w:val="center"/>
          </w:tcPr>
          <w:p w14:paraId="5147483E" w14:textId="439BB67E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71" w:type="pct"/>
          </w:tcPr>
          <w:p w14:paraId="226D3EF8" w14:textId="10232F41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6AB409A" w14:textId="2651927B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5" w:type="pct"/>
            <w:vAlign w:val="center"/>
          </w:tcPr>
          <w:p w14:paraId="62DA11C2" w14:textId="7D472DA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19" w:type="pct"/>
            <w:vAlign w:val="center"/>
          </w:tcPr>
          <w:p w14:paraId="62E83A0F" w14:textId="4A166080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2083196" w14:textId="107DC1BC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F62FCB2" w14:textId="437E1679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6384EACB" w14:textId="5730FD3E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7D304C14" w14:textId="0D7012D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40E38F68" w14:textId="1F8F5105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7501513C" w14:textId="5823E5E9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4E965D70" w14:textId="74380537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22091E" w:rsidRPr="00B86C62" w14:paraId="566563A0" w14:textId="77777777" w:rsidTr="004B2C17">
        <w:trPr>
          <w:trHeight w:val="283"/>
        </w:trPr>
        <w:tc>
          <w:tcPr>
            <w:tcW w:w="427" w:type="pct"/>
            <w:vAlign w:val="center"/>
          </w:tcPr>
          <w:p w14:paraId="6CA156B9" w14:textId="3D2F1704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2091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22091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71" w:type="pct"/>
            <w:vAlign w:val="center"/>
          </w:tcPr>
          <w:p w14:paraId="0488E0A3" w14:textId="30D888D0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2091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121E7036" w14:textId="55DED639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2091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4.00</w:t>
            </w:r>
          </w:p>
        </w:tc>
        <w:tc>
          <w:tcPr>
            <w:tcW w:w="485" w:type="pct"/>
          </w:tcPr>
          <w:p w14:paraId="34C3746D" w14:textId="40F0392A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  <w:r w:rsidRPr="00F9485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.00</w:t>
            </w:r>
          </w:p>
        </w:tc>
        <w:tc>
          <w:tcPr>
            <w:tcW w:w="319" w:type="pct"/>
          </w:tcPr>
          <w:p w14:paraId="495644E6" w14:textId="280C2D8C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  <w:r w:rsidRPr="00F9485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.00</w:t>
            </w:r>
          </w:p>
        </w:tc>
        <w:tc>
          <w:tcPr>
            <w:tcW w:w="365" w:type="pct"/>
          </w:tcPr>
          <w:p w14:paraId="0D9E1A74" w14:textId="7A146757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  <w:r w:rsidRPr="00F9485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.00</w:t>
            </w:r>
          </w:p>
        </w:tc>
        <w:tc>
          <w:tcPr>
            <w:tcW w:w="332" w:type="pct"/>
            <w:vAlign w:val="center"/>
          </w:tcPr>
          <w:p w14:paraId="05698107" w14:textId="56FB9A2D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2091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B879574" w14:textId="0D5694AE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2091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5B7D478C" w14:textId="4D929301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2091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702EBFD7" w14:textId="0B1E6542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2091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4C829038" w14:textId="119A16E2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  <w:tc>
          <w:tcPr>
            <w:tcW w:w="261" w:type="pct"/>
            <w:vAlign w:val="center"/>
          </w:tcPr>
          <w:p w14:paraId="47E38A96" w14:textId="64F4D99B" w:rsidR="0022091E" w:rsidRPr="0022091E" w:rsidRDefault="0022091E" w:rsidP="0022091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999.00</w:t>
            </w:r>
          </w:p>
        </w:tc>
      </w:tr>
      <w:tr w:rsidR="00B24E75" w:rsidRPr="00B86C62" w14:paraId="4F7EF3AF" w14:textId="43135AE4" w:rsidTr="00B86C62">
        <w:trPr>
          <w:trHeight w:val="283"/>
        </w:trPr>
        <w:tc>
          <w:tcPr>
            <w:tcW w:w="427" w:type="pct"/>
            <w:vAlign w:val="center"/>
          </w:tcPr>
          <w:p w14:paraId="074500DD" w14:textId="5F36DDA8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71" w:type="pct"/>
          </w:tcPr>
          <w:p w14:paraId="198D04CB" w14:textId="7E054FE0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D3EC3E5" w14:textId="5A6CC34B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5" w:type="pct"/>
            <w:vAlign w:val="center"/>
          </w:tcPr>
          <w:p w14:paraId="6BEE2F6F" w14:textId="43AFD06C" w:rsidR="00B24E75" w:rsidRPr="00B86C62" w:rsidRDefault="0022091E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319" w:type="pct"/>
            <w:vAlign w:val="center"/>
          </w:tcPr>
          <w:p w14:paraId="2B9EB048" w14:textId="79DC8F0F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1DD96D9" w14:textId="0D1758E5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2CF0AA65" w14:textId="6597BF0E" w:rsidR="00B24E75" w:rsidRPr="00B86C62" w:rsidRDefault="0022091E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  <w:r w:rsidR="00B24E75"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.00</w:t>
            </w:r>
          </w:p>
        </w:tc>
        <w:tc>
          <w:tcPr>
            <w:tcW w:w="475" w:type="pct"/>
            <w:vAlign w:val="center"/>
          </w:tcPr>
          <w:p w14:paraId="27C5BAF0" w14:textId="225B2F92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67A15649" w14:textId="1F3CAE1C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33782B34" w14:textId="75F0393E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241E26F6" w14:textId="1BD0EDE5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33C96045" w14:textId="39433319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98C291B" w14:textId="2C1032C4" w:rsidTr="00B86C62">
        <w:trPr>
          <w:trHeight w:val="283"/>
        </w:trPr>
        <w:tc>
          <w:tcPr>
            <w:tcW w:w="427" w:type="pct"/>
            <w:vAlign w:val="center"/>
          </w:tcPr>
          <w:p w14:paraId="58CFAD33" w14:textId="620C15CE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71" w:type="pct"/>
          </w:tcPr>
          <w:p w14:paraId="664C7176" w14:textId="2CD64D0C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2345917" w14:textId="1B63FF78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85" w:type="pct"/>
            <w:vAlign w:val="center"/>
          </w:tcPr>
          <w:p w14:paraId="1D4A9FD9" w14:textId="0ADD01EF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19" w:type="pct"/>
            <w:vAlign w:val="center"/>
          </w:tcPr>
          <w:p w14:paraId="52E30F2A" w14:textId="651FC123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BC99519" w14:textId="21C0BF8F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2F69CDEE" w14:textId="7A818A1E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090DE208" w14:textId="569C9171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74A4F3B7" w14:textId="4F846F4C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7726B720" w14:textId="26AE88E2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234C4C60" w14:textId="10C60A84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411ABB31" w14:textId="188E173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62EEA925" w14:textId="60AE970E" w:rsidTr="00B86C62">
        <w:trPr>
          <w:trHeight w:val="283"/>
        </w:trPr>
        <w:tc>
          <w:tcPr>
            <w:tcW w:w="427" w:type="pct"/>
            <w:vAlign w:val="center"/>
          </w:tcPr>
          <w:p w14:paraId="20C820BE" w14:textId="1E1D415F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71" w:type="pct"/>
          </w:tcPr>
          <w:p w14:paraId="2E290D01" w14:textId="345684D3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89CEEBE" w14:textId="58862AE9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vAlign w:val="center"/>
          </w:tcPr>
          <w:p w14:paraId="777FC111" w14:textId="2FDDBDEC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19" w:type="pct"/>
            <w:vAlign w:val="center"/>
          </w:tcPr>
          <w:p w14:paraId="7B1EA567" w14:textId="7B59449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1BC66EA" w14:textId="6C264A9B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13C4FAA6" w14:textId="1408FB2C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06D06B67" w14:textId="379878F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04B511A2" w14:textId="6F65551F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317224B5" w14:textId="1D7F8BB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02F6F7B8" w14:textId="411F8BED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5789F7A7" w14:textId="7247CF8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74500A87" w14:textId="255384C5" w:rsidTr="00B86C62">
        <w:trPr>
          <w:trHeight w:val="283"/>
        </w:trPr>
        <w:tc>
          <w:tcPr>
            <w:tcW w:w="427" w:type="pct"/>
            <w:vAlign w:val="center"/>
          </w:tcPr>
          <w:p w14:paraId="157B94CF" w14:textId="47F12C02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71" w:type="pct"/>
          </w:tcPr>
          <w:p w14:paraId="3F97AF09" w14:textId="643C46CB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410885AB" w14:textId="112E7DAA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5" w:type="pct"/>
            <w:vAlign w:val="center"/>
          </w:tcPr>
          <w:p w14:paraId="7EFCBAFF" w14:textId="41A6D7DD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19" w:type="pct"/>
            <w:vAlign w:val="center"/>
          </w:tcPr>
          <w:p w14:paraId="409ECC96" w14:textId="340A3B86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271B6B63" w14:textId="6F0F4724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61F38716" w14:textId="38291768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69233D4" w14:textId="1B73B6D7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41DB27E1" w14:textId="413A2993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0F95B0BE" w14:textId="6F59D393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7CAA1FDE" w14:textId="6416B32C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2595865B" w14:textId="55E49A17" w:rsidR="00B24E75" w:rsidRPr="00B86C62" w:rsidRDefault="00B24E75" w:rsidP="001C17CE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368288F1" w14:textId="437D588A" w:rsidTr="00B86C62">
        <w:trPr>
          <w:trHeight w:val="283"/>
        </w:trPr>
        <w:tc>
          <w:tcPr>
            <w:tcW w:w="427" w:type="pct"/>
            <w:vAlign w:val="center"/>
          </w:tcPr>
          <w:p w14:paraId="2BAE5278" w14:textId="3DF84EE7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1FFE90D2" w14:textId="7774BD1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599E9B63" w14:textId="68A1BDE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85" w:type="pct"/>
            <w:vAlign w:val="center"/>
          </w:tcPr>
          <w:p w14:paraId="34BBFDFB" w14:textId="344C89C0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0.44</w:t>
            </w:r>
          </w:p>
        </w:tc>
        <w:tc>
          <w:tcPr>
            <w:tcW w:w="319" w:type="pct"/>
            <w:vAlign w:val="center"/>
          </w:tcPr>
          <w:p w14:paraId="2B0B57EF" w14:textId="455947A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D3925D1" w14:textId="6E60CEC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46CB365" w14:textId="12EA8995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92AF5E5" w14:textId="4AACDD6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6" w:type="pct"/>
            <w:vAlign w:val="center"/>
          </w:tcPr>
          <w:p w14:paraId="2028219E" w14:textId="64B60B02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3E9E728E" w14:textId="36D14915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5F9D885A" w14:textId="15ED800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3984CB93" w14:textId="535628E5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2C4E4E1" w14:textId="27DAE0A0" w:rsidTr="00B86C62">
        <w:trPr>
          <w:trHeight w:val="283"/>
        </w:trPr>
        <w:tc>
          <w:tcPr>
            <w:tcW w:w="427" w:type="pct"/>
            <w:vAlign w:val="center"/>
          </w:tcPr>
          <w:p w14:paraId="15ECB2D5" w14:textId="2B6BBF8C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521BFF3D" w14:textId="548762B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349557B1" w14:textId="200099E1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5" w:type="pct"/>
            <w:vAlign w:val="center"/>
          </w:tcPr>
          <w:p w14:paraId="6051F19F" w14:textId="1B7819E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0.72</w:t>
            </w:r>
          </w:p>
        </w:tc>
        <w:tc>
          <w:tcPr>
            <w:tcW w:w="319" w:type="pct"/>
            <w:vAlign w:val="center"/>
          </w:tcPr>
          <w:p w14:paraId="42AF562D" w14:textId="5839B724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5B89C806" w14:textId="60362ED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FCB798D" w14:textId="19B038C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C02FB3A" w14:textId="187F5DD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296CB437" w14:textId="693F2338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4A4A7B25" w14:textId="363704B2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26631A20" w14:textId="77BBE2F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42EE15BE" w14:textId="7DFF6124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48AEAB92" w14:textId="01F7AF65" w:rsidTr="00B86C62">
        <w:trPr>
          <w:trHeight w:val="283"/>
        </w:trPr>
        <w:tc>
          <w:tcPr>
            <w:tcW w:w="427" w:type="pct"/>
            <w:vAlign w:val="center"/>
          </w:tcPr>
          <w:p w14:paraId="6DF09413" w14:textId="493E977E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617BACCD" w14:textId="68E3D3D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416D9A55" w14:textId="6759220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85" w:type="pct"/>
            <w:vAlign w:val="center"/>
          </w:tcPr>
          <w:p w14:paraId="24C68B6B" w14:textId="09F06F0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19" w:type="pct"/>
            <w:vAlign w:val="center"/>
          </w:tcPr>
          <w:p w14:paraId="6FDF47DB" w14:textId="12AC444F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3D4A168" w14:textId="1594FA0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6F40EE91" w14:textId="0F49829E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90D1E13" w14:textId="12249C3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774779DE" w14:textId="218A12B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0C1B37FB" w14:textId="48FCF8C8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0B3F5541" w14:textId="2BE0E5A0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17B65384" w14:textId="6DD6043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7197D588" w14:textId="6C72449C" w:rsidTr="00B86C62">
        <w:trPr>
          <w:trHeight w:val="283"/>
        </w:trPr>
        <w:tc>
          <w:tcPr>
            <w:tcW w:w="427" w:type="pct"/>
            <w:vAlign w:val="center"/>
          </w:tcPr>
          <w:p w14:paraId="09B96423" w14:textId="466C8AB2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313CA3A5" w14:textId="07429728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28433ED9" w14:textId="550162EB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5" w:type="pct"/>
            <w:vAlign w:val="center"/>
          </w:tcPr>
          <w:p w14:paraId="36CEE426" w14:textId="39D62A6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19" w:type="pct"/>
            <w:vAlign w:val="center"/>
          </w:tcPr>
          <w:p w14:paraId="3A134D10" w14:textId="2E72CD8B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11802EB0" w14:textId="7B07549B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D8BE189" w14:textId="6345B2D2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A584F89" w14:textId="03EA0D84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28F023E5" w14:textId="451531A8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1F9DDC0A" w14:textId="591ED66B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060F28EE" w14:textId="0F149F4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0EA1D5E8" w14:textId="252F9A40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0EDC4759" w14:textId="32D7353B" w:rsidTr="00B86C62">
        <w:trPr>
          <w:trHeight w:val="283"/>
        </w:trPr>
        <w:tc>
          <w:tcPr>
            <w:tcW w:w="427" w:type="pct"/>
            <w:vAlign w:val="center"/>
          </w:tcPr>
          <w:p w14:paraId="31C2CBFE" w14:textId="2E3D3DD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3009D784" w14:textId="20AD87E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1918A465" w14:textId="0A851F2E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5" w:type="pct"/>
            <w:vAlign w:val="center"/>
          </w:tcPr>
          <w:p w14:paraId="6167775A" w14:textId="40A4C14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19" w:type="pct"/>
            <w:vAlign w:val="center"/>
          </w:tcPr>
          <w:p w14:paraId="595AAE88" w14:textId="1F0289D1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6E67465" w14:textId="4B6E5715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20C0A20" w14:textId="630FB0CB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32ED59BF" w14:textId="6BFE58B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5698D259" w14:textId="179EB08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3FCA71A1" w14:textId="3DE65C72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54760A66" w14:textId="4975467F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4F79CDE2" w14:textId="331E621C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278F1E4" w14:textId="6135475F" w:rsidTr="00B86C62">
        <w:trPr>
          <w:trHeight w:val="283"/>
        </w:trPr>
        <w:tc>
          <w:tcPr>
            <w:tcW w:w="427" w:type="pct"/>
            <w:vAlign w:val="center"/>
          </w:tcPr>
          <w:p w14:paraId="16DEA2BD" w14:textId="2FA69C32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08C757CF" w14:textId="3C43E031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615E89A" w14:textId="4090A99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5" w:type="pct"/>
            <w:vAlign w:val="center"/>
          </w:tcPr>
          <w:p w14:paraId="418941C6" w14:textId="4571EC8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319" w:type="pct"/>
            <w:vAlign w:val="center"/>
          </w:tcPr>
          <w:p w14:paraId="49AD1D13" w14:textId="7689AE95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11413B12" w14:textId="39BED6CF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E83DADD" w14:textId="69439D0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73700209" w14:textId="61EC5A4E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2B0B047D" w14:textId="43513BB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60B7F491" w14:textId="1E6D1CCC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0C2E519F" w14:textId="5AF689DC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67FDE64C" w14:textId="3F13AF4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3E9798FE" w14:textId="0DE364AA" w:rsidTr="00B86C62">
        <w:trPr>
          <w:trHeight w:val="283"/>
        </w:trPr>
        <w:tc>
          <w:tcPr>
            <w:tcW w:w="427" w:type="pct"/>
            <w:vAlign w:val="center"/>
          </w:tcPr>
          <w:p w14:paraId="0920F975" w14:textId="71377E38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4F162198" w14:textId="12FC9CE2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510EADE8" w14:textId="3F62DF1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85" w:type="pct"/>
            <w:vAlign w:val="center"/>
          </w:tcPr>
          <w:p w14:paraId="3B328429" w14:textId="7C8AF7B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19" w:type="pct"/>
            <w:vAlign w:val="center"/>
          </w:tcPr>
          <w:p w14:paraId="1C04DB6F" w14:textId="3B5EDA0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0162F031" w14:textId="1B6211E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4BA54A7D" w14:textId="1C54EDA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F276A37" w14:textId="012D343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462285E3" w14:textId="3E39366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3577415D" w14:textId="33E953D5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3B1355D7" w14:textId="1941D0B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6FD0F6C3" w14:textId="0CF1017B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40C7936" w14:textId="2FCAA1D9" w:rsidTr="00B86C62">
        <w:trPr>
          <w:trHeight w:val="283"/>
        </w:trPr>
        <w:tc>
          <w:tcPr>
            <w:tcW w:w="427" w:type="pct"/>
            <w:vAlign w:val="center"/>
          </w:tcPr>
          <w:p w14:paraId="66910BCC" w14:textId="14D28EF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271168A9" w14:textId="001B3EDB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57E7FC7" w14:textId="52BC90F2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85" w:type="pct"/>
            <w:vAlign w:val="center"/>
          </w:tcPr>
          <w:p w14:paraId="40F8D9FF" w14:textId="279BEFFF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19" w:type="pct"/>
            <w:vAlign w:val="center"/>
          </w:tcPr>
          <w:p w14:paraId="25CFEA46" w14:textId="301A8044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45B42B7" w14:textId="19892108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2C1B44AB" w14:textId="3CC4EF3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D2613F6" w14:textId="6A1A23D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28D894EB" w14:textId="07DDC98C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17D5B8F7" w14:textId="6289BC8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7D259B0B" w14:textId="59134C01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26B9E17E" w14:textId="5457B9F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217DCFA3" w14:textId="19C2BF1B" w:rsidTr="00B86C62">
        <w:trPr>
          <w:trHeight w:val="283"/>
        </w:trPr>
        <w:tc>
          <w:tcPr>
            <w:tcW w:w="427" w:type="pct"/>
            <w:vAlign w:val="center"/>
          </w:tcPr>
          <w:p w14:paraId="70E745FA" w14:textId="44857538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769E5B2B" w14:textId="3047063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374701E" w14:textId="5910DA95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85" w:type="pct"/>
            <w:vAlign w:val="center"/>
          </w:tcPr>
          <w:p w14:paraId="54FE291B" w14:textId="3A20491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0.62</w:t>
            </w:r>
          </w:p>
        </w:tc>
        <w:tc>
          <w:tcPr>
            <w:tcW w:w="319" w:type="pct"/>
            <w:vAlign w:val="center"/>
          </w:tcPr>
          <w:p w14:paraId="357BD48A" w14:textId="3364A701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5" w:type="pct"/>
            <w:vAlign w:val="center"/>
          </w:tcPr>
          <w:p w14:paraId="6A9582E7" w14:textId="6F1B8300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4CBD0C8" w14:textId="0D7D86A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A153B9C" w14:textId="23A3344C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3B9C96EE" w14:textId="4719FE9B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8" w:type="pct"/>
            <w:vAlign w:val="center"/>
          </w:tcPr>
          <w:p w14:paraId="0156F857" w14:textId="4B496696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0081C6D9" w14:textId="59F16002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61" w:type="pct"/>
            <w:vAlign w:val="center"/>
          </w:tcPr>
          <w:p w14:paraId="0DB630E1" w14:textId="1BFD0C90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8F9672F" w14:textId="31066CCD" w:rsidTr="00B86C62">
        <w:trPr>
          <w:trHeight w:val="283"/>
        </w:trPr>
        <w:tc>
          <w:tcPr>
            <w:tcW w:w="427" w:type="pct"/>
            <w:vAlign w:val="center"/>
          </w:tcPr>
          <w:p w14:paraId="7BC98614" w14:textId="55D7B000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71" w:type="pct"/>
          </w:tcPr>
          <w:p w14:paraId="1F946C56" w14:textId="2FC73239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D29B2C9" w14:textId="48988E35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85" w:type="pct"/>
            <w:vAlign w:val="center"/>
          </w:tcPr>
          <w:p w14:paraId="43BCBD3C" w14:textId="4C9BB4A7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19" w:type="pct"/>
            <w:vAlign w:val="center"/>
          </w:tcPr>
          <w:p w14:paraId="3AB47626" w14:textId="1F3F5A24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82550FE" w14:textId="7EF06DC1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AA0FB2A" w14:textId="68AF88C3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CD03A65" w14:textId="311E803A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3B5D211D" w14:textId="7A29ED4F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7ECC2900" w14:textId="3581F167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794DF289" w14:textId="5516C014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3E5E769E" w14:textId="64D399ED" w:rsidR="00B24E75" w:rsidRPr="00B86C62" w:rsidRDefault="00B24E75" w:rsidP="00D3129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9E8CB02" w14:textId="1E854CDF" w:rsidTr="00B86C62">
        <w:trPr>
          <w:trHeight w:val="283"/>
        </w:trPr>
        <w:tc>
          <w:tcPr>
            <w:tcW w:w="427" w:type="pct"/>
            <w:vAlign w:val="center"/>
          </w:tcPr>
          <w:p w14:paraId="0E83D6EA" w14:textId="5538FFE1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71" w:type="pct"/>
          </w:tcPr>
          <w:p w14:paraId="6CC66CA3" w14:textId="07DE7154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72D87D76" w14:textId="756CDF7B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85" w:type="pct"/>
            <w:vAlign w:val="center"/>
          </w:tcPr>
          <w:p w14:paraId="76520961" w14:textId="2451BB09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0.62</w:t>
            </w:r>
          </w:p>
        </w:tc>
        <w:tc>
          <w:tcPr>
            <w:tcW w:w="319" w:type="pct"/>
            <w:vAlign w:val="center"/>
          </w:tcPr>
          <w:p w14:paraId="443ED5A2" w14:textId="6B8088D0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5" w:type="pct"/>
            <w:vAlign w:val="center"/>
          </w:tcPr>
          <w:p w14:paraId="39968A62" w14:textId="654F3FAB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5F47A5F8" w14:textId="2C4A7696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5AB70929" w14:textId="3FB42ECF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6" w:type="pct"/>
            <w:vAlign w:val="center"/>
          </w:tcPr>
          <w:p w14:paraId="3AE76394" w14:textId="7E749EA0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8" w:type="pct"/>
            <w:vAlign w:val="center"/>
          </w:tcPr>
          <w:p w14:paraId="59E3FE01" w14:textId="5AF661C0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3" w:type="pct"/>
            <w:vAlign w:val="center"/>
          </w:tcPr>
          <w:p w14:paraId="1A945305" w14:textId="3910E5E2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61" w:type="pct"/>
            <w:vAlign w:val="center"/>
          </w:tcPr>
          <w:p w14:paraId="47419473" w14:textId="584FCE7D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0D7AC78A" w14:textId="7CD16F60" w:rsidTr="00B86C62">
        <w:trPr>
          <w:trHeight w:val="283"/>
        </w:trPr>
        <w:tc>
          <w:tcPr>
            <w:tcW w:w="427" w:type="pct"/>
            <w:vAlign w:val="center"/>
          </w:tcPr>
          <w:p w14:paraId="280BBFE9" w14:textId="08B184E1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71" w:type="pct"/>
          </w:tcPr>
          <w:p w14:paraId="5DA17449" w14:textId="7BAE54F7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65CE0936" w14:textId="088B289B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85" w:type="pct"/>
            <w:vAlign w:val="center"/>
          </w:tcPr>
          <w:p w14:paraId="2C445CF9" w14:textId="3C2178BB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19" w:type="pct"/>
            <w:vAlign w:val="center"/>
          </w:tcPr>
          <w:p w14:paraId="55AF75B4" w14:textId="49EDFA5A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47434B8A" w14:textId="7E335624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7BB5BC1B" w14:textId="127CA156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05FE42E3" w14:textId="52461644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0658A14F" w14:textId="65D1071E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113118F0" w14:textId="1F0AF0A1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23965C5F" w14:textId="01BE0518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5A62704B" w14:textId="71D60A76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2D581486" w14:textId="499402E3" w:rsidTr="00B86C62">
        <w:trPr>
          <w:trHeight w:val="283"/>
        </w:trPr>
        <w:tc>
          <w:tcPr>
            <w:tcW w:w="427" w:type="pct"/>
            <w:vAlign w:val="center"/>
          </w:tcPr>
          <w:p w14:paraId="7013E4FE" w14:textId="3B5C392C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71" w:type="pct"/>
          </w:tcPr>
          <w:p w14:paraId="7898836A" w14:textId="69FE836F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4644C920" w14:textId="0D0E4C79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85" w:type="pct"/>
            <w:vAlign w:val="center"/>
          </w:tcPr>
          <w:p w14:paraId="57E4BD58" w14:textId="094FE30E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19" w:type="pct"/>
            <w:vAlign w:val="center"/>
          </w:tcPr>
          <w:p w14:paraId="7D40C84F" w14:textId="1E695263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39517BC1" w14:textId="4BF4DC23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6057B1A" w14:textId="0BADF92B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1B503BB6" w14:textId="2C3CA0EB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700F6F7C" w14:textId="2CF616FD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1B34D4FF" w14:textId="77DCA38D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54DBF24F" w14:textId="667B488A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14EB98F8" w14:textId="229ABAC3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3DEE20BE" w14:textId="3EBE0583" w:rsidTr="00B86C62">
        <w:trPr>
          <w:trHeight w:val="283"/>
        </w:trPr>
        <w:tc>
          <w:tcPr>
            <w:tcW w:w="427" w:type="pct"/>
            <w:vAlign w:val="center"/>
          </w:tcPr>
          <w:p w14:paraId="53A52DAA" w14:textId="24FBA282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71" w:type="pct"/>
          </w:tcPr>
          <w:p w14:paraId="4B234FA9" w14:textId="64053554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02D5A9AE" w14:textId="13D41B2D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85" w:type="pct"/>
            <w:vAlign w:val="center"/>
          </w:tcPr>
          <w:p w14:paraId="59DB204C" w14:textId="6DD550A9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19" w:type="pct"/>
            <w:vAlign w:val="center"/>
          </w:tcPr>
          <w:p w14:paraId="4672E445" w14:textId="5B0903B6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40AC01AF" w14:textId="0D8F5D21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21C96F84" w14:textId="4FF47DAC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47C7E5BB" w14:textId="718622A5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5AC51B69" w14:textId="41EC1B1D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56B97B3C" w14:textId="19D8F517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24B9A2D0" w14:textId="333F26C2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00A7BC44" w14:textId="18BEAB2F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908E286" w14:textId="7670BAB9" w:rsidTr="00B86C62">
        <w:trPr>
          <w:trHeight w:val="283"/>
        </w:trPr>
        <w:tc>
          <w:tcPr>
            <w:tcW w:w="427" w:type="pct"/>
            <w:vAlign w:val="center"/>
          </w:tcPr>
          <w:p w14:paraId="032AE626" w14:textId="65B9E138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71" w:type="pct"/>
          </w:tcPr>
          <w:p w14:paraId="1377B306" w14:textId="36DBC8F5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78" w:type="pct"/>
            <w:vAlign w:val="center"/>
          </w:tcPr>
          <w:p w14:paraId="1FCBEBA4" w14:textId="37715FDF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85" w:type="pct"/>
            <w:vAlign w:val="center"/>
          </w:tcPr>
          <w:p w14:paraId="6D1BB005" w14:textId="1601DE3A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19" w:type="pct"/>
            <w:vAlign w:val="center"/>
          </w:tcPr>
          <w:p w14:paraId="5A3C9E8F" w14:textId="4F71DB18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5" w:type="pct"/>
            <w:vAlign w:val="center"/>
          </w:tcPr>
          <w:p w14:paraId="629BBFC5" w14:textId="6A1F22E4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32" w:type="pct"/>
            <w:vAlign w:val="center"/>
          </w:tcPr>
          <w:p w14:paraId="0C18D105" w14:textId="478A6AF5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5" w:type="pct"/>
            <w:vAlign w:val="center"/>
          </w:tcPr>
          <w:p w14:paraId="2F17683C" w14:textId="24360296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6" w:type="pct"/>
            <w:vAlign w:val="center"/>
          </w:tcPr>
          <w:p w14:paraId="3006A136" w14:textId="470DF634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8" w:type="pct"/>
            <w:vAlign w:val="center"/>
          </w:tcPr>
          <w:p w14:paraId="09635F2D" w14:textId="7DAB0E31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3" w:type="pct"/>
            <w:vAlign w:val="center"/>
          </w:tcPr>
          <w:p w14:paraId="4446EA8F" w14:textId="264C5DD2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61" w:type="pct"/>
            <w:vAlign w:val="center"/>
          </w:tcPr>
          <w:p w14:paraId="6FA1460A" w14:textId="5AB80A0B" w:rsidR="00B24E75" w:rsidRPr="00B86C62" w:rsidRDefault="00B24E75" w:rsidP="0066225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</w:tbl>
    <w:p w14:paraId="754D203A" w14:textId="77E851C7" w:rsidR="00B86C62" w:rsidRDefault="00B86C62" w:rsidP="00B86C62">
      <w:pPr>
        <w:jc w:val="both"/>
        <w:rPr>
          <w:rFonts w:ascii="Times New Roman" w:hAnsi="Times New Roman" w:cs="Times New Roman"/>
          <w:sz w:val="16"/>
          <w:szCs w:val="16"/>
        </w:rPr>
      </w:pPr>
      <w:r w:rsidRPr="00B86C62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B86C62">
        <w:rPr>
          <w:rFonts w:ascii="Times New Roman" w:hAnsi="Times New Roman" w:cs="Times New Roman"/>
          <w:sz w:val="12"/>
          <w:szCs w:val="12"/>
        </w:rPr>
        <w:t>=missing data</w:t>
      </w: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763A894E" w14:textId="4ADD8E6F" w:rsidR="00290178" w:rsidRPr="00860581" w:rsidRDefault="00290178" w:rsidP="00860581">
      <w:pPr>
        <w:jc w:val="both"/>
        <w:rPr>
          <w:rFonts w:ascii="Times New Roman" w:hAnsi="Times New Roman" w:cs="Times New Roman"/>
          <w:sz w:val="10"/>
          <w:szCs w:val="10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 w:rsidR="00B86C62"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</w:t>
      </w:r>
      <w:r>
        <w:rPr>
          <w:rFonts w:ascii="Times New Roman" w:hAnsi="Times New Roman" w:cs="Times New Roman"/>
          <w:sz w:val="20"/>
          <w:szCs w:val="20"/>
        </w:rPr>
        <w:t>ata</w:t>
      </w:r>
    </w:p>
    <w:tbl>
      <w:tblPr>
        <w:tblStyle w:val="TableGrid"/>
        <w:tblpPr w:leftFromText="180" w:rightFromText="180" w:vertAnchor="text" w:horzAnchor="margin" w:tblpX="108" w:tblpY="44"/>
        <w:tblW w:w="5000" w:type="pct"/>
        <w:tblLook w:val="01E0" w:firstRow="1" w:lastRow="1" w:firstColumn="1" w:lastColumn="1" w:noHBand="0" w:noVBand="0"/>
      </w:tblPr>
      <w:tblGrid>
        <w:gridCol w:w="1328"/>
        <w:gridCol w:w="1147"/>
        <w:gridCol w:w="2558"/>
        <w:gridCol w:w="1536"/>
        <w:gridCol w:w="962"/>
        <w:gridCol w:w="1124"/>
        <w:gridCol w:w="1012"/>
        <w:gridCol w:w="1493"/>
        <w:gridCol w:w="1234"/>
        <w:gridCol w:w="1165"/>
        <w:gridCol w:w="1287"/>
        <w:gridCol w:w="768"/>
      </w:tblGrid>
      <w:tr w:rsidR="00B24E75" w:rsidRPr="00B86C62" w14:paraId="31D6B342" w14:textId="607CCC0B" w:rsidTr="00B86C62">
        <w:trPr>
          <w:trHeight w:val="283"/>
        </w:trPr>
        <w:tc>
          <w:tcPr>
            <w:tcW w:w="425" w:type="pct"/>
            <w:vAlign w:val="center"/>
          </w:tcPr>
          <w:p w14:paraId="48F83ED2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67" w:type="pct"/>
            <w:vAlign w:val="center"/>
          </w:tcPr>
          <w:p w14:paraId="5F3F06F8" w14:textId="35DB142C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19" w:type="pct"/>
            <w:vAlign w:val="center"/>
          </w:tcPr>
          <w:p w14:paraId="768EE563" w14:textId="7186E654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92" w:type="pct"/>
            <w:vAlign w:val="center"/>
          </w:tcPr>
          <w:p w14:paraId="630304C5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8" w:type="pct"/>
            <w:vAlign w:val="center"/>
          </w:tcPr>
          <w:p w14:paraId="05DAD283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60" w:type="pct"/>
            <w:vAlign w:val="center"/>
          </w:tcPr>
          <w:p w14:paraId="36CA9002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4" w:type="pct"/>
            <w:vAlign w:val="center"/>
          </w:tcPr>
          <w:p w14:paraId="14035AD8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8" w:type="pct"/>
            <w:vAlign w:val="center"/>
          </w:tcPr>
          <w:p w14:paraId="5FC0DA32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5" w:type="pct"/>
            <w:vAlign w:val="center"/>
          </w:tcPr>
          <w:p w14:paraId="047FA62E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3" w:type="pct"/>
            <w:vAlign w:val="center"/>
          </w:tcPr>
          <w:p w14:paraId="3016E969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12" w:type="pct"/>
            <w:vAlign w:val="center"/>
          </w:tcPr>
          <w:p w14:paraId="7A052B8C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6" w:type="pct"/>
            <w:vAlign w:val="center"/>
          </w:tcPr>
          <w:p w14:paraId="336481DC" w14:textId="77777777" w:rsidR="00B24E75" w:rsidRPr="00B86C62" w:rsidRDefault="00B24E75" w:rsidP="00E1567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B86C62" w:rsidRPr="00B86C62" w14:paraId="0699CBF0" w14:textId="77777777" w:rsidTr="00B86C62">
        <w:trPr>
          <w:trHeight w:val="283"/>
        </w:trPr>
        <w:tc>
          <w:tcPr>
            <w:tcW w:w="425" w:type="pct"/>
            <w:vAlign w:val="center"/>
          </w:tcPr>
          <w:p w14:paraId="57BC14FC" w14:textId="027F8A4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7" w:type="pct"/>
          </w:tcPr>
          <w:p w14:paraId="657DD9E4" w14:textId="71E7F52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81CF192" w14:textId="6AB561B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92" w:type="pct"/>
            <w:vAlign w:val="center"/>
          </w:tcPr>
          <w:p w14:paraId="796C3D89" w14:textId="4B738ED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8" w:type="pct"/>
            <w:vAlign w:val="center"/>
          </w:tcPr>
          <w:p w14:paraId="4881A642" w14:textId="2B3AA4C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30D404A0" w14:textId="03CFDFE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50C22F03" w14:textId="58CE50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44926B78" w14:textId="7DE2E5F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4031AB38" w14:textId="049CC7E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C8247E7" w14:textId="0DAE22A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3D0D4A7A" w14:textId="6C74B89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1EEF0D4" w14:textId="54DB253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7053350A" w14:textId="77777777" w:rsidTr="00B86C62">
        <w:trPr>
          <w:trHeight w:val="283"/>
        </w:trPr>
        <w:tc>
          <w:tcPr>
            <w:tcW w:w="425" w:type="pct"/>
            <w:vAlign w:val="center"/>
          </w:tcPr>
          <w:p w14:paraId="14084BC5" w14:textId="76309D0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7" w:type="pct"/>
          </w:tcPr>
          <w:p w14:paraId="1D4F8276" w14:textId="4204154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E4C9DB2" w14:textId="31B0ACB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92" w:type="pct"/>
            <w:vAlign w:val="center"/>
          </w:tcPr>
          <w:p w14:paraId="2C4A6B50" w14:textId="61DFC31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8" w:type="pct"/>
            <w:vAlign w:val="center"/>
          </w:tcPr>
          <w:p w14:paraId="3E03B800" w14:textId="604C7A4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2FB6ACF8" w14:textId="70FB308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E167F30" w14:textId="6F82BE1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101A06CB" w14:textId="05C30745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51834F9E" w14:textId="25FA9B3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3592513E" w14:textId="1A223D5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9438021" w14:textId="2E9805B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3D974C34" w14:textId="191F8EB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86C62" w:rsidRPr="00B86C62" w14:paraId="6EED9F79" w14:textId="77777777" w:rsidTr="00B86C62">
        <w:trPr>
          <w:trHeight w:val="283"/>
        </w:trPr>
        <w:tc>
          <w:tcPr>
            <w:tcW w:w="425" w:type="pct"/>
            <w:vAlign w:val="center"/>
          </w:tcPr>
          <w:p w14:paraId="340CA3C3" w14:textId="6AB34238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7" w:type="pct"/>
          </w:tcPr>
          <w:p w14:paraId="63F350B8" w14:textId="7A005793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86C9DBB" w14:textId="7A2C9E8E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92" w:type="pct"/>
            <w:vAlign w:val="center"/>
          </w:tcPr>
          <w:p w14:paraId="49EBBE37" w14:textId="1CCBAD0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8" w:type="pct"/>
            <w:vAlign w:val="center"/>
          </w:tcPr>
          <w:p w14:paraId="73ED0F0E" w14:textId="4CBA316C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68678C70" w14:textId="1E06DF7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6783845E" w14:textId="08B6B86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3B7A08A1" w14:textId="64CD5D1F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53A9D357" w14:textId="357A6B5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351D9C0E" w14:textId="3473E25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BF88AB2" w14:textId="5CBEC3E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18ED9EB1" w14:textId="1D6E336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120435D0" w14:textId="39EAC7E3" w:rsidTr="00B86C62">
        <w:trPr>
          <w:trHeight w:val="283"/>
        </w:trPr>
        <w:tc>
          <w:tcPr>
            <w:tcW w:w="425" w:type="pct"/>
            <w:vAlign w:val="center"/>
          </w:tcPr>
          <w:p w14:paraId="14A7B8C1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67" w:type="pct"/>
          </w:tcPr>
          <w:p w14:paraId="3CD1F3D5" w14:textId="6288C60D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1678C6C" w14:textId="29F5267B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2" w:type="pct"/>
            <w:vAlign w:val="center"/>
          </w:tcPr>
          <w:p w14:paraId="7C82C992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0.52</w:t>
            </w:r>
          </w:p>
        </w:tc>
        <w:tc>
          <w:tcPr>
            <w:tcW w:w="308" w:type="pct"/>
            <w:vAlign w:val="center"/>
          </w:tcPr>
          <w:p w14:paraId="407BEB0A" w14:textId="6566A24C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6CF4AD88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1B21E84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8" w:type="pct"/>
            <w:vAlign w:val="center"/>
          </w:tcPr>
          <w:p w14:paraId="294954D8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7D48A05C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63CDB9C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7C1E8FB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6" w:type="pct"/>
            <w:vAlign w:val="center"/>
          </w:tcPr>
          <w:p w14:paraId="7513C1F1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2880AC70" w14:textId="6BB3F0F1" w:rsidTr="00B86C62">
        <w:trPr>
          <w:trHeight w:val="283"/>
        </w:trPr>
        <w:tc>
          <w:tcPr>
            <w:tcW w:w="425" w:type="pct"/>
            <w:vAlign w:val="center"/>
          </w:tcPr>
          <w:p w14:paraId="46911865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67" w:type="pct"/>
          </w:tcPr>
          <w:p w14:paraId="75C31840" w14:textId="3422CE58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761BE7F" w14:textId="094D4E5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92" w:type="pct"/>
            <w:vAlign w:val="center"/>
          </w:tcPr>
          <w:p w14:paraId="0BD5E5E2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0.03</w:t>
            </w:r>
          </w:p>
        </w:tc>
        <w:tc>
          <w:tcPr>
            <w:tcW w:w="308" w:type="pct"/>
            <w:vAlign w:val="center"/>
          </w:tcPr>
          <w:p w14:paraId="27E0B71D" w14:textId="50CF9E6B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0.75</w:t>
            </w:r>
          </w:p>
        </w:tc>
        <w:tc>
          <w:tcPr>
            <w:tcW w:w="360" w:type="pct"/>
            <w:vAlign w:val="center"/>
          </w:tcPr>
          <w:p w14:paraId="72DDAD39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3D4B4DCE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0.81</w:t>
            </w:r>
          </w:p>
        </w:tc>
        <w:tc>
          <w:tcPr>
            <w:tcW w:w="478" w:type="pct"/>
            <w:vAlign w:val="center"/>
          </w:tcPr>
          <w:p w14:paraId="0CF4B979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0.65</w:t>
            </w:r>
          </w:p>
        </w:tc>
        <w:tc>
          <w:tcPr>
            <w:tcW w:w="395" w:type="pct"/>
            <w:vAlign w:val="center"/>
          </w:tcPr>
          <w:p w14:paraId="237BFE12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3" w:type="pct"/>
            <w:vAlign w:val="center"/>
          </w:tcPr>
          <w:p w14:paraId="66CECB55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265B7112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1D0D7650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2E6125BC" w14:textId="7C55B9C2" w:rsidTr="00B86C62">
        <w:trPr>
          <w:trHeight w:val="283"/>
        </w:trPr>
        <w:tc>
          <w:tcPr>
            <w:tcW w:w="425" w:type="pct"/>
            <w:vAlign w:val="center"/>
          </w:tcPr>
          <w:p w14:paraId="6B640234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67" w:type="pct"/>
          </w:tcPr>
          <w:p w14:paraId="5E04CC31" w14:textId="3652D5D8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6B56399" w14:textId="23C880E0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92" w:type="pct"/>
            <w:vAlign w:val="center"/>
          </w:tcPr>
          <w:p w14:paraId="27BAD533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8" w:type="pct"/>
            <w:vAlign w:val="center"/>
          </w:tcPr>
          <w:p w14:paraId="4591DFAB" w14:textId="5B4B5ABE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83E6A4F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5D80FB3D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3833493F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228DD9EB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36EDD2A8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5CB7390B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7C1435CE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0F654BA5" w14:textId="340EA170" w:rsidTr="00B86C62">
        <w:trPr>
          <w:trHeight w:val="283"/>
        </w:trPr>
        <w:tc>
          <w:tcPr>
            <w:tcW w:w="425" w:type="pct"/>
            <w:vAlign w:val="center"/>
          </w:tcPr>
          <w:p w14:paraId="5FF1678D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67" w:type="pct"/>
          </w:tcPr>
          <w:p w14:paraId="4F420CB5" w14:textId="22E28B13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B1E6649" w14:textId="20F417CE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92" w:type="pct"/>
            <w:vAlign w:val="center"/>
          </w:tcPr>
          <w:p w14:paraId="6846E518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0.79</w:t>
            </w:r>
          </w:p>
        </w:tc>
        <w:tc>
          <w:tcPr>
            <w:tcW w:w="308" w:type="pct"/>
            <w:vAlign w:val="center"/>
          </w:tcPr>
          <w:p w14:paraId="02CFBD1D" w14:textId="15900F11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696AA85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D1897E0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0387119E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6FBB9870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AD3E9D1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7EBDA467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C590D6F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D822C2F" w14:textId="4A2A1898" w:rsidTr="00B86C62">
        <w:trPr>
          <w:trHeight w:val="283"/>
        </w:trPr>
        <w:tc>
          <w:tcPr>
            <w:tcW w:w="425" w:type="pct"/>
            <w:vAlign w:val="center"/>
          </w:tcPr>
          <w:p w14:paraId="3C13B722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67" w:type="pct"/>
          </w:tcPr>
          <w:p w14:paraId="06E2BCA0" w14:textId="67FE15F1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B65640C" w14:textId="22B4A320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92" w:type="pct"/>
            <w:vAlign w:val="center"/>
          </w:tcPr>
          <w:p w14:paraId="5BBC1240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0.66</w:t>
            </w:r>
          </w:p>
        </w:tc>
        <w:tc>
          <w:tcPr>
            <w:tcW w:w="308" w:type="pct"/>
            <w:vAlign w:val="center"/>
          </w:tcPr>
          <w:p w14:paraId="5914FEAF" w14:textId="2D88FEB8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157B6CD3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3B0A87AF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1E0424C9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0.86</w:t>
            </w:r>
          </w:p>
        </w:tc>
        <w:tc>
          <w:tcPr>
            <w:tcW w:w="395" w:type="pct"/>
            <w:vAlign w:val="center"/>
          </w:tcPr>
          <w:p w14:paraId="2003EF30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51FBD8CE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45B944E8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6F954B99" w14:textId="77777777" w:rsidR="00B24E75" w:rsidRPr="00B86C62" w:rsidRDefault="00B24E75" w:rsidP="002F248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2263C46B" w14:textId="31876199" w:rsidTr="00B86C62">
        <w:trPr>
          <w:trHeight w:val="283"/>
        </w:trPr>
        <w:tc>
          <w:tcPr>
            <w:tcW w:w="425" w:type="pct"/>
            <w:vAlign w:val="center"/>
          </w:tcPr>
          <w:p w14:paraId="15E5EDCE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67" w:type="pct"/>
          </w:tcPr>
          <w:p w14:paraId="7798A119" w14:textId="199CA7AE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0E0AC70" w14:textId="053C5BC1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92" w:type="pct"/>
            <w:vAlign w:val="center"/>
          </w:tcPr>
          <w:p w14:paraId="36440BCC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0.10</w:t>
            </w:r>
          </w:p>
        </w:tc>
        <w:tc>
          <w:tcPr>
            <w:tcW w:w="308" w:type="pct"/>
            <w:vAlign w:val="center"/>
          </w:tcPr>
          <w:p w14:paraId="6B85530B" w14:textId="5ED6F68A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4CFC734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6219F99E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198A199D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5" w:type="pct"/>
            <w:vAlign w:val="center"/>
          </w:tcPr>
          <w:p w14:paraId="62054F22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3" w:type="pct"/>
            <w:vAlign w:val="center"/>
          </w:tcPr>
          <w:p w14:paraId="00B9C6EA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0.64</w:t>
            </w:r>
          </w:p>
        </w:tc>
        <w:tc>
          <w:tcPr>
            <w:tcW w:w="412" w:type="pct"/>
            <w:vAlign w:val="center"/>
          </w:tcPr>
          <w:p w14:paraId="7210A046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02E19026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0.77</w:t>
            </w:r>
          </w:p>
        </w:tc>
      </w:tr>
      <w:tr w:rsidR="00B24E75" w:rsidRPr="00B86C62" w14:paraId="17FEC2FE" w14:textId="136F57B4" w:rsidTr="00B86C62">
        <w:trPr>
          <w:trHeight w:val="283"/>
        </w:trPr>
        <w:tc>
          <w:tcPr>
            <w:tcW w:w="425" w:type="pct"/>
            <w:vAlign w:val="center"/>
          </w:tcPr>
          <w:p w14:paraId="687302B4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67" w:type="pct"/>
          </w:tcPr>
          <w:p w14:paraId="2C0EFE57" w14:textId="29D96B9F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F3BAF53" w14:textId="1D60F7CC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92" w:type="pct"/>
            <w:vAlign w:val="center"/>
          </w:tcPr>
          <w:p w14:paraId="4FC1C743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0.63</w:t>
            </w:r>
          </w:p>
        </w:tc>
        <w:tc>
          <w:tcPr>
            <w:tcW w:w="308" w:type="pct"/>
            <w:vAlign w:val="center"/>
          </w:tcPr>
          <w:p w14:paraId="58063373" w14:textId="252B4EFE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0F0A204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A8421C3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2A0FF30F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5" w:type="pct"/>
            <w:vAlign w:val="center"/>
          </w:tcPr>
          <w:p w14:paraId="40EC54C9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57D8C68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7C804ACB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60C245DB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4CBA69B3" w14:textId="340C5155" w:rsidTr="00B86C62">
        <w:trPr>
          <w:trHeight w:val="283"/>
        </w:trPr>
        <w:tc>
          <w:tcPr>
            <w:tcW w:w="425" w:type="pct"/>
            <w:vAlign w:val="center"/>
          </w:tcPr>
          <w:p w14:paraId="238B5B59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67" w:type="pct"/>
          </w:tcPr>
          <w:p w14:paraId="48B6E63D" w14:textId="15026916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43C2D57" w14:textId="0B9E0873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92" w:type="pct"/>
            <w:vAlign w:val="center"/>
          </w:tcPr>
          <w:p w14:paraId="03A42B71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  <w:tc>
          <w:tcPr>
            <w:tcW w:w="308" w:type="pct"/>
            <w:vAlign w:val="center"/>
          </w:tcPr>
          <w:p w14:paraId="4C233071" w14:textId="625307B1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D064733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74E65BCC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445C8D15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2D9D2EBB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2167615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32BCB54F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0C845B97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375BD785" w14:textId="0A508A29" w:rsidTr="00B86C62">
        <w:trPr>
          <w:trHeight w:val="283"/>
        </w:trPr>
        <w:tc>
          <w:tcPr>
            <w:tcW w:w="425" w:type="pct"/>
            <w:vAlign w:val="center"/>
          </w:tcPr>
          <w:p w14:paraId="2675DA8F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67" w:type="pct"/>
          </w:tcPr>
          <w:p w14:paraId="5C7D7390" w14:textId="18863EEC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24E7452" w14:textId="241BE06D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92" w:type="pct"/>
            <w:vAlign w:val="center"/>
          </w:tcPr>
          <w:p w14:paraId="66D1357E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08" w:type="pct"/>
            <w:vAlign w:val="center"/>
          </w:tcPr>
          <w:p w14:paraId="02FE1C76" w14:textId="0BBEB5F0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69968DBE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FC898AD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5D960FD8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60EAB9FE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7EE2E06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77687378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7D22B3E2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5FF8C822" w14:textId="62401DF6" w:rsidTr="00B86C62">
        <w:trPr>
          <w:trHeight w:val="283"/>
        </w:trPr>
        <w:tc>
          <w:tcPr>
            <w:tcW w:w="425" w:type="pct"/>
            <w:vAlign w:val="center"/>
          </w:tcPr>
          <w:p w14:paraId="5967CAE1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67" w:type="pct"/>
          </w:tcPr>
          <w:p w14:paraId="2BD383DF" w14:textId="7128939C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DDEF11A" w14:textId="6B1BFD5B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92" w:type="pct"/>
            <w:vAlign w:val="center"/>
          </w:tcPr>
          <w:p w14:paraId="6CD46AB4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0.54</w:t>
            </w:r>
          </w:p>
        </w:tc>
        <w:tc>
          <w:tcPr>
            <w:tcW w:w="308" w:type="pct"/>
            <w:vAlign w:val="center"/>
          </w:tcPr>
          <w:p w14:paraId="2C0E69C3" w14:textId="47A9052F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0.84</w:t>
            </w:r>
          </w:p>
        </w:tc>
        <w:tc>
          <w:tcPr>
            <w:tcW w:w="360" w:type="pct"/>
            <w:vAlign w:val="center"/>
          </w:tcPr>
          <w:p w14:paraId="3FFC26BF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7673D1C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8" w:type="pct"/>
            <w:vAlign w:val="center"/>
          </w:tcPr>
          <w:p w14:paraId="5EA03F33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44A5742C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1A66A45D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6EBC383C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5C63555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BFB7DA9" w14:textId="43F052F1" w:rsidTr="00B86C62">
        <w:trPr>
          <w:trHeight w:val="283"/>
        </w:trPr>
        <w:tc>
          <w:tcPr>
            <w:tcW w:w="425" w:type="pct"/>
            <w:vAlign w:val="center"/>
          </w:tcPr>
          <w:p w14:paraId="66229A6A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67" w:type="pct"/>
          </w:tcPr>
          <w:p w14:paraId="144C9D04" w14:textId="3CB3CA7F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88ABB15" w14:textId="32FFA43E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92" w:type="pct"/>
            <w:vAlign w:val="center"/>
          </w:tcPr>
          <w:p w14:paraId="5D380804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8" w:type="pct"/>
            <w:vAlign w:val="center"/>
          </w:tcPr>
          <w:p w14:paraId="4998772A" w14:textId="2CF26052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9206DCE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6C217916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5B2F2791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3B0DD924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1D501066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2391D620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2CD03E87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37FCEA75" w14:textId="5C718676" w:rsidTr="00B86C62">
        <w:trPr>
          <w:trHeight w:val="283"/>
        </w:trPr>
        <w:tc>
          <w:tcPr>
            <w:tcW w:w="425" w:type="pct"/>
            <w:vAlign w:val="center"/>
          </w:tcPr>
          <w:p w14:paraId="0A109437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67" w:type="pct"/>
          </w:tcPr>
          <w:p w14:paraId="0FF12BF2" w14:textId="586C49AB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912B0F6" w14:textId="488E2368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92" w:type="pct"/>
            <w:vAlign w:val="center"/>
          </w:tcPr>
          <w:p w14:paraId="1D1BA2F0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  <w:tc>
          <w:tcPr>
            <w:tcW w:w="308" w:type="pct"/>
            <w:vAlign w:val="center"/>
          </w:tcPr>
          <w:p w14:paraId="4846954C" w14:textId="0505BE72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0.89</w:t>
            </w:r>
          </w:p>
        </w:tc>
        <w:tc>
          <w:tcPr>
            <w:tcW w:w="360" w:type="pct"/>
            <w:vAlign w:val="center"/>
          </w:tcPr>
          <w:p w14:paraId="56DA62B8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24" w:type="pct"/>
            <w:vAlign w:val="center"/>
          </w:tcPr>
          <w:p w14:paraId="130A0C15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478" w:type="pct"/>
            <w:vAlign w:val="center"/>
          </w:tcPr>
          <w:p w14:paraId="037E2FF0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1B01C768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E4BA39E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26D0BF23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31417A48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B903B7B" w14:textId="64694F0D" w:rsidTr="00B86C62">
        <w:trPr>
          <w:trHeight w:val="283"/>
        </w:trPr>
        <w:tc>
          <w:tcPr>
            <w:tcW w:w="425" w:type="pct"/>
            <w:vAlign w:val="center"/>
          </w:tcPr>
          <w:p w14:paraId="7CBB5D39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67" w:type="pct"/>
          </w:tcPr>
          <w:p w14:paraId="0CBA8AB5" w14:textId="4D5315AA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AF441ED" w14:textId="3F46731A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92" w:type="pct"/>
            <w:vAlign w:val="center"/>
          </w:tcPr>
          <w:p w14:paraId="4792026E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8" w:type="pct"/>
            <w:vAlign w:val="center"/>
          </w:tcPr>
          <w:p w14:paraId="47740DED" w14:textId="52E30234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4A472061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5B1F691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374CDD89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1ADBA7D7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7C29920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7F795F66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6E4DD924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69071DF7" w14:textId="0DC04190" w:rsidTr="00B86C62">
        <w:trPr>
          <w:trHeight w:val="283"/>
        </w:trPr>
        <w:tc>
          <w:tcPr>
            <w:tcW w:w="425" w:type="pct"/>
            <w:vAlign w:val="center"/>
          </w:tcPr>
          <w:p w14:paraId="2746ABD6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67" w:type="pct"/>
          </w:tcPr>
          <w:p w14:paraId="5D54F211" w14:textId="0772EDDB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D3AF586" w14:textId="2B7C5EFE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92" w:type="pct"/>
            <w:vAlign w:val="center"/>
          </w:tcPr>
          <w:p w14:paraId="39EA0C24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0.18</w:t>
            </w:r>
          </w:p>
        </w:tc>
        <w:tc>
          <w:tcPr>
            <w:tcW w:w="308" w:type="pct"/>
            <w:vAlign w:val="center"/>
          </w:tcPr>
          <w:p w14:paraId="62E0A195" w14:textId="2F51DF9A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0.84</w:t>
            </w:r>
          </w:p>
        </w:tc>
        <w:tc>
          <w:tcPr>
            <w:tcW w:w="360" w:type="pct"/>
            <w:vAlign w:val="center"/>
          </w:tcPr>
          <w:p w14:paraId="5EA3CF88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D5D7EA7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16D0BC3D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60D23564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B57373C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5BEEE6F1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771E85FC" w14:textId="77777777" w:rsidR="00B24E75" w:rsidRPr="00B86C62" w:rsidRDefault="00B24E75" w:rsidP="005051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</w:tr>
      <w:tr w:rsidR="00B24E75" w:rsidRPr="00B86C62" w14:paraId="30F17BD7" w14:textId="0149D2FF" w:rsidTr="00B86C62">
        <w:trPr>
          <w:trHeight w:val="283"/>
        </w:trPr>
        <w:tc>
          <w:tcPr>
            <w:tcW w:w="425" w:type="pct"/>
            <w:vAlign w:val="center"/>
          </w:tcPr>
          <w:p w14:paraId="51156BAA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67" w:type="pct"/>
          </w:tcPr>
          <w:p w14:paraId="7470C667" w14:textId="5F1BAEE4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DD037EB" w14:textId="16CA92DC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92" w:type="pct"/>
            <w:vAlign w:val="center"/>
          </w:tcPr>
          <w:p w14:paraId="77FE0012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0.69</w:t>
            </w:r>
          </w:p>
        </w:tc>
        <w:tc>
          <w:tcPr>
            <w:tcW w:w="308" w:type="pct"/>
            <w:vAlign w:val="center"/>
          </w:tcPr>
          <w:p w14:paraId="66559A3D" w14:textId="46B2DC4B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D0AFEFB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9E4E7CF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4D9DB728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368853E5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7075448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5F390AB2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2A5C45E0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D3C6646" w14:textId="7AB5942A" w:rsidTr="00B86C62">
        <w:trPr>
          <w:trHeight w:val="283"/>
        </w:trPr>
        <w:tc>
          <w:tcPr>
            <w:tcW w:w="425" w:type="pct"/>
            <w:vAlign w:val="center"/>
          </w:tcPr>
          <w:p w14:paraId="3B28BC4D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67" w:type="pct"/>
          </w:tcPr>
          <w:p w14:paraId="47F9D3A0" w14:textId="441153D8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4CC9D9B" w14:textId="61D8747D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92" w:type="pct"/>
            <w:vAlign w:val="center"/>
          </w:tcPr>
          <w:p w14:paraId="58C70FA9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0.71</w:t>
            </w:r>
          </w:p>
        </w:tc>
        <w:tc>
          <w:tcPr>
            <w:tcW w:w="308" w:type="pct"/>
            <w:vAlign w:val="center"/>
          </w:tcPr>
          <w:p w14:paraId="67B0A3C1" w14:textId="3B039E6C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E870963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24" w:type="pct"/>
            <w:vAlign w:val="center"/>
          </w:tcPr>
          <w:p w14:paraId="1D8018D9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5645F64D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5506CE06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11AA529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763EB55D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5EC095B7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2E9D40E6" w14:textId="53280A80" w:rsidTr="00B86C62">
        <w:trPr>
          <w:trHeight w:val="283"/>
        </w:trPr>
        <w:tc>
          <w:tcPr>
            <w:tcW w:w="425" w:type="pct"/>
            <w:vAlign w:val="center"/>
          </w:tcPr>
          <w:p w14:paraId="312C4846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67" w:type="pct"/>
          </w:tcPr>
          <w:p w14:paraId="41E56DD6" w14:textId="67CA5856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ADD6BCA" w14:textId="0F76213A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92" w:type="pct"/>
            <w:vAlign w:val="center"/>
          </w:tcPr>
          <w:p w14:paraId="6B7CED5C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0.49</w:t>
            </w:r>
          </w:p>
        </w:tc>
        <w:tc>
          <w:tcPr>
            <w:tcW w:w="308" w:type="pct"/>
            <w:vAlign w:val="center"/>
          </w:tcPr>
          <w:p w14:paraId="32AADF7A" w14:textId="24A05DE8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0.84</w:t>
            </w:r>
          </w:p>
        </w:tc>
        <w:tc>
          <w:tcPr>
            <w:tcW w:w="360" w:type="pct"/>
            <w:vAlign w:val="center"/>
          </w:tcPr>
          <w:p w14:paraId="604C2B4D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0.89</w:t>
            </w:r>
          </w:p>
        </w:tc>
        <w:tc>
          <w:tcPr>
            <w:tcW w:w="324" w:type="pct"/>
            <w:vAlign w:val="center"/>
          </w:tcPr>
          <w:p w14:paraId="65261CF6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0231EA1B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4FEEAE07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1297206F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AC3FD4B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5BD8FE36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7D1C2335" w14:textId="1C494752" w:rsidTr="00B86C62">
        <w:trPr>
          <w:trHeight w:val="283"/>
        </w:trPr>
        <w:tc>
          <w:tcPr>
            <w:tcW w:w="425" w:type="pct"/>
            <w:vAlign w:val="center"/>
          </w:tcPr>
          <w:p w14:paraId="61CF84E1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67" w:type="pct"/>
          </w:tcPr>
          <w:p w14:paraId="0D623E83" w14:textId="58ABD766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12996F5" w14:textId="6724E496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92" w:type="pct"/>
            <w:vAlign w:val="center"/>
          </w:tcPr>
          <w:p w14:paraId="6391326F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0.69</w:t>
            </w:r>
          </w:p>
        </w:tc>
        <w:tc>
          <w:tcPr>
            <w:tcW w:w="308" w:type="pct"/>
            <w:vAlign w:val="center"/>
          </w:tcPr>
          <w:p w14:paraId="5448A8DC" w14:textId="157DEC48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282E647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72C8E9E9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20C291BA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635D3D59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B0762B1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3561CE3C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0431948A" w14:textId="77777777" w:rsidR="00B24E75" w:rsidRPr="00B86C62" w:rsidRDefault="00B24E75" w:rsidP="00DD46D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614A226E" w14:textId="49185C78" w:rsidTr="00B86C62">
        <w:trPr>
          <w:trHeight w:val="283"/>
        </w:trPr>
        <w:tc>
          <w:tcPr>
            <w:tcW w:w="425" w:type="pct"/>
            <w:vAlign w:val="center"/>
          </w:tcPr>
          <w:p w14:paraId="3B7FA77C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62CA7450" w14:textId="53733D12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B490402" w14:textId="52E6294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92" w:type="pct"/>
            <w:vAlign w:val="center"/>
          </w:tcPr>
          <w:p w14:paraId="2B2B90E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8" w:type="pct"/>
            <w:vAlign w:val="center"/>
          </w:tcPr>
          <w:p w14:paraId="4162AF08" w14:textId="5DAE66FC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1E199D4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6D71E46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45B14F7B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3E42E951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7FD94C8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64173A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57FEB3F2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DAC16A5" w14:textId="49134EFD" w:rsidTr="00B86C62">
        <w:trPr>
          <w:trHeight w:val="283"/>
        </w:trPr>
        <w:tc>
          <w:tcPr>
            <w:tcW w:w="425" w:type="pct"/>
            <w:vAlign w:val="center"/>
          </w:tcPr>
          <w:p w14:paraId="7417B5CB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26C48E0A" w14:textId="06FAAD4A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CA612CC" w14:textId="4F0FA89E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92" w:type="pct"/>
            <w:vAlign w:val="center"/>
          </w:tcPr>
          <w:p w14:paraId="1A2C053D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8" w:type="pct"/>
            <w:vAlign w:val="center"/>
          </w:tcPr>
          <w:p w14:paraId="25D1A292" w14:textId="68E64830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656715C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6D47CAB5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76387E5B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70546BF5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1BE7C6E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33B86D7D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54D330B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056AA0A" w14:textId="6C63420B" w:rsidTr="00B86C62">
        <w:trPr>
          <w:trHeight w:val="283"/>
        </w:trPr>
        <w:tc>
          <w:tcPr>
            <w:tcW w:w="425" w:type="pct"/>
            <w:vAlign w:val="center"/>
          </w:tcPr>
          <w:p w14:paraId="0DED9621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30815499" w14:textId="59D6A9E0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EA52FD3" w14:textId="5E6DAC8C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92" w:type="pct"/>
            <w:vAlign w:val="center"/>
          </w:tcPr>
          <w:p w14:paraId="5228A890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08" w:type="pct"/>
            <w:vAlign w:val="center"/>
          </w:tcPr>
          <w:p w14:paraId="7CD78057" w14:textId="7280C7DA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2637640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6CBC5DC6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11665DC2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1F279373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3" w:type="pct"/>
            <w:vAlign w:val="center"/>
          </w:tcPr>
          <w:p w14:paraId="4C50708D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4FABFE4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62A07288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249BFF82" w14:textId="7890A4B5" w:rsidTr="00B86C62">
        <w:trPr>
          <w:trHeight w:val="283"/>
        </w:trPr>
        <w:tc>
          <w:tcPr>
            <w:tcW w:w="425" w:type="pct"/>
            <w:vAlign w:val="center"/>
          </w:tcPr>
          <w:p w14:paraId="57C62B48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51EDD4F8" w14:textId="1B3FE6D8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8774757" w14:textId="62C8F1B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92" w:type="pct"/>
            <w:vAlign w:val="center"/>
          </w:tcPr>
          <w:p w14:paraId="42F8BACF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8" w:type="pct"/>
            <w:vAlign w:val="center"/>
          </w:tcPr>
          <w:p w14:paraId="5B2367BF" w14:textId="04902A1B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84FEE5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D776549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587567BA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2B192BFB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3" w:type="pct"/>
            <w:vAlign w:val="center"/>
          </w:tcPr>
          <w:p w14:paraId="7FB8F4C0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75926F45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0DC39E49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D721F6E" w14:textId="3D43095C" w:rsidTr="00B86C62">
        <w:trPr>
          <w:trHeight w:val="283"/>
        </w:trPr>
        <w:tc>
          <w:tcPr>
            <w:tcW w:w="425" w:type="pct"/>
            <w:vAlign w:val="center"/>
          </w:tcPr>
          <w:p w14:paraId="0FA5DF6B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089654EA" w14:textId="7D87B898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978C065" w14:textId="0A0F50AB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92" w:type="pct"/>
            <w:vAlign w:val="center"/>
          </w:tcPr>
          <w:p w14:paraId="5879C931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0.88</w:t>
            </w:r>
          </w:p>
        </w:tc>
        <w:tc>
          <w:tcPr>
            <w:tcW w:w="308" w:type="pct"/>
            <w:vAlign w:val="center"/>
          </w:tcPr>
          <w:p w14:paraId="53284939" w14:textId="3156A442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4B8DE32D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1D511C8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4BC01F1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24758A1A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C3FCBA1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673C491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6" w:type="pct"/>
            <w:vAlign w:val="center"/>
          </w:tcPr>
          <w:p w14:paraId="6248C9C9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75B0DC8" w14:textId="000835F7" w:rsidTr="00B86C62">
        <w:trPr>
          <w:trHeight w:val="283"/>
        </w:trPr>
        <w:tc>
          <w:tcPr>
            <w:tcW w:w="425" w:type="pct"/>
            <w:vAlign w:val="center"/>
          </w:tcPr>
          <w:p w14:paraId="3E2C78A8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29A94949" w14:textId="5AC18E09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B1D99A0" w14:textId="3B9A4DD9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92" w:type="pct"/>
            <w:vAlign w:val="center"/>
          </w:tcPr>
          <w:p w14:paraId="499B6BBC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308" w:type="pct"/>
            <w:vAlign w:val="center"/>
          </w:tcPr>
          <w:p w14:paraId="6A80F89D" w14:textId="5E5BE15A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0CE9FC2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1D3D7ED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770F8213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28FE1115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3" w:type="pct"/>
            <w:vAlign w:val="center"/>
          </w:tcPr>
          <w:p w14:paraId="35E227F9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024510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4C453DA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3184B92C" w14:textId="6C350234" w:rsidTr="00B86C62">
        <w:trPr>
          <w:trHeight w:val="283"/>
        </w:trPr>
        <w:tc>
          <w:tcPr>
            <w:tcW w:w="425" w:type="pct"/>
            <w:vAlign w:val="center"/>
          </w:tcPr>
          <w:p w14:paraId="1B2C6A88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38B98F46" w14:textId="4E72E1FC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1FF91B7" w14:textId="4C822B0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92" w:type="pct"/>
            <w:vAlign w:val="center"/>
          </w:tcPr>
          <w:p w14:paraId="1485D6B3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308" w:type="pct"/>
            <w:vAlign w:val="center"/>
          </w:tcPr>
          <w:p w14:paraId="6D8A53DC" w14:textId="2983003E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6EC02005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5B995ED2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25D773A2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557BE36B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3" w:type="pct"/>
            <w:vAlign w:val="center"/>
          </w:tcPr>
          <w:p w14:paraId="0CD06A59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328C9014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55802E80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325E91A7" w14:textId="1FD0BDCF" w:rsidTr="00B86C62">
        <w:trPr>
          <w:trHeight w:val="283"/>
        </w:trPr>
        <w:tc>
          <w:tcPr>
            <w:tcW w:w="425" w:type="pct"/>
            <w:vAlign w:val="center"/>
          </w:tcPr>
          <w:p w14:paraId="4BC08A33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0CA3AE6B" w14:textId="28545DE9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482AFBA" w14:textId="1D20C148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92" w:type="pct"/>
            <w:vAlign w:val="center"/>
          </w:tcPr>
          <w:p w14:paraId="149C4D50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0.82</w:t>
            </w:r>
          </w:p>
        </w:tc>
        <w:tc>
          <w:tcPr>
            <w:tcW w:w="308" w:type="pct"/>
            <w:vAlign w:val="center"/>
          </w:tcPr>
          <w:p w14:paraId="4B4EA844" w14:textId="05FAA7C5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239A0701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670B8415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3FD707D9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3754F11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3" w:type="pct"/>
            <w:vAlign w:val="center"/>
          </w:tcPr>
          <w:p w14:paraId="50B1D05A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5092F418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246" w:type="pct"/>
            <w:vAlign w:val="center"/>
          </w:tcPr>
          <w:p w14:paraId="30AB3009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83F4A18" w14:textId="2A02B636" w:rsidTr="00B86C62">
        <w:trPr>
          <w:trHeight w:val="283"/>
        </w:trPr>
        <w:tc>
          <w:tcPr>
            <w:tcW w:w="425" w:type="pct"/>
            <w:vAlign w:val="center"/>
          </w:tcPr>
          <w:p w14:paraId="710678F9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703DB43D" w14:textId="47A3738F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05BE956" w14:textId="5866865E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92" w:type="pct"/>
            <w:vAlign w:val="center"/>
          </w:tcPr>
          <w:p w14:paraId="01134BE8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0.55</w:t>
            </w:r>
          </w:p>
        </w:tc>
        <w:tc>
          <w:tcPr>
            <w:tcW w:w="308" w:type="pct"/>
            <w:vAlign w:val="center"/>
          </w:tcPr>
          <w:p w14:paraId="5C53B794" w14:textId="14A8BA8B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12B6A0BB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340DD76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6A7C9BD5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49731B6A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373" w:type="pct"/>
            <w:vAlign w:val="center"/>
          </w:tcPr>
          <w:p w14:paraId="5FEF849A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02BEF2A6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0.83</w:t>
            </w:r>
          </w:p>
        </w:tc>
        <w:tc>
          <w:tcPr>
            <w:tcW w:w="246" w:type="pct"/>
            <w:vAlign w:val="center"/>
          </w:tcPr>
          <w:p w14:paraId="726F709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6AFB288E" w14:textId="6F022A60" w:rsidTr="00B86C62">
        <w:trPr>
          <w:trHeight w:val="283"/>
        </w:trPr>
        <w:tc>
          <w:tcPr>
            <w:tcW w:w="425" w:type="pct"/>
            <w:vAlign w:val="center"/>
          </w:tcPr>
          <w:p w14:paraId="6F0A4139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67" w:type="pct"/>
          </w:tcPr>
          <w:p w14:paraId="22335BBC" w14:textId="64950C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77524FC" w14:textId="11E1E5A3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92" w:type="pct"/>
            <w:vAlign w:val="center"/>
          </w:tcPr>
          <w:p w14:paraId="6418CC5C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08" w:type="pct"/>
            <w:vAlign w:val="center"/>
          </w:tcPr>
          <w:p w14:paraId="2664C628" w14:textId="0230205F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312B31E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7F6E3D6B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43372291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3535E66C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FD59D97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710B9A52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652C2E5A" w14:textId="77777777" w:rsidR="00B24E75" w:rsidRPr="00B86C62" w:rsidRDefault="00B24E75" w:rsidP="004C4493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546F5D61" w14:textId="70239289" w:rsidTr="00B86C62">
        <w:trPr>
          <w:trHeight w:val="283"/>
        </w:trPr>
        <w:tc>
          <w:tcPr>
            <w:tcW w:w="425" w:type="pct"/>
            <w:vAlign w:val="center"/>
          </w:tcPr>
          <w:p w14:paraId="404FC51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67" w:type="pct"/>
          </w:tcPr>
          <w:p w14:paraId="50E8F2A5" w14:textId="450C1110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F483C8C" w14:textId="73D5173A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92" w:type="pct"/>
            <w:vAlign w:val="center"/>
          </w:tcPr>
          <w:p w14:paraId="2147AE1D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8" w:type="pct"/>
            <w:vAlign w:val="center"/>
          </w:tcPr>
          <w:p w14:paraId="55EF4D8D" w14:textId="13576928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587EEAD8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18044B65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77CD1CE2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12D9F6FA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EE4857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2FE06232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E23F4B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</w:tbl>
    <w:p w14:paraId="1BCE0D36" w14:textId="6E95AB4B" w:rsidR="00B86C62" w:rsidRDefault="00B86C62" w:rsidP="00B86C62">
      <w:pPr>
        <w:jc w:val="both"/>
        <w:rPr>
          <w:rFonts w:ascii="Times New Roman" w:hAnsi="Times New Roman" w:cs="Times New Roman"/>
          <w:sz w:val="16"/>
          <w:szCs w:val="16"/>
        </w:rPr>
      </w:pPr>
      <w:r w:rsidRPr="00B86C62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B86C62">
        <w:rPr>
          <w:rFonts w:ascii="Times New Roman" w:hAnsi="Times New Roman" w:cs="Times New Roman"/>
          <w:sz w:val="12"/>
          <w:szCs w:val="12"/>
        </w:rPr>
        <w:t>=missing data</w:t>
      </w: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1ACEEC81" w14:textId="4E2415A5" w:rsidR="00B86C62" w:rsidRPr="00B86C62" w:rsidRDefault="00B86C62" w:rsidP="00B86C62">
      <w:pPr>
        <w:jc w:val="both"/>
        <w:rPr>
          <w:rFonts w:ascii="Times New Roman" w:hAnsi="Times New Roman" w:cs="Times New Roman"/>
          <w:sz w:val="10"/>
          <w:szCs w:val="10"/>
        </w:rPr>
      </w:pPr>
      <w:r w:rsidRPr="007E7EA0">
        <w:rPr>
          <w:rFonts w:ascii="Times New Roman" w:hAnsi="Times New Roman" w:cs="Times New Roman"/>
          <w:sz w:val="20"/>
          <w:szCs w:val="20"/>
        </w:rPr>
        <w:lastRenderedPageBreak/>
        <w:t>Data Table 1. HUI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7E7EA0">
        <w:rPr>
          <w:rFonts w:ascii="Times New Roman" w:hAnsi="Times New Roman" w:cs="Times New Roman"/>
          <w:sz w:val="20"/>
          <w:szCs w:val="20"/>
        </w:rPr>
        <w:t xml:space="preserve"> D</w:t>
      </w:r>
      <w:r>
        <w:rPr>
          <w:rFonts w:ascii="Times New Roman" w:hAnsi="Times New Roman" w:cs="Times New Roman"/>
          <w:sz w:val="20"/>
          <w:szCs w:val="20"/>
        </w:rPr>
        <w:t>ata</w:t>
      </w:r>
    </w:p>
    <w:tbl>
      <w:tblPr>
        <w:tblStyle w:val="TableGrid"/>
        <w:tblpPr w:leftFromText="180" w:rightFromText="180" w:vertAnchor="text" w:horzAnchor="margin" w:tblpX="108" w:tblpY="44"/>
        <w:tblW w:w="5000" w:type="pct"/>
        <w:tblLook w:val="01E0" w:firstRow="1" w:lastRow="1" w:firstColumn="1" w:lastColumn="1" w:noHBand="0" w:noVBand="0"/>
      </w:tblPr>
      <w:tblGrid>
        <w:gridCol w:w="1328"/>
        <w:gridCol w:w="1147"/>
        <w:gridCol w:w="2558"/>
        <w:gridCol w:w="1536"/>
        <w:gridCol w:w="962"/>
        <w:gridCol w:w="1124"/>
        <w:gridCol w:w="1012"/>
        <w:gridCol w:w="1493"/>
        <w:gridCol w:w="1234"/>
        <w:gridCol w:w="1165"/>
        <w:gridCol w:w="1287"/>
        <w:gridCol w:w="768"/>
      </w:tblGrid>
      <w:tr w:rsidR="00B86C62" w:rsidRPr="00B86C62" w14:paraId="0CB6739F" w14:textId="77777777" w:rsidTr="00F52FBB">
        <w:trPr>
          <w:trHeight w:val="283"/>
        </w:trPr>
        <w:tc>
          <w:tcPr>
            <w:tcW w:w="425" w:type="pct"/>
            <w:vAlign w:val="center"/>
          </w:tcPr>
          <w:p w14:paraId="0F971120" w14:textId="43634892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67" w:type="pct"/>
            <w:vAlign w:val="center"/>
          </w:tcPr>
          <w:p w14:paraId="3178BBD6" w14:textId="52E3E62D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19" w:type="pct"/>
            <w:vAlign w:val="center"/>
          </w:tcPr>
          <w:p w14:paraId="7FCAD7F5" w14:textId="0C021DB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492" w:type="pct"/>
            <w:vAlign w:val="center"/>
          </w:tcPr>
          <w:p w14:paraId="23CBBC54" w14:textId="483AFFB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Utility Score</w:t>
            </w:r>
          </w:p>
        </w:tc>
        <w:tc>
          <w:tcPr>
            <w:tcW w:w="308" w:type="pct"/>
            <w:vAlign w:val="center"/>
          </w:tcPr>
          <w:p w14:paraId="5A04B2C3" w14:textId="1A713AEB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Vision</w:t>
            </w:r>
          </w:p>
        </w:tc>
        <w:tc>
          <w:tcPr>
            <w:tcW w:w="360" w:type="pct"/>
            <w:vAlign w:val="center"/>
          </w:tcPr>
          <w:p w14:paraId="014AD14A" w14:textId="04EE13A1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Hearing</w:t>
            </w:r>
          </w:p>
        </w:tc>
        <w:tc>
          <w:tcPr>
            <w:tcW w:w="324" w:type="pct"/>
            <w:vAlign w:val="center"/>
          </w:tcPr>
          <w:p w14:paraId="2E4BAD52" w14:textId="3C73BB30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Speech</w:t>
            </w:r>
          </w:p>
        </w:tc>
        <w:tc>
          <w:tcPr>
            <w:tcW w:w="478" w:type="pct"/>
            <w:vAlign w:val="center"/>
          </w:tcPr>
          <w:p w14:paraId="2844E76D" w14:textId="3EE1070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Ambulation</w:t>
            </w:r>
          </w:p>
        </w:tc>
        <w:tc>
          <w:tcPr>
            <w:tcW w:w="395" w:type="pct"/>
            <w:vAlign w:val="center"/>
          </w:tcPr>
          <w:p w14:paraId="766F0E42" w14:textId="59D6F17A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Dexterity</w:t>
            </w:r>
          </w:p>
        </w:tc>
        <w:tc>
          <w:tcPr>
            <w:tcW w:w="373" w:type="pct"/>
            <w:vAlign w:val="center"/>
          </w:tcPr>
          <w:p w14:paraId="1D82F161" w14:textId="25FACB09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Emotion</w:t>
            </w:r>
          </w:p>
        </w:tc>
        <w:tc>
          <w:tcPr>
            <w:tcW w:w="412" w:type="pct"/>
            <w:vAlign w:val="center"/>
          </w:tcPr>
          <w:p w14:paraId="4372C79E" w14:textId="214BD976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Cognition</w:t>
            </w:r>
          </w:p>
        </w:tc>
        <w:tc>
          <w:tcPr>
            <w:tcW w:w="246" w:type="pct"/>
            <w:vAlign w:val="center"/>
          </w:tcPr>
          <w:p w14:paraId="2560C6C6" w14:textId="75E23864" w:rsidR="00B86C62" w:rsidRPr="00B86C62" w:rsidRDefault="00B86C62" w:rsidP="00B86C62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Pain</w:t>
            </w:r>
          </w:p>
        </w:tc>
      </w:tr>
      <w:tr w:rsidR="00B24E75" w:rsidRPr="00B86C62" w14:paraId="49A867F7" w14:textId="458F2623" w:rsidTr="00B86C62">
        <w:trPr>
          <w:trHeight w:val="283"/>
        </w:trPr>
        <w:tc>
          <w:tcPr>
            <w:tcW w:w="425" w:type="pct"/>
            <w:vAlign w:val="center"/>
          </w:tcPr>
          <w:p w14:paraId="4F5E30B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56B415DA" w14:textId="7AF778DD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B8004EB" w14:textId="68566D82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92" w:type="pct"/>
            <w:vAlign w:val="center"/>
          </w:tcPr>
          <w:p w14:paraId="294991CD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0.85</w:t>
            </w:r>
          </w:p>
        </w:tc>
        <w:tc>
          <w:tcPr>
            <w:tcW w:w="308" w:type="pct"/>
            <w:vAlign w:val="center"/>
          </w:tcPr>
          <w:p w14:paraId="066B24A4" w14:textId="1BDD79CC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57695FC6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08C119D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188C6FFB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5EB0AFA6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3B4F52E0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6D2B3C2E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2EB0A4A0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76F926DE" w14:textId="51B800A6" w:rsidTr="00B86C62">
        <w:trPr>
          <w:trHeight w:val="283"/>
        </w:trPr>
        <w:tc>
          <w:tcPr>
            <w:tcW w:w="425" w:type="pct"/>
            <w:vAlign w:val="center"/>
          </w:tcPr>
          <w:p w14:paraId="5CA94067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70413A96" w14:textId="02E49F44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41888CE" w14:textId="74FB8599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92" w:type="pct"/>
            <w:vAlign w:val="center"/>
          </w:tcPr>
          <w:p w14:paraId="1C453B6D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0.61</w:t>
            </w:r>
          </w:p>
        </w:tc>
        <w:tc>
          <w:tcPr>
            <w:tcW w:w="308" w:type="pct"/>
            <w:vAlign w:val="center"/>
          </w:tcPr>
          <w:p w14:paraId="2705905A" w14:textId="46D9F861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1B7F98AD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910DF5F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6755EDAA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668B8EC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12F0C04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390D6425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246" w:type="pct"/>
            <w:vAlign w:val="center"/>
          </w:tcPr>
          <w:p w14:paraId="51C7BF0D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2FBC2C9B" w14:textId="3C36755D" w:rsidTr="00B86C62">
        <w:trPr>
          <w:trHeight w:val="283"/>
        </w:trPr>
        <w:tc>
          <w:tcPr>
            <w:tcW w:w="425" w:type="pct"/>
            <w:vAlign w:val="center"/>
          </w:tcPr>
          <w:p w14:paraId="4F5507FC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19DF0D3A" w14:textId="17BE9340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C2039C6" w14:textId="61C33BEE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492" w:type="pct"/>
            <w:vAlign w:val="center"/>
          </w:tcPr>
          <w:p w14:paraId="4B5511A2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0.70</w:t>
            </w:r>
          </w:p>
        </w:tc>
        <w:tc>
          <w:tcPr>
            <w:tcW w:w="308" w:type="pct"/>
            <w:vAlign w:val="center"/>
          </w:tcPr>
          <w:p w14:paraId="1992503E" w14:textId="141832B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1D1D0C94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7E784A20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67C0AEF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66048DE5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57C4806D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287FC79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917C3B7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D72F059" w14:textId="62E69399" w:rsidTr="00B86C62">
        <w:trPr>
          <w:trHeight w:val="283"/>
        </w:trPr>
        <w:tc>
          <w:tcPr>
            <w:tcW w:w="425" w:type="pct"/>
            <w:vAlign w:val="center"/>
          </w:tcPr>
          <w:p w14:paraId="61080A14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30C0013C" w14:textId="0523C3CA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C777DF5" w14:textId="1F378A43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492" w:type="pct"/>
            <w:vAlign w:val="center"/>
          </w:tcPr>
          <w:p w14:paraId="5F27C79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0.72</w:t>
            </w:r>
          </w:p>
        </w:tc>
        <w:tc>
          <w:tcPr>
            <w:tcW w:w="308" w:type="pct"/>
            <w:vAlign w:val="center"/>
          </w:tcPr>
          <w:p w14:paraId="141FDBEC" w14:textId="5EACD4A8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2544A2D6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5527A4C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6CE8AF7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359F83C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38E46C6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443DF498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17DD3CD2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47B79FC" w14:textId="33DADB4E" w:rsidTr="00B86C62">
        <w:trPr>
          <w:trHeight w:val="283"/>
        </w:trPr>
        <w:tc>
          <w:tcPr>
            <w:tcW w:w="425" w:type="pct"/>
            <w:vAlign w:val="center"/>
          </w:tcPr>
          <w:p w14:paraId="5D7B58AD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26DE560D" w14:textId="481AD614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005D696" w14:textId="34FE9D1E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92" w:type="pct"/>
            <w:vAlign w:val="center"/>
          </w:tcPr>
          <w:p w14:paraId="5B062E5A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8" w:type="pct"/>
            <w:vAlign w:val="center"/>
          </w:tcPr>
          <w:p w14:paraId="172D2830" w14:textId="3BA22A70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3A6B65B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52A2B18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7DC41D18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679D18B4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10C99C5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217E8A9F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0E98BC46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0655C76E" w14:textId="24EDDECA" w:rsidTr="00B86C62">
        <w:trPr>
          <w:trHeight w:val="283"/>
        </w:trPr>
        <w:tc>
          <w:tcPr>
            <w:tcW w:w="425" w:type="pct"/>
            <w:vAlign w:val="center"/>
          </w:tcPr>
          <w:p w14:paraId="600386FF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1951E770" w14:textId="489391DC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25EC54C" w14:textId="3D26ECA9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92" w:type="pct"/>
            <w:vAlign w:val="center"/>
          </w:tcPr>
          <w:p w14:paraId="08C3B43A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08" w:type="pct"/>
            <w:vAlign w:val="center"/>
          </w:tcPr>
          <w:p w14:paraId="56E5D0B7" w14:textId="39EA3BE0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4984DD6E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92F912B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00E0C7B0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4A594CBB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5EE178B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0AE05D5F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5C6AC008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0.90</w:t>
            </w:r>
          </w:p>
        </w:tc>
      </w:tr>
      <w:tr w:rsidR="00B24E75" w:rsidRPr="00B86C62" w14:paraId="19613358" w14:textId="65938BD5" w:rsidTr="00B86C62">
        <w:trPr>
          <w:trHeight w:val="283"/>
        </w:trPr>
        <w:tc>
          <w:tcPr>
            <w:tcW w:w="425" w:type="pct"/>
            <w:vAlign w:val="center"/>
          </w:tcPr>
          <w:p w14:paraId="23D0763E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07798BB3" w14:textId="604F8188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F54F39B" w14:textId="104A24FC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92" w:type="pct"/>
            <w:vAlign w:val="center"/>
          </w:tcPr>
          <w:p w14:paraId="491234EF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8" w:type="pct"/>
            <w:vAlign w:val="center"/>
          </w:tcPr>
          <w:p w14:paraId="5A85946E" w14:textId="47B05FA8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519C377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7108EBEE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7E4FF488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5C64F4F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2816E02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10A12C8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12351487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1942BD5F" w14:textId="210D6768" w:rsidTr="00B86C62">
        <w:trPr>
          <w:trHeight w:val="283"/>
        </w:trPr>
        <w:tc>
          <w:tcPr>
            <w:tcW w:w="425" w:type="pct"/>
            <w:vAlign w:val="center"/>
          </w:tcPr>
          <w:p w14:paraId="40FB889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50E5CAEB" w14:textId="65292BBA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CB2F51A" w14:textId="6BCA748A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92" w:type="pct"/>
            <w:vAlign w:val="center"/>
          </w:tcPr>
          <w:p w14:paraId="4871926E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8" w:type="pct"/>
            <w:vAlign w:val="center"/>
          </w:tcPr>
          <w:p w14:paraId="480B5157" w14:textId="7CFBC7A1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53C461A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45A48EF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36ACCB7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1E06A1D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7F7BC0D8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49A21574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6A1DEE10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0213D5A9" w14:textId="0266B564" w:rsidTr="00B86C62">
        <w:trPr>
          <w:trHeight w:val="283"/>
        </w:trPr>
        <w:tc>
          <w:tcPr>
            <w:tcW w:w="425" w:type="pct"/>
            <w:vAlign w:val="center"/>
          </w:tcPr>
          <w:p w14:paraId="3067AC05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19225775" w14:textId="777F58EE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43F12BC" w14:textId="155C8335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492" w:type="pct"/>
            <w:vAlign w:val="center"/>
          </w:tcPr>
          <w:p w14:paraId="52BE84BF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0.80</w:t>
            </w:r>
          </w:p>
        </w:tc>
        <w:tc>
          <w:tcPr>
            <w:tcW w:w="308" w:type="pct"/>
            <w:vAlign w:val="center"/>
          </w:tcPr>
          <w:p w14:paraId="71F7740B" w14:textId="7696BBB3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3D2BAFF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500AC58A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4849100E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35F9C985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AB4C46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13DEF856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6BE9C412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7C61D604" w14:textId="32AB6347" w:rsidTr="00B86C62">
        <w:trPr>
          <w:trHeight w:val="283"/>
        </w:trPr>
        <w:tc>
          <w:tcPr>
            <w:tcW w:w="425" w:type="pct"/>
            <w:vAlign w:val="center"/>
          </w:tcPr>
          <w:p w14:paraId="4DF87642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5CA6960B" w14:textId="6B83A4E9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FDD8EDB" w14:textId="55EF6946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92" w:type="pct"/>
            <w:vAlign w:val="center"/>
          </w:tcPr>
          <w:p w14:paraId="01BE3FFA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0.97</w:t>
            </w:r>
          </w:p>
        </w:tc>
        <w:tc>
          <w:tcPr>
            <w:tcW w:w="308" w:type="pct"/>
            <w:vAlign w:val="center"/>
          </w:tcPr>
          <w:p w14:paraId="7AA91A2E" w14:textId="4B7DC0CC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445E580A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726455D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0E3D1922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58F9D78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3CE86BA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25134CE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70796698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419D69BE" w14:textId="59D8F025" w:rsidTr="00B86C62">
        <w:trPr>
          <w:trHeight w:val="283"/>
        </w:trPr>
        <w:tc>
          <w:tcPr>
            <w:tcW w:w="425" w:type="pct"/>
            <w:vAlign w:val="center"/>
          </w:tcPr>
          <w:p w14:paraId="505C60F2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4B83CCD6" w14:textId="345A61A0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30009BF" w14:textId="4DEE56C6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492" w:type="pct"/>
            <w:vAlign w:val="center"/>
          </w:tcPr>
          <w:p w14:paraId="33829218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8" w:type="pct"/>
            <w:vAlign w:val="center"/>
          </w:tcPr>
          <w:p w14:paraId="332B74EB" w14:textId="4A1DE663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25312FD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6B04339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1B3C6A26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77C0E72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3E6FC716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6135789F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5B615F9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45C94BCE" w14:textId="40208D91" w:rsidTr="00B86C62">
        <w:trPr>
          <w:trHeight w:val="283"/>
        </w:trPr>
        <w:tc>
          <w:tcPr>
            <w:tcW w:w="425" w:type="pct"/>
            <w:vAlign w:val="center"/>
          </w:tcPr>
          <w:p w14:paraId="4EEE6CD9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67" w:type="pct"/>
          </w:tcPr>
          <w:p w14:paraId="3FD13141" w14:textId="0A600F05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BD29DF8" w14:textId="6722DEFB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492" w:type="pct"/>
            <w:vAlign w:val="center"/>
          </w:tcPr>
          <w:p w14:paraId="4A030477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0.84</w:t>
            </w:r>
          </w:p>
        </w:tc>
        <w:tc>
          <w:tcPr>
            <w:tcW w:w="308" w:type="pct"/>
            <w:vAlign w:val="center"/>
          </w:tcPr>
          <w:p w14:paraId="70CF2D1B" w14:textId="6DF4BF95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0.98</w:t>
            </w:r>
          </w:p>
        </w:tc>
        <w:tc>
          <w:tcPr>
            <w:tcW w:w="360" w:type="pct"/>
            <w:vAlign w:val="center"/>
          </w:tcPr>
          <w:p w14:paraId="570269E1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12A4CD5C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5766F61F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23FCE9D7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38A3AA22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79C2A9B3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3BF51F94" w14:textId="77777777" w:rsidR="00B24E75" w:rsidRPr="00B86C62" w:rsidRDefault="00B24E75" w:rsidP="00465195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EA673B1" w14:textId="7710666B" w:rsidTr="00B86C62">
        <w:trPr>
          <w:trHeight w:val="283"/>
        </w:trPr>
        <w:tc>
          <w:tcPr>
            <w:tcW w:w="425" w:type="pct"/>
            <w:vAlign w:val="center"/>
          </w:tcPr>
          <w:p w14:paraId="566DEBE9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7" w:type="pct"/>
          </w:tcPr>
          <w:p w14:paraId="0E1D903A" w14:textId="222CE8C4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2002DD3" w14:textId="225E13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492" w:type="pct"/>
            <w:vAlign w:val="center"/>
          </w:tcPr>
          <w:p w14:paraId="6BEACBDF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0.54</w:t>
            </w:r>
          </w:p>
        </w:tc>
        <w:tc>
          <w:tcPr>
            <w:tcW w:w="308" w:type="pct"/>
            <w:vAlign w:val="center"/>
          </w:tcPr>
          <w:p w14:paraId="299C0A25" w14:textId="3CCD870A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623E0914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0EF23BA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78" w:type="pct"/>
            <w:vAlign w:val="center"/>
          </w:tcPr>
          <w:p w14:paraId="713A59C7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0.73</w:t>
            </w:r>
          </w:p>
        </w:tc>
        <w:tc>
          <w:tcPr>
            <w:tcW w:w="395" w:type="pct"/>
            <w:vAlign w:val="center"/>
          </w:tcPr>
          <w:p w14:paraId="669324DF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35FA74E0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0.95</w:t>
            </w:r>
          </w:p>
        </w:tc>
        <w:tc>
          <w:tcPr>
            <w:tcW w:w="412" w:type="pct"/>
            <w:vAlign w:val="center"/>
          </w:tcPr>
          <w:p w14:paraId="6462847F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3281F526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974F2D2" w14:textId="6349D39F" w:rsidTr="00B86C62">
        <w:trPr>
          <w:trHeight w:val="283"/>
        </w:trPr>
        <w:tc>
          <w:tcPr>
            <w:tcW w:w="425" w:type="pct"/>
            <w:vAlign w:val="center"/>
          </w:tcPr>
          <w:p w14:paraId="12B132AF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7" w:type="pct"/>
          </w:tcPr>
          <w:p w14:paraId="041B72C4" w14:textId="2FEA78A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2F20DD6" w14:textId="4194CA23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492" w:type="pct"/>
            <w:vAlign w:val="center"/>
          </w:tcPr>
          <w:p w14:paraId="0B098F4E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8" w:type="pct"/>
            <w:vAlign w:val="center"/>
          </w:tcPr>
          <w:p w14:paraId="08CB5E88" w14:textId="43B4E635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7CF64DE9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1017E0EE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7F1CB28B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0AFA8585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7E0FF15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1DA69236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1A43E355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599B4A97" w14:textId="6D5879E8" w:rsidTr="00B86C62">
        <w:trPr>
          <w:trHeight w:val="283"/>
        </w:trPr>
        <w:tc>
          <w:tcPr>
            <w:tcW w:w="425" w:type="pct"/>
            <w:vAlign w:val="center"/>
          </w:tcPr>
          <w:p w14:paraId="56942BF1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7" w:type="pct"/>
          </w:tcPr>
          <w:p w14:paraId="407B0041" w14:textId="5123632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D66AB99" w14:textId="367EFB49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492" w:type="pct"/>
            <w:vAlign w:val="center"/>
          </w:tcPr>
          <w:p w14:paraId="36D1C767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0.78</w:t>
            </w:r>
          </w:p>
        </w:tc>
        <w:tc>
          <w:tcPr>
            <w:tcW w:w="308" w:type="pct"/>
            <w:vAlign w:val="center"/>
          </w:tcPr>
          <w:p w14:paraId="28DB8473" w14:textId="577A2C31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0874F4F1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09E567C5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40CA961B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0.93</w:t>
            </w:r>
          </w:p>
        </w:tc>
        <w:tc>
          <w:tcPr>
            <w:tcW w:w="395" w:type="pct"/>
            <w:vAlign w:val="center"/>
          </w:tcPr>
          <w:p w14:paraId="36ED63B9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4C1788D9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3DE9C21A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4BC82E0B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2D8DD061" w14:textId="6F783F08" w:rsidTr="00B86C62">
        <w:trPr>
          <w:trHeight w:val="283"/>
        </w:trPr>
        <w:tc>
          <w:tcPr>
            <w:tcW w:w="425" w:type="pct"/>
            <w:vAlign w:val="center"/>
          </w:tcPr>
          <w:p w14:paraId="35896097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7" w:type="pct"/>
          </w:tcPr>
          <w:p w14:paraId="1A5B4CC2" w14:textId="559FA9C1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24B639C" w14:textId="31A4CD0D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492" w:type="pct"/>
            <w:vAlign w:val="center"/>
          </w:tcPr>
          <w:p w14:paraId="513940F2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8" w:type="pct"/>
            <w:vAlign w:val="center"/>
          </w:tcPr>
          <w:p w14:paraId="1C7D65B3" w14:textId="29BEB4FF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11B33914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23A17ED2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058B0DDE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429FAD61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2CB30C4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81A9077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3E250717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  <w:tr w:rsidR="00B24E75" w:rsidRPr="00B86C62" w14:paraId="37E96C62" w14:textId="23CFF0C5" w:rsidTr="00B86C62">
        <w:trPr>
          <w:trHeight w:val="283"/>
        </w:trPr>
        <w:tc>
          <w:tcPr>
            <w:tcW w:w="425" w:type="pct"/>
            <w:vAlign w:val="center"/>
          </w:tcPr>
          <w:p w14:paraId="347FD69B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7" w:type="pct"/>
          </w:tcPr>
          <w:p w14:paraId="5425CCAF" w14:textId="6940421A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758C915" w14:textId="7A9C2AE0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492" w:type="pct"/>
            <w:vAlign w:val="center"/>
          </w:tcPr>
          <w:p w14:paraId="1426FD21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0.92</w:t>
            </w:r>
          </w:p>
        </w:tc>
        <w:tc>
          <w:tcPr>
            <w:tcW w:w="308" w:type="pct"/>
            <w:vAlign w:val="center"/>
          </w:tcPr>
          <w:p w14:paraId="36C98DF1" w14:textId="6D10307C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6D571DCE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421F5E13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4868CAA8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77335B01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08373C9D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4A1D0144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55C66A50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</w:tr>
      <w:tr w:rsidR="00B24E75" w:rsidRPr="00B86C62" w14:paraId="1A13A8E8" w14:textId="71C91323" w:rsidTr="00B86C62">
        <w:trPr>
          <w:trHeight w:val="283"/>
        </w:trPr>
        <w:tc>
          <w:tcPr>
            <w:tcW w:w="425" w:type="pct"/>
            <w:vAlign w:val="center"/>
          </w:tcPr>
          <w:p w14:paraId="10EFC5F8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7" w:type="pct"/>
          </w:tcPr>
          <w:p w14:paraId="495580DB" w14:textId="6134DC59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98A70D1" w14:textId="1A0B94BB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492" w:type="pct"/>
            <w:vAlign w:val="center"/>
          </w:tcPr>
          <w:p w14:paraId="2F16E4D5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0.87</w:t>
            </w:r>
          </w:p>
        </w:tc>
        <w:tc>
          <w:tcPr>
            <w:tcW w:w="308" w:type="pct"/>
            <w:vAlign w:val="center"/>
          </w:tcPr>
          <w:p w14:paraId="1C55903B" w14:textId="07160524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1.00</w:t>
            </w:r>
          </w:p>
        </w:tc>
        <w:tc>
          <w:tcPr>
            <w:tcW w:w="360" w:type="pct"/>
            <w:vAlign w:val="center"/>
          </w:tcPr>
          <w:p w14:paraId="198ADA8A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24" w:type="pct"/>
            <w:vAlign w:val="center"/>
          </w:tcPr>
          <w:p w14:paraId="7EEE8EF6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0.94</w:t>
            </w:r>
          </w:p>
        </w:tc>
        <w:tc>
          <w:tcPr>
            <w:tcW w:w="478" w:type="pct"/>
            <w:vAlign w:val="center"/>
          </w:tcPr>
          <w:p w14:paraId="20EF615D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95" w:type="pct"/>
            <w:vAlign w:val="center"/>
          </w:tcPr>
          <w:p w14:paraId="1A76F924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73" w:type="pct"/>
            <w:vAlign w:val="center"/>
          </w:tcPr>
          <w:p w14:paraId="61409113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412" w:type="pct"/>
            <w:vAlign w:val="center"/>
          </w:tcPr>
          <w:p w14:paraId="050A6C2F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246" w:type="pct"/>
            <w:vAlign w:val="center"/>
          </w:tcPr>
          <w:p w14:paraId="7BE4F839" w14:textId="77777777" w:rsidR="00B24E75" w:rsidRPr="00B86C62" w:rsidRDefault="00B24E75" w:rsidP="009F3ED7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6C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0.96</w:t>
            </w:r>
          </w:p>
        </w:tc>
      </w:tr>
    </w:tbl>
    <w:p w14:paraId="5F8840FA" w14:textId="77777777" w:rsidR="00574791" w:rsidRDefault="00B86C62" w:rsidP="009A2D75">
      <w:pPr>
        <w:rPr>
          <w:rFonts w:ascii="Times New Roman" w:hAnsi="Times New Roman" w:cs="Times New Roman"/>
          <w:sz w:val="12"/>
          <w:szCs w:val="12"/>
        </w:rPr>
        <w:sectPr w:rsidR="00574791" w:rsidSect="00346A8F">
          <w:pgSz w:w="16838" w:h="11906" w:orient="landscape" w:code="9"/>
          <w:pgMar w:top="720" w:right="720" w:bottom="720" w:left="720" w:header="720" w:footer="720" w:gutter="0"/>
          <w:cols w:space="720"/>
          <w:docGrid w:linePitch="299"/>
        </w:sectPr>
      </w:pPr>
      <w:r w:rsidRPr="00B86C62">
        <w:rPr>
          <w:rFonts w:ascii="Times New Roman" w:hAnsi="Times New Roman" w:cs="Times New Roman"/>
          <w:sz w:val="12"/>
          <w:szCs w:val="12"/>
        </w:rPr>
        <w:t xml:space="preserve">Note: </w:t>
      </w:r>
      <w:r w:rsidR="0022091E">
        <w:rPr>
          <w:rFonts w:ascii="Times New Roman" w:hAnsi="Times New Roman" w:cs="Times New Roman"/>
          <w:sz w:val="12"/>
          <w:szCs w:val="12"/>
        </w:rPr>
        <w:t>999.00</w:t>
      </w:r>
      <w:r w:rsidRPr="00B86C62">
        <w:rPr>
          <w:rFonts w:ascii="Times New Roman" w:hAnsi="Times New Roman" w:cs="Times New Roman"/>
          <w:sz w:val="12"/>
          <w:szCs w:val="12"/>
        </w:rPr>
        <w:t>=missing data</w:t>
      </w:r>
    </w:p>
    <w:p w14:paraId="5EBE5FAA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5D781F7F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4868E1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bookmarkStart w:id="1" w:name="_Hlk100131448"/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7A92CB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6C8352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050421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0A7F6F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55E38A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15362D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5A733C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11D3C1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03AC57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05AAAA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7F5A24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403F74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bookmarkEnd w:id="1"/>
      <w:tr w:rsidR="00574791" w:rsidRPr="00574791" w14:paraId="61D507F6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645D22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63F601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F9BD9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48E8AC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140F4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3E5FC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91F68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505AD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45EF96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93.75</w:t>
            </w:r>
          </w:p>
        </w:tc>
        <w:tc>
          <w:tcPr>
            <w:tcW w:w="485" w:type="pct"/>
            <w:vAlign w:val="center"/>
          </w:tcPr>
          <w:p w14:paraId="136D88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6C09A6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493DC5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81.09</w:t>
            </w:r>
          </w:p>
        </w:tc>
      </w:tr>
      <w:tr w:rsidR="00574791" w:rsidRPr="00574791" w14:paraId="0DFDB7C1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449F56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2FBB3A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CBC1A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174994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CDD4E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5118F4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4558F8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14B31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CA735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5C2B3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497479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1454A2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76.25</w:t>
            </w:r>
          </w:p>
        </w:tc>
      </w:tr>
      <w:tr w:rsidR="00574791" w:rsidRPr="00574791" w14:paraId="4911680F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597F13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7B1DB0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D1006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2ADE45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C1F90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51EA4F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24F812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5BF14D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5332C7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93.75</w:t>
            </w:r>
          </w:p>
        </w:tc>
        <w:tc>
          <w:tcPr>
            <w:tcW w:w="485" w:type="pct"/>
            <w:vAlign w:val="center"/>
          </w:tcPr>
          <w:p w14:paraId="5E14A3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58DF86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1228FA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79.74</w:t>
            </w:r>
          </w:p>
        </w:tc>
      </w:tr>
      <w:tr w:rsidR="00574791" w:rsidRPr="00574791" w14:paraId="2B53B0F1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3BD1E2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7DF063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A1B84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5CA415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DE406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4FDEFC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3891FB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3687E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6AC84F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219466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552DDF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5BDC3E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69.48</w:t>
            </w:r>
          </w:p>
        </w:tc>
      </w:tr>
      <w:tr w:rsidR="00574791" w:rsidRPr="00574791" w14:paraId="6DAC7EFD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44B7E3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5D90E0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9FC7A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05F905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3D417F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14BDB6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4D1F18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3CF083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72047F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31A929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1A64D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3FAF5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89.58</w:t>
            </w:r>
          </w:p>
        </w:tc>
      </w:tr>
      <w:tr w:rsidR="00574791" w:rsidRPr="00574791" w14:paraId="312F9B73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0D90A7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017C48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8083E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0F5BC1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E095C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831AE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04F8FD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F2945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4D6941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  <w:tc>
          <w:tcPr>
            <w:tcW w:w="485" w:type="pct"/>
            <w:vAlign w:val="center"/>
          </w:tcPr>
          <w:p w14:paraId="5A005A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5AAE00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0517C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75.89</w:t>
            </w:r>
          </w:p>
        </w:tc>
      </w:tr>
      <w:tr w:rsidR="00574791" w:rsidRPr="00574791" w14:paraId="351DEEBE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0A6B65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309" w:type="pct"/>
            <w:vAlign w:val="center"/>
          </w:tcPr>
          <w:p w14:paraId="553390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644A4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027946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18C2A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7940D7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479BD5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05897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1C7A3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02DDFC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92816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31FC3F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75.94</w:t>
            </w:r>
          </w:p>
        </w:tc>
      </w:tr>
      <w:tr w:rsidR="00574791" w:rsidRPr="00574791" w14:paraId="65C11679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585CBA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309" w:type="pct"/>
            <w:vAlign w:val="center"/>
          </w:tcPr>
          <w:p w14:paraId="786D90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E536A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120F9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90A46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4A3B1E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590484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1D5051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D46EB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4B681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8841D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F70CE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79.79</w:t>
            </w:r>
          </w:p>
        </w:tc>
      </w:tr>
      <w:tr w:rsidR="00574791" w:rsidRPr="00574791" w14:paraId="36C893B4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3B880F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309" w:type="pct"/>
            <w:vAlign w:val="center"/>
          </w:tcPr>
          <w:p w14:paraId="6DB454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A0E59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537D25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32667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7363FD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5DFC98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E81DF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7665E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D4ADE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C3946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C5A14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80.83</w:t>
            </w:r>
          </w:p>
        </w:tc>
      </w:tr>
      <w:tr w:rsidR="00574791" w:rsidRPr="00574791" w14:paraId="5D165C80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47D724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309" w:type="pct"/>
            <w:vAlign w:val="center"/>
          </w:tcPr>
          <w:p w14:paraId="23ABA0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A2987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763EDC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64A7FA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1B3B72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52A2DB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CD363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48EC1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53A432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D4101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1D756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98.13</w:t>
            </w:r>
          </w:p>
        </w:tc>
      </w:tr>
      <w:tr w:rsidR="00574791" w:rsidRPr="00574791" w14:paraId="32B3CD3D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3DE791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309" w:type="pct"/>
            <w:vAlign w:val="center"/>
          </w:tcPr>
          <w:p w14:paraId="77D38C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9BB19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69BEE9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C07A1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2BDDF0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7C6321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2148C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96346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20931E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705C1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2E6FE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80.63</w:t>
            </w:r>
          </w:p>
        </w:tc>
      </w:tr>
      <w:tr w:rsidR="00574791" w:rsidRPr="00574791" w14:paraId="13DDC77D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36D572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309" w:type="pct"/>
            <w:vAlign w:val="center"/>
          </w:tcPr>
          <w:p w14:paraId="359C54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955FE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030662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70AAA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5F33F7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7A835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B113B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F1787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64B94A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36635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32956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86.88</w:t>
            </w:r>
          </w:p>
        </w:tc>
      </w:tr>
      <w:tr w:rsidR="00574791" w:rsidRPr="00574791" w14:paraId="7257CE28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3E3AC6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309" w:type="pct"/>
            <w:vAlign w:val="center"/>
          </w:tcPr>
          <w:p w14:paraId="6FE874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3D93C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7FEB17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7903F9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28821D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08" w:type="pct"/>
            <w:vAlign w:val="center"/>
          </w:tcPr>
          <w:p w14:paraId="22C40A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5CA60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FD346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73952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D2453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59C25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92.40</w:t>
            </w:r>
          </w:p>
        </w:tc>
      </w:tr>
      <w:tr w:rsidR="00574791" w:rsidRPr="00574791" w14:paraId="7BA58E31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2D8CBD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309" w:type="pct"/>
            <w:vAlign w:val="center"/>
          </w:tcPr>
          <w:p w14:paraId="0B5D49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4DBF7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55B589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305DA9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142AEF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4E2C25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EA01F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FE8C0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0F2103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07F8E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87856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81.56</w:t>
            </w:r>
          </w:p>
        </w:tc>
      </w:tr>
      <w:tr w:rsidR="00574791" w:rsidRPr="00574791" w14:paraId="44084D53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194CF6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309" w:type="pct"/>
            <w:vAlign w:val="center"/>
          </w:tcPr>
          <w:p w14:paraId="388CBF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AAC3E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0CEFCF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700B7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219584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08" w:type="pct"/>
            <w:vAlign w:val="center"/>
          </w:tcPr>
          <w:p w14:paraId="0011E7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9DEA3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D2423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6E6040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D9BEA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17E44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91.46</w:t>
            </w:r>
          </w:p>
        </w:tc>
      </w:tr>
      <w:tr w:rsidR="00574791" w:rsidRPr="00574791" w14:paraId="7474E5E6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0D8B50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34A9A4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B0632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67BBF0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FF5D5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374" w:type="pct"/>
            <w:vAlign w:val="center"/>
          </w:tcPr>
          <w:p w14:paraId="0508BB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3B1639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EA955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21371E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5A8BE1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358F1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43" w:type="pct"/>
            <w:vAlign w:val="center"/>
          </w:tcPr>
          <w:p w14:paraId="462E2C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64.84</w:t>
            </w:r>
          </w:p>
        </w:tc>
      </w:tr>
      <w:tr w:rsidR="00574791" w:rsidRPr="00574791" w14:paraId="794BD6C7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43A4AE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1FD3C1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9B9C8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74777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BCC47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46F1D4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465FEF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697B9A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45D34C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56199D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2FCBD1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394078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61.98</w:t>
            </w:r>
          </w:p>
        </w:tc>
      </w:tr>
      <w:tr w:rsidR="00574791" w:rsidRPr="00574791" w14:paraId="0041DE7B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6D7B9A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39F597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DCC8C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4B2C6C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0240E1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374" w:type="pct"/>
            <w:vAlign w:val="center"/>
          </w:tcPr>
          <w:p w14:paraId="0E09BD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6A684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D37E4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4375D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1B05AC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43B3A9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5E7316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56.51</w:t>
            </w:r>
          </w:p>
        </w:tc>
      </w:tr>
      <w:tr w:rsidR="00574791" w:rsidRPr="00574791" w14:paraId="65E73B6C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7A00CA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0B5C1A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7829D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18DCD9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6B8730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3C5CD7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50BB6F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1B417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4F251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4F4017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68D812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445402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64.90</w:t>
            </w:r>
          </w:p>
        </w:tc>
      </w:tr>
      <w:tr w:rsidR="00574791" w:rsidRPr="00574791" w14:paraId="3607A777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72DF86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044489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44C57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0FBF03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2E0120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7C53DF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38ACE7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C4938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0014C6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812AE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3FBA47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862EC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80.10</w:t>
            </w:r>
          </w:p>
        </w:tc>
      </w:tr>
      <w:tr w:rsidR="00574791" w:rsidRPr="00574791" w14:paraId="06E7362B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5EB03E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2A65E5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219FE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5A5104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118DB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61996D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56133B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3AEEFE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7DAAAF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180CE2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416672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24BF4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63.96</w:t>
            </w:r>
          </w:p>
        </w:tc>
      </w:tr>
      <w:tr w:rsidR="00574791" w:rsidRPr="00574791" w14:paraId="2892CE8F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6F15B2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2E5DE5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32B4B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0EF854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7DF16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7464EB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5EAED9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74EDD2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62C06B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0AD836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23C014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ADCED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</w:tr>
      <w:tr w:rsidR="00574791" w:rsidRPr="00574791" w14:paraId="596C211F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230B19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7BE1A7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ADBE8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017715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5077A9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19BAA8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8D163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3F5C4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068E37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1905C4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0D5E2C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70E698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78.02</w:t>
            </w:r>
          </w:p>
        </w:tc>
      </w:tr>
      <w:tr w:rsidR="00574791" w:rsidRPr="00574791" w14:paraId="24B0639B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243F99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3700CF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52ACF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4671A8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1165EA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0DECF5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56A004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53D038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62504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052342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4BE3F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43" w:type="pct"/>
            <w:vAlign w:val="center"/>
          </w:tcPr>
          <w:p w14:paraId="01A7FD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59.27</w:t>
            </w:r>
          </w:p>
        </w:tc>
      </w:tr>
      <w:tr w:rsidR="00574791" w:rsidRPr="00574791" w14:paraId="1A785AF2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1DEA04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35B4F9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ADDF3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2FDF1F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1DB7CB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2F0614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7527A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523AC5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3C8E4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CFA96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47310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7D53FF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59.06</w:t>
            </w:r>
          </w:p>
        </w:tc>
      </w:tr>
      <w:tr w:rsidR="00574791" w:rsidRPr="00574791" w14:paraId="522314F6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1645A6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090D38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B30D4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7B5F22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BB92E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A3CC2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7FAAC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16C053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B5314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D4A4E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56C00B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208966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61.04</w:t>
            </w:r>
          </w:p>
        </w:tc>
      </w:tr>
      <w:tr w:rsidR="00574791" w:rsidRPr="00574791" w14:paraId="655CF9FE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26E7F8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2C2437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46C8B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532063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1C8762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10D977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01B719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686AC4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313C5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88300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4BA80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43" w:type="pct"/>
            <w:vAlign w:val="center"/>
          </w:tcPr>
          <w:p w14:paraId="21E4E6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75.31</w:t>
            </w:r>
          </w:p>
        </w:tc>
      </w:tr>
      <w:tr w:rsidR="00574791" w:rsidRPr="00574791" w14:paraId="79C32131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3AEF71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0ED28E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EA4E9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579AEF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6DEF88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196508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540007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2024CB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E8F50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1B2050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1B6F4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22DFAB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73.33</w:t>
            </w:r>
          </w:p>
        </w:tc>
      </w:tr>
      <w:tr w:rsidR="00574791" w:rsidRPr="00574791" w14:paraId="470F0900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4DDD50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3E74C0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FFC47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2C5671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0B4BD6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776603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1F90DC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13754E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65F72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66C853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E439C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72D095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84.38</w:t>
            </w:r>
          </w:p>
        </w:tc>
      </w:tr>
      <w:tr w:rsidR="00574791" w:rsidRPr="00574791" w14:paraId="7DA63C92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26D91B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720DF4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C7AF3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33CB45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184036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72715B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01D705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30F1E0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4A43AC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31.25</w:t>
            </w:r>
          </w:p>
        </w:tc>
        <w:tc>
          <w:tcPr>
            <w:tcW w:w="485" w:type="pct"/>
            <w:vAlign w:val="center"/>
          </w:tcPr>
          <w:p w14:paraId="2138C3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19B3E3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527A9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41.20</w:t>
            </w:r>
          </w:p>
        </w:tc>
      </w:tr>
      <w:tr w:rsidR="00574791" w:rsidRPr="00574791" w14:paraId="226BA533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6D6EB9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4BD33F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24598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42FB9F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12.50</w:t>
            </w:r>
          </w:p>
        </w:tc>
        <w:tc>
          <w:tcPr>
            <w:tcW w:w="364" w:type="pct"/>
            <w:vAlign w:val="center"/>
          </w:tcPr>
          <w:p w14:paraId="4A14EA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1F6566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100D7C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706C39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02D913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485" w:type="pct"/>
            <w:vAlign w:val="center"/>
          </w:tcPr>
          <w:p w14:paraId="5CCC79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32" w:type="pct"/>
            <w:vAlign w:val="center"/>
          </w:tcPr>
          <w:p w14:paraId="2B61B3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5E2A93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32.50</w:t>
            </w:r>
          </w:p>
        </w:tc>
      </w:tr>
      <w:tr w:rsidR="00574791" w:rsidRPr="00574791" w14:paraId="4502279E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16AD5D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13ECF9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52B5B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B6598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64" w:type="pct"/>
            <w:vAlign w:val="center"/>
          </w:tcPr>
          <w:p w14:paraId="3393A9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42ED26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1EE523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57920F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195B00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43.75</w:t>
            </w:r>
          </w:p>
        </w:tc>
        <w:tc>
          <w:tcPr>
            <w:tcW w:w="485" w:type="pct"/>
            <w:vAlign w:val="center"/>
          </w:tcPr>
          <w:p w14:paraId="533CE7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32" w:type="pct"/>
            <w:vAlign w:val="center"/>
          </w:tcPr>
          <w:p w14:paraId="628F51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2F3FFE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33.18</w:t>
            </w:r>
          </w:p>
        </w:tc>
      </w:tr>
      <w:tr w:rsidR="00574791" w:rsidRPr="00574791" w14:paraId="66422AD2" w14:textId="77777777" w:rsidTr="00D8337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90" w:type="pct"/>
            <w:vAlign w:val="center"/>
          </w:tcPr>
          <w:p w14:paraId="7EB6AB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40E3AB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92C21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2D0F8C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489528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1D5123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CD975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4D6F54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430585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485" w:type="pct"/>
            <w:vAlign w:val="center"/>
          </w:tcPr>
          <w:p w14:paraId="45E42A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32" w:type="pct"/>
            <w:vAlign w:val="center"/>
          </w:tcPr>
          <w:p w14:paraId="5D3700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22104C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25.94</w:t>
            </w:r>
          </w:p>
        </w:tc>
      </w:tr>
    </w:tbl>
    <w:p w14:paraId="1371988D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07F62009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</w:p>
    <w:p w14:paraId="08379F56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617ACF5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8E864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665927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0549BF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793298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25145D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1956BB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2F5D40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27884C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32F06D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4C940D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66D4AF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084D2B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138B48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5B0C215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F7061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55533D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57194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216081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0E5E1C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4B8AA3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0B10D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4370DF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67" w:type="pct"/>
            <w:vAlign w:val="center"/>
          </w:tcPr>
          <w:p w14:paraId="5C474C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31.25</w:t>
            </w:r>
          </w:p>
        </w:tc>
        <w:tc>
          <w:tcPr>
            <w:tcW w:w="485" w:type="pct"/>
            <w:vAlign w:val="center"/>
          </w:tcPr>
          <w:p w14:paraId="3640B4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32" w:type="pct"/>
            <w:vAlign w:val="center"/>
          </w:tcPr>
          <w:p w14:paraId="6B4D1D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088114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14.22</w:t>
            </w:r>
          </w:p>
        </w:tc>
      </w:tr>
      <w:tr w:rsidR="00574791" w:rsidRPr="00574791" w14:paraId="3C87CFA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B68A3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786015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93649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52AB4E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0EAEE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1FCC89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04CC8D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3661D9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62E44A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43.75</w:t>
            </w:r>
          </w:p>
        </w:tc>
        <w:tc>
          <w:tcPr>
            <w:tcW w:w="485" w:type="pct"/>
            <w:vAlign w:val="center"/>
          </w:tcPr>
          <w:p w14:paraId="6AFC54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32" w:type="pct"/>
            <w:vAlign w:val="center"/>
          </w:tcPr>
          <w:p w14:paraId="6D4E89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78F726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36.72</w:t>
            </w:r>
          </w:p>
        </w:tc>
      </w:tr>
      <w:tr w:rsidR="00574791" w:rsidRPr="00574791" w14:paraId="42C3541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136C6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6D5BFF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D68F3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3E4A10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A6C09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5DB3D7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574EBA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024C65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47D7D1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D8C3B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47D713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21227A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43.23</w:t>
            </w:r>
          </w:p>
        </w:tc>
      </w:tr>
      <w:tr w:rsidR="00574791" w:rsidRPr="00574791" w14:paraId="5F8D742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A7D3E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11C95B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4D22B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3DCD11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F2892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2914D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2B58D0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93F99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7DF19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4E15F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5158C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6AD40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88.13</w:t>
            </w:r>
          </w:p>
        </w:tc>
      </w:tr>
      <w:tr w:rsidR="00574791" w:rsidRPr="00574791" w14:paraId="7745F4A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0AE05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3F0ACA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C17A5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523759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06CD6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5A7933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76C96F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8D0E7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13F90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2E95F6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A2DD5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B62C5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91.25</w:t>
            </w:r>
          </w:p>
        </w:tc>
      </w:tr>
      <w:tr w:rsidR="00574791" w:rsidRPr="00574791" w14:paraId="06F2448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1C6B7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4F7D82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D0845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17187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B6AE0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2E384C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40D1B2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7B9B9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B09B9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F0FAF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7DC22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31EFD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90.31</w:t>
            </w:r>
          </w:p>
        </w:tc>
      </w:tr>
      <w:tr w:rsidR="00574791" w:rsidRPr="00574791" w14:paraId="5BEC6FB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73A85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3B1486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D7738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01C54C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903E3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52DDA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7B20C2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2C16E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1BBCF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5D0105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B39D2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45069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87.71</w:t>
            </w:r>
          </w:p>
        </w:tc>
      </w:tr>
      <w:tr w:rsidR="00574791" w:rsidRPr="00574791" w14:paraId="6368F8E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88701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0E58DC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208A9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216CB4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625B61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66BE45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2C80B0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007FD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D92FB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ACBCA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71A91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1451C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97.19</w:t>
            </w:r>
          </w:p>
        </w:tc>
      </w:tr>
      <w:tr w:rsidR="00574791" w:rsidRPr="00574791" w14:paraId="47C8996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D208A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7478F9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00BF5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5C368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748547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38190C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3F7F8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B0CB1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10C4B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0FB18B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930A0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97FD2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97.81</w:t>
            </w:r>
          </w:p>
        </w:tc>
      </w:tr>
      <w:tr w:rsidR="00574791" w:rsidRPr="00574791" w14:paraId="62EBD65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5B13A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2B1F96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5D2FD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3A5A77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3BAF85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579671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419622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7B91C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3909F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6E507D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0DA51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26D37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98.44</w:t>
            </w:r>
          </w:p>
        </w:tc>
      </w:tr>
      <w:tr w:rsidR="00574791" w:rsidRPr="00574791" w14:paraId="511F811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C8B1C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4FCA8F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902D6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6CDB3F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321AAF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44DBC2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DB549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ED3CD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E80F1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3C79C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BC72D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32C2F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</w:tr>
      <w:tr w:rsidR="00574791" w:rsidRPr="00574791" w14:paraId="6DF783E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0A7A9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7B1F28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55671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10563C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75BB0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737E9D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5B7B4D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449B7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3B075C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246158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5957A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127D5A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65.63</w:t>
            </w:r>
          </w:p>
        </w:tc>
      </w:tr>
      <w:tr w:rsidR="00574791" w:rsidRPr="00574791" w14:paraId="67918A1B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4B8BD5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4E7F5D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73491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6ACE3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1A29D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469035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256DE5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4093C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367" w:type="pct"/>
            <w:vAlign w:val="center"/>
          </w:tcPr>
          <w:p w14:paraId="716404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251232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61846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C4B80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68.96</w:t>
            </w:r>
          </w:p>
        </w:tc>
      </w:tr>
      <w:tr w:rsidR="00574791" w:rsidRPr="00574791" w14:paraId="2BCA658A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556C18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2F007F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122D5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7058D0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A3AFE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644ACB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24648A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02EB7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5B3F33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22A889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6B39E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3CDDE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78.13</w:t>
            </w:r>
          </w:p>
        </w:tc>
      </w:tr>
      <w:tr w:rsidR="00574791" w:rsidRPr="00574791" w14:paraId="0AED7E0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EA63A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1A1278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194BB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51EEE3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54A276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77B7BE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F01EB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67A27F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67" w:type="pct"/>
            <w:vAlign w:val="center"/>
          </w:tcPr>
          <w:p w14:paraId="6008ED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51922F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703EE4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37C7E6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31.61</w:t>
            </w:r>
          </w:p>
        </w:tc>
      </w:tr>
      <w:tr w:rsidR="00574791" w:rsidRPr="00574791" w14:paraId="40890AF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40846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5C930C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053C5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78DEA6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10B087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5F5361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1CD06C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02E048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367" w:type="pct"/>
            <w:vAlign w:val="center"/>
          </w:tcPr>
          <w:p w14:paraId="714F8D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140768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32" w:type="pct"/>
            <w:vAlign w:val="center"/>
          </w:tcPr>
          <w:p w14:paraId="7B3B00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219732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30.73</w:t>
            </w:r>
          </w:p>
        </w:tc>
      </w:tr>
      <w:tr w:rsidR="00574791" w:rsidRPr="00574791" w14:paraId="202ECBF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4762B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247286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8A5D1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6C5296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7571E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24304D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6C0E70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00EF4F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367" w:type="pct"/>
            <w:vAlign w:val="center"/>
          </w:tcPr>
          <w:p w14:paraId="77C48C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4A497C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003F6F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1C9521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38.96</w:t>
            </w:r>
          </w:p>
        </w:tc>
      </w:tr>
      <w:tr w:rsidR="00574791" w:rsidRPr="00574791" w14:paraId="405EFAF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E5405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38544A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4B34A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3D5065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04B77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7A39B6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32109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75885F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0BB5A4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269B3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32" w:type="pct"/>
            <w:vAlign w:val="center"/>
          </w:tcPr>
          <w:p w14:paraId="3C10DC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DD5DB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</w:tr>
      <w:tr w:rsidR="00574791" w:rsidRPr="00574791" w14:paraId="6736C28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6CF34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260C61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3F47F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15C09F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9C4C7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2D1DC9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AD1DE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1054E2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237F69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6A0AE7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3F5F96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512082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37.92</w:t>
            </w:r>
          </w:p>
        </w:tc>
      </w:tr>
      <w:tr w:rsidR="00574791" w:rsidRPr="00574791" w14:paraId="1B4FE36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AD219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292076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D7E92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5BC23C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4598BD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15.00</w:t>
            </w:r>
          </w:p>
        </w:tc>
        <w:tc>
          <w:tcPr>
            <w:tcW w:w="374" w:type="pct"/>
            <w:vAlign w:val="center"/>
          </w:tcPr>
          <w:p w14:paraId="0FB3EC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0481F9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095140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0D3445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294D8B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1EDE95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5C2891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26.88</w:t>
            </w:r>
          </w:p>
        </w:tc>
      </w:tr>
      <w:tr w:rsidR="00574791" w:rsidRPr="00574791" w14:paraId="69AB3A6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2D2B8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48EBFD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06EC0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53D0E1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0F7873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15.00</w:t>
            </w:r>
          </w:p>
        </w:tc>
        <w:tc>
          <w:tcPr>
            <w:tcW w:w="374" w:type="pct"/>
            <w:vAlign w:val="center"/>
          </w:tcPr>
          <w:p w14:paraId="1AF3E2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1931CE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26BB91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67" w:type="pct"/>
            <w:vAlign w:val="center"/>
          </w:tcPr>
          <w:p w14:paraId="04DB42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18.75</w:t>
            </w:r>
          </w:p>
        </w:tc>
        <w:tc>
          <w:tcPr>
            <w:tcW w:w="485" w:type="pct"/>
            <w:vAlign w:val="center"/>
          </w:tcPr>
          <w:p w14:paraId="6A9E10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32" w:type="pct"/>
            <w:vAlign w:val="center"/>
          </w:tcPr>
          <w:p w14:paraId="4CEFE0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297ADE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15.68</w:t>
            </w:r>
          </w:p>
        </w:tc>
      </w:tr>
      <w:tr w:rsidR="00574791" w:rsidRPr="00574791" w14:paraId="43865D3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8EC15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440D1C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60C7D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682627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AD67E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31C0A2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633C2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4AB9DC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573DBA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43.75</w:t>
            </w:r>
          </w:p>
        </w:tc>
        <w:tc>
          <w:tcPr>
            <w:tcW w:w="485" w:type="pct"/>
            <w:vAlign w:val="center"/>
          </w:tcPr>
          <w:p w14:paraId="7622A7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2A7512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684894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35.26</w:t>
            </w:r>
          </w:p>
        </w:tc>
      </w:tr>
      <w:tr w:rsidR="00574791" w:rsidRPr="00574791" w14:paraId="637C0BA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4B27F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09" w:type="pct"/>
            <w:vAlign w:val="center"/>
          </w:tcPr>
          <w:p w14:paraId="1ED491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BEB35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697708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68E5B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6E4D12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1DD954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3582A6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03B12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254C74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010BDD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3F34B1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58.13</w:t>
            </w:r>
          </w:p>
        </w:tc>
      </w:tr>
      <w:tr w:rsidR="00574791" w:rsidRPr="00574791" w14:paraId="319AE86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8D770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09" w:type="pct"/>
            <w:vAlign w:val="center"/>
          </w:tcPr>
          <w:p w14:paraId="6C138E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5597D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1529BD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D6839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226200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4B3E8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24E155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3A5C4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396BC9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729B4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15F9F7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</w:tr>
      <w:tr w:rsidR="00574791" w:rsidRPr="00574791" w14:paraId="3BFE03C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ED2FE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09" w:type="pct"/>
            <w:vAlign w:val="center"/>
          </w:tcPr>
          <w:p w14:paraId="1F7D45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3F1D2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0F18B9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4299E2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24A437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4AF5F9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595FFC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526B79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0032CB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37B6C8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7A44C9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46.04</w:t>
            </w:r>
          </w:p>
        </w:tc>
      </w:tr>
      <w:tr w:rsidR="00574791" w:rsidRPr="00574791" w14:paraId="6E5AAB1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AE3C8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09" w:type="pct"/>
            <w:vAlign w:val="center"/>
          </w:tcPr>
          <w:p w14:paraId="2F90B7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DE4A4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278F29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3A45DE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256364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711CC1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773F4F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52DFCE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6EF84E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46EB82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53EAB6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49.79</w:t>
            </w:r>
          </w:p>
        </w:tc>
      </w:tr>
      <w:tr w:rsidR="00574791" w:rsidRPr="00574791" w14:paraId="7FD6F93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7618E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309" w:type="pct"/>
            <w:vAlign w:val="center"/>
          </w:tcPr>
          <w:p w14:paraId="64976C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02747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1DF097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1E976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6467C3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7BCA1B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13897B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1C53FC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5D01DF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BE046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560102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64.48</w:t>
            </w:r>
          </w:p>
        </w:tc>
      </w:tr>
      <w:tr w:rsidR="00574791" w:rsidRPr="00574791" w14:paraId="14AC47E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52306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309" w:type="pct"/>
            <w:vAlign w:val="center"/>
          </w:tcPr>
          <w:p w14:paraId="5BBC2D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D3D41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120B03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B9D61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6FBEEF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AE7F0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F1528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9CB02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2C3989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6578D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57E203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78.85</w:t>
            </w:r>
          </w:p>
        </w:tc>
      </w:tr>
      <w:tr w:rsidR="00574791" w:rsidRPr="00574791" w14:paraId="0C09266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04FF2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309" w:type="pct"/>
            <w:vAlign w:val="center"/>
          </w:tcPr>
          <w:p w14:paraId="06072F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CB719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775433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45678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345ACB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A4776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29C6F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660A9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5514D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B147F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3C5B0C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85.42</w:t>
            </w:r>
          </w:p>
        </w:tc>
      </w:tr>
      <w:tr w:rsidR="00574791" w:rsidRPr="00574791" w14:paraId="12929CD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613B0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309" w:type="pct"/>
            <w:vAlign w:val="center"/>
          </w:tcPr>
          <w:p w14:paraId="4C5AE8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69DC4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7D89AD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5DAE9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5A4461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C4FE8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0A81B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C422E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1F716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F1C18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03E566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86.46</w:t>
            </w:r>
          </w:p>
        </w:tc>
      </w:tr>
    </w:tbl>
    <w:p w14:paraId="1D970001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44E7E66D" w14:textId="77777777" w:rsidR="00574791" w:rsidRPr="00574791" w:rsidRDefault="00574791" w:rsidP="00574791"/>
    <w:p w14:paraId="0F7FC90E" w14:textId="77777777" w:rsidR="00574791" w:rsidRPr="00574791" w:rsidRDefault="00574791" w:rsidP="00574791"/>
    <w:p w14:paraId="3450CF51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5DE6596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B2E16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522FFE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16386D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0DC718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29F7E0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255DFA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21668A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75DD22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3F7031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4E3080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35C6C5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25992A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000514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08FA254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8FFA3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09" w:type="pct"/>
            <w:vAlign w:val="center"/>
          </w:tcPr>
          <w:p w14:paraId="32297A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C520C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72C731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5EC68F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02754D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693590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7079D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0A3E20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43.75</w:t>
            </w:r>
          </w:p>
        </w:tc>
        <w:tc>
          <w:tcPr>
            <w:tcW w:w="485" w:type="pct"/>
            <w:vAlign w:val="center"/>
          </w:tcPr>
          <w:p w14:paraId="0C8437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473F7B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6976AD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39.01</w:t>
            </w:r>
          </w:p>
        </w:tc>
      </w:tr>
      <w:tr w:rsidR="00574791" w:rsidRPr="00574791" w14:paraId="25F553E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F75BF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09" w:type="pct"/>
            <w:vAlign w:val="center"/>
          </w:tcPr>
          <w:p w14:paraId="633346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128A9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500938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0CDA04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22F581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3F81BB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6EFADE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293A6F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485" w:type="pct"/>
            <w:vAlign w:val="center"/>
          </w:tcPr>
          <w:p w14:paraId="41E095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5FE14F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61A22F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44.58</w:t>
            </w:r>
          </w:p>
        </w:tc>
      </w:tr>
      <w:tr w:rsidR="00574791" w:rsidRPr="00574791" w14:paraId="51CB3D5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F9FC6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09" w:type="pct"/>
            <w:vAlign w:val="center"/>
          </w:tcPr>
          <w:p w14:paraId="3F89BF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289D8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1D551B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51857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71DE9C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4326B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1D4447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5F76C4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485" w:type="pct"/>
            <w:vAlign w:val="center"/>
          </w:tcPr>
          <w:p w14:paraId="6A50B6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356EC4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758386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46.15</w:t>
            </w:r>
          </w:p>
        </w:tc>
      </w:tr>
      <w:tr w:rsidR="00574791" w:rsidRPr="00574791" w14:paraId="5DF0B62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CFCAA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09" w:type="pct"/>
            <w:vAlign w:val="center"/>
          </w:tcPr>
          <w:p w14:paraId="0417EC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4E2CB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2BB83F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66A65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4AC1ED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CC8C3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0CFFAB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476191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31.25</w:t>
            </w:r>
          </w:p>
        </w:tc>
        <w:tc>
          <w:tcPr>
            <w:tcW w:w="485" w:type="pct"/>
            <w:vAlign w:val="center"/>
          </w:tcPr>
          <w:p w14:paraId="051E82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7E7F3F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72A5CE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50.36</w:t>
            </w:r>
          </w:p>
        </w:tc>
      </w:tr>
      <w:tr w:rsidR="00574791" w:rsidRPr="00574791" w14:paraId="004252C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6880C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5C637F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0123D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06C6CB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13750D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0C8FCE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3F6E8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324C0E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2AC2FB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152B0F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2FF871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929B6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72.92</w:t>
            </w:r>
          </w:p>
        </w:tc>
      </w:tr>
      <w:tr w:rsidR="00574791" w:rsidRPr="00574791" w14:paraId="4FB0EF6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B6F65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4B8B4B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9D65F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70095C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22C82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0A07A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577FEC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618EBA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B9BB1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5EF06A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482E79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39ECE2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57.92</w:t>
            </w:r>
          </w:p>
        </w:tc>
      </w:tr>
      <w:tr w:rsidR="00574791" w:rsidRPr="00574791" w14:paraId="1D55FE2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1DDB5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419698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9666A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791298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97391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418F5C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33D807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019903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6617B7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36EE8E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78EB94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00BAE7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63.65</w:t>
            </w:r>
          </w:p>
        </w:tc>
      </w:tr>
      <w:tr w:rsidR="00574791" w:rsidRPr="00574791" w14:paraId="56E505F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70434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475DF9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B3ACA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1971F5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43E228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5630DE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2BD693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61D70C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1208E2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79F09B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1E7EC2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7FEA34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62.08</w:t>
            </w:r>
          </w:p>
        </w:tc>
      </w:tr>
      <w:tr w:rsidR="00574791" w:rsidRPr="00574791" w14:paraId="4875293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B2219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5648E9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62AC0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712522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89C75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656043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391861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771CF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643F1F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4AA6A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78B5F1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76FC4F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62.71</w:t>
            </w:r>
          </w:p>
        </w:tc>
      </w:tr>
      <w:tr w:rsidR="00574791" w:rsidRPr="00574791" w14:paraId="731EA3C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1BAF6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0C9620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66C2C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2EFC8B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97038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51228C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35819F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8DEF5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2C7707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D737E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02B750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4DA2A1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57.29</w:t>
            </w:r>
          </w:p>
        </w:tc>
      </w:tr>
      <w:tr w:rsidR="00574791" w:rsidRPr="00574791" w14:paraId="6E3643F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97F07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194708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52E80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73F475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44CA1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0ADB36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16CEAD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11F02D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460DA4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1475FD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0D9616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51E58B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63.96</w:t>
            </w:r>
          </w:p>
        </w:tc>
      </w:tr>
      <w:tr w:rsidR="00574791" w:rsidRPr="00574791" w14:paraId="350771A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2DA23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757EF5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28BB2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645D6C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F276B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565D87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5D2169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65D31B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6ECF0E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1866FE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4246B9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2E3EA9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62.19</w:t>
            </w:r>
          </w:p>
        </w:tc>
      </w:tr>
      <w:tr w:rsidR="00574791" w:rsidRPr="00574791" w14:paraId="2C71218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9A002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0A9AA1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920E4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2DF898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50AB1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76571A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6AF9D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1A338D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46BA47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  <w:tc>
          <w:tcPr>
            <w:tcW w:w="485" w:type="pct"/>
            <w:vAlign w:val="center"/>
          </w:tcPr>
          <w:p w14:paraId="735937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40B167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0EC18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71.20</w:t>
            </w:r>
          </w:p>
        </w:tc>
      </w:tr>
      <w:tr w:rsidR="00574791" w:rsidRPr="00574791" w14:paraId="112C779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B20FB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0B4C4A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8CBAD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08BB1C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D2EEA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5BE7D0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72647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42A47B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3B282E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F88E7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122621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5BE592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68.23</w:t>
            </w:r>
          </w:p>
        </w:tc>
      </w:tr>
      <w:tr w:rsidR="00574791" w:rsidRPr="00574791" w14:paraId="4E3D145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1F591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74DFE3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C31A4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278C3B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49C5B8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414EAF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08" w:type="pct"/>
            <w:vAlign w:val="center"/>
          </w:tcPr>
          <w:p w14:paraId="02A793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1D3A6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5FAAD5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485" w:type="pct"/>
            <w:vAlign w:val="center"/>
          </w:tcPr>
          <w:p w14:paraId="37BC88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56BD22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0EB4E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76.61</w:t>
            </w:r>
          </w:p>
        </w:tc>
      </w:tr>
      <w:tr w:rsidR="00574791" w:rsidRPr="00574791" w14:paraId="281D50F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842B7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52739A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7F335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086755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F4147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066AF2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4FDDAA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05E190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39647B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EE446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767685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3BDCFE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73.96</w:t>
            </w:r>
          </w:p>
        </w:tc>
      </w:tr>
      <w:tr w:rsidR="00574791" w:rsidRPr="00574791" w14:paraId="5DD0872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7B8F2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5D4928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AAD37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422D62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22890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493F73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224F36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53DB1F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84A76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BA832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EAEAE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E5B40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74.90</w:t>
            </w:r>
          </w:p>
        </w:tc>
      </w:tr>
      <w:tr w:rsidR="00574791" w:rsidRPr="00574791" w14:paraId="7C94FAF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3DCD4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69CB78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DEC16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2538B7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BD33A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417BE7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49677D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2253EE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8EB20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F47BE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3E642A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23C2A0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75.52</w:t>
            </w:r>
          </w:p>
        </w:tc>
      </w:tr>
      <w:tr w:rsidR="00574791" w:rsidRPr="00574791" w14:paraId="150DD73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A6C97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33062E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F4287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064A62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EBA95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070BC2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693136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201097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7962C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1731F2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7240B4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376411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80.10</w:t>
            </w:r>
          </w:p>
        </w:tc>
      </w:tr>
      <w:tr w:rsidR="00574791" w:rsidRPr="00574791" w14:paraId="54CBBE4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F0594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242A24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FCF22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48658E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B0805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7DB4E7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202603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6D4F9F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22B351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54599B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0CBFB5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1B055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77.60</w:t>
            </w:r>
          </w:p>
        </w:tc>
      </w:tr>
      <w:tr w:rsidR="00574791" w:rsidRPr="00574791" w14:paraId="31A71DE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75064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52292B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07869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76633E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364" w:type="pct"/>
            <w:vAlign w:val="center"/>
          </w:tcPr>
          <w:p w14:paraId="5850CE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2F1FD9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73E332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6E0DD2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23607F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47F7B4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04CDA5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04E29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85.71</w:t>
            </w:r>
          </w:p>
        </w:tc>
      </w:tr>
      <w:tr w:rsidR="00574791" w:rsidRPr="00574791" w14:paraId="0A23A59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3320A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61BFCD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64082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43EB14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C7627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4BC646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0883F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55E6C6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152AB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2B8D0F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D90E2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1A42A7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</w:tr>
      <w:tr w:rsidR="00574791" w:rsidRPr="00574791" w14:paraId="1369663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4938C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7B813E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84B4D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6BE31A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27068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2D66A2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557280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24BE48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2F436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5DCE59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058BD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776908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71.35</w:t>
            </w:r>
          </w:p>
        </w:tc>
      </w:tr>
      <w:tr w:rsidR="00574791" w:rsidRPr="00574791" w14:paraId="56EED8D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D82A3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27D09B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8E936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75DF28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D2934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00D27A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25C22D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557DD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6C6C8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2F9F6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A6F52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2BBB99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81.98</w:t>
            </w:r>
          </w:p>
        </w:tc>
      </w:tr>
      <w:tr w:rsidR="00574791" w:rsidRPr="00574791" w14:paraId="7334444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40267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0B49BC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6C4A4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60EA64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B2DF9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4DC534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2177A9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6B291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B930D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238539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900AC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39DD20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82.19</w:t>
            </w:r>
          </w:p>
        </w:tc>
      </w:tr>
      <w:tr w:rsidR="00574791" w:rsidRPr="00574791" w14:paraId="41E9F1C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72D6F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652BC0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A7A1E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19F00B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8E319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2B5BF1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015C54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4E136F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A9D8D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946B5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8B0F7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802E3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81.15</w:t>
            </w:r>
          </w:p>
        </w:tc>
      </w:tr>
      <w:tr w:rsidR="00574791" w:rsidRPr="00574791" w14:paraId="56F3A99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6ED7C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1FC80B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85B8A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4ADCEF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8CF43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625B40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61C887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4F443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9C393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2EFCE0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645DE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16DA8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91.04</w:t>
            </w:r>
          </w:p>
        </w:tc>
      </w:tr>
      <w:tr w:rsidR="00574791" w:rsidRPr="00574791" w14:paraId="5D462D3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CBD92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09" w:type="pct"/>
            <w:vAlign w:val="center"/>
          </w:tcPr>
          <w:p w14:paraId="6FB086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21C62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75E999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DBA95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1A0882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539132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439E7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C701E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343FE6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26843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44F099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81.67</w:t>
            </w:r>
          </w:p>
        </w:tc>
      </w:tr>
      <w:tr w:rsidR="00574791" w:rsidRPr="00574791" w14:paraId="39B3AEC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8417D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09" w:type="pct"/>
            <w:vAlign w:val="center"/>
          </w:tcPr>
          <w:p w14:paraId="336964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D4B01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7191E0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46FE0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30A7C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5449A5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28706D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C356F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2904F0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D8D2E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6C4F4F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77.71</w:t>
            </w:r>
          </w:p>
        </w:tc>
      </w:tr>
      <w:tr w:rsidR="00574791" w:rsidRPr="00574791" w14:paraId="4BFF2B43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3D43DD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09" w:type="pct"/>
            <w:vAlign w:val="center"/>
          </w:tcPr>
          <w:p w14:paraId="6F9685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C9893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46C95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54A17D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524693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789ADE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68550D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1E8C1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7949F4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54382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9F235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78.54</w:t>
            </w:r>
          </w:p>
        </w:tc>
      </w:tr>
    </w:tbl>
    <w:p w14:paraId="172B8CC6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7CC43CD3" w14:textId="77777777" w:rsidR="00574791" w:rsidRPr="00574791" w:rsidRDefault="00574791" w:rsidP="00574791">
      <w:pPr>
        <w:tabs>
          <w:tab w:val="left" w:pos="1188"/>
          <w:tab w:val="left" w:pos="2525"/>
          <w:tab w:val="left" w:pos="3557"/>
          <w:tab w:val="left" w:pos="4589"/>
        </w:tabs>
        <w:rPr>
          <w:spacing w:val="-2"/>
        </w:rPr>
      </w:pPr>
    </w:p>
    <w:p w14:paraId="0F5E7400" w14:textId="77777777" w:rsidR="00574791" w:rsidRPr="00574791" w:rsidRDefault="00574791" w:rsidP="00574791">
      <w:pPr>
        <w:tabs>
          <w:tab w:val="left" w:pos="1188"/>
          <w:tab w:val="left" w:pos="2525"/>
          <w:tab w:val="left" w:pos="3557"/>
          <w:tab w:val="left" w:pos="4589"/>
        </w:tabs>
        <w:rPr>
          <w:spacing w:val="-2"/>
        </w:rPr>
      </w:pPr>
    </w:p>
    <w:p w14:paraId="3594D587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02EFAA7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9D078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3DA60C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263A9B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31746F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5AEE3D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00B5AF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550CF0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6C6FE1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1B2742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4C293C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64EFCC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5E9397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5F23FE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5F59BA48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3F6A83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09" w:type="pct"/>
            <w:vAlign w:val="center"/>
          </w:tcPr>
          <w:p w14:paraId="74428B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7E711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369F86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20F201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F34B2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23B01F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6BD22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0E211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4BD566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4C124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08F2A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82.50</w:t>
            </w:r>
          </w:p>
        </w:tc>
      </w:tr>
      <w:tr w:rsidR="00574791" w:rsidRPr="00574791" w14:paraId="48C92FE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04C3D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09" w:type="pct"/>
            <w:vAlign w:val="center"/>
          </w:tcPr>
          <w:p w14:paraId="57D9FC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0BDBE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A3D35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49386F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1508D2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0E900D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75A7E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5BED9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35BD60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D3690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1403F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97.81</w:t>
            </w:r>
          </w:p>
        </w:tc>
      </w:tr>
      <w:tr w:rsidR="00574791" w:rsidRPr="00574791" w14:paraId="4978402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93ED2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09" w:type="pct"/>
            <w:vAlign w:val="center"/>
          </w:tcPr>
          <w:p w14:paraId="2A2D03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BECA9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612FAF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7D7821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04AC86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69A53A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2B4CC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D03E4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9642E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3623C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AB47E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98.13</w:t>
            </w:r>
          </w:p>
        </w:tc>
      </w:tr>
      <w:tr w:rsidR="00574791" w:rsidRPr="00574791" w14:paraId="1986A61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5429B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309" w:type="pct"/>
            <w:vAlign w:val="center"/>
          </w:tcPr>
          <w:p w14:paraId="075143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3AA45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462EE0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F57D5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37AB64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453467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0679E8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0DE13C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14DD9E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15188E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6A2145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77.60</w:t>
            </w:r>
          </w:p>
        </w:tc>
      </w:tr>
      <w:tr w:rsidR="00574791" w:rsidRPr="00574791" w14:paraId="216D3E8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D9DCB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309" w:type="pct"/>
            <w:vAlign w:val="center"/>
          </w:tcPr>
          <w:p w14:paraId="09A7A5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F8E35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0D9520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D0F18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371A2E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02810E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2C0555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639F9A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7CED49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3633A6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69085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61.46</w:t>
            </w:r>
          </w:p>
        </w:tc>
      </w:tr>
      <w:tr w:rsidR="00574791" w:rsidRPr="00574791" w14:paraId="475FC0D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7041A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309" w:type="pct"/>
            <w:vAlign w:val="center"/>
          </w:tcPr>
          <w:p w14:paraId="7388FE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99E85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016977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61A78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0091F6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7AA3CA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8AC10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7C08C5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779C9E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4E6E44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73856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73.65</w:t>
            </w:r>
          </w:p>
        </w:tc>
      </w:tr>
      <w:tr w:rsidR="00574791" w:rsidRPr="00574791" w14:paraId="2767DEC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F74EE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309" w:type="pct"/>
            <w:vAlign w:val="center"/>
          </w:tcPr>
          <w:p w14:paraId="03ED0B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7D441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64EE3D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22C2EF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2B5792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598C53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77D51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DB4BB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398694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7AFE6E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DDB0B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83.85</w:t>
            </w:r>
          </w:p>
        </w:tc>
      </w:tr>
      <w:tr w:rsidR="00574791" w:rsidRPr="00574791" w14:paraId="005007C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6DA21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0932E8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11735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726031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F55FF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5141D2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652DB4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5748A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2F5CF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2B2052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2199C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7B9E3B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73.23</w:t>
            </w:r>
          </w:p>
        </w:tc>
      </w:tr>
      <w:tr w:rsidR="00574791" w:rsidRPr="00574791" w14:paraId="6857963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94667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3CEF4C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344BE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3F4B5B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49061F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0AF820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C05C2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410E1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6B3C0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38EAFE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A3079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20B55A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85.31</w:t>
            </w:r>
          </w:p>
        </w:tc>
      </w:tr>
      <w:tr w:rsidR="00574791" w:rsidRPr="00574791" w14:paraId="44B53B3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329C6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74BC30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29558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667EAF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2520FC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7D9108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3FF147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64A59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D4630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58C023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E0C8C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227D87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88.13</w:t>
            </w:r>
          </w:p>
        </w:tc>
      </w:tr>
      <w:tr w:rsidR="00574791" w:rsidRPr="00574791" w14:paraId="0F6BE0D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7AD01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43179E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C2558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3FC4A4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75E2B2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14F001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568513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A47B5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C16A5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4BCFA8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8768B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76C219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76.98</w:t>
            </w:r>
          </w:p>
        </w:tc>
      </w:tr>
      <w:tr w:rsidR="00574791" w:rsidRPr="00574791" w14:paraId="30D31EA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89D81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0D7F07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D56B7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62BCAF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7BA5B0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1E5E86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2B5DE9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CC674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45D27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4BB6B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509BD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1A8B9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</w:tr>
      <w:tr w:rsidR="00574791" w:rsidRPr="00574791" w14:paraId="4261D54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E4BA3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26C157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25290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147C1C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8636E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19811A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08DF82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01954D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7BDEB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2BF88E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97D3D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549DBC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63.33</w:t>
            </w:r>
          </w:p>
        </w:tc>
      </w:tr>
      <w:tr w:rsidR="00574791" w:rsidRPr="00574791" w14:paraId="149E128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E3FCA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304781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238AF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13B0DE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349F0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46A3BB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124F7C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E68D1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663578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2C6F5A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46E908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75067A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59.38</w:t>
            </w:r>
          </w:p>
        </w:tc>
      </w:tr>
      <w:tr w:rsidR="00574791" w:rsidRPr="00574791" w14:paraId="55E77F4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F387A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04C0CE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3BB24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6D856E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32F941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1F53F7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733C05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60A344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727FC0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2A06AF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D7582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0022E6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65.73</w:t>
            </w:r>
          </w:p>
        </w:tc>
      </w:tr>
      <w:tr w:rsidR="00574791" w:rsidRPr="00574791" w14:paraId="742FC03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D0A03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09" w:type="pct"/>
            <w:vAlign w:val="center"/>
          </w:tcPr>
          <w:p w14:paraId="743B35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E8D9C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39B201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CE209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069674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504A2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2DEDE3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1A2C88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988C5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F0D1B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44F488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53.33</w:t>
            </w:r>
          </w:p>
        </w:tc>
      </w:tr>
      <w:tr w:rsidR="00574791" w:rsidRPr="00574791" w14:paraId="44D81BA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6EDBE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09" w:type="pct"/>
            <w:vAlign w:val="center"/>
          </w:tcPr>
          <w:p w14:paraId="49C030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D050C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75CD02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54F779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350681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559997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064FA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CF046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8C351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282509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FE37A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67.81</w:t>
            </w:r>
          </w:p>
        </w:tc>
      </w:tr>
      <w:tr w:rsidR="00574791" w:rsidRPr="00574791" w14:paraId="58BC6CF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1A92E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09" w:type="pct"/>
            <w:vAlign w:val="center"/>
          </w:tcPr>
          <w:p w14:paraId="4268FE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0FC0C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706DBB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CD134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40D4DB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40F721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63D9ED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3A7465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1E67A3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09063B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F24FA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50.83</w:t>
            </w:r>
          </w:p>
        </w:tc>
      </w:tr>
      <w:tr w:rsidR="00574791" w:rsidRPr="00574791" w14:paraId="7169ED3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FACD8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09" w:type="pct"/>
            <w:vAlign w:val="center"/>
          </w:tcPr>
          <w:p w14:paraId="350177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45A35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3B77B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1175F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48B184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D2921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E005C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3EFBAC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580ECD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4AE546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8CAA6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48.33</w:t>
            </w:r>
          </w:p>
        </w:tc>
      </w:tr>
      <w:tr w:rsidR="00574791" w:rsidRPr="00574791" w14:paraId="6DE0ED4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7BEBF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09" w:type="pct"/>
            <w:vAlign w:val="center"/>
          </w:tcPr>
          <w:p w14:paraId="3BD323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DF58D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403052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18E4AB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17964B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7BE753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747F7A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599844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418D82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6CDCA9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85DB4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68.65</w:t>
            </w:r>
          </w:p>
        </w:tc>
      </w:tr>
      <w:tr w:rsidR="00574791" w:rsidRPr="00574791" w14:paraId="0923CE2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8FCAC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09" w:type="pct"/>
            <w:vAlign w:val="center"/>
          </w:tcPr>
          <w:p w14:paraId="406E57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41684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4EE5F0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663CBC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430DE5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073960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3F3608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17021E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4760C3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6414B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20D73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77.40</w:t>
            </w:r>
          </w:p>
        </w:tc>
      </w:tr>
      <w:tr w:rsidR="00574791" w:rsidRPr="00574791" w14:paraId="479BCF1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DA80C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09" w:type="pct"/>
            <w:vAlign w:val="center"/>
          </w:tcPr>
          <w:p w14:paraId="72F55B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9C524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2B1B25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4B7C96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05970A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E8B42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0F7399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60DAED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49E05E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3F8FAC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05D7EC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</w:tr>
      <w:tr w:rsidR="00574791" w:rsidRPr="00574791" w14:paraId="454D928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F63AF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09" w:type="pct"/>
            <w:vAlign w:val="center"/>
          </w:tcPr>
          <w:p w14:paraId="6E44D9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26614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013314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FB0BC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5A2B53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4B3EC3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41CDFB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63465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731E7A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73556B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2F009B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63.54</w:t>
            </w:r>
          </w:p>
        </w:tc>
      </w:tr>
      <w:tr w:rsidR="00574791" w:rsidRPr="00574791" w14:paraId="63841BB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BFAC0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09" w:type="pct"/>
            <w:vAlign w:val="center"/>
          </w:tcPr>
          <w:p w14:paraId="6DAE19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B063A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48FBB6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7B84A7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2B2A41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0F1349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71FFE0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005B15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41589D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7F926D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2F8D87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58.44</w:t>
            </w:r>
          </w:p>
        </w:tc>
      </w:tr>
      <w:tr w:rsidR="00574791" w:rsidRPr="00574791" w14:paraId="013AF7E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E2791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09" w:type="pct"/>
            <w:vAlign w:val="center"/>
          </w:tcPr>
          <w:p w14:paraId="2F067F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7673E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3ED8A1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7B9E2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513631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27156D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7C190F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687066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B1D75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74304D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7C2061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46.88</w:t>
            </w:r>
          </w:p>
        </w:tc>
      </w:tr>
      <w:tr w:rsidR="00574791" w:rsidRPr="00574791" w14:paraId="6C99928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E44DB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09" w:type="pct"/>
            <w:vAlign w:val="center"/>
          </w:tcPr>
          <w:p w14:paraId="42B863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6DDAF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7199CA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405E1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6097B4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36E5E1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2C09D0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0F9D5E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234266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457082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083ECF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47.40</w:t>
            </w:r>
          </w:p>
        </w:tc>
      </w:tr>
      <w:tr w:rsidR="00574791" w:rsidRPr="00574791" w14:paraId="401A6B9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A97A5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09" w:type="pct"/>
            <w:vAlign w:val="center"/>
          </w:tcPr>
          <w:p w14:paraId="06A7AE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9CEC2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3BFF3B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499158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6802B3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ABE04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76ACAA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590E23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0E68D2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666A53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7FF81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51.67</w:t>
            </w:r>
          </w:p>
        </w:tc>
      </w:tr>
      <w:tr w:rsidR="00574791" w:rsidRPr="00574791" w14:paraId="5761226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09E90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09" w:type="pct"/>
            <w:vAlign w:val="center"/>
          </w:tcPr>
          <w:p w14:paraId="6E2774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A9FD3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074A1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756036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07195B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72DF96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0699C5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544D22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2E4471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12BB30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3235DC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43.02</w:t>
            </w:r>
          </w:p>
        </w:tc>
      </w:tr>
      <w:tr w:rsidR="00574791" w:rsidRPr="00574791" w14:paraId="10B0390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472E0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09" w:type="pct"/>
            <w:vAlign w:val="center"/>
          </w:tcPr>
          <w:p w14:paraId="0629E8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0C6DC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37FB07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4585A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3C9E71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57568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24344C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57541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7E6F0F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05A5B7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418E71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49.06</w:t>
            </w:r>
          </w:p>
        </w:tc>
      </w:tr>
      <w:tr w:rsidR="00574791" w:rsidRPr="00574791" w14:paraId="3880BA5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388E2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09" w:type="pct"/>
            <w:vAlign w:val="center"/>
          </w:tcPr>
          <w:p w14:paraId="455D15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F1F33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0B0334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4FB72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0D6F04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7701E6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1F052B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46A59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1F09BD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53A4C7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738B0D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56.88</w:t>
            </w:r>
          </w:p>
        </w:tc>
      </w:tr>
      <w:tr w:rsidR="00574791" w:rsidRPr="00574791" w14:paraId="0E7DFD8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D785C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09" w:type="pct"/>
            <w:vAlign w:val="center"/>
          </w:tcPr>
          <w:p w14:paraId="4D6ECD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EDB50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2E9ADD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62630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022BC2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63E2DC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1127E2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422C57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3A24CB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30B2C5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55613D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44.27</w:t>
            </w:r>
          </w:p>
        </w:tc>
      </w:tr>
    </w:tbl>
    <w:p w14:paraId="1274CF3C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263EEF70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</w:p>
    <w:p w14:paraId="57746FD5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06E5754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8F317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10DB0F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3EE22F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0651A2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04E20A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6EAA26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109B24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2ACD5D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23902B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6CE037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70C740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270BDF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0D8D75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7A1AC27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BD1FB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09" w:type="pct"/>
            <w:vAlign w:val="center"/>
          </w:tcPr>
          <w:p w14:paraId="31A7EA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1CFAF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677FD0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D7DDD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50B877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FC60F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7C4221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100242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41B1C5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5C0173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3EC72D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43.65</w:t>
            </w:r>
          </w:p>
        </w:tc>
      </w:tr>
      <w:tr w:rsidR="00574791" w:rsidRPr="00574791" w14:paraId="4559A72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FA274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09" w:type="pct"/>
            <w:vAlign w:val="center"/>
          </w:tcPr>
          <w:p w14:paraId="465BE0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DD219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10275A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50B64F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D097D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7028D1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68E834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2F2CC1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2F4FD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6BA2BC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5D313F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53.33</w:t>
            </w:r>
          </w:p>
        </w:tc>
      </w:tr>
      <w:tr w:rsidR="00574791" w:rsidRPr="00574791" w14:paraId="53290FE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B6F97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  <w:vAlign w:val="center"/>
          </w:tcPr>
          <w:p w14:paraId="230D68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47D40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642ADF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5BC33C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6BEBE8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543E85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7D9010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AE894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67989D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4D19B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583A64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54.79</w:t>
            </w:r>
          </w:p>
        </w:tc>
      </w:tr>
      <w:tr w:rsidR="00574791" w:rsidRPr="00574791" w14:paraId="7324047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9544C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  <w:vAlign w:val="center"/>
          </w:tcPr>
          <w:p w14:paraId="62063D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4727A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56D6E9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0DD40E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1B3390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243F5E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2E1D21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E89A0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70EAB1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6A21A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43DC3D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64.79</w:t>
            </w:r>
          </w:p>
        </w:tc>
      </w:tr>
      <w:tr w:rsidR="00574791" w:rsidRPr="00574791" w14:paraId="5C0196E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7CC6B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  <w:vAlign w:val="center"/>
          </w:tcPr>
          <w:p w14:paraId="08571D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10ED7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172D0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2CABC0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5401F0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97976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73CF16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A927A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106B31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B4EE9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1D5189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72.92</w:t>
            </w:r>
          </w:p>
        </w:tc>
      </w:tr>
      <w:tr w:rsidR="00574791" w:rsidRPr="00574791" w14:paraId="5FE8ED2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406BD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  <w:vAlign w:val="center"/>
          </w:tcPr>
          <w:p w14:paraId="51A026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7E918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145650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4E4C31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5C25AA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2C18F4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45CEB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BB2E1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6878AB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85321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284451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66.46</w:t>
            </w:r>
          </w:p>
        </w:tc>
      </w:tr>
      <w:tr w:rsidR="00574791" w:rsidRPr="00574791" w14:paraId="4049122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5DEB1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  <w:vAlign w:val="center"/>
          </w:tcPr>
          <w:p w14:paraId="4B44E9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DC88A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01874D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EA549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660BB8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AC311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8938E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FC185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2E239C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73BEB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40B379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</w:tr>
      <w:tr w:rsidR="00574791" w:rsidRPr="00574791" w14:paraId="033EAFC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E4AE0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  <w:vAlign w:val="center"/>
          </w:tcPr>
          <w:p w14:paraId="298CAE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51A3E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2AE304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62290A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5B8620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43A097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02D40B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BDABC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317770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E195B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3DC9D6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65.10</w:t>
            </w:r>
          </w:p>
        </w:tc>
      </w:tr>
      <w:tr w:rsidR="00574791" w:rsidRPr="00574791" w14:paraId="269F262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6EB21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  <w:vAlign w:val="center"/>
          </w:tcPr>
          <w:p w14:paraId="556AE6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11D13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538153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23755A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682C9F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12F8F7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7436A5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F7B86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70F2CE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DEA6B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534D3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85.42</w:t>
            </w:r>
          </w:p>
        </w:tc>
      </w:tr>
      <w:tr w:rsidR="00574791" w:rsidRPr="00574791" w14:paraId="4736D28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286A8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  <w:vAlign w:val="center"/>
          </w:tcPr>
          <w:p w14:paraId="430152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4B6BE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11BDE4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3D02C3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2E1FCD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524EC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492F6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50A1E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004977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D7376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7182EF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73.85</w:t>
            </w:r>
          </w:p>
        </w:tc>
      </w:tr>
      <w:tr w:rsidR="00574791" w:rsidRPr="00574791" w14:paraId="461DE01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D3883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  <w:vAlign w:val="center"/>
          </w:tcPr>
          <w:p w14:paraId="1C101D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13AE7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3BD71D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468865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799891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6D05C7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11B06D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8779F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6033C9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DD31B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66D64B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77.08</w:t>
            </w:r>
          </w:p>
        </w:tc>
      </w:tr>
      <w:tr w:rsidR="00574791" w:rsidRPr="00574791" w14:paraId="48022D1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32B2A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309" w:type="pct"/>
            <w:vAlign w:val="center"/>
          </w:tcPr>
          <w:p w14:paraId="2A1991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1E21F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4AD586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7C9416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583B06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B75EC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26013E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18D168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349FF0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6CD81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44FD64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38.54</w:t>
            </w:r>
          </w:p>
        </w:tc>
      </w:tr>
      <w:tr w:rsidR="00574791" w:rsidRPr="00574791" w14:paraId="721536C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689C6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309" w:type="pct"/>
            <w:vAlign w:val="center"/>
          </w:tcPr>
          <w:p w14:paraId="3E8AED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2D063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3F7A84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A28CF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6AAF0C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870C8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79B826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28BBB6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44443F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094BD5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3D39EB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38.54</w:t>
            </w:r>
          </w:p>
        </w:tc>
      </w:tr>
      <w:tr w:rsidR="00574791" w:rsidRPr="00574791" w14:paraId="49A38D8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2E271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309" w:type="pct"/>
            <w:vAlign w:val="center"/>
          </w:tcPr>
          <w:p w14:paraId="3426C2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DF17F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44BA9D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4642D3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0CB990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45E669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337502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AF6C1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5766AE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193547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C04A7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51.04</w:t>
            </w:r>
          </w:p>
        </w:tc>
      </w:tr>
      <w:tr w:rsidR="00574791" w:rsidRPr="00574791" w14:paraId="210F161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279FA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309" w:type="pct"/>
            <w:vAlign w:val="center"/>
          </w:tcPr>
          <w:p w14:paraId="3C97FE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E0338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4CAD65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30881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686A3B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E71A7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793F51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0D2534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76D05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5C7314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45E945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46.77</w:t>
            </w:r>
          </w:p>
        </w:tc>
      </w:tr>
      <w:tr w:rsidR="00574791" w:rsidRPr="00574791" w14:paraId="16BCCB3B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5ACFC5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309" w:type="pct"/>
            <w:vAlign w:val="center"/>
          </w:tcPr>
          <w:p w14:paraId="6FEADC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00E0B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55DC4D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F9AAC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6BEA88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1F8836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47A24D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88F14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64143A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71D61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3D44E2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52.08</w:t>
            </w:r>
          </w:p>
        </w:tc>
      </w:tr>
      <w:tr w:rsidR="00574791" w:rsidRPr="00574791" w14:paraId="3251E51A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63CD4F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309" w:type="pct"/>
            <w:vAlign w:val="center"/>
          </w:tcPr>
          <w:p w14:paraId="566558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8F2F8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6C22F3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3E620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7E6B0C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BC09A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6FBED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9E5F3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25C7DB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F4005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563109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69.38</w:t>
            </w:r>
          </w:p>
        </w:tc>
      </w:tr>
      <w:tr w:rsidR="00574791" w:rsidRPr="00574791" w14:paraId="79362F1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ACED1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309" w:type="pct"/>
            <w:vAlign w:val="center"/>
          </w:tcPr>
          <w:p w14:paraId="3B58C6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7C695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786112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F1F20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283C2B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76290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0B50AC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0EF8E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713F32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2081DA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309903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56.88</w:t>
            </w:r>
          </w:p>
        </w:tc>
      </w:tr>
      <w:tr w:rsidR="00574791" w:rsidRPr="00574791" w14:paraId="3F933DA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EBA79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0033</w:t>
            </w:r>
          </w:p>
        </w:tc>
        <w:tc>
          <w:tcPr>
            <w:tcW w:w="309" w:type="pct"/>
            <w:vAlign w:val="center"/>
          </w:tcPr>
          <w:p w14:paraId="42C3AC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7B92D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461A2C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75215E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1C41DB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595FC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5F833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1DD2DD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D798A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AC669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28C243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61.77</w:t>
            </w:r>
          </w:p>
        </w:tc>
      </w:tr>
      <w:tr w:rsidR="00574791" w:rsidRPr="00574791" w14:paraId="1E3BCB0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EB06F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  <w:vAlign w:val="center"/>
          </w:tcPr>
          <w:p w14:paraId="21C4BA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34273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77680B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6D9494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781BB7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A5059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577DB7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367" w:type="pct"/>
            <w:vAlign w:val="center"/>
          </w:tcPr>
          <w:p w14:paraId="0CF011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0DFF7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B34DE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65A38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60.60</w:t>
            </w:r>
          </w:p>
        </w:tc>
      </w:tr>
      <w:tr w:rsidR="00574791" w:rsidRPr="00574791" w14:paraId="74CB76A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6E901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  <w:vAlign w:val="center"/>
          </w:tcPr>
          <w:p w14:paraId="63F892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2202D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378DA0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4F5BE7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13BB8B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1CDB0D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1A9E87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4EC329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301EE8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CBE2F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17355A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81.88</w:t>
            </w:r>
          </w:p>
        </w:tc>
      </w:tr>
      <w:tr w:rsidR="00574791" w:rsidRPr="00574791" w14:paraId="25B5D9B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C9433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  <w:vAlign w:val="center"/>
          </w:tcPr>
          <w:p w14:paraId="1C8769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1D4CA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2B6090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329A63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67F4C4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41BF4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2F6E59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375A7E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25B75C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065B8E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17FFA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58.85</w:t>
            </w:r>
          </w:p>
        </w:tc>
      </w:tr>
      <w:tr w:rsidR="00574791" w:rsidRPr="00574791" w14:paraId="3D2CF68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C6D55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  <w:vAlign w:val="center"/>
          </w:tcPr>
          <w:p w14:paraId="1981CA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3506E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5FAF0B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596BDC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19E985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2EB66E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27BC3E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BA6BF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70EDA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FCF81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6A543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79.79</w:t>
            </w:r>
          </w:p>
        </w:tc>
      </w:tr>
      <w:tr w:rsidR="00574791" w:rsidRPr="00574791" w14:paraId="29CCC93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0FA81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309" w:type="pct"/>
            <w:vAlign w:val="center"/>
          </w:tcPr>
          <w:p w14:paraId="2554FF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8EA54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60B6BE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5DA685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584D9B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45EE1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36F96B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9A1EE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744A72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71248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436F8E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</w:tr>
      <w:tr w:rsidR="00574791" w:rsidRPr="00574791" w14:paraId="1297506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05005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309" w:type="pct"/>
            <w:vAlign w:val="center"/>
          </w:tcPr>
          <w:p w14:paraId="08FEDD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485A5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061FFD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1452E5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4B30E2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D5CC9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498" w:type="pct"/>
            <w:vAlign w:val="center"/>
          </w:tcPr>
          <w:p w14:paraId="5BAAA6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CB566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1624AD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82A0F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2091C0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42.08</w:t>
            </w:r>
          </w:p>
        </w:tc>
      </w:tr>
      <w:tr w:rsidR="00574791" w:rsidRPr="00574791" w14:paraId="755DE11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1F371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0037</w:t>
            </w:r>
          </w:p>
        </w:tc>
        <w:tc>
          <w:tcPr>
            <w:tcW w:w="309" w:type="pct"/>
            <w:vAlign w:val="center"/>
          </w:tcPr>
          <w:p w14:paraId="0344FB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86E80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1245A5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4EBAE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30813C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68F5CC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38A7FE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FDE7C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569D3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37DEEB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7E0087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66.04</w:t>
            </w:r>
          </w:p>
        </w:tc>
      </w:tr>
      <w:tr w:rsidR="00574791" w:rsidRPr="00574791" w14:paraId="405B0D7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D908B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1D48ED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1D24E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4C10CF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BFA40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0A8100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11FBCE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42101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0144F4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4D69BB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6C3B9C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45F0C2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</w:tr>
      <w:tr w:rsidR="00574791" w:rsidRPr="00574791" w14:paraId="7D495A1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02073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780E57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94551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535932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FF62E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42587E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580551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5F1432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4E24F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1915F2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7A0D09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612FAE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46.25</w:t>
            </w:r>
          </w:p>
        </w:tc>
      </w:tr>
      <w:tr w:rsidR="00574791" w:rsidRPr="00574791" w14:paraId="2CEF4E2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21183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74FB89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0CA54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1D1592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F9B1A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5C582C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3D9D2D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51D654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266AA6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647F0C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791BA5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34B208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61.67</w:t>
            </w:r>
          </w:p>
        </w:tc>
      </w:tr>
      <w:tr w:rsidR="00574791" w:rsidRPr="00574791" w14:paraId="51B19FA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39713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05CB59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525C0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745756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5A8ED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4CA966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9CA8E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0ACE91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31A076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3FE05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32ECF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65D259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63.85</w:t>
            </w:r>
          </w:p>
        </w:tc>
      </w:tr>
      <w:tr w:rsidR="00574791" w:rsidRPr="00574791" w14:paraId="4081A81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64695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7CE7BB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11D62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3F4C07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2CD76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F4A72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61DC3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1EDCBE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57D38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FF097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4BE56F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3BE0F7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</w:tr>
    </w:tbl>
    <w:p w14:paraId="4919F509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03DA3815" w14:textId="77777777" w:rsidR="00574791" w:rsidRPr="00574791" w:rsidRDefault="00574791" w:rsidP="00574791"/>
    <w:p w14:paraId="65A640FD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6AF2B6C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6180F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5406BA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213CB4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30D69C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3450A7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1529E4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0334BD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194FBB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22DAAB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39F7DC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74C80C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39A051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566139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5DAB5B0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C5AB3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3E99B3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98EA8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60F529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8584D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2EA73C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0CFD0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1F8190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489C52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01F60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3EC6C7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AD3E2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63.13</w:t>
            </w:r>
          </w:p>
        </w:tc>
      </w:tr>
      <w:tr w:rsidR="00574791" w:rsidRPr="00574791" w14:paraId="691466F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1CF78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5F4AD9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5999F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017D04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341ACE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036628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0137A8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F4F14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7DFFE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7332F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61A567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217037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73.75</w:t>
            </w:r>
          </w:p>
        </w:tc>
      </w:tr>
      <w:tr w:rsidR="00574791" w:rsidRPr="00574791" w14:paraId="482A0A6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EBE4B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7558A6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4F71E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775973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DB4E5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5FC661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588EAF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4E2DE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3E7766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05AF81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391123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18BB8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71.67</w:t>
            </w:r>
          </w:p>
        </w:tc>
      </w:tr>
      <w:tr w:rsidR="00574791" w:rsidRPr="00574791" w14:paraId="3F9372F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FDF21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7E137D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CB871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5AD56B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886B9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377A3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FCE71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3DDF2C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5CDAE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2EAFB8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263421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38FC3B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67.40</w:t>
            </w:r>
          </w:p>
        </w:tc>
      </w:tr>
      <w:tr w:rsidR="00574791" w:rsidRPr="00574791" w14:paraId="210CBA5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6ADA0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1DE6DE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CF778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7CE0CC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7110C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441B92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70C6AC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10CD7E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669EF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190950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155430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9E0D3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78.02</w:t>
            </w:r>
          </w:p>
        </w:tc>
      </w:tr>
      <w:tr w:rsidR="00574791" w:rsidRPr="00574791" w14:paraId="7CD52AF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0556C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683717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48288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3EAEFD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A3F87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2483E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389275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5A87C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BC0F8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051607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3925B0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75E211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66.77</w:t>
            </w:r>
          </w:p>
        </w:tc>
      </w:tr>
      <w:tr w:rsidR="00574791" w:rsidRPr="00574791" w14:paraId="0411B76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8DF6A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4E03BA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01D9D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B31D2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116F40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40D6F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28535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0B6978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84D39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759D1C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276CF4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19E1BC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66.35</w:t>
            </w:r>
          </w:p>
        </w:tc>
      </w:tr>
      <w:tr w:rsidR="00574791" w:rsidRPr="00574791" w14:paraId="1D00A92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6B605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</w:tcPr>
          <w:p w14:paraId="7FFBB9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6FA3B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78CC31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4C8EE1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206FC8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7B6D73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30E2E1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0AED40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4AD3F8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0FD05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45BA73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59.48</w:t>
            </w:r>
          </w:p>
        </w:tc>
      </w:tr>
      <w:tr w:rsidR="00574791" w:rsidRPr="00574791" w14:paraId="343A652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D66C4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</w:tcPr>
          <w:p w14:paraId="2A9D2D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ADD23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40AE65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7D6F84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3A4833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7EEF77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43D4C9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553B34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B6B9E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AB52B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235FFB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56.35</w:t>
            </w:r>
          </w:p>
        </w:tc>
      </w:tr>
      <w:tr w:rsidR="00574791" w:rsidRPr="00574791" w14:paraId="0A11F41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F47E2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</w:tcPr>
          <w:p w14:paraId="43C1D9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EC887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6E0A03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12749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2B34FF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08" w:type="pct"/>
            <w:vAlign w:val="center"/>
          </w:tcPr>
          <w:p w14:paraId="2B47E3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7FF449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59A1FA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361E02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85885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36F903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</w:tr>
      <w:tr w:rsidR="00574791" w:rsidRPr="00574791" w14:paraId="6094C9E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DCE86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</w:tcPr>
          <w:p w14:paraId="2704FC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55DFB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017992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2FFC48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C806C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65C40C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2D2FBB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B3835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565805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09DC6C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842AA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78.85</w:t>
            </w:r>
          </w:p>
        </w:tc>
      </w:tr>
      <w:tr w:rsidR="00574791" w:rsidRPr="00574791" w14:paraId="7AF2302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71324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</w:tcPr>
          <w:p w14:paraId="445E8F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AA9CA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5EDB20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775A5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74" w:type="pct"/>
            <w:vAlign w:val="center"/>
          </w:tcPr>
          <w:p w14:paraId="175D89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7A6A84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6357ED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3F4FF1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78F153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D14D4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03269A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</w:tr>
      <w:tr w:rsidR="00574791" w:rsidRPr="00574791" w14:paraId="09E2304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82F4E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</w:tcPr>
          <w:p w14:paraId="09D109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36964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6D52DD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F1990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32B7A4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4A3560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7CD378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57D105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08DF81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185FC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0C21DB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</w:tr>
      <w:tr w:rsidR="00574791" w:rsidRPr="00574791" w14:paraId="4C8770F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56209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0046</w:t>
            </w:r>
          </w:p>
        </w:tc>
        <w:tc>
          <w:tcPr>
            <w:tcW w:w="309" w:type="pct"/>
          </w:tcPr>
          <w:p w14:paraId="5D250A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10FE6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A010F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5C50A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532C84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6DE525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0AEDE5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638DDE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48C46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2476BC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7A1D2E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66.46</w:t>
            </w:r>
          </w:p>
        </w:tc>
      </w:tr>
      <w:tr w:rsidR="00574791" w:rsidRPr="00574791" w14:paraId="0EB7D23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30642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0046</w:t>
            </w:r>
          </w:p>
        </w:tc>
        <w:tc>
          <w:tcPr>
            <w:tcW w:w="309" w:type="pct"/>
          </w:tcPr>
          <w:p w14:paraId="221EB4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EF787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490B8E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B6EE9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490990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0EF21D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969AD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6631C2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1E06ED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0ACB47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33884B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68.02</w:t>
            </w:r>
          </w:p>
        </w:tc>
      </w:tr>
      <w:tr w:rsidR="00574791" w:rsidRPr="00574791" w14:paraId="3C92314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D0840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0046</w:t>
            </w:r>
          </w:p>
        </w:tc>
        <w:tc>
          <w:tcPr>
            <w:tcW w:w="309" w:type="pct"/>
          </w:tcPr>
          <w:p w14:paraId="00A140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52FBD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537E1A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7D22C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450C7E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0B513A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63C06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07DDA2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5CB821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EF638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6F0BD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76.15</w:t>
            </w:r>
          </w:p>
        </w:tc>
      </w:tr>
      <w:tr w:rsidR="00574791" w:rsidRPr="00574791" w14:paraId="724692F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F7883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0046</w:t>
            </w:r>
          </w:p>
        </w:tc>
        <w:tc>
          <w:tcPr>
            <w:tcW w:w="309" w:type="pct"/>
          </w:tcPr>
          <w:p w14:paraId="5D4753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449D3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6F3DA4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AE03B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7768C6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098C36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31239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D381E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7D03CE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61358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7F2CBC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79.48</w:t>
            </w:r>
          </w:p>
        </w:tc>
      </w:tr>
      <w:tr w:rsidR="00574791" w:rsidRPr="00574791" w14:paraId="3B3321E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88206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0046</w:t>
            </w:r>
          </w:p>
        </w:tc>
        <w:tc>
          <w:tcPr>
            <w:tcW w:w="309" w:type="pct"/>
          </w:tcPr>
          <w:p w14:paraId="4F532D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50CBC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14BA05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F6496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10F0F3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06BFD8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08F11F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2554A4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B3CEC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B475B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6B97D7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</w:tr>
      <w:tr w:rsidR="00574791" w:rsidRPr="00574791" w14:paraId="161F26B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3A8F4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0046</w:t>
            </w:r>
          </w:p>
        </w:tc>
        <w:tc>
          <w:tcPr>
            <w:tcW w:w="309" w:type="pct"/>
          </w:tcPr>
          <w:p w14:paraId="73C1AB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7D3F0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8BC2D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763579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7C7752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08AC67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9030F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56E9D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5FA83D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451FF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8BF83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95.73</w:t>
            </w:r>
          </w:p>
        </w:tc>
      </w:tr>
      <w:tr w:rsidR="00574791" w:rsidRPr="00574791" w14:paraId="54479EA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41CAF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0046</w:t>
            </w:r>
          </w:p>
        </w:tc>
        <w:tc>
          <w:tcPr>
            <w:tcW w:w="309" w:type="pct"/>
          </w:tcPr>
          <w:p w14:paraId="1B8FCD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6B8F1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302841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1355E2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60E300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7F8C28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F0447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2240C6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29FA90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C8760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08F4B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95.83</w:t>
            </w:r>
          </w:p>
        </w:tc>
      </w:tr>
      <w:tr w:rsidR="00574791" w:rsidRPr="00574791" w14:paraId="2616D6D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A9E98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</w:tcPr>
          <w:p w14:paraId="1143CD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13B29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05B9F9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4AA004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7D8B6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FD0DD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1AC857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2CFD8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4ABF09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DE0FE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B855B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75.73</w:t>
            </w:r>
          </w:p>
        </w:tc>
      </w:tr>
      <w:tr w:rsidR="00574791" w:rsidRPr="00574791" w14:paraId="6ABE5F8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53CD8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</w:tcPr>
          <w:p w14:paraId="1A38BA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D5C28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237A31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21BF4D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42FE69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353307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1B5DD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3910AD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485" w:type="pct"/>
            <w:vAlign w:val="center"/>
          </w:tcPr>
          <w:p w14:paraId="4FE7D1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0B50EE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AE47D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82.71</w:t>
            </w:r>
          </w:p>
        </w:tc>
      </w:tr>
      <w:tr w:rsidR="00574791" w:rsidRPr="00574791" w14:paraId="324F5AA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462C3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</w:tcPr>
          <w:p w14:paraId="7BE8B9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A2CC1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120CA3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9EE8A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1F523A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30A097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1BD434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36F0B6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  <w:tc>
          <w:tcPr>
            <w:tcW w:w="485" w:type="pct"/>
            <w:vAlign w:val="center"/>
          </w:tcPr>
          <w:p w14:paraId="4B8BA0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46AB12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2BDF58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73.59</w:t>
            </w:r>
          </w:p>
        </w:tc>
      </w:tr>
      <w:tr w:rsidR="00574791" w:rsidRPr="00574791" w14:paraId="5B2051D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955C6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</w:tcPr>
          <w:p w14:paraId="5AB8BC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C2946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568755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20EE70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76603B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64E2B6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68816C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483AB5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  <w:tc>
          <w:tcPr>
            <w:tcW w:w="485" w:type="pct"/>
            <w:vAlign w:val="center"/>
          </w:tcPr>
          <w:p w14:paraId="0F5881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517446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4D2EE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77.66</w:t>
            </w:r>
          </w:p>
        </w:tc>
      </w:tr>
      <w:tr w:rsidR="00574791" w:rsidRPr="00574791" w14:paraId="53E183E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1EF97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</w:tcPr>
          <w:p w14:paraId="5FA1EA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1AB3C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012CAC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9CF42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0F3A2C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45B76B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289B98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4432C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  <w:tc>
          <w:tcPr>
            <w:tcW w:w="485" w:type="pct"/>
            <w:vAlign w:val="center"/>
          </w:tcPr>
          <w:p w14:paraId="5014AD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4438A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E2D1D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79.84</w:t>
            </w:r>
          </w:p>
        </w:tc>
      </w:tr>
      <w:tr w:rsidR="00574791" w:rsidRPr="00574791" w14:paraId="7BFE167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D8D41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</w:tcPr>
          <w:p w14:paraId="7F261B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4027C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1E608B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78C536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40BCD6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770AD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28AF64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6BBD7F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485" w:type="pct"/>
            <w:vAlign w:val="center"/>
          </w:tcPr>
          <w:p w14:paraId="5FC6A1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21F0B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C0662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85.16</w:t>
            </w:r>
          </w:p>
        </w:tc>
      </w:tr>
      <w:tr w:rsidR="00574791" w:rsidRPr="00574791" w14:paraId="48CC812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DB12C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</w:tcPr>
          <w:p w14:paraId="711160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2B7F9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26EED6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3B3FC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1AE1D5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64D8F6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727F4E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8F3CF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5C79DD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A3342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B8282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</w:tr>
      <w:tr w:rsidR="00574791" w:rsidRPr="00574791" w14:paraId="2A0231E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883D1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</w:tcPr>
          <w:p w14:paraId="240A9E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6719E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0FD4CA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7170EC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1440E6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8E228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37421A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7DED54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14E03F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9E644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1EC1C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80.73</w:t>
            </w:r>
          </w:p>
        </w:tc>
      </w:tr>
      <w:tr w:rsidR="00574791" w:rsidRPr="00574791" w14:paraId="416EE83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14079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0048</w:t>
            </w:r>
          </w:p>
        </w:tc>
        <w:tc>
          <w:tcPr>
            <w:tcW w:w="309" w:type="pct"/>
          </w:tcPr>
          <w:p w14:paraId="118C96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97639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27846E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1E8074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410113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6144FC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2EA1CE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080F8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3EBB53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37FC6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47F948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80.63</w:t>
            </w:r>
          </w:p>
        </w:tc>
      </w:tr>
      <w:tr w:rsidR="00574791" w:rsidRPr="00574791" w14:paraId="1BDE42C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6CF4A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0048</w:t>
            </w:r>
          </w:p>
        </w:tc>
        <w:tc>
          <w:tcPr>
            <w:tcW w:w="309" w:type="pct"/>
          </w:tcPr>
          <w:p w14:paraId="695A32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44EDE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20B94F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03B0E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49A17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568656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AC302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63FAD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3E301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6B951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E67B6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85.10</w:t>
            </w:r>
          </w:p>
        </w:tc>
      </w:tr>
      <w:tr w:rsidR="00574791" w:rsidRPr="00574791" w14:paraId="6563E1E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8B3A8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0048</w:t>
            </w:r>
          </w:p>
        </w:tc>
        <w:tc>
          <w:tcPr>
            <w:tcW w:w="309" w:type="pct"/>
          </w:tcPr>
          <w:p w14:paraId="5F4B6E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BCEB2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738F9B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674558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6A5943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7D80B6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DD82E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98105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65AB3F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5BC70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593F1D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85.21</w:t>
            </w:r>
          </w:p>
        </w:tc>
      </w:tr>
    </w:tbl>
    <w:p w14:paraId="43DE2E63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3DA67324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1B8EE85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59C0A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3E4B32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65CFEC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74B90D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7A4A02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043DF4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57E755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60CF42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0A44F0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11D5C9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51A4D5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3BB152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1CB9B6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2B0C4245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54732A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0048</w:t>
            </w:r>
          </w:p>
        </w:tc>
        <w:tc>
          <w:tcPr>
            <w:tcW w:w="309" w:type="pct"/>
            <w:vAlign w:val="center"/>
          </w:tcPr>
          <w:p w14:paraId="6135C1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649E2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3B772D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6622B7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5CF3FA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16D4D4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DF85F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C6F24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0ECB2D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3A559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963F7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</w:tr>
      <w:tr w:rsidR="00574791" w:rsidRPr="00574791" w14:paraId="4737E48D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10571B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0048</w:t>
            </w:r>
          </w:p>
        </w:tc>
        <w:tc>
          <w:tcPr>
            <w:tcW w:w="309" w:type="pct"/>
          </w:tcPr>
          <w:p w14:paraId="78B473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DBAD4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436BE7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D9233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0CD80F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57D7E8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10F9EE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F3076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612F73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46813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7C54D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86.88</w:t>
            </w:r>
          </w:p>
        </w:tc>
      </w:tr>
      <w:tr w:rsidR="00574791" w:rsidRPr="00574791" w14:paraId="4016DA1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647D7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0048</w:t>
            </w:r>
          </w:p>
        </w:tc>
        <w:tc>
          <w:tcPr>
            <w:tcW w:w="309" w:type="pct"/>
          </w:tcPr>
          <w:p w14:paraId="4D243B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219AE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2E382D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C42DB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6BEA06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0BFE8A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3F166A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A01FA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8FDE1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EBC3E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6B95C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82.19</w:t>
            </w:r>
          </w:p>
        </w:tc>
      </w:tr>
      <w:tr w:rsidR="00574791" w:rsidRPr="00574791" w14:paraId="133BEBF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7B8FE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</w:tcPr>
          <w:p w14:paraId="1F08F2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540B6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0EA3E9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4130E6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0C1128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0953F3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74C1F0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F35BA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5B3B99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186BF0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7FFFCB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</w:tr>
      <w:tr w:rsidR="00574791" w:rsidRPr="00574791" w14:paraId="00E00AC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CD956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</w:tcPr>
          <w:p w14:paraId="38E797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27A879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0550B6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46B4A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2304A8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4AF87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5CE3EF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F65E2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72B991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40293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01DFC6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</w:tr>
      <w:tr w:rsidR="00574791" w:rsidRPr="00574791" w14:paraId="73A97D9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E0A5E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</w:tcPr>
          <w:p w14:paraId="5ED6FA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8616A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4C406E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5ED053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93343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EB89F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BDB99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2AC91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71663A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9D8D2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0E1FC3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80.94</w:t>
            </w:r>
          </w:p>
        </w:tc>
      </w:tr>
      <w:tr w:rsidR="00574791" w:rsidRPr="00574791" w14:paraId="57A5520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8445D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</w:tcPr>
          <w:p w14:paraId="01B0C4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5602A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545CA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16892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03D5C1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A67A0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349612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C4012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410660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2CA392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1A30A7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69.79</w:t>
            </w:r>
          </w:p>
        </w:tc>
      </w:tr>
      <w:tr w:rsidR="00574791" w:rsidRPr="00574791" w14:paraId="475EC7A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C47E6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</w:tcPr>
          <w:p w14:paraId="6D60AD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0F8A4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4DCDCB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AF1C3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7D398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6BA029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A5971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470A5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0097CC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5A92F3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529208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77.71</w:t>
            </w:r>
          </w:p>
        </w:tc>
      </w:tr>
      <w:tr w:rsidR="00574791" w:rsidRPr="00574791" w14:paraId="1932CA7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A1D9D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</w:tcPr>
          <w:p w14:paraId="7D3C40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B8180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023335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1A602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58C650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4AFA3B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7CC075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7E5722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6FE3C8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109826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381BAF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56.67</w:t>
            </w:r>
          </w:p>
        </w:tc>
      </w:tr>
      <w:tr w:rsidR="00574791" w:rsidRPr="00574791" w14:paraId="5683B65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C8E36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</w:tcPr>
          <w:p w14:paraId="06C930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F623B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2693A5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95172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149AE1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14D5F3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6EF325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10566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4745A5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5DBE6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702500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62.29</w:t>
            </w:r>
          </w:p>
        </w:tc>
      </w:tr>
      <w:tr w:rsidR="00574791" w:rsidRPr="00574791" w14:paraId="477F9B5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5F780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</w:tcPr>
          <w:p w14:paraId="531BA7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707DB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33748B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92938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5D74D6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64E53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65DD24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FDCA9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7F4D2A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E63D9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78A80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73.75</w:t>
            </w:r>
          </w:p>
        </w:tc>
      </w:tr>
      <w:tr w:rsidR="00574791" w:rsidRPr="00574791" w14:paraId="4DA4F1D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5785E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</w:tcPr>
          <w:p w14:paraId="75D24B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F9458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190F54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7C1D6B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0FBEC5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24B0D0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2E382F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C9455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218E6F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04C84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428399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82.08</w:t>
            </w:r>
          </w:p>
        </w:tc>
      </w:tr>
      <w:tr w:rsidR="00574791" w:rsidRPr="00574791" w14:paraId="5EB0278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BDF52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0055</w:t>
            </w:r>
          </w:p>
        </w:tc>
        <w:tc>
          <w:tcPr>
            <w:tcW w:w="309" w:type="pct"/>
          </w:tcPr>
          <w:p w14:paraId="5168E5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046AB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721BBB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64" w:type="pct"/>
            <w:vAlign w:val="center"/>
          </w:tcPr>
          <w:p w14:paraId="2D0651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665EC4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5C969F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19737F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EFD68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5AAB46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77B069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45D385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47.50</w:t>
            </w:r>
          </w:p>
        </w:tc>
      </w:tr>
      <w:tr w:rsidR="00574791" w:rsidRPr="00574791" w14:paraId="79F4A29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6E8A7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</w:tcPr>
          <w:p w14:paraId="4670B9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6D90A3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60E11E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7670F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07BB9C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36855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149938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5188D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2A0A26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270EF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21955B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49.69</w:t>
            </w:r>
          </w:p>
        </w:tc>
      </w:tr>
      <w:tr w:rsidR="00574791" w:rsidRPr="00574791" w14:paraId="050183B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90E28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</w:tcPr>
          <w:p w14:paraId="6F2B6F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054ED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051CFE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446690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2DBF7C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61E62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76A7FD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25C2A1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36B248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32" w:type="pct"/>
            <w:vAlign w:val="center"/>
          </w:tcPr>
          <w:p w14:paraId="709664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54881E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20.42</w:t>
            </w:r>
          </w:p>
        </w:tc>
      </w:tr>
      <w:tr w:rsidR="00574791" w:rsidRPr="00574791" w14:paraId="496E067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626EA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</w:tcPr>
          <w:p w14:paraId="3E022D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749B12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7C3112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018FE5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085234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4AD6A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1BD5F8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A9C6A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5DC07E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3CB9C0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3D24D7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32.19</w:t>
            </w:r>
          </w:p>
        </w:tc>
      </w:tr>
      <w:tr w:rsidR="00574791" w:rsidRPr="00574791" w14:paraId="3C70AE0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CFB50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</w:tcPr>
          <w:p w14:paraId="7047A6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7BEFF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4565C5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6C43C5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7EF40F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740A6C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4EFC4E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05BC1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1B18D0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1F3B3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1D2C02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47.19</w:t>
            </w:r>
          </w:p>
        </w:tc>
      </w:tr>
      <w:tr w:rsidR="00574791" w:rsidRPr="00574791" w14:paraId="32D632E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9D1E9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</w:tcPr>
          <w:p w14:paraId="14F62B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2E84E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651AD4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15681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EB886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812D4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55718A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FCCEA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34B55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2C1C2F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505047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40.83</w:t>
            </w:r>
          </w:p>
        </w:tc>
      </w:tr>
      <w:tr w:rsidR="00574791" w:rsidRPr="00574791" w14:paraId="161303C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E6CC9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09" w:type="pct"/>
          </w:tcPr>
          <w:p w14:paraId="0E7DE2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E69D0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0C71D4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601D0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0EB700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1D90D5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586E1C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135119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2942E5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6646D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5CF8A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81.15</w:t>
            </w:r>
          </w:p>
        </w:tc>
      </w:tr>
      <w:tr w:rsidR="00574791" w:rsidRPr="00574791" w14:paraId="20C7DDE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2844E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09" w:type="pct"/>
          </w:tcPr>
          <w:p w14:paraId="58C32A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523DD4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291CAF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4C82D3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5204F6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36BDD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C1B36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3B1349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6E00D9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19408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725D0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82.60</w:t>
            </w:r>
          </w:p>
        </w:tc>
      </w:tr>
      <w:tr w:rsidR="00574791" w:rsidRPr="00574791" w14:paraId="6F9AC74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E98BE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09" w:type="pct"/>
          </w:tcPr>
          <w:p w14:paraId="34DCE7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19AA5E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37E66A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D81DB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19CE15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1209F7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35C4B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6C257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8AADF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E3B76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6A3433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87.08</w:t>
            </w:r>
          </w:p>
        </w:tc>
      </w:tr>
      <w:tr w:rsidR="00574791" w:rsidRPr="00574791" w14:paraId="093F3F1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FDB57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09" w:type="pct"/>
          </w:tcPr>
          <w:p w14:paraId="3CC0E3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4EE154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358095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0E877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114BCE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245017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F9AAD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5C01E0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4F20CB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82567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DEE47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84.48</w:t>
            </w:r>
          </w:p>
        </w:tc>
      </w:tr>
      <w:tr w:rsidR="00574791" w:rsidRPr="00574791" w14:paraId="1B974F71" w14:textId="77777777" w:rsidTr="00D83371">
        <w:trPr>
          <w:trHeight w:val="290"/>
        </w:trPr>
        <w:tc>
          <w:tcPr>
            <w:tcW w:w="290" w:type="pct"/>
          </w:tcPr>
          <w:p w14:paraId="5A6407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09" w:type="pct"/>
          </w:tcPr>
          <w:p w14:paraId="4A6EA8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</w:tcPr>
          <w:p w14:paraId="1235CF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</w:tcPr>
          <w:p w14:paraId="356F4A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</w:tcPr>
          <w:p w14:paraId="099906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</w:tcPr>
          <w:p w14:paraId="4EA448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</w:tcPr>
          <w:p w14:paraId="0F7BF1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</w:tcPr>
          <w:p w14:paraId="20E66B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</w:tcPr>
          <w:p w14:paraId="42BF7F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</w:tcPr>
          <w:p w14:paraId="4780F1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</w:tcPr>
          <w:p w14:paraId="38B4C1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</w:tcPr>
          <w:p w14:paraId="095EF9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90.73</w:t>
            </w:r>
          </w:p>
        </w:tc>
      </w:tr>
      <w:tr w:rsidR="00574791" w:rsidRPr="00574791" w14:paraId="6061A253" w14:textId="77777777" w:rsidTr="00D83371">
        <w:trPr>
          <w:trHeight w:val="290"/>
        </w:trPr>
        <w:tc>
          <w:tcPr>
            <w:tcW w:w="290" w:type="pct"/>
          </w:tcPr>
          <w:p w14:paraId="16CF59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09" w:type="pct"/>
          </w:tcPr>
          <w:p w14:paraId="2BAF06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</w:tcPr>
          <w:p w14:paraId="749D1E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</w:tcPr>
          <w:p w14:paraId="4AB59A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</w:tcPr>
          <w:p w14:paraId="33F0B8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</w:tcPr>
          <w:p w14:paraId="34DA86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</w:tcPr>
          <w:p w14:paraId="3E6EC4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</w:tcPr>
          <w:p w14:paraId="3A8151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</w:tcPr>
          <w:p w14:paraId="0E1EAC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</w:tcPr>
          <w:p w14:paraId="49CF70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</w:tcPr>
          <w:p w14:paraId="362163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</w:tcPr>
          <w:p w14:paraId="39FAAA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89.27</w:t>
            </w:r>
          </w:p>
        </w:tc>
      </w:tr>
      <w:tr w:rsidR="00574791" w:rsidRPr="00574791" w14:paraId="051783ED" w14:textId="77777777" w:rsidTr="00D83371">
        <w:trPr>
          <w:trHeight w:val="290"/>
        </w:trPr>
        <w:tc>
          <w:tcPr>
            <w:tcW w:w="290" w:type="pct"/>
          </w:tcPr>
          <w:p w14:paraId="1C9D44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09" w:type="pct"/>
          </w:tcPr>
          <w:p w14:paraId="586880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</w:tcPr>
          <w:p w14:paraId="3C09EB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</w:tcPr>
          <w:p w14:paraId="6394E8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</w:tcPr>
          <w:p w14:paraId="62AB36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</w:tcPr>
          <w:p w14:paraId="5D458B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</w:tcPr>
          <w:p w14:paraId="4FF56F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</w:tcPr>
          <w:p w14:paraId="15D10C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</w:tcPr>
          <w:p w14:paraId="0FD8C8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</w:tcPr>
          <w:p w14:paraId="0A8D5C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</w:tcPr>
          <w:p w14:paraId="6C1EC9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</w:tcPr>
          <w:p w14:paraId="742D33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83.65</w:t>
            </w:r>
          </w:p>
        </w:tc>
      </w:tr>
      <w:tr w:rsidR="00574791" w:rsidRPr="00574791" w14:paraId="771B4CA3" w14:textId="77777777" w:rsidTr="00D83371">
        <w:trPr>
          <w:trHeight w:val="290"/>
        </w:trPr>
        <w:tc>
          <w:tcPr>
            <w:tcW w:w="290" w:type="pct"/>
          </w:tcPr>
          <w:p w14:paraId="722CBD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09" w:type="pct"/>
          </w:tcPr>
          <w:p w14:paraId="3962CD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</w:tcPr>
          <w:p w14:paraId="1E624E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</w:tcPr>
          <w:p w14:paraId="3C762D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</w:tcPr>
          <w:p w14:paraId="1CAFBF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</w:tcPr>
          <w:p w14:paraId="1D6125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</w:tcPr>
          <w:p w14:paraId="32DD2F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</w:tcPr>
          <w:p w14:paraId="6A744C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</w:tcPr>
          <w:p w14:paraId="0A98F6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</w:tcPr>
          <w:p w14:paraId="292586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</w:tcPr>
          <w:p w14:paraId="1F92B0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</w:tcPr>
          <w:p w14:paraId="59824E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74.90</w:t>
            </w:r>
          </w:p>
        </w:tc>
      </w:tr>
      <w:tr w:rsidR="00574791" w:rsidRPr="00574791" w14:paraId="4F5876B0" w14:textId="77777777" w:rsidTr="00D83371">
        <w:trPr>
          <w:trHeight w:val="290"/>
        </w:trPr>
        <w:tc>
          <w:tcPr>
            <w:tcW w:w="290" w:type="pct"/>
          </w:tcPr>
          <w:p w14:paraId="6D5808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09" w:type="pct"/>
          </w:tcPr>
          <w:p w14:paraId="654301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</w:tcPr>
          <w:p w14:paraId="569CBC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</w:tcPr>
          <w:p w14:paraId="55FC2F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</w:tcPr>
          <w:p w14:paraId="46B7D7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</w:tcPr>
          <w:p w14:paraId="15CFA5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</w:tcPr>
          <w:p w14:paraId="5A1378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</w:tcPr>
          <w:p w14:paraId="380C19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</w:tcPr>
          <w:p w14:paraId="433141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</w:tcPr>
          <w:p w14:paraId="53BA27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</w:tcPr>
          <w:p w14:paraId="279267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</w:tcPr>
          <w:p w14:paraId="3696B9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78.85</w:t>
            </w:r>
          </w:p>
        </w:tc>
      </w:tr>
      <w:tr w:rsidR="00574791" w:rsidRPr="00574791" w14:paraId="3CF0083E" w14:textId="77777777" w:rsidTr="00D83371">
        <w:trPr>
          <w:trHeight w:val="290"/>
        </w:trPr>
        <w:tc>
          <w:tcPr>
            <w:tcW w:w="290" w:type="pct"/>
          </w:tcPr>
          <w:p w14:paraId="0FCE27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09" w:type="pct"/>
          </w:tcPr>
          <w:p w14:paraId="72CBC3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</w:tcPr>
          <w:p w14:paraId="0E2896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</w:tcPr>
          <w:p w14:paraId="4619A5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</w:tcPr>
          <w:p w14:paraId="60DC5D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</w:tcPr>
          <w:p w14:paraId="00E98F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</w:tcPr>
          <w:p w14:paraId="1B318B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</w:tcPr>
          <w:p w14:paraId="56BC65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</w:tcPr>
          <w:p w14:paraId="148ACD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</w:tcPr>
          <w:p w14:paraId="2BFFC4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</w:tcPr>
          <w:p w14:paraId="0E2702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</w:tcPr>
          <w:p w14:paraId="09A5E9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92.19</w:t>
            </w:r>
          </w:p>
        </w:tc>
      </w:tr>
      <w:tr w:rsidR="00574791" w:rsidRPr="00574791" w14:paraId="298030E2" w14:textId="77777777" w:rsidTr="00D83371">
        <w:trPr>
          <w:trHeight w:val="290"/>
        </w:trPr>
        <w:tc>
          <w:tcPr>
            <w:tcW w:w="290" w:type="pct"/>
          </w:tcPr>
          <w:p w14:paraId="5F790D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09" w:type="pct"/>
          </w:tcPr>
          <w:p w14:paraId="420CFB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</w:tcPr>
          <w:p w14:paraId="070FF3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</w:tcPr>
          <w:p w14:paraId="09EB74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</w:tcPr>
          <w:p w14:paraId="28EF1E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</w:tcPr>
          <w:p w14:paraId="788124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</w:tcPr>
          <w:p w14:paraId="0D628F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</w:tcPr>
          <w:p w14:paraId="19395F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</w:tcPr>
          <w:p w14:paraId="492005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</w:tcPr>
          <w:p w14:paraId="6C74FD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</w:tcPr>
          <w:p w14:paraId="5F3F2D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</w:tcPr>
          <w:p w14:paraId="15C108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</w:tr>
      <w:tr w:rsidR="00574791" w:rsidRPr="00574791" w14:paraId="7A75D101" w14:textId="77777777" w:rsidTr="00D83371">
        <w:trPr>
          <w:trHeight w:val="290"/>
        </w:trPr>
        <w:tc>
          <w:tcPr>
            <w:tcW w:w="290" w:type="pct"/>
          </w:tcPr>
          <w:p w14:paraId="35E01E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09" w:type="pct"/>
          </w:tcPr>
          <w:p w14:paraId="71F36B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</w:tcPr>
          <w:p w14:paraId="225E10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</w:tcPr>
          <w:p w14:paraId="0DA491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</w:tcPr>
          <w:p w14:paraId="7D5C63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</w:tcPr>
          <w:p w14:paraId="5C5C5B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</w:tcPr>
          <w:p w14:paraId="5E227A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</w:tcPr>
          <w:p w14:paraId="6BD4BA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</w:tcPr>
          <w:p w14:paraId="5B0036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</w:tcPr>
          <w:p w14:paraId="322727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</w:tcPr>
          <w:p w14:paraId="2335A1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</w:tcPr>
          <w:p w14:paraId="5B7033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79.58</w:t>
            </w:r>
          </w:p>
        </w:tc>
      </w:tr>
      <w:tr w:rsidR="00574791" w:rsidRPr="00574791" w14:paraId="3FA5BFD3" w14:textId="77777777" w:rsidTr="00D83371">
        <w:trPr>
          <w:trHeight w:val="290"/>
        </w:trPr>
        <w:tc>
          <w:tcPr>
            <w:tcW w:w="290" w:type="pct"/>
          </w:tcPr>
          <w:p w14:paraId="14E003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09" w:type="pct"/>
          </w:tcPr>
          <w:p w14:paraId="70E30F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</w:tcPr>
          <w:p w14:paraId="51E4D6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</w:tcPr>
          <w:p w14:paraId="530B62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</w:tcPr>
          <w:p w14:paraId="76DC99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</w:tcPr>
          <w:p w14:paraId="0806B9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</w:tcPr>
          <w:p w14:paraId="051982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</w:tcPr>
          <w:p w14:paraId="3EBC3A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</w:tcPr>
          <w:p w14:paraId="562F8B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</w:tcPr>
          <w:p w14:paraId="790FF8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</w:tcPr>
          <w:p w14:paraId="74B174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</w:tcPr>
          <w:p w14:paraId="56D4E0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72.92</w:t>
            </w:r>
          </w:p>
        </w:tc>
      </w:tr>
    </w:tbl>
    <w:p w14:paraId="54BCE9F4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6E68097C" w14:textId="77777777" w:rsidR="00574791" w:rsidRPr="00574791" w:rsidRDefault="00574791" w:rsidP="00574791"/>
    <w:p w14:paraId="2840BDB4" w14:textId="77777777" w:rsidR="00574791" w:rsidRPr="00574791" w:rsidRDefault="00574791" w:rsidP="00574791">
      <w:pPr>
        <w:spacing w:line="236" w:lineRule="exact"/>
        <w:sectPr w:rsidR="00574791" w:rsidRPr="00574791" w:rsidSect="00574791">
          <w:pgSz w:w="16838" w:h="11906" w:orient="landscape" w:code="9"/>
          <w:pgMar w:top="720" w:right="720" w:bottom="720" w:left="720" w:header="720" w:footer="720" w:gutter="0"/>
          <w:cols w:space="720"/>
          <w:docGrid w:linePitch="299"/>
        </w:sectPr>
      </w:pPr>
    </w:p>
    <w:p w14:paraId="56BA6C58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10"/>
        <w:gridCol w:w="966"/>
        <w:gridCol w:w="1175"/>
        <w:gridCol w:w="1099"/>
        <w:gridCol w:w="1137"/>
        <w:gridCol w:w="1168"/>
        <w:gridCol w:w="1586"/>
        <w:gridCol w:w="1555"/>
        <w:gridCol w:w="1146"/>
        <w:gridCol w:w="1515"/>
        <w:gridCol w:w="1661"/>
        <w:gridCol w:w="1696"/>
      </w:tblGrid>
      <w:tr w:rsidR="00574791" w:rsidRPr="00574791" w14:paraId="642808D9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48DB50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20ACF5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264E55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263D1D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11A6E3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4A70F9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6B175F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7AB960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34B3B0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6C916A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21B66B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6E423D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7E4CD2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79B0CA4B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6EE85A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0066</w:t>
            </w:r>
          </w:p>
        </w:tc>
        <w:tc>
          <w:tcPr>
            <w:tcW w:w="309" w:type="pct"/>
            <w:vAlign w:val="center"/>
          </w:tcPr>
          <w:p w14:paraId="62E2E4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355239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2E6972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E5022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034151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7BF186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7BC3E7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582E8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2A2286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32" w:type="pct"/>
            <w:vAlign w:val="center"/>
          </w:tcPr>
          <w:p w14:paraId="098566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5DC56B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47.02</w:t>
            </w:r>
          </w:p>
        </w:tc>
      </w:tr>
      <w:tr w:rsidR="00574791" w:rsidRPr="00574791" w14:paraId="685908CC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0E4DA1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0066</w:t>
            </w:r>
          </w:p>
        </w:tc>
        <w:tc>
          <w:tcPr>
            <w:tcW w:w="309" w:type="pct"/>
            <w:vAlign w:val="center"/>
          </w:tcPr>
          <w:p w14:paraId="532A0D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376" w:type="pct"/>
            <w:vAlign w:val="center"/>
          </w:tcPr>
          <w:p w14:paraId="0F5B9E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48E17F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DD992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6EE59D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79E2D0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0D705B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A6B80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7925CF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3AA7B6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4F115E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67.81</w:t>
            </w:r>
          </w:p>
        </w:tc>
      </w:tr>
      <w:tr w:rsidR="00574791" w:rsidRPr="00574791" w14:paraId="5A4FB546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3AB374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118DAA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2D536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48854F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3D5169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75B2B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7F9466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7B318C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36DE26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374FF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3A877F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B2876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62.60</w:t>
            </w:r>
          </w:p>
        </w:tc>
      </w:tr>
      <w:tr w:rsidR="00574791" w:rsidRPr="00574791" w14:paraId="44EEF318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3EEA32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39B132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DF2CD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46B425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80161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15.00</w:t>
            </w:r>
          </w:p>
        </w:tc>
        <w:tc>
          <w:tcPr>
            <w:tcW w:w="374" w:type="pct"/>
            <w:vAlign w:val="center"/>
          </w:tcPr>
          <w:p w14:paraId="380223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451BAD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51EDEE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FEACF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485" w:type="pct"/>
            <w:vAlign w:val="center"/>
          </w:tcPr>
          <w:p w14:paraId="5E347F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1F1084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7B139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54.22</w:t>
            </w:r>
          </w:p>
        </w:tc>
      </w:tr>
      <w:tr w:rsidR="00574791" w:rsidRPr="00574791" w14:paraId="05BD9C16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1DF0B0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35A424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5241C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05726A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15B2C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74" w:type="pct"/>
            <w:vAlign w:val="center"/>
          </w:tcPr>
          <w:p w14:paraId="71C2F6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5F88ED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231768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3FEA1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485" w:type="pct"/>
            <w:vAlign w:val="center"/>
          </w:tcPr>
          <w:p w14:paraId="6A94AC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64B8BE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1E60E1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65.89</w:t>
            </w:r>
          </w:p>
        </w:tc>
      </w:tr>
      <w:tr w:rsidR="00574791" w:rsidRPr="00574791" w14:paraId="5E774E5A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5619B8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33C256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16AEB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3DD137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E5747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1550C7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56EF61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387D75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FFF40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3E4BB0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8AD54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C80A6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62.24</w:t>
            </w:r>
          </w:p>
        </w:tc>
      </w:tr>
      <w:tr w:rsidR="00574791" w:rsidRPr="00574791" w14:paraId="1CAAFDDB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2205AF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4F346F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9B4F2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1DD11A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A0576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3E9C88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508" w:type="pct"/>
            <w:vAlign w:val="center"/>
          </w:tcPr>
          <w:p w14:paraId="163978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35CA87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5B1E1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42F94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3055E4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A3209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62.40</w:t>
            </w:r>
          </w:p>
        </w:tc>
      </w:tr>
      <w:tr w:rsidR="00574791" w:rsidRPr="00574791" w14:paraId="5FF9DF21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66D98E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09" w:type="pct"/>
            <w:vAlign w:val="center"/>
          </w:tcPr>
          <w:p w14:paraId="434188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42585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6E7AB1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740AB8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5A571F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5B6B5A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06D84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47B14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40CBD8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74992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0C8185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73.65</w:t>
            </w:r>
          </w:p>
        </w:tc>
      </w:tr>
      <w:tr w:rsidR="00574791" w:rsidRPr="00574791" w14:paraId="367FA5B4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0FF1DF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09" w:type="pct"/>
            <w:vAlign w:val="center"/>
          </w:tcPr>
          <w:p w14:paraId="4D13B0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757DF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511922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4C4F62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1C7BE1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578A5D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7221D8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178719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4D9B7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1F5832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1588A7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57.19</w:t>
            </w:r>
          </w:p>
        </w:tc>
      </w:tr>
      <w:tr w:rsidR="00574791" w:rsidRPr="00574791" w14:paraId="2DC56883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5A04BD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09" w:type="pct"/>
            <w:vAlign w:val="center"/>
          </w:tcPr>
          <w:p w14:paraId="02EBE8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F42C7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2FF896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EC24E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2F466C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3BB010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6C8618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367" w:type="pct"/>
            <w:vAlign w:val="center"/>
          </w:tcPr>
          <w:p w14:paraId="6F58A7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371E70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5C356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51CFD9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57.92</w:t>
            </w:r>
          </w:p>
        </w:tc>
      </w:tr>
      <w:tr w:rsidR="00574791" w:rsidRPr="00574791" w14:paraId="116C2DC5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09473F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09" w:type="pct"/>
            <w:vAlign w:val="center"/>
          </w:tcPr>
          <w:p w14:paraId="0D548B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F81F4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378441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7D558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7EA8A9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27891F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5285D0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72AD54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EA150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D884E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412708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55.63</w:t>
            </w:r>
          </w:p>
        </w:tc>
      </w:tr>
      <w:tr w:rsidR="00574791" w:rsidRPr="00574791" w14:paraId="433C7A3B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7E2492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5C1A80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FC5A5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5C75EF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336585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58C1B4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1A39BF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34641A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7F6942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04336F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4449B6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AE94D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74.06</w:t>
            </w:r>
          </w:p>
        </w:tc>
      </w:tr>
      <w:tr w:rsidR="00574791" w:rsidRPr="00574791" w14:paraId="54FC5D32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0229F2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1E56E2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63936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5BF776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F8C5F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073224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9B806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13DE64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55B98A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9F001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17694F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E1F61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78.02</w:t>
            </w:r>
          </w:p>
        </w:tc>
      </w:tr>
      <w:tr w:rsidR="00574791" w:rsidRPr="00574791" w14:paraId="32887DF6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709025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64F88D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E559B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253304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313EB4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4D92FA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1AA531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E754E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55F14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2B99D7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47DF30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850E5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81.35</w:t>
            </w:r>
          </w:p>
        </w:tc>
      </w:tr>
      <w:tr w:rsidR="00574791" w:rsidRPr="00574791" w14:paraId="1A71786A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395504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0DA832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897FD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9E0EA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5495DB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140A4D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6A4145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5029F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30BA19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6E72FD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4C61E8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31AE9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81.77</w:t>
            </w:r>
          </w:p>
        </w:tc>
      </w:tr>
      <w:tr w:rsidR="00574791" w:rsidRPr="00574791" w14:paraId="0A237D77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0E252C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431731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BD5F2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09C7DC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53595D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26778B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532E95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D2EC7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6A7A7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28E12A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11BD1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33B04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84.27</w:t>
            </w:r>
          </w:p>
        </w:tc>
      </w:tr>
      <w:tr w:rsidR="00574791" w:rsidRPr="00574791" w14:paraId="48377465" w14:textId="77777777" w:rsidTr="00D83371">
        <w:trPr>
          <w:trHeight w:val="255"/>
        </w:trPr>
        <w:tc>
          <w:tcPr>
            <w:tcW w:w="291" w:type="pct"/>
            <w:vAlign w:val="center"/>
          </w:tcPr>
          <w:p w14:paraId="0E9106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09" w:type="pct"/>
            <w:vAlign w:val="center"/>
          </w:tcPr>
          <w:p w14:paraId="6CB791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94F78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58DA4F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4A390F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0A207A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1B13D4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2DD5D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14F14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31C2F7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FA16D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EED7F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87.60</w:t>
            </w:r>
          </w:p>
        </w:tc>
      </w:tr>
      <w:tr w:rsidR="00574791" w:rsidRPr="00574791" w14:paraId="1CAC0B74" w14:textId="77777777" w:rsidTr="00D83371">
        <w:trPr>
          <w:trHeight w:val="255"/>
        </w:trPr>
        <w:tc>
          <w:tcPr>
            <w:tcW w:w="291" w:type="pct"/>
            <w:vAlign w:val="center"/>
          </w:tcPr>
          <w:p w14:paraId="12791E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09" w:type="pct"/>
            <w:vAlign w:val="center"/>
          </w:tcPr>
          <w:p w14:paraId="4B9CD6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AD192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34E599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73A64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43.75</w:t>
            </w:r>
          </w:p>
        </w:tc>
        <w:tc>
          <w:tcPr>
            <w:tcW w:w="374" w:type="pct"/>
            <w:vAlign w:val="center"/>
          </w:tcPr>
          <w:p w14:paraId="463CAD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0CBB1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1719A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3E3D6E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55D0CB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62262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30287F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54.95</w:t>
            </w:r>
          </w:p>
        </w:tc>
      </w:tr>
      <w:tr w:rsidR="00574791" w:rsidRPr="00574791" w14:paraId="73DB43B4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0F4018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09" w:type="pct"/>
            <w:vAlign w:val="center"/>
          </w:tcPr>
          <w:p w14:paraId="2901DB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76022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4E284D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B3EFA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3A2F73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4960B4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1DEFA7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DE6D4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6B7574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13F6B0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79D823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57.08</w:t>
            </w:r>
          </w:p>
        </w:tc>
      </w:tr>
      <w:tr w:rsidR="00574791" w:rsidRPr="00574791" w14:paraId="7046849F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3DC152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09" w:type="pct"/>
            <w:vAlign w:val="center"/>
          </w:tcPr>
          <w:p w14:paraId="3C82A5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B21D9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5CA07D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3F4C3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300D2E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04C617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3E83F8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67DCC3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1B4343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7E6E85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7115E6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54.79</w:t>
            </w:r>
          </w:p>
        </w:tc>
      </w:tr>
      <w:tr w:rsidR="00574791" w:rsidRPr="00574791" w14:paraId="288D497E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5C5ACD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09" w:type="pct"/>
            <w:vAlign w:val="center"/>
          </w:tcPr>
          <w:p w14:paraId="229C16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909DF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6AE095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4D58E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4FB838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95E8E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6B9297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71D16B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0A166C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193E61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092341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61.15</w:t>
            </w:r>
          </w:p>
        </w:tc>
      </w:tr>
      <w:tr w:rsidR="00574791" w:rsidRPr="00574791" w14:paraId="636F8252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4F493F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09" w:type="pct"/>
            <w:vAlign w:val="center"/>
          </w:tcPr>
          <w:p w14:paraId="4820FA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428A4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1635B4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557F8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3AF132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5226A5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2FB67F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0737FF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0A4D50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5306FF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4E77C2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47.40</w:t>
            </w:r>
          </w:p>
        </w:tc>
      </w:tr>
      <w:tr w:rsidR="00574791" w:rsidRPr="00574791" w14:paraId="5C4011CC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47E781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09" w:type="pct"/>
            <w:vAlign w:val="center"/>
          </w:tcPr>
          <w:p w14:paraId="17637D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EC278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65A139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51757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1B7B52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50B47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498" w:type="pct"/>
            <w:vAlign w:val="center"/>
          </w:tcPr>
          <w:p w14:paraId="7CB985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744131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411A8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348BF6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787C86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53.57</w:t>
            </w:r>
          </w:p>
        </w:tc>
      </w:tr>
      <w:tr w:rsidR="00574791" w:rsidRPr="00574791" w14:paraId="306F7321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20F795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09" w:type="pct"/>
            <w:vAlign w:val="center"/>
          </w:tcPr>
          <w:p w14:paraId="55297A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3402F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407B06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AB990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4BE476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6A160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8024A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1ADEE6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744EF4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1406FF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6B7988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44.01</w:t>
            </w:r>
          </w:p>
        </w:tc>
      </w:tr>
      <w:tr w:rsidR="00574791" w:rsidRPr="00574791" w14:paraId="0413B1BA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3EA07B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09" w:type="pct"/>
            <w:vAlign w:val="center"/>
          </w:tcPr>
          <w:p w14:paraId="2DACC9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8A94B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71BFFA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CF8FE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274E08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77AA4E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5B9A2E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44F8A5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11E199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16BE33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9DB10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</w:tr>
      <w:tr w:rsidR="00574791" w:rsidRPr="00574791" w14:paraId="2B7399FA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0295CF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09" w:type="pct"/>
            <w:vAlign w:val="center"/>
          </w:tcPr>
          <w:p w14:paraId="48513A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F2E90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685816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670F5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069535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2535C9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1B9094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14A7EC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09367C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0A5701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46D319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58.75</w:t>
            </w:r>
          </w:p>
        </w:tc>
      </w:tr>
      <w:tr w:rsidR="00574791" w:rsidRPr="00574791" w14:paraId="446927CE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0CE6D8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09" w:type="pct"/>
            <w:vAlign w:val="center"/>
          </w:tcPr>
          <w:p w14:paraId="0F088C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6146C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68A34C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BA7E4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52F06C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6C6CEA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29699B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538DE9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6464F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5274C7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6527D6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</w:tr>
      <w:tr w:rsidR="00574791" w:rsidRPr="00574791" w14:paraId="1B066B03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1128EA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09" w:type="pct"/>
            <w:vAlign w:val="center"/>
          </w:tcPr>
          <w:p w14:paraId="69C449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A3A54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1AC199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020B5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51F29C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636222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6DE69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5D7A33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40419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1C4BEB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791AF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52.92</w:t>
            </w:r>
          </w:p>
        </w:tc>
      </w:tr>
      <w:tr w:rsidR="00574791" w:rsidRPr="00574791" w14:paraId="2D7FC781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60441D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09" w:type="pct"/>
            <w:vAlign w:val="center"/>
          </w:tcPr>
          <w:p w14:paraId="3033F3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41929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645A80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F0915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1A99C0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76C15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2873E2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00C6A7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601555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2D802A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8E327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</w:tr>
      <w:tr w:rsidR="00574791" w:rsidRPr="00574791" w14:paraId="153C0D22" w14:textId="77777777" w:rsidTr="00D83371">
        <w:trPr>
          <w:trHeight w:val="290"/>
        </w:trPr>
        <w:tc>
          <w:tcPr>
            <w:tcW w:w="291" w:type="pct"/>
            <w:vAlign w:val="center"/>
          </w:tcPr>
          <w:p w14:paraId="1A1564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0029</w:t>
            </w:r>
          </w:p>
        </w:tc>
        <w:tc>
          <w:tcPr>
            <w:tcW w:w="309" w:type="pct"/>
            <w:vAlign w:val="center"/>
          </w:tcPr>
          <w:p w14:paraId="41CBA4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C6001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4A2A23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4DAA36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15.00</w:t>
            </w:r>
          </w:p>
        </w:tc>
        <w:tc>
          <w:tcPr>
            <w:tcW w:w="374" w:type="pct"/>
            <w:vAlign w:val="center"/>
          </w:tcPr>
          <w:p w14:paraId="15E928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2CC97F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493BEC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1AEEA2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4FE995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4F1569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038EB8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47.19</w:t>
            </w:r>
          </w:p>
        </w:tc>
      </w:tr>
    </w:tbl>
    <w:p w14:paraId="3BD09E14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4D4D3F1B" w14:textId="77777777" w:rsidR="00574791" w:rsidRPr="00574791" w:rsidRDefault="00574791" w:rsidP="00574791">
      <w:pPr>
        <w:spacing w:line="236" w:lineRule="exact"/>
      </w:pPr>
    </w:p>
    <w:p w14:paraId="277AC07B" w14:textId="77777777" w:rsidR="00574791" w:rsidRPr="00574791" w:rsidRDefault="00574791" w:rsidP="00574791">
      <w:pPr>
        <w:spacing w:line="236" w:lineRule="exact"/>
      </w:pPr>
    </w:p>
    <w:p w14:paraId="2B370813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5C8EE49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93D8F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49A8B0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679135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48AE01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568619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718D8C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5E5804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71A710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313FE3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7AFEFC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23322E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5730E6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0A0428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4E3CD31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0E441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0029</w:t>
            </w:r>
          </w:p>
        </w:tc>
        <w:tc>
          <w:tcPr>
            <w:tcW w:w="309" w:type="pct"/>
          </w:tcPr>
          <w:p w14:paraId="7FA94B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CC1B6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4E7AA0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5174DE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0B9179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6F423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3F04C1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46EC7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18ECE5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532FDE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6E765F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48.96</w:t>
            </w:r>
          </w:p>
        </w:tc>
      </w:tr>
      <w:tr w:rsidR="00574791" w:rsidRPr="00574791" w14:paraId="7FC8685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E7B8A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0029</w:t>
            </w:r>
          </w:p>
        </w:tc>
        <w:tc>
          <w:tcPr>
            <w:tcW w:w="309" w:type="pct"/>
          </w:tcPr>
          <w:p w14:paraId="348A91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2EC9B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0A2325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174BB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7644CC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4876A0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0A01C6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12849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019D83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12C5C4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4804EB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52.08</w:t>
            </w:r>
          </w:p>
        </w:tc>
      </w:tr>
      <w:tr w:rsidR="00574791" w:rsidRPr="00574791" w14:paraId="3643F24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65782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09" w:type="pct"/>
          </w:tcPr>
          <w:p w14:paraId="26292D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4BD69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418A05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6F298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03CF64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463FD1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194C3B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C852C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93.75</w:t>
            </w:r>
          </w:p>
        </w:tc>
        <w:tc>
          <w:tcPr>
            <w:tcW w:w="485" w:type="pct"/>
            <w:vAlign w:val="center"/>
          </w:tcPr>
          <w:p w14:paraId="3C09A1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588140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1892B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79.64</w:t>
            </w:r>
          </w:p>
        </w:tc>
      </w:tr>
      <w:tr w:rsidR="00574791" w:rsidRPr="00574791" w14:paraId="6D173FE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7B330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09" w:type="pct"/>
          </w:tcPr>
          <w:p w14:paraId="604AA9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B5368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39DC30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4F385F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40B03F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448564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C6941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D12BC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52CE86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81CF6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A3778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85.83</w:t>
            </w:r>
          </w:p>
        </w:tc>
      </w:tr>
      <w:tr w:rsidR="00574791" w:rsidRPr="00574791" w14:paraId="62B02F5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FFCA7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09" w:type="pct"/>
          </w:tcPr>
          <w:p w14:paraId="0ABEB7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18AA5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4EF026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E08F8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692929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6B32F3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1CC0E0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E6CFD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265242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CCFC5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9E649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90.63</w:t>
            </w:r>
          </w:p>
        </w:tc>
      </w:tr>
      <w:tr w:rsidR="00574791" w:rsidRPr="00574791" w14:paraId="66AF16E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C1425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09" w:type="pct"/>
          </w:tcPr>
          <w:p w14:paraId="4BE2CE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710ED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3F7E15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30BAA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518BDE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7DF149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CAFF4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544D0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6C0D5E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7EAED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AA568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87.81</w:t>
            </w:r>
          </w:p>
        </w:tc>
      </w:tr>
      <w:tr w:rsidR="00574791" w:rsidRPr="00574791" w14:paraId="4C117B9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60FC2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09" w:type="pct"/>
          </w:tcPr>
          <w:p w14:paraId="05A8E6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BA69A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0182BD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F9C7D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017A60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4EC261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122E6C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1A1467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BC44F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5528C4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7F5CE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85.21</w:t>
            </w:r>
          </w:p>
        </w:tc>
      </w:tr>
      <w:tr w:rsidR="00574791" w:rsidRPr="00574791" w14:paraId="25EAD3A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5BF7A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09" w:type="pct"/>
          </w:tcPr>
          <w:p w14:paraId="2DC458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077C5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6DF336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267530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78C17E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21340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7A5C2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D1C1B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5A627B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F2058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6FA28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</w:tr>
      <w:tr w:rsidR="00574791" w:rsidRPr="00574791" w14:paraId="5DB50AE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CC732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0031</w:t>
            </w:r>
          </w:p>
        </w:tc>
        <w:tc>
          <w:tcPr>
            <w:tcW w:w="309" w:type="pct"/>
          </w:tcPr>
          <w:p w14:paraId="40DD71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A502E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41231F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B6AB0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46FE3D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227FC3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1A8727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4E1284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485" w:type="pct"/>
            <w:vAlign w:val="center"/>
          </w:tcPr>
          <w:p w14:paraId="377732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2CB49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7BC207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77.40</w:t>
            </w:r>
          </w:p>
        </w:tc>
      </w:tr>
      <w:tr w:rsidR="00574791" w:rsidRPr="00574791" w14:paraId="5CBC818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56FCA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0031</w:t>
            </w:r>
          </w:p>
        </w:tc>
        <w:tc>
          <w:tcPr>
            <w:tcW w:w="309" w:type="pct"/>
          </w:tcPr>
          <w:p w14:paraId="2CA682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AF2E4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2335F4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7F743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13E431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43E87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DEE72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367" w:type="pct"/>
            <w:vAlign w:val="center"/>
          </w:tcPr>
          <w:p w14:paraId="1F9D8E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7A723E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BD712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54FBD8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</w:tr>
      <w:tr w:rsidR="00574791" w:rsidRPr="00574791" w14:paraId="2F60F5B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6C255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0031</w:t>
            </w:r>
          </w:p>
        </w:tc>
        <w:tc>
          <w:tcPr>
            <w:tcW w:w="309" w:type="pct"/>
          </w:tcPr>
          <w:p w14:paraId="285291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292A0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4E1592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C99F0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28A205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6ACC8C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443FC9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5E18D5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485" w:type="pct"/>
            <w:vAlign w:val="center"/>
          </w:tcPr>
          <w:p w14:paraId="79BF7D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23F64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150D04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65.89</w:t>
            </w:r>
          </w:p>
        </w:tc>
      </w:tr>
      <w:tr w:rsidR="00574791" w:rsidRPr="00574791" w14:paraId="385DE46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5BF07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</w:tcPr>
          <w:p w14:paraId="7C8355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56703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6C0B82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0A242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3BE3E5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0F76B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1ED9F6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ACBAE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6303E0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6D871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587916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49.90</w:t>
            </w:r>
          </w:p>
        </w:tc>
      </w:tr>
      <w:tr w:rsidR="00574791" w:rsidRPr="00574791" w14:paraId="050F26E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50F51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</w:tcPr>
          <w:p w14:paraId="37B49E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72E29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30EB36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4A9173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4918A1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0FBDF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69BCA2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4C540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1E5540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7A340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5CE2D4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51.67</w:t>
            </w:r>
          </w:p>
        </w:tc>
      </w:tr>
      <w:tr w:rsidR="00574791" w:rsidRPr="00574791" w14:paraId="018F685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153EB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09" w:type="pct"/>
          </w:tcPr>
          <w:p w14:paraId="7B88B0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5E6C5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4133E4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7EDFED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6FB71E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F2BFE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35D963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6FCF8A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07EE07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1A3A4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0DF16A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51.56</w:t>
            </w:r>
          </w:p>
        </w:tc>
      </w:tr>
      <w:tr w:rsidR="00574791" w:rsidRPr="00574791" w14:paraId="564F9F2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5A1F7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61B39B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26DB6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060CDB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364061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5ED904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467D1A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87427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B1941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02E977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1A643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27A3B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99.38</w:t>
            </w:r>
          </w:p>
        </w:tc>
      </w:tr>
      <w:tr w:rsidR="00574791" w:rsidRPr="00574791" w14:paraId="475493D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79996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6A3265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A6B34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6DC86F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3D6988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14ABD6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1F3E3A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1576C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1D780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36253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E1734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B3EE7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99.38</w:t>
            </w:r>
          </w:p>
        </w:tc>
      </w:tr>
      <w:tr w:rsidR="00574791" w:rsidRPr="00574791" w14:paraId="2E775DD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2B96F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6EF8A3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3B773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3FC5B3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1E8915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0C0FC2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5397B4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DE8C9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67B2D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E84B3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3E993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2BB17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99.38</w:t>
            </w:r>
          </w:p>
        </w:tc>
      </w:tr>
      <w:tr w:rsidR="00574791" w:rsidRPr="00574791" w14:paraId="277E281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458FE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551F50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D6A55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6369A6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672C56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2B0F83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0D2C62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AC816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90BB4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485" w:type="pct"/>
            <w:vAlign w:val="center"/>
          </w:tcPr>
          <w:p w14:paraId="011B65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32" w:type="pct"/>
            <w:vAlign w:val="center"/>
          </w:tcPr>
          <w:p w14:paraId="130A75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1357B9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81.67</w:t>
            </w:r>
          </w:p>
        </w:tc>
      </w:tr>
      <w:tr w:rsidR="00574791" w:rsidRPr="00574791" w14:paraId="3C8731D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DD516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62C8F1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1E884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0313B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5BCE5F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17443C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2FC1B1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4CAB8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367" w:type="pct"/>
            <w:vAlign w:val="center"/>
          </w:tcPr>
          <w:p w14:paraId="601E9B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1482F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32" w:type="pct"/>
            <w:vAlign w:val="center"/>
          </w:tcPr>
          <w:p w14:paraId="19474C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43" w:type="pct"/>
            <w:vAlign w:val="center"/>
          </w:tcPr>
          <w:p w14:paraId="5F578B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97.00</w:t>
            </w:r>
          </w:p>
        </w:tc>
      </w:tr>
      <w:tr w:rsidR="00574791" w:rsidRPr="00574791" w14:paraId="44532D0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98F88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027C30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15B2A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51830C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2B9475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796EBA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08" w:type="pct"/>
            <w:vAlign w:val="center"/>
          </w:tcPr>
          <w:p w14:paraId="27E378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C93D9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EFC1F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9502F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32" w:type="pct"/>
            <w:vAlign w:val="center"/>
          </w:tcPr>
          <w:p w14:paraId="344703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43" w:type="pct"/>
            <w:vAlign w:val="center"/>
          </w:tcPr>
          <w:p w14:paraId="2363BC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97.78</w:t>
            </w:r>
          </w:p>
        </w:tc>
      </w:tr>
      <w:tr w:rsidR="00574791" w:rsidRPr="00574791" w14:paraId="1848B73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5F365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2587A2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F74CB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1EA72F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0ED6DB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63A25F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672B27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D8EC3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367" w:type="pct"/>
            <w:vAlign w:val="center"/>
          </w:tcPr>
          <w:p w14:paraId="68EA52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485" w:type="pct"/>
            <w:vAlign w:val="center"/>
          </w:tcPr>
          <w:p w14:paraId="006639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32" w:type="pct"/>
            <w:vAlign w:val="center"/>
          </w:tcPr>
          <w:p w14:paraId="6CA9CF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43" w:type="pct"/>
            <w:vAlign w:val="center"/>
          </w:tcPr>
          <w:p w14:paraId="4977E9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</w:tr>
      <w:tr w:rsidR="00574791" w:rsidRPr="00574791" w14:paraId="701C307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8AAB5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08063E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2872F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7330C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0C78B1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0D3649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76A280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318E1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367" w:type="pct"/>
            <w:vAlign w:val="center"/>
          </w:tcPr>
          <w:p w14:paraId="7C8BE7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485" w:type="pct"/>
            <w:vAlign w:val="center"/>
          </w:tcPr>
          <w:p w14:paraId="1E3898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32" w:type="pct"/>
            <w:vAlign w:val="center"/>
          </w:tcPr>
          <w:p w14:paraId="7C4FC5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43" w:type="pct"/>
            <w:vAlign w:val="center"/>
          </w:tcPr>
          <w:p w14:paraId="1B6797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93.75</w:t>
            </w:r>
          </w:p>
        </w:tc>
      </w:tr>
      <w:tr w:rsidR="00574791" w:rsidRPr="00574791" w14:paraId="34EDD5B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47CEA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474887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48BA8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3CCA92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4251FF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5EB43E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43BC1A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25C6A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E5F8C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2ACBC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7D00F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3FDA6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</w:tr>
      <w:tr w:rsidR="00574791" w:rsidRPr="00574791" w14:paraId="4BC9942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32B96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09" w:type="pct"/>
          </w:tcPr>
          <w:p w14:paraId="5A287E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E7AEF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2D2FFC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24FEBB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5B7BEC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C1E8B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AEBBA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06176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604BD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EF5C4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56FC4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</w:tr>
      <w:tr w:rsidR="00574791" w:rsidRPr="00574791" w14:paraId="44F6FFE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F46B8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309" w:type="pct"/>
          </w:tcPr>
          <w:p w14:paraId="271B10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44324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2ECBE1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5EA7A9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612804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573C46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3E7964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21B59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7E5648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F3650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71AAEA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64.48</w:t>
            </w:r>
          </w:p>
        </w:tc>
      </w:tr>
      <w:tr w:rsidR="00574791" w:rsidRPr="00574791" w14:paraId="3D1FAF4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2C3C8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309" w:type="pct"/>
          </w:tcPr>
          <w:p w14:paraId="3BDDE4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AA421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15B571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CD16D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396AA9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4C049A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67B441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09531B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44F68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57A42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3E50CE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54.79</w:t>
            </w:r>
          </w:p>
        </w:tc>
      </w:tr>
      <w:tr w:rsidR="00574791" w:rsidRPr="00574791" w14:paraId="51B52BC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393BA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309" w:type="pct"/>
          </w:tcPr>
          <w:p w14:paraId="55795C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BD86D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28DC07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C057A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192D98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55057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763A75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BBDE7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7F62B0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8157D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3B734F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62.81</w:t>
            </w:r>
          </w:p>
        </w:tc>
      </w:tr>
      <w:tr w:rsidR="00574791" w:rsidRPr="00574791" w14:paraId="004948A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E5CB0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</w:tcPr>
          <w:p w14:paraId="34FC73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3DB61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223B81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FF5F6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79ED9E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BD440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8C2B1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302138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058AD3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39EB2B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0DEAB5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55.10</w:t>
            </w:r>
          </w:p>
        </w:tc>
      </w:tr>
      <w:tr w:rsidR="00574791" w:rsidRPr="00574791" w14:paraId="2E6252C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6740F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</w:tcPr>
          <w:p w14:paraId="7D8722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4442A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062063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23A057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594AC3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243B60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1500DE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5D6B50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78EE3E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66EF3A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02AC7D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65.10</w:t>
            </w:r>
          </w:p>
        </w:tc>
      </w:tr>
      <w:tr w:rsidR="00574791" w:rsidRPr="00574791" w14:paraId="0149B2C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D0F40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</w:tcPr>
          <w:p w14:paraId="1D2DC1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F6884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67AD9A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A0FC3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19D79D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7FCEF9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23642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69068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5D03F6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7C113D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3C681D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58.75</w:t>
            </w:r>
          </w:p>
        </w:tc>
      </w:tr>
      <w:tr w:rsidR="00574791" w:rsidRPr="00574791" w14:paraId="1ADA98A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35D45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</w:tcPr>
          <w:p w14:paraId="2C4CAA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42E8B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58A2C1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6D521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6972DA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763196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6768B5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370A9E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2D5DFD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09D08B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208B4B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47.92</w:t>
            </w:r>
          </w:p>
        </w:tc>
      </w:tr>
    </w:tbl>
    <w:p w14:paraId="4F1F0DA4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755B37A6" w14:textId="77777777" w:rsidR="00574791" w:rsidRPr="00574791" w:rsidRDefault="00574791" w:rsidP="00574791">
      <w:pPr>
        <w:spacing w:line="236" w:lineRule="exact"/>
      </w:pPr>
    </w:p>
    <w:p w14:paraId="4772CACC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668D057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9DAD8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7BB9A2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1B9537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468F36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7F2F3C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52211F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5BBDFB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22660B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3FD441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4CF241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04BA01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6EDF56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091430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2847F44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B1748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  <w:vAlign w:val="center"/>
          </w:tcPr>
          <w:p w14:paraId="574144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DE610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7E0A05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17A08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219D6E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F96C1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457715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0471B3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190132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5DFB97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7F836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42.81</w:t>
            </w:r>
          </w:p>
        </w:tc>
      </w:tr>
      <w:tr w:rsidR="00574791" w:rsidRPr="00574791" w14:paraId="6A75FE4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B7211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  <w:vAlign w:val="center"/>
          </w:tcPr>
          <w:p w14:paraId="121BAA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A7B0F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E2033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46D14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47B859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065520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0AC358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032F75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4EB762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6C470A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7C79DF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57.50</w:t>
            </w:r>
          </w:p>
        </w:tc>
      </w:tr>
      <w:tr w:rsidR="00574791" w:rsidRPr="00574791" w14:paraId="3DF81632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4BA9B3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  <w:vAlign w:val="center"/>
          </w:tcPr>
          <w:p w14:paraId="485451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5CE63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39C026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1B9650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0A45E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6CCDB1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2A18C1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2CBD6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0E945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00299C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57539E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59.06</w:t>
            </w:r>
          </w:p>
        </w:tc>
      </w:tr>
      <w:tr w:rsidR="00574791" w:rsidRPr="00574791" w14:paraId="59880A13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717850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  <w:vAlign w:val="center"/>
          </w:tcPr>
          <w:p w14:paraId="2FB09F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5ECCA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083212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03F43D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4BF106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7885CA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3FA824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308020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3E6C70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61182A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771E1E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48.02</w:t>
            </w:r>
          </w:p>
        </w:tc>
      </w:tr>
      <w:tr w:rsidR="00574791" w:rsidRPr="00574791" w14:paraId="0CC498B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2F773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  <w:vAlign w:val="center"/>
          </w:tcPr>
          <w:p w14:paraId="7A2698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5C46E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BD2A7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B79C9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3A2813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E8F3F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487D7A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10C778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4F6ADB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51768D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4C2399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41.98</w:t>
            </w:r>
          </w:p>
        </w:tc>
      </w:tr>
      <w:tr w:rsidR="00574791" w:rsidRPr="00574791" w14:paraId="6523A85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D22AC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  <w:vAlign w:val="center"/>
          </w:tcPr>
          <w:p w14:paraId="6638AB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729D9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0B957A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091B8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7155DC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5F3E4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7898C7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81E96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688BA4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5023D9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0A5B21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45.52</w:t>
            </w:r>
          </w:p>
        </w:tc>
      </w:tr>
      <w:tr w:rsidR="00574791" w:rsidRPr="00574791" w14:paraId="270FDB3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3FEFF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09" w:type="pct"/>
            <w:vAlign w:val="center"/>
          </w:tcPr>
          <w:p w14:paraId="08906A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745C1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3A0ACF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4BB452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5FD46D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736FDE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25C270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F6D5F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11E750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721589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3F3D20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</w:tr>
      <w:tr w:rsidR="00574791" w:rsidRPr="00574791" w14:paraId="1D33C0B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659AC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5944AD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ACA3F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7BE44D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008674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412843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0A5FE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3B28E6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B2B35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3A28A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DB2F9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561275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46.77</w:t>
            </w:r>
          </w:p>
        </w:tc>
      </w:tr>
      <w:tr w:rsidR="00574791" w:rsidRPr="00574791" w14:paraId="6D7BBAA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57606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7BEFAE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510EC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6560D1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E492D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686BA3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047296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3B162B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C9F93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70FC2A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4E5D4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5015C0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60.52</w:t>
            </w:r>
          </w:p>
        </w:tc>
      </w:tr>
      <w:tr w:rsidR="00574791" w:rsidRPr="00574791" w14:paraId="4F9B566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EB537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491623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15783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456426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E25A0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747B76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3F8D99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364090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5F715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52FE79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77B87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28FB66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67.60</w:t>
            </w:r>
          </w:p>
        </w:tc>
      </w:tr>
      <w:tr w:rsidR="00574791" w:rsidRPr="00574791" w14:paraId="398F6A9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54F1D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171CBE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4B1BF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71FA05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FAEDB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122A5A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7DCDF2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60DC03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38F20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54ECBD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94073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58AE80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62.81</w:t>
            </w:r>
          </w:p>
        </w:tc>
      </w:tr>
      <w:tr w:rsidR="00574791" w:rsidRPr="00574791" w14:paraId="5CC7E1A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DFA3A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139646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716F1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1636A6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992C0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1DEDF8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4D5EA4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2C8D9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E4135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16B8A1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42804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4E4F8C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63.44</w:t>
            </w:r>
          </w:p>
        </w:tc>
      </w:tr>
      <w:tr w:rsidR="00574791" w:rsidRPr="00574791" w14:paraId="7D1F65D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B29EE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12C20F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9D635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9D4B0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1F762D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13BF01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21A470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3C771A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04204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3FC344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11E0A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388263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61.56</w:t>
            </w:r>
          </w:p>
        </w:tc>
      </w:tr>
      <w:tr w:rsidR="00574791" w:rsidRPr="00574791" w14:paraId="4E1A06B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89364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099158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7EE24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75FF20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78ED8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1E1AEF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0A70BF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227590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3255F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1BD644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6034C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479584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65.73</w:t>
            </w:r>
          </w:p>
        </w:tc>
      </w:tr>
      <w:tr w:rsidR="00574791" w:rsidRPr="00574791" w14:paraId="29222EA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7815D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18F82C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3CF4E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305C9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4FFDB5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3263D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7D0DE5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192BD2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1382E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234AAA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26C35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0C5161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70.94</w:t>
            </w:r>
          </w:p>
        </w:tc>
      </w:tr>
      <w:tr w:rsidR="00574791" w:rsidRPr="00574791" w14:paraId="4316DC7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F6374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456EA3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093D5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02694D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1CDA58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F8265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4879A3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7D8E83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F4993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24997D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F7760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1C80F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74.06</w:t>
            </w:r>
          </w:p>
        </w:tc>
      </w:tr>
      <w:tr w:rsidR="00574791" w:rsidRPr="00574791" w14:paraId="4B2B694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F13DE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09" w:type="pct"/>
            <w:vAlign w:val="center"/>
          </w:tcPr>
          <w:p w14:paraId="185918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CFD8A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15BD55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B89D7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121C37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5F9149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3AAA5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48A96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3C052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41F9B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3BA886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76.67</w:t>
            </w:r>
          </w:p>
        </w:tc>
      </w:tr>
      <w:tr w:rsidR="00574791" w:rsidRPr="00574791" w14:paraId="223237E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B71B5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09" w:type="pct"/>
            <w:vAlign w:val="center"/>
          </w:tcPr>
          <w:p w14:paraId="345A8B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09AC1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1C00F8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6C37CC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33BD9C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0C2EA2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40EBD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485FE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53928F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8A9A8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5FB447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91.25</w:t>
            </w:r>
          </w:p>
        </w:tc>
      </w:tr>
      <w:tr w:rsidR="00574791" w:rsidRPr="00574791" w14:paraId="54A02F7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B9712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09" w:type="pct"/>
            <w:vAlign w:val="center"/>
          </w:tcPr>
          <w:p w14:paraId="6DA114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7A9B4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247313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6DD1EC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295F82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50167D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9E2BD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A8FFB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60C2B9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961C3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698F2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96.67</w:t>
            </w:r>
          </w:p>
        </w:tc>
      </w:tr>
      <w:tr w:rsidR="00574791" w:rsidRPr="00574791" w14:paraId="2ABDE2B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04934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09" w:type="pct"/>
            <w:vAlign w:val="center"/>
          </w:tcPr>
          <w:p w14:paraId="336B52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75307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75DA6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ECA1E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1B059F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41C837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91651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28398E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430B60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68083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B45AB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</w:tr>
      <w:tr w:rsidR="00574791" w:rsidRPr="00574791" w14:paraId="0C7DC65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1B027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09" w:type="pct"/>
            <w:vAlign w:val="center"/>
          </w:tcPr>
          <w:p w14:paraId="6DF8A2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68FA3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7F92C9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3D46FE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67A1E1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485545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A5F6E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A2847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65AB9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1908A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12A3D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</w:tr>
      <w:tr w:rsidR="00574791" w:rsidRPr="00574791" w14:paraId="248D829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02E4F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09" w:type="pct"/>
            <w:vAlign w:val="center"/>
          </w:tcPr>
          <w:p w14:paraId="1BB8F3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16E92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29F864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3922BE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04EF6F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709191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1B7AF4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70DBF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5663A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DE3BF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54008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</w:tr>
      <w:tr w:rsidR="00574791" w:rsidRPr="00574791" w14:paraId="496DD0F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3D6EA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09" w:type="pct"/>
            <w:vAlign w:val="center"/>
          </w:tcPr>
          <w:p w14:paraId="46DC60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F61F4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3BE95E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02DEC4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3733FF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60EBEB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5C2D8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EE5ED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5D6AA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74612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63FD2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98.75</w:t>
            </w:r>
          </w:p>
        </w:tc>
      </w:tr>
      <w:tr w:rsidR="00574791" w:rsidRPr="00574791" w14:paraId="01788B3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4F7B4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7DD977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ABEE3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2820F4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35776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1D623F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D2D5E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498" w:type="pct"/>
            <w:vAlign w:val="center"/>
          </w:tcPr>
          <w:p w14:paraId="308060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8019E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012D7C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90BCB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6485F0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55.52</w:t>
            </w:r>
          </w:p>
        </w:tc>
      </w:tr>
      <w:tr w:rsidR="00574791" w:rsidRPr="00574791" w14:paraId="0A130C8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88286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126F4A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28045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1DF6B2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C2AB1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2CF466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700E8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38F57D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367" w:type="pct"/>
            <w:vAlign w:val="center"/>
          </w:tcPr>
          <w:p w14:paraId="3CEB05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1F311F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32" w:type="pct"/>
            <w:vAlign w:val="center"/>
          </w:tcPr>
          <w:p w14:paraId="3A86E1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638BED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23.19</w:t>
            </w:r>
          </w:p>
        </w:tc>
      </w:tr>
      <w:tr w:rsidR="00574791" w:rsidRPr="00574791" w14:paraId="3DCFF36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7D579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73AF96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22CA5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75DDCD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59110D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7E4CFD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A9E20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4F5885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12088A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6CAF88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2501D0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51AB90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26.25</w:t>
            </w:r>
          </w:p>
        </w:tc>
      </w:tr>
      <w:tr w:rsidR="00574791" w:rsidRPr="00574791" w14:paraId="15A2F13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DB94F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791B36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3F9AD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3C8E0C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08497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69B203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D3908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40088D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3197C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23D5AF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57B3B7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248ECE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43.13</w:t>
            </w:r>
          </w:p>
        </w:tc>
      </w:tr>
      <w:tr w:rsidR="00574791" w:rsidRPr="00574791" w14:paraId="4EBE8DE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70BB6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076F98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F46E1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3D372F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092698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28C271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68F16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7A4D7F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0A31C8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32F0EC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5FC066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731D86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40.31</w:t>
            </w:r>
          </w:p>
        </w:tc>
      </w:tr>
      <w:tr w:rsidR="00574791" w:rsidRPr="00574791" w14:paraId="60A9815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F56E5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43A3F9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4AC1A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598D4D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CD265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4E7FA3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11B106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4F41E7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E5379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535E4A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634B1C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538998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38.33</w:t>
            </w:r>
          </w:p>
        </w:tc>
      </w:tr>
    </w:tbl>
    <w:p w14:paraId="61D4989C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33EF91FB" w14:textId="77777777" w:rsidR="00574791" w:rsidRPr="00574791" w:rsidRDefault="00574791" w:rsidP="00574791"/>
    <w:p w14:paraId="08C026F3" w14:textId="77777777" w:rsidR="00574791" w:rsidRPr="00574791" w:rsidRDefault="00574791" w:rsidP="00574791">
      <w:pPr>
        <w:spacing w:line="236" w:lineRule="exact"/>
      </w:pPr>
    </w:p>
    <w:p w14:paraId="4EA2E6CF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4282E5E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A7D65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17A4D7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29F0F0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1B59E7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6322B2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453453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03837E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6691A2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7C0652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19993D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26DCB2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7BB41B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47A290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2C4EFA0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2BA55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3163DC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F0913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7A2EC5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F541A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088F3F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7A9437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231099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4EEE1F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204A65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611BA9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7D4A73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44.06</w:t>
            </w:r>
          </w:p>
        </w:tc>
      </w:tr>
      <w:tr w:rsidR="00574791" w:rsidRPr="00574791" w14:paraId="53371A7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CDAED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25C7FE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470DF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7927B4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3315C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17AD3E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C3DA5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13F61C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39DA4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1C3C8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EF3C5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28FB7E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55.31</w:t>
            </w:r>
          </w:p>
        </w:tc>
      </w:tr>
      <w:tr w:rsidR="00574791" w:rsidRPr="00574791" w14:paraId="351ACC7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40052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1B7191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EEF06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62C6DC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1F426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0E79B9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EDE02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562322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CEC91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3AA350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266279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2ADE81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38.23</w:t>
            </w:r>
          </w:p>
        </w:tc>
      </w:tr>
      <w:tr w:rsidR="00574791" w:rsidRPr="00574791" w14:paraId="07E4773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022B7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309" w:type="pct"/>
            <w:vAlign w:val="center"/>
          </w:tcPr>
          <w:p w14:paraId="2EDB85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69CAA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33583D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B3165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1113EA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41694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313B63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4E5BCA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326D82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2E3388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0A0BF5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41.15</w:t>
            </w:r>
          </w:p>
        </w:tc>
      </w:tr>
      <w:tr w:rsidR="00574791" w:rsidRPr="00574791" w14:paraId="0C27BD2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2BED8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4E89EC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C555E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121673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266F3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428BA0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19252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657846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22DB5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3EA106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27788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7EB8A1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60.42</w:t>
            </w:r>
          </w:p>
        </w:tc>
      </w:tr>
      <w:tr w:rsidR="00574791" w:rsidRPr="00574791" w14:paraId="371AD7C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B90A8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2790E8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D2886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16C943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422EEF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1DA89F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8F17E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1387A1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5555F3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D5F2C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272D21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096307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57.29</w:t>
            </w:r>
          </w:p>
        </w:tc>
      </w:tr>
      <w:tr w:rsidR="00574791" w:rsidRPr="00574791" w14:paraId="4F6B0A9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BD4D4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4EF63D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79CB2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317B04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576383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1FCB1B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4DE576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770C9E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A1AF5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3754EB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4FD89D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4424B6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42.71</w:t>
            </w:r>
          </w:p>
        </w:tc>
      </w:tr>
      <w:tr w:rsidR="00574791" w:rsidRPr="00574791" w14:paraId="36FBD05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8831C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38FA70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AA920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455850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8168B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440511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118985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63E19B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6104F4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1635B1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24E716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506468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</w:tr>
      <w:tr w:rsidR="00574791" w:rsidRPr="00574791" w14:paraId="7A8EC1F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57595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3AE959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52DE2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6C5CEC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43F516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2C6F85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4D4F3A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739396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7FF5D3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14C69A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22107E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6DC35B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39.17</w:t>
            </w:r>
          </w:p>
        </w:tc>
      </w:tr>
      <w:tr w:rsidR="00574791" w:rsidRPr="00574791" w14:paraId="738040B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1B406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025B30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F6EA6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52F7D9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96293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74" w:type="pct"/>
            <w:vAlign w:val="center"/>
          </w:tcPr>
          <w:p w14:paraId="25D1B5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7929F7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5A0DBD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5C3CBA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20CA40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0A2C41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5ED384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36.04</w:t>
            </w:r>
          </w:p>
        </w:tc>
      </w:tr>
      <w:tr w:rsidR="00574791" w:rsidRPr="00574791" w14:paraId="554EA16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A40D5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443927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FBD02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711938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6FA29B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74" w:type="pct"/>
            <w:vAlign w:val="center"/>
          </w:tcPr>
          <w:p w14:paraId="4C2EAC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5A53E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498" w:type="pct"/>
            <w:vAlign w:val="center"/>
          </w:tcPr>
          <w:p w14:paraId="1F4C3F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4B38FC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6440A6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1F33BF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1F3BD4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</w:tr>
      <w:tr w:rsidR="00574791" w:rsidRPr="00574791" w14:paraId="0220100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49351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309" w:type="pct"/>
            <w:vAlign w:val="center"/>
          </w:tcPr>
          <w:p w14:paraId="629B14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25B68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37B532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3D639F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31E721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B014C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4BEBC9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F9F52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0E33A2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DF742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41BCC6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40.21</w:t>
            </w:r>
          </w:p>
        </w:tc>
      </w:tr>
      <w:tr w:rsidR="00574791" w:rsidRPr="00574791" w14:paraId="4A7270C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314BE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  <w:vAlign w:val="center"/>
          </w:tcPr>
          <w:p w14:paraId="6DCBF8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4FCC6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30474D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3A71FA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41A411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E456D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89379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CA8AC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5DFF6F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B53DC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4B3EFC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62.08</w:t>
            </w:r>
          </w:p>
        </w:tc>
      </w:tr>
      <w:tr w:rsidR="00574791" w:rsidRPr="00574791" w14:paraId="1B00D2A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35DF3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  <w:vAlign w:val="center"/>
          </w:tcPr>
          <w:p w14:paraId="666410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7C704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18F353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9C6A6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64DCB8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02AF60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1D15C0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68308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4BDED3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E6339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7FA293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45.73</w:t>
            </w:r>
          </w:p>
        </w:tc>
      </w:tr>
      <w:tr w:rsidR="00574791" w:rsidRPr="00574791" w14:paraId="51EA009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99E9C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  <w:vAlign w:val="center"/>
          </w:tcPr>
          <w:p w14:paraId="24EE49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49248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5AED15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4516F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532314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03E0BA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5F5936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C9B34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69298A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9B9FD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6F4555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58.02</w:t>
            </w:r>
          </w:p>
        </w:tc>
      </w:tr>
      <w:tr w:rsidR="00574791" w:rsidRPr="00574791" w14:paraId="17009DF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925BF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  <w:vAlign w:val="center"/>
          </w:tcPr>
          <w:p w14:paraId="583559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1B1D8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6EB9EB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D9113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1A5B5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7D3C11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47EE7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3748E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798834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94B45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57C40B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72.08</w:t>
            </w:r>
          </w:p>
        </w:tc>
      </w:tr>
      <w:tr w:rsidR="00574791" w:rsidRPr="00574791" w14:paraId="6BC035F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DB947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  <w:vAlign w:val="center"/>
          </w:tcPr>
          <w:p w14:paraId="17EB7A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FB48C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0C81A1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429B4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2EFF84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1B8DB3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62FD7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46207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0FCC2A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6919B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3B0C8E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74.90</w:t>
            </w:r>
          </w:p>
        </w:tc>
      </w:tr>
      <w:tr w:rsidR="00574791" w:rsidRPr="00574791" w14:paraId="3D2F113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7E283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  <w:vAlign w:val="center"/>
          </w:tcPr>
          <w:p w14:paraId="57C925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AA782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6740E9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046D0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77A8BF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1FD1A6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8F731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E2C16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C6C80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98E0E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9DC8D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80.52</w:t>
            </w:r>
          </w:p>
        </w:tc>
      </w:tr>
      <w:tr w:rsidR="00574791" w:rsidRPr="00574791" w14:paraId="3E06A6C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1B477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  <w:vAlign w:val="center"/>
          </w:tcPr>
          <w:p w14:paraId="135DE6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45811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11A90D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D6B60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3B5B15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306749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57A9A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B85D7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8A629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99495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42A18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83.65</w:t>
            </w:r>
          </w:p>
        </w:tc>
      </w:tr>
      <w:tr w:rsidR="00574791" w:rsidRPr="00574791" w14:paraId="0AEEF75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038D1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309" w:type="pct"/>
            <w:vAlign w:val="center"/>
          </w:tcPr>
          <w:p w14:paraId="3EBC62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C25C9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30AB4F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71003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7C6788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2AF281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44EB3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A4580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75193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F819A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6A1D8E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83.54</w:t>
            </w:r>
          </w:p>
        </w:tc>
      </w:tr>
      <w:tr w:rsidR="00574791" w:rsidRPr="00574791" w14:paraId="2738E9DD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0C94BB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0048</w:t>
            </w:r>
          </w:p>
        </w:tc>
        <w:tc>
          <w:tcPr>
            <w:tcW w:w="309" w:type="pct"/>
            <w:vAlign w:val="center"/>
          </w:tcPr>
          <w:p w14:paraId="40E321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484C2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542D86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64" w:type="pct"/>
            <w:vAlign w:val="center"/>
          </w:tcPr>
          <w:p w14:paraId="719718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74" w:type="pct"/>
            <w:vAlign w:val="center"/>
          </w:tcPr>
          <w:p w14:paraId="4C9B06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7261EC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31BF88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1BE075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0D0CE9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36A32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C28E0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45.83</w:t>
            </w:r>
          </w:p>
        </w:tc>
      </w:tr>
      <w:tr w:rsidR="00574791" w:rsidRPr="00574791" w14:paraId="1773A04F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4D707D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  <w:vAlign w:val="center"/>
          </w:tcPr>
          <w:p w14:paraId="6F8E7C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85467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690167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75FA47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1D94E4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73FC5F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33E570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41116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1E9B19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3F2894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12DF31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43.33</w:t>
            </w:r>
          </w:p>
        </w:tc>
      </w:tr>
      <w:tr w:rsidR="00574791" w:rsidRPr="00574791" w14:paraId="667A9A0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9D9AC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  <w:vAlign w:val="center"/>
          </w:tcPr>
          <w:p w14:paraId="3EC6ED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091DD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26E6AD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A9DCA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126B92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43D6E6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2645BA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5C0AD8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272BFC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5D8668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086003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39.17</w:t>
            </w:r>
          </w:p>
        </w:tc>
      </w:tr>
      <w:tr w:rsidR="00574791" w:rsidRPr="00574791" w14:paraId="0EAFF88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874F5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  <w:vAlign w:val="center"/>
          </w:tcPr>
          <w:p w14:paraId="09FA6D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73BAD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778719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4D87B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500FB2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0548D5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56345F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324E16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8CD59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78EDFD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5D1F23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59.69</w:t>
            </w:r>
          </w:p>
        </w:tc>
      </w:tr>
      <w:tr w:rsidR="00574791" w:rsidRPr="00574791" w14:paraId="054BEF9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FDF31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09" w:type="pct"/>
            <w:vAlign w:val="center"/>
          </w:tcPr>
          <w:p w14:paraId="007D09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7EFAD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20F09D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49D4C1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020C85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357BAC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64A688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63CD67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485" w:type="pct"/>
            <w:vAlign w:val="center"/>
          </w:tcPr>
          <w:p w14:paraId="5A0EAD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0034A1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7E3654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39.79</w:t>
            </w:r>
          </w:p>
        </w:tc>
      </w:tr>
      <w:tr w:rsidR="00574791" w:rsidRPr="00574791" w14:paraId="21092DE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D32C3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2F72A6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C6DBD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791B38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2464FA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50E619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67E80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5E1E41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367" w:type="pct"/>
            <w:vAlign w:val="center"/>
          </w:tcPr>
          <w:p w14:paraId="49B67B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78B024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32" w:type="pct"/>
            <w:vAlign w:val="center"/>
          </w:tcPr>
          <w:p w14:paraId="18732C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57ABF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22.60</w:t>
            </w:r>
          </w:p>
        </w:tc>
      </w:tr>
      <w:tr w:rsidR="00574791" w:rsidRPr="00574791" w14:paraId="6B89944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83213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3416FB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0B52F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71F83E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5B7E57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15.00</w:t>
            </w:r>
          </w:p>
        </w:tc>
        <w:tc>
          <w:tcPr>
            <w:tcW w:w="374" w:type="pct"/>
            <w:vAlign w:val="center"/>
          </w:tcPr>
          <w:p w14:paraId="18F637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8ADB8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7B7B3E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367" w:type="pct"/>
            <w:vAlign w:val="center"/>
          </w:tcPr>
          <w:p w14:paraId="420CB0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BEA05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32" w:type="pct"/>
            <w:vAlign w:val="center"/>
          </w:tcPr>
          <w:p w14:paraId="5BED32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35A73A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25.31</w:t>
            </w:r>
          </w:p>
        </w:tc>
      </w:tr>
      <w:tr w:rsidR="00574791" w:rsidRPr="00574791" w14:paraId="7F03C6D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809AA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45E77A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C427F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7E1485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744A09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574829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067D5C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125A96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384795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43.75</w:t>
            </w:r>
          </w:p>
        </w:tc>
        <w:tc>
          <w:tcPr>
            <w:tcW w:w="485" w:type="pct"/>
            <w:vAlign w:val="center"/>
          </w:tcPr>
          <w:p w14:paraId="2D46D0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10A7EB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150515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38.39</w:t>
            </w:r>
          </w:p>
        </w:tc>
      </w:tr>
      <w:tr w:rsidR="00574791" w:rsidRPr="00574791" w14:paraId="2BEE4B7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EEF18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459127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CB147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680D29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BF995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10DFB3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70FEF3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7FE1F4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A7AB9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31.25</w:t>
            </w:r>
          </w:p>
        </w:tc>
        <w:tc>
          <w:tcPr>
            <w:tcW w:w="485" w:type="pct"/>
            <w:vAlign w:val="center"/>
          </w:tcPr>
          <w:p w14:paraId="712150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262C24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06920C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48.70</w:t>
            </w:r>
          </w:p>
        </w:tc>
      </w:tr>
      <w:tr w:rsidR="00574791" w:rsidRPr="00574791" w14:paraId="63B27FD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FD149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4AED56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E2EEF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39B113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94466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302B13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7F9F13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14CADA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45220F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46A934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644A42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0FE51D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44.69</w:t>
            </w:r>
          </w:p>
        </w:tc>
      </w:tr>
      <w:tr w:rsidR="00574791" w:rsidRPr="00574791" w14:paraId="147197E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1DF9D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0AB464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58675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52669F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4614DB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293553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7DC3EB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604032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19E50F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039E2B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660389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30C1C3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37.29</w:t>
            </w:r>
          </w:p>
        </w:tc>
      </w:tr>
    </w:tbl>
    <w:p w14:paraId="64DCC105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03E5C9B1" w14:textId="77777777" w:rsidR="00574791" w:rsidRPr="00574791" w:rsidRDefault="00574791" w:rsidP="00574791"/>
    <w:p w14:paraId="21773BDB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2D2E25C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6400F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128CA0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37F1B5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4ED590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7215D9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4B4C34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457613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5DD5AB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69187D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6B97BA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36C9E3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7A2326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3197F2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35813C9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E6B44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541F09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5C339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D7AC1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196B91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4EB8C1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20EAC0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68F504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1AC3EA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69177F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458CCE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45E677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33.85</w:t>
            </w:r>
          </w:p>
        </w:tc>
      </w:tr>
      <w:tr w:rsidR="00574791" w:rsidRPr="00574791" w14:paraId="3C9D2EB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9FF11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09530E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25198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1F5612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4403D7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6265DE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791331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706E1B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4B2C3E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B7581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65E5A4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35DEBA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44.27</w:t>
            </w:r>
          </w:p>
        </w:tc>
      </w:tr>
      <w:tr w:rsidR="00574791" w:rsidRPr="00574791" w14:paraId="0975ACD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51675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79B415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CB11D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01D562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7223BC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5FF119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3F5B2D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28001F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27B4DF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6.25</w:t>
            </w:r>
          </w:p>
        </w:tc>
        <w:tc>
          <w:tcPr>
            <w:tcW w:w="485" w:type="pct"/>
            <w:vAlign w:val="center"/>
          </w:tcPr>
          <w:p w14:paraId="60EBB2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4D2181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43" w:type="pct"/>
            <w:vAlign w:val="center"/>
          </w:tcPr>
          <w:p w14:paraId="19771B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33.18</w:t>
            </w:r>
          </w:p>
        </w:tc>
      </w:tr>
      <w:tr w:rsidR="00574791" w:rsidRPr="00574791" w14:paraId="296348C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2751B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61B7B9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05EAC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2B1C38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12.50</w:t>
            </w:r>
          </w:p>
        </w:tc>
        <w:tc>
          <w:tcPr>
            <w:tcW w:w="364" w:type="pct"/>
            <w:vAlign w:val="center"/>
          </w:tcPr>
          <w:p w14:paraId="74A395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74" w:type="pct"/>
            <w:vAlign w:val="center"/>
          </w:tcPr>
          <w:p w14:paraId="429AD0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483897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3E1F35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4E5C88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85" w:type="pct"/>
            <w:vAlign w:val="center"/>
          </w:tcPr>
          <w:p w14:paraId="4EFF63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369D6F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43" w:type="pct"/>
            <w:vAlign w:val="center"/>
          </w:tcPr>
          <w:p w14:paraId="50D8D4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28.85</w:t>
            </w:r>
          </w:p>
        </w:tc>
      </w:tr>
      <w:tr w:rsidR="00574791" w:rsidRPr="00574791" w14:paraId="487BDE6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0EB33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309" w:type="pct"/>
            <w:vAlign w:val="center"/>
          </w:tcPr>
          <w:p w14:paraId="3A3162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3A271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59E6CE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068EAA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2A2347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67ED5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6AC537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2AF5CC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32A99C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2FE0E2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6163B0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43.96</w:t>
            </w:r>
          </w:p>
        </w:tc>
      </w:tr>
      <w:tr w:rsidR="00574791" w:rsidRPr="00574791" w14:paraId="3E5C054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3105E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360FC83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6809F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5F60A5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9BE06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2A11D1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8ADEB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133149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4D9A0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0BDFDB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5ED6C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2056D5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48.33</w:t>
            </w:r>
          </w:p>
        </w:tc>
      </w:tr>
      <w:tr w:rsidR="00574791" w:rsidRPr="00574791" w14:paraId="750672D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B4361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13096D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BBC5E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347918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24A79F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4DAFAE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7BF94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3BBD20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1A78E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742243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194DF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2754A3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43.54</w:t>
            </w:r>
          </w:p>
        </w:tc>
      </w:tr>
      <w:tr w:rsidR="00574791" w:rsidRPr="00574791" w14:paraId="73E50DB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37141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7AF46F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E5C67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09EC38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4646EB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29C010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83A3D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7D67BA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F5CE4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79BB97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CA39D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1BD921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52.40</w:t>
            </w:r>
          </w:p>
        </w:tc>
      </w:tr>
      <w:tr w:rsidR="00574791" w:rsidRPr="00574791" w14:paraId="4C0E11F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54D31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6D6FEE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A0E8B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1B05CE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48D38C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76C726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12B3B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028981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034B5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3113E0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2A56C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7F3C6C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46.67</w:t>
            </w:r>
          </w:p>
        </w:tc>
      </w:tr>
      <w:tr w:rsidR="00574791" w:rsidRPr="00574791" w14:paraId="33A9BAE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2D456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370351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5673C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34968D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EC50F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38E973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F004C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98FAF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84F05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2A987F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752F0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03ECEF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53.85</w:t>
            </w:r>
          </w:p>
        </w:tc>
      </w:tr>
      <w:tr w:rsidR="00574791" w:rsidRPr="00574791" w14:paraId="07549CB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1732F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0B0021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F0796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0117EE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E2EDF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372F71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228E6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6620C8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2AA29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2506DD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37EAE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7E0455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47.29</w:t>
            </w:r>
          </w:p>
        </w:tc>
      </w:tr>
      <w:tr w:rsidR="00574791" w:rsidRPr="00574791" w14:paraId="1321825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40D9D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2952DE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B326F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08FE55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202342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03CC65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362B2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0C6374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E84FD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2EEC72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FF73A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0A8B0A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41.88</w:t>
            </w:r>
          </w:p>
        </w:tc>
      </w:tr>
      <w:tr w:rsidR="00574791" w:rsidRPr="00574791" w14:paraId="169095C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79234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0EFE67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0E379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41B44D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D1CDA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16F837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B73F8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B0DD8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D44A4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6D5DCD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295B5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0460F4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56.77</w:t>
            </w:r>
          </w:p>
        </w:tc>
      </w:tr>
      <w:tr w:rsidR="00574791" w:rsidRPr="00574791" w14:paraId="63D6A46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3CF1E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7BC697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C9F44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550AC8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9C39A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000E08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55B27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051635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00A08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BF8D1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381D9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577FFB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54.06</w:t>
            </w:r>
          </w:p>
        </w:tc>
      </w:tr>
      <w:tr w:rsidR="00574791" w:rsidRPr="00574791" w14:paraId="76F8AEE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C6F1C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09" w:type="pct"/>
            <w:vAlign w:val="center"/>
          </w:tcPr>
          <w:p w14:paraId="0DA637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CAF7F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33C70D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766C36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3081E3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1FF95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526CB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C47E5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6D375A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FA477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639570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58.44</w:t>
            </w:r>
          </w:p>
        </w:tc>
      </w:tr>
      <w:tr w:rsidR="00574791" w:rsidRPr="00574791" w14:paraId="10D78F3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D5B1B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0058</w:t>
            </w:r>
          </w:p>
        </w:tc>
        <w:tc>
          <w:tcPr>
            <w:tcW w:w="309" w:type="pct"/>
            <w:vAlign w:val="center"/>
          </w:tcPr>
          <w:p w14:paraId="6B2AA0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D6072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58121C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49CF07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26631C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08" w:type="pct"/>
            <w:vAlign w:val="center"/>
          </w:tcPr>
          <w:p w14:paraId="434DE7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1EC102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D7D46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9F801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A6EEC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4C69C5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97.92</w:t>
            </w:r>
          </w:p>
        </w:tc>
      </w:tr>
      <w:tr w:rsidR="00574791" w:rsidRPr="00574791" w14:paraId="3B36FCD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89EF1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09" w:type="pct"/>
            <w:vAlign w:val="center"/>
          </w:tcPr>
          <w:p w14:paraId="44A75D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3C014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5AF272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214CA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12AF29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4CE92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3D659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13F83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6CB065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631EB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043332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85.94</w:t>
            </w:r>
          </w:p>
        </w:tc>
      </w:tr>
      <w:tr w:rsidR="00574791" w:rsidRPr="00574791" w14:paraId="34EB9F2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78F30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09" w:type="pct"/>
            <w:vAlign w:val="center"/>
          </w:tcPr>
          <w:p w14:paraId="5B3922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9DFA4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53B4ED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5EF9CF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309C0F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E0842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DE75A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F7A7E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96643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34575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5AA988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65.94</w:t>
            </w:r>
          </w:p>
        </w:tc>
      </w:tr>
      <w:tr w:rsidR="00574791" w:rsidRPr="00574791" w14:paraId="32C2082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E4619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09" w:type="pct"/>
            <w:vAlign w:val="center"/>
          </w:tcPr>
          <w:p w14:paraId="7240A4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4E22B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63BA80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4EFE4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02295F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84FA7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72E75F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137E0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47B4C8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D81EE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7C9D1F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61.04</w:t>
            </w:r>
          </w:p>
        </w:tc>
      </w:tr>
      <w:tr w:rsidR="00574791" w:rsidRPr="00574791" w14:paraId="35C55A1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8BF44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09" w:type="pct"/>
            <w:vAlign w:val="center"/>
          </w:tcPr>
          <w:p w14:paraId="3CB723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8E667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1A0DA6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18B8C7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03D10F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64D02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536061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337EFE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29E929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0F100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8B2FD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51.98</w:t>
            </w:r>
          </w:p>
        </w:tc>
      </w:tr>
      <w:tr w:rsidR="00574791" w:rsidRPr="00574791" w14:paraId="45FCFB8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F1D5B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09" w:type="pct"/>
            <w:vAlign w:val="center"/>
          </w:tcPr>
          <w:p w14:paraId="545E4D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0DC86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730DB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585FFB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75417D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6C6744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0AC4D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D3809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69D7D8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899E8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38A26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</w:tr>
      <w:tr w:rsidR="00574791" w:rsidRPr="00574791" w14:paraId="1F800EC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54B10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09" w:type="pct"/>
            <w:vAlign w:val="center"/>
          </w:tcPr>
          <w:p w14:paraId="7BBF85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D7E82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797218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92346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4941B4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78BB98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FE948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39F81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592FE1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CF941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2142EC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60.52</w:t>
            </w:r>
          </w:p>
        </w:tc>
      </w:tr>
      <w:tr w:rsidR="00574791" w:rsidRPr="00574791" w14:paraId="296CF8E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EC2FF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09" w:type="pct"/>
            <w:vAlign w:val="center"/>
          </w:tcPr>
          <w:p w14:paraId="69E393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A8F58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850D8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09DB5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1D447B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6751CD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48406C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6A8CBD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453CB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DB259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0E2E83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</w:tr>
      <w:tr w:rsidR="00574791" w:rsidRPr="00574791" w14:paraId="59547B8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49660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09" w:type="pct"/>
            <w:vAlign w:val="center"/>
          </w:tcPr>
          <w:p w14:paraId="27EFEF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AC88E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3B058E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F287F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2FBF13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505C5F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02CBAC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5AA753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603730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03B0B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343466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67.92</w:t>
            </w:r>
          </w:p>
        </w:tc>
      </w:tr>
      <w:tr w:rsidR="00574791" w:rsidRPr="00574791" w14:paraId="23D6E24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914B5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309" w:type="pct"/>
            <w:vAlign w:val="center"/>
          </w:tcPr>
          <w:p w14:paraId="4A87A5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0E796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5F894D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316124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76C565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DD03B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88B16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AFC55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1D5E49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53A16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07FD9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70.10</w:t>
            </w:r>
          </w:p>
        </w:tc>
      </w:tr>
      <w:tr w:rsidR="00574791" w:rsidRPr="00574791" w14:paraId="3EE6554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5B3D7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09" w:type="pct"/>
            <w:vAlign w:val="center"/>
          </w:tcPr>
          <w:p w14:paraId="5F6F44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AA61B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61708F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6471A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60D28B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8467B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13002B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899FF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16F8DE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48391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2673AD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57.60</w:t>
            </w:r>
          </w:p>
        </w:tc>
      </w:tr>
      <w:tr w:rsidR="00574791" w:rsidRPr="00574791" w14:paraId="622BA3A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561FE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09" w:type="pct"/>
            <w:vAlign w:val="center"/>
          </w:tcPr>
          <w:p w14:paraId="3B78C3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30169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0848F1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7162BE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742043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14CFE0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05E7DD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B3C2A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3E3CDF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0635A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3E807C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73.02</w:t>
            </w:r>
          </w:p>
        </w:tc>
      </w:tr>
      <w:tr w:rsidR="00574791" w:rsidRPr="00574791" w14:paraId="270C1B3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F330A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09" w:type="pct"/>
            <w:vAlign w:val="center"/>
          </w:tcPr>
          <w:p w14:paraId="2423C4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B3AFD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711AF28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1D640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03667F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E2748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98" w:type="pct"/>
            <w:vAlign w:val="center"/>
          </w:tcPr>
          <w:p w14:paraId="14178B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6655B9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01CB53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05AC5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569CD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57.60</w:t>
            </w:r>
          </w:p>
        </w:tc>
      </w:tr>
      <w:tr w:rsidR="00574791" w:rsidRPr="00574791" w14:paraId="3FC3C32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67CC4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09" w:type="pct"/>
            <w:vAlign w:val="center"/>
          </w:tcPr>
          <w:p w14:paraId="4B93F2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5D69D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156541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88C75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6F7AF2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5AC8AC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5F8D92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54470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3D9220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9FCBB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5FB50D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65.10</w:t>
            </w:r>
          </w:p>
        </w:tc>
      </w:tr>
      <w:tr w:rsidR="00574791" w:rsidRPr="00574791" w14:paraId="37F0210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423B2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309" w:type="pct"/>
            <w:vAlign w:val="center"/>
          </w:tcPr>
          <w:p w14:paraId="788E21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FA662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2D2E7E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BB81B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110A2B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E3FA9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7B564C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8B9CD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B0637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88B0C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974FB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69.90</w:t>
            </w:r>
          </w:p>
        </w:tc>
      </w:tr>
      <w:tr w:rsidR="00574791" w:rsidRPr="00574791" w14:paraId="280B84C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22F39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09" w:type="pct"/>
            <w:vAlign w:val="center"/>
          </w:tcPr>
          <w:p w14:paraId="38AA5E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AF2D3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50A6CF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64" w:type="pct"/>
            <w:vAlign w:val="center"/>
          </w:tcPr>
          <w:p w14:paraId="2A704A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30F0DD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2363D1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4763A7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5525E3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85" w:type="pct"/>
            <w:vAlign w:val="center"/>
          </w:tcPr>
          <w:p w14:paraId="2996C0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175A74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042F5C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30.83</w:t>
            </w:r>
          </w:p>
        </w:tc>
      </w:tr>
    </w:tbl>
    <w:p w14:paraId="5CF07F22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114A1CD6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78EB676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340FD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4F418E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20F8E2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070C22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778E37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260079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7B4CEF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5192DF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0A94A8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040305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02F707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59F89F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3218B5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129F47D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9EB7F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09" w:type="pct"/>
            <w:vAlign w:val="center"/>
          </w:tcPr>
          <w:p w14:paraId="5A889A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5A700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32BD26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1D88D8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25E8AB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6A077D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3C572C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367" w:type="pct"/>
            <w:vAlign w:val="center"/>
          </w:tcPr>
          <w:p w14:paraId="7743E3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485" w:type="pct"/>
            <w:vAlign w:val="center"/>
          </w:tcPr>
          <w:p w14:paraId="027F2B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63B907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4C5C79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28.65</w:t>
            </w:r>
          </w:p>
        </w:tc>
      </w:tr>
      <w:tr w:rsidR="00574791" w:rsidRPr="00574791" w14:paraId="025DF43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39307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09" w:type="pct"/>
            <w:vAlign w:val="center"/>
          </w:tcPr>
          <w:p w14:paraId="3A9571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23FA8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2F275A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13D513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7054E3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508" w:type="pct"/>
            <w:vAlign w:val="center"/>
          </w:tcPr>
          <w:p w14:paraId="03A883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2DC36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367" w:type="pct"/>
            <w:vAlign w:val="center"/>
          </w:tcPr>
          <w:p w14:paraId="051D48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18.75</w:t>
            </w:r>
          </w:p>
        </w:tc>
        <w:tc>
          <w:tcPr>
            <w:tcW w:w="485" w:type="pct"/>
            <w:vAlign w:val="center"/>
          </w:tcPr>
          <w:p w14:paraId="4F6A86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44C0BE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3164C8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34.11</w:t>
            </w:r>
          </w:p>
        </w:tc>
      </w:tr>
      <w:tr w:rsidR="00574791" w:rsidRPr="00574791" w14:paraId="6AFE9EA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96F19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09" w:type="pct"/>
            <w:vAlign w:val="center"/>
          </w:tcPr>
          <w:p w14:paraId="664296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395AC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4004ED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81EC7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6FC67F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2D0908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E8607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06D3F4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0C6A4E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655AED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6C5A9B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55.83</w:t>
            </w:r>
          </w:p>
        </w:tc>
      </w:tr>
      <w:tr w:rsidR="00574791" w:rsidRPr="00574791" w14:paraId="007F31E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51845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09" w:type="pct"/>
            <w:vAlign w:val="center"/>
          </w:tcPr>
          <w:p w14:paraId="4F2976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4C02A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5B1A5E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D9A32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3F9593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854BB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15B394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2546BE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485" w:type="pct"/>
            <w:vAlign w:val="center"/>
          </w:tcPr>
          <w:p w14:paraId="261898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18992B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4728BA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53.28</w:t>
            </w:r>
          </w:p>
        </w:tc>
      </w:tr>
      <w:tr w:rsidR="00574791" w:rsidRPr="00574791" w14:paraId="4C74E7E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AA930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09" w:type="pct"/>
            <w:vAlign w:val="center"/>
          </w:tcPr>
          <w:p w14:paraId="37B375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AA051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7373F3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25BC4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558981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74550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93476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367" w:type="pct"/>
            <w:vAlign w:val="center"/>
          </w:tcPr>
          <w:p w14:paraId="4CB7D5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4382C5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0AD549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3361DD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38.65</w:t>
            </w:r>
          </w:p>
        </w:tc>
      </w:tr>
      <w:tr w:rsidR="00574791" w:rsidRPr="00574791" w14:paraId="78F06384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3BF0B9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09" w:type="pct"/>
            <w:vAlign w:val="center"/>
          </w:tcPr>
          <w:p w14:paraId="1D0622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F6380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773DAF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474AF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5B7032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7A3FCF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D1AF8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0ECF31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18.75</w:t>
            </w:r>
          </w:p>
        </w:tc>
        <w:tc>
          <w:tcPr>
            <w:tcW w:w="485" w:type="pct"/>
            <w:vAlign w:val="center"/>
          </w:tcPr>
          <w:p w14:paraId="3DAF52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09F4BD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0D0AF8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55.47</w:t>
            </w:r>
          </w:p>
        </w:tc>
      </w:tr>
      <w:tr w:rsidR="00574791" w:rsidRPr="00574791" w14:paraId="126CDDFF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3926BFE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09" w:type="pct"/>
            <w:vAlign w:val="center"/>
          </w:tcPr>
          <w:p w14:paraId="1E9CF1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5FC2E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367FC3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5E7430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2A6BC1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02E9F7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64CCB5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1C4B63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133464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5C0A69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166DEE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59.38</w:t>
            </w:r>
          </w:p>
        </w:tc>
      </w:tr>
      <w:tr w:rsidR="00574791" w:rsidRPr="00574791" w14:paraId="7916085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58D33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09" w:type="pct"/>
            <w:vAlign w:val="center"/>
          </w:tcPr>
          <w:p w14:paraId="44FD10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B7129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7F4554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1B653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6A9F31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78410E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2C65F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3F3EEF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6C66E4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4256F8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1D7DAB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65.63</w:t>
            </w:r>
          </w:p>
        </w:tc>
      </w:tr>
      <w:tr w:rsidR="00574791" w:rsidRPr="00574791" w14:paraId="529481C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D4B27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272448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5EFC9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4B1786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08FA1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01423C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651B06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58C33B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4DF8C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1F1C1A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429E5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266382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</w:tr>
      <w:tr w:rsidR="00574791" w:rsidRPr="00574791" w14:paraId="0B7C02B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643F4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17F696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9F794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5A0A8A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617475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4BB9D4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332C28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02CD4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2DFA4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28AF44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6EAF3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5E8E13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74.48</w:t>
            </w:r>
          </w:p>
        </w:tc>
      </w:tr>
      <w:tr w:rsidR="00574791" w:rsidRPr="00574791" w14:paraId="12ABEC8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F8078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6E8C46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67C5A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3B96BC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20CFFA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  <w:tc>
          <w:tcPr>
            <w:tcW w:w="374" w:type="pct"/>
            <w:vAlign w:val="center"/>
          </w:tcPr>
          <w:p w14:paraId="65D0BE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143867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2ED53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5A17E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4F7CD4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2F3DA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600AA0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70.21</w:t>
            </w:r>
          </w:p>
        </w:tc>
      </w:tr>
      <w:tr w:rsidR="00574791" w:rsidRPr="00574791" w14:paraId="148FE5F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89D7F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7D260C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7C38B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63CB63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CA4A4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2355D8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F5036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333A9F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AF7A5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9A1A4F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94331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71DBB3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75.10</w:t>
            </w:r>
          </w:p>
        </w:tc>
      </w:tr>
      <w:tr w:rsidR="00574791" w:rsidRPr="00574791" w14:paraId="341C895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F756B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06B661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DCB5D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1DC0DB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0ABC80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7C8FA1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2D3E73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FEBCE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455CD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ABB0D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4F2CD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31B627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77.71</w:t>
            </w:r>
          </w:p>
        </w:tc>
      </w:tr>
      <w:tr w:rsidR="00574791" w:rsidRPr="00574791" w14:paraId="3F6290B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5CC92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54270E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95F09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4DFF86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5ED2E4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5B91CB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32632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B7578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48EE4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48D1C7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2D70F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7F7826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</w:tr>
      <w:tr w:rsidR="00574791" w:rsidRPr="00574791" w14:paraId="4B013E3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357C6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19680C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7B0795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582C32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3297A3C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7E726F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071BC9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00844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825D1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0DD1AE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02AAD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4052FE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73.96</w:t>
            </w:r>
          </w:p>
        </w:tc>
      </w:tr>
      <w:tr w:rsidR="00574791" w:rsidRPr="00574791" w14:paraId="6DC1619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9BC98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2324DC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83711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539691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5250B5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7D406B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B6A06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1D7597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343DC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1D77C9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178C3F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A74CB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60.31</w:t>
            </w:r>
          </w:p>
        </w:tc>
      </w:tr>
      <w:tr w:rsidR="00574791" w:rsidRPr="00574791" w14:paraId="2E1455B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ECA24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1BE6BD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E05AA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3A7432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16BDC1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08A4F0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3A9F25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067609B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95F62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485" w:type="pct"/>
            <w:vAlign w:val="center"/>
          </w:tcPr>
          <w:p w14:paraId="5B43A1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C9AFA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084B4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67.55</w:t>
            </w:r>
          </w:p>
        </w:tc>
      </w:tr>
      <w:tr w:rsidR="00574791" w:rsidRPr="00574791" w14:paraId="2440845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D2869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72624E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05DCF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69E72E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64EE75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2B1DB8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E4AC8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05E9E1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8774E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13FFFB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E53E8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41AD3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68.23</w:t>
            </w:r>
          </w:p>
        </w:tc>
      </w:tr>
      <w:tr w:rsidR="00574791" w:rsidRPr="00574791" w14:paraId="2C1D5B4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A229A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7C98D0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D9438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0A4241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2AD54B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53C77A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6B885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FD502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9C59E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2D4D82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19D45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98706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78.44</w:t>
            </w:r>
          </w:p>
        </w:tc>
      </w:tr>
      <w:tr w:rsidR="00574791" w:rsidRPr="00574791" w14:paraId="1429960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D4303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0EE201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F6360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727C26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FEFA3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374" w:type="pct"/>
            <w:vAlign w:val="center"/>
          </w:tcPr>
          <w:p w14:paraId="475F5FC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30E940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7F5039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3B893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1AF5A0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C209B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A031A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69.53</w:t>
            </w:r>
          </w:p>
        </w:tc>
      </w:tr>
      <w:tr w:rsidR="00574791" w:rsidRPr="00574791" w14:paraId="05629DC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A6C6D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4CAE7F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D5F60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2EFA25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D71D0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225870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35D178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401144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18CF0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46EFE9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CE088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CF245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71.15</w:t>
            </w:r>
          </w:p>
        </w:tc>
      </w:tr>
      <w:tr w:rsidR="00574791" w:rsidRPr="00574791" w14:paraId="2C2C767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34B51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6B8FF6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CEBCD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4D3538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DC929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94B52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59A6CB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6EE984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F7CFC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48F6A4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911EE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FF319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67.81</w:t>
            </w:r>
          </w:p>
        </w:tc>
      </w:tr>
      <w:tr w:rsidR="00574791" w:rsidRPr="00574791" w14:paraId="79AC5E1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0C94F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05F527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903C4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1086E5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222D80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46A16B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39AFEF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2D8CB5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A1203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016BE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39FC0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29BAF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72.29</w:t>
            </w:r>
          </w:p>
        </w:tc>
      </w:tr>
      <w:tr w:rsidR="00574791" w:rsidRPr="00574791" w14:paraId="014ECC8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4A28C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4AF78C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5D199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24FB37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549A19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36D53B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2D6148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8237E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4BC6B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5B79D4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BCFC5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CEB13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65.31</w:t>
            </w:r>
          </w:p>
        </w:tc>
      </w:tr>
      <w:tr w:rsidR="00574791" w:rsidRPr="00574791" w14:paraId="06164F5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70933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46F87C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5BAD2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2B2EA2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70DD4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2891B1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7854EA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6CAB81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A9012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85" w:type="pct"/>
            <w:vAlign w:val="center"/>
          </w:tcPr>
          <w:p w14:paraId="5421A5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9E4FD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0DB3F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64.06</w:t>
            </w:r>
          </w:p>
        </w:tc>
      </w:tr>
      <w:tr w:rsidR="00574791" w:rsidRPr="00574791" w14:paraId="54751DA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0EFB0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26467E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97C1B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292F36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13403B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222BA4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7F5C9E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1F2B81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318B9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85" w:type="pct"/>
            <w:vAlign w:val="center"/>
          </w:tcPr>
          <w:p w14:paraId="46A2B5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B287C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B4440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61.56</w:t>
            </w:r>
          </w:p>
        </w:tc>
      </w:tr>
      <w:tr w:rsidR="00574791" w:rsidRPr="00574791" w14:paraId="7A73716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BFE8A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09" w:type="pct"/>
            <w:vAlign w:val="center"/>
          </w:tcPr>
          <w:p w14:paraId="5F1212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36BF9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704D2F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C243E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75780E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19BF29D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55B5DE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3D35E3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5759B8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280312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18D9E6A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62.40</w:t>
            </w:r>
          </w:p>
        </w:tc>
      </w:tr>
      <w:tr w:rsidR="00574791" w:rsidRPr="00574791" w14:paraId="4E3070F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9D1A4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09" w:type="pct"/>
            <w:vAlign w:val="center"/>
          </w:tcPr>
          <w:p w14:paraId="3A9067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0D640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4677E2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03D05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40019F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196268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6F4822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3D55AC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1AD291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1B1E3C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7201E8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60.83</w:t>
            </w:r>
          </w:p>
        </w:tc>
      </w:tr>
      <w:tr w:rsidR="00574791" w:rsidRPr="00574791" w14:paraId="07CC0A7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369EA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09" w:type="pct"/>
            <w:vAlign w:val="center"/>
          </w:tcPr>
          <w:p w14:paraId="015705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26C6C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148856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D6109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1EB4AD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148031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14F28A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37B1DF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  <w:tc>
          <w:tcPr>
            <w:tcW w:w="485" w:type="pct"/>
            <w:vAlign w:val="center"/>
          </w:tcPr>
          <w:p w14:paraId="3DC51A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4D93CB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39F1AE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69.22</w:t>
            </w:r>
          </w:p>
        </w:tc>
      </w:tr>
      <w:tr w:rsidR="00574791" w:rsidRPr="00574791" w14:paraId="1ED6201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9BAA4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09" w:type="pct"/>
            <w:vAlign w:val="center"/>
          </w:tcPr>
          <w:p w14:paraId="484721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BCF48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0A11E2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B37ED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5BA3202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1C1693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29123E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3BEF6E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6B5D8A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7E8F211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53F5FC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53.65</w:t>
            </w:r>
          </w:p>
        </w:tc>
      </w:tr>
      <w:tr w:rsidR="00574791" w:rsidRPr="00574791" w14:paraId="6D94AF6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79991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09" w:type="pct"/>
            <w:vAlign w:val="center"/>
          </w:tcPr>
          <w:p w14:paraId="797F47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2ED7B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0BB664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6F3081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32F369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3F113F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13ADE7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11853F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485" w:type="pct"/>
            <w:vAlign w:val="center"/>
          </w:tcPr>
          <w:p w14:paraId="3FDD30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239784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06BBCC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70.42</w:t>
            </w:r>
          </w:p>
        </w:tc>
      </w:tr>
    </w:tbl>
    <w:p w14:paraId="7C196F62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76D2FDB5" w14:textId="77777777" w:rsidR="00574791" w:rsidRPr="00574791" w:rsidRDefault="00574791" w:rsidP="00574791"/>
    <w:p w14:paraId="175BF361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0D3417F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D9495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084B35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4853FF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598C37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733FBE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6F6E0E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6C32BA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713B05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004DBC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41551B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790424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2EE9A8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550072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6D44C38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2877B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09" w:type="pct"/>
            <w:vAlign w:val="center"/>
          </w:tcPr>
          <w:p w14:paraId="428C51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C2515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55C665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73E77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726AD8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08" w:type="pct"/>
            <w:vAlign w:val="center"/>
          </w:tcPr>
          <w:p w14:paraId="0807A8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8C641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58D927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DC1DC0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312275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1FE8B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84.38</w:t>
            </w:r>
          </w:p>
        </w:tc>
      </w:tr>
      <w:tr w:rsidR="00574791" w:rsidRPr="00574791" w14:paraId="44249DB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20D1B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09" w:type="pct"/>
            <w:vAlign w:val="center"/>
          </w:tcPr>
          <w:p w14:paraId="4BF375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5FD3A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6EC235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B7930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63419C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672A55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5E2192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90728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29D96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62B1D6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5B7575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79.69</w:t>
            </w:r>
          </w:p>
        </w:tc>
      </w:tr>
      <w:tr w:rsidR="00574791" w:rsidRPr="00574791" w14:paraId="4536ECA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BC37E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09" w:type="pct"/>
            <w:vAlign w:val="center"/>
          </w:tcPr>
          <w:p w14:paraId="25D3FD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0A721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36C097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158262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4604BD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ED9C8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43E430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243290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  <w:tc>
          <w:tcPr>
            <w:tcW w:w="485" w:type="pct"/>
            <w:vAlign w:val="center"/>
          </w:tcPr>
          <w:p w14:paraId="42CC5A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34B001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F2FBB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88.28</w:t>
            </w:r>
          </w:p>
        </w:tc>
      </w:tr>
      <w:tr w:rsidR="00574791" w:rsidRPr="00574791" w14:paraId="266460A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7211C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09" w:type="pct"/>
            <w:vAlign w:val="center"/>
          </w:tcPr>
          <w:p w14:paraId="7C4D75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2B181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2ECD6F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1A3FA1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15.00</w:t>
            </w:r>
          </w:p>
        </w:tc>
        <w:tc>
          <w:tcPr>
            <w:tcW w:w="374" w:type="pct"/>
            <w:vAlign w:val="center"/>
          </w:tcPr>
          <w:p w14:paraId="1618AA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4B4828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2A58BC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2943CD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2936E7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3A62B2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76CDC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47.71</w:t>
            </w:r>
          </w:p>
        </w:tc>
      </w:tr>
      <w:tr w:rsidR="00574791" w:rsidRPr="00574791" w14:paraId="70BD4AB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3DC46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09" w:type="pct"/>
            <w:vAlign w:val="center"/>
          </w:tcPr>
          <w:p w14:paraId="6495DE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495EE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66F184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5A785B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74" w:type="pct"/>
            <w:vAlign w:val="center"/>
          </w:tcPr>
          <w:p w14:paraId="5655D5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5F428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72CFA0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22573E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0811BA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2B19AF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137453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43.07</w:t>
            </w:r>
          </w:p>
        </w:tc>
      </w:tr>
      <w:tr w:rsidR="00574791" w:rsidRPr="00574791" w14:paraId="1CBB992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8E8D6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09" w:type="pct"/>
            <w:vAlign w:val="center"/>
          </w:tcPr>
          <w:p w14:paraId="077237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3BE15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6E41F5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7383FE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29CD353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407E81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503FB5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71E5D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31.25</w:t>
            </w:r>
          </w:p>
        </w:tc>
        <w:tc>
          <w:tcPr>
            <w:tcW w:w="485" w:type="pct"/>
            <w:vAlign w:val="center"/>
          </w:tcPr>
          <w:p w14:paraId="2300415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5BD824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DF8CC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47.14</w:t>
            </w:r>
          </w:p>
        </w:tc>
      </w:tr>
      <w:tr w:rsidR="00574791" w:rsidRPr="00574791" w14:paraId="0237BF8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3EF49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09" w:type="pct"/>
            <w:vAlign w:val="center"/>
          </w:tcPr>
          <w:p w14:paraId="6DE2C5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FB16D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44CF85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12.50</w:t>
            </w:r>
          </w:p>
        </w:tc>
        <w:tc>
          <w:tcPr>
            <w:tcW w:w="364" w:type="pct"/>
            <w:vAlign w:val="center"/>
          </w:tcPr>
          <w:p w14:paraId="684098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111D9D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3831FCF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70C197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DE841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62320C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3521E3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701F77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49.01</w:t>
            </w:r>
          </w:p>
        </w:tc>
      </w:tr>
      <w:tr w:rsidR="00574791" w:rsidRPr="00574791" w14:paraId="463EFC2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FBBF5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09" w:type="pct"/>
            <w:vAlign w:val="center"/>
          </w:tcPr>
          <w:p w14:paraId="58D011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13C86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4A05EF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60D374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74" w:type="pct"/>
            <w:vAlign w:val="center"/>
          </w:tcPr>
          <w:p w14:paraId="2B2B2A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3202A7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2AD0CC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273055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04464C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17E2AA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DBEA7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44.74</w:t>
            </w:r>
          </w:p>
        </w:tc>
      </w:tr>
      <w:tr w:rsidR="00574791" w:rsidRPr="00574791" w14:paraId="32683E6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95D734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09" w:type="pct"/>
            <w:vAlign w:val="center"/>
          </w:tcPr>
          <w:p w14:paraId="111D8E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5F233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27A506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0F363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74" w:type="pct"/>
            <w:vAlign w:val="center"/>
          </w:tcPr>
          <w:p w14:paraId="143653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031CE2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0634D5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3EDAD9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4028E5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7BEDD8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E8654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45.42</w:t>
            </w:r>
          </w:p>
        </w:tc>
      </w:tr>
      <w:tr w:rsidR="00574791" w:rsidRPr="00574791" w14:paraId="7BE11AD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42E16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09" w:type="pct"/>
            <w:vAlign w:val="center"/>
          </w:tcPr>
          <w:p w14:paraId="572167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78EFB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034C43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FD475A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34B1CD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2431FF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2D2F47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9E02F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89B39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7604D8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2E0F9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65.10</w:t>
            </w:r>
          </w:p>
        </w:tc>
      </w:tr>
      <w:tr w:rsidR="00574791" w:rsidRPr="00574791" w14:paraId="4C170AE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5D096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09" w:type="pct"/>
            <w:vAlign w:val="center"/>
          </w:tcPr>
          <w:p w14:paraId="2E3272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05F5C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45738A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7C9B03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61ECE4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580E87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0640B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59185F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172780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18B80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3FDE3EA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57.60</w:t>
            </w:r>
          </w:p>
        </w:tc>
      </w:tr>
      <w:tr w:rsidR="00574791" w:rsidRPr="00574791" w14:paraId="791255A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B09FF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09" w:type="pct"/>
            <w:vAlign w:val="center"/>
          </w:tcPr>
          <w:p w14:paraId="398E87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BE029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519214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C25BC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7EAD7D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0C0B5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5BFD3C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1D0946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07F445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123BB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2E869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71.88</w:t>
            </w:r>
          </w:p>
        </w:tc>
      </w:tr>
      <w:tr w:rsidR="00574791" w:rsidRPr="00574791" w14:paraId="59599A4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F6C20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09" w:type="pct"/>
            <w:vAlign w:val="center"/>
          </w:tcPr>
          <w:p w14:paraId="0218C0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A9F5D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1ECC28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931DE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292691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47AB8F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1BA660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58CA01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8956DA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79DC9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7B391E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58.44</w:t>
            </w:r>
          </w:p>
        </w:tc>
      </w:tr>
      <w:tr w:rsidR="00574791" w:rsidRPr="00574791" w14:paraId="37DB9AF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D8147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09" w:type="pct"/>
            <w:vAlign w:val="center"/>
          </w:tcPr>
          <w:p w14:paraId="439837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18F3E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2F59A15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1C8ED7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2EFE72B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7283CB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45265C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6BB317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509D86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46474D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3883EB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51.04</w:t>
            </w:r>
          </w:p>
        </w:tc>
      </w:tr>
      <w:tr w:rsidR="00574791" w:rsidRPr="00574791" w14:paraId="71DC19C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ED5F8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09" w:type="pct"/>
            <w:vAlign w:val="center"/>
          </w:tcPr>
          <w:p w14:paraId="71A5C5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F94B9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079D2C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3C321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5FE229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0260A2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505141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5841EE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475ED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6B13F8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782656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57.40</w:t>
            </w:r>
          </w:p>
        </w:tc>
      </w:tr>
      <w:tr w:rsidR="00574791" w:rsidRPr="00574791" w14:paraId="595E2B4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3D619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67AA6D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049E8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7E7BEB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72FC0E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4AC702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4FA77E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7A9E8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C3CD2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485" w:type="pct"/>
            <w:vAlign w:val="center"/>
          </w:tcPr>
          <w:p w14:paraId="445ABB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67CB12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4A0D6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91.04</w:t>
            </w:r>
          </w:p>
        </w:tc>
      </w:tr>
      <w:tr w:rsidR="00574791" w:rsidRPr="00574791" w14:paraId="13E4986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CAE24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0FCB301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10027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7DF99C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BF293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40071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301E81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1D595D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0871D0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  <w:tc>
          <w:tcPr>
            <w:tcW w:w="485" w:type="pct"/>
            <w:vAlign w:val="center"/>
          </w:tcPr>
          <w:p w14:paraId="11459A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3643BA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5F63D4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74.32</w:t>
            </w:r>
          </w:p>
        </w:tc>
      </w:tr>
      <w:tr w:rsidR="00574791" w:rsidRPr="00574791" w14:paraId="6B63D71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3B736B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66BA73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9E732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558898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4414F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08910B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F676E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DF6EB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4A9FF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485" w:type="pct"/>
            <w:vAlign w:val="center"/>
          </w:tcPr>
          <w:p w14:paraId="08CE35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9D9BB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0E926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91.56</w:t>
            </w:r>
          </w:p>
        </w:tc>
      </w:tr>
      <w:tr w:rsidR="00574791" w:rsidRPr="00574791" w14:paraId="6F4F69C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04083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75F510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5910A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3853F9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8A6BE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74" w:type="pct"/>
            <w:vAlign w:val="center"/>
          </w:tcPr>
          <w:p w14:paraId="7FF94F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1A5EF00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729FF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14160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485" w:type="pct"/>
            <w:vAlign w:val="center"/>
          </w:tcPr>
          <w:p w14:paraId="341AC0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0159C9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C896E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</w:tr>
      <w:tr w:rsidR="00574791" w:rsidRPr="00574791" w14:paraId="0EE2CC4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499A4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09" w:type="pct"/>
            <w:vAlign w:val="center"/>
          </w:tcPr>
          <w:p w14:paraId="255323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18BDB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6D63D3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29A6FF3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0699B3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999.00</w:t>
            </w:r>
          </w:p>
        </w:tc>
        <w:tc>
          <w:tcPr>
            <w:tcW w:w="508" w:type="pct"/>
            <w:vAlign w:val="center"/>
          </w:tcPr>
          <w:p w14:paraId="5192A81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24864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E327E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485" w:type="pct"/>
            <w:vAlign w:val="center"/>
          </w:tcPr>
          <w:p w14:paraId="62313D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60FA7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18ED0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95.00</w:t>
            </w:r>
          </w:p>
        </w:tc>
      </w:tr>
      <w:tr w:rsidR="00574791" w:rsidRPr="00574791" w14:paraId="276B757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DC43F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09" w:type="pct"/>
            <w:vAlign w:val="center"/>
          </w:tcPr>
          <w:p w14:paraId="5CD14E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4C438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56BAAD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529EE2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345FD67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5BB37F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1034FD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BE00E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3DA81F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5C33B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5DDDF7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</w:tr>
      <w:tr w:rsidR="00574791" w:rsidRPr="00574791" w14:paraId="776255BE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6085F2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09" w:type="pct"/>
            <w:vAlign w:val="center"/>
          </w:tcPr>
          <w:p w14:paraId="0DB6FE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049FC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7173057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64A619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532B1B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37CFDA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3C0EEE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3EBD8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29CF69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51E2B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18A72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86.25</w:t>
            </w:r>
          </w:p>
        </w:tc>
      </w:tr>
      <w:tr w:rsidR="00574791" w:rsidRPr="00574791" w14:paraId="4062CD94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12805A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09" w:type="pct"/>
            <w:vAlign w:val="center"/>
          </w:tcPr>
          <w:p w14:paraId="611234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28116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7D40B8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6F79E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547EEC1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24333A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5C643A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367" w:type="pct"/>
            <w:vAlign w:val="center"/>
          </w:tcPr>
          <w:p w14:paraId="0C1E1F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7AB7B8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539271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C9DE4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60.63</w:t>
            </w:r>
          </w:p>
        </w:tc>
      </w:tr>
      <w:tr w:rsidR="00574791" w:rsidRPr="00574791" w14:paraId="283898F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9757C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1B46B2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233B0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14177C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6417712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25D21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79CB38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043472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B1580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32DC951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35118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92AC0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69.38</w:t>
            </w:r>
          </w:p>
        </w:tc>
      </w:tr>
      <w:tr w:rsidR="00574791" w:rsidRPr="00574791" w14:paraId="5F59752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E513D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2DB16E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AF3BE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43D5B3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85510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726972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5252D5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4EE4E8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3EB241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577E00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17E431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84E4F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</w:tr>
      <w:tr w:rsidR="00574791" w:rsidRPr="00574791" w14:paraId="0CFE95F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5EFF3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615653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7C77C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4AFB7E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2D28A9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0C027F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08" w:type="pct"/>
            <w:vAlign w:val="center"/>
          </w:tcPr>
          <w:p w14:paraId="56DDA0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F55D1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A6388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077980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B4595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782B8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76.88</w:t>
            </w:r>
          </w:p>
        </w:tc>
      </w:tr>
      <w:tr w:rsidR="00574791" w:rsidRPr="00574791" w14:paraId="05B1E00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DCB6A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1FB958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48AA1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7571432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52AFA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2CDEA2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740612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280D56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2BE9C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058381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20F8A5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7DF045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73.23</w:t>
            </w:r>
          </w:p>
        </w:tc>
      </w:tr>
      <w:tr w:rsidR="00574791" w:rsidRPr="00574791" w14:paraId="546774B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3ED16D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0991C7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89EE5A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42DCBF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9AFA7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52B02B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4B7FB5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7D6361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8A0F9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294F5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278F4D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3FAFC0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61.77</w:t>
            </w:r>
          </w:p>
        </w:tc>
      </w:tr>
      <w:tr w:rsidR="00574791" w:rsidRPr="00574791" w14:paraId="6A36DE1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FF62B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41E0B0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3E7D9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50A078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74BBA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6F2E113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555657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498" w:type="pct"/>
            <w:vAlign w:val="center"/>
          </w:tcPr>
          <w:p w14:paraId="6C6E37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B5137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55CCE5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309BB1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5FF237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61.67</w:t>
            </w:r>
          </w:p>
        </w:tc>
      </w:tr>
      <w:tr w:rsidR="00574791" w:rsidRPr="00574791" w14:paraId="50F909C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5F3EA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09670E0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191EE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667565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0BD20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328773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11724E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6929F7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9FAB1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71687B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506037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164430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57.40</w:t>
            </w:r>
          </w:p>
        </w:tc>
      </w:tr>
    </w:tbl>
    <w:p w14:paraId="7CF84864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5BFE1A44" w14:textId="77777777" w:rsidR="00574791" w:rsidRPr="00574791" w:rsidRDefault="00574791" w:rsidP="00574791"/>
    <w:p w14:paraId="3E4278F2" w14:textId="77777777" w:rsidR="00574791" w:rsidRPr="00574791" w:rsidRDefault="00574791" w:rsidP="00574791"/>
    <w:p w14:paraId="1726B861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5D4B82E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37C1A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0B0838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556F87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32ACCA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29D51A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6F62DD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3ED849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0A8A55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780A80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45ED9F1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47FD89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6495AF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5D7B46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6E199CD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4E97D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7C7ECB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74EA08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0E7096F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05B24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138FFA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159568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1FD9FB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88CF3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22648C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067758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2B7978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63.13</w:t>
            </w:r>
          </w:p>
        </w:tc>
      </w:tr>
      <w:tr w:rsidR="00574791" w:rsidRPr="00574791" w14:paraId="48D718A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7A398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0A21854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30336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6D569A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2E80EE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233EFE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42B87A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3A3611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7560D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4B3E0B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2650C3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03615A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69.38</w:t>
            </w:r>
          </w:p>
        </w:tc>
      </w:tr>
      <w:tr w:rsidR="00574791" w:rsidRPr="00574791" w14:paraId="1E045FF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ED9D8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09" w:type="pct"/>
            <w:vAlign w:val="center"/>
          </w:tcPr>
          <w:p w14:paraId="064217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082086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078831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EEC5B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1C7FDE6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7084BEA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2F9322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AA6133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103B68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5233B2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245CFA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</w:tr>
      <w:tr w:rsidR="00574791" w:rsidRPr="00574791" w14:paraId="5D32CA0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8E26C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11741D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EA195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07F83F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9A905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44332D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7A756F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064A41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69CD01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8BA3D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1BCF92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053855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52.60</w:t>
            </w:r>
          </w:p>
        </w:tc>
      </w:tr>
      <w:tr w:rsidR="00574791" w:rsidRPr="00574791" w14:paraId="5CD5CD9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07D8A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6B24B7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AB314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4314B2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0C1A57F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69ADDEB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4E453A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50DFCA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3467AAD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81.25</w:t>
            </w:r>
          </w:p>
        </w:tc>
        <w:tc>
          <w:tcPr>
            <w:tcW w:w="485" w:type="pct"/>
            <w:vAlign w:val="center"/>
          </w:tcPr>
          <w:p w14:paraId="081127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153205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3B0F81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69.95</w:t>
            </w:r>
          </w:p>
        </w:tc>
      </w:tr>
      <w:tr w:rsidR="00574791" w:rsidRPr="00574791" w14:paraId="03F2A56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13C46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50708F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94F381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3F27A9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6FAD5A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6862D1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321850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9C449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A41F6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3F8A0D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2E2441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FDFB3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88.23</w:t>
            </w:r>
          </w:p>
        </w:tc>
      </w:tr>
      <w:tr w:rsidR="00574791" w:rsidRPr="00574791" w14:paraId="35161E52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EBF32B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580A2E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9A643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1A6E15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C459F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66112E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3C2479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E54A84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0C810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463FD2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198A0B6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5FE37B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80.63</w:t>
            </w:r>
          </w:p>
        </w:tc>
      </w:tr>
      <w:tr w:rsidR="00574791" w:rsidRPr="00574791" w14:paraId="34839B6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C9606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1291DB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0AFAB5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6E4C9C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0C12D1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48FB7B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72ACAF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5CF5B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EFAB37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93.75</w:t>
            </w:r>
          </w:p>
        </w:tc>
        <w:tc>
          <w:tcPr>
            <w:tcW w:w="485" w:type="pct"/>
            <w:vAlign w:val="center"/>
          </w:tcPr>
          <w:p w14:paraId="52C3816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3147DD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CFB01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92.76</w:t>
            </w:r>
          </w:p>
        </w:tc>
      </w:tr>
      <w:tr w:rsidR="00574791" w:rsidRPr="00574791" w14:paraId="4C13042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7EDC4F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37AB00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63CC3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5421CDF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2FE669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3578694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08" w:type="pct"/>
            <w:vAlign w:val="center"/>
          </w:tcPr>
          <w:p w14:paraId="676AA2E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0F84B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0851B3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D72B4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548C00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19EA49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98.96</w:t>
            </w:r>
          </w:p>
        </w:tc>
      </w:tr>
      <w:tr w:rsidR="00574791" w:rsidRPr="00574791" w14:paraId="654F3A4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09407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19E3C7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273D7E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12DFA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1C0134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753AFAB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72B0EE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08BDBB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1D489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01BDF7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FDC99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CFBDC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97.92</w:t>
            </w:r>
          </w:p>
        </w:tc>
      </w:tr>
      <w:tr w:rsidR="00574791" w:rsidRPr="00574791" w14:paraId="41D7ED6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B7AF7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09" w:type="pct"/>
            <w:vAlign w:val="center"/>
          </w:tcPr>
          <w:p w14:paraId="2782518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D7EE6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1860DE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57564E5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74" w:type="pct"/>
            <w:vAlign w:val="center"/>
          </w:tcPr>
          <w:p w14:paraId="2509658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7488F6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5576D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610270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74B72B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20667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AC20F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</w:tr>
      <w:tr w:rsidR="00574791" w:rsidRPr="00574791" w14:paraId="6C7490F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3BB19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0BBFCD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849B7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1F0DF0F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74E2FC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42FB4F6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3E22AA1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52E415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31DF90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485" w:type="pct"/>
            <w:vAlign w:val="center"/>
          </w:tcPr>
          <w:p w14:paraId="7FE78F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717196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2DAD4D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50.42</w:t>
            </w:r>
          </w:p>
        </w:tc>
      </w:tr>
      <w:tr w:rsidR="00574791" w:rsidRPr="00574791" w14:paraId="39DE18E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EEAA4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09" w:type="pct"/>
            <w:vAlign w:val="center"/>
          </w:tcPr>
          <w:p w14:paraId="1AA95F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EB3A7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7D20F4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7445A2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2E77A4C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3EF81FA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4FE35B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604A82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43.75</w:t>
            </w:r>
          </w:p>
        </w:tc>
        <w:tc>
          <w:tcPr>
            <w:tcW w:w="485" w:type="pct"/>
            <w:vAlign w:val="center"/>
          </w:tcPr>
          <w:p w14:paraId="257DDF9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8F865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43" w:type="pct"/>
            <w:vAlign w:val="center"/>
          </w:tcPr>
          <w:p w14:paraId="1C6716B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61.82</w:t>
            </w:r>
          </w:p>
        </w:tc>
      </w:tr>
      <w:tr w:rsidR="00574791" w:rsidRPr="00574791" w14:paraId="34D0683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86E54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09" w:type="pct"/>
            <w:vAlign w:val="center"/>
          </w:tcPr>
          <w:p w14:paraId="5BA2D82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14BB6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20B64D2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CBA0E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58D5EB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08" w:type="pct"/>
            <w:vAlign w:val="center"/>
          </w:tcPr>
          <w:p w14:paraId="21A6DD6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1988EB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4CDA4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503ED1E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1508596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C5A71E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73.23</w:t>
            </w:r>
          </w:p>
        </w:tc>
      </w:tr>
      <w:tr w:rsidR="00574791" w:rsidRPr="00574791" w14:paraId="32990AB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A3AA9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09" w:type="pct"/>
            <w:vAlign w:val="center"/>
          </w:tcPr>
          <w:p w14:paraId="77882A9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DD6D9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7672D7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2ED44F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220894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3E2464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152222A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599914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60BEC6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11C562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5C5E8EC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77.29</w:t>
            </w:r>
          </w:p>
        </w:tc>
      </w:tr>
      <w:tr w:rsidR="00574791" w:rsidRPr="00574791" w14:paraId="021256E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43CE9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09" w:type="pct"/>
            <w:vAlign w:val="center"/>
          </w:tcPr>
          <w:p w14:paraId="1FE2E0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DD9C5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066A19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F57CB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56147B0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6AC15B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16DA0C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462203F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21FE6E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8D75E9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954B7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62.40</w:t>
            </w:r>
          </w:p>
        </w:tc>
      </w:tr>
      <w:tr w:rsidR="00574791" w:rsidRPr="00574791" w14:paraId="7F568F7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49C4B4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09" w:type="pct"/>
            <w:vAlign w:val="center"/>
          </w:tcPr>
          <w:p w14:paraId="4B00FC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FF3CC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46FBA0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64" w:type="pct"/>
            <w:vAlign w:val="center"/>
          </w:tcPr>
          <w:p w14:paraId="3E4B455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374" w:type="pct"/>
            <w:vAlign w:val="center"/>
          </w:tcPr>
          <w:p w14:paraId="68AF3D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25D8E6C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498" w:type="pct"/>
            <w:vAlign w:val="center"/>
          </w:tcPr>
          <w:p w14:paraId="0D19F5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7" w:type="pct"/>
            <w:vAlign w:val="center"/>
          </w:tcPr>
          <w:p w14:paraId="37E352E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485" w:type="pct"/>
            <w:vAlign w:val="center"/>
          </w:tcPr>
          <w:p w14:paraId="26EF2A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32" w:type="pct"/>
            <w:vAlign w:val="center"/>
          </w:tcPr>
          <w:p w14:paraId="402D03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19FC4E5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16.15</w:t>
            </w:r>
          </w:p>
        </w:tc>
      </w:tr>
      <w:tr w:rsidR="00574791" w:rsidRPr="00574791" w14:paraId="4050F24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6CA879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09" w:type="pct"/>
            <w:vAlign w:val="center"/>
          </w:tcPr>
          <w:p w14:paraId="12C1AC0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AF0D3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73E8B2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4107848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5874A4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DD50B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11F15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60825CF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434FF3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0030B80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680FC6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58.13</w:t>
            </w:r>
          </w:p>
        </w:tc>
      </w:tr>
      <w:tr w:rsidR="00574791" w:rsidRPr="00574791" w14:paraId="18FD424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C6C9D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09" w:type="pct"/>
            <w:vAlign w:val="center"/>
          </w:tcPr>
          <w:p w14:paraId="6DD8ED2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60EA9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6B87176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3899FC4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0670D1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08" w:type="pct"/>
            <w:vAlign w:val="center"/>
          </w:tcPr>
          <w:p w14:paraId="312F03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3B7F2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72EF19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59B443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739E2E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165A15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71.25</w:t>
            </w:r>
          </w:p>
        </w:tc>
      </w:tr>
      <w:tr w:rsidR="00574791" w:rsidRPr="00574791" w14:paraId="243FBD2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6E4170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09" w:type="pct"/>
            <w:vAlign w:val="center"/>
          </w:tcPr>
          <w:p w14:paraId="37551A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6DBE80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4D604C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4" w:type="pct"/>
            <w:vAlign w:val="center"/>
          </w:tcPr>
          <w:p w14:paraId="025FBD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2DEECB9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D04CF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CAB60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5AE18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85" w:type="pct"/>
            <w:vAlign w:val="center"/>
          </w:tcPr>
          <w:p w14:paraId="12E35A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713077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01301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98.75</w:t>
            </w:r>
          </w:p>
        </w:tc>
      </w:tr>
      <w:tr w:rsidR="00574791" w:rsidRPr="00574791" w14:paraId="6B6549FB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C4903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58160AA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0A455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1B76DA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39A79E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85.00</w:t>
            </w:r>
          </w:p>
        </w:tc>
        <w:tc>
          <w:tcPr>
            <w:tcW w:w="374" w:type="pct"/>
            <w:vAlign w:val="center"/>
          </w:tcPr>
          <w:p w14:paraId="6E8533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0716E6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149BBDC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35CC7A1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0073EB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7A156A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2A9E93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59.58</w:t>
            </w:r>
          </w:p>
        </w:tc>
      </w:tr>
      <w:tr w:rsidR="00574791" w:rsidRPr="00574791" w14:paraId="7447D20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7D4225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103521E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162F9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2D08C3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4431FF8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4D25EA7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42A1999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C8D5F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6A560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717CE62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5F959E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09EA15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52.08</w:t>
            </w:r>
          </w:p>
        </w:tc>
      </w:tr>
      <w:tr w:rsidR="00574791" w:rsidRPr="00574791" w14:paraId="39752DF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2511A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7C6157E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D75804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5FC6E20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6BDB31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52F813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20975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0FE2D60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0C39F8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26F7846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00A03D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43" w:type="pct"/>
            <w:vAlign w:val="center"/>
          </w:tcPr>
          <w:p w14:paraId="1E5EE49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57.50</w:t>
            </w:r>
          </w:p>
        </w:tc>
      </w:tr>
      <w:tr w:rsidR="00574791" w:rsidRPr="00574791" w14:paraId="7D3362A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F71DE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2E6F9EE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B307F9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5E9C15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24FD580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2626D65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3AFA95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498" w:type="pct"/>
            <w:vAlign w:val="center"/>
          </w:tcPr>
          <w:p w14:paraId="3A373F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48C9D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18F46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0085D6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98C0F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52.71</w:t>
            </w:r>
          </w:p>
        </w:tc>
      </w:tr>
      <w:tr w:rsidR="00574791" w:rsidRPr="00574791" w14:paraId="44CC76D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75D4F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11B3DFD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C9F41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44A1ACA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64" w:type="pct"/>
            <w:vAlign w:val="center"/>
          </w:tcPr>
          <w:p w14:paraId="0968C5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137A1C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4EB656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98" w:type="pct"/>
            <w:vAlign w:val="center"/>
          </w:tcPr>
          <w:p w14:paraId="442D92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23554FC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1AE27C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532" w:type="pct"/>
            <w:vAlign w:val="center"/>
          </w:tcPr>
          <w:p w14:paraId="7DCF3A5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43" w:type="pct"/>
            <w:vAlign w:val="center"/>
          </w:tcPr>
          <w:p w14:paraId="11FD7D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29.79</w:t>
            </w:r>
          </w:p>
        </w:tc>
      </w:tr>
      <w:tr w:rsidR="00574791" w:rsidRPr="00574791" w14:paraId="328361C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2F74F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14C3DC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8F67F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6381FA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0C6BD65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200B22F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64A64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4EFDA6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3E3216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6B858F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7DE904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43" w:type="pct"/>
            <w:vAlign w:val="center"/>
          </w:tcPr>
          <w:p w14:paraId="6F69378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59.48</w:t>
            </w:r>
          </w:p>
        </w:tc>
      </w:tr>
      <w:tr w:rsidR="00574791" w:rsidRPr="00574791" w14:paraId="06346A8A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549CF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2BA6754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BEE6D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74F81E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DBAE9D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36A8B1B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0B7B6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22E0CBE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4FB25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51D5AB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0D270A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DD2AC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66.35</w:t>
            </w:r>
          </w:p>
        </w:tc>
      </w:tr>
      <w:tr w:rsidR="00574791" w:rsidRPr="00574791" w14:paraId="7F96277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3E7D46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0FCC23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57E76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7F96F4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5D2E1D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374" w:type="pct"/>
            <w:vAlign w:val="center"/>
          </w:tcPr>
          <w:p w14:paraId="4D212E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0CFEA32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1FC4DD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5E7E50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2EE5F3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6B5259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E6F51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</w:tr>
      <w:tr w:rsidR="00574791" w:rsidRPr="00574791" w14:paraId="47E941A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E75C2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09" w:type="pct"/>
            <w:vAlign w:val="center"/>
          </w:tcPr>
          <w:p w14:paraId="46B924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7C7DB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593C6D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7E373E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287724A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7DC516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0CF9F0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6B817D2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33.33</w:t>
            </w:r>
          </w:p>
        </w:tc>
        <w:tc>
          <w:tcPr>
            <w:tcW w:w="485" w:type="pct"/>
            <w:vAlign w:val="center"/>
          </w:tcPr>
          <w:p w14:paraId="61ABB8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13E07D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62A82D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62.60</w:t>
            </w:r>
          </w:p>
        </w:tc>
      </w:tr>
      <w:tr w:rsidR="00574791" w:rsidRPr="00574791" w14:paraId="3D233FF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A8860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3CDFC87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01A56B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3D7CBFD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5D922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26124DC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08" w:type="pct"/>
            <w:vAlign w:val="center"/>
          </w:tcPr>
          <w:p w14:paraId="273FD77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5738CA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38B73F9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690FC22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1C98F9E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3B8370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78.75</w:t>
            </w:r>
          </w:p>
        </w:tc>
      </w:tr>
      <w:tr w:rsidR="00574791" w:rsidRPr="00574791" w14:paraId="6E48923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C5A94D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0A0CE4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BA05DC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42399CE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744A0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5EC4DE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08" w:type="pct"/>
            <w:vAlign w:val="center"/>
          </w:tcPr>
          <w:p w14:paraId="4189EC1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6332AA8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29C5197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96FDAC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2329D71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172E824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82.29</w:t>
            </w:r>
          </w:p>
        </w:tc>
      </w:tr>
    </w:tbl>
    <w:p w14:paraId="711F340E" w14:textId="77777777" w:rsidR="00574791" w:rsidRPr="00574791" w:rsidRDefault="00574791" w:rsidP="00574791">
      <w:pPr>
        <w:jc w:val="both"/>
        <w:rPr>
          <w:rFonts w:ascii="Times New Roman" w:hAnsi="Times New Roman" w:cs="Times New Roman"/>
          <w:sz w:val="12"/>
          <w:szCs w:val="12"/>
        </w:rPr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551CEDB4" w14:textId="77777777" w:rsidR="00574791" w:rsidRPr="00574791" w:rsidRDefault="00574791" w:rsidP="00574791">
      <w:pPr>
        <w:rPr>
          <w:rFonts w:ascii="Times New Roman" w:hAnsi="Times New Roman" w:cs="Times New Roman"/>
          <w:sz w:val="20"/>
          <w:szCs w:val="20"/>
        </w:rPr>
      </w:pPr>
      <w:r w:rsidRPr="00574791">
        <w:rPr>
          <w:rFonts w:ascii="Times New Roman" w:hAnsi="Times New Roman" w:cs="Times New Roman"/>
          <w:sz w:val="20"/>
          <w:szCs w:val="20"/>
        </w:rPr>
        <w:lastRenderedPageBreak/>
        <w:t>Data Table 2. PedsQL Cancer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7"/>
        <w:gridCol w:w="966"/>
        <w:gridCol w:w="1175"/>
        <w:gridCol w:w="1100"/>
        <w:gridCol w:w="1138"/>
        <w:gridCol w:w="1169"/>
        <w:gridCol w:w="1586"/>
        <w:gridCol w:w="1555"/>
        <w:gridCol w:w="1146"/>
        <w:gridCol w:w="1515"/>
        <w:gridCol w:w="1661"/>
        <w:gridCol w:w="1696"/>
      </w:tblGrid>
      <w:tr w:rsidR="00574791" w:rsidRPr="00574791" w14:paraId="3E0EB69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1D7EC8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09" w:type="pct"/>
            <w:vAlign w:val="center"/>
          </w:tcPr>
          <w:p w14:paraId="6399E49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376" w:type="pct"/>
            <w:vAlign w:val="center"/>
          </w:tcPr>
          <w:p w14:paraId="21E33D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25C5319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352" w:type="pct"/>
            <w:vAlign w:val="center"/>
          </w:tcPr>
          <w:p w14:paraId="190B45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Pain</w:t>
            </w:r>
          </w:p>
        </w:tc>
        <w:tc>
          <w:tcPr>
            <w:tcW w:w="364" w:type="pct"/>
            <w:vAlign w:val="center"/>
          </w:tcPr>
          <w:p w14:paraId="607007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PedsQL Nausea</w:t>
            </w:r>
          </w:p>
        </w:tc>
        <w:tc>
          <w:tcPr>
            <w:tcW w:w="374" w:type="pct"/>
            <w:vAlign w:val="center"/>
          </w:tcPr>
          <w:p w14:paraId="44D30AA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Procedural Anxiety</w:t>
            </w:r>
          </w:p>
        </w:tc>
        <w:tc>
          <w:tcPr>
            <w:tcW w:w="508" w:type="pct"/>
            <w:vAlign w:val="center"/>
          </w:tcPr>
          <w:p w14:paraId="6F4B76E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Treatment Anxiety</w:t>
            </w:r>
          </w:p>
        </w:tc>
        <w:tc>
          <w:tcPr>
            <w:tcW w:w="498" w:type="pct"/>
            <w:vAlign w:val="center"/>
          </w:tcPr>
          <w:p w14:paraId="3D1EB4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Worry</w:t>
            </w:r>
          </w:p>
        </w:tc>
        <w:tc>
          <w:tcPr>
            <w:tcW w:w="367" w:type="pct"/>
            <w:vAlign w:val="center"/>
          </w:tcPr>
          <w:p w14:paraId="5E07E77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Cognitive Function</w:t>
            </w:r>
          </w:p>
        </w:tc>
        <w:tc>
          <w:tcPr>
            <w:tcW w:w="485" w:type="pct"/>
            <w:vAlign w:val="center"/>
          </w:tcPr>
          <w:p w14:paraId="704773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Physical Appearance</w:t>
            </w:r>
          </w:p>
        </w:tc>
        <w:tc>
          <w:tcPr>
            <w:tcW w:w="532" w:type="pct"/>
            <w:vAlign w:val="center"/>
          </w:tcPr>
          <w:p w14:paraId="0037580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Communication</w:t>
            </w:r>
          </w:p>
        </w:tc>
        <w:tc>
          <w:tcPr>
            <w:tcW w:w="543" w:type="pct"/>
            <w:vAlign w:val="center"/>
          </w:tcPr>
          <w:p w14:paraId="663944B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PedsQL Total</w:t>
            </w:r>
          </w:p>
        </w:tc>
      </w:tr>
      <w:tr w:rsidR="00574791" w:rsidRPr="00574791" w14:paraId="0A07D60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58096D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4127FFA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687E7C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16D2F6D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365539A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7E918C7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30C59D8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2839DD4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4EE9AE7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85" w:type="pct"/>
            <w:vAlign w:val="center"/>
          </w:tcPr>
          <w:p w14:paraId="75D74A1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5F4186E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6FE046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89.27</w:t>
            </w:r>
          </w:p>
        </w:tc>
      </w:tr>
      <w:tr w:rsidR="00574791" w:rsidRPr="00574791" w14:paraId="461E8FD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9AA71B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4AD9EC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55A59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163138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94F3B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6FA16EF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1F2B4D8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5B4B073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6861BA6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0837E17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62D0B3D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7B8F5E3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88.13</w:t>
            </w:r>
          </w:p>
        </w:tc>
      </w:tr>
      <w:tr w:rsidR="00574791" w:rsidRPr="00574791" w14:paraId="0BD4273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D82058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2019CEC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91E628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3DB61A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0E2745B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13AA20B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00B534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42B51BF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38FE9C6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1AC2561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2C6E495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1E0047E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82.81</w:t>
            </w:r>
          </w:p>
        </w:tc>
      </w:tr>
      <w:tr w:rsidR="00574791" w:rsidRPr="00574791" w14:paraId="24C21BC4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4F133D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145E5DD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34253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228EF12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60C6185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2AA0DB2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7803882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3A8B5A7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F19A1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654C0C4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318025E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1C3B29D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85.10</w:t>
            </w:r>
          </w:p>
        </w:tc>
      </w:tr>
      <w:tr w:rsidR="00574791" w:rsidRPr="00574791" w14:paraId="4C333B68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45AFFA2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0B1D979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94D76B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7BD1064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364" w:type="pct"/>
            <w:vAlign w:val="center"/>
          </w:tcPr>
          <w:p w14:paraId="1CEBA96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17CF21A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004AA47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4A95185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54D2AB2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30FCC33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6BDA233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A85059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87.40</w:t>
            </w:r>
          </w:p>
        </w:tc>
      </w:tr>
      <w:tr w:rsidR="00574791" w:rsidRPr="00574791" w14:paraId="4C60C49C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47AD34E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57093EF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8C1453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9897E1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AB6FECA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90.00</w:t>
            </w:r>
          </w:p>
        </w:tc>
        <w:tc>
          <w:tcPr>
            <w:tcW w:w="374" w:type="pct"/>
            <w:vAlign w:val="center"/>
          </w:tcPr>
          <w:p w14:paraId="19595B5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14119E7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98" w:type="pct"/>
            <w:vAlign w:val="center"/>
          </w:tcPr>
          <w:p w14:paraId="02F8821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12A262F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7ABAD48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32" w:type="pct"/>
            <w:vAlign w:val="center"/>
          </w:tcPr>
          <w:p w14:paraId="6C781E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57289EC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76.35</w:t>
            </w:r>
          </w:p>
        </w:tc>
      </w:tr>
      <w:tr w:rsidR="00574791" w:rsidRPr="00574791" w14:paraId="5967A3AF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37637FF8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7F312B20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C506942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53E2BB8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3C42015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65.00</w:t>
            </w:r>
          </w:p>
        </w:tc>
        <w:tc>
          <w:tcPr>
            <w:tcW w:w="374" w:type="pct"/>
            <w:vAlign w:val="center"/>
          </w:tcPr>
          <w:p w14:paraId="4B3B3143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08" w:type="pct"/>
            <w:vAlign w:val="center"/>
          </w:tcPr>
          <w:p w14:paraId="38DDC76F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98" w:type="pct"/>
            <w:vAlign w:val="center"/>
          </w:tcPr>
          <w:p w14:paraId="2F38BCF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2EB6798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2960ADB9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41.67</w:t>
            </w:r>
          </w:p>
        </w:tc>
        <w:tc>
          <w:tcPr>
            <w:tcW w:w="532" w:type="pct"/>
            <w:vAlign w:val="center"/>
          </w:tcPr>
          <w:p w14:paraId="7CF553D7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6A9E63C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63.33</w:t>
            </w:r>
          </w:p>
        </w:tc>
      </w:tr>
      <w:tr w:rsidR="00574791" w:rsidRPr="00574791" w14:paraId="19108DD3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77FF663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09" w:type="pct"/>
            <w:vAlign w:val="center"/>
          </w:tcPr>
          <w:p w14:paraId="1C01063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E57B19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35459AC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A4F3D06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80.00</w:t>
            </w:r>
          </w:p>
        </w:tc>
        <w:tc>
          <w:tcPr>
            <w:tcW w:w="374" w:type="pct"/>
            <w:vAlign w:val="center"/>
          </w:tcPr>
          <w:p w14:paraId="5CE4F7A1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08" w:type="pct"/>
            <w:vAlign w:val="center"/>
          </w:tcPr>
          <w:p w14:paraId="56FCBD45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38F5DB7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367" w:type="pct"/>
            <w:vAlign w:val="center"/>
          </w:tcPr>
          <w:p w14:paraId="4AF1C83D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485" w:type="pct"/>
            <w:vAlign w:val="center"/>
          </w:tcPr>
          <w:p w14:paraId="389B9BBC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32" w:type="pct"/>
            <w:vAlign w:val="center"/>
          </w:tcPr>
          <w:p w14:paraId="44B25164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07E937DB" w14:textId="77777777" w:rsidR="00574791" w:rsidRPr="00574791" w:rsidRDefault="00574791" w:rsidP="005747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79.79</w:t>
            </w:r>
          </w:p>
        </w:tc>
      </w:tr>
      <w:tr w:rsidR="00574791" w:rsidRPr="00574791" w14:paraId="5C21E7ED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2B1D932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09" w:type="pct"/>
            <w:vAlign w:val="center"/>
          </w:tcPr>
          <w:p w14:paraId="28A2D4D3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9CB691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5B8B40F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847302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35.00</w:t>
            </w:r>
          </w:p>
        </w:tc>
        <w:tc>
          <w:tcPr>
            <w:tcW w:w="374" w:type="pct"/>
            <w:vAlign w:val="center"/>
          </w:tcPr>
          <w:p w14:paraId="2E0DF58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6891BEF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3A590CE3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550288D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6F3052A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2BDFE20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46EF0F1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72.08</w:t>
            </w:r>
          </w:p>
        </w:tc>
      </w:tr>
      <w:tr w:rsidR="00574791" w:rsidRPr="00574791" w14:paraId="4CB6184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BCB466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6058354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2FFF10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352" w:type="pct"/>
            <w:vAlign w:val="center"/>
          </w:tcPr>
          <w:p w14:paraId="1FCE8165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5046D01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47A9D85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59DEA26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87.50</w:t>
            </w:r>
          </w:p>
        </w:tc>
        <w:tc>
          <w:tcPr>
            <w:tcW w:w="498" w:type="pct"/>
            <w:vAlign w:val="center"/>
          </w:tcPr>
          <w:p w14:paraId="4D0A41B5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D879E3D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76CE49B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62EE331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6729E153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66.09</w:t>
            </w:r>
          </w:p>
        </w:tc>
      </w:tr>
      <w:tr w:rsidR="00574791" w:rsidRPr="00574791" w14:paraId="4F21F409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0CF1213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22F51D0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0682D6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352" w:type="pct"/>
            <w:vAlign w:val="center"/>
          </w:tcPr>
          <w:p w14:paraId="27A297C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23A691B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74" w:type="pct"/>
            <w:vAlign w:val="center"/>
          </w:tcPr>
          <w:p w14:paraId="482FF8F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25.00</w:t>
            </w:r>
          </w:p>
        </w:tc>
        <w:tc>
          <w:tcPr>
            <w:tcW w:w="508" w:type="pct"/>
            <w:vAlign w:val="center"/>
          </w:tcPr>
          <w:p w14:paraId="736E429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67FDF8A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15389E9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3829001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17F5482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37DDB2D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59.64</w:t>
            </w:r>
          </w:p>
        </w:tc>
      </w:tr>
      <w:tr w:rsidR="00574791" w:rsidRPr="00574791" w14:paraId="180F55D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49BDDA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4A92339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5D21A5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352" w:type="pct"/>
            <w:vAlign w:val="center"/>
          </w:tcPr>
          <w:p w14:paraId="484990C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37.50</w:t>
            </w:r>
          </w:p>
        </w:tc>
        <w:tc>
          <w:tcPr>
            <w:tcW w:w="364" w:type="pct"/>
            <w:vAlign w:val="center"/>
          </w:tcPr>
          <w:p w14:paraId="494461A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5F6366C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036B176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3E6E3B03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367" w:type="pct"/>
            <w:vAlign w:val="center"/>
          </w:tcPr>
          <w:p w14:paraId="25DAC57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54D57AB5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32" w:type="pct"/>
            <w:vAlign w:val="center"/>
          </w:tcPr>
          <w:p w14:paraId="1CD158D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43" w:type="pct"/>
            <w:vAlign w:val="center"/>
          </w:tcPr>
          <w:p w14:paraId="264AA10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57.14</w:t>
            </w:r>
          </w:p>
        </w:tc>
      </w:tr>
      <w:tr w:rsidR="00574791" w:rsidRPr="00574791" w14:paraId="09788B0D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F5DE97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70D2161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46A6D32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352" w:type="pct"/>
            <w:vAlign w:val="center"/>
          </w:tcPr>
          <w:p w14:paraId="08FFC58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5748B82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1BCCDB2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1CFF2E3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049DF5A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AE5446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087D391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4704313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06E139F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59.69</w:t>
            </w:r>
          </w:p>
        </w:tc>
      </w:tr>
      <w:tr w:rsidR="00574791" w:rsidRPr="00574791" w14:paraId="07B77533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707B238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3F0FAA0B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6FB4F5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021EE92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76E2B03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18F194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19C9ADE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6921738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4359B82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63FA1C7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0D22BD7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08CBA64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64.69</w:t>
            </w:r>
          </w:p>
        </w:tc>
      </w:tr>
      <w:tr w:rsidR="00574791" w:rsidRPr="00574791" w14:paraId="77655F6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417D2D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410117A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1F4C09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058E8FF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4936E34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30.00</w:t>
            </w:r>
          </w:p>
        </w:tc>
        <w:tc>
          <w:tcPr>
            <w:tcW w:w="374" w:type="pct"/>
            <w:vAlign w:val="center"/>
          </w:tcPr>
          <w:p w14:paraId="59B9289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8.33</w:t>
            </w:r>
          </w:p>
        </w:tc>
        <w:tc>
          <w:tcPr>
            <w:tcW w:w="508" w:type="pct"/>
            <w:vAlign w:val="center"/>
          </w:tcPr>
          <w:p w14:paraId="2F577CA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98" w:type="pct"/>
            <w:vAlign w:val="center"/>
          </w:tcPr>
          <w:p w14:paraId="4A56E5CB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7" w:type="pct"/>
            <w:vAlign w:val="center"/>
          </w:tcPr>
          <w:p w14:paraId="02BA7AA3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56.25</w:t>
            </w:r>
          </w:p>
        </w:tc>
        <w:tc>
          <w:tcPr>
            <w:tcW w:w="485" w:type="pct"/>
            <w:vAlign w:val="center"/>
          </w:tcPr>
          <w:p w14:paraId="46FF632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532" w:type="pct"/>
            <w:vAlign w:val="center"/>
          </w:tcPr>
          <w:p w14:paraId="4E8CBCB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0831BE7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48.28</w:t>
            </w:r>
          </w:p>
        </w:tc>
      </w:tr>
      <w:tr w:rsidR="00574791" w:rsidRPr="00574791" w14:paraId="4D39620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708FF4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7F35338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3707D1B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4205082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616ECF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488D213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08" w:type="pct"/>
            <w:vAlign w:val="center"/>
          </w:tcPr>
          <w:p w14:paraId="6940D76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77949E1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367" w:type="pct"/>
            <w:vAlign w:val="center"/>
          </w:tcPr>
          <w:p w14:paraId="1B8225D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6AF1526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6F45D2B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27A7036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65.21</w:t>
            </w:r>
          </w:p>
        </w:tc>
      </w:tr>
      <w:tr w:rsidR="00574791" w:rsidRPr="00574791" w14:paraId="45C6898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D726C7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19B763AD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2B77ACE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2930F79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696C48D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0FF429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0BAB88B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4EA945F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4EEE4BB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26DB27F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4098CD9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43" w:type="pct"/>
            <w:vAlign w:val="center"/>
          </w:tcPr>
          <w:p w14:paraId="4114607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67.29</w:t>
            </w:r>
          </w:p>
        </w:tc>
      </w:tr>
      <w:tr w:rsidR="00574791" w:rsidRPr="00574791" w14:paraId="7727FD37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6C97E6D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1A80F47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0306CC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352" w:type="pct"/>
            <w:vAlign w:val="center"/>
          </w:tcPr>
          <w:p w14:paraId="3CCAC4F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49F254E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0AFE55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08" w:type="pct"/>
            <w:vAlign w:val="center"/>
          </w:tcPr>
          <w:p w14:paraId="26FE99D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105FC4F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4513E9A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485" w:type="pct"/>
            <w:vAlign w:val="center"/>
          </w:tcPr>
          <w:p w14:paraId="27F6C4A5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40E2AAC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52BEA76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73.54</w:t>
            </w:r>
          </w:p>
        </w:tc>
      </w:tr>
      <w:tr w:rsidR="00574791" w:rsidRPr="00574791" w14:paraId="1CF3FA7E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42A240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6FB54D4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961843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4D1AF8E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ECB2FC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70.00</w:t>
            </w:r>
          </w:p>
        </w:tc>
        <w:tc>
          <w:tcPr>
            <w:tcW w:w="374" w:type="pct"/>
            <w:vAlign w:val="center"/>
          </w:tcPr>
          <w:p w14:paraId="73F49CD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0A30C84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498" w:type="pct"/>
            <w:vAlign w:val="center"/>
          </w:tcPr>
          <w:p w14:paraId="0C7F46A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09C60A6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0D89B87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77762C5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0B8F8BD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82.71</w:t>
            </w:r>
          </w:p>
        </w:tc>
      </w:tr>
      <w:tr w:rsidR="00574791" w:rsidRPr="00574791" w14:paraId="1ECC6856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56DD6945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071C706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912092B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352" w:type="pct"/>
            <w:vAlign w:val="center"/>
          </w:tcPr>
          <w:p w14:paraId="73F6B55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5A9710E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55.00</w:t>
            </w:r>
          </w:p>
        </w:tc>
        <w:tc>
          <w:tcPr>
            <w:tcW w:w="374" w:type="pct"/>
            <w:vAlign w:val="center"/>
          </w:tcPr>
          <w:p w14:paraId="707099E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2ACC216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42A768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1C11505D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66.67</w:t>
            </w:r>
          </w:p>
        </w:tc>
        <w:tc>
          <w:tcPr>
            <w:tcW w:w="485" w:type="pct"/>
            <w:vAlign w:val="center"/>
          </w:tcPr>
          <w:p w14:paraId="5F44D26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532" w:type="pct"/>
            <w:vAlign w:val="center"/>
          </w:tcPr>
          <w:p w14:paraId="6E49AD3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43" w:type="pct"/>
            <w:vAlign w:val="center"/>
          </w:tcPr>
          <w:p w14:paraId="1B86D5F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76.15</w:t>
            </w:r>
          </w:p>
        </w:tc>
      </w:tr>
      <w:tr w:rsidR="00574791" w:rsidRPr="00574791" w14:paraId="35B9AAE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2CB76C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09" w:type="pct"/>
            <w:vAlign w:val="center"/>
          </w:tcPr>
          <w:p w14:paraId="7298410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56028A3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352" w:type="pct"/>
            <w:vAlign w:val="center"/>
          </w:tcPr>
          <w:p w14:paraId="3A7E666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E2C781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60.00</w:t>
            </w:r>
          </w:p>
        </w:tc>
        <w:tc>
          <w:tcPr>
            <w:tcW w:w="374" w:type="pct"/>
            <w:vAlign w:val="center"/>
          </w:tcPr>
          <w:p w14:paraId="2B087E1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08" w:type="pct"/>
            <w:vAlign w:val="center"/>
          </w:tcPr>
          <w:p w14:paraId="7FDA5A3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498" w:type="pct"/>
            <w:vAlign w:val="center"/>
          </w:tcPr>
          <w:p w14:paraId="76C33D8D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7" w:type="pct"/>
            <w:vAlign w:val="center"/>
          </w:tcPr>
          <w:p w14:paraId="3B1D412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68.75</w:t>
            </w:r>
          </w:p>
        </w:tc>
        <w:tc>
          <w:tcPr>
            <w:tcW w:w="485" w:type="pct"/>
            <w:vAlign w:val="center"/>
          </w:tcPr>
          <w:p w14:paraId="6C58996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532" w:type="pct"/>
            <w:vAlign w:val="center"/>
          </w:tcPr>
          <w:p w14:paraId="1E010AE3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290B68A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81.72</w:t>
            </w:r>
          </w:p>
        </w:tc>
      </w:tr>
      <w:tr w:rsidR="00574791" w:rsidRPr="00574791" w14:paraId="7917E77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EDD2AAB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75BAAD0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158D97C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352" w:type="pct"/>
            <w:vAlign w:val="center"/>
          </w:tcPr>
          <w:p w14:paraId="74046ED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691D9EE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3066BC25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16.67</w:t>
            </w:r>
          </w:p>
        </w:tc>
        <w:tc>
          <w:tcPr>
            <w:tcW w:w="508" w:type="pct"/>
            <w:vAlign w:val="center"/>
          </w:tcPr>
          <w:p w14:paraId="704CAD4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8A18FA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7911FA4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485" w:type="pct"/>
            <w:vAlign w:val="center"/>
          </w:tcPr>
          <w:p w14:paraId="41BB372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63ED5D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543" w:type="pct"/>
            <w:vAlign w:val="center"/>
          </w:tcPr>
          <w:p w14:paraId="739D6AD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57.19</w:t>
            </w:r>
          </w:p>
        </w:tc>
      </w:tr>
      <w:tr w:rsidR="00574791" w:rsidRPr="00574791" w14:paraId="1BDD39F5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2517665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0DBF0F8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75C3465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352" w:type="pct"/>
            <w:vAlign w:val="center"/>
          </w:tcPr>
          <w:p w14:paraId="5F6D8BE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364" w:type="pct"/>
            <w:vAlign w:val="center"/>
          </w:tcPr>
          <w:p w14:paraId="089E291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369A3177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468763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468C5A4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1170FD8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85" w:type="pct"/>
            <w:vAlign w:val="center"/>
          </w:tcPr>
          <w:p w14:paraId="36BB4823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49CB389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58.33</w:t>
            </w:r>
          </w:p>
        </w:tc>
        <w:tc>
          <w:tcPr>
            <w:tcW w:w="543" w:type="pct"/>
            <w:vAlign w:val="center"/>
          </w:tcPr>
          <w:p w14:paraId="1447A6F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56.04</w:t>
            </w:r>
          </w:p>
        </w:tc>
      </w:tr>
      <w:tr w:rsidR="00574791" w:rsidRPr="00574791" w14:paraId="638BE6C0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110538E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1063F78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661B4C61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352" w:type="pct"/>
            <w:vAlign w:val="center"/>
          </w:tcPr>
          <w:p w14:paraId="404E25B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110AB135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20.00</w:t>
            </w:r>
          </w:p>
        </w:tc>
        <w:tc>
          <w:tcPr>
            <w:tcW w:w="374" w:type="pct"/>
            <w:vAlign w:val="center"/>
          </w:tcPr>
          <w:p w14:paraId="623D072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5A487F9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2A54B46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0E9AA63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5DE880E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3BA5D25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63843FA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64.48</w:t>
            </w:r>
          </w:p>
        </w:tc>
      </w:tr>
      <w:tr w:rsidR="00574791" w:rsidRPr="00574791" w14:paraId="1BA48471" w14:textId="77777777" w:rsidTr="00D83371">
        <w:trPr>
          <w:trHeight w:val="290"/>
        </w:trPr>
        <w:tc>
          <w:tcPr>
            <w:tcW w:w="290" w:type="pct"/>
            <w:vAlign w:val="center"/>
          </w:tcPr>
          <w:p w14:paraId="09204D36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373ED4F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07C614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352" w:type="pct"/>
            <w:vAlign w:val="center"/>
          </w:tcPr>
          <w:p w14:paraId="3EAD4D1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364" w:type="pct"/>
            <w:vAlign w:val="center"/>
          </w:tcPr>
          <w:p w14:paraId="19744DB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40.00</w:t>
            </w:r>
          </w:p>
        </w:tc>
        <w:tc>
          <w:tcPr>
            <w:tcW w:w="374" w:type="pct"/>
            <w:vAlign w:val="center"/>
          </w:tcPr>
          <w:p w14:paraId="1DD563C8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#NULL!</w:t>
            </w:r>
          </w:p>
        </w:tc>
        <w:tc>
          <w:tcPr>
            <w:tcW w:w="508" w:type="pct"/>
            <w:vAlign w:val="center"/>
          </w:tcPr>
          <w:p w14:paraId="1E61B963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98" w:type="pct"/>
            <w:vAlign w:val="center"/>
          </w:tcPr>
          <w:p w14:paraId="2611DA9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91.67</w:t>
            </w:r>
          </w:p>
        </w:tc>
        <w:tc>
          <w:tcPr>
            <w:tcW w:w="367" w:type="pct"/>
            <w:vAlign w:val="center"/>
          </w:tcPr>
          <w:p w14:paraId="15FC9619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485" w:type="pct"/>
            <w:vAlign w:val="center"/>
          </w:tcPr>
          <w:p w14:paraId="1617077D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0C87080D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43" w:type="pct"/>
            <w:vAlign w:val="center"/>
          </w:tcPr>
          <w:p w14:paraId="334C92B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80.71</w:t>
            </w:r>
          </w:p>
        </w:tc>
      </w:tr>
      <w:tr w:rsidR="00574791" w:rsidRPr="00574791" w14:paraId="3A1B5C99" w14:textId="77777777" w:rsidTr="00D83371">
        <w:trPr>
          <w:trHeight w:val="255"/>
        </w:trPr>
        <w:tc>
          <w:tcPr>
            <w:tcW w:w="290" w:type="pct"/>
            <w:vAlign w:val="center"/>
          </w:tcPr>
          <w:p w14:paraId="1179AB5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09" w:type="pct"/>
            <w:vAlign w:val="center"/>
          </w:tcPr>
          <w:p w14:paraId="03AFA6C4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376" w:type="pct"/>
            <w:vAlign w:val="center"/>
          </w:tcPr>
          <w:p w14:paraId="049D657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352" w:type="pct"/>
            <w:vAlign w:val="center"/>
          </w:tcPr>
          <w:p w14:paraId="254ABC9C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62.50</w:t>
            </w:r>
          </w:p>
        </w:tc>
        <w:tc>
          <w:tcPr>
            <w:tcW w:w="364" w:type="pct"/>
            <w:vAlign w:val="center"/>
          </w:tcPr>
          <w:p w14:paraId="3F32647E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45.00</w:t>
            </w:r>
          </w:p>
        </w:tc>
        <w:tc>
          <w:tcPr>
            <w:tcW w:w="374" w:type="pct"/>
            <w:vAlign w:val="center"/>
          </w:tcPr>
          <w:p w14:paraId="0B461BFB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0.00</w:t>
            </w:r>
          </w:p>
        </w:tc>
        <w:tc>
          <w:tcPr>
            <w:tcW w:w="508" w:type="pct"/>
            <w:vAlign w:val="center"/>
          </w:tcPr>
          <w:p w14:paraId="1BAC165F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50.00</w:t>
            </w:r>
          </w:p>
        </w:tc>
        <w:tc>
          <w:tcPr>
            <w:tcW w:w="498" w:type="pct"/>
            <w:vAlign w:val="center"/>
          </w:tcPr>
          <w:p w14:paraId="33E2F81B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367" w:type="pct"/>
            <w:vAlign w:val="center"/>
          </w:tcPr>
          <w:p w14:paraId="2554E32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75.00</w:t>
            </w:r>
          </w:p>
        </w:tc>
        <w:tc>
          <w:tcPr>
            <w:tcW w:w="485" w:type="pct"/>
            <w:vAlign w:val="center"/>
          </w:tcPr>
          <w:p w14:paraId="449A08C2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100.00</w:t>
            </w:r>
          </w:p>
        </w:tc>
        <w:tc>
          <w:tcPr>
            <w:tcW w:w="532" w:type="pct"/>
            <w:vAlign w:val="center"/>
          </w:tcPr>
          <w:p w14:paraId="644ED4EA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83.33</w:t>
            </w:r>
          </w:p>
        </w:tc>
        <w:tc>
          <w:tcPr>
            <w:tcW w:w="543" w:type="pct"/>
            <w:vAlign w:val="center"/>
          </w:tcPr>
          <w:p w14:paraId="3F4AF810" w14:textId="77777777" w:rsidR="00574791" w:rsidRPr="00574791" w:rsidRDefault="00574791" w:rsidP="005747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479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64.48</w:t>
            </w:r>
          </w:p>
        </w:tc>
      </w:tr>
    </w:tbl>
    <w:p w14:paraId="46BC2ACE" w14:textId="77777777" w:rsidR="00574791" w:rsidRPr="00574791" w:rsidRDefault="00574791" w:rsidP="00574791">
      <w:pPr>
        <w:spacing w:line="236" w:lineRule="exact"/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3BC2F6C7" w14:textId="77777777" w:rsidR="00574791" w:rsidRPr="00574791" w:rsidRDefault="00574791" w:rsidP="00574791">
      <w:pPr>
        <w:spacing w:line="236" w:lineRule="exact"/>
      </w:pPr>
    </w:p>
    <w:p w14:paraId="4182173F" w14:textId="77777777" w:rsidR="00574791" w:rsidRPr="00574791" w:rsidRDefault="00574791" w:rsidP="00574791">
      <w:pPr>
        <w:spacing w:line="236" w:lineRule="exact"/>
        <w:sectPr w:rsidR="00574791" w:rsidRPr="00574791" w:rsidSect="00226B17">
          <w:pgSz w:w="16838" w:h="11906" w:orient="landscape" w:code="9"/>
          <w:pgMar w:top="720" w:right="720" w:bottom="720" w:left="720" w:header="720" w:footer="720" w:gutter="0"/>
          <w:cols w:space="720"/>
          <w:docGrid w:linePitch="299"/>
        </w:sectPr>
      </w:pPr>
    </w:p>
    <w:p w14:paraId="2733F8D9" w14:textId="77777777" w:rsidR="0099285D" w:rsidRPr="008E0D22" w:rsidRDefault="0099285D" w:rsidP="0099285D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046"/>
        <w:gridCol w:w="1765"/>
        <w:gridCol w:w="2699"/>
        <w:gridCol w:w="1683"/>
        <w:gridCol w:w="1671"/>
        <w:gridCol w:w="2158"/>
        <w:gridCol w:w="1518"/>
        <w:gridCol w:w="2074"/>
      </w:tblGrid>
      <w:tr w:rsidR="0099285D" w:rsidRPr="00A4739B" w14:paraId="079FC287" w14:textId="77777777" w:rsidTr="00D83371">
        <w:trPr>
          <w:trHeight w:val="255"/>
        </w:trPr>
        <w:tc>
          <w:tcPr>
            <w:tcW w:w="655" w:type="pct"/>
            <w:vAlign w:val="center"/>
          </w:tcPr>
          <w:p w14:paraId="0FDE525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565" w:type="pct"/>
            <w:vAlign w:val="center"/>
          </w:tcPr>
          <w:p w14:paraId="5F0954E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64" w:type="pct"/>
            <w:vAlign w:val="center"/>
          </w:tcPr>
          <w:p w14:paraId="040A18F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126BFA9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539" w:type="pct"/>
            <w:vAlign w:val="center"/>
          </w:tcPr>
          <w:p w14:paraId="537A5F2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18A1609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Distress</w:t>
            </w:r>
          </w:p>
        </w:tc>
        <w:tc>
          <w:tcPr>
            <w:tcW w:w="535" w:type="pct"/>
            <w:vAlign w:val="center"/>
          </w:tcPr>
          <w:p w14:paraId="0204542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7B1C61C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Anxiety</w:t>
            </w:r>
          </w:p>
        </w:tc>
        <w:tc>
          <w:tcPr>
            <w:tcW w:w="691" w:type="pct"/>
            <w:vAlign w:val="center"/>
          </w:tcPr>
          <w:p w14:paraId="0AE12AA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7B2E1B2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Depression</w:t>
            </w:r>
          </w:p>
        </w:tc>
        <w:tc>
          <w:tcPr>
            <w:tcW w:w="486" w:type="pct"/>
            <w:vAlign w:val="center"/>
          </w:tcPr>
          <w:p w14:paraId="32D4F39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2E9115A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Anger</w:t>
            </w:r>
          </w:p>
        </w:tc>
        <w:tc>
          <w:tcPr>
            <w:tcW w:w="664" w:type="pct"/>
            <w:vAlign w:val="center"/>
          </w:tcPr>
          <w:p w14:paraId="0EF8C44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788E56A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Need Help</w:t>
            </w:r>
          </w:p>
        </w:tc>
      </w:tr>
      <w:tr w:rsidR="0099285D" w:rsidRPr="00A4739B" w14:paraId="2276D6D4" w14:textId="77777777" w:rsidTr="00D83371">
        <w:trPr>
          <w:trHeight w:val="255"/>
        </w:trPr>
        <w:tc>
          <w:tcPr>
            <w:tcW w:w="655" w:type="pct"/>
            <w:vAlign w:val="center"/>
          </w:tcPr>
          <w:p w14:paraId="16F677C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565" w:type="pct"/>
            <w:vAlign w:val="center"/>
          </w:tcPr>
          <w:p w14:paraId="085EED9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3CCE2FF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39" w:type="pct"/>
            <w:vAlign w:val="center"/>
          </w:tcPr>
          <w:p w14:paraId="4D14179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35" w:type="pct"/>
            <w:vAlign w:val="center"/>
          </w:tcPr>
          <w:p w14:paraId="16D8C58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  <w:vAlign w:val="center"/>
          </w:tcPr>
          <w:p w14:paraId="151FB50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7C716CB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64" w:type="pct"/>
            <w:vAlign w:val="center"/>
          </w:tcPr>
          <w:p w14:paraId="266597A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3B965833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441C469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565" w:type="pct"/>
            <w:vAlign w:val="center"/>
          </w:tcPr>
          <w:p w14:paraId="0BCD55A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5F5B4A4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39" w:type="pct"/>
            <w:vAlign w:val="center"/>
          </w:tcPr>
          <w:p w14:paraId="4C3E17A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051E5DE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91" w:type="pct"/>
            <w:vAlign w:val="center"/>
          </w:tcPr>
          <w:p w14:paraId="7905208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54BE1BC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1C3BC23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21E34188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11C27A6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565" w:type="pct"/>
            <w:vAlign w:val="center"/>
          </w:tcPr>
          <w:p w14:paraId="6CDEFED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41E338C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39" w:type="pct"/>
            <w:vAlign w:val="center"/>
          </w:tcPr>
          <w:p w14:paraId="4505E67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0E67113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  <w:vAlign w:val="center"/>
          </w:tcPr>
          <w:p w14:paraId="230D18D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487FCFF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6A5A365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5CCDB407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2655D26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565" w:type="pct"/>
            <w:vAlign w:val="center"/>
          </w:tcPr>
          <w:p w14:paraId="457584A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486E95D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39" w:type="pct"/>
            <w:vAlign w:val="center"/>
          </w:tcPr>
          <w:p w14:paraId="55783D0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35" w:type="pct"/>
            <w:vAlign w:val="center"/>
          </w:tcPr>
          <w:p w14:paraId="00C9945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  <w:vAlign w:val="center"/>
          </w:tcPr>
          <w:p w14:paraId="504D08A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3650CA5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546FB70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7AF511E7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5A804FA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565" w:type="pct"/>
            <w:vAlign w:val="center"/>
          </w:tcPr>
          <w:p w14:paraId="077B9A3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2BD8422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39" w:type="pct"/>
            <w:vAlign w:val="center"/>
          </w:tcPr>
          <w:p w14:paraId="226F2DB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1E395A8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91" w:type="pct"/>
            <w:vAlign w:val="center"/>
          </w:tcPr>
          <w:p w14:paraId="1953152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236076A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64" w:type="pct"/>
            <w:vAlign w:val="center"/>
          </w:tcPr>
          <w:p w14:paraId="46B3CE1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54951BE2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26BCBFC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565" w:type="pct"/>
            <w:vAlign w:val="center"/>
          </w:tcPr>
          <w:p w14:paraId="3217297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3D9E75B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39" w:type="pct"/>
            <w:vAlign w:val="center"/>
          </w:tcPr>
          <w:p w14:paraId="03171C9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28B0934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  <w:vAlign w:val="center"/>
          </w:tcPr>
          <w:p w14:paraId="190F4DD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486" w:type="pct"/>
            <w:vAlign w:val="center"/>
          </w:tcPr>
          <w:p w14:paraId="7B29CDF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0DCEE0D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6210C201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775B7D4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565" w:type="pct"/>
            <w:vAlign w:val="center"/>
          </w:tcPr>
          <w:p w14:paraId="0BE1CDE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70A5114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39" w:type="pct"/>
            <w:vAlign w:val="center"/>
          </w:tcPr>
          <w:p w14:paraId="07949C0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  <w:vAlign w:val="center"/>
          </w:tcPr>
          <w:p w14:paraId="6B3253B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91" w:type="pct"/>
            <w:vAlign w:val="center"/>
          </w:tcPr>
          <w:p w14:paraId="04C3776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59C8096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6A1C7DB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288EB646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37EF945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565" w:type="pct"/>
            <w:vAlign w:val="center"/>
          </w:tcPr>
          <w:p w14:paraId="7D1B216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14DE3F8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39" w:type="pct"/>
            <w:vAlign w:val="center"/>
          </w:tcPr>
          <w:p w14:paraId="2D38958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35" w:type="pct"/>
            <w:vAlign w:val="center"/>
          </w:tcPr>
          <w:p w14:paraId="6ECD5AA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91" w:type="pct"/>
            <w:vAlign w:val="center"/>
          </w:tcPr>
          <w:p w14:paraId="571C514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7466CDB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26EE8C7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31A9864D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05F3728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565" w:type="pct"/>
            <w:vAlign w:val="center"/>
          </w:tcPr>
          <w:p w14:paraId="677C4E8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26DD431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39" w:type="pct"/>
            <w:vAlign w:val="center"/>
          </w:tcPr>
          <w:p w14:paraId="1163D67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535" w:type="pct"/>
            <w:vAlign w:val="center"/>
          </w:tcPr>
          <w:p w14:paraId="3E26AE6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91" w:type="pct"/>
            <w:vAlign w:val="center"/>
          </w:tcPr>
          <w:p w14:paraId="6CFC865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2EBAC64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4E5518E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3B975F81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4F9201C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565" w:type="pct"/>
            <w:vAlign w:val="center"/>
          </w:tcPr>
          <w:p w14:paraId="2F5B05E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51FE949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39" w:type="pct"/>
            <w:vAlign w:val="center"/>
          </w:tcPr>
          <w:p w14:paraId="2E97094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  <w:vAlign w:val="center"/>
          </w:tcPr>
          <w:p w14:paraId="734B808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91" w:type="pct"/>
            <w:vAlign w:val="center"/>
          </w:tcPr>
          <w:p w14:paraId="328F449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3D47248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6D5045E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56BC5BE0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3937999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565" w:type="pct"/>
            <w:vAlign w:val="center"/>
          </w:tcPr>
          <w:p w14:paraId="250B81B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457BC66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39" w:type="pct"/>
            <w:vAlign w:val="center"/>
          </w:tcPr>
          <w:p w14:paraId="387772D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597CE9D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  <w:vAlign w:val="center"/>
          </w:tcPr>
          <w:p w14:paraId="282380C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750FF11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7FA0CBE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277C3660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131D884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565" w:type="pct"/>
            <w:vAlign w:val="center"/>
          </w:tcPr>
          <w:p w14:paraId="6F02C95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58F2E08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39" w:type="pct"/>
            <w:vAlign w:val="center"/>
          </w:tcPr>
          <w:p w14:paraId="789B7CD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  <w:vAlign w:val="center"/>
          </w:tcPr>
          <w:p w14:paraId="00123FD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91" w:type="pct"/>
            <w:vAlign w:val="center"/>
          </w:tcPr>
          <w:p w14:paraId="57280A3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361D14D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14B60F7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43782203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633EDB2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565" w:type="pct"/>
            <w:vAlign w:val="center"/>
          </w:tcPr>
          <w:p w14:paraId="7D6AAF5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00D6DCE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39" w:type="pct"/>
            <w:vAlign w:val="center"/>
          </w:tcPr>
          <w:p w14:paraId="4DE55A7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  <w:vAlign w:val="center"/>
          </w:tcPr>
          <w:p w14:paraId="72CC6B2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91" w:type="pct"/>
            <w:vAlign w:val="center"/>
          </w:tcPr>
          <w:p w14:paraId="2738DB3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4B3EB19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3F30855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4C3EFDD2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72BDAAE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565" w:type="pct"/>
            <w:vAlign w:val="center"/>
          </w:tcPr>
          <w:p w14:paraId="7152234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7720400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39" w:type="pct"/>
            <w:vAlign w:val="center"/>
          </w:tcPr>
          <w:p w14:paraId="2B44E8F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35" w:type="pct"/>
            <w:vAlign w:val="center"/>
          </w:tcPr>
          <w:p w14:paraId="0DA9396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91" w:type="pct"/>
            <w:vAlign w:val="center"/>
          </w:tcPr>
          <w:p w14:paraId="300BBB5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4D1F0F2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3B94885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1C5C160F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279C2C1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0003</w:t>
            </w:r>
          </w:p>
        </w:tc>
        <w:tc>
          <w:tcPr>
            <w:tcW w:w="565" w:type="pct"/>
            <w:vAlign w:val="center"/>
          </w:tcPr>
          <w:p w14:paraId="2D536CA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747C32C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39" w:type="pct"/>
            <w:vAlign w:val="center"/>
          </w:tcPr>
          <w:p w14:paraId="5BB4327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35" w:type="pct"/>
            <w:vAlign w:val="center"/>
          </w:tcPr>
          <w:p w14:paraId="2B01C28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  <w:vAlign w:val="center"/>
          </w:tcPr>
          <w:p w14:paraId="7D91463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4940295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3D7DC0D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3BF973DC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13C6ED0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565" w:type="pct"/>
            <w:vAlign w:val="center"/>
          </w:tcPr>
          <w:p w14:paraId="51800C7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386C2DA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39" w:type="pct"/>
            <w:vAlign w:val="center"/>
          </w:tcPr>
          <w:p w14:paraId="291FCDB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44229C0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91" w:type="pct"/>
            <w:vAlign w:val="center"/>
          </w:tcPr>
          <w:p w14:paraId="7EC7754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44EB175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64" w:type="pct"/>
            <w:vAlign w:val="center"/>
          </w:tcPr>
          <w:p w14:paraId="09EBF3E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220BB2C8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6BDE919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565" w:type="pct"/>
            <w:vAlign w:val="center"/>
          </w:tcPr>
          <w:p w14:paraId="54834EE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4C77BFA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39" w:type="pct"/>
            <w:vAlign w:val="center"/>
          </w:tcPr>
          <w:p w14:paraId="28FF3BB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  <w:tc>
          <w:tcPr>
            <w:tcW w:w="535" w:type="pct"/>
            <w:vAlign w:val="center"/>
          </w:tcPr>
          <w:p w14:paraId="62A18B4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  <w:vAlign w:val="center"/>
          </w:tcPr>
          <w:p w14:paraId="6A681EE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3777033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6BC28F9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41FD02FE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35D6602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565" w:type="pct"/>
            <w:vAlign w:val="center"/>
          </w:tcPr>
          <w:p w14:paraId="7C3456B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7EEEB4E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39" w:type="pct"/>
            <w:vAlign w:val="center"/>
          </w:tcPr>
          <w:p w14:paraId="269F758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535" w:type="pct"/>
            <w:vAlign w:val="center"/>
          </w:tcPr>
          <w:p w14:paraId="4E6BE9D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691" w:type="pct"/>
            <w:vAlign w:val="center"/>
          </w:tcPr>
          <w:p w14:paraId="1CF6F9B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486" w:type="pct"/>
            <w:vAlign w:val="center"/>
          </w:tcPr>
          <w:p w14:paraId="49D6605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664" w:type="pct"/>
            <w:vAlign w:val="center"/>
          </w:tcPr>
          <w:p w14:paraId="403B677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3B75357C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22689E0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565" w:type="pct"/>
            <w:vAlign w:val="center"/>
          </w:tcPr>
          <w:p w14:paraId="2283E8A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39824F8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39" w:type="pct"/>
            <w:vAlign w:val="center"/>
          </w:tcPr>
          <w:p w14:paraId="5730B7B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0305D07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691" w:type="pct"/>
            <w:vAlign w:val="center"/>
          </w:tcPr>
          <w:p w14:paraId="111C046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486" w:type="pct"/>
            <w:vAlign w:val="center"/>
          </w:tcPr>
          <w:p w14:paraId="7AE2D29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664" w:type="pct"/>
            <w:vAlign w:val="center"/>
          </w:tcPr>
          <w:p w14:paraId="6AB4F70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2B58FC4F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1A91B88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565" w:type="pct"/>
            <w:vAlign w:val="center"/>
          </w:tcPr>
          <w:p w14:paraId="635FFA4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7410CE8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39" w:type="pct"/>
            <w:vAlign w:val="center"/>
          </w:tcPr>
          <w:p w14:paraId="43D00A5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  <w:vAlign w:val="center"/>
          </w:tcPr>
          <w:p w14:paraId="1F29FB8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91" w:type="pct"/>
            <w:vAlign w:val="center"/>
          </w:tcPr>
          <w:p w14:paraId="28A36C4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486" w:type="pct"/>
            <w:vAlign w:val="center"/>
          </w:tcPr>
          <w:p w14:paraId="207D611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  <w:tc>
          <w:tcPr>
            <w:tcW w:w="664" w:type="pct"/>
            <w:vAlign w:val="center"/>
          </w:tcPr>
          <w:p w14:paraId="0501A66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042BD4F2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0FD41C1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565" w:type="pct"/>
            <w:vAlign w:val="center"/>
          </w:tcPr>
          <w:p w14:paraId="5746A3C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4C06DC91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39" w:type="pct"/>
            <w:vAlign w:val="center"/>
          </w:tcPr>
          <w:p w14:paraId="3E48927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  <w:vAlign w:val="center"/>
          </w:tcPr>
          <w:p w14:paraId="0128FA9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  <w:tc>
          <w:tcPr>
            <w:tcW w:w="691" w:type="pct"/>
            <w:vAlign w:val="center"/>
          </w:tcPr>
          <w:p w14:paraId="1C222E4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66560ED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0E844A8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69F56BEA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2094E85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565" w:type="pct"/>
            <w:vAlign w:val="center"/>
          </w:tcPr>
          <w:p w14:paraId="0BA2DDD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0225B22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39" w:type="pct"/>
            <w:vAlign w:val="center"/>
          </w:tcPr>
          <w:p w14:paraId="7B30B10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1605179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691" w:type="pct"/>
            <w:vAlign w:val="center"/>
          </w:tcPr>
          <w:p w14:paraId="5C67D55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1670A61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7AA0129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40D10282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0739DA0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565" w:type="pct"/>
            <w:vAlign w:val="center"/>
          </w:tcPr>
          <w:p w14:paraId="516E3F9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0D8995A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39" w:type="pct"/>
            <w:vAlign w:val="center"/>
          </w:tcPr>
          <w:p w14:paraId="723E60A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5E0E1F8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691" w:type="pct"/>
            <w:vAlign w:val="center"/>
          </w:tcPr>
          <w:p w14:paraId="5EDDA2C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486" w:type="pct"/>
            <w:vAlign w:val="center"/>
          </w:tcPr>
          <w:p w14:paraId="77BA0FA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  <w:tc>
          <w:tcPr>
            <w:tcW w:w="664" w:type="pct"/>
            <w:vAlign w:val="center"/>
          </w:tcPr>
          <w:p w14:paraId="37F8047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6B3AE5D7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2D59F99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565" w:type="pct"/>
            <w:vAlign w:val="center"/>
          </w:tcPr>
          <w:p w14:paraId="6FC7D5F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6068379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539" w:type="pct"/>
            <w:vAlign w:val="center"/>
          </w:tcPr>
          <w:p w14:paraId="1929E4E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5</w:t>
            </w:r>
          </w:p>
        </w:tc>
        <w:tc>
          <w:tcPr>
            <w:tcW w:w="535" w:type="pct"/>
            <w:vAlign w:val="center"/>
          </w:tcPr>
          <w:p w14:paraId="773EBF6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5</w:t>
            </w:r>
          </w:p>
        </w:tc>
        <w:tc>
          <w:tcPr>
            <w:tcW w:w="691" w:type="pct"/>
            <w:vAlign w:val="center"/>
          </w:tcPr>
          <w:p w14:paraId="3D42356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486" w:type="pct"/>
            <w:vAlign w:val="center"/>
          </w:tcPr>
          <w:p w14:paraId="3006850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052B5A7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7A131EBC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4D905C0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565" w:type="pct"/>
            <w:vAlign w:val="center"/>
          </w:tcPr>
          <w:p w14:paraId="3628046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383E17F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39" w:type="pct"/>
            <w:vAlign w:val="center"/>
          </w:tcPr>
          <w:p w14:paraId="412B620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535" w:type="pct"/>
            <w:vAlign w:val="center"/>
          </w:tcPr>
          <w:p w14:paraId="385CC94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  <w:vAlign w:val="center"/>
          </w:tcPr>
          <w:p w14:paraId="5AA2E37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486" w:type="pct"/>
            <w:vAlign w:val="center"/>
          </w:tcPr>
          <w:p w14:paraId="35FC2B6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261B22C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606A5692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4A8F13B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565" w:type="pct"/>
            <w:vAlign w:val="center"/>
          </w:tcPr>
          <w:p w14:paraId="6DF3882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32BC117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39" w:type="pct"/>
            <w:vAlign w:val="center"/>
          </w:tcPr>
          <w:p w14:paraId="73F80562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535" w:type="pct"/>
            <w:vAlign w:val="center"/>
          </w:tcPr>
          <w:p w14:paraId="0CF36F0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  <w:vAlign w:val="center"/>
          </w:tcPr>
          <w:p w14:paraId="71F7EF4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9</w:t>
            </w:r>
          </w:p>
        </w:tc>
        <w:tc>
          <w:tcPr>
            <w:tcW w:w="486" w:type="pct"/>
            <w:vAlign w:val="center"/>
          </w:tcPr>
          <w:p w14:paraId="4FA47C4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4</w:t>
            </w:r>
          </w:p>
        </w:tc>
        <w:tc>
          <w:tcPr>
            <w:tcW w:w="664" w:type="pct"/>
            <w:vAlign w:val="center"/>
          </w:tcPr>
          <w:p w14:paraId="7440437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270D9996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6A880D8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565" w:type="pct"/>
            <w:vAlign w:val="center"/>
          </w:tcPr>
          <w:p w14:paraId="007CFDB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561E3C5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39" w:type="pct"/>
            <w:vAlign w:val="center"/>
          </w:tcPr>
          <w:p w14:paraId="60FE57F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188142B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5</w:t>
            </w:r>
          </w:p>
        </w:tc>
        <w:tc>
          <w:tcPr>
            <w:tcW w:w="691" w:type="pct"/>
            <w:vAlign w:val="center"/>
          </w:tcPr>
          <w:p w14:paraId="31E887B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5</w:t>
            </w:r>
          </w:p>
        </w:tc>
        <w:tc>
          <w:tcPr>
            <w:tcW w:w="486" w:type="pct"/>
            <w:vAlign w:val="center"/>
          </w:tcPr>
          <w:p w14:paraId="40AA9A1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  <w:tc>
          <w:tcPr>
            <w:tcW w:w="664" w:type="pct"/>
            <w:vAlign w:val="center"/>
          </w:tcPr>
          <w:p w14:paraId="6BE764A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7D9D7942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4FC9E27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565" w:type="pct"/>
            <w:vAlign w:val="center"/>
          </w:tcPr>
          <w:p w14:paraId="0F00BF7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2ABD73A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39" w:type="pct"/>
            <w:vAlign w:val="center"/>
          </w:tcPr>
          <w:p w14:paraId="410B5F9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4</w:t>
            </w:r>
          </w:p>
        </w:tc>
        <w:tc>
          <w:tcPr>
            <w:tcW w:w="535" w:type="pct"/>
            <w:vAlign w:val="center"/>
          </w:tcPr>
          <w:p w14:paraId="6C5F9A2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4</w:t>
            </w:r>
          </w:p>
        </w:tc>
        <w:tc>
          <w:tcPr>
            <w:tcW w:w="691" w:type="pct"/>
            <w:vAlign w:val="center"/>
          </w:tcPr>
          <w:p w14:paraId="2AA9594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4</w:t>
            </w:r>
          </w:p>
        </w:tc>
        <w:tc>
          <w:tcPr>
            <w:tcW w:w="486" w:type="pct"/>
            <w:vAlign w:val="center"/>
          </w:tcPr>
          <w:p w14:paraId="3DD3D37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02652733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30BB60F6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1D41DFDA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565" w:type="pct"/>
            <w:vAlign w:val="center"/>
          </w:tcPr>
          <w:p w14:paraId="033576F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3521306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39" w:type="pct"/>
            <w:vAlign w:val="center"/>
          </w:tcPr>
          <w:p w14:paraId="554BB1D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  <w:vAlign w:val="center"/>
          </w:tcPr>
          <w:p w14:paraId="53F3948C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  <w:vAlign w:val="center"/>
          </w:tcPr>
          <w:p w14:paraId="4296A53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284CE71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  <w:vAlign w:val="center"/>
          </w:tcPr>
          <w:p w14:paraId="294AAC2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4A421EEE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1F837C7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565" w:type="pct"/>
            <w:vAlign w:val="center"/>
          </w:tcPr>
          <w:p w14:paraId="124A6C19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4C21BB85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39" w:type="pct"/>
            <w:vAlign w:val="center"/>
          </w:tcPr>
          <w:p w14:paraId="4523BF3F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076CBD3D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  <w:vAlign w:val="center"/>
          </w:tcPr>
          <w:p w14:paraId="71A48F7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5120E54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7608CA3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99285D" w:rsidRPr="00A4739B" w14:paraId="10027F16" w14:textId="77777777" w:rsidTr="00D83371">
        <w:trPr>
          <w:trHeight w:val="290"/>
        </w:trPr>
        <w:tc>
          <w:tcPr>
            <w:tcW w:w="655" w:type="pct"/>
            <w:vAlign w:val="center"/>
          </w:tcPr>
          <w:p w14:paraId="65A97BFB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565" w:type="pct"/>
            <w:vAlign w:val="center"/>
          </w:tcPr>
          <w:p w14:paraId="32063F20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  <w:vAlign w:val="center"/>
          </w:tcPr>
          <w:p w14:paraId="34B07A87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39" w:type="pct"/>
            <w:vAlign w:val="center"/>
          </w:tcPr>
          <w:p w14:paraId="715966F4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535" w:type="pct"/>
            <w:vAlign w:val="center"/>
          </w:tcPr>
          <w:p w14:paraId="0DCF9DA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9</w:t>
            </w:r>
          </w:p>
        </w:tc>
        <w:tc>
          <w:tcPr>
            <w:tcW w:w="691" w:type="pct"/>
            <w:vAlign w:val="center"/>
          </w:tcPr>
          <w:p w14:paraId="70DF9848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486" w:type="pct"/>
            <w:vAlign w:val="center"/>
          </w:tcPr>
          <w:p w14:paraId="4CE1FE16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664" w:type="pct"/>
            <w:vAlign w:val="center"/>
          </w:tcPr>
          <w:p w14:paraId="14DD7C9E" w14:textId="77777777" w:rsidR="0099285D" w:rsidRPr="00A4739B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</w:tr>
    </w:tbl>
    <w:p w14:paraId="07FA4405" w14:textId="77777777" w:rsidR="004E7111" w:rsidRPr="00574791" w:rsidRDefault="004E7111" w:rsidP="004E7111">
      <w:pPr>
        <w:spacing w:line="236" w:lineRule="exact"/>
      </w:pPr>
      <w:r w:rsidRPr="00574791">
        <w:rPr>
          <w:rFonts w:ascii="Times New Roman" w:hAnsi="Times New Roman" w:cs="Times New Roman"/>
          <w:sz w:val="12"/>
          <w:szCs w:val="12"/>
        </w:rPr>
        <w:t>Note: 999.00=missing data</w:t>
      </w:r>
    </w:p>
    <w:p w14:paraId="6BBEE2A0" w14:textId="77777777" w:rsidR="004E7111" w:rsidRDefault="004E7111"/>
    <w:p w14:paraId="5EDB387F" w14:textId="77777777" w:rsidR="004E7111" w:rsidRDefault="004E7111"/>
    <w:p w14:paraId="24EC9C02" w14:textId="77777777" w:rsidR="004E7111" w:rsidRPr="008E0D22" w:rsidRDefault="004E7111" w:rsidP="004E7111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046"/>
        <w:gridCol w:w="1765"/>
        <w:gridCol w:w="2699"/>
        <w:gridCol w:w="1683"/>
        <w:gridCol w:w="1671"/>
        <w:gridCol w:w="2158"/>
        <w:gridCol w:w="1518"/>
        <w:gridCol w:w="2074"/>
      </w:tblGrid>
      <w:tr w:rsidR="004E7111" w:rsidRPr="00A4739B" w14:paraId="47255805" w14:textId="77777777" w:rsidTr="00D83371">
        <w:trPr>
          <w:trHeight w:val="255"/>
        </w:trPr>
        <w:tc>
          <w:tcPr>
            <w:tcW w:w="655" w:type="pct"/>
            <w:vAlign w:val="center"/>
          </w:tcPr>
          <w:p w14:paraId="2429B32C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565" w:type="pct"/>
            <w:vAlign w:val="center"/>
          </w:tcPr>
          <w:p w14:paraId="6ECB6C88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64" w:type="pct"/>
            <w:vAlign w:val="center"/>
          </w:tcPr>
          <w:p w14:paraId="0D0F9D89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</w:t>
            </w:r>
          </w:p>
          <w:p w14:paraId="2B1B5BA0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Post-Diagnosis</w:t>
            </w:r>
          </w:p>
        </w:tc>
        <w:tc>
          <w:tcPr>
            <w:tcW w:w="539" w:type="pct"/>
            <w:vAlign w:val="center"/>
          </w:tcPr>
          <w:p w14:paraId="5396CE3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5B71B339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Distress</w:t>
            </w:r>
          </w:p>
        </w:tc>
        <w:tc>
          <w:tcPr>
            <w:tcW w:w="535" w:type="pct"/>
            <w:vAlign w:val="center"/>
          </w:tcPr>
          <w:p w14:paraId="33F58818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6D72DA41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Anxiety</w:t>
            </w:r>
          </w:p>
        </w:tc>
        <w:tc>
          <w:tcPr>
            <w:tcW w:w="691" w:type="pct"/>
            <w:vAlign w:val="center"/>
          </w:tcPr>
          <w:p w14:paraId="6A2BF223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32F512BD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Depression</w:t>
            </w:r>
          </w:p>
        </w:tc>
        <w:tc>
          <w:tcPr>
            <w:tcW w:w="486" w:type="pct"/>
            <w:vAlign w:val="center"/>
          </w:tcPr>
          <w:p w14:paraId="7EDCB752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7471BCB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Anger</w:t>
            </w:r>
          </w:p>
        </w:tc>
        <w:tc>
          <w:tcPr>
            <w:tcW w:w="664" w:type="pct"/>
            <w:vAlign w:val="center"/>
          </w:tcPr>
          <w:p w14:paraId="4A62E43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</w:t>
            </w:r>
          </w:p>
          <w:p w14:paraId="4EDB1E47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Need Help</w:t>
            </w:r>
          </w:p>
        </w:tc>
      </w:tr>
      <w:tr w:rsidR="004E7111" w:rsidRPr="00A4739B" w14:paraId="326AD355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04AA997D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565" w:type="pct"/>
          </w:tcPr>
          <w:p w14:paraId="1FCF11FA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65F154D2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39" w:type="pct"/>
          </w:tcPr>
          <w:p w14:paraId="764FF48C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535" w:type="pct"/>
          </w:tcPr>
          <w:p w14:paraId="74658D27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</w:tcPr>
          <w:p w14:paraId="76E4F964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486" w:type="pct"/>
          </w:tcPr>
          <w:p w14:paraId="494064A4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5</w:t>
            </w:r>
          </w:p>
        </w:tc>
        <w:tc>
          <w:tcPr>
            <w:tcW w:w="664" w:type="pct"/>
          </w:tcPr>
          <w:p w14:paraId="4661D666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3A058A72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473A3A4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565" w:type="pct"/>
          </w:tcPr>
          <w:p w14:paraId="1FDA5378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15C0D360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39" w:type="pct"/>
          </w:tcPr>
          <w:p w14:paraId="2179C6DE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535" w:type="pct"/>
          </w:tcPr>
          <w:p w14:paraId="57CF06F1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</w:tcPr>
          <w:p w14:paraId="3C4A32A7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486" w:type="pct"/>
          </w:tcPr>
          <w:p w14:paraId="0586081D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664" w:type="pct"/>
          </w:tcPr>
          <w:p w14:paraId="01F1F30A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366295E1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019CF9A8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565" w:type="pct"/>
          </w:tcPr>
          <w:p w14:paraId="7E225C06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073142A7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39" w:type="pct"/>
          </w:tcPr>
          <w:p w14:paraId="07D6B20D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535" w:type="pct"/>
          </w:tcPr>
          <w:p w14:paraId="527944BC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691" w:type="pct"/>
          </w:tcPr>
          <w:p w14:paraId="114EB9FD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486" w:type="pct"/>
          </w:tcPr>
          <w:p w14:paraId="1441E2A6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664" w:type="pct"/>
          </w:tcPr>
          <w:p w14:paraId="3EA0B593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346B4994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7F1CAB88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565" w:type="pct"/>
          </w:tcPr>
          <w:p w14:paraId="09ED7599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75C5255A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39" w:type="pct"/>
          </w:tcPr>
          <w:p w14:paraId="2736E56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535" w:type="pct"/>
          </w:tcPr>
          <w:p w14:paraId="000C90F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</w:tcPr>
          <w:p w14:paraId="7D23268E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486" w:type="pct"/>
          </w:tcPr>
          <w:p w14:paraId="488AFDF6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664" w:type="pct"/>
          </w:tcPr>
          <w:p w14:paraId="173DAEE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322AB7B0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12F28A0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565" w:type="pct"/>
          </w:tcPr>
          <w:p w14:paraId="7DA72C60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115E514B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39" w:type="pct"/>
          </w:tcPr>
          <w:p w14:paraId="6A616BCE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535" w:type="pct"/>
          </w:tcPr>
          <w:p w14:paraId="3671BB91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</w:tcPr>
          <w:p w14:paraId="44357B93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5</w:t>
            </w:r>
          </w:p>
        </w:tc>
        <w:tc>
          <w:tcPr>
            <w:tcW w:w="486" w:type="pct"/>
          </w:tcPr>
          <w:p w14:paraId="52D27E5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664" w:type="pct"/>
          </w:tcPr>
          <w:p w14:paraId="70456B1A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6C958714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2BD59C80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565" w:type="pct"/>
          </w:tcPr>
          <w:p w14:paraId="3CE1B1DE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3971638C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39" w:type="pct"/>
          </w:tcPr>
          <w:p w14:paraId="4E04B9CA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  <w:tc>
          <w:tcPr>
            <w:tcW w:w="535" w:type="pct"/>
          </w:tcPr>
          <w:p w14:paraId="2658629C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691" w:type="pct"/>
          </w:tcPr>
          <w:p w14:paraId="27CBC78D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</w:tcPr>
          <w:p w14:paraId="4FB32DA2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</w:tcPr>
          <w:p w14:paraId="27EA8FA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094E7015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3F6BF7D0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565" w:type="pct"/>
          </w:tcPr>
          <w:p w14:paraId="2C0EAF9E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4A741E0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39" w:type="pct"/>
          </w:tcPr>
          <w:p w14:paraId="63B2013C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</w:tcPr>
          <w:p w14:paraId="3EE64831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691" w:type="pct"/>
          </w:tcPr>
          <w:p w14:paraId="236C6122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486" w:type="pct"/>
          </w:tcPr>
          <w:p w14:paraId="0FD72D52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664" w:type="pct"/>
          </w:tcPr>
          <w:p w14:paraId="4CF25FB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4DD48E8F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212E9A7D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565" w:type="pct"/>
          </w:tcPr>
          <w:p w14:paraId="13E9847B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008C18B6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39" w:type="pct"/>
          </w:tcPr>
          <w:p w14:paraId="199CB02C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535" w:type="pct"/>
          </w:tcPr>
          <w:p w14:paraId="2B1F485A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</w:tcPr>
          <w:p w14:paraId="6A2764CB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  <w:tc>
          <w:tcPr>
            <w:tcW w:w="486" w:type="pct"/>
          </w:tcPr>
          <w:p w14:paraId="0452BBDE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664" w:type="pct"/>
          </w:tcPr>
          <w:p w14:paraId="74FDF608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07718CFC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6E6DF550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565" w:type="pct"/>
          </w:tcPr>
          <w:p w14:paraId="0B68F773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54E9B42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39" w:type="pct"/>
          </w:tcPr>
          <w:p w14:paraId="24B0C037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</w:tcPr>
          <w:p w14:paraId="2BCAD07A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91" w:type="pct"/>
          </w:tcPr>
          <w:p w14:paraId="1EACB1A3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</w:tcPr>
          <w:p w14:paraId="62278178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</w:tcPr>
          <w:p w14:paraId="209ECED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35069CB1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2A3A5D97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565" w:type="pct"/>
          </w:tcPr>
          <w:p w14:paraId="1C252C9E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592D7D2B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39" w:type="pct"/>
          </w:tcPr>
          <w:p w14:paraId="4127B74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</w:tcPr>
          <w:p w14:paraId="2BB01FA0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5</w:t>
            </w:r>
          </w:p>
        </w:tc>
        <w:tc>
          <w:tcPr>
            <w:tcW w:w="691" w:type="pct"/>
          </w:tcPr>
          <w:p w14:paraId="1EBA135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</w:tcPr>
          <w:p w14:paraId="6385D99C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</w:tcPr>
          <w:p w14:paraId="20FA150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6F8CBB05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59B60DA3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565" w:type="pct"/>
          </w:tcPr>
          <w:p w14:paraId="3836102A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0D16EEF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39" w:type="pct"/>
          </w:tcPr>
          <w:p w14:paraId="43D9DC5C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</w:tcPr>
          <w:p w14:paraId="17E78779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91" w:type="pct"/>
          </w:tcPr>
          <w:p w14:paraId="2844DC77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5</w:t>
            </w:r>
          </w:p>
        </w:tc>
        <w:tc>
          <w:tcPr>
            <w:tcW w:w="486" w:type="pct"/>
          </w:tcPr>
          <w:p w14:paraId="74CA7AD9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4</w:t>
            </w:r>
          </w:p>
        </w:tc>
        <w:tc>
          <w:tcPr>
            <w:tcW w:w="664" w:type="pct"/>
          </w:tcPr>
          <w:p w14:paraId="16D7CAD3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69DA3C2F" w14:textId="77777777" w:rsidTr="004E7111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</w:tcPr>
          <w:p w14:paraId="04EF9BC4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0013-</w:t>
            </w: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565" w:type="pct"/>
          </w:tcPr>
          <w:p w14:paraId="773765DF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64" w:type="pct"/>
          </w:tcPr>
          <w:p w14:paraId="234C1AA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39" w:type="pct"/>
          </w:tcPr>
          <w:p w14:paraId="39A6DE85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535" w:type="pct"/>
          </w:tcPr>
          <w:p w14:paraId="51B35F18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91" w:type="pct"/>
          </w:tcPr>
          <w:p w14:paraId="69540032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</w:tcPr>
          <w:p w14:paraId="56986E41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  <w:tc>
          <w:tcPr>
            <w:tcW w:w="664" w:type="pct"/>
          </w:tcPr>
          <w:p w14:paraId="30CAA9A0" w14:textId="77777777" w:rsidR="004E7111" w:rsidRPr="00A4739B" w:rsidRDefault="004E7111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4739B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2D88D477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7443C7D7" w14:textId="1E617A97" w:rsidR="004E7111" w:rsidRPr="00A4739B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0014-0020</w:t>
            </w:r>
          </w:p>
        </w:tc>
        <w:tc>
          <w:tcPr>
            <w:tcW w:w="565" w:type="pct"/>
            <w:vAlign w:val="center"/>
          </w:tcPr>
          <w:p w14:paraId="67566B1B" w14:textId="120C827D" w:rsidR="004E7111" w:rsidRPr="00A4739B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7957C924" w14:textId="04528E4E" w:rsidR="004E7111" w:rsidRPr="00A4739B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539" w:type="pct"/>
            <w:vAlign w:val="center"/>
          </w:tcPr>
          <w:p w14:paraId="37CC5E38" w14:textId="5DC5B6B0" w:rsidR="004E7111" w:rsidRPr="00A4739B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364752CD" w14:textId="2D1B37B9" w:rsidR="004E7111" w:rsidRPr="00A4739B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691" w:type="pct"/>
            <w:vAlign w:val="center"/>
          </w:tcPr>
          <w:p w14:paraId="69404EBF" w14:textId="096EF5D8" w:rsidR="004E7111" w:rsidRPr="00A4739B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6319F224" w14:textId="4BE9FEFF" w:rsidR="004E7111" w:rsidRPr="00A4739B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7</w:t>
            </w:r>
          </w:p>
        </w:tc>
        <w:tc>
          <w:tcPr>
            <w:tcW w:w="664" w:type="pct"/>
            <w:vAlign w:val="center"/>
          </w:tcPr>
          <w:p w14:paraId="756B3979" w14:textId="6DD1A8E3" w:rsidR="004E7111" w:rsidRPr="00A4739B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16"/>
              </w:rPr>
              <w:t>4</w:t>
            </w:r>
          </w:p>
        </w:tc>
      </w:tr>
      <w:tr w:rsidR="004E7111" w:rsidRPr="00A4739B" w14:paraId="3B1B9A50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31D1BE14" w14:textId="2CFBCDB3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0014-0020</w:t>
            </w:r>
          </w:p>
        </w:tc>
        <w:tc>
          <w:tcPr>
            <w:tcW w:w="565" w:type="pct"/>
            <w:vAlign w:val="center"/>
          </w:tcPr>
          <w:p w14:paraId="5675CDDF" w14:textId="530F0F5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0067BE3B" w14:textId="03CB4E4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539" w:type="pct"/>
            <w:vAlign w:val="center"/>
          </w:tcPr>
          <w:p w14:paraId="26F98539" w14:textId="2985AD17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6</w:t>
            </w:r>
          </w:p>
        </w:tc>
        <w:tc>
          <w:tcPr>
            <w:tcW w:w="535" w:type="pct"/>
            <w:vAlign w:val="center"/>
          </w:tcPr>
          <w:p w14:paraId="4D78A07E" w14:textId="084E1BE8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4</w:t>
            </w:r>
          </w:p>
        </w:tc>
        <w:tc>
          <w:tcPr>
            <w:tcW w:w="691" w:type="pct"/>
            <w:vAlign w:val="center"/>
          </w:tcPr>
          <w:p w14:paraId="27B1E043" w14:textId="379150E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486" w:type="pct"/>
            <w:vAlign w:val="center"/>
          </w:tcPr>
          <w:p w14:paraId="6DF51FB0" w14:textId="5CD860B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  <w:tc>
          <w:tcPr>
            <w:tcW w:w="664" w:type="pct"/>
            <w:vAlign w:val="center"/>
          </w:tcPr>
          <w:p w14:paraId="6FCD895D" w14:textId="74022C6E" w:rsidR="004E7111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16"/>
              </w:rPr>
              <w:t>3</w:t>
            </w:r>
          </w:p>
        </w:tc>
      </w:tr>
      <w:tr w:rsidR="004E7111" w:rsidRPr="00A4739B" w14:paraId="57A26808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7E1F61E2" w14:textId="0C7DDF47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0014-0020</w:t>
            </w:r>
          </w:p>
        </w:tc>
        <w:tc>
          <w:tcPr>
            <w:tcW w:w="565" w:type="pct"/>
            <w:vAlign w:val="center"/>
          </w:tcPr>
          <w:p w14:paraId="14FB0E92" w14:textId="53EB52DA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7E6AA711" w14:textId="05D6478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539" w:type="pct"/>
            <w:vAlign w:val="center"/>
          </w:tcPr>
          <w:p w14:paraId="5C982193" w14:textId="08836AE1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35" w:type="pct"/>
            <w:vAlign w:val="center"/>
          </w:tcPr>
          <w:p w14:paraId="534CDB8B" w14:textId="34A7E2E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91" w:type="pct"/>
            <w:vAlign w:val="center"/>
          </w:tcPr>
          <w:p w14:paraId="468F46DA" w14:textId="27B77A8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486" w:type="pct"/>
            <w:vAlign w:val="center"/>
          </w:tcPr>
          <w:p w14:paraId="019DED7E" w14:textId="44E3532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22ACBB83" w14:textId="5FF999B1" w:rsidR="004E7111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3</w:t>
            </w:r>
          </w:p>
        </w:tc>
      </w:tr>
      <w:tr w:rsidR="004E7111" w:rsidRPr="00A4739B" w14:paraId="02AABA72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1E988BE0" w14:textId="6ABF6BA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0014-0020</w:t>
            </w:r>
          </w:p>
        </w:tc>
        <w:tc>
          <w:tcPr>
            <w:tcW w:w="565" w:type="pct"/>
            <w:vAlign w:val="center"/>
          </w:tcPr>
          <w:p w14:paraId="5D3AC5A6" w14:textId="4C929188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32BD50C4" w14:textId="2DE5FC67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539" w:type="pct"/>
            <w:vAlign w:val="center"/>
          </w:tcPr>
          <w:p w14:paraId="23D0326A" w14:textId="6B10C7C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35" w:type="pct"/>
            <w:vAlign w:val="center"/>
          </w:tcPr>
          <w:p w14:paraId="052AE3BA" w14:textId="7DCCADE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91" w:type="pct"/>
            <w:vAlign w:val="center"/>
          </w:tcPr>
          <w:p w14:paraId="596F1A87" w14:textId="30394387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486" w:type="pct"/>
            <w:vAlign w:val="center"/>
          </w:tcPr>
          <w:p w14:paraId="1659A395" w14:textId="1FE05136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07E54C3F" w14:textId="7B983CCF" w:rsidR="004E7111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4</w:t>
            </w:r>
          </w:p>
        </w:tc>
      </w:tr>
      <w:tr w:rsidR="004E7111" w:rsidRPr="00A4739B" w14:paraId="23459C65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59EF02C5" w14:textId="408D88C3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565" w:type="pct"/>
            <w:vAlign w:val="center"/>
          </w:tcPr>
          <w:p w14:paraId="414A1E0D" w14:textId="10C471EA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536FB46F" w14:textId="5B52E603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39" w:type="pct"/>
            <w:vAlign w:val="center"/>
          </w:tcPr>
          <w:p w14:paraId="7F69ECBF" w14:textId="164EF04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35" w:type="pct"/>
            <w:vAlign w:val="center"/>
          </w:tcPr>
          <w:p w14:paraId="1DAC6735" w14:textId="6D64E946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  <w:vAlign w:val="center"/>
          </w:tcPr>
          <w:p w14:paraId="7A000DA1" w14:textId="53560A94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486" w:type="pct"/>
            <w:vAlign w:val="center"/>
          </w:tcPr>
          <w:p w14:paraId="6F17CE39" w14:textId="26E0BC3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64" w:type="pct"/>
            <w:vAlign w:val="center"/>
          </w:tcPr>
          <w:p w14:paraId="7F4F60E8" w14:textId="16A050E9" w:rsidR="004E7111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3665D661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0A8D35F0" w14:textId="7BDE0ABF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565" w:type="pct"/>
            <w:vAlign w:val="center"/>
          </w:tcPr>
          <w:p w14:paraId="665AEE6F" w14:textId="104F347B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497A05A5" w14:textId="499D062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39" w:type="pct"/>
            <w:vAlign w:val="center"/>
          </w:tcPr>
          <w:p w14:paraId="6937654E" w14:textId="28022491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35" w:type="pct"/>
            <w:vAlign w:val="center"/>
          </w:tcPr>
          <w:p w14:paraId="0D363D6D" w14:textId="7541A81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91" w:type="pct"/>
            <w:vAlign w:val="center"/>
          </w:tcPr>
          <w:p w14:paraId="74DF3B23" w14:textId="72D96266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486" w:type="pct"/>
            <w:vAlign w:val="center"/>
          </w:tcPr>
          <w:p w14:paraId="32ECA4ED" w14:textId="18A0D52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64" w:type="pct"/>
            <w:vAlign w:val="center"/>
          </w:tcPr>
          <w:p w14:paraId="3B7FF1A3" w14:textId="6D1EC50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471EB6F5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4C9A75E3" w14:textId="005DB8E3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565" w:type="pct"/>
            <w:vAlign w:val="center"/>
          </w:tcPr>
          <w:p w14:paraId="5CA95F27" w14:textId="268A94D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68B44544" w14:textId="2D7BB9D2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39" w:type="pct"/>
            <w:vAlign w:val="center"/>
          </w:tcPr>
          <w:p w14:paraId="66D22355" w14:textId="7E946F5F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35" w:type="pct"/>
            <w:vAlign w:val="center"/>
          </w:tcPr>
          <w:p w14:paraId="26A267B8" w14:textId="1F8197A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91" w:type="pct"/>
            <w:vAlign w:val="center"/>
          </w:tcPr>
          <w:p w14:paraId="3F71D0A4" w14:textId="49A3E38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486" w:type="pct"/>
            <w:vAlign w:val="center"/>
          </w:tcPr>
          <w:p w14:paraId="0C5DF268" w14:textId="2F5C36D7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0B29368F" w14:textId="7FB0A18E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50CC2D4C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27406AAA" w14:textId="43F2AD14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565" w:type="pct"/>
            <w:vAlign w:val="center"/>
          </w:tcPr>
          <w:p w14:paraId="6D48BCB8" w14:textId="4FE6A464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1A7CCB31" w14:textId="5E3D7F2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39" w:type="pct"/>
            <w:vAlign w:val="center"/>
          </w:tcPr>
          <w:p w14:paraId="408BE374" w14:textId="7843A114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35" w:type="pct"/>
            <w:vAlign w:val="center"/>
          </w:tcPr>
          <w:p w14:paraId="51A1AC03" w14:textId="5587790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91" w:type="pct"/>
            <w:vAlign w:val="center"/>
          </w:tcPr>
          <w:p w14:paraId="4250C4E2" w14:textId="493A9F4A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486" w:type="pct"/>
            <w:vAlign w:val="center"/>
          </w:tcPr>
          <w:p w14:paraId="2F9DEB1E" w14:textId="68FDB7FE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64" w:type="pct"/>
            <w:vAlign w:val="center"/>
          </w:tcPr>
          <w:p w14:paraId="5851AFA5" w14:textId="68886A81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7E3C039B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6D916E10" w14:textId="5F6357CE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565" w:type="pct"/>
            <w:vAlign w:val="center"/>
          </w:tcPr>
          <w:p w14:paraId="7F38532B" w14:textId="012C557A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2EDBA676" w14:textId="1CD7E26B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39" w:type="pct"/>
            <w:vAlign w:val="center"/>
          </w:tcPr>
          <w:p w14:paraId="3B8DD0DD" w14:textId="2115E616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35" w:type="pct"/>
            <w:vAlign w:val="center"/>
          </w:tcPr>
          <w:p w14:paraId="4A927983" w14:textId="60289658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91" w:type="pct"/>
            <w:vAlign w:val="center"/>
          </w:tcPr>
          <w:p w14:paraId="704C7E83" w14:textId="101CA6F2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486" w:type="pct"/>
            <w:vAlign w:val="center"/>
          </w:tcPr>
          <w:p w14:paraId="419E6552" w14:textId="363D3C2D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64" w:type="pct"/>
            <w:vAlign w:val="center"/>
          </w:tcPr>
          <w:p w14:paraId="74A1CCD5" w14:textId="663A4EE8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1845AD26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1E56E919" w14:textId="79D7F06A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565" w:type="pct"/>
            <w:vAlign w:val="center"/>
          </w:tcPr>
          <w:p w14:paraId="073934C9" w14:textId="61B786D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38AAA82F" w14:textId="6CC078E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39" w:type="pct"/>
            <w:vAlign w:val="center"/>
          </w:tcPr>
          <w:p w14:paraId="0602F083" w14:textId="2C1057E7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35" w:type="pct"/>
            <w:vAlign w:val="center"/>
          </w:tcPr>
          <w:p w14:paraId="39D19879" w14:textId="17D11D48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91" w:type="pct"/>
            <w:vAlign w:val="center"/>
          </w:tcPr>
          <w:p w14:paraId="38D32D5A" w14:textId="2B0781AB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486" w:type="pct"/>
            <w:vAlign w:val="center"/>
          </w:tcPr>
          <w:p w14:paraId="187FB5E8" w14:textId="3CA8368E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64" w:type="pct"/>
            <w:vAlign w:val="center"/>
          </w:tcPr>
          <w:p w14:paraId="76724172" w14:textId="1E4E8D52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1765C880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7A993473" w14:textId="36C9A7C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565" w:type="pct"/>
            <w:vAlign w:val="center"/>
          </w:tcPr>
          <w:p w14:paraId="627E0A66" w14:textId="71371A0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1861D72E" w14:textId="69EE14A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39" w:type="pct"/>
            <w:vAlign w:val="center"/>
          </w:tcPr>
          <w:p w14:paraId="7C88B74E" w14:textId="6D9AEE42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23ED2300" w14:textId="6BB33E87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  <w:vAlign w:val="center"/>
          </w:tcPr>
          <w:p w14:paraId="5B646D9F" w14:textId="5672B841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486" w:type="pct"/>
            <w:vAlign w:val="center"/>
          </w:tcPr>
          <w:p w14:paraId="36CE5690" w14:textId="0A136F28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64" w:type="pct"/>
            <w:vAlign w:val="center"/>
          </w:tcPr>
          <w:p w14:paraId="24DB9813" w14:textId="269C075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30101E61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35DFFC4C" w14:textId="756A330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565" w:type="pct"/>
            <w:vAlign w:val="center"/>
          </w:tcPr>
          <w:p w14:paraId="6CDEC600" w14:textId="06354A5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395ED866" w14:textId="4571FCE4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39" w:type="pct"/>
            <w:vAlign w:val="center"/>
          </w:tcPr>
          <w:p w14:paraId="06A09833" w14:textId="40FF9863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59FB9985" w14:textId="2885D47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91" w:type="pct"/>
            <w:vAlign w:val="center"/>
          </w:tcPr>
          <w:p w14:paraId="243D579D" w14:textId="3134FCE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486" w:type="pct"/>
            <w:vAlign w:val="center"/>
          </w:tcPr>
          <w:p w14:paraId="6056E2C6" w14:textId="58D5EBD3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64" w:type="pct"/>
            <w:vAlign w:val="center"/>
          </w:tcPr>
          <w:p w14:paraId="00469D60" w14:textId="21C4DE5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2716E781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467BBB33" w14:textId="34BC0D0A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565" w:type="pct"/>
            <w:vAlign w:val="center"/>
          </w:tcPr>
          <w:p w14:paraId="13C970E4" w14:textId="2D4D15E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31FC9ABE" w14:textId="014EB7AF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539" w:type="pct"/>
            <w:vAlign w:val="center"/>
          </w:tcPr>
          <w:p w14:paraId="42C9428A" w14:textId="43E969D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35" w:type="pct"/>
            <w:vAlign w:val="center"/>
          </w:tcPr>
          <w:p w14:paraId="3E0A87F7" w14:textId="6C8E894A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91" w:type="pct"/>
            <w:vAlign w:val="center"/>
          </w:tcPr>
          <w:p w14:paraId="350EF4C9" w14:textId="3335D0E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19D185A2" w14:textId="329CBD16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64" w:type="pct"/>
            <w:vAlign w:val="center"/>
          </w:tcPr>
          <w:p w14:paraId="16005DB0" w14:textId="420EB62E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3992C059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18077A92" w14:textId="4DE9DDBD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0014-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565" w:type="pct"/>
            <w:vAlign w:val="center"/>
          </w:tcPr>
          <w:p w14:paraId="71F5E89C" w14:textId="1FEC797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01E9A402" w14:textId="4DFCDA51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39" w:type="pct"/>
            <w:vAlign w:val="center"/>
          </w:tcPr>
          <w:p w14:paraId="7B459399" w14:textId="78503A93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5" w:type="pct"/>
            <w:vAlign w:val="center"/>
          </w:tcPr>
          <w:p w14:paraId="373C619A" w14:textId="38E421D9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91" w:type="pct"/>
            <w:vAlign w:val="center"/>
          </w:tcPr>
          <w:p w14:paraId="227915A8" w14:textId="22F352D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486" w:type="pct"/>
            <w:vAlign w:val="center"/>
          </w:tcPr>
          <w:p w14:paraId="1A40972A" w14:textId="6BBD766A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64" w:type="pct"/>
            <w:vAlign w:val="center"/>
          </w:tcPr>
          <w:p w14:paraId="3AF3E486" w14:textId="5E74B3D2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670E3082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4597FBB7" w14:textId="6327BF7D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565" w:type="pct"/>
            <w:vAlign w:val="center"/>
          </w:tcPr>
          <w:p w14:paraId="72A083DA" w14:textId="5C97365F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12EF4360" w14:textId="1C842790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39" w:type="pct"/>
            <w:vAlign w:val="center"/>
          </w:tcPr>
          <w:p w14:paraId="7FF8730B" w14:textId="1D31C47A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535" w:type="pct"/>
            <w:vAlign w:val="center"/>
          </w:tcPr>
          <w:p w14:paraId="79625D89" w14:textId="75E2865B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91" w:type="pct"/>
            <w:vAlign w:val="center"/>
          </w:tcPr>
          <w:p w14:paraId="4DAB4A61" w14:textId="29FC5456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486" w:type="pct"/>
            <w:vAlign w:val="center"/>
          </w:tcPr>
          <w:p w14:paraId="3F513D96" w14:textId="327435FC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64" w:type="pct"/>
            <w:vAlign w:val="center"/>
          </w:tcPr>
          <w:p w14:paraId="2AB46EDF" w14:textId="6FA1D65F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4E7111" w:rsidRPr="00A4739B" w14:paraId="52FF9058" w14:textId="77777777" w:rsidTr="00925F1D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655" w:type="pct"/>
            <w:vAlign w:val="center"/>
          </w:tcPr>
          <w:p w14:paraId="22EE4F5B" w14:textId="31515636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565" w:type="pct"/>
            <w:vAlign w:val="center"/>
          </w:tcPr>
          <w:p w14:paraId="2B671D51" w14:textId="1865321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64" w:type="pct"/>
            <w:vAlign w:val="center"/>
          </w:tcPr>
          <w:p w14:paraId="2DDC7C4D" w14:textId="7D3F08A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39" w:type="pct"/>
            <w:vAlign w:val="center"/>
          </w:tcPr>
          <w:p w14:paraId="7E996192" w14:textId="763BAAE8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5D4128CE" w14:textId="6A1887FB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91" w:type="pct"/>
            <w:vAlign w:val="center"/>
          </w:tcPr>
          <w:p w14:paraId="27C74FF6" w14:textId="4A259235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486" w:type="pct"/>
            <w:vAlign w:val="center"/>
          </w:tcPr>
          <w:p w14:paraId="24536424" w14:textId="1E66D5EB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64" w:type="pct"/>
            <w:vAlign w:val="center"/>
          </w:tcPr>
          <w:p w14:paraId="2E356F67" w14:textId="6A2969F7" w:rsidR="004E7111" w:rsidRPr="00936B23" w:rsidRDefault="004E7111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053B53B8" w14:textId="77777777" w:rsidR="0099285D" w:rsidRPr="00A4739B" w:rsidRDefault="0099285D" w:rsidP="0099285D">
      <w:pPr>
        <w:jc w:val="both"/>
        <w:rPr>
          <w:rFonts w:ascii="Times New Roman" w:hAnsi="Times New Roman" w:cs="Times New Roman"/>
          <w:sz w:val="12"/>
          <w:szCs w:val="12"/>
        </w:rPr>
      </w:pPr>
      <w:r w:rsidRPr="00A4739B">
        <w:rPr>
          <w:rFonts w:ascii="Times New Roman" w:hAnsi="Times New Roman" w:cs="Times New Roman"/>
          <w:sz w:val="12"/>
          <w:szCs w:val="12"/>
        </w:rPr>
        <w:t>Note: 999=missing data</w:t>
      </w:r>
    </w:p>
    <w:p w14:paraId="50077CD4" w14:textId="77777777" w:rsidR="0099285D" w:rsidRDefault="0099285D" w:rsidP="0099285D">
      <w:pPr>
        <w:pStyle w:val="BodyText"/>
        <w:spacing w:before="5"/>
        <w:ind w:left="0"/>
        <w:rPr>
          <w:sz w:val="5"/>
        </w:rPr>
      </w:pPr>
      <w:r>
        <w:rPr>
          <w:sz w:val="5"/>
        </w:rPr>
        <w:br w:type="page"/>
      </w:r>
    </w:p>
    <w:p w14:paraId="4A4CB9B1" w14:textId="77777777" w:rsidR="0099285D" w:rsidRPr="007E7EA0" w:rsidRDefault="0099285D" w:rsidP="0099285D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pPr w:leftFromText="180" w:rightFromText="180" w:vertAnchor="text" w:horzAnchor="margin" w:tblpX="108" w:tblpY="14"/>
        <w:tblW w:w="5000" w:type="pct"/>
        <w:tblLook w:val="01E0" w:firstRow="1" w:lastRow="1" w:firstColumn="1" w:lastColumn="1" w:noHBand="0" w:noVBand="0"/>
      </w:tblPr>
      <w:tblGrid>
        <w:gridCol w:w="1521"/>
        <w:gridCol w:w="1230"/>
        <w:gridCol w:w="2745"/>
        <w:gridCol w:w="1939"/>
        <w:gridCol w:w="1930"/>
        <w:gridCol w:w="2270"/>
        <w:gridCol w:w="1771"/>
        <w:gridCol w:w="2208"/>
      </w:tblGrid>
      <w:tr w:rsidR="0099285D" w:rsidRPr="00936B23" w14:paraId="70BDAFE4" w14:textId="77777777" w:rsidTr="00D83371">
        <w:trPr>
          <w:trHeight w:val="255"/>
        </w:trPr>
        <w:tc>
          <w:tcPr>
            <w:tcW w:w="487" w:type="pct"/>
            <w:vAlign w:val="center"/>
          </w:tcPr>
          <w:p w14:paraId="7C7C8B9F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94" w:type="pct"/>
            <w:vAlign w:val="center"/>
          </w:tcPr>
          <w:p w14:paraId="5105482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79" w:type="pct"/>
            <w:vAlign w:val="center"/>
          </w:tcPr>
          <w:p w14:paraId="52AEB21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21" w:type="pct"/>
            <w:vAlign w:val="center"/>
          </w:tcPr>
          <w:p w14:paraId="12F35B6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18" w:type="pct"/>
            <w:vAlign w:val="center"/>
          </w:tcPr>
          <w:p w14:paraId="1D071F1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27" w:type="pct"/>
            <w:vAlign w:val="center"/>
          </w:tcPr>
          <w:p w14:paraId="3541966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567" w:type="pct"/>
            <w:vAlign w:val="center"/>
          </w:tcPr>
          <w:p w14:paraId="30345C8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07" w:type="pct"/>
            <w:vAlign w:val="center"/>
          </w:tcPr>
          <w:p w14:paraId="63CDFF0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99285D" w:rsidRPr="00936B23" w14:paraId="6CD4B2AA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725FF01C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394" w:type="pct"/>
            <w:vAlign w:val="center"/>
          </w:tcPr>
          <w:p w14:paraId="658B624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2F46EED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1" w:type="pct"/>
            <w:vAlign w:val="center"/>
          </w:tcPr>
          <w:p w14:paraId="4F45001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18" w:type="pct"/>
            <w:vAlign w:val="center"/>
          </w:tcPr>
          <w:p w14:paraId="2521AB0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27" w:type="pct"/>
            <w:vAlign w:val="center"/>
          </w:tcPr>
          <w:p w14:paraId="17AC081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67" w:type="pct"/>
            <w:vAlign w:val="center"/>
          </w:tcPr>
          <w:p w14:paraId="3DBFF3B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7" w:type="pct"/>
            <w:vAlign w:val="center"/>
          </w:tcPr>
          <w:p w14:paraId="07F5694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08AF0C7B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36D716D9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0011</w:t>
            </w:r>
          </w:p>
        </w:tc>
        <w:tc>
          <w:tcPr>
            <w:tcW w:w="394" w:type="pct"/>
            <w:vAlign w:val="center"/>
          </w:tcPr>
          <w:p w14:paraId="74945CA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7AB4042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1" w:type="pct"/>
            <w:vAlign w:val="center"/>
          </w:tcPr>
          <w:p w14:paraId="67104C12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18" w:type="pct"/>
            <w:vAlign w:val="center"/>
          </w:tcPr>
          <w:p w14:paraId="77432AC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27" w:type="pct"/>
            <w:vAlign w:val="center"/>
          </w:tcPr>
          <w:p w14:paraId="66CCDEC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7" w:type="pct"/>
            <w:vAlign w:val="center"/>
          </w:tcPr>
          <w:p w14:paraId="5C8B1AA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7" w:type="pct"/>
            <w:vAlign w:val="center"/>
          </w:tcPr>
          <w:p w14:paraId="5F8B93B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27095340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3E7E9038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94" w:type="pct"/>
            <w:vAlign w:val="center"/>
          </w:tcPr>
          <w:p w14:paraId="186F7D6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082A8FB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1" w:type="pct"/>
            <w:vAlign w:val="center"/>
          </w:tcPr>
          <w:p w14:paraId="63D83B4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18" w:type="pct"/>
            <w:vAlign w:val="center"/>
          </w:tcPr>
          <w:p w14:paraId="79668D1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27" w:type="pct"/>
            <w:vAlign w:val="center"/>
          </w:tcPr>
          <w:p w14:paraId="6E3FD96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7" w:type="pct"/>
            <w:vAlign w:val="center"/>
          </w:tcPr>
          <w:p w14:paraId="22848F8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07" w:type="pct"/>
            <w:vAlign w:val="center"/>
          </w:tcPr>
          <w:p w14:paraId="5283D82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743A53B2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2BCB7F5D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94" w:type="pct"/>
            <w:vAlign w:val="center"/>
          </w:tcPr>
          <w:p w14:paraId="38E1E6B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4D5C720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1" w:type="pct"/>
            <w:vAlign w:val="center"/>
          </w:tcPr>
          <w:p w14:paraId="6E8EC922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18" w:type="pct"/>
            <w:vAlign w:val="center"/>
          </w:tcPr>
          <w:p w14:paraId="76C71AB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27" w:type="pct"/>
            <w:vAlign w:val="center"/>
          </w:tcPr>
          <w:p w14:paraId="4F58673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7" w:type="pct"/>
            <w:vAlign w:val="center"/>
          </w:tcPr>
          <w:p w14:paraId="0D7DBF7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7" w:type="pct"/>
            <w:vAlign w:val="center"/>
          </w:tcPr>
          <w:p w14:paraId="2C27216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1CD32A7B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7CA9D297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94" w:type="pct"/>
            <w:vAlign w:val="center"/>
          </w:tcPr>
          <w:p w14:paraId="1A00DFA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2E9183D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1" w:type="pct"/>
            <w:vAlign w:val="center"/>
          </w:tcPr>
          <w:p w14:paraId="1F7C2F2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18" w:type="pct"/>
            <w:vAlign w:val="center"/>
          </w:tcPr>
          <w:p w14:paraId="7A2955F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27" w:type="pct"/>
            <w:vAlign w:val="center"/>
          </w:tcPr>
          <w:p w14:paraId="1ED3AF10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7" w:type="pct"/>
            <w:vAlign w:val="center"/>
          </w:tcPr>
          <w:p w14:paraId="39EFB37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7" w:type="pct"/>
            <w:vAlign w:val="center"/>
          </w:tcPr>
          <w:p w14:paraId="3BC5582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0C291991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6C117C82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0012</w:t>
            </w:r>
          </w:p>
        </w:tc>
        <w:tc>
          <w:tcPr>
            <w:tcW w:w="394" w:type="pct"/>
            <w:vAlign w:val="center"/>
          </w:tcPr>
          <w:p w14:paraId="75E2808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0D69E49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1" w:type="pct"/>
            <w:vAlign w:val="center"/>
          </w:tcPr>
          <w:p w14:paraId="3273EA3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18" w:type="pct"/>
            <w:vAlign w:val="center"/>
          </w:tcPr>
          <w:p w14:paraId="23EE47D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27" w:type="pct"/>
            <w:vAlign w:val="center"/>
          </w:tcPr>
          <w:p w14:paraId="074775A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7" w:type="pct"/>
            <w:vAlign w:val="center"/>
          </w:tcPr>
          <w:p w14:paraId="5B793A0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7" w:type="pct"/>
            <w:vAlign w:val="center"/>
          </w:tcPr>
          <w:p w14:paraId="54B3AE0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1DB1F9AE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1FC69849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94" w:type="pct"/>
            <w:vAlign w:val="center"/>
          </w:tcPr>
          <w:p w14:paraId="20CCDC5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6E2EF6A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1" w:type="pct"/>
            <w:vAlign w:val="center"/>
          </w:tcPr>
          <w:p w14:paraId="1AB99C8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18" w:type="pct"/>
            <w:vAlign w:val="center"/>
          </w:tcPr>
          <w:p w14:paraId="5DB750B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27" w:type="pct"/>
            <w:vAlign w:val="center"/>
          </w:tcPr>
          <w:p w14:paraId="5CA1777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7" w:type="pct"/>
            <w:vAlign w:val="center"/>
          </w:tcPr>
          <w:p w14:paraId="3971066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400F155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2B376FE2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4FC44A99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94" w:type="pct"/>
            <w:vAlign w:val="center"/>
          </w:tcPr>
          <w:p w14:paraId="386EA6E0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0804AA4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1" w:type="pct"/>
            <w:vAlign w:val="center"/>
          </w:tcPr>
          <w:p w14:paraId="36063E6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18" w:type="pct"/>
            <w:vAlign w:val="center"/>
          </w:tcPr>
          <w:p w14:paraId="289443D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27" w:type="pct"/>
            <w:vAlign w:val="center"/>
          </w:tcPr>
          <w:p w14:paraId="5AFA795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67" w:type="pct"/>
            <w:vAlign w:val="center"/>
          </w:tcPr>
          <w:p w14:paraId="560D3B2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7" w:type="pct"/>
            <w:vAlign w:val="center"/>
          </w:tcPr>
          <w:p w14:paraId="54A3CE8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1AE64529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08CBEC39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94" w:type="pct"/>
            <w:vAlign w:val="center"/>
          </w:tcPr>
          <w:p w14:paraId="12320640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242679E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1" w:type="pct"/>
            <w:vAlign w:val="center"/>
          </w:tcPr>
          <w:p w14:paraId="7320472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18" w:type="pct"/>
            <w:vAlign w:val="center"/>
          </w:tcPr>
          <w:p w14:paraId="3857472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27" w:type="pct"/>
            <w:vAlign w:val="center"/>
          </w:tcPr>
          <w:p w14:paraId="0751EA8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7" w:type="pct"/>
            <w:vAlign w:val="center"/>
          </w:tcPr>
          <w:p w14:paraId="6CA00A52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7" w:type="pct"/>
            <w:vAlign w:val="center"/>
          </w:tcPr>
          <w:p w14:paraId="52B8E99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99285D" w:rsidRPr="00936B23" w14:paraId="40BEDC4C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0EF800AD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94" w:type="pct"/>
            <w:vAlign w:val="center"/>
          </w:tcPr>
          <w:p w14:paraId="5B3EAAF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0E318F7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1" w:type="pct"/>
            <w:vAlign w:val="center"/>
          </w:tcPr>
          <w:p w14:paraId="1E59718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18" w:type="pct"/>
            <w:vAlign w:val="center"/>
          </w:tcPr>
          <w:p w14:paraId="6864B20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27" w:type="pct"/>
            <w:vAlign w:val="center"/>
          </w:tcPr>
          <w:p w14:paraId="7A0E0DD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567" w:type="pct"/>
            <w:vAlign w:val="center"/>
          </w:tcPr>
          <w:p w14:paraId="08367290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7" w:type="pct"/>
            <w:vAlign w:val="center"/>
          </w:tcPr>
          <w:p w14:paraId="2BD5B64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16A73AE6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751617EA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94" w:type="pct"/>
            <w:vAlign w:val="center"/>
          </w:tcPr>
          <w:p w14:paraId="6BA050B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004534C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1" w:type="pct"/>
            <w:vAlign w:val="center"/>
          </w:tcPr>
          <w:p w14:paraId="7A05937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18" w:type="pct"/>
            <w:vAlign w:val="center"/>
          </w:tcPr>
          <w:p w14:paraId="42F76E1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27" w:type="pct"/>
            <w:vAlign w:val="center"/>
          </w:tcPr>
          <w:p w14:paraId="294818A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7" w:type="pct"/>
            <w:vAlign w:val="center"/>
          </w:tcPr>
          <w:p w14:paraId="4DE617B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7" w:type="pct"/>
            <w:vAlign w:val="center"/>
          </w:tcPr>
          <w:p w14:paraId="0F28433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2265DCB3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288B3996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94" w:type="pct"/>
            <w:vAlign w:val="center"/>
          </w:tcPr>
          <w:p w14:paraId="002CF38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5787592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1" w:type="pct"/>
            <w:vAlign w:val="center"/>
          </w:tcPr>
          <w:p w14:paraId="7E75436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18" w:type="pct"/>
            <w:vAlign w:val="center"/>
          </w:tcPr>
          <w:p w14:paraId="73A8B5A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27" w:type="pct"/>
            <w:vAlign w:val="center"/>
          </w:tcPr>
          <w:p w14:paraId="2A4D36F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67" w:type="pct"/>
            <w:vAlign w:val="center"/>
          </w:tcPr>
          <w:p w14:paraId="6F4241D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7" w:type="pct"/>
            <w:vAlign w:val="center"/>
          </w:tcPr>
          <w:p w14:paraId="5BE6054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273F2687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38D07953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94" w:type="pct"/>
            <w:vAlign w:val="center"/>
          </w:tcPr>
          <w:p w14:paraId="30CB24C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7C4E553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1" w:type="pct"/>
            <w:vAlign w:val="center"/>
          </w:tcPr>
          <w:p w14:paraId="6427C292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18" w:type="pct"/>
            <w:vAlign w:val="center"/>
          </w:tcPr>
          <w:p w14:paraId="64603FA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27" w:type="pct"/>
            <w:vAlign w:val="center"/>
          </w:tcPr>
          <w:p w14:paraId="5B775AC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7" w:type="pct"/>
            <w:vAlign w:val="center"/>
          </w:tcPr>
          <w:p w14:paraId="0CE2BEC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7" w:type="pct"/>
            <w:vAlign w:val="center"/>
          </w:tcPr>
          <w:p w14:paraId="71BE293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0FCEDD36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3CB5C7E9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94" w:type="pct"/>
            <w:vAlign w:val="center"/>
          </w:tcPr>
          <w:p w14:paraId="24C2F85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66BDA1A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1" w:type="pct"/>
            <w:vAlign w:val="center"/>
          </w:tcPr>
          <w:p w14:paraId="13F0710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18" w:type="pct"/>
            <w:vAlign w:val="center"/>
          </w:tcPr>
          <w:p w14:paraId="0A2C9A5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27" w:type="pct"/>
            <w:vAlign w:val="center"/>
          </w:tcPr>
          <w:p w14:paraId="6C2AE1E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67" w:type="pct"/>
            <w:vAlign w:val="center"/>
          </w:tcPr>
          <w:p w14:paraId="442998B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7" w:type="pct"/>
            <w:vAlign w:val="center"/>
          </w:tcPr>
          <w:p w14:paraId="0AD45BB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65049FD5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0E092BC6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10E1058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239DC12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1" w:type="pct"/>
            <w:vAlign w:val="center"/>
          </w:tcPr>
          <w:p w14:paraId="7608602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18" w:type="pct"/>
            <w:vAlign w:val="center"/>
          </w:tcPr>
          <w:p w14:paraId="3A5D36E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27" w:type="pct"/>
            <w:vAlign w:val="center"/>
          </w:tcPr>
          <w:p w14:paraId="250FC5B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7" w:type="pct"/>
            <w:vAlign w:val="center"/>
          </w:tcPr>
          <w:p w14:paraId="69218F4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7" w:type="pct"/>
            <w:vAlign w:val="center"/>
          </w:tcPr>
          <w:p w14:paraId="478218F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46203D63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7D74A1FD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7E77718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474B236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1" w:type="pct"/>
            <w:vAlign w:val="center"/>
          </w:tcPr>
          <w:p w14:paraId="28992A4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18" w:type="pct"/>
            <w:vAlign w:val="center"/>
          </w:tcPr>
          <w:p w14:paraId="16F72702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27" w:type="pct"/>
            <w:vAlign w:val="center"/>
          </w:tcPr>
          <w:p w14:paraId="22A022F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7" w:type="pct"/>
            <w:vAlign w:val="center"/>
          </w:tcPr>
          <w:p w14:paraId="746A09C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7" w:type="pct"/>
            <w:vAlign w:val="center"/>
          </w:tcPr>
          <w:p w14:paraId="23065CB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4E4FF2F8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5DDFD56E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6F0BCE5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32F73F8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1" w:type="pct"/>
            <w:vAlign w:val="center"/>
          </w:tcPr>
          <w:p w14:paraId="524D4E80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18" w:type="pct"/>
            <w:vAlign w:val="center"/>
          </w:tcPr>
          <w:p w14:paraId="7AC9554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27" w:type="pct"/>
            <w:vAlign w:val="center"/>
          </w:tcPr>
          <w:p w14:paraId="18D930E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7" w:type="pct"/>
            <w:vAlign w:val="center"/>
          </w:tcPr>
          <w:p w14:paraId="5F36CD7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7" w:type="pct"/>
            <w:vAlign w:val="center"/>
          </w:tcPr>
          <w:p w14:paraId="547602A2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549AD990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6C28E012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7728F36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790F4AD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1" w:type="pct"/>
            <w:vAlign w:val="center"/>
          </w:tcPr>
          <w:p w14:paraId="5AB683B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18" w:type="pct"/>
            <w:vAlign w:val="center"/>
          </w:tcPr>
          <w:p w14:paraId="26E75E6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27" w:type="pct"/>
            <w:vAlign w:val="center"/>
          </w:tcPr>
          <w:p w14:paraId="151CFF8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7" w:type="pct"/>
            <w:vAlign w:val="center"/>
          </w:tcPr>
          <w:p w14:paraId="1484297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7" w:type="pct"/>
            <w:vAlign w:val="center"/>
          </w:tcPr>
          <w:p w14:paraId="2D37E6B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58E899FE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53995668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3C94BF9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31875F6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1" w:type="pct"/>
            <w:vAlign w:val="center"/>
          </w:tcPr>
          <w:p w14:paraId="3163877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18" w:type="pct"/>
            <w:vAlign w:val="center"/>
          </w:tcPr>
          <w:p w14:paraId="5251085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27" w:type="pct"/>
            <w:vAlign w:val="center"/>
          </w:tcPr>
          <w:p w14:paraId="09BAEF12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7" w:type="pct"/>
            <w:vAlign w:val="center"/>
          </w:tcPr>
          <w:p w14:paraId="63722EB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7" w:type="pct"/>
            <w:vAlign w:val="center"/>
          </w:tcPr>
          <w:p w14:paraId="2E7851D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3606D8C6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6E688CE6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3BF2356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55F7DFA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1" w:type="pct"/>
            <w:vAlign w:val="center"/>
          </w:tcPr>
          <w:p w14:paraId="214CC43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18" w:type="pct"/>
            <w:vAlign w:val="center"/>
          </w:tcPr>
          <w:p w14:paraId="1910600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27" w:type="pct"/>
            <w:vAlign w:val="center"/>
          </w:tcPr>
          <w:p w14:paraId="2441A60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7" w:type="pct"/>
            <w:vAlign w:val="center"/>
          </w:tcPr>
          <w:p w14:paraId="058BCD3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7" w:type="pct"/>
            <w:vAlign w:val="center"/>
          </w:tcPr>
          <w:p w14:paraId="5F4D5D72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6BF88ABD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3FB6EF28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6801B97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253494D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1" w:type="pct"/>
            <w:vAlign w:val="center"/>
          </w:tcPr>
          <w:p w14:paraId="6D4000E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18" w:type="pct"/>
            <w:vAlign w:val="center"/>
          </w:tcPr>
          <w:p w14:paraId="4B6FB29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27" w:type="pct"/>
            <w:vAlign w:val="center"/>
          </w:tcPr>
          <w:p w14:paraId="172299A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7" w:type="pct"/>
            <w:vAlign w:val="center"/>
          </w:tcPr>
          <w:p w14:paraId="256C825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7" w:type="pct"/>
            <w:vAlign w:val="center"/>
          </w:tcPr>
          <w:p w14:paraId="4ED2118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5795FF87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38EF752A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556E938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0E1DFED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1" w:type="pct"/>
            <w:vAlign w:val="center"/>
          </w:tcPr>
          <w:p w14:paraId="2FC5D69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18" w:type="pct"/>
            <w:vAlign w:val="center"/>
          </w:tcPr>
          <w:p w14:paraId="53C74FC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27" w:type="pct"/>
            <w:vAlign w:val="center"/>
          </w:tcPr>
          <w:p w14:paraId="204D549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7" w:type="pct"/>
            <w:vAlign w:val="center"/>
          </w:tcPr>
          <w:p w14:paraId="51B3455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5786A6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7F440342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3078B449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21A930F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72C8EC9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1" w:type="pct"/>
            <w:vAlign w:val="center"/>
          </w:tcPr>
          <w:p w14:paraId="2128594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18" w:type="pct"/>
            <w:vAlign w:val="center"/>
          </w:tcPr>
          <w:p w14:paraId="23F5FA7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27" w:type="pct"/>
            <w:vAlign w:val="center"/>
          </w:tcPr>
          <w:p w14:paraId="2E979DB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7" w:type="pct"/>
            <w:vAlign w:val="center"/>
          </w:tcPr>
          <w:p w14:paraId="098A95E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7" w:type="pct"/>
            <w:vAlign w:val="center"/>
          </w:tcPr>
          <w:p w14:paraId="24A594A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1AEB1313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6F3DF735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94" w:type="pct"/>
            <w:vAlign w:val="center"/>
          </w:tcPr>
          <w:p w14:paraId="37418C6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68B38D9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1" w:type="pct"/>
            <w:vAlign w:val="center"/>
          </w:tcPr>
          <w:p w14:paraId="4B4C2C6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18" w:type="pct"/>
            <w:vAlign w:val="center"/>
          </w:tcPr>
          <w:p w14:paraId="445054F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27" w:type="pct"/>
            <w:vAlign w:val="center"/>
          </w:tcPr>
          <w:p w14:paraId="58D96B7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7" w:type="pct"/>
            <w:vAlign w:val="center"/>
          </w:tcPr>
          <w:p w14:paraId="27FD84B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43D9F07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690319C4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47476D75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94" w:type="pct"/>
            <w:vAlign w:val="center"/>
          </w:tcPr>
          <w:p w14:paraId="1A3F0C2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7FC113A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1" w:type="pct"/>
            <w:vAlign w:val="center"/>
          </w:tcPr>
          <w:p w14:paraId="2D1C847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18" w:type="pct"/>
            <w:vAlign w:val="center"/>
          </w:tcPr>
          <w:p w14:paraId="3A1311D0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27" w:type="pct"/>
            <w:vAlign w:val="center"/>
          </w:tcPr>
          <w:p w14:paraId="089F3C12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7" w:type="pct"/>
            <w:vAlign w:val="center"/>
          </w:tcPr>
          <w:p w14:paraId="5FD03A6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525D86A4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3726175B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37006C64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94" w:type="pct"/>
            <w:vAlign w:val="center"/>
          </w:tcPr>
          <w:p w14:paraId="264AF94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254A783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1" w:type="pct"/>
            <w:vAlign w:val="center"/>
          </w:tcPr>
          <w:p w14:paraId="34F33BF0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18" w:type="pct"/>
            <w:vAlign w:val="center"/>
          </w:tcPr>
          <w:p w14:paraId="724F2B1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27" w:type="pct"/>
            <w:vAlign w:val="center"/>
          </w:tcPr>
          <w:p w14:paraId="6236224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7" w:type="pct"/>
            <w:vAlign w:val="center"/>
          </w:tcPr>
          <w:p w14:paraId="51CE95F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7" w:type="pct"/>
            <w:vAlign w:val="center"/>
          </w:tcPr>
          <w:p w14:paraId="7D5B6B0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7D86DE54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4B5AC4DE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94" w:type="pct"/>
            <w:vAlign w:val="center"/>
          </w:tcPr>
          <w:p w14:paraId="743F451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3A49CE3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1" w:type="pct"/>
            <w:vAlign w:val="center"/>
          </w:tcPr>
          <w:p w14:paraId="3C798FA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18" w:type="pct"/>
            <w:vAlign w:val="center"/>
          </w:tcPr>
          <w:p w14:paraId="1E894B9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27" w:type="pct"/>
            <w:vAlign w:val="center"/>
          </w:tcPr>
          <w:p w14:paraId="1426C49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7" w:type="pct"/>
            <w:vAlign w:val="center"/>
          </w:tcPr>
          <w:p w14:paraId="2E50A6A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717222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39331418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3A0C2F62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94" w:type="pct"/>
            <w:vAlign w:val="center"/>
          </w:tcPr>
          <w:p w14:paraId="0082879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2A9950A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1" w:type="pct"/>
            <w:vAlign w:val="center"/>
          </w:tcPr>
          <w:p w14:paraId="56B8D0F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18" w:type="pct"/>
            <w:vAlign w:val="center"/>
          </w:tcPr>
          <w:p w14:paraId="0B3684F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27" w:type="pct"/>
            <w:vAlign w:val="center"/>
          </w:tcPr>
          <w:p w14:paraId="4596D97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7" w:type="pct"/>
            <w:vAlign w:val="center"/>
          </w:tcPr>
          <w:p w14:paraId="47222BE9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04FB568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3A2F66CA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7796A625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94" w:type="pct"/>
            <w:vAlign w:val="center"/>
          </w:tcPr>
          <w:p w14:paraId="6970D9F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2965E02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1" w:type="pct"/>
            <w:vAlign w:val="center"/>
          </w:tcPr>
          <w:p w14:paraId="4455C7DC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18" w:type="pct"/>
            <w:vAlign w:val="center"/>
          </w:tcPr>
          <w:p w14:paraId="29E10E8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27" w:type="pct"/>
            <w:vAlign w:val="center"/>
          </w:tcPr>
          <w:p w14:paraId="39F70F16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7" w:type="pct"/>
            <w:vAlign w:val="center"/>
          </w:tcPr>
          <w:p w14:paraId="560A81C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C209CE1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0EB1795E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47872162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94" w:type="pct"/>
            <w:vAlign w:val="center"/>
          </w:tcPr>
          <w:p w14:paraId="261889D0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166BC8E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1" w:type="pct"/>
            <w:vAlign w:val="center"/>
          </w:tcPr>
          <w:p w14:paraId="400725A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18" w:type="pct"/>
            <w:vAlign w:val="center"/>
          </w:tcPr>
          <w:p w14:paraId="6D3D3CE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27" w:type="pct"/>
            <w:vAlign w:val="center"/>
          </w:tcPr>
          <w:p w14:paraId="6157638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7" w:type="pct"/>
            <w:vAlign w:val="center"/>
          </w:tcPr>
          <w:p w14:paraId="70932A6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58CEC03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3F407733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4989CE22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94" w:type="pct"/>
            <w:vAlign w:val="center"/>
          </w:tcPr>
          <w:p w14:paraId="46B5D70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4906F7D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1" w:type="pct"/>
            <w:vAlign w:val="center"/>
          </w:tcPr>
          <w:p w14:paraId="2B5FCEB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18" w:type="pct"/>
            <w:vAlign w:val="center"/>
          </w:tcPr>
          <w:p w14:paraId="158974B5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27" w:type="pct"/>
            <w:vAlign w:val="center"/>
          </w:tcPr>
          <w:p w14:paraId="554F08C3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67" w:type="pct"/>
            <w:vAlign w:val="center"/>
          </w:tcPr>
          <w:p w14:paraId="541005D8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7" w:type="pct"/>
            <w:vAlign w:val="center"/>
          </w:tcPr>
          <w:p w14:paraId="05BD039E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36B23" w14:paraId="03ABACC7" w14:textId="77777777" w:rsidTr="00D83371">
        <w:trPr>
          <w:trHeight w:val="290"/>
        </w:trPr>
        <w:tc>
          <w:tcPr>
            <w:tcW w:w="487" w:type="pct"/>
            <w:vAlign w:val="center"/>
          </w:tcPr>
          <w:p w14:paraId="2729BF36" w14:textId="77777777" w:rsidR="0099285D" w:rsidRPr="00936B23" w:rsidRDefault="0099285D" w:rsidP="00D83371">
            <w:pPr>
              <w:pStyle w:val="TableParagraph"/>
              <w:spacing w:line="240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94" w:type="pct"/>
            <w:vAlign w:val="center"/>
          </w:tcPr>
          <w:p w14:paraId="079952BD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9" w:type="pct"/>
            <w:vAlign w:val="center"/>
          </w:tcPr>
          <w:p w14:paraId="2007C127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1" w:type="pct"/>
            <w:vAlign w:val="center"/>
          </w:tcPr>
          <w:p w14:paraId="6489BA40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18" w:type="pct"/>
            <w:vAlign w:val="center"/>
          </w:tcPr>
          <w:p w14:paraId="12BB153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27" w:type="pct"/>
            <w:vAlign w:val="center"/>
          </w:tcPr>
          <w:p w14:paraId="2E29FBBB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7" w:type="pct"/>
            <w:vAlign w:val="center"/>
          </w:tcPr>
          <w:p w14:paraId="1BAB0E7A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7" w:type="pct"/>
            <w:vAlign w:val="center"/>
          </w:tcPr>
          <w:p w14:paraId="0C57141F" w14:textId="77777777" w:rsidR="0099285D" w:rsidRPr="00936B23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36B23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6C0FF4A7" w14:textId="77777777" w:rsidR="0099285D" w:rsidRPr="004E7111" w:rsidRDefault="0099285D" w:rsidP="0099285D">
      <w:pPr>
        <w:rPr>
          <w:rFonts w:ascii="Times New Roman" w:hAnsi="Times New Roman" w:cs="Times New Roman"/>
          <w:sz w:val="12"/>
          <w:szCs w:val="12"/>
        </w:rPr>
      </w:pPr>
      <w:r w:rsidRPr="004E7111">
        <w:rPr>
          <w:rFonts w:ascii="Times New Roman" w:hAnsi="Times New Roman" w:cs="Times New Roman"/>
          <w:sz w:val="12"/>
          <w:szCs w:val="12"/>
        </w:rPr>
        <w:t>Note: 999=missing data</w:t>
      </w:r>
      <w:r w:rsidRPr="004E7111">
        <w:rPr>
          <w:rFonts w:ascii="Times New Roman" w:hAnsi="Times New Roman" w:cs="Times New Roman"/>
          <w:sz w:val="12"/>
          <w:szCs w:val="12"/>
        </w:rPr>
        <w:br w:type="page"/>
      </w:r>
    </w:p>
    <w:p w14:paraId="3B29AADF" w14:textId="77777777" w:rsidR="0099285D" w:rsidRPr="008E0D22" w:rsidRDefault="0099285D" w:rsidP="0099285D">
      <w:pPr>
        <w:rPr>
          <w:rFonts w:ascii="Times New Roman" w:hAnsi="Times New Roman" w:cs="Times New Roman"/>
          <w:sz w:val="20"/>
          <w:szCs w:val="20"/>
        </w:rPr>
      </w:pPr>
      <w:bookmarkStart w:id="2" w:name="_Hlk100099157"/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436"/>
        <w:gridCol w:w="1237"/>
        <w:gridCol w:w="2764"/>
        <w:gridCol w:w="1949"/>
        <w:gridCol w:w="1942"/>
        <w:gridCol w:w="2283"/>
        <w:gridCol w:w="1780"/>
        <w:gridCol w:w="2223"/>
      </w:tblGrid>
      <w:tr w:rsidR="0099285D" w:rsidRPr="00A5762F" w14:paraId="0D1D115D" w14:textId="77777777" w:rsidTr="004E7111">
        <w:trPr>
          <w:trHeight w:val="255"/>
        </w:trPr>
        <w:tc>
          <w:tcPr>
            <w:tcW w:w="460" w:type="pct"/>
            <w:vAlign w:val="center"/>
          </w:tcPr>
          <w:p w14:paraId="488CFEC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96" w:type="pct"/>
            <w:vAlign w:val="center"/>
          </w:tcPr>
          <w:p w14:paraId="641638D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85" w:type="pct"/>
            <w:vAlign w:val="center"/>
          </w:tcPr>
          <w:p w14:paraId="438F33D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24" w:type="pct"/>
            <w:vAlign w:val="center"/>
          </w:tcPr>
          <w:p w14:paraId="67C4D7F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22" w:type="pct"/>
            <w:vAlign w:val="center"/>
          </w:tcPr>
          <w:p w14:paraId="059DC0D4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31" w:type="pct"/>
            <w:vAlign w:val="center"/>
          </w:tcPr>
          <w:p w14:paraId="0FFB2AE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570" w:type="pct"/>
            <w:vAlign w:val="center"/>
          </w:tcPr>
          <w:p w14:paraId="31AAC2D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12" w:type="pct"/>
            <w:vAlign w:val="center"/>
          </w:tcPr>
          <w:p w14:paraId="7F020F97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bookmarkEnd w:id="2"/>
      <w:tr w:rsidR="0099285D" w:rsidRPr="00A5762F" w14:paraId="1A175AEF" w14:textId="77777777" w:rsidTr="004E7111">
        <w:trPr>
          <w:trHeight w:val="255"/>
        </w:trPr>
        <w:tc>
          <w:tcPr>
            <w:tcW w:w="460" w:type="pct"/>
            <w:vAlign w:val="center"/>
          </w:tcPr>
          <w:p w14:paraId="2F2FD9D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96" w:type="pct"/>
            <w:vAlign w:val="center"/>
          </w:tcPr>
          <w:p w14:paraId="59C55B7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85" w:type="pct"/>
            <w:vAlign w:val="center"/>
          </w:tcPr>
          <w:p w14:paraId="03527A7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4" w:type="pct"/>
            <w:vAlign w:val="center"/>
          </w:tcPr>
          <w:p w14:paraId="0E31BED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2573F9A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  <w:vAlign w:val="center"/>
          </w:tcPr>
          <w:p w14:paraId="6D3C820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45565AD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1CE8627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10CD103E" w14:textId="77777777" w:rsidTr="004E7111">
        <w:trPr>
          <w:trHeight w:val="255"/>
        </w:trPr>
        <w:tc>
          <w:tcPr>
            <w:tcW w:w="460" w:type="pct"/>
            <w:vAlign w:val="center"/>
          </w:tcPr>
          <w:p w14:paraId="0D085087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96" w:type="pct"/>
            <w:vAlign w:val="center"/>
          </w:tcPr>
          <w:p w14:paraId="13060C6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85" w:type="pct"/>
            <w:vAlign w:val="center"/>
          </w:tcPr>
          <w:p w14:paraId="6A15CE1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  <w:vAlign w:val="center"/>
          </w:tcPr>
          <w:p w14:paraId="618F1A1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center"/>
          </w:tcPr>
          <w:p w14:paraId="49E811B6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  <w:vAlign w:val="center"/>
          </w:tcPr>
          <w:p w14:paraId="66FC3F8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761E9BD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0F4CCFD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56E1888E" w14:textId="77777777" w:rsidTr="004E7111">
        <w:trPr>
          <w:trHeight w:val="255"/>
        </w:trPr>
        <w:tc>
          <w:tcPr>
            <w:tcW w:w="460" w:type="pct"/>
            <w:vAlign w:val="center"/>
          </w:tcPr>
          <w:p w14:paraId="25F4DE6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96" w:type="pct"/>
            <w:vAlign w:val="center"/>
          </w:tcPr>
          <w:p w14:paraId="3E052B5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85" w:type="pct"/>
            <w:vAlign w:val="center"/>
          </w:tcPr>
          <w:p w14:paraId="675CE0E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  <w:vAlign w:val="center"/>
          </w:tcPr>
          <w:p w14:paraId="712DDE0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center"/>
          </w:tcPr>
          <w:p w14:paraId="07AABA8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  <w:vAlign w:val="center"/>
          </w:tcPr>
          <w:p w14:paraId="3BC1E7A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18E147D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158CD55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569B7C7D" w14:textId="77777777" w:rsidTr="004E7111">
        <w:trPr>
          <w:trHeight w:val="255"/>
        </w:trPr>
        <w:tc>
          <w:tcPr>
            <w:tcW w:w="460" w:type="pct"/>
            <w:vAlign w:val="center"/>
          </w:tcPr>
          <w:p w14:paraId="2540858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96" w:type="pct"/>
            <w:vAlign w:val="center"/>
          </w:tcPr>
          <w:p w14:paraId="374F72F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85" w:type="pct"/>
            <w:vAlign w:val="center"/>
          </w:tcPr>
          <w:p w14:paraId="7DFB6A2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  <w:vAlign w:val="center"/>
          </w:tcPr>
          <w:p w14:paraId="3123C83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center"/>
          </w:tcPr>
          <w:p w14:paraId="44C39C8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  <w:vAlign w:val="center"/>
          </w:tcPr>
          <w:p w14:paraId="1F57A3C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0032FBD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3EF4F65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1B0D9085" w14:textId="77777777" w:rsidTr="004E7111">
        <w:trPr>
          <w:trHeight w:val="255"/>
        </w:trPr>
        <w:tc>
          <w:tcPr>
            <w:tcW w:w="460" w:type="pct"/>
            <w:vAlign w:val="center"/>
          </w:tcPr>
          <w:p w14:paraId="2603AC9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0021</w:t>
            </w:r>
          </w:p>
        </w:tc>
        <w:tc>
          <w:tcPr>
            <w:tcW w:w="396" w:type="pct"/>
            <w:vAlign w:val="center"/>
          </w:tcPr>
          <w:p w14:paraId="75FFF264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85" w:type="pct"/>
            <w:vAlign w:val="center"/>
          </w:tcPr>
          <w:p w14:paraId="7702DD9C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4" w:type="pct"/>
            <w:vAlign w:val="center"/>
          </w:tcPr>
          <w:p w14:paraId="43FCB07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500ABCB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  <w:vAlign w:val="center"/>
          </w:tcPr>
          <w:p w14:paraId="46F793F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22F588B6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408A773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4EBB1804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726DEF9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396" w:type="pct"/>
            <w:vAlign w:val="center"/>
          </w:tcPr>
          <w:p w14:paraId="7E8E6E2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85" w:type="pct"/>
            <w:vAlign w:val="center"/>
          </w:tcPr>
          <w:p w14:paraId="3925458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4" w:type="pct"/>
            <w:vAlign w:val="center"/>
          </w:tcPr>
          <w:p w14:paraId="65E856A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  <w:vAlign w:val="center"/>
          </w:tcPr>
          <w:p w14:paraId="1D50467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  <w:vAlign w:val="center"/>
          </w:tcPr>
          <w:p w14:paraId="2BAD07B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280EF82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61532B9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11DB19E9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7A953016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396" w:type="pct"/>
            <w:vAlign w:val="center"/>
          </w:tcPr>
          <w:p w14:paraId="4862A5A4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85" w:type="pct"/>
            <w:vAlign w:val="center"/>
          </w:tcPr>
          <w:p w14:paraId="0B7962E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4" w:type="pct"/>
            <w:vAlign w:val="center"/>
          </w:tcPr>
          <w:p w14:paraId="4AD478C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2" w:type="pct"/>
            <w:vAlign w:val="center"/>
          </w:tcPr>
          <w:p w14:paraId="542A7F5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1" w:type="pct"/>
            <w:vAlign w:val="center"/>
          </w:tcPr>
          <w:p w14:paraId="7D6377D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6BF9EB3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6DC0A086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426EF496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1D7DC26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396" w:type="pct"/>
            <w:vAlign w:val="center"/>
          </w:tcPr>
          <w:p w14:paraId="7C97E38C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85" w:type="pct"/>
            <w:vAlign w:val="center"/>
          </w:tcPr>
          <w:p w14:paraId="6A0174E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4" w:type="pct"/>
            <w:vAlign w:val="center"/>
          </w:tcPr>
          <w:p w14:paraId="54EEDCA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2" w:type="pct"/>
            <w:vAlign w:val="center"/>
          </w:tcPr>
          <w:p w14:paraId="6A938326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1" w:type="pct"/>
            <w:vAlign w:val="center"/>
          </w:tcPr>
          <w:p w14:paraId="381B478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099325F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6D2513A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31DD54CE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35A9E3F4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0015-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0022</w:t>
            </w:r>
          </w:p>
        </w:tc>
        <w:tc>
          <w:tcPr>
            <w:tcW w:w="396" w:type="pct"/>
            <w:vAlign w:val="center"/>
          </w:tcPr>
          <w:p w14:paraId="519AC9B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85" w:type="pct"/>
            <w:vAlign w:val="center"/>
          </w:tcPr>
          <w:p w14:paraId="3A39C65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  <w:vAlign w:val="center"/>
          </w:tcPr>
          <w:p w14:paraId="557B461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2" w:type="pct"/>
            <w:vAlign w:val="center"/>
          </w:tcPr>
          <w:p w14:paraId="753D6AB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5034312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7D4E2EA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3B61CC0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78E1B35E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130B2D0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96" w:type="pct"/>
            <w:vAlign w:val="center"/>
          </w:tcPr>
          <w:p w14:paraId="2ECAC58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3409768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  <w:vAlign w:val="center"/>
          </w:tcPr>
          <w:p w14:paraId="6A16189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  <w:vAlign w:val="center"/>
          </w:tcPr>
          <w:p w14:paraId="6CBA9ED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1" w:type="pct"/>
            <w:vAlign w:val="center"/>
          </w:tcPr>
          <w:p w14:paraId="4E6B8DB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70" w:type="pct"/>
            <w:vAlign w:val="center"/>
          </w:tcPr>
          <w:p w14:paraId="0F28A4F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254C3D8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</w:t>
            </w:r>
          </w:p>
        </w:tc>
      </w:tr>
      <w:tr w:rsidR="0099285D" w:rsidRPr="00A5762F" w14:paraId="141256B0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05AB0DF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96" w:type="pct"/>
            <w:vAlign w:val="center"/>
          </w:tcPr>
          <w:p w14:paraId="0E44920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77A2FEB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4" w:type="pct"/>
            <w:vAlign w:val="center"/>
          </w:tcPr>
          <w:p w14:paraId="4311B89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  <w:vAlign w:val="center"/>
          </w:tcPr>
          <w:p w14:paraId="19E2A50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1" w:type="pct"/>
            <w:vAlign w:val="center"/>
          </w:tcPr>
          <w:p w14:paraId="26E1341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28991614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13F0B31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2</w:t>
            </w:r>
          </w:p>
        </w:tc>
      </w:tr>
      <w:tr w:rsidR="0099285D" w:rsidRPr="00A5762F" w14:paraId="0427EA09" w14:textId="77777777" w:rsidTr="004E7111">
        <w:trPr>
          <w:trHeight w:val="290"/>
        </w:trPr>
        <w:tc>
          <w:tcPr>
            <w:tcW w:w="460" w:type="pct"/>
          </w:tcPr>
          <w:p w14:paraId="1E946AAB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B877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96" w:type="pct"/>
            <w:vAlign w:val="center"/>
          </w:tcPr>
          <w:p w14:paraId="3ECCD599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532B2041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10.00</w:t>
            </w:r>
          </w:p>
        </w:tc>
        <w:tc>
          <w:tcPr>
            <w:tcW w:w="624" w:type="pct"/>
            <w:vAlign w:val="center"/>
          </w:tcPr>
          <w:p w14:paraId="38813701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5027EF96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271F3F9C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74D80FA5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1FDD3430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0</w:t>
            </w:r>
          </w:p>
        </w:tc>
      </w:tr>
      <w:tr w:rsidR="0099285D" w:rsidRPr="00A5762F" w14:paraId="29E36911" w14:textId="77777777" w:rsidTr="004E7111">
        <w:trPr>
          <w:trHeight w:val="290"/>
        </w:trPr>
        <w:tc>
          <w:tcPr>
            <w:tcW w:w="460" w:type="pct"/>
          </w:tcPr>
          <w:p w14:paraId="0A4A1185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B877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96" w:type="pct"/>
            <w:vAlign w:val="center"/>
          </w:tcPr>
          <w:p w14:paraId="568EE246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428B71CB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11.00</w:t>
            </w:r>
          </w:p>
        </w:tc>
        <w:tc>
          <w:tcPr>
            <w:tcW w:w="624" w:type="pct"/>
            <w:vAlign w:val="center"/>
          </w:tcPr>
          <w:p w14:paraId="7A9954D4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center"/>
          </w:tcPr>
          <w:p w14:paraId="67585248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42598B5E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00446E9E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5C54523A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0</w:t>
            </w:r>
          </w:p>
        </w:tc>
      </w:tr>
      <w:tr w:rsidR="0099285D" w:rsidRPr="00A5762F" w14:paraId="4960CFD0" w14:textId="77777777" w:rsidTr="004E7111">
        <w:trPr>
          <w:trHeight w:val="290"/>
        </w:trPr>
        <w:tc>
          <w:tcPr>
            <w:tcW w:w="460" w:type="pct"/>
          </w:tcPr>
          <w:p w14:paraId="14428BEB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B877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96" w:type="pct"/>
            <w:vAlign w:val="center"/>
          </w:tcPr>
          <w:p w14:paraId="57FE6892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55FE9DB4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12.00</w:t>
            </w:r>
          </w:p>
        </w:tc>
        <w:tc>
          <w:tcPr>
            <w:tcW w:w="624" w:type="pct"/>
            <w:vAlign w:val="center"/>
          </w:tcPr>
          <w:p w14:paraId="23F4D51D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02A08165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  <w:vAlign w:val="center"/>
          </w:tcPr>
          <w:p w14:paraId="6290BA95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6552DD7D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370802D1" w14:textId="77777777" w:rsidR="0099285D" w:rsidRPr="00B87726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87726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</w:t>
            </w:r>
          </w:p>
        </w:tc>
      </w:tr>
      <w:tr w:rsidR="0099285D" w:rsidRPr="00A5762F" w14:paraId="56B5DE15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221127C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96" w:type="pct"/>
            <w:vAlign w:val="center"/>
          </w:tcPr>
          <w:p w14:paraId="072F75C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42C70D0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4" w:type="pct"/>
            <w:vAlign w:val="center"/>
          </w:tcPr>
          <w:p w14:paraId="694B409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  <w:vAlign w:val="center"/>
          </w:tcPr>
          <w:p w14:paraId="06FA07E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1" w:type="pct"/>
            <w:vAlign w:val="center"/>
          </w:tcPr>
          <w:p w14:paraId="410CCB2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0" w:type="pct"/>
            <w:vAlign w:val="center"/>
          </w:tcPr>
          <w:p w14:paraId="22D99804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2" w:type="pct"/>
            <w:vAlign w:val="center"/>
          </w:tcPr>
          <w:p w14:paraId="10A9A1E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7</w:t>
            </w:r>
          </w:p>
        </w:tc>
      </w:tr>
      <w:tr w:rsidR="0099285D" w:rsidRPr="00A5762F" w14:paraId="2BB94444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1A15B56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96" w:type="pct"/>
            <w:vAlign w:val="center"/>
          </w:tcPr>
          <w:p w14:paraId="4DDE02B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591B2AC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4" w:type="pct"/>
            <w:vAlign w:val="center"/>
          </w:tcPr>
          <w:p w14:paraId="0245F22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2" w:type="pct"/>
            <w:vAlign w:val="center"/>
          </w:tcPr>
          <w:p w14:paraId="5066DF4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  <w:vAlign w:val="center"/>
          </w:tcPr>
          <w:p w14:paraId="158FF02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0" w:type="pct"/>
            <w:vAlign w:val="center"/>
          </w:tcPr>
          <w:p w14:paraId="4DFDA8D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2" w:type="pct"/>
            <w:vAlign w:val="center"/>
          </w:tcPr>
          <w:p w14:paraId="1744212C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6</w:t>
            </w:r>
          </w:p>
        </w:tc>
      </w:tr>
      <w:tr w:rsidR="0099285D" w:rsidRPr="00A5762F" w14:paraId="692ECBD3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7D7CAFC7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96" w:type="pct"/>
            <w:vAlign w:val="center"/>
          </w:tcPr>
          <w:p w14:paraId="337065A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79F84A9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4" w:type="pct"/>
            <w:vAlign w:val="center"/>
          </w:tcPr>
          <w:p w14:paraId="4553B43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2" w:type="pct"/>
            <w:vAlign w:val="center"/>
          </w:tcPr>
          <w:p w14:paraId="3736796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  <w:vAlign w:val="center"/>
          </w:tcPr>
          <w:p w14:paraId="3FDB435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70" w:type="pct"/>
            <w:vAlign w:val="center"/>
          </w:tcPr>
          <w:p w14:paraId="59B28CC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12" w:type="pct"/>
            <w:vAlign w:val="center"/>
          </w:tcPr>
          <w:p w14:paraId="31CEE4D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6</w:t>
            </w:r>
          </w:p>
        </w:tc>
      </w:tr>
      <w:tr w:rsidR="0099285D" w:rsidRPr="00A5762F" w14:paraId="411BCE79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434E39D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96" w:type="pct"/>
            <w:vAlign w:val="center"/>
          </w:tcPr>
          <w:p w14:paraId="2B0CCA7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4BEF76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4" w:type="pct"/>
            <w:vAlign w:val="center"/>
          </w:tcPr>
          <w:p w14:paraId="4D26775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2" w:type="pct"/>
            <w:vAlign w:val="center"/>
          </w:tcPr>
          <w:p w14:paraId="57BD630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  <w:vAlign w:val="center"/>
          </w:tcPr>
          <w:p w14:paraId="178BF6C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6F861856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06608D5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5</w:t>
            </w:r>
          </w:p>
        </w:tc>
      </w:tr>
      <w:tr w:rsidR="0099285D" w:rsidRPr="00A5762F" w14:paraId="51A6B1EA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62CCDFCE" w14:textId="77777777" w:rsidR="0099285D" w:rsidRPr="00294270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9427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9427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96" w:type="pct"/>
            <w:vAlign w:val="center"/>
          </w:tcPr>
          <w:p w14:paraId="68B2D898" w14:textId="77777777" w:rsidR="0099285D" w:rsidRPr="00294270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9427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302C3B9A" w14:textId="77777777" w:rsidR="0099285D" w:rsidRPr="00294270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9427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624" w:type="pct"/>
            <w:vAlign w:val="center"/>
          </w:tcPr>
          <w:p w14:paraId="2BF74A81" w14:textId="77777777" w:rsidR="0099285D" w:rsidRPr="00294270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94270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2" w:type="pct"/>
            <w:vAlign w:val="center"/>
          </w:tcPr>
          <w:p w14:paraId="48F1FC3F" w14:textId="77777777" w:rsidR="0099285D" w:rsidRPr="00294270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94270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  <w:vAlign w:val="center"/>
          </w:tcPr>
          <w:p w14:paraId="0666DE5F" w14:textId="77777777" w:rsidR="0099285D" w:rsidRPr="00294270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94270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70" w:type="pct"/>
            <w:vAlign w:val="center"/>
          </w:tcPr>
          <w:p w14:paraId="336DA20D" w14:textId="77777777" w:rsidR="0099285D" w:rsidRPr="00294270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94270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0FEEA7C4" w14:textId="77777777" w:rsidR="0099285D" w:rsidRPr="00294270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2</w:t>
            </w:r>
          </w:p>
        </w:tc>
      </w:tr>
      <w:tr w:rsidR="0099285D" w:rsidRPr="00A5762F" w14:paraId="08F81847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0304423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556BFFA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B3BB02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4" w:type="pct"/>
            <w:vAlign w:val="center"/>
          </w:tcPr>
          <w:p w14:paraId="2BE22DD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  <w:vAlign w:val="center"/>
          </w:tcPr>
          <w:p w14:paraId="1F04C714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  <w:vAlign w:val="center"/>
          </w:tcPr>
          <w:p w14:paraId="1556126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70" w:type="pct"/>
            <w:vAlign w:val="center"/>
          </w:tcPr>
          <w:p w14:paraId="220D900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12" w:type="pct"/>
            <w:vAlign w:val="center"/>
          </w:tcPr>
          <w:p w14:paraId="7D5A36E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6</w:t>
            </w:r>
          </w:p>
        </w:tc>
      </w:tr>
      <w:tr w:rsidR="0099285D" w:rsidRPr="00A5762F" w14:paraId="09E40818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30C81AA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07B38816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D785A6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4" w:type="pct"/>
            <w:vAlign w:val="center"/>
          </w:tcPr>
          <w:p w14:paraId="5D320EC4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646D691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  <w:vAlign w:val="center"/>
          </w:tcPr>
          <w:p w14:paraId="54667DA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7AEFAD7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57DE656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</w:t>
            </w:r>
          </w:p>
        </w:tc>
      </w:tr>
      <w:tr w:rsidR="0099285D" w:rsidRPr="00A5762F" w14:paraId="532AA044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0C1729A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6FA4E61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41B1F8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4" w:type="pct"/>
            <w:vAlign w:val="center"/>
          </w:tcPr>
          <w:p w14:paraId="3F9623F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  <w:vAlign w:val="center"/>
          </w:tcPr>
          <w:p w14:paraId="7DEF6A7C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64D5257C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  <w:vAlign w:val="center"/>
          </w:tcPr>
          <w:p w14:paraId="600BEB6C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4453853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0</w:t>
            </w:r>
          </w:p>
        </w:tc>
      </w:tr>
      <w:tr w:rsidR="0099285D" w:rsidRPr="00A5762F" w14:paraId="0689E36E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2553324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03BBFAD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5D932DB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  <w:vAlign w:val="center"/>
          </w:tcPr>
          <w:p w14:paraId="724EED3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2" w:type="pct"/>
            <w:vAlign w:val="center"/>
          </w:tcPr>
          <w:p w14:paraId="58EE9E2F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  <w:vAlign w:val="center"/>
          </w:tcPr>
          <w:p w14:paraId="5537573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47192F7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2C3EF6AC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4</w:t>
            </w:r>
          </w:p>
        </w:tc>
      </w:tr>
      <w:tr w:rsidR="0099285D" w:rsidRPr="00A5762F" w14:paraId="258BDD0B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72E6964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131F044C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7F49294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  <w:vAlign w:val="center"/>
          </w:tcPr>
          <w:p w14:paraId="6CA80FB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2" w:type="pct"/>
            <w:vAlign w:val="center"/>
          </w:tcPr>
          <w:p w14:paraId="06705C3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1" w:type="pct"/>
            <w:vAlign w:val="center"/>
          </w:tcPr>
          <w:p w14:paraId="1F8E776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  <w:vAlign w:val="center"/>
          </w:tcPr>
          <w:p w14:paraId="3786B66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46116CE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</w:t>
            </w:r>
          </w:p>
        </w:tc>
      </w:tr>
      <w:tr w:rsidR="0099285D" w:rsidRPr="00A5762F" w14:paraId="21E6EA65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01ABC3E5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3586D3F3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107DEE1E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624" w:type="pct"/>
            <w:vAlign w:val="center"/>
          </w:tcPr>
          <w:p w14:paraId="4A24C166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  <w:vAlign w:val="center"/>
          </w:tcPr>
          <w:p w14:paraId="7F1C5159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1" w:type="pct"/>
            <w:vAlign w:val="center"/>
          </w:tcPr>
          <w:p w14:paraId="7C69C7BA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01202947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49DC4243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4</w:t>
            </w:r>
          </w:p>
        </w:tc>
      </w:tr>
      <w:tr w:rsidR="0099285D" w:rsidRPr="00A5762F" w14:paraId="20B6A9B3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32BAF2C5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49002D62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6D9DCD3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624" w:type="pct"/>
            <w:vAlign w:val="center"/>
          </w:tcPr>
          <w:p w14:paraId="0EF9446D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  <w:vAlign w:val="center"/>
          </w:tcPr>
          <w:p w14:paraId="0BC2BECD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1" w:type="pct"/>
            <w:vAlign w:val="center"/>
          </w:tcPr>
          <w:p w14:paraId="491E7099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  <w:vAlign w:val="center"/>
          </w:tcPr>
          <w:p w14:paraId="2FD28B47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3B35F9A3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2</w:t>
            </w:r>
          </w:p>
        </w:tc>
      </w:tr>
      <w:tr w:rsidR="0099285D" w:rsidRPr="00A5762F" w14:paraId="496C73D5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1A98F672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793332A6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3C2B1632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624" w:type="pct"/>
            <w:vAlign w:val="center"/>
          </w:tcPr>
          <w:p w14:paraId="5BFF5ACC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  <w:vAlign w:val="center"/>
          </w:tcPr>
          <w:p w14:paraId="6E4B2DC1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552749A9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5F41BEAC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2" w:type="pct"/>
            <w:vAlign w:val="center"/>
          </w:tcPr>
          <w:p w14:paraId="783CA3FF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5</w:t>
            </w:r>
          </w:p>
        </w:tc>
      </w:tr>
      <w:tr w:rsidR="0099285D" w:rsidRPr="00A5762F" w14:paraId="2ED16A7D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60A49881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257B7CCF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D6FD2EA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624" w:type="pct"/>
            <w:vAlign w:val="center"/>
          </w:tcPr>
          <w:p w14:paraId="15FB19F3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  <w:vAlign w:val="center"/>
          </w:tcPr>
          <w:p w14:paraId="5D1F48EE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143DC182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2035530C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38BFBD64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</w:t>
            </w:r>
          </w:p>
        </w:tc>
      </w:tr>
      <w:tr w:rsidR="0099285D" w:rsidRPr="00A5762F" w14:paraId="1720CABC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32EF09FD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0010</w:t>
            </w:r>
          </w:p>
        </w:tc>
        <w:tc>
          <w:tcPr>
            <w:tcW w:w="396" w:type="pct"/>
            <w:vAlign w:val="center"/>
          </w:tcPr>
          <w:p w14:paraId="175EFAD1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31C8D77A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624" w:type="pct"/>
            <w:vAlign w:val="center"/>
          </w:tcPr>
          <w:p w14:paraId="00FF3BF7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  <w:vAlign w:val="center"/>
          </w:tcPr>
          <w:p w14:paraId="5AAC21A2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1" w:type="pct"/>
            <w:vAlign w:val="center"/>
          </w:tcPr>
          <w:p w14:paraId="189338D2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  <w:vAlign w:val="center"/>
          </w:tcPr>
          <w:p w14:paraId="62F77D9E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4B9B127B" w14:textId="77777777" w:rsidR="0099285D" w:rsidRPr="002D0664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2D066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2</w:t>
            </w:r>
          </w:p>
        </w:tc>
      </w:tr>
      <w:tr w:rsidR="0099285D" w:rsidRPr="00A5762F" w14:paraId="2B1B9EAA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600E3DC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96" w:type="pct"/>
            <w:vAlign w:val="center"/>
          </w:tcPr>
          <w:p w14:paraId="1D65C17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63BB732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4" w:type="pct"/>
            <w:vAlign w:val="center"/>
          </w:tcPr>
          <w:p w14:paraId="293C99B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2" w:type="pct"/>
            <w:vAlign w:val="center"/>
          </w:tcPr>
          <w:p w14:paraId="14E214CB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1" w:type="pct"/>
            <w:vAlign w:val="center"/>
          </w:tcPr>
          <w:p w14:paraId="40446745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70" w:type="pct"/>
            <w:vAlign w:val="center"/>
          </w:tcPr>
          <w:p w14:paraId="1B3A8C66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2" w:type="pct"/>
            <w:vAlign w:val="center"/>
          </w:tcPr>
          <w:p w14:paraId="3028DFBA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6C3041F1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5DA2AD2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96" w:type="pct"/>
            <w:vAlign w:val="center"/>
          </w:tcPr>
          <w:p w14:paraId="44D9C9B9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721C9126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4" w:type="pct"/>
            <w:vAlign w:val="center"/>
          </w:tcPr>
          <w:p w14:paraId="4CF961EE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  <w:vAlign w:val="center"/>
          </w:tcPr>
          <w:p w14:paraId="162EBC8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  <w:vAlign w:val="center"/>
          </w:tcPr>
          <w:p w14:paraId="1A0280E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6D18B25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2" w:type="pct"/>
            <w:vAlign w:val="center"/>
          </w:tcPr>
          <w:p w14:paraId="677E1D20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5762F" w14:paraId="75F3B23B" w14:textId="77777777" w:rsidTr="004E7111">
        <w:trPr>
          <w:trHeight w:val="290"/>
        </w:trPr>
        <w:tc>
          <w:tcPr>
            <w:tcW w:w="460" w:type="pct"/>
            <w:vAlign w:val="center"/>
          </w:tcPr>
          <w:p w14:paraId="125EBB48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96" w:type="pct"/>
            <w:vAlign w:val="center"/>
          </w:tcPr>
          <w:p w14:paraId="57436F07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5107506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  <w:vAlign w:val="center"/>
          </w:tcPr>
          <w:p w14:paraId="20A3AE9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2" w:type="pct"/>
            <w:vAlign w:val="center"/>
          </w:tcPr>
          <w:p w14:paraId="426CF141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  <w:vAlign w:val="center"/>
          </w:tcPr>
          <w:p w14:paraId="687018C3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2F72DBFD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646E4902" w14:textId="77777777" w:rsidR="0099285D" w:rsidRPr="00A5762F" w:rsidRDefault="0099285D" w:rsidP="004E711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586CAA23" w14:textId="77777777" w:rsidR="006734DD" w:rsidRPr="006734DD" w:rsidRDefault="006734DD" w:rsidP="006734DD">
      <w:pPr>
        <w:rPr>
          <w:rFonts w:ascii="Times New Roman" w:hAnsi="Times New Roman" w:cs="Times New Roman"/>
          <w:sz w:val="12"/>
          <w:szCs w:val="12"/>
        </w:rPr>
      </w:pPr>
      <w:r w:rsidRPr="006734DD">
        <w:rPr>
          <w:rFonts w:ascii="Times New Roman" w:hAnsi="Times New Roman" w:cs="Times New Roman"/>
          <w:sz w:val="12"/>
          <w:szCs w:val="12"/>
        </w:rPr>
        <w:t>Note: 999=missing data</w:t>
      </w:r>
      <w:r w:rsidRPr="006734DD">
        <w:rPr>
          <w:rFonts w:ascii="Times New Roman" w:hAnsi="Times New Roman" w:cs="Times New Roman"/>
          <w:sz w:val="12"/>
          <w:szCs w:val="12"/>
        </w:rPr>
        <w:br w:type="page"/>
      </w:r>
    </w:p>
    <w:p w14:paraId="0F0A707D" w14:textId="77777777" w:rsidR="004E7111" w:rsidRDefault="004E7111"/>
    <w:p w14:paraId="0AEFCE80" w14:textId="77777777" w:rsidR="0099285D" w:rsidRPr="003C5AB5" w:rsidRDefault="0099285D" w:rsidP="0099285D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436"/>
        <w:gridCol w:w="1237"/>
        <w:gridCol w:w="2764"/>
        <w:gridCol w:w="1949"/>
        <w:gridCol w:w="1942"/>
        <w:gridCol w:w="2283"/>
        <w:gridCol w:w="1780"/>
        <w:gridCol w:w="2223"/>
      </w:tblGrid>
      <w:tr w:rsidR="0099285D" w:rsidRPr="00A5762F" w14:paraId="48869DB4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2CD1CADC" w14:textId="77777777" w:rsidR="0099285D" w:rsidRPr="00A5762F" w:rsidRDefault="0099285D" w:rsidP="006734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96" w:type="pct"/>
            <w:vAlign w:val="center"/>
          </w:tcPr>
          <w:p w14:paraId="076022E8" w14:textId="77777777" w:rsidR="0099285D" w:rsidRPr="00A5762F" w:rsidRDefault="0099285D" w:rsidP="006734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85" w:type="pct"/>
            <w:vAlign w:val="center"/>
          </w:tcPr>
          <w:p w14:paraId="0E27CE9D" w14:textId="77777777" w:rsidR="0099285D" w:rsidRPr="00A5762F" w:rsidRDefault="0099285D" w:rsidP="006734DD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24" w:type="pct"/>
            <w:vAlign w:val="center"/>
          </w:tcPr>
          <w:p w14:paraId="282E1695" w14:textId="77777777" w:rsidR="0099285D" w:rsidRPr="00A5762F" w:rsidRDefault="0099285D" w:rsidP="006734DD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22" w:type="pct"/>
            <w:vAlign w:val="center"/>
          </w:tcPr>
          <w:p w14:paraId="0B2518CA" w14:textId="77777777" w:rsidR="0099285D" w:rsidRPr="00A5762F" w:rsidRDefault="0099285D" w:rsidP="006734DD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31" w:type="pct"/>
            <w:vAlign w:val="center"/>
          </w:tcPr>
          <w:p w14:paraId="2934BBE0" w14:textId="77777777" w:rsidR="0099285D" w:rsidRPr="00A5762F" w:rsidRDefault="0099285D" w:rsidP="006734DD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570" w:type="pct"/>
            <w:vAlign w:val="center"/>
          </w:tcPr>
          <w:p w14:paraId="67184695" w14:textId="77777777" w:rsidR="0099285D" w:rsidRPr="00A5762F" w:rsidRDefault="0099285D" w:rsidP="006734DD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12" w:type="pct"/>
            <w:vAlign w:val="center"/>
          </w:tcPr>
          <w:p w14:paraId="2958A38A" w14:textId="77777777" w:rsidR="0099285D" w:rsidRPr="00A5762F" w:rsidRDefault="0099285D" w:rsidP="006734DD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AA1466" w:rsidRPr="00A5762F" w14:paraId="43A16933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6F5CE18C" w14:textId="6FBFF83D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96" w:type="pct"/>
            <w:vAlign w:val="center"/>
          </w:tcPr>
          <w:p w14:paraId="5945ABEC" w14:textId="378C98C8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60E16482" w14:textId="26501D7E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  <w:vAlign w:val="center"/>
          </w:tcPr>
          <w:p w14:paraId="41D9BF05" w14:textId="05339573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2" w:type="pct"/>
            <w:vAlign w:val="center"/>
          </w:tcPr>
          <w:p w14:paraId="5981FCF4" w14:textId="3AF18ACC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1" w:type="pct"/>
            <w:vAlign w:val="center"/>
          </w:tcPr>
          <w:p w14:paraId="6AD20A2F" w14:textId="79C872D2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16DD9C58" w14:textId="3B807AA8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4EC3ABC4" w14:textId="35FC475D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5786A2C9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224DB20E" w14:textId="09C474D8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96" w:type="pct"/>
            <w:vAlign w:val="center"/>
          </w:tcPr>
          <w:p w14:paraId="19B4857A" w14:textId="6CFEEAD1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3D714A40" w14:textId="66B8DBC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  <w:vAlign w:val="center"/>
          </w:tcPr>
          <w:p w14:paraId="3E3A442E" w14:textId="5688668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  <w:vAlign w:val="center"/>
          </w:tcPr>
          <w:p w14:paraId="5C5664C3" w14:textId="212BC043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796474B0" w14:textId="6D7F0B1A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1DDD7AB4" w14:textId="665A1D32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54B8FB1E" w14:textId="02989C44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14392B96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631FE0A5" w14:textId="7040F1A2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96" w:type="pct"/>
            <w:vAlign w:val="center"/>
          </w:tcPr>
          <w:p w14:paraId="58F9FBCC" w14:textId="63AC333A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93DA37E" w14:textId="1A1412DF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4" w:type="pct"/>
            <w:vAlign w:val="center"/>
          </w:tcPr>
          <w:p w14:paraId="1CB5DF35" w14:textId="10C48285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0840C435" w14:textId="0A1BAD54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  <w:vAlign w:val="center"/>
          </w:tcPr>
          <w:p w14:paraId="37B3D176" w14:textId="242DED26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70" w:type="pct"/>
            <w:vAlign w:val="center"/>
          </w:tcPr>
          <w:p w14:paraId="08777C27" w14:textId="5061AF98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6AE2A74D" w14:textId="0BE31F9A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55EF2D0D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7049E1A5" w14:textId="69139778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96" w:type="pct"/>
            <w:vAlign w:val="center"/>
          </w:tcPr>
          <w:p w14:paraId="5D627412" w14:textId="292FFF79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50BBD91" w14:textId="11315CDE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4" w:type="pct"/>
            <w:vAlign w:val="center"/>
          </w:tcPr>
          <w:p w14:paraId="4E743426" w14:textId="64ABF57D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2" w:type="pct"/>
            <w:vAlign w:val="center"/>
          </w:tcPr>
          <w:p w14:paraId="5B0172CA" w14:textId="74B38BD1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  <w:vAlign w:val="center"/>
          </w:tcPr>
          <w:p w14:paraId="619D992E" w14:textId="715657A9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760A65D4" w14:textId="4CA9526E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2" w:type="pct"/>
            <w:vAlign w:val="center"/>
          </w:tcPr>
          <w:p w14:paraId="07F17A58" w14:textId="2F3D7509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3EE3A818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53A03692" w14:textId="49C9E63C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96" w:type="pct"/>
            <w:vAlign w:val="center"/>
          </w:tcPr>
          <w:p w14:paraId="445A59A1" w14:textId="49A8007F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592D401E" w14:textId="0F42D7EB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4" w:type="pct"/>
            <w:vAlign w:val="center"/>
          </w:tcPr>
          <w:p w14:paraId="38019571" w14:textId="53DADAC6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2" w:type="pct"/>
            <w:vAlign w:val="center"/>
          </w:tcPr>
          <w:p w14:paraId="2FCEE206" w14:textId="591932A0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  <w:vAlign w:val="center"/>
          </w:tcPr>
          <w:p w14:paraId="2EC1CF15" w14:textId="4D5FC9D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5C32165E" w14:textId="1928F9AB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089107C4" w14:textId="709BE4AA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06A4A528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3EB47BE8" w14:textId="4AEFF2B8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0026</w:t>
            </w:r>
          </w:p>
        </w:tc>
        <w:tc>
          <w:tcPr>
            <w:tcW w:w="396" w:type="pct"/>
            <w:vAlign w:val="center"/>
          </w:tcPr>
          <w:p w14:paraId="2D024F4B" w14:textId="02CDAAAC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4CA8CC2F" w14:textId="0F1B12AA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4" w:type="pct"/>
            <w:vAlign w:val="center"/>
          </w:tcPr>
          <w:p w14:paraId="02ADFC0C" w14:textId="69F3A18B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  <w:vAlign w:val="center"/>
          </w:tcPr>
          <w:p w14:paraId="67AB0B15" w14:textId="26A04DC4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1" w:type="pct"/>
            <w:vAlign w:val="center"/>
          </w:tcPr>
          <w:p w14:paraId="27D523B6" w14:textId="5988B018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36C7C9FF" w14:textId="6A7A34E4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299CFD0D" w14:textId="16F299B9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0AACF00E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7560A34E" w14:textId="4152D0F8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96" w:type="pct"/>
            <w:vAlign w:val="center"/>
          </w:tcPr>
          <w:p w14:paraId="1765D4E2" w14:textId="04692043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38A4AB28" w14:textId="450BB395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4" w:type="pct"/>
            <w:vAlign w:val="center"/>
          </w:tcPr>
          <w:p w14:paraId="2046FB32" w14:textId="14C76DBC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5E1F6296" w14:textId="6C94EE49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1" w:type="pct"/>
            <w:vAlign w:val="center"/>
          </w:tcPr>
          <w:p w14:paraId="751601E2" w14:textId="4348852F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685342CB" w14:textId="7DDC09C1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5D366426" w14:textId="2DFA5FCB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58721B18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2782124B" w14:textId="34DD21B0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96" w:type="pct"/>
            <w:vAlign w:val="center"/>
          </w:tcPr>
          <w:p w14:paraId="44048C7B" w14:textId="2BBCCEE6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7D8E1E3A" w14:textId="6D197135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4" w:type="pct"/>
            <w:vAlign w:val="center"/>
          </w:tcPr>
          <w:p w14:paraId="502A8537" w14:textId="4CD2ACAA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  <w:vAlign w:val="center"/>
          </w:tcPr>
          <w:p w14:paraId="0A45696C" w14:textId="598CF24F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  <w:vAlign w:val="center"/>
          </w:tcPr>
          <w:p w14:paraId="23EA10EE" w14:textId="0C2B33AD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  <w:vAlign w:val="center"/>
          </w:tcPr>
          <w:p w14:paraId="659832E1" w14:textId="33370F8B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1AE4D954" w14:textId="7F2223D5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6A680A0C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2C864EAC" w14:textId="44D62416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96" w:type="pct"/>
            <w:vAlign w:val="center"/>
          </w:tcPr>
          <w:p w14:paraId="3784E5FD" w14:textId="57AB81A0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077FC05" w14:textId="23C68E84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4" w:type="pct"/>
            <w:vAlign w:val="center"/>
          </w:tcPr>
          <w:p w14:paraId="160C0EE1" w14:textId="67C21C50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67A39704" w14:textId="4F43701D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  <w:vAlign w:val="center"/>
          </w:tcPr>
          <w:p w14:paraId="09E57286" w14:textId="12697A0F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  <w:vAlign w:val="center"/>
          </w:tcPr>
          <w:p w14:paraId="4267366D" w14:textId="0494C56F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0C9FD2D6" w14:textId="3791A514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1A28007F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345651F1" w14:textId="0BA79155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96" w:type="pct"/>
            <w:vAlign w:val="center"/>
          </w:tcPr>
          <w:p w14:paraId="6E924D62" w14:textId="44820A25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7DAFA9B3" w14:textId="6EFAD2E9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  <w:vAlign w:val="center"/>
          </w:tcPr>
          <w:p w14:paraId="570E3708" w14:textId="1319DF4F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center"/>
          </w:tcPr>
          <w:p w14:paraId="57620340" w14:textId="15523C25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1" w:type="pct"/>
            <w:vAlign w:val="center"/>
          </w:tcPr>
          <w:p w14:paraId="662383D1" w14:textId="61FADBD6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7B84D365" w14:textId="30766433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31AECE2A" w14:textId="0DC6E94A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745F4A2F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0BA7B672" w14:textId="7C5774D1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96" w:type="pct"/>
            <w:vAlign w:val="center"/>
          </w:tcPr>
          <w:p w14:paraId="3C0EF0A2" w14:textId="4932FDEE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43239B1" w14:textId="0DC36FF0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  <w:vAlign w:val="center"/>
          </w:tcPr>
          <w:p w14:paraId="35DBEFAD" w14:textId="1B786B53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center"/>
          </w:tcPr>
          <w:p w14:paraId="5186986A" w14:textId="7C068C0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1" w:type="pct"/>
            <w:vAlign w:val="center"/>
          </w:tcPr>
          <w:p w14:paraId="3391E8CF" w14:textId="2EDF40E5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7F9D1FEB" w14:textId="58E59D0E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49DE6897" w14:textId="1C98DAD0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2D5CCEFB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06ADEB68" w14:textId="742F4EB6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96" w:type="pct"/>
            <w:vAlign w:val="center"/>
          </w:tcPr>
          <w:p w14:paraId="592CB1D9" w14:textId="47B9AB7D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2AFAD19" w14:textId="1EE4AABA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  <w:vAlign w:val="center"/>
          </w:tcPr>
          <w:p w14:paraId="489054B3" w14:textId="6898144C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center"/>
          </w:tcPr>
          <w:p w14:paraId="640E2ED7" w14:textId="5E9045AA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1" w:type="pct"/>
            <w:vAlign w:val="center"/>
          </w:tcPr>
          <w:p w14:paraId="0F27E9D1" w14:textId="65AD3259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0941A622" w14:textId="58F8EC02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368F2A76" w14:textId="182C46FF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67C47C66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5C7D2C0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96" w:type="pct"/>
            <w:vAlign w:val="center"/>
          </w:tcPr>
          <w:p w14:paraId="490FE9C1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28774B2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  <w:vAlign w:val="center"/>
          </w:tcPr>
          <w:p w14:paraId="21949381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2" w:type="pct"/>
            <w:vAlign w:val="center"/>
          </w:tcPr>
          <w:p w14:paraId="5BEB703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1" w:type="pct"/>
            <w:vAlign w:val="center"/>
          </w:tcPr>
          <w:p w14:paraId="723DC3B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0" w:type="pct"/>
            <w:vAlign w:val="center"/>
          </w:tcPr>
          <w:p w14:paraId="468AA22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12" w:type="pct"/>
            <w:vAlign w:val="center"/>
          </w:tcPr>
          <w:p w14:paraId="4F7C1F2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095475DF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77E555B4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96" w:type="pct"/>
            <w:vAlign w:val="center"/>
          </w:tcPr>
          <w:p w14:paraId="3415D5E0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44BAB30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  <w:vAlign w:val="center"/>
          </w:tcPr>
          <w:p w14:paraId="4973571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2" w:type="pct"/>
            <w:vAlign w:val="center"/>
          </w:tcPr>
          <w:p w14:paraId="68E183C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1" w:type="pct"/>
            <w:vAlign w:val="center"/>
          </w:tcPr>
          <w:p w14:paraId="2E89EC8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0" w:type="pct"/>
            <w:vAlign w:val="center"/>
          </w:tcPr>
          <w:p w14:paraId="7C447C9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12" w:type="pct"/>
            <w:vAlign w:val="center"/>
          </w:tcPr>
          <w:p w14:paraId="6A6D975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414F4E25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083AB080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96" w:type="pct"/>
            <w:vAlign w:val="center"/>
          </w:tcPr>
          <w:p w14:paraId="4E91D2B9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4B4DF43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4" w:type="pct"/>
            <w:vAlign w:val="center"/>
          </w:tcPr>
          <w:p w14:paraId="089E1F1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2" w:type="pct"/>
            <w:vAlign w:val="center"/>
          </w:tcPr>
          <w:p w14:paraId="351AC78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  <w:vAlign w:val="center"/>
          </w:tcPr>
          <w:p w14:paraId="5F64BB7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70" w:type="pct"/>
            <w:vAlign w:val="center"/>
          </w:tcPr>
          <w:p w14:paraId="36798E84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2" w:type="pct"/>
            <w:vAlign w:val="center"/>
          </w:tcPr>
          <w:p w14:paraId="705D2B34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236440AA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1A75BCC8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396" w:type="pct"/>
            <w:vAlign w:val="center"/>
          </w:tcPr>
          <w:p w14:paraId="31D8083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47C10638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4" w:type="pct"/>
            <w:vAlign w:val="center"/>
          </w:tcPr>
          <w:p w14:paraId="53186810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22" w:type="pct"/>
            <w:vAlign w:val="center"/>
          </w:tcPr>
          <w:p w14:paraId="6A5CFFD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  <w:vAlign w:val="center"/>
          </w:tcPr>
          <w:p w14:paraId="0CD070C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3383D55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2" w:type="pct"/>
            <w:vAlign w:val="center"/>
          </w:tcPr>
          <w:p w14:paraId="639D44C6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078FFD9C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58118057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0016-0035</w:t>
            </w:r>
          </w:p>
        </w:tc>
        <w:tc>
          <w:tcPr>
            <w:tcW w:w="396" w:type="pct"/>
            <w:vAlign w:val="center"/>
          </w:tcPr>
          <w:p w14:paraId="3275677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5D10171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4" w:type="pct"/>
            <w:vAlign w:val="center"/>
          </w:tcPr>
          <w:p w14:paraId="4D53217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22" w:type="pct"/>
            <w:vAlign w:val="center"/>
          </w:tcPr>
          <w:p w14:paraId="093827C8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1" w:type="pct"/>
            <w:vAlign w:val="center"/>
          </w:tcPr>
          <w:p w14:paraId="4A5ACAB2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0" w:type="pct"/>
            <w:vAlign w:val="center"/>
          </w:tcPr>
          <w:p w14:paraId="181EDA7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2" w:type="pct"/>
            <w:vAlign w:val="center"/>
          </w:tcPr>
          <w:p w14:paraId="72B0E6B7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44F6627A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3A00F85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0016-0037</w:t>
            </w:r>
          </w:p>
        </w:tc>
        <w:tc>
          <w:tcPr>
            <w:tcW w:w="396" w:type="pct"/>
            <w:vAlign w:val="center"/>
          </w:tcPr>
          <w:p w14:paraId="524474C1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73FE4B6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4" w:type="pct"/>
            <w:vAlign w:val="center"/>
          </w:tcPr>
          <w:p w14:paraId="5935D05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2" w:type="pct"/>
            <w:vAlign w:val="center"/>
          </w:tcPr>
          <w:p w14:paraId="00876D1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66717F2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2B28971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4F387BE8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3F2B6EA1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3B2CAB14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0016-0038</w:t>
            </w:r>
          </w:p>
        </w:tc>
        <w:tc>
          <w:tcPr>
            <w:tcW w:w="396" w:type="pct"/>
            <w:vAlign w:val="center"/>
          </w:tcPr>
          <w:p w14:paraId="3BABE00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4BBF3EF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4" w:type="pct"/>
            <w:vAlign w:val="center"/>
          </w:tcPr>
          <w:p w14:paraId="02E0822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2" w:type="pct"/>
            <w:vAlign w:val="center"/>
          </w:tcPr>
          <w:p w14:paraId="79EE9B09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  <w:vAlign w:val="center"/>
          </w:tcPr>
          <w:p w14:paraId="51BEAC4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0" w:type="pct"/>
            <w:vAlign w:val="center"/>
          </w:tcPr>
          <w:p w14:paraId="1AE4AC1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2" w:type="pct"/>
            <w:vAlign w:val="center"/>
          </w:tcPr>
          <w:p w14:paraId="51AB9978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AA1466" w:rsidRPr="00A5762F" w14:paraId="0F4F1D8A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003FEEC2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396" w:type="pct"/>
            <w:vAlign w:val="center"/>
          </w:tcPr>
          <w:p w14:paraId="2FB73AE8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235B9320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4" w:type="pct"/>
            <w:vAlign w:val="center"/>
          </w:tcPr>
          <w:p w14:paraId="0B28075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  <w:vAlign w:val="center"/>
          </w:tcPr>
          <w:p w14:paraId="19AF8BB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7E8F10B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5182242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08B127C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AA1466" w:rsidRPr="00A5762F" w14:paraId="04700425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692CE55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396" w:type="pct"/>
            <w:vAlign w:val="center"/>
          </w:tcPr>
          <w:p w14:paraId="7A67FD65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270F904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  <w:vAlign w:val="center"/>
          </w:tcPr>
          <w:p w14:paraId="430DC287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  <w:vAlign w:val="center"/>
          </w:tcPr>
          <w:p w14:paraId="01EC981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6C93ECD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  <w:vAlign w:val="center"/>
          </w:tcPr>
          <w:p w14:paraId="01F2EF2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5FCE3264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2A85C9D4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585BB371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396" w:type="pct"/>
            <w:vAlign w:val="center"/>
          </w:tcPr>
          <w:p w14:paraId="50FFD22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12D6BA0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  <w:vAlign w:val="center"/>
          </w:tcPr>
          <w:p w14:paraId="4686839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  <w:vAlign w:val="center"/>
          </w:tcPr>
          <w:p w14:paraId="3173D12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432B0C5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  <w:vAlign w:val="center"/>
          </w:tcPr>
          <w:p w14:paraId="65867E7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  <w:vAlign w:val="center"/>
          </w:tcPr>
          <w:p w14:paraId="73AF636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7A67438D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699C8847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396" w:type="pct"/>
            <w:vAlign w:val="center"/>
          </w:tcPr>
          <w:p w14:paraId="352509D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68F6AB0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  <w:vAlign w:val="center"/>
          </w:tcPr>
          <w:p w14:paraId="5A0D3C42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  <w:vAlign w:val="center"/>
          </w:tcPr>
          <w:p w14:paraId="48CD99B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  <w:vAlign w:val="center"/>
          </w:tcPr>
          <w:p w14:paraId="128E4D2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  <w:vAlign w:val="center"/>
          </w:tcPr>
          <w:p w14:paraId="7833BFC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74519FA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12C6055A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66976FB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396" w:type="pct"/>
            <w:vAlign w:val="center"/>
          </w:tcPr>
          <w:p w14:paraId="5AA64E58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3918780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4" w:type="pct"/>
            <w:vAlign w:val="center"/>
          </w:tcPr>
          <w:p w14:paraId="7AC0D018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51FC3416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  <w:vAlign w:val="center"/>
          </w:tcPr>
          <w:p w14:paraId="5367042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32168BE1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2601166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0B54B206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51C8188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396" w:type="pct"/>
            <w:vAlign w:val="center"/>
          </w:tcPr>
          <w:p w14:paraId="04629E4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5660024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4" w:type="pct"/>
            <w:vAlign w:val="center"/>
          </w:tcPr>
          <w:p w14:paraId="3C4560B9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4C9C72B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  <w:vAlign w:val="center"/>
          </w:tcPr>
          <w:p w14:paraId="28EAE58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567515B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64CF9A06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4723391E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4B3E3B7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0016-0043</w:t>
            </w:r>
          </w:p>
        </w:tc>
        <w:tc>
          <w:tcPr>
            <w:tcW w:w="396" w:type="pct"/>
            <w:vAlign w:val="center"/>
          </w:tcPr>
          <w:p w14:paraId="2D7D03C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30079DB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4" w:type="pct"/>
            <w:vAlign w:val="center"/>
          </w:tcPr>
          <w:p w14:paraId="2F39A7C8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  <w:vAlign w:val="center"/>
          </w:tcPr>
          <w:p w14:paraId="51E66FA2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  <w:vAlign w:val="center"/>
          </w:tcPr>
          <w:p w14:paraId="10557AB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14:paraId="3A5252D1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033FF19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61190B46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2D530DE4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396" w:type="pct"/>
            <w:vAlign w:val="center"/>
          </w:tcPr>
          <w:p w14:paraId="6648B41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E312B5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4" w:type="pct"/>
            <w:vAlign w:val="center"/>
          </w:tcPr>
          <w:p w14:paraId="0F58C522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  <w:vAlign w:val="center"/>
          </w:tcPr>
          <w:p w14:paraId="5B8F6DF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  <w:vAlign w:val="center"/>
          </w:tcPr>
          <w:p w14:paraId="287B451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1C15AC4B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067F6A2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1320AB82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18D26ED9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396" w:type="pct"/>
            <w:vAlign w:val="center"/>
          </w:tcPr>
          <w:p w14:paraId="5BF33C51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1D5DE631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4" w:type="pct"/>
            <w:vAlign w:val="center"/>
          </w:tcPr>
          <w:p w14:paraId="36549575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  <w:vAlign w:val="center"/>
          </w:tcPr>
          <w:p w14:paraId="65F6710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1" w:type="pct"/>
            <w:vAlign w:val="center"/>
          </w:tcPr>
          <w:p w14:paraId="3A5C3832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0" w:type="pct"/>
            <w:vAlign w:val="center"/>
          </w:tcPr>
          <w:p w14:paraId="7EE4B7A4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2" w:type="pct"/>
            <w:vAlign w:val="center"/>
          </w:tcPr>
          <w:p w14:paraId="27661AD9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40165B1C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6760684D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396" w:type="pct"/>
            <w:vAlign w:val="center"/>
          </w:tcPr>
          <w:p w14:paraId="788E3626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2C04A64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4" w:type="pct"/>
            <w:vAlign w:val="center"/>
          </w:tcPr>
          <w:p w14:paraId="25F2981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  <w:vAlign w:val="center"/>
          </w:tcPr>
          <w:p w14:paraId="66C1D2A5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  <w:vAlign w:val="center"/>
          </w:tcPr>
          <w:p w14:paraId="34BAF370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0319CDF5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  <w:vAlign w:val="center"/>
          </w:tcPr>
          <w:p w14:paraId="0FFEE14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AA1466" w:rsidRPr="00A5762F" w14:paraId="2607283F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34B20F9F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396" w:type="pct"/>
            <w:vAlign w:val="center"/>
          </w:tcPr>
          <w:p w14:paraId="2E0E276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700B19D9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  <w:vAlign w:val="center"/>
          </w:tcPr>
          <w:p w14:paraId="74EB7BD6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  <w:vAlign w:val="center"/>
          </w:tcPr>
          <w:p w14:paraId="08FAB110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  <w:vAlign w:val="center"/>
          </w:tcPr>
          <w:p w14:paraId="14677115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  <w:vAlign w:val="center"/>
          </w:tcPr>
          <w:p w14:paraId="5F69E3E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2" w:type="pct"/>
            <w:vAlign w:val="center"/>
          </w:tcPr>
          <w:p w14:paraId="7C5A0F3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AA1466" w:rsidRPr="00A5762F" w14:paraId="3951705D" w14:textId="77777777" w:rsidTr="006734DD">
        <w:trPr>
          <w:trHeight w:val="290"/>
        </w:trPr>
        <w:tc>
          <w:tcPr>
            <w:tcW w:w="460" w:type="pct"/>
            <w:vAlign w:val="center"/>
          </w:tcPr>
          <w:p w14:paraId="7B9FBC3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396" w:type="pct"/>
            <w:vAlign w:val="center"/>
          </w:tcPr>
          <w:p w14:paraId="3A05A20A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  <w:vAlign w:val="center"/>
          </w:tcPr>
          <w:p w14:paraId="05263BDE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  <w:vAlign w:val="center"/>
          </w:tcPr>
          <w:p w14:paraId="26D36C25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2" w:type="pct"/>
            <w:vAlign w:val="center"/>
          </w:tcPr>
          <w:p w14:paraId="17E89FA3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  <w:vAlign w:val="center"/>
          </w:tcPr>
          <w:p w14:paraId="5240DBA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  <w:vAlign w:val="center"/>
          </w:tcPr>
          <w:p w14:paraId="1D383CD0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1181BD8C" w14:textId="77777777" w:rsidR="00AA1466" w:rsidRPr="00A5762F" w:rsidRDefault="00AA1466" w:rsidP="00AA1466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048AE5A1" w14:textId="77777777" w:rsidR="00814D7A" w:rsidRPr="006734DD" w:rsidRDefault="00814D7A" w:rsidP="00814D7A">
      <w:pPr>
        <w:rPr>
          <w:rFonts w:ascii="Times New Roman" w:hAnsi="Times New Roman" w:cs="Times New Roman"/>
          <w:sz w:val="12"/>
          <w:szCs w:val="12"/>
        </w:rPr>
      </w:pPr>
      <w:r w:rsidRPr="006734DD">
        <w:rPr>
          <w:rFonts w:ascii="Times New Roman" w:hAnsi="Times New Roman" w:cs="Times New Roman"/>
          <w:sz w:val="12"/>
          <w:szCs w:val="12"/>
        </w:rPr>
        <w:t>Note: 999=missing data</w:t>
      </w:r>
      <w:r w:rsidRPr="006734DD">
        <w:rPr>
          <w:rFonts w:ascii="Times New Roman" w:hAnsi="Times New Roman" w:cs="Times New Roman"/>
          <w:sz w:val="12"/>
          <w:szCs w:val="12"/>
        </w:rPr>
        <w:br w:type="page"/>
      </w:r>
    </w:p>
    <w:p w14:paraId="07A0894E" w14:textId="77777777" w:rsidR="00814D7A" w:rsidRPr="003C5AB5" w:rsidRDefault="00814D7A" w:rsidP="00814D7A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436"/>
        <w:gridCol w:w="1237"/>
        <w:gridCol w:w="2764"/>
        <w:gridCol w:w="1949"/>
        <w:gridCol w:w="1942"/>
        <w:gridCol w:w="2283"/>
        <w:gridCol w:w="1780"/>
        <w:gridCol w:w="2223"/>
      </w:tblGrid>
      <w:tr w:rsidR="00814D7A" w:rsidRPr="00A5762F" w14:paraId="75E6FF3B" w14:textId="77777777" w:rsidTr="00814D7A">
        <w:trPr>
          <w:trHeight w:val="290"/>
        </w:trPr>
        <w:tc>
          <w:tcPr>
            <w:tcW w:w="460" w:type="pct"/>
            <w:vAlign w:val="center"/>
          </w:tcPr>
          <w:p w14:paraId="34C02152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96" w:type="pct"/>
            <w:vAlign w:val="center"/>
          </w:tcPr>
          <w:p w14:paraId="49CB122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85" w:type="pct"/>
            <w:vAlign w:val="center"/>
          </w:tcPr>
          <w:p w14:paraId="0E84CB20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24" w:type="pct"/>
            <w:vAlign w:val="center"/>
          </w:tcPr>
          <w:p w14:paraId="17713364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22" w:type="pct"/>
            <w:vAlign w:val="center"/>
          </w:tcPr>
          <w:p w14:paraId="6CCD2F9C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31" w:type="pct"/>
            <w:vAlign w:val="center"/>
          </w:tcPr>
          <w:p w14:paraId="16A85AED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570" w:type="pct"/>
            <w:vAlign w:val="center"/>
          </w:tcPr>
          <w:p w14:paraId="53B4F543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12" w:type="pct"/>
            <w:vAlign w:val="center"/>
          </w:tcPr>
          <w:p w14:paraId="6031E9E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814D7A" w:rsidRPr="00A5762F" w14:paraId="39AA5AB8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63958A3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396" w:type="pct"/>
          </w:tcPr>
          <w:p w14:paraId="7AE4869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2C0D5A6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4" w:type="pct"/>
          </w:tcPr>
          <w:p w14:paraId="1751F6C4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2" w:type="pct"/>
          </w:tcPr>
          <w:p w14:paraId="3E746C6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</w:tcPr>
          <w:p w14:paraId="136FBC42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70" w:type="pct"/>
          </w:tcPr>
          <w:p w14:paraId="4095E7B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12" w:type="pct"/>
          </w:tcPr>
          <w:p w14:paraId="51E7837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22CC6A34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5767286C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396" w:type="pct"/>
          </w:tcPr>
          <w:p w14:paraId="2B86A06F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66C59D0F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4" w:type="pct"/>
          </w:tcPr>
          <w:p w14:paraId="4627476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2" w:type="pct"/>
          </w:tcPr>
          <w:p w14:paraId="6BEA228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</w:tcPr>
          <w:p w14:paraId="103BDAD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</w:tcPr>
          <w:p w14:paraId="6347CB6A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</w:tcPr>
          <w:p w14:paraId="545382C4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35AF88C4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17130DE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396" w:type="pct"/>
          </w:tcPr>
          <w:p w14:paraId="510A306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0EF01AE4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4" w:type="pct"/>
          </w:tcPr>
          <w:p w14:paraId="2C446223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</w:tcPr>
          <w:p w14:paraId="5675B33A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1" w:type="pct"/>
          </w:tcPr>
          <w:p w14:paraId="7C69A21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7B7C4D6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</w:tcPr>
          <w:p w14:paraId="6AB17A5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55BAF925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2A1E984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0016-0045</w:t>
            </w:r>
          </w:p>
        </w:tc>
        <w:tc>
          <w:tcPr>
            <w:tcW w:w="396" w:type="pct"/>
          </w:tcPr>
          <w:p w14:paraId="72C4A3CC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7CCCB84D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4" w:type="pct"/>
          </w:tcPr>
          <w:p w14:paraId="54C7511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</w:tcPr>
          <w:p w14:paraId="7D7EC794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</w:tcPr>
          <w:p w14:paraId="03BB6C02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482B4A4A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3FCDD040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7EB82766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00F4EEBD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396" w:type="pct"/>
          </w:tcPr>
          <w:p w14:paraId="4F778A8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380A038F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4" w:type="pct"/>
          </w:tcPr>
          <w:p w14:paraId="733751D3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</w:tcPr>
          <w:p w14:paraId="2C4AF36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</w:tcPr>
          <w:p w14:paraId="52698C7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</w:tcPr>
          <w:p w14:paraId="363E925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</w:tcPr>
          <w:p w14:paraId="1980D6A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6A0EF015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79CC669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396" w:type="pct"/>
          </w:tcPr>
          <w:p w14:paraId="3189B143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0A62268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</w:tcPr>
          <w:p w14:paraId="726D55BF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</w:tcPr>
          <w:p w14:paraId="677F6384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</w:tcPr>
          <w:p w14:paraId="1D19A4C8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</w:tcPr>
          <w:p w14:paraId="7BD360B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</w:tcPr>
          <w:p w14:paraId="773291C3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0E6A6DC2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5A1D346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396" w:type="pct"/>
          </w:tcPr>
          <w:p w14:paraId="2D7097B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5379B6E0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</w:tcPr>
          <w:p w14:paraId="7F699653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</w:tcPr>
          <w:p w14:paraId="10B8DE0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1" w:type="pct"/>
          </w:tcPr>
          <w:p w14:paraId="1F2A4700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</w:tcPr>
          <w:p w14:paraId="33F29508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</w:tcPr>
          <w:p w14:paraId="7C4C1910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4A608148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2401512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396" w:type="pct"/>
          </w:tcPr>
          <w:p w14:paraId="6193A01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7772229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</w:tcPr>
          <w:p w14:paraId="70A5110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2" w:type="pct"/>
          </w:tcPr>
          <w:p w14:paraId="078C3402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1" w:type="pct"/>
          </w:tcPr>
          <w:p w14:paraId="28B3F630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0" w:type="pct"/>
          </w:tcPr>
          <w:p w14:paraId="1AF8518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</w:tcPr>
          <w:p w14:paraId="435C637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6300EC86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734C71B5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396" w:type="pct"/>
          </w:tcPr>
          <w:p w14:paraId="56B322B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3146B68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4" w:type="pct"/>
          </w:tcPr>
          <w:p w14:paraId="00D5CEF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</w:tcPr>
          <w:p w14:paraId="25716C64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</w:tcPr>
          <w:p w14:paraId="0B57F493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</w:tcPr>
          <w:p w14:paraId="484E6BE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</w:tcPr>
          <w:p w14:paraId="038D68FA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5A99432E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357EC93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396" w:type="pct"/>
          </w:tcPr>
          <w:p w14:paraId="5BFB0CF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492D377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4" w:type="pct"/>
          </w:tcPr>
          <w:p w14:paraId="66B5EB54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</w:tcPr>
          <w:p w14:paraId="6C11F59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</w:tcPr>
          <w:p w14:paraId="0806A5C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02127E9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1A8E27CA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07EEE9C2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44B3218A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0016-0046</w:t>
            </w:r>
          </w:p>
        </w:tc>
        <w:tc>
          <w:tcPr>
            <w:tcW w:w="396" w:type="pct"/>
          </w:tcPr>
          <w:p w14:paraId="271A7F34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3E8EC01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4" w:type="pct"/>
          </w:tcPr>
          <w:p w14:paraId="056BEFCD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</w:tcPr>
          <w:p w14:paraId="18DB3CDA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</w:tcPr>
          <w:p w14:paraId="2DBA4592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</w:tcPr>
          <w:p w14:paraId="5E0BCBBA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</w:tcPr>
          <w:p w14:paraId="059388AC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64616B42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738A5E9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396" w:type="pct"/>
          </w:tcPr>
          <w:p w14:paraId="1E5B99A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3B226A9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4" w:type="pct"/>
          </w:tcPr>
          <w:p w14:paraId="325F20C8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</w:tcPr>
          <w:p w14:paraId="067965E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</w:tcPr>
          <w:p w14:paraId="7A475988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</w:tcPr>
          <w:p w14:paraId="1E42B7F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00980E18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41275FE4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085CBA3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396" w:type="pct"/>
          </w:tcPr>
          <w:p w14:paraId="685FA85D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38CAEB53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</w:tcPr>
          <w:p w14:paraId="5BB2AC70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</w:tcPr>
          <w:p w14:paraId="708E23F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1" w:type="pct"/>
          </w:tcPr>
          <w:p w14:paraId="1807C94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7DC161F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7ED80AE8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08579B30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1E96802D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396" w:type="pct"/>
          </w:tcPr>
          <w:p w14:paraId="0EC009B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7841F41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</w:tcPr>
          <w:p w14:paraId="153D25AB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</w:tcPr>
          <w:p w14:paraId="65DABD6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</w:tcPr>
          <w:p w14:paraId="13A0FFAC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227D2880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36878720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773C4FC3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23E93BA2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396" w:type="pct"/>
          </w:tcPr>
          <w:p w14:paraId="45A17C5C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5F2CAC5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</w:tcPr>
          <w:p w14:paraId="4FDC540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</w:tcPr>
          <w:p w14:paraId="52917DB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</w:tcPr>
          <w:p w14:paraId="3291C801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1DB28A02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</w:tcPr>
          <w:p w14:paraId="656538AE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5762F" w14:paraId="28B1A8EF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5FCCE2E6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396" w:type="pct"/>
          </w:tcPr>
          <w:p w14:paraId="52298385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1DA769B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4" w:type="pct"/>
          </w:tcPr>
          <w:p w14:paraId="3A8FA0F8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</w:tcPr>
          <w:p w14:paraId="331F1DDD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</w:tcPr>
          <w:p w14:paraId="4BC983F9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0CD8B563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</w:tcPr>
          <w:p w14:paraId="70B346D7" w14:textId="77777777" w:rsidR="00814D7A" w:rsidRPr="00A5762F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5762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0E31707D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091DCB22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396" w:type="pct"/>
          </w:tcPr>
          <w:p w14:paraId="57068355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2FE9459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4" w:type="pct"/>
          </w:tcPr>
          <w:p w14:paraId="2320B44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</w:tcPr>
          <w:p w14:paraId="38B03D77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</w:tcPr>
          <w:p w14:paraId="5C32D0E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248408A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</w:tcPr>
          <w:p w14:paraId="784BC78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343736E0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19B52FF9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396" w:type="pct"/>
          </w:tcPr>
          <w:p w14:paraId="56FE1EA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6DEAB32C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4" w:type="pct"/>
          </w:tcPr>
          <w:p w14:paraId="5FE89C4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</w:tcPr>
          <w:p w14:paraId="79BFAB2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1" w:type="pct"/>
          </w:tcPr>
          <w:p w14:paraId="4915D7D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0" w:type="pct"/>
          </w:tcPr>
          <w:p w14:paraId="66059FC7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00CF853D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0E01465F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4540EE5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0016-0047</w:t>
            </w:r>
          </w:p>
        </w:tc>
        <w:tc>
          <w:tcPr>
            <w:tcW w:w="396" w:type="pct"/>
          </w:tcPr>
          <w:p w14:paraId="67036E94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09B6218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4" w:type="pct"/>
          </w:tcPr>
          <w:p w14:paraId="2B2FD709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2" w:type="pct"/>
          </w:tcPr>
          <w:p w14:paraId="65593C3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</w:tcPr>
          <w:p w14:paraId="2B6758C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36C4B0F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2" w:type="pct"/>
          </w:tcPr>
          <w:p w14:paraId="32C6C1B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4213CFAD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61F55E49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396" w:type="pct"/>
          </w:tcPr>
          <w:p w14:paraId="1D2F041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2FBBC915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</w:tcPr>
          <w:p w14:paraId="521DFA5A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</w:tcPr>
          <w:p w14:paraId="631A32B9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</w:tcPr>
          <w:p w14:paraId="7F18CFD9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75EAC69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4AD0A9ED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01CE8C6E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0D12ECE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396" w:type="pct"/>
          </w:tcPr>
          <w:p w14:paraId="2A161CBA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2D58CCC2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</w:tcPr>
          <w:p w14:paraId="42B4095D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</w:tcPr>
          <w:p w14:paraId="0FD81B4A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</w:tcPr>
          <w:p w14:paraId="709BABF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1F20100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2C137725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56B8BD4A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6BEDFE19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396" w:type="pct"/>
          </w:tcPr>
          <w:p w14:paraId="2439F062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5DC7AE5A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4" w:type="pct"/>
          </w:tcPr>
          <w:p w14:paraId="507888DD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</w:tcPr>
          <w:p w14:paraId="3B275BC7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</w:tcPr>
          <w:p w14:paraId="6FF8C4CC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35A2A857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</w:tcPr>
          <w:p w14:paraId="3C20F08A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6BD6FD4B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0842B3F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396" w:type="pct"/>
          </w:tcPr>
          <w:p w14:paraId="01FE329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0FE899DD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4" w:type="pct"/>
          </w:tcPr>
          <w:p w14:paraId="69636B2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</w:tcPr>
          <w:p w14:paraId="2613C7E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1" w:type="pct"/>
          </w:tcPr>
          <w:p w14:paraId="5FE812D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65270DC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264979EB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1487CD23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31C006A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396" w:type="pct"/>
          </w:tcPr>
          <w:p w14:paraId="2ECD125C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0C46226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4" w:type="pct"/>
          </w:tcPr>
          <w:p w14:paraId="79A267C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2" w:type="pct"/>
          </w:tcPr>
          <w:p w14:paraId="66739355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1" w:type="pct"/>
          </w:tcPr>
          <w:p w14:paraId="7AE8088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329B3AE5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082F2AC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6F275886" w14:textId="77777777" w:rsidTr="00814D7A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0" w:type="pct"/>
          </w:tcPr>
          <w:p w14:paraId="38D572D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5"/>
                <w:sz w:val="16"/>
                <w:szCs w:val="16"/>
              </w:rPr>
              <w:t>0016-0048</w:t>
            </w:r>
          </w:p>
        </w:tc>
        <w:tc>
          <w:tcPr>
            <w:tcW w:w="396" w:type="pct"/>
          </w:tcPr>
          <w:p w14:paraId="6FA33B47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6426143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4" w:type="pct"/>
          </w:tcPr>
          <w:p w14:paraId="23E1905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</w:tcPr>
          <w:p w14:paraId="1F6A383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</w:tcPr>
          <w:p w14:paraId="48FB3FB7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0" w:type="pct"/>
          </w:tcPr>
          <w:p w14:paraId="69C82FFC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12" w:type="pct"/>
          </w:tcPr>
          <w:p w14:paraId="3FE5D4F4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1CFFF471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0" w:type="pct"/>
          </w:tcPr>
          <w:p w14:paraId="537BFC3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96" w:type="pct"/>
          </w:tcPr>
          <w:p w14:paraId="5688E88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5D4E907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4" w:type="pct"/>
          </w:tcPr>
          <w:p w14:paraId="2A08E8E4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2" w:type="pct"/>
          </w:tcPr>
          <w:p w14:paraId="32DB4D7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</w:tcPr>
          <w:p w14:paraId="2238AC5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0" w:type="pct"/>
          </w:tcPr>
          <w:p w14:paraId="73398AE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2" w:type="pct"/>
          </w:tcPr>
          <w:p w14:paraId="0193C52D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0D635057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0" w:type="pct"/>
          </w:tcPr>
          <w:p w14:paraId="22514328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96" w:type="pct"/>
          </w:tcPr>
          <w:p w14:paraId="228A2C0A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29C836F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4" w:type="pct"/>
          </w:tcPr>
          <w:p w14:paraId="00F07955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</w:tcPr>
          <w:p w14:paraId="246B6F6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1" w:type="pct"/>
          </w:tcPr>
          <w:p w14:paraId="489EC45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</w:tcPr>
          <w:p w14:paraId="0DDEFE1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2" w:type="pct"/>
          </w:tcPr>
          <w:p w14:paraId="3EC7ADCC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3AB9AF97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0" w:type="pct"/>
          </w:tcPr>
          <w:p w14:paraId="360DDC4B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96" w:type="pct"/>
          </w:tcPr>
          <w:p w14:paraId="4CC8F60C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54940B2A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4" w:type="pct"/>
          </w:tcPr>
          <w:p w14:paraId="4E7D3E2C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</w:tcPr>
          <w:p w14:paraId="35C6F7C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1" w:type="pct"/>
          </w:tcPr>
          <w:p w14:paraId="2D1B4B74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</w:tcPr>
          <w:p w14:paraId="0B2A7EA8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999</w:t>
            </w: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.00</w:t>
            </w:r>
          </w:p>
        </w:tc>
        <w:tc>
          <w:tcPr>
            <w:tcW w:w="712" w:type="pct"/>
          </w:tcPr>
          <w:p w14:paraId="78499A84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50D3344A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0" w:type="pct"/>
          </w:tcPr>
          <w:p w14:paraId="00921498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96" w:type="pct"/>
          </w:tcPr>
          <w:p w14:paraId="7F2CAB6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6FB9C592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4" w:type="pct"/>
          </w:tcPr>
          <w:p w14:paraId="44DD6E58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</w:tcPr>
          <w:p w14:paraId="7DDF0CF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</w:tcPr>
          <w:p w14:paraId="7102631B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0" w:type="pct"/>
          </w:tcPr>
          <w:p w14:paraId="03A1065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</w:tcPr>
          <w:p w14:paraId="537BD625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502A7E9F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0" w:type="pct"/>
          </w:tcPr>
          <w:p w14:paraId="5189D578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96" w:type="pct"/>
          </w:tcPr>
          <w:p w14:paraId="2FCF4D9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3EE04A09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4" w:type="pct"/>
          </w:tcPr>
          <w:p w14:paraId="3D850D3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2" w:type="pct"/>
          </w:tcPr>
          <w:p w14:paraId="3459D26D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1" w:type="pct"/>
          </w:tcPr>
          <w:p w14:paraId="74EA5D5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70" w:type="pct"/>
          </w:tcPr>
          <w:p w14:paraId="5E0B9FDB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2" w:type="pct"/>
          </w:tcPr>
          <w:p w14:paraId="7F0078E2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5086B0E9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0" w:type="pct"/>
          </w:tcPr>
          <w:p w14:paraId="094871C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96" w:type="pct"/>
          </w:tcPr>
          <w:p w14:paraId="3B42AFB9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085C156A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4" w:type="pct"/>
          </w:tcPr>
          <w:p w14:paraId="4FAE48B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2" w:type="pct"/>
          </w:tcPr>
          <w:p w14:paraId="6C297491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1" w:type="pct"/>
          </w:tcPr>
          <w:p w14:paraId="0D69CCD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70" w:type="pct"/>
          </w:tcPr>
          <w:p w14:paraId="2EE36EBB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</w:tcPr>
          <w:p w14:paraId="661BB8A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1082ABA9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0" w:type="pct"/>
          </w:tcPr>
          <w:p w14:paraId="5A3DABD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96" w:type="pct"/>
          </w:tcPr>
          <w:p w14:paraId="0AF73998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49693CC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4" w:type="pct"/>
          </w:tcPr>
          <w:p w14:paraId="654E9AB4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2" w:type="pct"/>
          </w:tcPr>
          <w:p w14:paraId="1391CC80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1" w:type="pct"/>
          </w:tcPr>
          <w:p w14:paraId="5B5F0D8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70" w:type="pct"/>
          </w:tcPr>
          <w:p w14:paraId="68981697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2" w:type="pct"/>
          </w:tcPr>
          <w:p w14:paraId="2DA7916C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AF1894" w14:paraId="074594A9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0" w:type="pct"/>
          </w:tcPr>
          <w:p w14:paraId="00003A8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96" w:type="pct"/>
          </w:tcPr>
          <w:p w14:paraId="23D309F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85" w:type="pct"/>
          </w:tcPr>
          <w:p w14:paraId="723315C9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4" w:type="pct"/>
          </w:tcPr>
          <w:p w14:paraId="2CD7B6B5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2" w:type="pct"/>
          </w:tcPr>
          <w:p w14:paraId="6A890CCD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1" w:type="pct"/>
          </w:tcPr>
          <w:p w14:paraId="26BD0684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0" w:type="pct"/>
          </w:tcPr>
          <w:p w14:paraId="3CAFBAF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2" w:type="pct"/>
          </w:tcPr>
          <w:p w14:paraId="3CA4545F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4F985B9A" w14:textId="77777777" w:rsidR="0099285D" w:rsidRPr="003C5AB5" w:rsidRDefault="0099285D" w:rsidP="0099285D">
      <w:pPr>
        <w:rPr>
          <w:rFonts w:ascii="Times New Roman" w:hAnsi="Times New Roman" w:cs="Times New Roman"/>
          <w:sz w:val="12"/>
          <w:szCs w:val="12"/>
        </w:rPr>
      </w:pPr>
      <w:r w:rsidRPr="003C5AB5">
        <w:rPr>
          <w:rFonts w:ascii="Times New Roman" w:hAnsi="Times New Roman" w:cs="Times New Roman"/>
          <w:sz w:val="12"/>
          <w:szCs w:val="12"/>
        </w:rPr>
        <w:t>Note: 999=missing data</w:t>
      </w:r>
      <w:r w:rsidRPr="003C5AB5">
        <w:rPr>
          <w:rFonts w:ascii="Times New Roman" w:hAnsi="Times New Roman" w:cs="Times New Roman"/>
          <w:sz w:val="12"/>
          <w:szCs w:val="12"/>
        </w:rPr>
        <w:br w:type="page"/>
      </w:r>
    </w:p>
    <w:p w14:paraId="22FEFE83" w14:textId="77777777" w:rsidR="0099285D" w:rsidRPr="003C5AB5" w:rsidRDefault="0099285D" w:rsidP="0099285D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4949" w:type="pct"/>
        <w:tblInd w:w="108" w:type="dxa"/>
        <w:tblLook w:val="01E0" w:firstRow="1" w:lastRow="1" w:firstColumn="1" w:lastColumn="1" w:noHBand="0" w:noVBand="0"/>
      </w:tblPr>
      <w:tblGrid>
        <w:gridCol w:w="1429"/>
        <w:gridCol w:w="1113"/>
        <w:gridCol w:w="2763"/>
        <w:gridCol w:w="1941"/>
        <w:gridCol w:w="1938"/>
        <w:gridCol w:w="2284"/>
        <w:gridCol w:w="1774"/>
        <w:gridCol w:w="2213"/>
      </w:tblGrid>
      <w:tr w:rsidR="0099285D" w:rsidRPr="00AF1894" w14:paraId="603FBCA9" w14:textId="77777777" w:rsidTr="00D83371">
        <w:trPr>
          <w:trHeight w:val="290"/>
        </w:trPr>
        <w:tc>
          <w:tcPr>
            <w:tcW w:w="462" w:type="pct"/>
            <w:vAlign w:val="center"/>
          </w:tcPr>
          <w:p w14:paraId="2B7699B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60" w:type="pct"/>
            <w:vAlign w:val="center"/>
          </w:tcPr>
          <w:p w14:paraId="7FF3EF2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94" w:type="pct"/>
            <w:vAlign w:val="center"/>
          </w:tcPr>
          <w:p w14:paraId="4C2B683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28" w:type="pct"/>
            <w:vAlign w:val="center"/>
          </w:tcPr>
          <w:p w14:paraId="3848E75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27" w:type="pct"/>
            <w:vAlign w:val="center"/>
          </w:tcPr>
          <w:p w14:paraId="5FE079C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39" w:type="pct"/>
            <w:vAlign w:val="center"/>
          </w:tcPr>
          <w:p w14:paraId="41ADB55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574" w:type="pct"/>
            <w:vAlign w:val="center"/>
          </w:tcPr>
          <w:p w14:paraId="4011CA5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16" w:type="pct"/>
            <w:vAlign w:val="center"/>
          </w:tcPr>
          <w:p w14:paraId="058BD38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99285D" w:rsidRPr="00AF1894" w14:paraId="7ECF1C12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6690411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360" w:type="pct"/>
          </w:tcPr>
          <w:p w14:paraId="471DA88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57D7447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8" w:type="pct"/>
          </w:tcPr>
          <w:p w14:paraId="7869977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7" w:type="pct"/>
          </w:tcPr>
          <w:p w14:paraId="05E57A9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9" w:type="pct"/>
          </w:tcPr>
          <w:p w14:paraId="4F9CC72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74" w:type="pct"/>
          </w:tcPr>
          <w:p w14:paraId="4C90E3E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6" w:type="pct"/>
          </w:tcPr>
          <w:p w14:paraId="6D8412B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0A2B9D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6A74C8DC" w14:textId="77777777" w:rsidR="0099285D" w:rsidRPr="00E674A9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E674A9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E674A9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0055</w:t>
            </w:r>
          </w:p>
        </w:tc>
        <w:tc>
          <w:tcPr>
            <w:tcW w:w="360" w:type="pct"/>
          </w:tcPr>
          <w:p w14:paraId="1D4A9689" w14:textId="77777777" w:rsidR="0099285D" w:rsidRPr="00E674A9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674A9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517DCDDA" w14:textId="77777777" w:rsidR="0099285D" w:rsidRPr="00E674A9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674A9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8" w:type="pct"/>
          </w:tcPr>
          <w:p w14:paraId="624EF3FE" w14:textId="77777777" w:rsidR="0099285D" w:rsidRPr="00E674A9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674A9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</w:t>
            </w:r>
          </w:p>
        </w:tc>
        <w:tc>
          <w:tcPr>
            <w:tcW w:w="627" w:type="pct"/>
          </w:tcPr>
          <w:p w14:paraId="09F34246" w14:textId="77777777" w:rsidR="0099285D" w:rsidRPr="00E674A9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674A9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</w:t>
            </w:r>
          </w:p>
        </w:tc>
        <w:tc>
          <w:tcPr>
            <w:tcW w:w="739" w:type="pct"/>
          </w:tcPr>
          <w:p w14:paraId="54423997" w14:textId="77777777" w:rsidR="0099285D" w:rsidRPr="00E674A9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674A9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</w:t>
            </w:r>
          </w:p>
        </w:tc>
        <w:tc>
          <w:tcPr>
            <w:tcW w:w="574" w:type="pct"/>
          </w:tcPr>
          <w:p w14:paraId="0BA83E9C" w14:textId="77777777" w:rsidR="0099285D" w:rsidRPr="00E674A9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674A9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</w:t>
            </w:r>
          </w:p>
        </w:tc>
        <w:tc>
          <w:tcPr>
            <w:tcW w:w="716" w:type="pct"/>
          </w:tcPr>
          <w:p w14:paraId="5076979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</w:t>
            </w:r>
          </w:p>
        </w:tc>
      </w:tr>
      <w:tr w:rsidR="0099285D" w:rsidRPr="00AF1894" w14:paraId="377B60D7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DC1926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0" w:type="pct"/>
          </w:tcPr>
          <w:p w14:paraId="761B478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0F93B70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8" w:type="pct"/>
          </w:tcPr>
          <w:p w14:paraId="30E2196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27" w:type="pct"/>
          </w:tcPr>
          <w:p w14:paraId="6CF580A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39" w:type="pct"/>
          </w:tcPr>
          <w:p w14:paraId="2155404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574" w:type="pct"/>
          </w:tcPr>
          <w:p w14:paraId="5E90249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6" w:type="pct"/>
          </w:tcPr>
          <w:p w14:paraId="5AD84FD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2D5013B1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33EF65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0" w:type="pct"/>
          </w:tcPr>
          <w:p w14:paraId="717E3AF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12A8956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8" w:type="pct"/>
          </w:tcPr>
          <w:p w14:paraId="6879814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27" w:type="pct"/>
          </w:tcPr>
          <w:p w14:paraId="1861D60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39" w:type="pct"/>
          </w:tcPr>
          <w:p w14:paraId="7C5D158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574" w:type="pct"/>
          </w:tcPr>
          <w:p w14:paraId="1A0F91F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16" w:type="pct"/>
          </w:tcPr>
          <w:p w14:paraId="62608EB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3372DC0B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741047E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0" w:type="pct"/>
          </w:tcPr>
          <w:p w14:paraId="2FA2C07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11BE1F0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8" w:type="pct"/>
          </w:tcPr>
          <w:p w14:paraId="45B9E15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27" w:type="pct"/>
          </w:tcPr>
          <w:p w14:paraId="070648C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39" w:type="pct"/>
          </w:tcPr>
          <w:p w14:paraId="1722DE6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574" w:type="pct"/>
          </w:tcPr>
          <w:p w14:paraId="2FBABC4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16" w:type="pct"/>
          </w:tcPr>
          <w:p w14:paraId="29D6E09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2273B3F6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8706E02" w14:textId="77777777" w:rsidR="0099285D" w:rsidRPr="008A45B1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8A45B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8A45B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0" w:type="pct"/>
          </w:tcPr>
          <w:p w14:paraId="6C391EA9" w14:textId="77777777" w:rsidR="0099285D" w:rsidRPr="008A45B1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8A45B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665A34B9" w14:textId="77777777" w:rsidR="0099285D" w:rsidRPr="008A45B1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8A45B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8" w:type="pct"/>
          </w:tcPr>
          <w:p w14:paraId="2DA59CD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</w:p>
        </w:tc>
        <w:tc>
          <w:tcPr>
            <w:tcW w:w="627" w:type="pct"/>
          </w:tcPr>
          <w:p w14:paraId="457D97D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</w:p>
        </w:tc>
        <w:tc>
          <w:tcPr>
            <w:tcW w:w="739" w:type="pct"/>
          </w:tcPr>
          <w:p w14:paraId="7E375A3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</w:p>
        </w:tc>
        <w:tc>
          <w:tcPr>
            <w:tcW w:w="574" w:type="pct"/>
          </w:tcPr>
          <w:p w14:paraId="2C8BD50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</w:p>
        </w:tc>
        <w:tc>
          <w:tcPr>
            <w:tcW w:w="716" w:type="pct"/>
          </w:tcPr>
          <w:p w14:paraId="0B78557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</w:tr>
      <w:tr w:rsidR="0099285D" w:rsidRPr="00AF1894" w14:paraId="76A2D50E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BCBB643" w14:textId="77777777" w:rsidR="0099285D" w:rsidRPr="008A45B1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8A45B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8A45B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360" w:type="pct"/>
          </w:tcPr>
          <w:p w14:paraId="611C16A2" w14:textId="77777777" w:rsidR="0099285D" w:rsidRPr="008A45B1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8A45B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0D9D2D15" w14:textId="77777777" w:rsidR="0099285D" w:rsidRPr="008A45B1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8A45B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8" w:type="pct"/>
          </w:tcPr>
          <w:p w14:paraId="61D7252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</w:p>
        </w:tc>
        <w:tc>
          <w:tcPr>
            <w:tcW w:w="627" w:type="pct"/>
          </w:tcPr>
          <w:p w14:paraId="15B8BDD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</w:p>
        </w:tc>
        <w:tc>
          <w:tcPr>
            <w:tcW w:w="739" w:type="pct"/>
          </w:tcPr>
          <w:p w14:paraId="6B5843F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</w:p>
        </w:tc>
        <w:tc>
          <w:tcPr>
            <w:tcW w:w="574" w:type="pct"/>
          </w:tcPr>
          <w:p w14:paraId="34351B0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</w:p>
        </w:tc>
        <w:tc>
          <w:tcPr>
            <w:tcW w:w="716" w:type="pct"/>
          </w:tcPr>
          <w:p w14:paraId="745B88F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</w:t>
            </w:r>
          </w:p>
        </w:tc>
      </w:tr>
      <w:tr w:rsidR="0099285D" w:rsidRPr="00AF1894" w14:paraId="71D02E1C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FD46C3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60" w:type="pct"/>
          </w:tcPr>
          <w:p w14:paraId="7347D2F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25744F6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8" w:type="pct"/>
          </w:tcPr>
          <w:p w14:paraId="7A16F2F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7" w:type="pct"/>
          </w:tcPr>
          <w:p w14:paraId="5D73D1A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9" w:type="pct"/>
          </w:tcPr>
          <w:p w14:paraId="3F400C6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17289F7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6" w:type="pct"/>
          </w:tcPr>
          <w:p w14:paraId="0C7B509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693D2A9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A85E64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60" w:type="pct"/>
          </w:tcPr>
          <w:p w14:paraId="5DE0003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75762B2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8" w:type="pct"/>
          </w:tcPr>
          <w:p w14:paraId="516369B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7" w:type="pct"/>
          </w:tcPr>
          <w:p w14:paraId="6DDA670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9" w:type="pct"/>
          </w:tcPr>
          <w:p w14:paraId="6EAEFBB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4" w:type="pct"/>
          </w:tcPr>
          <w:p w14:paraId="49FC621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6" w:type="pct"/>
          </w:tcPr>
          <w:p w14:paraId="724C03D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0920853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6A9900F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60" w:type="pct"/>
          </w:tcPr>
          <w:p w14:paraId="0AC79A9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2683556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8" w:type="pct"/>
          </w:tcPr>
          <w:p w14:paraId="1770E8A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619A0F0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9" w:type="pct"/>
          </w:tcPr>
          <w:p w14:paraId="6E3F80D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153FB21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6" w:type="pct"/>
          </w:tcPr>
          <w:p w14:paraId="47A1114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036B246C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FA47B0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60" w:type="pct"/>
          </w:tcPr>
          <w:p w14:paraId="2411B8A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56E4CB9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8" w:type="pct"/>
          </w:tcPr>
          <w:p w14:paraId="2262FDD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4AB07AA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9" w:type="pct"/>
          </w:tcPr>
          <w:p w14:paraId="6F5EC4F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1B81A1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6" w:type="pct"/>
          </w:tcPr>
          <w:p w14:paraId="2ECCD74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1612366B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060F91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60" w:type="pct"/>
          </w:tcPr>
          <w:p w14:paraId="634171A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60B1DC4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8" w:type="pct"/>
          </w:tcPr>
          <w:p w14:paraId="225C43A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489BDF1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9" w:type="pct"/>
          </w:tcPr>
          <w:p w14:paraId="1ECA608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54E504F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6" w:type="pct"/>
          </w:tcPr>
          <w:p w14:paraId="70FC31D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54C329EB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3BE6AD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0061</w:t>
            </w:r>
          </w:p>
        </w:tc>
        <w:tc>
          <w:tcPr>
            <w:tcW w:w="360" w:type="pct"/>
          </w:tcPr>
          <w:p w14:paraId="4B153D8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08E731B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8" w:type="pct"/>
          </w:tcPr>
          <w:p w14:paraId="286A73F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16EEF58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9" w:type="pct"/>
          </w:tcPr>
          <w:p w14:paraId="684E74D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4E44CE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6" w:type="pct"/>
          </w:tcPr>
          <w:p w14:paraId="6567A8C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29FBBFC6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E2C02B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60" w:type="pct"/>
          </w:tcPr>
          <w:p w14:paraId="597151B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6B57CF0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8" w:type="pct"/>
          </w:tcPr>
          <w:p w14:paraId="22AD8C8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7" w:type="pct"/>
          </w:tcPr>
          <w:p w14:paraId="76F4897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9" w:type="pct"/>
          </w:tcPr>
          <w:p w14:paraId="1E4B123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74" w:type="pct"/>
          </w:tcPr>
          <w:p w14:paraId="4107B75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6" w:type="pct"/>
          </w:tcPr>
          <w:p w14:paraId="6011E7F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4F283BDD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9F8E3C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60" w:type="pct"/>
          </w:tcPr>
          <w:p w14:paraId="1C4607E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45AA09E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8" w:type="pct"/>
          </w:tcPr>
          <w:p w14:paraId="2749B1D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7" w:type="pct"/>
          </w:tcPr>
          <w:p w14:paraId="51393CC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9" w:type="pct"/>
          </w:tcPr>
          <w:p w14:paraId="1BDE9CA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74" w:type="pct"/>
          </w:tcPr>
          <w:p w14:paraId="462C892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6" w:type="pct"/>
          </w:tcPr>
          <w:p w14:paraId="3595CEB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5504FCC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58D710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60" w:type="pct"/>
          </w:tcPr>
          <w:p w14:paraId="2E35773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542BBE9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8" w:type="pct"/>
          </w:tcPr>
          <w:p w14:paraId="2D3A99F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27" w:type="pct"/>
          </w:tcPr>
          <w:p w14:paraId="3C326C8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9" w:type="pct"/>
          </w:tcPr>
          <w:p w14:paraId="757A6D4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74" w:type="pct"/>
          </w:tcPr>
          <w:p w14:paraId="74BF2EC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6" w:type="pct"/>
          </w:tcPr>
          <w:p w14:paraId="6571ACF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0F8D7239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B6367D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60" w:type="pct"/>
          </w:tcPr>
          <w:p w14:paraId="6F9295D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658C306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8" w:type="pct"/>
          </w:tcPr>
          <w:p w14:paraId="4E2AAA3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7" w:type="pct"/>
          </w:tcPr>
          <w:p w14:paraId="55D14AB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9" w:type="pct"/>
          </w:tcPr>
          <w:p w14:paraId="592CFC1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74" w:type="pct"/>
          </w:tcPr>
          <w:p w14:paraId="2DCEF5F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6" w:type="pct"/>
          </w:tcPr>
          <w:p w14:paraId="77BFAE4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549ABB57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063B09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60" w:type="pct"/>
          </w:tcPr>
          <w:p w14:paraId="4B79D64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1C1DA08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8" w:type="pct"/>
          </w:tcPr>
          <w:p w14:paraId="37A4533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7" w:type="pct"/>
          </w:tcPr>
          <w:p w14:paraId="3619BF6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9" w:type="pct"/>
          </w:tcPr>
          <w:p w14:paraId="14D0720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74" w:type="pct"/>
          </w:tcPr>
          <w:p w14:paraId="1BB3B62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6" w:type="pct"/>
          </w:tcPr>
          <w:p w14:paraId="585F21A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29D37471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F11D0D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0062</w:t>
            </w:r>
          </w:p>
        </w:tc>
        <w:tc>
          <w:tcPr>
            <w:tcW w:w="360" w:type="pct"/>
          </w:tcPr>
          <w:p w14:paraId="7986D3C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447842A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8" w:type="pct"/>
          </w:tcPr>
          <w:p w14:paraId="54A2D39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7" w:type="pct"/>
          </w:tcPr>
          <w:p w14:paraId="059B510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9" w:type="pct"/>
          </w:tcPr>
          <w:p w14:paraId="3280038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74" w:type="pct"/>
          </w:tcPr>
          <w:p w14:paraId="7413722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6" w:type="pct"/>
          </w:tcPr>
          <w:p w14:paraId="290E6F6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99285D" w:rsidRPr="00AF1894" w14:paraId="76EF0C6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026E03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0066</w:t>
            </w:r>
          </w:p>
        </w:tc>
        <w:tc>
          <w:tcPr>
            <w:tcW w:w="360" w:type="pct"/>
          </w:tcPr>
          <w:p w14:paraId="5E74EE5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46E8F85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8" w:type="pct"/>
          </w:tcPr>
          <w:p w14:paraId="728D09C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27" w:type="pct"/>
          </w:tcPr>
          <w:p w14:paraId="27BD437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9" w:type="pct"/>
          </w:tcPr>
          <w:p w14:paraId="22D2890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74" w:type="pct"/>
          </w:tcPr>
          <w:p w14:paraId="01E0502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6" w:type="pct"/>
          </w:tcPr>
          <w:p w14:paraId="156FA3E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1ABCACB6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BBB296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0016-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0066</w:t>
            </w:r>
          </w:p>
        </w:tc>
        <w:tc>
          <w:tcPr>
            <w:tcW w:w="360" w:type="pct"/>
          </w:tcPr>
          <w:p w14:paraId="66301C9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iBFM</w:t>
            </w:r>
          </w:p>
        </w:tc>
        <w:tc>
          <w:tcPr>
            <w:tcW w:w="894" w:type="pct"/>
          </w:tcPr>
          <w:p w14:paraId="5EC50A2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8" w:type="pct"/>
          </w:tcPr>
          <w:p w14:paraId="4823FA7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7" w:type="pct"/>
          </w:tcPr>
          <w:p w14:paraId="274DC30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9" w:type="pct"/>
          </w:tcPr>
          <w:p w14:paraId="6D40157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74" w:type="pct"/>
          </w:tcPr>
          <w:p w14:paraId="4E85923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6" w:type="pct"/>
          </w:tcPr>
          <w:p w14:paraId="7546086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39F6687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33A879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0" w:type="pct"/>
          </w:tcPr>
          <w:p w14:paraId="076FFAD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6DF75EF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8" w:type="pct"/>
          </w:tcPr>
          <w:p w14:paraId="4603783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7" w:type="pct"/>
          </w:tcPr>
          <w:p w14:paraId="0E28605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9" w:type="pct"/>
          </w:tcPr>
          <w:p w14:paraId="3E052C4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780292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6" w:type="pct"/>
          </w:tcPr>
          <w:p w14:paraId="3AB7D86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B91A704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D13B1F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0" w:type="pct"/>
          </w:tcPr>
          <w:p w14:paraId="37A03FA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19B6D67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8" w:type="pct"/>
          </w:tcPr>
          <w:p w14:paraId="164E632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583FAE4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9" w:type="pct"/>
          </w:tcPr>
          <w:p w14:paraId="1E0DE07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1568123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6" w:type="pct"/>
          </w:tcPr>
          <w:p w14:paraId="548E8BA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75C1618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DC13A9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0" w:type="pct"/>
          </w:tcPr>
          <w:p w14:paraId="18F2841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2AC2EF4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8" w:type="pct"/>
          </w:tcPr>
          <w:p w14:paraId="1363419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7" w:type="pct"/>
          </w:tcPr>
          <w:p w14:paraId="61D8889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9" w:type="pct"/>
          </w:tcPr>
          <w:p w14:paraId="4AFDB67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24CEAD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6" w:type="pct"/>
          </w:tcPr>
          <w:p w14:paraId="5BDAE3A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3339658A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2C88FC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0" w:type="pct"/>
          </w:tcPr>
          <w:p w14:paraId="034199B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06B1FC9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8" w:type="pct"/>
          </w:tcPr>
          <w:p w14:paraId="7532CAF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7" w:type="pct"/>
          </w:tcPr>
          <w:p w14:paraId="38A0A44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9" w:type="pct"/>
          </w:tcPr>
          <w:p w14:paraId="05CC45B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89C31B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6" w:type="pct"/>
          </w:tcPr>
          <w:p w14:paraId="6B2CDD7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5378D248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BF93F4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0" w:type="pct"/>
          </w:tcPr>
          <w:p w14:paraId="63FCEF4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7973DC3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8" w:type="pct"/>
          </w:tcPr>
          <w:p w14:paraId="6CD3317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7" w:type="pct"/>
          </w:tcPr>
          <w:p w14:paraId="7D1EABF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9" w:type="pct"/>
          </w:tcPr>
          <w:p w14:paraId="1CB883B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DA2D57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6" w:type="pct"/>
          </w:tcPr>
          <w:p w14:paraId="1AE4B82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06BB69F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D27FD8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60" w:type="pct"/>
          </w:tcPr>
          <w:p w14:paraId="6235268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2C144C7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8" w:type="pct"/>
          </w:tcPr>
          <w:p w14:paraId="21C5F38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421D5A4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9" w:type="pct"/>
          </w:tcPr>
          <w:p w14:paraId="7B1CA7B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155AD62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6" w:type="pct"/>
          </w:tcPr>
          <w:p w14:paraId="58D5376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6F4A9C08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EDC489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60" w:type="pct"/>
          </w:tcPr>
          <w:p w14:paraId="43D9EDB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1A80B6E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8" w:type="pct"/>
          </w:tcPr>
          <w:p w14:paraId="56F4C12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7" w:type="pct"/>
          </w:tcPr>
          <w:p w14:paraId="06A4140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9" w:type="pct"/>
          </w:tcPr>
          <w:p w14:paraId="5FA1E06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029E92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6" w:type="pct"/>
          </w:tcPr>
          <w:p w14:paraId="42E1E63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46619E6A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C50D20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60" w:type="pct"/>
          </w:tcPr>
          <w:p w14:paraId="6394FD7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65CD02F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8" w:type="pct"/>
          </w:tcPr>
          <w:p w14:paraId="04F8A3A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51AB7EF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9" w:type="pct"/>
          </w:tcPr>
          <w:p w14:paraId="3B33554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B5C36F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6" w:type="pct"/>
          </w:tcPr>
          <w:p w14:paraId="5BB4E92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0D8774B4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A071E2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60" w:type="pct"/>
          </w:tcPr>
          <w:p w14:paraId="6E1C893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57CA0FE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8" w:type="pct"/>
          </w:tcPr>
          <w:p w14:paraId="7DCFE40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2B6CEB9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9" w:type="pct"/>
          </w:tcPr>
          <w:p w14:paraId="0C95E48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D6CFA7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6" w:type="pct"/>
          </w:tcPr>
          <w:p w14:paraId="08D2796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357541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094D78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60" w:type="pct"/>
          </w:tcPr>
          <w:p w14:paraId="091D7AD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4AFD417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8" w:type="pct"/>
          </w:tcPr>
          <w:p w14:paraId="70C4A1F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7" w:type="pct"/>
          </w:tcPr>
          <w:p w14:paraId="428705C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9" w:type="pct"/>
          </w:tcPr>
          <w:p w14:paraId="50F59D3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799C9BA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16" w:type="pct"/>
          </w:tcPr>
          <w:p w14:paraId="080CEFC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6CB8E48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7843174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60" w:type="pct"/>
          </w:tcPr>
          <w:p w14:paraId="40E00B5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6E1F72F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8" w:type="pct"/>
          </w:tcPr>
          <w:p w14:paraId="4789C18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7" w:type="pct"/>
          </w:tcPr>
          <w:p w14:paraId="0AD2053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9" w:type="pct"/>
          </w:tcPr>
          <w:p w14:paraId="361F49D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9610A7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6" w:type="pct"/>
          </w:tcPr>
          <w:p w14:paraId="4ADC0C2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E9A4E08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7A1E56F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60" w:type="pct"/>
          </w:tcPr>
          <w:p w14:paraId="78FC2B6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7D1A2C9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8" w:type="pct"/>
          </w:tcPr>
          <w:p w14:paraId="702D87C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7" w:type="pct"/>
          </w:tcPr>
          <w:p w14:paraId="1DBEBEE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9" w:type="pct"/>
          </w:tcPr>
          <w:p w14:paraId="39AF57A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74" w:type="pct"/>
          </w:tcPr>
          <w:p w14:paraId="16C2551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16" w:type="pct"/>
          </w:tcPr>
          <w:p w14:paraId="38465E3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1B73F28C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00B07D2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60" w:type="pct"/>
          </w:tcPr>
          <w:p w14:paraId="0DBCDD9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218E913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8" w:type="pct"/>
          </w:tcPr>
          <w:p w14:paraId="75661E1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699D73D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9" w:type="pct"/>
          </w:tcPr>
          <w:p w14:paraId="5872F88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4DB4DD3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6" w:type="pct"/>
          </w:tcPr>
          <w:p w14:paraId="2E98154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F516DA0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A2CA47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60" w:type="pct"/>
          </w:tcPr>
          <w:p w14:paraId="2DAE97F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94" w:type="pct"/>
          </w:tcPr>
          <w:p w14:paraId="1E08A8B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8" w:type="pct"/>
          </w:tcPr>
          <w:p w14:paraId="4D3C262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7" w:type="pct"/>
          </w:tcPr>
          <w:p w14:paraId="178F90B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9" w:type="pct"/>
          </w:tcPr>
          <w:p w14:paraId="79AE7B7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5C361A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6" w:type="pct"/>
          </w:tcPr>
          <w:p w14:paraId="2386A41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71E79593" w14:textId="77777777" w:rsidR="0099285D" w:rsidRPr="003C5AB5" w:rsidRDefault="0099285D" w:rsidP="0099285D">
      <w:pPr>
        <w:rPr>
          <w:rFonts w:ascii="Times New Roman" w:hAnsi="Times New Roman" w:cs="Times New Roman"/>
          <w:sz w:val="12"/>
          <w:szCs w:val="12"/>
        </w:rPr>
      </w:pPr>
      <w:r w:rsidRPr="003C5AB5">
        <w:rPr>
          <w:rFonts w:ascii="Times New Roman" w:hAnsi="Times New Roman" w:cs="Times New Roman"/>
          <w:sz w:val="12"/>
          <w:szCs w:val="12"/>
        </w:rPr>
        <w:t>Note: 999=missing data</w:t>
      </w:r>
      <w:r w:rsidRPr="003C5AB5">
        <w:rPr>
          <w:rFonts w:ascii="Times New Roman" w:hAnsi="Times New Roman" w:cs="Times New Roman"/>
          <w:sz w:val="12"/>
          <w:szCs w:val="12"/>
        </w:rPr>
        <w:br w:type="page"/>
      </w:r>
    </w:p>
    <w:p w14:paraId="5C620B62" w14:textId="77777777" w:rsidR="0099285D" w:rsidRPr="003C5AB5" w:rsidRDefault="0099285D" w:rsidP="0099285D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4949" w:type="pct"/>
        <w:tblInd w:w="108" w:type="dxa"/>
        <w:tblLook w:val="01E0" w:firstRow="1" w:lastRow="1" w:firstColumn="1" w:lastColumn="1" w:noHBand="0" w:noVBand="0"/>
      </w:tblPr>
      <w:tblGrid>
        <w:gridCol w:w="1427"/>
        <w:gridCol w:w="1116"/>
        <w:gridCol w:w="2637"/>
        <w:gridCol w:w="2074"/>
        <w:gridCol w:w="1864"/>
        <w:gridCol w:w="2281"/>
        <w:gridCol w:w="1864"/>
        <w:gridCol w:w="2192"/>
      </w:tblGrid>
      <w:tr w:rsidR="0099285D" w:rsidRPr="00AF1894" w14:paraId="4CD6437C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385B867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61" w:type="pct"/>
            <w:vAlign w:val="center"/>
          </w:tcPr>
          <w:p w14:paraId="2A436C1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53" w:type="pct"/>
            <w:vAlign w:val="center"/>
          </w:tcPr>
          <w:p w14:paraId="7796597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71" w:type="pct"/>
            <w:vAlign w:val="center"/>
          </w:tcPr>
          <w:p w14:paraId="5DF2088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03" w:type="pct"/>
            <w:vAlign w:val="center"/>
          </w:tcPr>
          <w:p w14:paraId="293E4A8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38" w:type="pct"/>
            <w:vAlign w:val="center"/>
          </w:tcPr>
          <w:p w14:paraId="55BD35C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603" w:type="pct"/>
            <w:vAlign w:val="center"/>
          </w:tcPr>
          <w:p w14:paraId="56C57B0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09" w:type="pct"/>
            <w:vAlign w:val="center"/>
          </w:tcPr>
          <w:p w14:paraId="710E4E1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99285D" w:rsidRPr="00AF1894" w14:paraId="6DFA83F7" w14:textId="77777777" w:rsidTr="00D83371">
        <w:trPr>
          <w:trHeight w:val="255"/>
        </w:trPr>
        <w:tc>
          <w:tcPr>
            <w:tcW w:w="462" w:type="pct"/>
          </w:tcPr>
          <w:p w14:paraId="52E7CD6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61" w:type="pct"/>
          </w:tcPr>
          <w:p w14:paraId="21BEDA3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31C5E02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71" w:type="pct"/>
          </w:tcPr>
          <w:p w14:paraId="0F35C55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1CDF52E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8" w:type="pct"/>
          </w:tcPr>
          <w:p w14:paraId="3E7CFEC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5C47DAD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9" w:type="pct"/>
          </w:tcPr>
          <w:p w14:paraId="4BA4025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65E3619B" w14:textId="77777777" w:rsidTr="00D83371">
        <w:trPr>
          <w:trHeight w:val="255"/>
        </w:trPr>
        <w:tc>
          <w:tcPr>
            <w:tcW w:w="462" w:type="pct"/>
          </w:tcPr>
          <w:p w14:paraId="3EA59C0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0024</w:t>
            </w:r>
          </w:p>
        </w:tc>
        <w:tc>
          <w:tcPr>
            <w:tcW w:w="361" w:type="pct"/>
          </w:tcPr>
          <w:p w14:paraId="7260B2B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02B499A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71" w:type="pct"/>
          </w:tcPr>
          <w:p w14:paraId="6576813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0E48F38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8" w:type="pct"/>
          </w:tcPr>
          <w:p w14:paraId="1FB26D6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1B1B3A6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9" w:type="pct"/>
          </w:tcPr>
          <w:p w14:paraId="7E9CF15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61B2AC01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5F2470C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61" w:type="pct"/>
            <w:vAlign w:val="center"/>
          </w:tcPr>
          <w:p w14:paraId="1406F9E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6AADDF9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71" w:type="pct"/>
            <w:vAlign w:val="center"/>
          </w:tcPr>
          <w:p w14:paraId="2B66B6E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03" w:type="pct"/>
            <w:vAlign w:val="center"/>
          </w:tcPr>
          <w:p w14:paraId="1E83DE7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8" w:type="pct"/>
            <w:vAlign w:val="center"/>
          </w:tcPr>
          <w:p w14:paraId="43F947B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03" w:type="pct"/>
            <w:vAlign w:val="center"/>
          </w:tcPr>
          <w:p w14:paraId="4D40962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9" w:type="pct"/>
            <w:vAlign w:val="center"/>
          </w:tcPr>
          <w:p w14:paraId="41CC9D1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99285D" w:rsidRPr="00AF1894" w14:paraId="4539149D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1E7D94D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61" w:type="pct"/>
            <w:vAlign w:val="center"/>
          </w:tcPr>
          <w:p w14:paraId="52C45E0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52578BB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71" w:type="pct"/>
            <w:vAlign w:val="center"/>
          </w:tcPr>
          <w:p w14:paraId="03985B5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03" w:type="pct"/>
            <w:vAlign w:val="center"/>
          </w:tcPr>
          <w:p w14:paraId="06F4698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8" w:type="pct"/>
            <w:vAlign w:val="center"/>
          </w:tcPr>
          <w:p w14:paraId="69821D5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03" w:type="pct"/>
            <w:vAlign w:val="center"/>
          </w:tcPr>
          <w:p w14:paraId="3FAD5C2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9" w:type="pct"/>
            <w:vAlign w:val="center"/>
          </w:tcPr>
          <w:p w14:paraId="78B4A55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99285D" w:rsidRPr="00AF1894" w14:paraId="00AABBC6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39D8A27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61" w:type="pct"/>
            <w:vAlign w:val="center"/>
          </w:tcPr>
          <w:p w14:paraId="46DDFB2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4CFA243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71" w:type="pct"/>
            <w:vAlign w:val="center"/>
          </w:tcPr>
          <w:p w14:paraId="334D6D7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  <w:vAlign w:val="center"/>
          </w:tcPr>
          <w:p w14:paraId="3C6E1DC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8" w:type="pct"/>
            <w:vAlign w:val="center"/>
          </w:tcPr>
          <w:p w14:paraId="6778BB5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  <w:vAlign w:val="center"/>
          </w:tcPr>
          <w:p w14:paraId="1DB91D2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9" w:type="pct"/>
            <w:vAlign w:val="center"/>
          </w:tcPr>
          <w:p w14:paraId="61A1363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0ED54082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30F246D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61" w:type="pct"/>
            <w:vAlign w:val="center"/>
          </w:tcPr>
          <w:p w14:paraId="59946A8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2DC7291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71" w:type="pct"/>
            <w:vAlign w:val="center"/>
          </w:tcPr>
          <w:p w14:paraId="4C7F9B4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56743F9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  <w:vAlign w:val="center"/>
          </w:tcPr>
          <w:p w14:paraId="44B967E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17D45BD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9" w:type="pct"/>
            <w:vAlign w:val="center"/>
          </w:tcPr>
          <w:p w14:paraId="48D42D2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748BAA0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2618811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0025</w:t>
            </w:r>
          </w:p>
        </w:tc>
        <w:tc>
          <w:tcPr>
            <w:tcW w:w="361" w:type="pct"/>
            <w:vAlign w:val="center"/>
          </w:tcPr>
          <w:p w14:paraId="151C016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6E6DB36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71" w:type="pct"/>
            <w:vAlign w:val="center"/>
          </w:tcPr>
          <w:p w14:paraId="0188C6C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  <w:vAlign w:val="center"/>
          </w:tcPr>
          <w:p w14:paraId="773F392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8" w:type="pct"/>
            <w:vAlign w:val="center"/>
          </w:tcPr>
          <w:p w14:paraId="4F7F899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  <w:vAlign w:val="center"/>
          </w:tcPr>
          <w:p w14:paraId="6ACE731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09" w:type="pct"/>
            <w:vAlign w:val="center"/>
          </w:tcPr>
          <w:p w14:paraId="0D22489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FA7DF91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3C2C752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61" w:type="pct"/>
            <w:vAlign w:val="center"/>
          </w:tcPr>
          <w:p w14:paraId="10980C4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341CAE5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71" w:type="pct"/>
            <w:vAlign w:val="center"/>
          </w:tcPr>
          <w:p w14:paraId="4B599E5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  <w:vAlign w:val="center"/>
          </w:tcPr>
          <w:p w14:paraId="481D56A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8" w:type="pct"/>
            <w:vAlign w:val="center"/>
          </w:tcPr>
          <w:p w14:paraId="28927B6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  <w:vAlign w:val="center"/>
          </w:tcPr>
          <w:p w14:paraId="1695928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9" w:type="pct"/>
            <w:vAlign w:val="center"/>
          </w:tcPr>
          <w:p w14:paraId="0323635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604C79E8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6638B66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61" w:type="pct"/>
            <w:vAlign w:val="center"/>
          </w:tcPr>
          <w:p w14:paraId="28B9D65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7C60DAC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71" w:type="pct"/>
            <w:vAlign w:val="center"/>
          </w:tcPr>
          <w:p w14:paraId="2AB5612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  <w:vAlign w:val="center"/>
          </w:tcPr>
          <w:p w14:paraId="0B5CE7D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8" w:type="pct"/>
            <w:vAlign w:val="center"/>
          </w:tcPr>
          <w:p w14:paraId="0635FDD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6056F9F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9" w:type="pct"/>
            <w:vAlign w:val="center"/>
          </w:tcPr>
          <w:p w14:paraId="03BF632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16D2A841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70ED9AD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61" w:type="pct"/>
            <w:vAlign w:val="center"/>
          </w:tcPr>
          <w:p w14:paraId="6659F09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23708E0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71" w:type="pct"/>
            <w:vAlign w:val="center"/>
          </w:tcPr>
          <w:p w14:paraId="300577F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  <w:vAlign w:val="center"/>
          </w:tcPr>
          <w:p w14:paraId="5CD7F4E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8" w:type="pct"/>
            <w:vAlign w:val="center"/>
          </w:tcPr>
          <w:p w14:paraId="63DB284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  <w:vAlign w:val="center"/>
          </w:tcPr>
          <w:p w14:paraId="69A4BD8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9" w:type="pct"/>
            <w:vAlign w:val="center"/>
          </w:tcPr>
          <w:p w14:paraId="7008A5E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49CA5C5A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2A8D84C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61" w:type="pct"/>
            <w:vAlign w:val="center"/>
          </w:tcPr>
          <w:p w14:paraId="122BA4D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2F6021E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71" w:type="pct"/>
            <w:vAlign w:val="center"/>
          </w:tcPr>
          <w:p w14:paraId="160070A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29EFA90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  <w:vAlign w:val="center"/>
          </w:tcPr>
          <w:p w14:paraId="6A34B8B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039EA39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9" w:type="pct"/>
            <w:vAlign w:val="center"/>
          </w:tcPr>
          <w:p w14:paraId="77F6954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00AFC3A1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7345B72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61" w:type="pct"/>
            <w:vAlign w:val="center"/>
          </w:tcPr>
          <w:p w14:paraId="548FE71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2FA1903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71" w:type="pct"/>
            <w:vAlign w:val="center"/>
          </w:tcPr>
          <w:p w14:paraId="6426313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283A333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  <w:vAlign w:val="center"/>
          </w:tcPr>
          <w:p w14:paraId="5BCC907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51CEEEE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9" w:type="pct"/>
            <w:vAlign w:val="center"/>
          </w:tcPr>
          <w:p w14:paraId="0AAF432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7084A25C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71F09B2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61" w:type="pct"/>
            <w:vAlign w:val="center"/>
          </w:tcPr>
          <w:p w14:paraId="367D12B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7742E87D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71" w:type="pct"/>
            <w:vAlign w:val="center"/>
          </w:tcPr>
          <w:p w14:paraId="5CDDFB98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4B09DD8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  <w:vAlign w:val="center"/>
          </w:tcPr>
          <w:p w14:paraId="548509D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0ED76FF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9" w:type="pct"/>
            <w:vAlign w:val="center"/>
          </w:tcPr>
          <w:p w14:paraId="79EF686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17636505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2B55A22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0027</w:t>
            </w:r>
          </w:p>
        </w:tc>
        <w:tc>
          <w:tcPr>
            <w:tcW w:w="361" w:type="pct"/>
            <w:vAlign w:val="center"/>
          </w:tcPr>
          <w:p w14:paraId="0F398576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2CC1BF8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71" w:type="pct"/>
            <w:vAlign w:val="center"/>
          </w:tcPr>
          <w:p w14:paraId="1FDE939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38CFC12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  <w:vAlign w:val="center"/>
          </w:tcPr>
          <w:p w14:paraId="15318D5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290942B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9" w:type="pct"/>
            <w:vAlign w:val="center"/>
          </w:tcPr>
          <w:p w14:paraId="6350373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47627AAF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5B27261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0029</w:t>
            </w:r>
          </w:p>
        </w:tc>
        <w:tc>
          <w:tcPr>
            <w:tcW w:w="361" w:type="pct"/>
            <w:vAlign w:val="center"/>
          </w:tcPr>
          <w:p w14:paraId="07ED1FD1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2EEA582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71" w:type="pct"/>
            <w:vAlign w:val="center"/>
          </w:tcPr>
          <w:p w14:paraId="6F440DE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  <w:vAlign w:val="center"/>
          </w:tcPr>
          <w:p w14:paraId="20D74DC9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8" w:type="pct"/>
            <w:vAlign w:val="center"/>
          </w:tcPr>
          <w:p w14:paraId="7ECFE84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  <w:vAlign w:val="center"/>
          </w:tcPr>
          <w:p w14:paraId="090E672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9" w:type="pct"/>
            <w:vAlign w:val="center"/>
          </w:tcPr>
          <w:p w14:paraId="0897ECC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5DD8BD4F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28096BD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0029</w:t>
            </w:r>
          </w:p>
        </w:tc>
        <w:tc>
          <w:tcPr>
            <w:tcW w:w="361" w:type="pct"/>
            <w:vAlign w:val="center"/>
          </w:tcPr>
          <w:p w14:paraId="0C7B9A10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7CD201B2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71" w:type="pct"/>
            <w:vAlign w:val="center"/>
          </w:tcPr>
          <w:p w14:paraId="1F97F81C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  <w:vAlign w:val="center"/>
          </w:tcPr>
          <w:p w14:paraId="24161A1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8" w:type="pct"/>
            <w:vAlign w:val="center"/>
          </w:tcPr>
          <w:p w14:paraId="7EF4E9D4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  <w:vAlign w:val="center"/>
          </w:tcPr>
          <w:p w14:paraId="14BB70A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9" w:type="pct"/>
            <w:vAlign w:val="center"/>
          </w:tcPr>
          <w:p w14:paraId="75DDECF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AF1894" w14:paraId="3561FFBD" w14:textId="77777777" w:rsidTr="00D83371">
        <w:trPr>
          <w:trHeight w:val="255"/>
        </w:trPr>
        <w:tc>
          <w:tcPr>
            <w:tcW w:w="462" w:type="pct"/>
            <w:vAlign w:val="center"/>
          </w:tcPr>
          <w:p w14:paraId="5EE36A05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0029</w:t>
            </w:r>
          </w:p>
        </w:tc>
        <w:tc>
          <w:tcPr>
            <w:tcW w:w="361" w:type="pct"/>
            <w:vAlign w:val="center"/>
          </w:tcPr>
          <w:p w14:paraId="5567385A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  <w:vAlign w:val="center"/>
          </w:tcPr>
          <w:p w14:paraId="73E9BC2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71" w:type="pct"/>
            <w:vAlign w:val="center"/>
          </w:tcPr>
          <w:p w14:paraId="68E4B7E7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  <w:vAlign w:val="center"/>
          </w:tcPr>
          <w:p w14:paraId="2970038B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8" w:type="pct"/>
            <w:vAlign w:val="center"/>
          </w:tcPr>
          <w:p w14:paraId="4944B12E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  <w:vAlign w:val="center"/>
          </w:tcPr>
          <w:p w14:paraId="6B4E08B3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9" w:type="pct"/>
            <w:vAlign w:val="center"/>
          </w:tcPr>
          <w:p w14:paraId="2BB0B6CF" w14:textId="77777777" w:rsidR="0099285D" w:rsidRPr="00AF1894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3C393ED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0B9CB5A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61" w:type="pct"/>
          </w:tcPr>
          <w:p w14:paraId="15F17FC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CC0441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71" w:type="pct"/>
          </w:tcPr>
          <w:p w14:paraId="27013326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7413F7F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8" w:type="pct"/>
          </w:tcPr>
          <w:p w14:paraId="3D1CC3A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138AC080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9" w:type="pct"/>
          </w:tcPr>
          <w:p w14:paraId="4D07B86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43D13FE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7B2BF97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61" w:type="pct"/>
          </w:tcPr>
          <w:p w14:paraId="610E621C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7FD6AD3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71" w:type="pct"/>
          </w:tcPr>
          <w:p w14:paraId="69BF865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</w:tcPr>
          <w:p w14:paraId="7391D1E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</w:tcPr>
          <w:p w14:paraId="3C2DA4DE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3E1AA38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9" w:type="pct"/>
          </w:tcPr>
          <w:p w14:paraId="1EFF50F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2BDF6655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D8CB77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61" w:type="pct"/>
          </w:tcPr>
          <w:p w14:paraId="2A680FF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7538B970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71" w:type="pct"/>
          </w:tcPr>
          <w:p w14:paraId="1C2EE790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4E764C1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2B52D55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23CF5E86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9" w:type="pct"/>
          </w:tcPr>
          <w:p w14:paraId="6569EE14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5AB2983C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465A864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61" w:type="pct"/>
          </w:tcPr>
          <w:p w14:paraId="3AF9D22E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D00FDF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71" w:type="pct"/>
          </w:tcPr>
          <w:p w14:paraId="4A1C8D2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445F09FF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8" w:type="pct"/>
          </w:tcPr>
          <w:p w14:paraId="0D0F61C4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222665C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361B91BC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2041D618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08725D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61" w:type="pct"/>
          </w:tcPr>
          <w:p w14:paraId="2BC28B9C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1729A7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71" w:type="pct"/>
          </w:tcPr>
          <w:p w14:paraId="049D9DCE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2DBBACFF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8" w:type="pct"/>
          </w:tcPr>
          <w:p w14:paraId="13E87F3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59652CE2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9" w:type="pct"/>
          </w:tcPr>
          <w:p w14:paraId="1977B405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221B9E95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8BF2BF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0030</w:t>
            </w:r>
          </w:p>
        </w:tc>
        <w:tc>
          <w:tcPr>
            <w:tcW w:w="361" w:type="pct"/>
          </w:tcPr>
          <w:p w14:paraId="79075782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29B504D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71" w:type="pct"/>
          </w:tcPr>
          <w:p w14:paraId="2086CA0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6E012AEF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3DD8FC1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484C2CD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2D61F5B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7EC11916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89F89B5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0031</w:t>
            </w:r>
          </w:p>
        </w:tc>
        <w:tc>
          <w:tcPr>
            <w:tcW w:w="361" w:type="pct"/>
          </w:tcPr>
          <w:p w14:paraId="3B72947C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35B7279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71" w:type="pct"/>
          </w:tcPr>
          <w:p w14:paraId="4E75F3AA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</w:tcPr>
          <w:p w14:paraId="1E11A29E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</w:tcPr>
          <w:p w14:paraId="2598436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5D5F264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9" w:type="pct"/>
          </w:tcPr>
          <w:p w14:paraId="264D4E4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7A8D7F6C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0EC67A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0031</w:t>
            </w:r>
          </w:p>
        </w:tc>
        <w:tc>
          <w:tcPr>
            <w:tcW w:w="361" w:type="pct"/>
          </w:tcPr>
          <w:p w14:paraId="1850C1C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D27399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71" w:type="pct"/>
          </w:tcPr>
          <w:p w14:paraId="14D98CE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</w:tcPr>
          <w:p w14:paraId="78FF708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8" w:type="pct"/>
          </w:tcPr>
          <w:p w14:paraId="7A8CD97C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</w:tcPr>
          <w:p w14:paraId="0880605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999</w:t>
            </w: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.00</w:t>
            </w:r>
          </w:p>
        </w:tc>
        <w:tc>
          <w:tcPr>
            <w:tcW w:w="709" w:type="pct"/>
          </w:tcPr>
          <w:p w14:paraId="3FFD7C1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2BCD06BA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15E5DFA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0031</w:t>
            </w:r>
          </w:p>
        </w:tc>
        <w:tc>
          <w:tcPr>
            <w:tcW w:w="361" w:type="pct"/>
          </w:tcPr>
          <w:p w14:paraId="3C481085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33AE89D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71" w:type="pct"/>
          </w:tcPr>
          <w:p w14:paraId="49EB00E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578E8B2A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8" w:type="pct"/>
          </w:tcPr>
          <w:p w14:paraId="127D9DA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7815EFDF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7CA046E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4CB98BB0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7387DC5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61" w:type="pct"/>
          </w:tcPr>
          <w:p w14:paraId="3E1C0BF5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55038BA5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71" w:type="pct"/>
          </w:tcPr>
          <w:p w14:paraId="04112A6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2193CB9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8" w:type="pct"/>
          </w:tcPr>
          <w:p w14:paraId="3DF63F7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2AED896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9" w:type="pct"/>
          </w:tcPr>
          <w:p w14:paraId="75BC1D36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3D0232F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0530CE82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61" w:type="pct"/>
          </w:tcPr>
          <w:p w14:paraId="3C6F1676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0CBD806A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71" w:type="pct"/>
          </w:tcPr>
          <w:p w14:paraId="5CF42A4A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</w:tcPr>
          <w:p w14:paraId="1E07332C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8" w:type="pct"/>
          </w:tcPr>
          <w:p w14:paraId="1542F41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449B707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9" w:type="pct"/>
          </w:tcPr>
          <w:p w14:paraId="1A36A26F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332FEFBE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86957B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0032</w:t>
            </w:r>
          </w:p>
        </w:tc>
        <w:tc>
          <w:tcPr>
            <w:tcW w:w="361" w:type="pct"/>
          </w:tcPr>
          <w:p w14:paraId="1C56CD3E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490C7B1F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71" w:type="pct"/>
          </w:tcPr>
          <w:p w14:paraId="7EDC258E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</w:tcPr>
          <w:p w14:paraId="5E99BBDC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8" w:type="pct"/>
          </w:tcPr>
          <w:p w14:paraId="4AC8C9C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13F0BAFF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9" w:type="pct"/>
          </w:tcPr>
          <w:p w14:paraId="15427FD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0D5D5EF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10D172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7E3EFA4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51155DD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71" w:type="pct"/>
          </w:tcPr>
          <w:p w14:paraId="3BBD3940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654A1EA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8" w:type="pct"/>
          </w:tcPr>
          <w:p w14:paraId="67877ED4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54197CC2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9" w:type="pct"/>
          </w:tcPr>
          <w:p w14:paraId="70D3EDF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0DB30C37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2103C8F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53F0213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3E3686E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71" w:type="pct"/>
          </w:tcPr>
          <w:p w14:paraId="4CE242E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1F2D82D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300153AA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3DF36744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3DCD729F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6B30E29B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8E8544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73F5E76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3BBB62CA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71" w:type="pct"/>
          </w:tcPr>
          <w:p w14:paraId="1EC9A95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39722CCC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8" w:type="pct"/>
          </w:tcPr>
          <w:p w14:paraId="6C2D5ECE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239AF6B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9" w:type="pct"/>
          </w:tcPr>
          <w:p w14:paraId="0AF81B02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74A5ED1E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D724E1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3529C276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E15EC0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71" w:type="pct"/>
          </w:tcPr>
          <w:p w14:paraId="4A0BB29C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3DCFF91E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6E94C3B2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5C246EA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7CB631E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464FD60E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C8695B5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7229F354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4E68CEA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71" w:type="pct"/>
          </w:tcPr>
          <w:p w14:paraId="25CCE7A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40E01610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6FBB2B3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7A75E12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174B7EE5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3A04FD3D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7FD3C022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797ECB8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05267D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71" w:type="pct"/>
          </w:tcPr>
          <w:p w14:paraId="44665156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244B2CD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7304948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11C26652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69DC0DA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97578E" w14:paraId="5CACE620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6C73D5C3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32DC9A6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541CC905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71" w:type="pct"/>
          </w:tcPr>
          <w:p w14:paraId="6F58AFF6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386366D4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586CB399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5D32D39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01EC2DFD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36D89004" w14:textId="77777777" w:rsidR="00814D7A" w:rsidRPr="003C5AB5" w:rsidRDefault="00814D7A" w:rsidP="00814D7A">
      <w:pPr>
        <w:rPr>
          <w:rFonts w:ascii="Times New Roman" w:hAnsi="Times New Roman" w:cs="Times New Roman"/>
          <w:sz w:val="12"/>
          <w:szCs w:val="12"/>
        </w:rPr>
      </w:pPr>
      <w:r w:rsidRPr="003C5AB5">
        <w:rPr>
          <w:rFonts w:ascii="Times New Roman" w:hAnsi="Times New Roman" w:cs="Times New Roman"/>
          <w:sz w:val="12"/>
          <w:szCs w:val="12"/>
        </w:rPr>
        <w:t>Note: 999=missing data</w:t>
      </w:r>
      <w:r w:rsidRPr="003C5AB5">
        <w:rPr>
          <w:rFonts w:ascii="Times New Roman" w:hAnsi="Times New Roman" w:cs="Times New Roman"/>
          <w:sz w:val="12"/>
          <w:szCs w:val="12"/>
        </w:rPr>
        <w:br w:type="page"/>
      </w:r>
    </w:p>
    <w:p w14:paraId="0BB09487" w14:textId="77777777" w:rsidR="00814D7A" w:rsidRPr="003C5AB5" w:rsidRDefault="00814D7A" w:rsidP="00814D7A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4949" w:type="pct"/>
        <w:tblInd w:w="108" w:type="dxa"/>
        <w:tblLook w:val="01E0" w:firstRow="1" w:lastRow="1" w:firstColumn="1" w:lastColumn="1" w:noHBand="0" w:noVBand="0"/>
      </w:tblPr>
      <w:tblGrid>
        <w:gridCol w:w="1427"/>
        <w:gridCol w:w="1116"/>
        <w:gridCol w:w="2637"/>
        <w:gridCol w:w="2074"/>
        <w:gridCol w:w="1864"/>
        <w:gridCol w:w="2281"/>
        <w:gridCol w:w="1864"/>
        <w:gridCol w:w="2192"/>
      </w:tblGrid>
      <w:tr w:rsidR="00814D7A" w:rsidRPr="00AF1894" w14:paraId="0C6AD33E" w14:textId="77777777" w:rsidTr="00814D7A">
        <w:trPr>
          <w:trHeight w:val="255"/>
        </w:trPr>
        <w:tc>
          <w:tcPr>
            <w:tcW w:w="462" w:type="pct"/>
            <w:vAlign w:val="center"/>
          </w:tcPr>
          <w:p w14:paraId="103EB392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61" w:type="pct"/>
            <w:vAlign w:val="center"/>
          </w:tcPr>
          <w:p w14:paraId="507BA82D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53" w:type="pct"/>
            <w:vAlign w:val="center"/>
          </w:tcPr>
          <w:p w14:paraId="32EFB2C5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71" w:type="pct"/>
            <w:vAlign w:val="center"/>
          </w:tcPr>
          <w:p w14:paraId="30AA030A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03" w:type="pct"/>
            <w:vAlign w:val="center"/>
          </w:tcPr>
          <w:p w14:paraId="05435773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38" w:type="pct"/>
            <w:vAlign w:val="center"/>
          </w:tcPr>
          <w:p w14:paraId="037E8ED4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603" w:type="pct"/>
            <w:vAlign w:val="center"/>
          </w:tcPr>
          <w:p w14:paraId="293A0966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09" w:type="pct"/>
            <w:vAlign w:val="center"/>
          </w:tcPr>
          <w:p w14:paraId="3287523E" w14:textId="77777777" w:rsidR="00814D7A" w:rsidRPr="00AF1894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AF1894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814D7A" w:rsidRPr="0097578E" w14:paraId="6E1C63CB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44C59F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4023A7C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32E94C3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71" w:type="pct"/>
          </w:tcPr>
          <w:p w14:paraId="3B1DFE0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08A610E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65E4468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0171F77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0C2E7A7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55EF2573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22D5C2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3135B1C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73F1855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71" w:type="pct"/>
          </w:tcPr>
          <w:p w14:paraId="139646D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0728319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2C027FD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76F0023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7093173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0D7C2865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27C7FB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0D3CB8F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D90D6F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71" w:type="pct"/>
          </w:tcPr>
          <w:p w14:paraId="68947A0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231A61B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8" w:type="pct"/>
          </w:tcPr>
          <w:p w14:paraId="462491E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03FD7F7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9" w:type="pct"/>
          </w:tcPr>
          <w:p w14:paraId="2F0FD57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2652EFA7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6F26641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0034</w:t>
            </w:r>
          </w:p>
        </w:tc>
        <w:tc>
          <w:tcPr>
            <w:tcW w:w="361" w:type="pct"/>
          </w:tcPr>
          <w:p w14:paraId="2EDA7F1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0F49E91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71" w:type="pct"/>
          </w:tcPr>
          <w:p w14:paraId="217F4A5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2B535CD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38" w:type="pct"/>
          </w:tcPr>
          <w:p w14:paraId="381DACA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65744E0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9" w:type="pct"/>
          </w:tcPr>
          <w:p w14:paraId="39E1CBC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13AB166B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6C09E2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361" w:type="pct"/>
          </w:tcPr>
          <w:p w14:paraId="368018C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B42951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71" w:type="pct"/>
          </w:tcPr>
          <w:p w14:paraId="745F035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</w:tcPr>
          <w:p w14:paraId="7C1065B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</w:tcPr>
          <w:p w14:paraId="1C1BFFF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79378DC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63461BF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5C919F3E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587B1E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361" w:type="pct"/>
          </w:tcPr>
          <w:p w14:paraId="61BFE89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A4BD41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71" w:type="pct"/>
          </w:tcPr>
          <w:p w14:paraId="6A15006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</w:tcPr>
          <w:p w14:paraId="42BE2FA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8" w:type="pct"/>
          </w:tcPr>
          <w:p w14:paraId="15374CF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0590B97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9" w:type="pct"/>
          </w:tcPr>
          <w:p w14:paraId="1C28996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20952EF5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996E86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0035</w:t>
            </w:r>
          </w:p>
        </w:tc>
        <w:tc>
          <w:tcPr>
            <w:tcW w:w="361" w:type="pct"/>
          </w:tcPr>
          <w:p w14:paraId="0D5EEAA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0D5CA85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71" w:type="pct"/>
          </w:tcPr>
          <w:p w14:paraId="36B3CB4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2A8963C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8" w:type="pct"/>
          </w:tcPr>
          <w:p w14:paraId="73C61AC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11FEB27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9" w:type="pct"/>
          </w:tcPr>
          <w:p w14:paraId="7312500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2CD0A90F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6371DC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5B7E650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AF5F86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71" w:type="pct"/>
          </w:tcPr>
          <w:p w14:paraId="6946AEB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57A906D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8" w:type="pct"/>
          </w:tcPr>
          <w:p w14:paraId="0A77F23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36951EB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9" w:type="pct"/>
          </w:tcPr>
          <w:p w14:paraId="11C77B4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814D7A" w:rsidRPr="0097578E" w14:paraId="48215D70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BF2779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7FE3DA1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33186B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71" w:type="pct"/>
          </w:tcPr>
          <w:p w14:paraId="7E09A0F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52724F4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8" w:type="pct"/>
          </w:tcPr>
          <w:p w14:paraId="0657F4F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775E6F7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7CE7151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5698D77F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30A672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0125333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0B2AA73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71" w:type="pct"/>
          </w:tcPr>
          <w:p w14:paraId="7E5DA17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</w:tcPr>
          <w:p w14:paraId="6908A90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</w:tcPr>
          <w:p w14:paraId="0C48B8A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5CE17D7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519830E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1C4E9E39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40900B3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710AFBE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4D6F566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71" w:type="pct"/>
          </w:tcPr>
          <w:p w14:paraId="4352031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</w:tcPr>
          <w:p w14:paraId="3C4D24C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8" w:type="pct"/>
          </w:tcPr>
          <w:p w14:paraId="7688D29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</w:tcPr>
          <w:p w14:paraId="7A02CA3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9" w:type="pct"/>
          </w:tcPr>
          <w:p w14:paraId="581442A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44768A39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0F18AD1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40B5815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0E3061C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71" w:type="pct"/>
          </w:tcPr>
          <w:p w14:paraId="712370A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</w:tcPr>
          <w:p w14:paraId="77A55EF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8" w:type="pct"/>
          </w:tcPr>
          <w:p w14:paraId="1E39928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</w:tcPr>
          <w:p w14:paraId="21B7530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9" w:type="pct"/>
          </w:tcPr>
          <w:p w14:paraId="10F93BC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03DBC494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2A1732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56CAFC0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44336B1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71" w:type="pct"/>
          </w:tcPr>
          <w:p w14:paraId="03A117D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</w:tcPr>
          <w:p w14:paraId="561B966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8" w:type="pct"/>
          </w:tcPr>
          <w:p w14:paraId="7B66A3D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</w:tcPr>
          <w:p w14:paraId="2BA883E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9" w:type="pct"/>
          </w:tcPr>
          <w:p w14:paraId="7AD977F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68326EA0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1111BD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2865B1D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06366E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71" w:type="pct"/>
          </w:tcPr>
          <w:p w14:paraId="6070A7A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5CDCA0C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</w:tcPr>
          <w:p w14:paraId="1711272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081888E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30487EB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0E71B89C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71CACDC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0C4573C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5F78934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71" w:type="pct"/>
          </w:tcPr>
          <w:p w14:paraId="2FB7FFA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03" w:type="pct"/>
          </w:tcPr>
          <w:p w14:paraId="40D6E40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8" w:type="pct"/>
          </w:tcPr>
          <w:p w14:paraId="0EF7F71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</w:tcPr>
          <w:p w14:paraId="59CF909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9" w:type="pct"/>
          </w:tcPr>
          <w:p w14:paraId="0AEBADA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14728DBF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BC4037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69C5374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4DE5A8B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71" w:type="pct"/>
          </w:tcPr>
          <w:p w14:paraId="7E85F76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</w:tcPr>
          <w:p w14:paraId="7471077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8" w:type="pct"/>
          </w:tcPr>
          <w:p w14:paraId="2F38C43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</w:tcPr>
          <w:p w14:paraId="2FCD27C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9" w:type="pct"/>
          </w:tcPr>
          <w:p w14:paraId="6C7D0D4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1EC702FC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09B49A1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7088966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42FE1D9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71" w:type="pct"/>
          </w:tcPr>
          <w:p w14:paraId="29C3258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3E83211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4799CEB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729C2E6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6CAC084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6A3260EF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3CA3A0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1020755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48421B7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71" w:type="pct"/>
          </w:tcPr>
          <w:p w14:paraId="2B24790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3144B2E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338F1C5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143EC45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9" w:type="pct"/>
          </w:tcPr>
          <w:p w14:paraId="47001BA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7DA8F278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9BDADA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0036</w:t>
            </w:r>
          </w:p>
        </w:tc>
        <w:tc>
          <w:tcPr>
            <w:tcW w:w="361" w:type="pct"/>
          </w:tcPr>
          <w:p w14:paraId="6CBBD10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7C4F194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71" w:type="pct"/>
          </w:tcPr>
          <w:p w14:paraId="018A0F9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2885CAE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</w:tcPr>
          <w:p w14:paraId="2FC5199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3772B05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45E502C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72A23429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BE618A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254C153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72D7677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71" w:type="pct"/>
          </w:tcPr>
          <w:p w14:paraId="4CA9948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</w:tcPr>
          <w:p w14:paraId="20B2E2F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</w:tcPr>
          <w:p w14:paraId="09BA103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</w:tcPr>
          <w:p w14:paraId="420D232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9" w:type="pct"/>
          </w:tcPr>
          <w:p w14:paraId="0D0ACE8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814D7A" w:rsidRPr="0097578E" w14:paraId="5B8D5DFA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3B7F34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52FD5B6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5CA7C85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71" w:type="pct"/>
          </w:tcPr>
          <w:p w14:paraId="2BBCC61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0407FAB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8" w:type="pct"/>
          </w:tcPr>
          <w:p w14:paraId="412AAF6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1D96CEB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3D8612D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2AB67C8C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95B2F8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1A3B944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7AB53FA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71" w:type="pct"/>
          </w:tcPr>
          <w:p w14:paraId="16573F1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</w:tcPr>
          <w:p w14:paraId="2C1CE86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8" w:type="pct"/>
          </w:tcPr>
          <w:p w14:paraId="6C0D232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4F0A06D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9" w:type="pct"/>
          </w:tcPr>
          <w:p w14:paraId="4EB5ACE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4F4D123A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5D4D8E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4192122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BCF1BC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71" w:type="pct"/>
          </w:tcPr>
          <w:p w14:paraId="7369E20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4010477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</w:tcPr>
          <w:p w14:paraId="4B92408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</w:tcPr>
          <w:p w14:paraId="44C2398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9" w:type="pct"/>
          </w:tcPr>
          <w:p w14:paraId="6A2602F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6317DD6A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AC11A0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3D0F778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5691D6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71" w:type="pct"/>
          </w:tcPr>
          <w:p w14:paraId="7C98F9F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13B9550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8" w:type="pct"/>
          </w:tcPr>
          <w:p w14:paraId="47FF326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</w:tcPr>
          <w:p w14:paraId="243E4D6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9" w:type="pct"/>
          </w:tcPr>
          <w:p w14:paraId="052B242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6011AC75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5960A2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080FF0B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692EDC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71" w:type="pct"/>
          </w:tcPr>
          <w:p w14:paraId="2DB7EB5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</w:tcPr>
          <w:p w14:paraId="03CB52F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8" w:type="pct"/>
          </w:tcPr>
          <w:p w14:paraId="2A3AFE6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</w:tcPr>
          <w:p w14:paraId="343EE7D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9" w:type="pct"/>
          </w:tcPr>
          <w:p w14:paraId="6C504FC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12C578E8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111E7A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46F0179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03C6626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71" w:type="pct"/>
          </w:tcPr>
          <w:p w14:paraId="6CBA2C7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3D488E4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8" w:type="pct"/>
          </w:tcPr>
          <w:p w14:paraId="2387D4F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2D0131D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9" w:type="pct"/>
          </w:tcPr>
          <w:p w14:paraId="21E2BEF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60510275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CBC07F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148A649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C42219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71" w:type="pct"/>
          </w:tcPr>
          <w:p w14:paraId="300E854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381CBBB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8" w:type="pct"/>
          </w:tcPr>
          <w:p w14:paraId="4159D55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2E5A222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52DC165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14B640EC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1ED824F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650EBEC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01B9576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71" w:type="pct"/>
          </w:tcPr>
          <w:p w14:paraId="3E5A90A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336B99F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8" w:type="pct"/>
          </w:tcPr>
          <w:p w14:paraId="41FEF7B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6D7216E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4CE5533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7EF80E86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EE54C5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0038</w:t>
            </w:r>
          </w:p>
        </w:tc>
        <w:tc>
          <w:tcPr>
            <w:tcW w:w="361" w:type="pct"/>
          </w:tcPr>
          <w:p w14:paraId="2DAE7EB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A3F4B6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71" w:type="pct"/>
          </w:tcPr>
          <w:p w14:paraId="093BA47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</w:tcPr>
          <w:p w14:paraId="5021A6C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8" w:type="pct"/>
          </w:tcPr>
          <w:p w14:paraId="3608CF1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0AFD0C7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28D498D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5BF4082B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0D52212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61" w:type="pct"/>
          </w:tcPr>
          <w:p w14:paraId="22CE42AA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5DE02C6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71" w:type="pct"/>
          </w:tcPr>
          <w:p w14:paraId="7C14518B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3289317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8" w:type="pct"/>
          </w:tcPr>
          <w:p w14:paraId="543A7DE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62FD46E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9" w:type="pct"/>
          </w:tcPr>
          <w:p w14:paraId="299533E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70D526A2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7E3C679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61" w:type="pct"/>
          </w:tcPr>
          <w:p w14:paraId="6E60403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7D8D393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71" w:type="pct"/>
          </w:tcPr>
          <w:p w14:paraId="2DD8600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60E8A1D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8" w:type="pct"/>
          </w:tcPr>
          <w:p w14:paraId="5794AE6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7DF2CF2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9" w:type="pct"/>
          </w:tcPr>
          <w:p w14:paraId="6702C89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7C54AFD1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3C380B64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61" w:type="pct"/>
          </w:tcPr>
          <w:p w14:paraId="4D19BC9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F64CEB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71" w:type="pct"/>
          </w:tcPr>
          <w:p w14:paraId="095AFE8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02E23B0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8" w:type="pct"/>
          </w:tcPr>
          <w:p w14:paraId="3BFE92A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304C926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9" w:type="pct"/>
          </w:tcPr>
          <w:p w14:paraId="0498FDF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5DD284BB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57E9EE1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61" w:type="pct"/>
          </w:tcPr>
          <w:p w14:paraId="4460E537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5446538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71" w:type="pct"/>
          </w:tcPr>
          <w:p w14:paraId="28FF7F78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6CC9EA1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8" w:type="pct"/>
          </w:tcPr>
          <w:p w14:paraId="192784B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1C1A8DFD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9" w:type="pct"/>
          </w:tcPr>
          <w:p w14:paraId="41C5D6E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3E8C61CA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703ADCD6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61" w:type="pct"/>
          </w:tcPr>
          <w:p w14:paraId="1D36F4F5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60600E2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71" w:type="pct"/>
          </w:tcPr>
          <w:p w14:paraId="600CD6DF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679C12E2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8" w:type="pct"/>
          </w:tcPr>
          <w:p w14:paraId="698D5B3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6EF040A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9" w:type="pct"/>
          </w:tcPr>
          <w:p w14:paraId="11ECA54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97578E" w14:paraId="6AB5B001" w14:textId="77777777" w:rsidTr="00814D7A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2" w:type="pct"/>
          </w:tcPr>
          <w:p w14:paraId="2A905E8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0040</w:t>
            </w:r>
          </w:p>
        </w:tc>
        <w:tc>
          <w:tcPr>
            <w:tcW w:w="361" w:type="pct"/>
          </w:tcPr>
          <w:p w14:paraId="7F87E45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3" w:type="pct"/>
          </w:tcPr>
          <w:p w14:paraId="1B50DD3E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71" w:type="pct"/>
          </w:tcPr>
          <w:p w14:paraId="08444701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3E649CAC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8" w:type="pct"/>
          </w:tcPr>
          <w:p w14:paraId="34DB4BE0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5BFA9E99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9" w:type="pct"/>
          </w:tcPr>
          <w:p w14:paraId="38A345B3" w14:textId="77777777" w:rsidR="00814D7A" w:rsidRPr="0097578E" w:rsidRDefault="00814D7A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13C54122" w14:textId="77777777" w:rsidR="0099285D" w:rsidRPr="0097578E" w:rsidRDefault="0099285D" w:rsidP="0099285D">
      <w:pPr>
        <w:jc w:val="both"/>
        <w:rPr>
          <w:rFonts w:ascii="Times New Roman" w:hAnsi="Times New Roman" w:cs="Times New Roman"/>
          <w:sz w:val="12"/>
          <w:szCs w:val="12"/>
        </w:rPr>
      </w:pPr>
      <w:r w:rsidRPr="0097578E">
        <w:rPr>
          <w:rFonts w:ascii="Times New Roman" w:hAnsi="Times New Roman" w:cs="Times New Roman"/>
          <w:sz w:val="12"/>
          <w:szCs w:val="12"/>
        </w:rPr>
        <w:t>Note: 999=missing data</w:t>
      </w:r>
    </w:p>
    <w:p w14:paraId="116080CF" w14:textId="77777777" w:rsidR="0099285D" w:rsidRDefault="0099285D" w:rsidP="0099285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3E3A354E" w14:textId="77777777" w:rsidR="0099285D" w:rsidRPr="003C5AB5" w:rsidRDefault="0099285D" w:rsidP="0099285D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4949" w:type="pct"/>
        <w:tblInd w:w="108" w:type="dxa"/>
        <w:tblLook w:val="01E0" w:firstRow="1" w:lastRow="1" w:firstColumn="1" w:lastColumn="1" w:noHBand="0" w:noVBand="0"/>
      </w:tblPr>
      <w:tblGrid>
        <w:gridCol w:w="1313"/>
        <w:gridCol w:w="1280"/>
        <w:gridCol w:w="2711"/>
        <w:gridCol w:w="1947"/>
        <w:gridCol w:w="1941"/>
        <w:gridCol w:w="2263"/>
        <w:gridCol w:w="1793"/>
        <w:gridCol w:w="2207"/>
      </w:tblGrid>
      <w:tr w:rsidR="0099285D" w:rsidRPr="0097578E" w14:paraId="016B748E" w14:textId="77777777" w:rsidTr="00D83371">
        <w:trPr>
          <w:trHeight w:val="255"/>
        </w:trPr>
        <w:tc>
          <w:tcPr>
            <w:tcW w:w="425" w:type="pct"/>
            <w:vAlign w:val="center"/>
          </w:tcPr>
          <w:p w14:paraId="5A1BBC57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414" w:type="pct"/>
            <w:vAlign w:val="center"/>
          </w:tcPr>
          <w:p w14:paraId="751528A0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77" w:type="pct"/>
            <w:vAlign w:val="center"/>
          </w:tcPr>
          <w:p w14:paraId="47C465DB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30" w:type="pct"/>
            <w:vAlign w:val="center"/>
          </w:tcPr>
          <w:p w14:paraId="54845368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28" w:type="pct"/>
            <w:vAlign w:val="center"/>
          </w:tcPr>
          <w:p w14:paraId="7380963E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32" w:type="pct"/>
            <w:vAlign w:val="center"/>
          </w:tcPr>
          <w:p w14:paraId="2710C415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580" w:type="pct"/>
            <w:vAlign w:val="center"/>
          </w:tcPr>
          <w:p w14:paraId="493F2156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14" w:type="pct"/>
            <w:vAlign w:val="center"/>
          </w:tcPr>
          <w:p w14:paraId="15EEB391" w14:textId="77777777" w:rsidR="0099285D" w:rsidRPr="0097578E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97578E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99285D" w:rsidRPr="00B468AF" w14:paraId="68F991AE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4913341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00C1BF6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23D9A27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30" w:type="pct"/>
          </w:tcPr>
          <w:p w14:paraId="6F3AC8A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8" w:type="pct"/>
          </w:tcPr>
          <w:p w14:paraId="3D31C6E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2" w:type="pct"/>
          </w:tcPr>
          <w:p w14:paraId="39A8DF7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80" w:type="pct"/>
          </w:tcPr>
          <w:p w14:paraId="1E90C32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14" w:type="pct"/>
          </w:tcPr>
          <w:p w14:paraId="329A6AA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48108D2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4956AF5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1D9111A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615F930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30" w:type="pct"/>
          </w:tcPr>
          <w:p w14:paraId="2A985F7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8" w:type="pct"/>
          </w:tcPr>
          <w:p w14:paraId="32923B1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2" w:type="pct"/>
          </w:tcPr>
          <w:p w14:paraId="2EF2587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80" w:type="pct"/>
          </w:tcPr>
          <w:p w14:paraId="2238CF6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4" w:type="pct"/>
          </w:tcPr>
          <w:p w14:paraId="7878A9A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4275950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3E051C1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65146EC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5BEADE3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30" w:type="pct"/>
          </w:tcPr>
          <w:p w14:paraId="5C5C1C4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8" w:type="pct"/>
          </w:tcPr>
          <w:p w14:paraId="54B6AFE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2" w:type="pct"/>
          </w:tcPr>
          <w:p w14:paraId="7F8638E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80" w:type="pct"/>
          </w:tcPr>
          <w:p w14:paraId="5B41106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14" w:type="pct"/>
          </w:tcPr>
          <w:p w14:paraId="6A1EA18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655054B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649A1E6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078DA5D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60211BE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30" w:type="pct"/>
          </w:tcPr>
          <w:p w14:paraId="71392A9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8" w:type="pct"/>
          </w:tcPr>
          <w:p w14:paraId="3924A8D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2" w:type="pct"/>
          </w:tcPr>
          <w:p w14:paraId="4E6F32C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80" w:type="pct"/>
          </w:tcPr>
          <w:p w14:paraId="1AFBC5E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4" w:type="pct"/>
          </w:tcPr>
          <w:p w14:paraId="47E2E41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4834EA0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66B8FE4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61FF3F6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182F73C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30" w:type="pct"/>
          </w:tcPr>
          <w:p w14:paraId="6F79B00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8" w:type="pct"/>
          </w:tcPr>
          <w:p w14:paraId="2A63A7E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2" w:type="pct"/>
          </w:tcPr>
          <w:p w14:paraId="4C2C55C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80" w:type="pct"/>
          </w:tcPr>
          <w:p w14:paraId="5BE29FF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4" w:type="pct"/>
          </w:tcPr>
          <w:p w14:paraId="20205C5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8F7F521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0C6BFB8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259C8A9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017D669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30" w:type="pct"/>
          </w:tcPr>
          <w:p w14:paraId="42D5C7B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8" w:type="pct"/>
          </w:tcPr>
          <w:p w14:paraId="1E5B599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2" w:type="pct"/>
          </w:tcPr>
          <w:p w14:paraId="3188342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80" w:type="pct"/>
          </w:tcPr>
          <w:p w14:paraId="51453DD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4" w:type="pct"/>
          </w:tcPr>
          <w:p w14:paraId="6861549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0DDA9BF4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5B83FAF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7140631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4E268FD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30" w:type="pct"/>
          </w:tcPr>
          <w:p w14:paraId="386942B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8" w:type="pct"/>
          </w:tcPr>
          <w:p w14:paraId="39301F0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2" w:type="pct"/>
          </w:tcPr>
          <w:p w14:paraId="0622EEC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80" w:type="pct"/>
          </w:tcPr>
          <w:p w14:paraId="052F8B6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4" w:type="pct"/>
          </w:tcPr>
          <w:p w14:paraId="0C03EE5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4D9D61C4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169DA32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3888DBE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7568BA0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30" w:type="pct"/>
          </w:tcPr>
          <w:p w14:paraId="4DB5969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8" w:type="pct"/>
          </w:tcPr>
          <w:p w14:paraId="4A5E854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2" w:type="pct"/>
          </w:tcPr>
          <w:p w14:paraId="272CDD8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80" w:type="pct"/>
          </w:tcPr>
          <w:p w14:paraId="7F3A3B0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4" w:type="pct"/>
          </w:tcPr>
          <w:p w14:paraId="77F6AED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4168463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29BC6DF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3CD2E3A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0173AE5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30" w:type="pct"/>
          </w:tcPr>
          <w:p w14:paraId="4DF34BE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8" w:type="pct"/>
          </w:tcPr>
          <w:p w14:paraId="09B43ED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2" w:type="pct"/>
          </w:tcPr>
          <w:p w14:paraId="62DB22C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80" w:type="pct"/>
          </w:tcPr>
          <w:p w14:paraId="0BD13AD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4" w:type="pct"/>
          </w:tcPr>
          <w:p w14:paraId="74CB96E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2731684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5859F42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0043</w:t>
            </w:r>
          </w:p>
        </w:tc>
        <w:tc>
          <w:tcPr>
            <w:tcW w:w="414" w:type="pct"/>
          </w:tcPr>
          <w:p w14:paraId="0DF8966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14AD8D4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30" w:type="pct"/>
          </w:tcPr>
          <w:p w14:paraId="6112DE8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8" w:type="pct"/>
          </w:tcPr>
          <w:p w14:paraId="2BEF97D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2" w:type="pct"/>
          </w:tcPr>
          <w:p w14:paraId="219FFE4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80" w:type="pct"/>
          </w:tcPr>
          <w:p w14:paraId="11EB8D7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4" w:type="pct"/>
          </w:tcPr>
          <w:p w14:paraId="149FD31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B45A661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2433A00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414" w:type="pct"/>
          </w:tcPr>
          <w:p w14:paraId="6B8EA00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599E1FE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30" w:type="pct"/>
          </w:tcPr>
          <w:p w14:paraId="223BE32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8" w:type="pct"/>
          </w:tcPr>
          <w:p w14:paraId="6E86F68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32" w:type="pct"/>
          </w:tcPr>
          <w:p w14:paraId="4AACC0A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80" w:type="pct"/>
          </w:tcPr>
          <w:p w14:paraId="6067D39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0A2DD4B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99285D" w:rsidRPr="00B468AF" w14:paraId="71FFAE84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5A0C986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414" w:type="pct"/>
          </w:tcPr>
          <w:p w14:paraId="3040687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31F5438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30" w:type="pct"/>
          </w:tcPr>
          <w:p w14:paraId="292D3E4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8" w:type="pct"/>
          </w:tcPr>
          <w:p w14:paraId="47BB23A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2" w:type="pct"/>
          </w:tcPr>
          <w:p w14:paraId="7152984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80" w:type="pct"/>
          </w:tcPr>
          <w:p w14:paraId="08A9A06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14" w:type="pct"/>
          </w:tcPr>
          <w:p w14:paraId="6E7AA45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0CD36DA8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78D6E32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414" w:type="pct"/>
          </w:tcPr>
          <w:p w14:paraId="66D644D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451B999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30" w:type="pct"/>
          </w:tcPr>
          <w:p w14:paraId="4EDFF32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8" w:type="pct"/>
          </w:tcPr>
          <w:p w14:paraId="007FC29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2" w:type="pct"/>
          </w:tcPr>
          <w:p w14:paraId="4059B14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80" w:type="pct"/>
          </w:tcPr>
          <w:p w14:paraId="4BF33CD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14" w:type="pct"/>
          </w:tcPr>
          <w:p w14:paraId="4D7140E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074B633A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26227F0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414" w:type="pct"/>
          </w:tcPr>
          <w:p w14:paraId="1470F85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4CF389D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30" w:type="pct"/>
          </w:tcPr>
          <w:p w14:paraId="35FC5A2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8" w:type="pct"/>
          </w:tcPr>
          <w:p w14:paraId="2D1B112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2" w:type="pct"/>
          </w:tcPr>
          <w:p w14:paraId="026D417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80" w:type="pct"/>
          </w:tcPr>
          <w:p w14:paraId="3474115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4" w:type="pct"/>
          </w:tcPr>
          <w:p w14:paraId="63CB3F6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250041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722A6CA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414" w:type="pct"/>
          </w:tcPr>
          <w:p w14:paraId="60963E0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7ED7190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30" w:type="pct"/>
          </w:tcPr>
          <w:p w14:paraId="1CE7934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28" w:type="pct"/>
          </w:tcPr>
          <w:p w14:paraId="7B0B040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32" w:type="pct"/>
          </w:tcPr>
          <w:p w14:paraId="70A77C6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580" w:type="pct"/>
          </w:tcPr>
          <w:p w14:paraId="645D5EC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14" w:type="pct"/>
          </w:tcPr>
          <w:p w14:paraId="6D0ACC6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BFEE72A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62B92E8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414" w:type="pct"/>
          </w:tcPr>
          <w:p w14:paraId="753B0B3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752B42A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30" w:type="pct"/>
          </w:tcPr>
          <w:p w14:paraId="17AA027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8" w:type="pct"/>
          </w:tcPr>
          <w:p w14:paraId="702DC02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32" w:type="pct"/>
          </w:tcPr>
          <w:p w14:paraId="2630D2F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580" w:type="pct"/>
          </w:tcPr>
          <w:p w14:paraId="3A18FAF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4" w:type="pct"/>
          </w:tcPr>
          <w:p w14:paraId="6B60649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6486F4A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2CF7240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414" w:type="pct"/>
          </w:tcPr>
          <w:p w14:paraId="202DFE6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1F868C4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30" w:type="pct"/>
          </w:tcPr>
          <w:p w14:paraId="07C0D3E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8" w:type="pct"/>
          </w:tcPr>
          <w:p w14:paraId="0B8E9A7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32" w:type="pct"/>
          </w:tcPr>
          <w:p w14:paraId="78C894A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80" w:type="pct"/>
          </w:tcPr>
          <w:p w14:paraId="41FAD6A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14" w:type="pct"/>
          </w:tcPr>
          <w:p w14:paraId="4F0AA42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2FF11DE2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03E2652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0045</w:t>
            </w:r>
          </w:p>
        </w:tc>
        <w:tc>
          <w:tcPr>
            <w:tcW w:w="414" w:type="pct"/>
          </w:tcPr>
          <w:p w14:paraId="1F4EE83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312EC95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30" w:type="pct"/>
          </w:tcPr>
          <w:p w14:paraId="6AEFD0A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8" w:type="pct"/>
          </w:tcPr>
          <w:p w14:paraId="0D243E4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2" w:type="pct"/>
          </w:tcPr>
          <w:p w14:paraId="4277139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80" w:type="pct"/>
          </w:tcPr>
          <w:p w14:paraId="6D389A1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14" w:type="pct"/>
          </w:tcPr>
          <w:p w14:paraId="2F7B802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2ECAC22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5014314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31B36A4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4B0003F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30" w:type="pct"/>
          </w:tcPr>
          <w:p w14:paraId="5AA44DE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8" w:type="pct"/>
          </w:tcPr>
          <w:p w14:paraId="6C4E765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2" w:type="pct"/>
          </w:tcPr>
          <w:p w14:paraId="191E70A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3FD54F9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14" w:type="pct"/>
          </w:tcPr>
          <w:p w14:paraId="755A931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93874C0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3386834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4A66BDA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628612A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30" w:type="pct"/>
          </w:tcPr>
          <w:p w14:paraId="4C871F0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8" w:type="pct"/>
          </w:tcPr>
          <w:p w14:paraId="76BD775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32" w:type="pct"/>
          </w:tcPr>
          <w:p w14:paraId="5D98998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424798C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14" w:type="pct"/>
          </w:tcPr>
          <w:p w14:paraId="4FBBF87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99285D" w:rsidRPr="00B468AF" w14:paraId="784F185B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05E3E37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1298F29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109E64F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30" w:type="pct"/>
          </w:tcPr>
          <w:p w14:paraId="27942BB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8" w:type="pct"/>
          </w:tcPr>
          <w:p w14:paraId="7A5E49C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2" w:type="pct"/>
          </w:tcPr>
          <w:p w14:paraId="0E41FF0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80" w:type="pct"/>
          </w:tcPr>
          <w:p w14:paraId="14E1D3B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14" w:type="pct"/>
          </w:tcPr>
          <w:p w14:paraId="3683C5F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566EF40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0D6643A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273E73C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21EB5FE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30" w:type="pct"/>
          </w:tcPr>
          <w:p w14:paraId="5DCBAC0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8" w:type="pct"/>
          </w:tcPr>
          <w:p w14:paraId="6993C42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32" w:type="pct"/>
          </w:tcPr>
          <w:p w14:paraId="64D9528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003EF12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14" w:type="pct"/>
          </w:tcPr>
          <w:p w14:paraId="09B5902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F0C1CF1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28F5210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5F00589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2B52F7D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30" w:type="pct"/>
          </w:tcPr>
          <w:p w14:paraId="28FB2C5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8" w:type="pct"/>
          </w:tcPr>
          <w:p w14:paraId="46E06CF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32" w:type="pct"/>
          </w:tcPr>
          <w:p w14:paraId="2AC0AFB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3D211E7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14" w:type="pct"/>
          </w:tcPr>
          <w:p w14:paraId="3A99F30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4B617CE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4EBF308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17B48E5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04C68D4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30" w:type="pct"/>
          </w:tcPr>
          <w:p w14:paraId="5025E00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8" w:type="pct"/>
          </w:tcPr>
          <w:p w14:paraId="5810A8E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2" w:type="pct"/>
          </w:tcPr>
          <w:p w14:paraId="122CE53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5F62180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4" w:type="pct"/>
          </w:tcPr>
          <w:p w14:paraId="5141262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61D4650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7602C3B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631A92E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0D83735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30" w:type="pct"/>
          </w:tcPr>
          <w:p w14:paraId="06EC203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8" w:type="pct"/>
          </w:tcPr>
          <w:p w14:paraId="2B9C37B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2" w:type="pct"/>
          </w:tcPr>
          <w:p w14:paraId="2311621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6CED99B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14" w:type="pct"/>
          </w:tcPr>
          <w:p w14:paraId="722F27F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F28C1F5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7C1F303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5389C74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67AF079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30" w:type="pct"/>
          </w:tcPr>
          <w:p w14:paraId="40C253E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8" w:type="pct"/>
          </w:tcPr>
          <w:p w14:paraId="7A19223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32" w:type="pct"/>
          </w:tcPr>
          <w:p w14:paraId="3142E11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6DC1F6E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14" w:type="pct"/>
          </w:tcPr>
          <w:p w14:paraId="452A346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4AF0654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59A5C7D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47F07C6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6FE1CB4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30" w:type="pct"/>
          </w:tcPr>
          <w:p w14:paraId="443FEAF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8" w:type="pct"/>
          </w:tcPr>
          <w:p w14:paraId="6325B19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2" w:type="pct"/>
          </w:tcPr>
          <w:p w14:paraId="3819C51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4FABE7A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4" w:type="pct"/>
          </w:tcPr>
          <w:p w14:paraId="10E24CF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430B7399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5992AE9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6B419EA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4F70D39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30" w:type="pct"/>
          </w:tcPr>
          <w:p w14:paraId="3672678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8" w:type="pct"/>
          </w:tcPr>
          <w:p w14:paraId="5DFA82C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2" w:type="pct"/>
          </w:tcPr>
          <w:p w14:paraId="6E78EDB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80" w:type="pct"/>
          </w:tcPr>
          <w:p w14:paraId="3044F10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14" w:type="pct"/>
          </w:tcPr>
          <w:p w14:paraId="5FE082E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47B80B45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295E829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29C46B5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6F56C0F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30" w:type="pct"/>
          </w:tcPr>
          <w:p w14:paraId="6E34E3A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8" w:type="pct"/>
          </w:tcPr>
          <w:p w14:paraId="7E0F1CB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32" w:type="pct"/>
          </w:tcPr>
          <w:p w14:paraId="24CD939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7DA3CC1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4" w:type="pct"/>
          </w:tcPr>
          <w:p w14:paraId="0FDA609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71C65C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7A95396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0047</w:t>
            </w:r>
          </w:p>
        </w:tc>
        <w:tc>
          <w:tcPr>
            <w:tcW w:w="414" w:type="pct"/>
          </w:tcPr>
          <w:p w14:paraId="49C8B88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345BFA3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30" w:type="pct"/>
          </w:tcPr>
          <w:p w14:paraId="479B14C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28" w:type="pct"/>
          </w:tcPr>
          <w:p w14:paraId="237804D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2" w:type="pct"/>
          </w:tcPr>
          <w:p w14:paraId="4E5F301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pct"/>
          </w:tcPr>
          <w:p w14:paraId="34C560E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1322BF9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E6DF73B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577A964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0048</w:t>
            </w:r>
          </w:p>
        </w:tc>
        <w:tc>
          <w:tcPr>
            <w:tcW w:w="414" w:type="pct"/>
          </w:tcPr>
          <w:p w14:paraId="14E3369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6BB15BA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30" w:type="pct"/>
          </w:tcPr>
          <w:p w14:paraId="0E15DCA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28" w:type="pct"/>
          </w:tcPr>
          <w:p w14:paraId="77BDC08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32" w:type="pct"/>
          </w:tcPr>
          <w:p w14:paraId="4591375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80" w:type="pct"/>
          </w:tcPr>
          <w:p w14:paraId="6F05F01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51D834C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7B24D4A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0BB2881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414" w:type="pct"/>
          </w:tcPr>
          <w:p w14:paraId="5B1AFB4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3526730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30" w:type="pct"/>
          </w:tcPr>
          <w:p w14:paraId="1F1717F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8" w:type="pct"/>
          </w:tcPr>
          <w:p w14:paraId="53FF9C2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32" w:type="pct"/>
          </w:tcPr>
          <w:p w14:paraId="10163ED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80" w:type="pct"/>
          </w:tcPr>
          <w:p w14:paraId="40757A3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75DDC3E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051967BD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6E4BE2D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414" w:type="pct"/>
          </w:tcPr>
          <w:p w14:paraId="7049BBC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57B5965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30" w:type="pct"/>
          </w:tcPr>
          <w:p w14:paraId="6C55415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8" w:type="pct"/>
          </w:tcPr>
          <w:p w14:paraId="1DB9DB7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32" w:type="pct"/>
          </w:tcPr>
          <w:p w14:paraId="7E24305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80" w:type="pct"/>
          </w:tcPr>
          <w:p w14:paraId="4D5EDBC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14" w:type="pct"/>
          </w:tcPr>
          <w:p w14:paraId="4B227CC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9B64309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3AAD6CC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414" w:type="pct"/>
          </w:tcPr>
          <w:p w14:paraId="2A3364E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10B23AB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30" w:type="pct"/>
          </w:tcPr>
          <w:p w14:paraId="20829D8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8" w:type="pct"/>
          </w:tcPr>
          <w:p w14:paraId="4DE1F5D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32" w:type="pct"/>
          </w:tcPr>
          <w:p w14:paraId="70A23DD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80" w:type="pct"/>
          </w:tcPr>
          <w:p w14:paraId="1B2AFBB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14" w:type="pct"/>
          </w:tcPr>
          <w:p w14:paraId="5B0714C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3676F8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25" w:type="pct"/>
          </w:tcPr>
          <w:p w14:paraId="2036711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0051</w:t>
            </w:r>
          </w:p>
        </w:tc>
        <w:tc>
          <w:tcPr>
            <w:tcW w:w="414" w:type="pct"/>
          </w:tcPr>
          <w:p w14:paraId="639D110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77" w:type="pct"/>
          </w:tcPr>
          <w:p w14:paraId="1BA3816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30" w:type="pct"/>
          </w:tcPr>
          <w:p w14:paraId="6AA72A6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8" w:type="pct"/>
          </w:tcPr>
          <w:p w14:paraId="2A13565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32" w:type="pct"/>
          </w:tcPr>
          <w:p w14:paraId="42E3162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80" w:type="pct"/>
          </w:tcPr>
          <w:p w14:paraId="1CD6916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14" w:type="pct"/>
          </w:tcPr>
          <w:p w14:paraId="6E94896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422F9DA3" w14:textId="77777777" w:rsidR="0099285D" w:rsidRPr="0097578E" w:rsidRDefault="0099285D" w:rsidP="0099285D">
      <w:pPr>
        <w:jc w:val="both"/>
        <w:rPr>
          <w:rFonts w:ascii="Times New Roman" w:hAnsi="Times New Roman" w:cs="Times New Roman"/>
          <w:sz w:val="12"/>
          <w:szCs w:val="12"/>
        </w:rPr>
      </w:pPr>
      <w:r w:rsidRPr="0097578E">
        <w:rPr>
          <w:rFonts w:ascii="Times New Roman" w:hAnsi="Times New Roman" w:cs="Times New Roman"/>
          <w:sz w:val="12"/>
          <w:szCs w:val="12"/>
        </w:rPr>
        <w:t>Note: 999=missing data</w:t>
      </w:r>
    </w:p>
    <w:p w14:paraId="37BF4424" w14:textId="77777777" w:rsidR="0099285D" w:rsidRPr="00B468AF" w:rsidRDefault="0099285D" w:rsidP="0099285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br w:type="page"/>
      </w: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4949" w:type="pct"/>
        <w:tblInd w:w="108" w:type="dxa"/>
        <w:tblLook w:val="01E0" w:firstRow="1" w:lastRow="1" w:firstColumn="1" w:lastColumn="1" w:noHBand="0" w:noVBand="0"/>
      </w:tblPr>
      <w:tblGrid>
        <w:gridCol w:w="1383"/>
        <w:gridCol w:w="2029"/>
        <w:gridCol w:w="2229"/>
        <w:gridCol w:w="1932"/>
        <w:gridCol w:w="1920"/>
        <w:gridCol w:w="2479"/>
        <w:gridCol w:w="1743"/>
        <w:gridCol w:w="1740"/>
      </w:tblGrid>
      <w:tr w:rsidR="0099285D" w:rsidRPr="00B468AF" w14:paraId="2E338FB4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3FA5EF5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656" w:type="pct"/>
            <w:vAlign w:val="center"/>
          </w:tcPr>
          <w:p w14:paraId="5BDAF94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721" w:type="pct"/>
            <w:vAlign w:val="center"/>
          </w:tcPr>
          <w:p w14:paraId="7A98EBA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25" w:type="pct"/>
            <w:vAlign w:val="center"/>
          </w:tcPr>
          <w:p w14:paraId="5794887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21" w:type="pct"/>
            <w:vAlign w:val="center"/>
          </w:tcPr>
          <w:p w14:paraId="7843CBD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802" w:type="pct"/>
            <w:vAlign w:val="center"/>
          </w:tcPr>
          <w:p w14:paraId="5BEFE10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564" w:type="pct"/>
            <w:vAlign w:val="center"/>
          </w:tcPr>
          <w:p w14:paraId="1C99A9E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563" w:type="pct"/>
            <w:vAlign w:val="center"/>
          </w:tcPr>
          <w:p w14:paraId="4E18F31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99285D" w:rsidRPr="00B468AF" w14:paraId="2A4D9E4D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0B1CC30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6971FCA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54F6F6E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5" w:type="pct"/>
            <w:vAlign w:val="center"/>
          </w:tcPr>
          <w:p w14:paraId="216ABA0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1" w:type="pct"/>
            <w:vAlign w:val="center"/>
          </w:tcPr>
          <w:p w14:paraId="166FB50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802" w:type="pct"/>
            <w:vAlign w:val="center"/>
          </w:tcPr>
          <w:p w14:paraId="567F90A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4" w:type="pct"/>
            <w:vAlign w:val="center"/>
          </w:tcPr>
          <w:p w14:paraId="76DD0D5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3" w:type="pct"/>
            <w:vAlign w:val="center"/>
          </w:tcPr>
          <w:p w14:paraId="1956998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99285D" w:rsidRPr="00B468AF" w14:paraId="10D3F1E1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7EBEAEE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744910A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3211128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5" w:type="pct"/>
            <w:vAlign w:val="center"/>
          </w:tcPr>
          <w:p w14:paraId="540013D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21" w:type="pct"/>
            <w:vAlign w:val="center"/>
          </w:tcPr>
          <w:p w14:paraId="220505C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802" w:type="pct"/>
            <w:vAlign w:val="center"/>
          </w:tcPr>
          <w:p w14:paraId="35BC714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564" w:type="pct"/>
            <w:vAlign w:val="center"/>
          </w:tcPr>
          <w:p w14:paraId="19516DA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3" w:type="pct"/>
            <w:vAlign w:val="center"/>
          </w:tcPr>
          <w:p w14:paraId="63E9865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012F0133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2DF30DA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605F42A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418D57C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5" w:type="pct"/>
            <w:vAlign w:val="center"/>
          </w:tcPr>
          <w:p w14:paraId="666DA6A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21" w:type="pct"/>
            <w:vAlign w:val="center"/>
          </w:tcPr>
          <w:p w14:paraId="179FB02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802" w:type="pct"/>
            <w:vAlign w:val="center"/>
          </w:tcPr>
          <w:p w14:paraId="6434E32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4" w:type="pct"/>
            <w:vAlign w:val="center"/>
          </w:tcPr>
          <w:p w14:paraId="5BFBA1C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3" w:type="pct"/>
            <w:vAlign w:val="center"/>
          </w:tcPr>
          <w:p w14:paraId="5F7AB2E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D57EEF6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034D9F8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53ECBE2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3C47BC8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5" w:type="pct"/>
            <w:vAlign w:val="center"/>
          </w:tcPr>
          <w:p w14:paraId="2718C79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1" w:type="pct"/>
            <w:vAlign w:val="center"/>
          </w:tcPr>
          <w:p w14:paraId="7CAE7E7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802" w:type="pct"/>
            <w:vAlign w:val="center"/>
          </w:tcPr>
          <w:p w14:paraId="4D36906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4" w:type="pct"/>
            <w:vAlign w:val="center"/>
          </w:tcPr>
          <w:p w14:paraId="414F360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3" w:type="pct"/>
            <w:vAlign w:val="center"/>
          </w:tcPr>
          <w:p w14:paraId="16D7BC1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A2643B1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6177321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34C8F38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1C330F6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5" w:type="pct"/>
            <w:vAlign w:val="center"/>
          </w:tcPr>
          <w:p w14:paraId="6DE1E2D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21" w:type="pct"/>
            <w:vAlign w:val="center"/>
          </w:tcPr>
          <w:p w14:paraId="0DC738F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802" w:type="pct"/>
            <w:vAlign w:val="center"/>
          </w:tcPr>
          <w:p w14:paraId="2EE0B7F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64" w:type="pct"/>
            <w:vAlign w:val="center"/>
          </w:tcPr>
          <w:p w14:paraId="7DFF4C7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3" w:type="pct"/>
            <w:vAlign w:val="center"/>
          </w:tcPr>
          <w:p w14:paraId="462525C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ADF9260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48FFAA5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133627D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1FA430D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5" w:type="pct"/>
            <w:vAlign w:val="center"/>
          </w:tcPr>
          <w:p w14:paraId="78F25CA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1" w:type="pct"/>
            <w:vAlign w:val="center"/>
          </w:tcPr>
          <w:p w14:paraId="04D872F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802" w:type="pct"/>
            <w:vAlign w:val="center"/>
          </w:tcPr>
          <w:p w14:paraId="7EC0405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4" w:type="pct"/>
            <w:vAlign w:val="center"/>
          </w:tcPr>
          <w:p w14:paraId="3070D05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3" w:type="pct"/>
            <w:vAlign w:val="center"/>
          </w:tcPr>
          <w:p w14:paraId="72F5CDA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B1991CA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4DFF5FE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590E80B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1C6C28D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5" w:type="pct"/>
            <w:vAlign w:val="center"/>
          </w:tcPr>
          <w:p w14:paraId="7C66D94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21" w:type="pct"/>
            <w:vAlign w:val="center"/>
          </w:tcPr>
          <w:p w14:paraId="10AB571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802" w:type="pct"/>
            <w:vAlign w:val="center"/>
          </w:tcPr>
          <w:p w14:paraId="1838A11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4" w:type="pct"/>
            <w:vAlign w:val="center"/>
          </w:tcPr>
          <w:p w14:paraId="4F87B3E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3" w:type="pct"/>
            <w:vAlign w:val="center"/>
          </w:tcPr>
          <w:p w14:paraId="240CD37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A29A25E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3EFABB2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33EA15D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3655AB8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5" w:type="pct"/>
            <w:vAlign w:val="center"/>
          </w:tcPr>
          <w:p w14:paraId="0FA3527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1" w:type="pct"/>
            <w:vAlign w:val="center"/>
          </w:tcPr>
          <w:p w14:paraId="07A0281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802" w:type="pct"/>
            <w:vAlign w:val="center"/>
          </w:tcPr>
          <w:p w14:paraId="262F4B1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4" w:type="pct"/>
            <w:vAlign w:val="center"/>
          </w:tcPr>
          <w:p w14:paraId="7F61269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3" w:type="pct"/>
            <w:vAlign w:val="center"/>
          </w:tcPr>
          <w:p w14:paraId="4D12829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9DFD398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0A46C81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5877E3D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0A6B964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5" w:type="pct"/>
            <w:vAlign w:val="center"/>
          </w:tcPr>
          <w:p w14:paraId="5C70007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1" w:type="pct"/>
            <w:vAlign w:val="center"/>
          </w:tcPr>
          <w:p w14:paraId="4FCEF90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802" w:type="pct"/>
            <w:vAlign w:val="center"/>
          </w:tcPr>
          <w:p w14:paraId="5234379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4" w:type="pct"/>
            <w:vAlign w:val="center"/>
          </w:tcPr>
          <w:p w14:paraId="38448E1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3" w:type="pct"/>
            <w:vAlign w:val="center"/>
          </w:tcPr>
          <w:p w14:paraId="390BEF1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B3CBD3B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3AC5355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3A9B997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7E5ACAF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5" w:type="pct"/>
            <w:vAlign w:val="center"/>
          </w:tcPr>
          <w:p w14:paraId="7C2A093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1" w:type="pct"/>
            <w:vAlign w:val="center"/>
          </w:tcPr>
          <w:p w14:paraId="73AFD9D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802" w:type="pct"/>
            <w:vAlign w:val="center"/>
          </w:tcPr>
          <w:p w14:paraId="3C45181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4" w:type="pct"/>
            <w:vAlign w:val="center"/>
          </w:tcPr>
          <w:p w14:paraId="41BA4ED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63" w:type="pct"/>
            <w:vAlign w:val="center"/>
          </w:tcPr>
          <w:p w14:paraId="236EC30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2376493" w14:textId="77777777" w:rsidTr="00D83371">
        <w:trPr>
          <w:trHeight w:val="255"/>
        </w:trPr>
        <w:tc>
          <w:tcPr>
            <w:tcW w:w="447" w:type="pct"/>
            <w:vAlign w:val="center"/>
          </w:tcPr>
          <w:p w14:paraId="14346A8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0054</w:t>
            </w:r>
          </w:p>
        </w:tc>
        <w:tc>
          <w:tcPr>
            <w:tcW w:w="656" w:type="pct"/>
            <w:vAlign w:val="center"/>
          </w:tcPr>
          <w:p w14:paraId="39E7C50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  <w:vAlign w:val="center"/>
          </w:tcPr>
          <w:p w14:paraId="0B7EDE1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5" w:type="pct"/>
            <w:vAlign w:val="center"/>
          </w:tcPr>
          <w:p w14:paraId="1D1BAAF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1" w:type="pct"/>
            <w:vAlign w:val="center"/>
          </w:tcPr>
          <w:p w14:paraId="497ABAE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802" w:type="pct"/>
            <w:vAlign w:val="center"/>
          </w:tcPr>
          <w:p w14:paraId="0461A68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64" w:type="pct"/>
            <w:vAlign w:val="center"/>
          </w:tcPr>
          <w:p w14:paraId="313D9A9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63" w:type="pct"/>
            <w:vAlign w:val="center"/>
          </w:tcPr>
          <w:p w14:paraId="2360C37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</w:tr>
      <w:tr w:rsidR="0099285D" w:rsidRPr="00B468AF" w14:paraId="039DC32A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321A4C0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35E335E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6896DF5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5" w:type="pct"/>
          </w:tcPr>
          <w:p w14:paraId="7F01F37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1" w:type="pct"/>
          </w:tcPr>
          <w:p w14:paraId="08E5787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802" w:type="pct"/>
          </w:tcPr>
          <w:p w14:paraId="664C3B0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4" w:type="pct"/>
          </w:tcPr>
          <w:p w14:paraId="1581AA2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563" w:type="pct"/>
          </w:tcPr>
          <w:p w14:paraId="2A68700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0315258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5654CBD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0E1CF00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07318FE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5" w:type="pct"/>
          </w:tcPr>
          <w:p w14:paraId="136AED8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1" w:type="pct"/>
          </w:tcPr>
          <w:p w14:paraId="0826647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802" w:type="pct"/>
          </w:tcPr>
          <w:p w14:paraId="43E9646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64" w:type="pct"/>
          </w:tcPr>
          <w:p w14:paraId="6BBD933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63" w:type="pct"/>
          </w:tcPr>
          <w:p w14:paraId="62C58FF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2A4437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0F30E2B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6176842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1AB7FDA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5" w:type="pct"/>
          </w:tcPr>
          <w:p w14:paraId="1F8A6EF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21" w:type="pct"/>
          </w:tcPr>
          <w:p w14:paraId="1CD0EE2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802" w:type="pct"/>
          </w:tcPr>
          <w:p w14:paraId="164C120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564" w:type="pct"/>
          </w:tcPr>
          <w:p w14:paraId="7F5C463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3" w:type="pct"/>
          </w:tcPr>
          <w:p w14:paraId="11FDDA1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883AAA5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02BC7B3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13D041D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377B239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5" w:type="pct"/>
          </w:tcPr>
          <w:p w14:paraId="0A11F93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1" w:type="pct"/>
          </w:tcPr>
          <w:p w14:paraId="6E9312F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802" w:type="pct"/>
          </w:tcPr>
          <w:p w14:paraId="1B4A7E7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4" w:type="pct"/>
          </w:tcPr>
          <w:p w14:paraId="13E2900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3" w:type="pct"/>
          </w:tcPr>
          <w:p w14:paraId="75BCD6A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64EC3A6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1E365E0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26C1DD1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764C0EE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5" w:type="pct"/>
          </w:tcPr>
          <w:p w14:paraId="5EE39EC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21" w:type="pct"/>
          </w:tcPr>
          <w:p w14:paraId="5D5059B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802" w:type="pct"/>
          </w:tcPr>
          <w:p w14:paraId="6E8EBE9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64" w:type="pct"/>
          </w:tcPr>
          <w:p w14:paraId="75334D8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3" w:type="pct"/>
          </w:tcPr>
          <w:p w14:paraId="4C32DCD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12F1FDD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26B4A33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7AE5CAF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5CA7839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25" w:type="pct"/>
          </w:tcPr>
          <w:p w14:paraId="216F7A5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21" w:type="pct"/>
          </w:tcPr>
          <w:p w14:paraId="4CB5309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802" w:type="pct"/>
          </w:tcPr>
          <w:p w14:paraId="5E15507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64" w:type="pct"/>
          </w:tcPr>
          <w:p w14:paraId="72BDCA7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63" w:type="pct"/>
          </w:tcPr>
          <w:p w14:paraId="760DF9A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AB3468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57E60A9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2F30601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6DE38FD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5" w:type="pct"/>
          </w:tcPr>
          <w:p w14:paraId="4E125FD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1" w:type="pct"/>
          </w:tcPr>
          <w:p w14:paraId="31F34CB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802" w:type="pct"/>
          </w:tcPr>
          <w:p w14:paraId="5DD2D64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64" w:type="pct"/>
          </w:tcPr>
          <w:p w14:paraId="7C726A4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3" w:type="pct"/>
          </w:tcPr>
          <w:p w14:paraId="4C6430D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4E455751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0AA69F3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35379EF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31DAE96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25" w:type="pct"/>
          </w:tcPr>
          <w:p w14:paraId="36384B8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21" w:type="pct"/>
          </w:tcPr>
          <w:p w14:paraId="28B5C48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802" w:type="pct"/>
          </w:tcPr>
          <w:p w14:paraId="6041EE2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64" w:type="pct"/>
          </w:tcPr>
          <w:p w14:paraId="5C5AFA7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63" w:type="pct"/>
          </w:tcPr>
          <w:p w14:paraId="29481B2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F8E25FE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55339D3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3822F1D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2FA49B0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5" w:type="pct"/>
          </w:tcPr>
          <w:p w14:paraId="58DD024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21" w:type="pct"/>
          </w:tcPr>
          <w:p w14:paraId="31AE809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802" w:type="pct"/>
          </w:tcPr>
          <w:p w14:paraId="0E871BC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4" w:type="pct"/>
          </w:tcPr>
          <w:p w14:paraId="7041B11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63" w:type="pct"/>
          </w:tcPr>
          <w:p w14:paraId="23333BE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224D166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0B54850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0056</w:t>
            </w:r>
          </w:p>
        </w:tc>
        <w:tc>
          <w:tcPr>
            <w:tcW w:w="656" w:type="pct"/>
          </w:tcPr>
          <w:p w14:paraId="447F111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59BE784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5" w:type="pct"/>
          </w:tcPr>
          <w:p w14:paraId="7B18A04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21" w:type="pct"/>
          </w:tcPr>
          <w:p w14:paraId="7ACA440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802" w:type="pct"/>
          </w:tcPr>
          <w:p w14:paraId="3CA1624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4" w:type="pct"/>
          </w:tcPr>
          <w:p w14:paraId="16449A4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3" w:type="pct"/>
          </w:tcPr>
          <w:p w14:paraId="60E091F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650393A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0260A36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0058</w:t>
            </w:r>
          </w:p>
        </w:tc>
        <w:tc>
          <w:tcPr>
            <w:tcW w:w="656" w:type="pct"/>
          </w:tcPr>
          <w:p w14:paraId="5068FB7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66849AD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25" w:type="pct"/>
          </w:tcPr>
          <w:p w14:paraId="08341B7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21" w:type="pct"/>
          </w:tcPr>
          <w:p w14:paraId="520D9DE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802" w:type="pct"/>
          </w:tcPr>
          <w:p w14:paraId="6F6ECD2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4" w:type="pct"/>
          </w:tcPr>
          <w:p w14:paraId="08C13A2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3" w:type="pct"/>
          </w:tcPr>
          <w:p w14:paraId="77E0635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E7780C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7EB0557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656" w:type="pct"/>
          </w:tcPr>
          <w:p w14:paraId="4DCC7A2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3876C04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5" w:type="pct"/>
          </w:tcPr>
          <w:p w14:paraId="3EBB074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28143F4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802" w:type="pct"/>
          </w:tcPr>
          <w:p w14:paraId="2BCCA85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4" w:type="pct"/>
          </w:tcPr>
          <w:p w14:paraId="6562DCC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3" w:type="pct"/>
          </w:tcPr>
          <w:p w14:paraId="1CBBDF7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AA4F1B5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79957D1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656" w:type="pct"/>
          </w:tcPr>
          <w:p w14:paraId="76EC807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6A086BF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5" w:type="pct"/>
          </w:tcPr>
          <w:p w14:paraId="6022680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1" w:type="pct"/>
          </w:tcPr>
          <w:p w14:paraId="22FE909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802" w:type="pct"/>
          </w:tcPr>
          <w:p w14:paraId="1AFDD0D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4" w:type="pct"/>
          </w:tcPr>
          <w:p w14:paraId="164195B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3" w:type="pct"/>
          </w:tcPr>
          <w:p w14:paraId="6D1A07A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E5709E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44D9646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656" w:type="pct"/>
          </w:tcPr>
          <w:p w14:paraId="62EE81D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72F8D41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25" w:type="pct"/>
          </w:tcPr>
          <w:p w14:paraId="4EECC01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6B92B88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802" w:type="pct"/>
          </w:tcPr>
          <w:p w14:paraId="76BE026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64" w:type="pct"/>
          </w:tcPr>
          <w:p w14:paraId="726E66C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3" w:type="pct"/>
          </w:tcPr>
          <w:p w14:paraId="106ADAC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587952C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1C24FE4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656" w:type="pct"/>
          </w:tcPr>
          <w:p w14:paraId="523BA55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5543A3C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25" w:type="pct"/>
          </w:tcPr>
          <w:p w14:paraId="1EEEA53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44460BD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802" w:type="pct"/>
          </w:tcPr>
          <w:p w14:paraId="4E4152E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64" w:type="pct"/>
          </w:tcPr>
          <w:p w14:paraId="3B1573C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3" w:type="pct"/>
          </w:tcPr>
          <w:p w14:paraId="410784A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9213FA4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4168D6F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656" w:type="pct"/>
          </w:tcPr>
          <w:p w14:paraId="6E0C5AB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6B00D7C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5" w:type="pct"/>
          </w:tcPr>
          <w:p w14:paraId="1A63ABA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7CBD6AA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802" w:type="pct"/>
          </w:tcPr>
          <w:p w14:paraId="09B176F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4" w:type="pct"/>
          </w:tcPr>
          <w:p w14:paraId="782DA39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3" w:type="pct"/>
          </w:tcPr>
          <w:p w14:paraId="09E9CB1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18F98E1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3B93744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656" w:type="pct"/>
          </w:tcPr>
          <w:p w14:paraId="22E1CC9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4B72D18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5" w:type="pct"/>
          </w:tcPr>
          <w:p w14:paraId="0EDC76D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3AC6FCC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802" w:type="pct"/>
          </w:tcPr>
          <w:p w14:paraId="7EDD2C3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4" w:type="pct"/>
          </w:tcPr>
          <w:p w14:paraId="05F75CA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3" w:type="pct"/>
          </w:tcPr>
          <w:p w14:paraId="7DAB595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93C6671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6CE8B8C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656" w:type="pct"/>
          </w:tcPr>
          <w:p w14:paraId="3706216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013C6EB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25" w:type="pct"/>
          </w:tcPr>
          <w:p w14:paraId="06705DD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1FCBCDA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802" w:type="pct"/>
          </w:tcPr>
          <w:p w14:paraId="689D63E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4" w:type="pct"/>
          </w:tcPr>
          <w:p w14:paraId="790D91F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3" w:type="pct"/>
          </w:tcPr>
          <w:p w14:paraId="18A6273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2E0206F8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5D32CCA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656" w:type="pct"/>
          </w:tcPr>
          <w:p w14:paraId="00E0EC3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4FD2EED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5" w:type="pct"/>
          </w:tcPr>
          <w:p w14:paraId="6A22A24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4DB844C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802" w:type="pct"/>
          </w:tcPr>
          <w:p w14:paraId="3132541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4" w:type="pct"/>
          </w:tcPr>
          <w:p w14:paraId="72D1B89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3" w:type="pct"/>
          </w:tcPr>
          <w:p w14:paraId="72A48EA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60F1B93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1ED231A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0059</w:t>
            </w:r>
          </w:p>
        </w:tc>
        <w:tc>
          <w:tcPr>
            <w:tcW w:w="656" w:type="pct"/>
          </w:tcPr>
          <w:p w14:paraId="00C6F00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6AF28CF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25" w:type="pct"/>
          </w:tcPr>
          <w:p w14:paraId="7616AC75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5EE2E9E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802" w:type="pct"/>
          </w:tcPr>
          <w:p w14:paraId="423353C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4" w:type="pct"/>
          </w:tcPr>
          <w:p w14:paraId="4622AB0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3" w:type="pct"/>
          </w:tcPr>
          <w:p w14:paraId="3B06FC7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E487084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5CA1836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656" w:type="pct"/>
          </w:tcPr>
          <w:p w14:paraId="3B3C198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0BAC58F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25" w:type="pct"/>
          </w:tcPr>
          <w:p w14:paraId="6DDCC38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49470CA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802" w:type="pct"/>
          </w:tcPr>
          <w:p w14:paraId="45BD5C6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4" w:type="pct"/>
          </w:tcPr>
          <w:p w14:paraId="0C8FA1C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3" w:type="pct"/>
          </w:tcPr>
          <w:p w14:paraId="7D3F3E5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72B994E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3C11662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656" w:type="pct"/>
          </w:tcPr>
          <w:p w14:paraId="0289875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71190664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25" w:type="pct"/>
          </w:tcPr>
          <w:p w14:paraId="68170D9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1" w:type="pct"/>
          </w:tcPr>
          <w:p w14:paraId="5771FE0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802" w:type="pct"/>
          </w:tcPr>
          <w:p w14:paraId="4B2A282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4" w:type="pct"/>
          </w:tcPr>
          <w:p w14:paraId="2B535E6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3" w:type="pct"/>
          </w:tcPr>
          <w:p w14:paraId="385A318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0FC48FBF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5EA5302F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656" w:type="pct"/>
          </w:tcPr>
          <w:p w14:paraId="023655D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7986E52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25" w:type="pct"/>
          </w:tcPr>
          <w:p w14:paraId="4710F14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70058D9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802" w:type="pct"/>
          </w:tcPr>
          <w:p w14:paraId="20165877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64" w:type="pct"/>
          </w:tcPr>
          <w:p w14:paraId="144C891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63" w:type="pct"/>
          </w:tcPr>
          <w:p w14:paraId="573462F1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3775C52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02CB3DD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656" w:type="pct"/>
          </w:tcPr>
          <w:p w14:paraId="4A106ECB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73774E1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25" w:type="pct"/>
          </w:tcPr>
          <w:p w14:paraId="42FBD239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21" w:type="pct"/>
          </w:tcPr>
          <w:p w14:paraId="51BCB6F0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802" w:type="pct"/>
          </w:tcPr>
          <w:p w14:paraId="4FC2F40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4" w:type="pct"/>
          </w:tcPr>
          <w:p w14:paraId="0519488E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63" w:type="pct"/>
          </w:tcPr>
          <w:p w14:paraId="36011B0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18168E5" w14:textId="77777777" w:rsidTr="00D8337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47" w:type="pct"/>
          </w:tcPr>
          <w:p w14:paraId="751DA222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0060</w:t>
            </w:r>
          </w:p>
        </w:tc>
        <w:tc>
          <w:tcPr>
            <w:tcW w:w="656" w:type="pct"/>
          </w:tcPr>
          <w:p w14:paraId="0CE1E538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721" w:type="pct"/>
          </w:tcPr>
          <w:p w14:paraId="51235A5A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25" w:type="pct"/>
          </w:tcPr>
          <w:p w14:paraId="544E13B3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21" w:type="pct"/>
          </w:tcPr>
          <w:p w14:paraId="52568E2C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802" w:type="pct"/>
          </w:tcPr>
          <w:p w14:paraId="5D99072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4" w:type="pct"/>
          </w:tcPr>
          <w:p w14:paraId="52B41C7D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63" w:type="pct"/>
          </w:tcPr>
          <w:p w14:paraId="62B5BF86" w14:textId="77777777" w:rsidR="0099285D" w:rsidRPr="00B468A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529F729C" w14:textId="77777777" w:rsidR="0099285D" w:rsidRPr="00B468AF" w:rsidRDefault="0099285D" w:rsidP="0099285D">
      <w:pPr>
        <w:jc w:val="both"/>
        <w:rPr>
          <w:rFonts w:ascii="Times New Roman" w:hAnsi="Times New Roman" w:cs="Times New Roman"/>
          <w:sz w:val="12"/>
          <w:szCs w:val="12"/>
        </w:rPr>
      </w:pPr>
      <w:r w:rsidRPr="00B468AF">
        <w:rPr>
          <w:rFonts w:ascii="Times New Roman" w:hAnsi="Times New Roman" w:cs="Times New Roman"/>
          <w:sz w:val="12"/>
          <w:szCs w:val="12"/>
        </w:rPr>
        <w:t>Note: 999=missing data</w:t>
      </w:r>
    </w:p>
    <w:p w14:paraId="309352A9" w14:textId="77777777" w:rsidR="00814D7A" w:rsidRDefault="00814D7A" w:rsidP="0099285D">
      <w:pPr>
        <w:rPr>
          <w:rFonts w:ascii="Times New Roman" w:hAnsi="Times New Roman" w:cs="Times New Roman"/>
          <w:sz w:val="20"/>
          <w:szCs w:val="20"/>
        </w:rPr>
      </w:pPr>
    </w:p>
    <w:p w14:paraId="2707BEA7" w14:textId="1CCE4755" w:rsidR="0099285D" w:rsidRPr="003C5AB5" w:rsidRDefault="0099285D" w:rsidP="0099285D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4949" w:type="pct"/>
        <w:jc w:val="center"/>
        <w:tblLook w:val="01E0" w:firstRow="1" w:lastRow="1" w:firstColumn="1" w:lastColumn="1" w:noHBand="0" w:noVBand="0"/>
      </w:tblPr>
      <w:tblGrid>
        <w:gridCol w:w="2104"/>
        <w:gridCol w:w="1113"/>
        <w:gridCol w:w="2643"/>
        <w:gridCol w:w="1833"/>
        <w:gridCol w:w="1827"/>
        <w:gridCol w:w="2167"/>
        <w:gridCol w:w="1666"/>
        <w:gridCol w:w="2102"/>
      </w:tblGrid>
      <w:tr w:rsidR="0099285D" w:rsidRPr="00B468AF" w14:paraId="1C6DF197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6F29DDE3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60" w:type="pct"/>
            <w:vAlign w:val="center"/>
          </w:tcPr>
          <w:p w14:paraId="343249C6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55" w:type="pct"/>
            <w:vAlign w:val="center"/>
          </w:tcPr>
          <w:p w14:paraId="0844F19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593" w:type="pct"/>
            <w:vAlign w:val="center"/>
          </w:tcPr>
          <w:p w14:paraId="57F524B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591" w:type="pct"/>
            <w:vAlign w:val="center"/>
          </w:tcPr>
          <w:p w14:paraId="728D774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01" w:type="pct"/>
            <w:vAlign w:val="center"/>
          </w:tcPr>
          <w:p w14:paraId="38261552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539" w:type="pct"/>
            <w:vAlign w:val="center"/>
          </w:tcPr>
          <w:p w14:paraId="280CB08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680" w:type="pct"/>
            <w:vAlign w:val="center"/>
          </w:tcPr>
          <w:p w14:paraId="09DDC8D3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814D7A" w:rsidRPr="00B468AF" w14:paraId="78722134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5A1CC6E4" w14:textId="22F2287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0" w:type="pct"/>
            <w:vAlign w:val="center"/>
          </w:tcPr>
          <w:p w14:paraId="1D06FAB0" w14:textId="3F081FCC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2FCBEDF5" w14:textId="35B8AD8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93" w:type="pct"/>
            <w:vAlign w:val="center"/>
          </w:tcPr>
          <w:p w14:paraId="3D749670" w14:textId="08E5D469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3CBC16A3" w14:textId="741274B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01" w:type="pct"/>
            <w:vAlign w:val="center"/>
          </w:tcPr>
          <w:p w14:paraId="16BD3DCA" w14:textId="03158A7F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39" w:type="pct"/>
            <w:vAlign w:val="center"/>
          </w:tcPr>
          <w:p w14:paraId="74F8284D" w14:textId="6C6EEC2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6F2EFB78" w14:textId="7666489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154C7D23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478CDA74" w14:textId="4CFCCC02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0" w:type="pct"/>
            <w:vAlign w:val="center"/>
          </w:tcPr>
          <w:p w14:paraId="01A560CC" w14:textId="192B574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07F1E9E" w14:textId="2EBEE2A8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593" w:type="pct"/>
            <w:vAlign w:val="center"/>
          </w:tcPr>
          <w:p w14:paraId="67C66931" w14:textId="6C0A078B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41BE6148" w14:textId="57D0486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701" w:type="pct"/>
            <w:vAlign w:val="center"/>
          </w:tcPr>
          <w:p w14:paraId="3FA6D0E3" w14:textId="6C762FEB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39" w:type="pct"/>
            <w:vAlign w:val="center"/>
          </w:tcPr>
          <w:p w14:paraId="7DA8641C" w14:textId="0D19336D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0" w:type="pct"/>
            <w:vAlign w:val="center"/>
          </w:tcPr>
          <w:p w14:paraId="40158999" w14:textId="1AD6833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472617D1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67F709C9" w14:textId="327390D2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0" w:type="pct"/>
            <w:vAlign w:val="center"/>
          </w:tcPr>
          <w:p w14:paraId="0B3F571D" w14:textId="16878D9A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17FDA703" w14:textId="69500118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593" w:type="pct"/>
            <w:vAlign w:val="center"/>
          </w:tcPr>
          <w:p w14:paraId="78FCEFC2" w14:textId="3D46DFB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1A86E53B" w14:textId="630256AF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1" w:type="pct"/>
            <w:vAlign w:val="center"/>
          </w:tcPr>
          <w:p w14:paraId="4414D6BC" w14:textId="6BC46F88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39" w:type="pct"/>
            <w:vAlign w:val="center"/>
          </w:tcPr>
          <w:p w14:paraId="6E7EBD04" w14:textId="69F7AD3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0F2630AD" w14:textId="5DBC032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5D075B87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097C7AF2" w14:textId="10D1943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0" w:type="pct"/>
            <w:vAlign w:val="center"/>
          </w:tcPr>
          <w:p w14:paraId="07853DC8" w14:textId="532E9E9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1D9FC70C" w14:textId="3E863C8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93" w:type="pct"/>
            <w:vAlign w:val="center"/>
          </w:tcPr>
          <w:p w14:paraId="15A3E357" w14:textId="3ECCD9B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4B553B20" w14:textId="53C81C3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1" w:type="pct"/>
            <w:vAlign w:val="center"/>
          </w:tcPr>
          <w:p w14:paraId="1FCA0F25" w14:textId="3EEE42D1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39" w:type="pct"/>
            <w:vAlign w:val="center"/>
          </w:tcPr>
          <w:p w14:paraId="25B3D416" w14:textId="55861C8C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7EDC1B11" w14:textId="150211C9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2B25CC3D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77E698C9" w14:textId="0B71073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0" w:type="pct"/>
            <w:vAlign w:val="center"/>
          </w:tcPr>
          <w:p w14:paraId="64805B1E" w14:textId="0A2E8F7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2B3470BB" w14:textId="37438554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93" w:type="pct"/>
            <w:vAlign w:val="center"/>
          </w:tcPr>
          <w:p w14:paraId="15D57FD1" w14:textId="345EB5F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91" w:type="pct"/>
            <w:vAlign w:val="center"/>
          </w:tcPr>
          <w:p w14:paraId="3A952C26" w14:textId="3077A564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1" w:type="pct"/>
            <w:vAlign w:val="center"/>
          </w:tcPr>
          <w:p w14:paraId="07CB82A1" w14:textId="7910ACF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39" w:type="pct"/>
            <w:vAlign w:val="center"/>
          </w:tcPr>
          <w:p w14:paraId="255EFF48" w14:textId="0FC77B8F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487427C0" w14:textId="72DBE6E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1AF51986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428F536D" w14:textId="79361078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0" w:type="pct"/>
            <w:vAlign w:val="center"/>
          </w:tcPr>
          <w:p w14:paraId="0F80613B" w14:textId="2A22C2C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B1EC5BC" w14:textId="12983261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93" w:type="pct"/>
            <w:vAlign w:val="center"/>
          </w:tcPr>
          <w:p w14:paraId="7694AB10" w14:textId="73D16909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407388FC" w14:textId="43B7682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1" w:type="pct"/>
            <w:vAlign w:val="center"/>
          </w:tcPr>
          <w:p w14:paraId="2B5B1546" w14:textId="6E23203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39" w:type="pct"/>
            <w:vAlign w:val="center"/>
          </w:tcPr>
          <w:p w14:paraId="604BDD38" w14:textId="5498CB54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59728F6C" w14:textId="04BD496F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3CDA2517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1E9CB5DB" w14:textId="6CB6DAB9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0" w:type="pct"/>
            <w:vAlign w:val="center"/>
          </w:tcPr>
          <w:p w14:paraId="7CF94847" w14:textId="3DF1DC4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0256D511" w14:textId="029C470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93" w:type="pct"/>
            <w:vAlign w:val="center"/>
          </w:tcPr>
          <w:p w14:paraId="583897A9" w14:textId="405D394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91" w:type="pct"/>
            <w:vAlign w:val="center"/>
          </w:tcPr>
          <w:p w14:paraId="0E1F07DD" w14:textId="536AFD9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1" w:type="pct"/>
            <w:vAlign w:val="center"/>
          </w:tcPr>
          <w:p w14:paraId="577D6F1E" w14:textId="4A8F351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9" w:type="pct"/>
            <w:vAlign w:val="center"/>
          </w:tcPr>
          <w:p w14:paraId="021CB6D5" w14:textId="72F485C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229EB032" w14:textId="29BCF5A4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0CCE9CE5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78407C4F" w14:textId="51286008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0" w:type="pct"/>
            <w:vAlign w:val="center"/>
          </w:tcPr>
          <w:p w14:paraId="5CEDD50A" w14:textId="14F8E96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2B12C1AB" w14:textId="2C1DD2E1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93" w:type="pct"/>
            <w:vAlign w:val="center"/>
          </w:tcPr>
          <w:p w14:paraId="099C7938" w14:textId="0F2FD4C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52E30061" w14:textId="3901FA3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1" w:type="pct"/>
            <w:vAlign w:val="center"/>
          </w:tcPr>
          <w:p w14:paraId="69927B6D" w14:textId="1BE8940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9" w:type="pct"/>
            <w:vAlign w:val="center"/>
          </w:tcPr>
          <w:p w14:paraId="3395FDE8" w14:textId="4483A30A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0" w:type="pct"/>
            <w:vAlign w:val="center"/>
          </w:tcPr>
          <w:p w14:paraId="1C3A8A0C" w14:textId="09128FF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1BA935E2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33373D38" w14:textId="28292489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0017-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0063</w:t>
            </w:r>
          </w:p>
        </w:tc>
        <w:tc>
          <w:tcPr>
            <w:tcW w:w="360" w:type="pct"/>
            <w:vAlign w:val="center"/>
          </w:tcPr>
          <w:p w14:paraId="69346D66" w14:textId="4D6B6BA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1B55DD04" w14:textId="2D0D648C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93" w:type="pct"/>
            <w:vAlign w:val="center"/>
          </w:tcPr>
          <w:p w14:paraId="480C98B3" w14:textId="75D70CE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91" w:type="pct"/>
            <w:vAlign w:val="center"/>
          </w:tcPr>
          <w:p w14:paraId="264AF85A" w14:textId="5616BCA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1" w:type="pct"/>
            <w:vAlign w:val="center"/>
          </w:tcPr>
          <w:p w14:paraId="252648B3" w14:textId="4151330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39" w:type="pct"/>
            <w:vAlign w:val="center"/>
          </w:tcPr>
          <w:p w14:paraId="48BFB0C0" w14:textId="632083BD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7CEC98A7" w14:textId="716AD9D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0672D593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16A72055" w14:textId="2B3370A2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24902902" w14:textId="6F74CFCA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981FA2F" w14:textId="6F54698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93" w:type="pct"/>
            <w:vAlign w:val="center"/>
          </w:tcPr>
          <w:p w14:paraId="1A67A95B" w14:textId="14611E5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15D8B817" w14:textId="6CD4947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1" w:type="pct"/>
            <w:vAlign w:val="center"/>
          </w:tcPr>
          <w:p w14:paraId="361B0E64" w14:textId="324F816D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39" w:type="pct"/>
            <w:vAlign w:val="center"/>
          </w:tcPr>
          <w:p w14:paraId="4703E978" w14:textId="2F250C7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0" w:type="pct"/>
            <w:vAlign w:val="center"/>
          </w:tcPr>
          <w:p w14:paraId="7C2083F2" w14:textId="3B5AF65C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64700AAA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0D435ADF" w14:textId="2BAA00D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6C01E5EA" w14:textId="33EDF9CA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1FDE3819" w14:textId="4B94862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93" w:type="pct"/>
            <w:vAlign w:val="center"/>
          </w:tcPr>
          <w:p w14:paraId="2B1AD4C0" w14:textId="1BEAB8B2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3F609008" w14:textId="16BC3F3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1" w:type="pct"/>
            <w:vAlign w:val="center"/>
          </w:tcPr>
          <w:p w14:paraId="76826B47" w14:textId="4ED0C298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9" w:type="pct"/>
            <w:vAlign w:val="center"/>
          </w:tcPr>
          <w:p w14:paraId="045A83F9" w14:textId="39C616DD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1F85A0A1" w14:textId="7F67E75C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09EEC6B8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405F5354" w14:textId="5023B4C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240C8FB7" w14:textId="04DAEF9E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10F21CED" w14:textId="5E27322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93" w:type="pct"/>
            <w:vAlign w:val="center"/>
          </w:tcPr>
          <w:p w14:paraId="334C617A" w14:textId="20BBCD0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144453B3" w14:textId="5FB5244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1" w:type="pct"/>
            <w:vAlign w:val="center"/>
          </w:tcPr>
          <w:p w14:paraId="1C4BAD5B" w14:textId="433D0A5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39" w:type="pct"/>
            <w:vAlign w:val="center"/>
          </w:tcPr>
          <w:p w14:paraId="1E463FCC" w14:textId="17C16F1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080A3062" w14:textId="72CF788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107E6D5C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0B76BF90" w14:textId="1C4FD592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659F9BCD" w14:textId="3DC105B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3728F2EC" w14:textId="31047EB1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93" w:type="pct"/>
            <w:vAlign w:val="center"/>
          </w:tcPr>
          <w:p w14:paraId="38FC0D58" w14:textId="147D1DE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91" w:type="pct"/>
            <w:vAlign w:val="center"/>
          </w:tcPr>
          <w:p w14:paraId="3898B8FE" w14:textId="1EF0D2FA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1" w:type="pct"/>
            <w:vAlign w:val="center"/>
          </w:tcPr>
          <w:p w14:paraId="55FDC1D0" w14:textId="17DA932B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39" w:type="pct"/>
            <w:vAlign w:val="center"/>
          </w:tcPr>
          <w:p w14:paraId="030124BA" w14:textId="374CA40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80" w:type="pct"/>
            <w:vAlign w:val="center"/>
          </w:tcPr>
          <w:p w14:paraId="5DEAB714" w14:textId="123C6381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76C5FE1C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111D97AD" w14:textId="31C1F4A0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37508105" w14:textId="78D270C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267266FF" w14:textId="3C3D1CD1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93" w:type="pct"/>
            <w:vAlign w:val="center"/>
          </w:tcPr>
          <w:p w14:paraId="0DE617BC" w14:textId="0F87637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4F294BA2" w14:textId="57FF37B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1" w:type="pct"/>
            <w:vAlign w:val="center"/>
          </w:tcPr>
          <w:p w14:paraId="7E475280" w14:textId="7508B0B4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39" w:type="pct"/>
            <w:vAlign w:val="center"/>
          </w:tcPr>
          <w:p w14:paraId="1134F1BD" w14:textId="696FF20F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0" w:type="pct"/>
            <w:vAlign w:val="center"/>
          </w:tcPr>
          <w:p w14:paraId="372A8F3E" w14:textId="06A60F48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48166304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74F229E6" w14:textId="2BA4EADD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093E65D4" w14:textId="70D2F27B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39D52080" w14:textId="67AD3C7C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93" w:type="pct"/>
            <w:vAlign w:val="center"/>
          </w:tcPr>
          <w:p w14:paraId="404CA7F7" w14:textId="7BF65F2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57D483EC" w14:textId="35AD298B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1" w:type="pct"/>
            <w:vAlign w:val="center"/>
          </w:tcPr>
          <w:p w14:paraId="0ED5E2BC" w14:textId="4F1F935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39" w:type="pct"/>
            <w:vAlign w:val="center"/>
          </w:tcPr>
          <w:p w14:paraId="3E67EC49" w14:textId="09641BEB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80" w:type="pct"/>
            <w:vAlign w:val="center"/>
          </w:tcPr>
          <w:p w14:paraId="33E089E2" w14:textId="608FB96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814D7A" w:rsidRPr="00B468AF" w14:paraId="584E40A3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711EE7A5" w14:textId="04C84C49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6736B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6736B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49A990FD" w14:textId="132331E9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6736B4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092C110E" w14:textId="483E839F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6736B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93" w:type="pct"/>
            <w:vAlign w:val="center"/>
          </w:tcPr>
          <w:p w14:paraId="7A970313" w14:textId="214C4BA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</w:t>
            </w:r>
          </w:p>
        </w:tc>
        <w:tc>
          <w:tcPr>
            <w:tcW w:w="591" w:type="pct"/>
            <w:vAlign w:val="center"/>
          </w:tcPr>
          <w:p w14:paraId="0E5DEA90" w14:textId="06FECD77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</w:t>
            </w:r>
          </w:p>
        </w:tc>
        <w:tc>
          <w:tcPr>
            <w:tcW w:w="701" w:type="pct"/>
            <w:vAlign w:val="center"/>
          </w:tcPr>
          <w:p w14:paraId="43FC5720" w14:textId="781CFD82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</w:t>
            </w:r>
          </w:p>
        </w:tc>
        <w:tc>
          <w:tcPr>
            <w:tcW w:w="539" w:type="pct"/>
            <w:vAlign w:val="center"/>
          </w:tcPr>
          <w:p w14:paraId="42A74509" w14:textId="0B3655AC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</w:t>
            </w:r>
          </w:p>
        </w:tc>
        <w:tc>
          <w:tcPr>
            <w:tcW w:w="680" w:type="pct"/>
            <w:vAlign w:val="center"/>
          </w:tcPr>
          <w:p w14:paraId="26103F04" w14:textId="3E815B4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</w:tr>
      <w:tr w:rsidR="00814D7A" w:rsidRPr="00B468AF" w14:paraId="6F6286F2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2C64537E" w14:textId="32D407A8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1FE3DABF" w14:textId="0B36847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034BA04A" w14:textId="458460D5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93" w:type="pct"/>
            <w:vAlign w:val="center"/>
          </w:tcPr>
          <w:p w14:paraId="0750F4A1" w14:textId="0283AD8A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47C56B61" w14:textId="10A538AA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1" w:type="pct"/>
            <w:vAlign w:val="center"/>
          </w:tcPr>
          <w:p w14:paraId="7BB53D1F" w14:textId="2D7B87B6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39" w:type="pct"/>
            <w:vAlign w:val="center"/>
          </w:tcPr>
          <w:p w14:paraId="72F6B775" w14:textId="77121333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0" w:type="pct"/>
            <w:vAlign w:val="center"/>
          </w:tcPr>
          <w:p w14:paraId="7DE9049A" w14:textId="0B7793AD" w:rsidR="00814D7A" w:rsidRPr="00B468AF" w:rsidRDefault="00814D7A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815460A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40D9E467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60" w:type="pct"/>
            <w:vAlign w:val="center"/>
          </w:tcPr>
          <w:p w14:paraId="021C264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0CF42F22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593" w:type="pct"/>
            <w:vAlign w:val="center"/>
          </w:tcPr>
          <w:p w14:paraId="0EC0E29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18C10D3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1" w:type="pct"/>
            <w:vAlign w:val="center"/>
          </w:tcPr>
          <w:p w14:paraId="4124D02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3C536B10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80" w:type="pct"/>
            <w:vAlign w:val="center"/>
          </w:tcPr>
          <w:p w14:paraId="673F07A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599692F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632CEC8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60" w:type="pct"/>
            <w:vAlign w:val="center"/>
          </w:tcPr>
          <w:p w14:paraId="4D7C1EC3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2DB4FF80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93" w:type="pct"/>
            <w:vAlign w:val="center"/>
          </w:tcPr>
          <w:p w14:paraId="13BA911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775DE78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1" w:type="pct"/>
            <w:vAlign w:val="center"/>
          </w:tcPr>
          <w:p w14:paraId="68888973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39" w:type="pct"/>
            <w:vAlign w:val="center"/>
          </w:tcPr>
          <w:p w14:paraId="590DE56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0" w:type="pct"/>
            <w:vAlign w:val="center"/>
          </w:tcPr>
          <w:p w14:paraId="05269E7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A8EC39E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59650DE2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14D280D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6AA503C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593" w:type="pct"/>
            <w:vAlign w:val="center"/>
          </w:tcPr>
          <w:p w14:paraId="578FD7E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445B234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1" w:type="pct"/>
            <w:vAlign w:val="center"/>
          </w:tcPr>
          <w:p w14:paraId="7765D4A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39" w:type="pct"/>
            <w:vAlign w:val="center"/>
          </w:tcPr>
          <w:p w14:paraId="189CE84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80" w:type="pct"/>
            <w:vAlign w:val="center"/>
          </w:tcPr>
          <w:p w14:paraId="568800A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FAE475E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11F344E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3CA7878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0207C4B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593" w:type="pct"/>
            <w:vAlign w:val="center"/>
          </w:tcPr>
          <w:p w14:paraId="7F12D64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91" w:type="pct"/>
            <w:vAlign w:val="center"/>
          </w:tcPr>
          <w:p w14:paraId="10B26EC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1" w:type="pct"/>
            <w:vAlign w:val="center"/>
          </w:tcPr>
          <w:p w14:paraId="2850C01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39" w:type="pct"/>
            <w:vAlign w:val="center"/>
          </w:tcPr>
          <w:p w14:paraId="3CE6904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0" w:type="pct"/>
            <w:vAlign w:val="center"/>
          </w:tcPr>
          <w:p w14:paraId="743A67D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A985B96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5BF4DE0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5BF79122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3879B3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93" w:type="pct"/>
            <w:vAlign w:val="center"/>
          </w:tcPr>
          <w:p w14:paraId="445A935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61D2CB2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1" w:type="pct"/>
            <w:vAlign w:val="center"/>
          </w:tcPr>
          <w:p w14:paraId="6EC804C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39" w:type="pct"/>
            <w:vAlign w:val="center"/>
          </w:tcPr>
          <w:p w14:paraId="0A6D6626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80" w:type="pct"/>
            <w:vAlign w:val="center"/>
          </w:tcPr>
          <w:p w14:paraId="21F4777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2A92775C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01FE624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170D475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7377812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93" w:type="pct"/>
            <w:vAlign w:val="center"/>
          </w:tcPr>
          <w:p w14:paraId="4AA2486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4EC14B4C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1" w:type="pct"/>
            <w:vAlign w:val="center"/>
          </w:tcPr>
          <w:p w14:paraId="68728A4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39" w:type="pct"/>
            <w:vAlign w:val="center"/>
          </w:tcPr>
          <w:p w14:paraId="0D30E187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0" w:type="pct"/>
            <w:vAlign w:val="center"/>
          </w:tcPr>
          <w:p w14:paraId="2748AFF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6A80DF0B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4FF9D0D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3DCDF92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21DC7C0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93" w:type="pct"/>
            <w:vAlign w:val="center"/>
          </w:tcPr>
          <w:p w14:paraId="228FD69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0329215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1" w:type="pct"/>
            <w:vAlign w:val="center"/>
          </w:tcPr>
          <w:p w14:paraId="5BF124C7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9" w:type="pct"/>
            <w:vAlign w:val="center"/>
          </w:tcPr>
          <w:p w14:paraId="4D1CD12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80" w:type="pct"/>
            <w:vAlign w:val="center"/>
          </w:tcPr>
          <w:p w14:paraId="659043A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77F3A686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6CF9A6B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407DFF7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3CBE669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93" w:type="pct"/>
            <w:vAlign w:val="center"/>
          </w:tcPr>
          <w:p w14:paraId="6F72EAC6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26A59D0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1" w:type="pct"/>
            <w:vAlign w:val="center"/>
          </w:tcPr>
          <w:p w14:paraId="3A86BD96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39" w:type="pct"/>
            <w:vAlign w:val="center"/>
          </w:tcPr>
          <w:p w14:paraId="5E23F05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80" w:type="pct"/>
            <w:vAlign w:val="center"/>
          </w:tcPr>
          <w:p w14:paraId="23C92DE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31AA86A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5948632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4911C95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A6591C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93" w:type="pct"/>
            <w:vAlign w:val="center"/>
          </w:tcPr>
          <w:p w14:paraId="359564B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3F45A4E2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1" w:type="pct"/>
            <w:vAlign w:val="center"/>
          </w:tcPr>
          <w:p w14:paraId="6DD35B3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39" w:type="pct"/>
            <w:vAlign w:val="center"/>
          </w:tcPr>
          <w:p w14:paraId="605F93D7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80" w:type="pct"/>
            <w:vAlign w:val="center"/>
          </w:tcPr>
          <w:p w14:paraId="4DB77BF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7858107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00BBB883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3CA23070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3529110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93" w:type="pct"/>
            <w:vAlign w:val="center"/>
          </w:tcPr>
          <w:p w14:paraId="037F24C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3FB24A4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1" w:type="pct"/>
            <w:vAlign w:val="center"/>
          </w:tcPr>
          <w:p w14:paraId="35D8157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39" w:type="pct"/>
            <w:vAlign w:val="center"/>
          </w:tcPr>
          <w:p w14:paraId="3DBBDB8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0" w:type="pct"/>
            <w:vAlign w:val="center"/>
          </w:tcPr>
          <w:p w14:paraId="6AE2BD4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0A303782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77B3B0CC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4392785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651FBA1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93" w:type="pct"/>
            <w:vAlign w:val="center"/>
          </w:tcPr>
          <w:p w14:paraId="0D32A9F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91" w:type="pct"/>
            <w:vAlign w:val="center"/>
          </w:tcPr>
          <w:p w14:paraId="6BAF6FF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1" w:type="pct"/>
            <w:vAlign w:val="center"/>
          </w:tcPr>
          <w:p w14:paraId="44679E57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39" w:type="pct"/>
            <w:vAlign w:val="center"/>
          </w:tcPr>
          <w:p w14:paraId="5632453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80" w:type="pct"/>
            <w:vAlign w:val="center"/>
          </w:tcPr>
          <w:p w14:paraId="6197735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37CBD5E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76CE2F7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5F00061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1EF708DC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93" w:type="pct"/>
            <w:vAlign w:val="center"/>
          </w:tcPr>
          <w:p w14:paraId="061BAB9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91" w:type="pct"/>
            <w:vAlign w:val="center"/>
          </w:tcPr>
          <w:p w14:paraId="6E92F7F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1" w:type="pct"/>
            <w:vAlign w:val="center"/>
          </w:tcPr>
          <w:p w14:paraId="173F30A6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39" w:type="pct"/>
            <w:vAlign w:val="center"/>
          </w:tcPr>
          <w:p w14:paraId="6E39FE1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0" w:type="pct"/>
            <w:vAlign w:val="center"/>
          </w:tcPr>
          <w:p w14:paraId="41D56B2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2B987486" w14:textId="77777777" w:rsidTr="00814D7A">
        <w:trPr>
          <w:trHeight w:val="255"/>
          <w:jc w:val="center"/>
        </w:trPr>
        <w:tc>
          <w:tcPr>
            <w:tcW w:w="681" w:type="pct"/>
            <w:vAlign w:val="center"/>
          </w:tcPr>
          <w:p w14:paraId="53797ED6" w14:textId="77777777" w:rsidR="0099285D" w:rsidRPr="00DF4859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F4859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DF4859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60" w:type="pct"/>
            <w:vAlign w:val="center"/>
          </w:tcPr>
          <w:p w14:paraId="7703C0B7" w14:textId="77777777" w:rsidR="0099285D" w:rsidRPr="00DF4859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F4859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660518AD" w14:textId="77777777" w:rsidR="0099285D" w:rsidRPr="00DF4859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DF4859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.00</w:t>
            </w:r>
          </w:p>
        </w:tc>
        <w:tc>
          <w:tcPr>
            <w:tcW w:w="593" w:type="pct"/>
            <w:vAlign w:val="center"/>
          </w:tcPr>
          <w:p w14:paraId="6C9089C6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91" w:type="pct"/>
            <w:vAlign w:val="center"/>
          </w:tcPr>
          <w:p w14:paraId="0002647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1" w:type="pct"/>
            <w:vAlign w:val="center"/>
          </w:tcPr>
          <w:p w14:paraId="76D52D07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39" w:type="pct"/>
            <w:vAlign w:val="center"/>
          </w:tcPr>
          <w:p w14:paraId="6B2D52C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80" w:type="pct"/>
            <w:vAlign w:val="center"/>
          </w:tcPr>
          <w:p w14:paraId="44CDF0B7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63B9F4E" w14:textId="77777777" w:rsidTr="00814D7A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12BAFC9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60" w:type="pct"/>
            <w:vAlign w:val="center"/>
          </w:tcPr>
          <w:p w14:paraId="2A780FE2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5B06165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93" w:type="pct"/>
            <w:vAlign w:val="center"/>
          </w:tcPr>
          <w:p w14:paraId="1393B4C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91" w:type="pct"/>
            <w:vAlign w:val="center"/>
          </w:tcPr>
          <w:p w14:paraId="248B712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1" w:type="pct"/>
            <w:vAlign w:val="center"/>
          </w:tcPr>
          <w:p w14:paraId="1481328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39" w:type="pct"/>
            <w:vAlign w:val="center"/>
          </w:tcPr>
          <w:p w14:paraId="3B7CF9F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448ED2D9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2CB8A7F9" w14:textId="77777777" w:rsidTr="00814D7A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285B5053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60" w:type="pct"/>
            <w:vAlign w:val="center"/>
          </w:tcPr>
          <w:p w14:paraId="52254396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7A9EBD9C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93" w:type="pct"/>
            <w:vAlign w:val="center"/>
          </w:tcPr>
          <w:p w14:paraId="36DD0DF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596EC11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1" w:type="pct"/>
            <w:vAlign w:val="center"/>
          </w:tcPr>
          <w:p w14:paraId="08F22D7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39" w:type="pct"/>
            <w:vAlign w:val="center"/>
          </w:tcPr>
          <w:p w14:paraId="4DC77BE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0" w:type="pct"/>
            <w:vAlign w:val="center"/>
          </w:tcPr>
          <w:p w14:paraId="78E96445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0DADF128" w14:textId="77777777" w:rsidTr="00814D7A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4310CD8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60" w:type="pct"/>
            <w:vAlign w:val="center"/>
          </w:tcPr>
          <w:p w14:paraId="76A8A3B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3E9E1CE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93" w:type="pct"/>
            <w:vAlign w:val="center"/>
          </w:tcPr>
          <w:p w14:paraId="52C83112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91" w:type="pct"/>
            <w:vAlign w:val="center"/>
          </w:tcPr>
          <w:p w14:paraId="650F673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1" w:type="pct"/>
            <w:vAlign w:val="center"/>
          </w:tcPr>
          <w:p w14:paraId="1AF877FD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39" w:type="pct"/>
            <w:vAlign w:val="center"/>
          </w:tcPr>
          <w:p w14:paraId="491FDCC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6666B80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3E84C061" w14:textId="77777777" w:rsidTr="00814D7A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6509497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60" w:type="pct"/>
            <w:vAlign w:val="center"/>
          </w:tcPr>
          <w:p w14:paraId="30556F4B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589B6823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93" w:type="pct"/>
            <w:vAlign w:val="center"/>
          </w:tcPr>
          <w:p w14:paraId="5CF6E306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91" w:type="pct"/>
            <w:vAlign w:val="center"/>
          </w:tcPr>
          <w:p w14:paraId="067054F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1" w:type="pct"/>
            <w:vAlign w:val="center"/>
          </w:tcPr>
          <w:p w14:paraId="1E7958C3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304EE511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5DB687CE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468AF" w14:paraId="15212AA4" w14:textId="77777777" w:rsidTr="00814D7A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05D51B37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60" w:type="pct"/>
            <w:vAlign w:val="center"/>
          </w:tcPr>
          <w:p w14:paraId="5B81B584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1A1D6D0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93" w:type="pct"/>
            <w:vAlign w:val="center"/>
          </w:tcPr>
          <w:p w14:paraId="75EDA5B3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91" w:type="pct"/>
            <w:vAlign w:val="center"/>
          </w:tcPr>
          <w:p w14:paraId="38FAA848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1" w:type="pct"/>
            <w:vAlign w:val="center"/>
          </w:tcPr>
          <w:p w14:paraId="0316AD7F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39" w:type="pct"/>
            <w:vAlign w:val="center"/>
          </w:tcPr>
          <w:p w14:paraId="180AA4BA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6B5E20E7" w14:textId="77777777" w:rsidR="0099285D" w:rsidRPr="00B468AF" w:rsidRDefault="0099285D" w:rsidP="00814D7A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601FC788" w14:textId="77777777" w:rsidR="00FA421B" w:rsidRPr="00B468AF" w:rsidRDefault="00FA421B" w:rsidP="00FA421B">
      <w:pPr>
        <w:jc w:val="both"/>
        <w:rPr>
          <w:rFonts w:ascii="Times New Roman" w:hAnsi="Times New Roman" w:cs="Times New Roman"/>
          <w:sz w:val="12"/>
          <w:szCs w:val="12"/>
        </w:rPr>
      </w:pPr>
      <w:r w:rsidRPr="00B468AF">
        <w:rPr>
          <w:rFonts w:ascii="Times New Roman" w:hAnsi="Times New Roman" w:cs="Times New Roman"/>
          <w:sz w:val="12"/>
          <w:szCs w:val="12"/>
        </w:rPr>
        <w:t>Note: 999=missing data</w:t>
      </w:r>
    </w:p>
    <w:p w14:paraId="48EF419E" w14:textId="77777777" w:rsidR="00FA421B" w:rsidRDefault="00FA421B"/>
    <w:p w14:paraId="19966B9E" w14:textId="77777777" w:rsidR="00FA421B" w:rsidRDefault="00FA421B"/>
    <w:p w14:paraId="1793B6B5" w14:textId="77777777" w:rsidR="00FA421B" w:rsidRPr="003C5AB5" w:rsidRDefault="00FA421B" w:rsidP="00FA421B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4949" w:type="pct"/>
        <w:jc w:val="center"/>
        <w:tblLook w:val="01E0" w:firstRow="1" w:lastRow="1" w:firstColumn="1" w:lastColumn="1" w:noHBand="0" w:noVBand="0"/>
      </w:tblPr>
      <w:tblGrid>
        <w:gridCol w:w="2104"/>
        <w:gridCol w:w="1113"/>
        <w:gridCol w:w="2643"/>
        <w:gridCol w:w="1833"/>
        <w:gridCol w:w="1827"/>
        <w:gridCol w:w="2167"/>
        <w:gridCol w:w="1666"/>
        <w:gridCol w:w="2102"/>
      </w:tblGrid>
      <w:tr w:rsidR="00FA421B" w:rsidRPr="00B468AF" w14:paraId="6D70A93B" w14:textId="77777777" w:rsidTr="00D83371">
        <w:trPr>
          <w:trHeight w:val="255"/>
          <w:jc w:val="center"/>
        </w:trPr>
        <w:tc>
          <w:tcPr>
            <w:tcW w:w="681" w:type="pct"/>
            <w:vAlign w:val="center"/>
          </w:tcPr>
          <w:p w14:paraId="18D50D8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60" w:type="pct"/>
            <w:vAlign w:val="center"/>
          </w:tcPr>
          <w:p w14:paraId="4075C53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55" w:type="pct"/>
            <w:vAlign w:val="center"/>
          </w:tcPr>
          <w:p w14:paraId="011BDDDF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593" w:type="pct"/>
            <w:vAlign w:val="center"/>
          </w:tcPr>
          <w:p w14:paraId="251B766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591" w:type="pct"/>
            <w:vAlign w:val="center"/>
          </w:tcPr>
          <w:p w14:paraId="2999FE5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701" w:type="pct"/>
            <w:vAlign w:val="center"/>
          </w:tcPr>
          <w:p w14:paraId="13BF72C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539" w:type="pct"/>
            <w:vAlign w:val="center"/>
          </w:tcPr>
          <w:p w14:paraId="32A27D8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680" w:type="pct"/>
            <w:vAlign w:val="center"/>
          </w:tcPr>
          <w:p w14:paraId="1EB6FF6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FA421B" w:rsidRPr="00B468AF" w14:paraId="4D750BE1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6A6636F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60" w:type="pct"/>
            <w:vAlign w:val="center"/>
          </w:tcPr>
          <w:p w14:paraId="6E58699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50D8A6D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93" w:type="pct"/>
            <w:vAlign w:val="center"/>
          </w:tcPr>
          <w:p w14:paraId="22857B3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91" w:type="pct"/>
            <w:vAlign w:val="center"/>
          </w:tcPr>
          <w:p w14:paraId="75D4E982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1" w:type="pct"/>
            <w:vAlign w:val="center"/>
          </w:tcPr>
          <w:p w14:paraId="040F1C1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52B5353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0CC71B7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45204EF0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1E558F4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60" w:type="pct"/>
            <w:vAlign w:val="center"/>
          </w:tcPr>
          <w:p w14:paraId="536771A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27F4CF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93" w:type="pct"/>
            <w:vAlign w:val="center"/>
          </w:tcPr>
          <w:p w14:paraId="28B75B0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91" w:type="pct"/>
            <w:vAlign w:val="center"/>
          </w:tcPr>
          <w:p w14:paraId="1D2C964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1" w:type="pct"/>
            <w:vAlign w:val="center"/>
          </w:tcPr>
          <w:p w14:paraId="528D0C9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0829A41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408839D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2BFEDBB6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038138D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60" w:type="pct"/>
            <w:vAlign w:val="center"/>
          </w:tcPr>
          <w:p w14:paraId="0F6F2A7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36BBCE5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93" w:type="pct"/>
            <w:vAlign w:val="center"/>
          </w:tcPr>
          <w:p w14:paraId="5DE806F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91" w:type="pct"/>
            <w:vAlign w:val="center"/>
          </w:tcPr>
          <w:p w14:paraId="2961363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1" w:type="pct"/>
            <w:vAlign w:val="center"/>
          </w:tcPr>
          <w:p w14:paraId="116A6E3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3B132CB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69A64DA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7A13E791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6B3FA43D" w14:textId="77777777" w:rsidR="00FA421B" w:rsidRPr="00B02A15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02A15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02A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0009</w:t>
            </w:r>
          </w:p>
        </w:tc>
        <w:tc>
          <w:tcPr>
            <w:tcW w:w="360" w:type="pct"/>
            <w:vAlign w:val="center"/>
          </w:tcPr>
          <w:p w14:paraId="038CB12C" w14:textId="77777777" w:rsidR="00FA421B" w:rsidRPr="00B02A15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02A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775A5F2" w14:textId="77777777" w:rsidR="00FA421B" w:rsidRPr="00B02A15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02A15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93" w:type="pct"/>
            <w:vAlign w:val="center"/>
          </w:tcPr>
          <w:p w14:paraId="076C214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591" w:type="pct"/>
            <w:vAlign w:val="center"/>
          </w:tcPr>
          <w:p w14:paraId="5A44D3D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701" w:type="pct"/>
            <w:vAlign w:val="center"/>
          </w:tcPr>
          <w:p w14:paraId="1D7FCA6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4A84AF7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5F4BCD6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</w:tr>
      <w:tr w:rsidR="00FA421B" w:rsidRPr="00B468AF" w14:paraId="030523A9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68A7AF3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60" w:type="pct"/>
            <w:vAlign w:val="center"/>
          </w:tcPr>
          <w:p w14:paraId="03FACA4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72D9BD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593" w:type="pct"/>
            <w:vAlign w:val="center"/>
          </w:tcPr>
          <w:p w14:paraId="3BC16A5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06196B8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1" w:type="pct"/>
            <w:vAlign w:val="center"/>
          </w:tcPr>
          <w:p w14:paraId="183E6D9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39" w:type="pct"/>
            <w:vAlign w:val="center"/>
          </w:tcPr>
          <w:p w14:paraId="2DFFDE8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80" w:type="pct"/>
            <w:vAlign w:val="center"/>
          </w:tcPr>
          <w:p w14:paraId="4C08A74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5382DFC6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7735C2F6" w14:textId="77777777" w:rsidR="00FA421B" w:rsidRPr="00680D62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</w:t>
            </w:r>
            <w:r w:rsidRPr="00680D6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19-0015</w:t>
            </w:r>
          </w:p>
        </w:tc>
        <w:tc>
          <w:tcPr>
            <w:tcW w:w="360" w:type="pct"/>
            <w:vAlign w:val="center"/>
          </w:tcPr>
          <w:p w14:paraId="64855CE4" w14:textId="77777777" w:rsidR="00FA421B" w:rsidRPr="00680D62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80D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6B497B9B" w14:textId="77777777" w:rsidR="00FA421B" w:rsidRPr="00680D62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80D6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93" w:type="pct"/>
            <w:vAlign w:val="center"/>
          </w:tcPr>
          <w:p w14:paraId="7D17CEE8" w14:textId="77777777" w:rsidR="00FA421B" w:rsidRPr="00680D62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80D62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1569A62D" w14:textId="77777777" w:rsidR="00FA421B" w:rsidRPr="00680D62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80D62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01" w:type="pct"/>
            <w:vAlign w:val="center"/>
          </w:tcPr>
          <w:p w14:paraId="1118C49F" w14:textId="77777777" w:rsidR="00FA421B" w:rsidRPr="00680D62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80D62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39" w:type="pct"/>
            <w:vAlign w:val="center"/>
          </w:tcPr>
          <w:p w14:paraId="7E3BCB0B" w14:textId="77777777" w:rsidR="00FA421B" w:rsidRPr="00680D62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80D62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0" w:type="pct"/>
            <w:vAlign w:val="center"/>
          </w:tcPr>
          <w:p w14:paraId="56E9698B" w14:textId="77777777" w:rsidR="00FA421B" w:rsidRPr="00680D62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80D62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1E332C97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5ECF8672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60" w:type="pct"/>
            <w:vAlign w:val="center"/>
          </w:tcPr>
          <w:p w14:paraId="5A65A33F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08348DF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93" w:type="pct"/>
            <w:vAlign w:val="center"/>
          </w:tcPr>
          <w:p w14:paraId="6336192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91" w:type="pct"/>
            <w:vAlign w:val="center"/>
          </w:tcPr>
          <w:p w14:paraId="2D70261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1" w:type="pct"/>
            <w:vAlign w:val="center"/>
          </w:tcPr>
          <w:p w14:paraId="4272254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39" w:type="pct"/>
            <w:vAlign w:val="center"/>
          </w:tcPr>
          <w:p w14:paraId="300D2EB2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0" w:type="pct"/>
            <w:vAlign w:val="center"/>
          </w:tcPr>
          <w:p w14:paraId="04C53FF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38C9A408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2C425222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60" w:type="pct"/>
            <w:vAlign w:val="center"/>
          </w:tcPr>
          <w:p w14:paraId="07559B7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7A394DF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593" w:type="pct"/>
            <w:vAlign w:val="center"/>
          </w:tcPr>
          <w:p w14:paraId="0371BA2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3CFE47F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1" w:type="pct"/>
            <w:vAlign w:val="center"/>
          </w:tcPr>
          <w:p w14:paraId="021B057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39" w:type="pct"/>
            <w:vAlign w:val="center"/>
          </w:tcPr>
          <w:p w14:paraId="61ACF44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0" w:type="pct"/>
            <w:vAlign w:val="center"/>
          </w:tcPr>
          <w:p w14:paraId="4323358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782667C0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2AA6A9E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60" w:type="pct"/>
            <w:vAlign w:val="center"/>
          </w:tcPr>
          <w:p w14:paraId="56D0414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0E653C8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93" w:type="pct"/>
            <w:vAlign w:val="center"/>
          </w:tcPr>
          <w:p w14:paraId="5CCED01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91" w:type="pct"/>
            <w:vAlign w:val="center"/>
          </w:tcPr>
          <w:p w14:paraId="051106A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1" w:type="pct"/>
            <w:vAlign w:val="center"/>
          </w:tcPr>
          <w:p w14:paraId="7938EC6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39" w:type="pct"/>
            <w:vAlign w:val="center"/>
          </w:tcPr>
          <w:p w14:paraId="17D27DBF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80" w:type="pct"/>
            <w:vAlign w:val="center"/>
          </w:tcPr>
          <w:p w14:paraId="012EB6C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3F47EE4D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746715D4" w14:textId="77777777" w:rsidR="00FA421B" w:rsidRPr="00E9208A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E9208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E9208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60" w:type="pct"/>
            <w:vAlign w:val="center"/>
          </w:tcPr>
          <w:p w14:paraId="31BD4CBE" w14:textId="77777777" w:rsidR="00FA421B" w:rsidRPr="00E9208A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E9208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635F010" w14:textId="77777777" w:rsidR="00FA421B" w:rsidRPr="00E9208A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E9208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93" w:type="pct"/>
            <w:vAlign w:val="center"/>
          </w:tcPr>
          <w:p w14:paraId="1E4763E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33CFDFA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701" w:type="pct"/>
            <w:vAlign w:val="center"/>
          </w:tcPr>
          <w:p w14:paraId="48C3912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11A4B20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764E921A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</w:tr>
      <w:tr w:rsidR="00FA421B" w:rsidRPr="00B468AF" w14:paraId="2479B0E1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458DC761" w14:textId="77777777" w:rsidR="00FA421B" w:rsidRPr="00E9208A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E9208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E9208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60" w:type="pct"/>
            <w:vAlign w:val="center"/>
          </w:tcPr>
          <w:p w14:paraId="6B26B20C" w14:textId="77777777" w:rsidR="00FA421B" w:rsidRPr="00E9208A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E9208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6896015" w14:textId="77777777" w:rsidR="00FA421B" w:rsidRPr="00E9208A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E9208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93" w:type="pct"/>
            <w:vAlign w:val="center"/>
          </w:tcPr>
          <w:p w14:paraId="1F37EAD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3F39BC9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</w:t>
            </w:r>
          </w:p>
        </w:tc>
        <w:tc>
          <w:tcPr>
            <w:tcW w:w="701" w:type="pct"/>
            <w:vAlign w:val="center"/>
          </w:tcPr>
          <w:p w14:paraId="2505797A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5E11F7C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725AE7C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</w:tr>
      <w:tr w:rsidR="00FA421B" w:rsidRPr="00B468AF" w14:paraId="671E1B3E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6B83729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0015</w:t>
            </w:r>
          </w:p>
        </w:tc>
        <w:tc>
          <w:tcPr>
            <w:tcW w:w="360" w:type="pct"/>
            <w:vAlign w:val="center"/>
          </w:tcPr>
          <w:p w14:paraId="2CCFF64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128D41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93" w:type="pct"/>
            <w:vAlign w:val="center"/>
          </w:tcPr>
          <w:p w14:paraId="565D7AA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5B383682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1" w:type="pct"/>
            <w:vAlign w:val="center"/>
          </w:tcPr>
          <w:p w14:paraId="168FF62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39" w:type="pct"/>
            <w:vAlign w:val="center"/>
          </w:tcPr>
          <w:p w14:paraId="2BE27F8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0" w:type="pct"/>
            <w:vAlign w:val="center"/>
          </w:tcPr>
          <w:p w14:paraId="2B43E7B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09377DB2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090814B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60" w:type="pct"/>
            <w:vAlign w:val="center"/>
          </w:tcPr>
          <w:p w14:paraId="160F2EE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5F875B3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593" w:type="pct"/>
            <w:vAlign w:val="center"/>
          </w:tcPr>
          <w:p w14:paraId="66C40EA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91" w:type="pct"/>
            <w:vAlign w:val="center"/>
          </w:tcPr>
          <w:p w14:paraId="0A72C7D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1" w:type="pct"/>
            <w:vAlign w:val="center"/>
          </w:tcPr>
          <w:p w14:paraId="7068DB7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39" w:type="pct"/>
            <w:vAlign w:val="center"/>
          </w:tcPr>
          <w:p w14:paraId="01B8611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0" w:type="pct"/>
            <w:vAlign w:val="center"/>
          </w:tcPr>
          <w:p w14:paraId="19706DF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2A585F10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30DDBB6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60" w:type="pct"/>
            <w:vAlign w:val="center"/>
          </w:tcPr>
          <w:p w14:paraId="456C336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62FD5C2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593" w:type="pct"/>
            <w:vAlign w:val="center"/>
          </w:tcPr>
          <w:p w14:paraId="2CC4F43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91" w:type="pct"/>
            <w:vAlign w:val="center"/>
          </w:tcPr>
          <w:p w14:paraId="1AD90C9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01" w:type="pct"/>
            <w:vAlign w:val="center"/>
          </w:tcPr>
          <w:p w14:paraId="13C3C77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539" w:type="pct"/>
            <w:vAlign w:val="center"/>
          </w:tcPr>
          <w:p w14:paraId="58C7907F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80" w:type="pct"/>
            <w:vAlign w:val="center"/>
          </w:tcPr>
          <w:p w14:paraId="7AFF2C6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19575DEC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1B43C042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60" w:type="pct"/>
            <w:vAlign w:val="center"/>
          </w:tcPr>
          <w:p w14:paraId="1133567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7989707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593" w:type="pct"/>
            <w:vAlign w:val="center"/>
          </w:tcPr>
          <w:p w14:paraId="28AD7A6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91" w:type="pct"/>
            <w:vAlign w:val="center"/>
          </w:tcPr>
          <w:p w14:paraId="223C7E3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1" w:type="pct"/>
            <w:vAlign w:val="center"/>
          </w:tcPr>
          <w:p w14:paraId="05C3709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539" w:type="pct"/>
            <w:vAlign w:val="center"/>
          </w:tcPr>
          <w:p w14:paraId="35C3B59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80" w:type="pct"/>
            <w:vAlign w:val="center"/>
          </w:tcPr>
          <w:p w14:paraId="301B109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2B1AAD8C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47BAF90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60" w:type="pct"/>
            <w:vAlign w:val="center"/>
          </w:tcPr>
          <w:p w14:paraId="6AEF8622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01F9C05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593" w:type="pct"/>
            <w:vAlign w:val="center"/>
          </w:tcPr>
          <w:p w14:paraId="655471F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591" w:type="pct"/>
            <w:vAlign w:val="center"/>
          </w:tcPr>
          <w:p w14:paraId="73A5F37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1" w:type="pct"/>
            <w:vAlign w:val="center"/>
          </w:tcPr>
          <w:p w14:paraId="4079228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539" w:type="pct"/>
            <w:vAlign w:val="center"/>
          </w:tcPr>
          <w:p w14:paraId="022F2F4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0" w:type="pct"/>
            <w:vAlign w:val="center"/>
          </w:tcPr>
          <w:p w14:paraId="673659AA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49EF1AE5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398095B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0019-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0017</w:t>
            </w:r>
          </w:p>
        </w:tc>
        <w:tc>
          <w:tcPr>
            <w:tcW w:w="360" w:type="pct"/>
            <w:vAlign w:val="center"/>
          </w:tcPr>
          <w:p w14:paraId="14FCA71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3BA2B86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593" w:type="pct"/>
            <w:vAlign w:val="center"/>
          </w:tcPr>
          <w:p w14:paraId="6C89373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6717ECC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01" w:type="pct"/>
            <w:vAlign w:val="center"/>
          </w:tcPr>
          <w:p w14:paraId="1BE295B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39" w:type="pct"/>
            <w:vAlign w:val="center"/>
          </w:tcPr>
          <w:p w14:paraId="5E971D2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80" w:type="pct"/>
            <w:vAlign w:val="center"/>
          </w:tcPr>
          <w:p w14:paraId="6646EC9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1F2AC8D6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74E7AC50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6E77B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76CA7331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FB22200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93" w:type="pct"/>
            <w:vAlign w:val="center"/>
          </w:tcPr>
          <w:p w14:paraId="7FCF35EF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591" w:type="pct"/>
            <w:vAlign w:val="center"/>
          </w:tcPr>
          <w:p w14:paraId="4B550D28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01" w:type="pct"/>
            <w:vAlign w:val="center"/>
          </w:tcPr>
          <w:p w14:paraId="18E690C6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604CBC37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7ADD8456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3EEE76A3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47677B4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67F236B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5229694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.00</w:t>
            </w:r>
          </w:p>
        </w:tc>
        <w:tc>
          <w:tcPr>
            <w:tcW w:w="593" w:type="pct"/>
            <w:vAlign w:val="center"/>
          </w:tcPr>
          <w:p w14:paraId="19B903D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591" w:type="pct"/>
            <w:vAlign w:val="center"/>
          </w:tcPr>
          <w:p w14:paraId="69D42AC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01" w:type="pct"/>
            <w:vAlign w:val="center"/>
          </w:tcPr>
          <w:p w14:paraId="0B7A544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6EFF4FC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53A3688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11134454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5D4A126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7DB09BF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7B5BFC1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593" w:type="pct"/>
            <w:vAlign w:val="center"/>
          </w:tcPr>
          <w:p w14:paraId="12E2E26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591" w:type="pct"/>
            <w:vAlign w:val="center"/>
          </w:tcPr>
          <w:p w14:paraId="2513B65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01" w:type="pct"/>
            <w:vAlign w:val="center"/>
          </w:tcPr>
          <w:p w14:paraId="0046572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25898A0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0" w:type="pct"/>
            <w:vAlign w:val="center"/>
          </w:tcPr>
          <w:p w14:paraId="2881A7E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63955276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2B31043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127B603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2226D43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93" w:type="pct"/>
            <w:vAlign w:val="center"/>
          </w:tcPr>
          <w:p w14:paraId="46A8A26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591" w:type="pct"/>
            <w:vAlign w:val="center"/>
          </w:tcPr>
          <w:p w14:paraId="4E6AB0B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1" w:type="pct"/>
            <w:vAlign w:val="center"/>
          </w:tcPr>
          <w:p w14:paraId="6E09526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76AA82D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066B75D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6E721424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7289550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0001</w:t>
            </w:r>
          </w:p>
        </w:tc>
        <w:tc>
          <w:tcPr>
            <w:tcW w:w="360" w:type="pct"/>
            <w:vAlign w:val="center"/>
          </w:tcPr>
          <w:p w14:paraId="198FD76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3E47F0A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93" w:type="pct"/>
            <w:vAlign w:val="center"/>
          </w:tcPr>
          <w:p w14:paraId="68E8D74A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91" w:type="pct"/>
            <w:vAlign w:val="center"/>
          </w:tcPr>
          <w:p w14:paraId="479825C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01" w:type="pct"/>
            <w:vAlign w:val="center"/>
          </w:tcPr>
          <w:p w14:paraId="32EEDCE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109C481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568604C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</w:tr>
      <w:tr w:rsidR="00FA421B" w:rsidRPr="00B468AF" w14:paraId="18A1C310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297B9EB8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6E77B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60" w:type="pct"/>
            <w:vAlign w:val="center"/>
          </w:tcPr>
          <w:p w14:paraId="0684B337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2BDC0B91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4.00</w:t>
            </w:r>
          </w:p>
        </w:tc>
        <w:tc>
          <w:tcPr>
            <w:tcW w:w="593" w:type="pct"/>
            <w:vAlign w:val="center"/>
          </w:tcPr>
          <w:p w14:paraId="33B47133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91" w:type="pct"/>
            <w:vAlign w:val="center"/>
          </w:tcPr>
          <w:p w14:paraId="2C677BDC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1" w:type="pct"/>
            <w:vAlign w:val="center"/>
          </w:tcPr>
          <w:p w14:paraId="19076198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4B37C050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34D98A77" w14:textId="77777777" w:rsidR="00FA421B" w:rsidRPr="006E77BC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6E77BC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3202D7D7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10C4E96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60" w:type="pct"/>
            <w:vAlign w:val="center"/>
          </w:tcPr>
          <w:p w14:paraId="6D3AA47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7DC3CB08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593" w:type="pct"/>
            <w:vAlign w:val="center"/>
          </w:tcPr>
          <w:p w14:paraId="5B50EA77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591" w:type="pct"/>
            <w:vAlign w:val="center"/>
          </w:tcPr>
          <w:p w14:paraId="4A3FBB1C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01" w:type="pct"/>
            <w:vAlign w:val="center"/>
          </w:tcPr>
          <w:p w14:paraId="09F9FFE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56DA4B5B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0F89BC2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68B9A8E4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321F2022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60" w:type="pct"/>
            <w:vAlign w:val="center"/>
          </w:tcPr>
          <w:p w14:paraId="6F2087B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4E02C59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593" w:type="pct"/>
            <w:vAlign w:val="center"/>
          </w:tcPr>
          <w:p w14:paraId="5B6299CD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91" w:type="pct"/>
            <w:vAlign w:val="center"/>
          </w:tcPr>
          <w:p w14:paraId="70B341E9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1" w:type="pct"/>
            <w:vAlign w:val="center"/>
          </w:tcPr>
          <w:p w14:paraId="27F46BD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66D951F2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3A29980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1A7AF116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3591320F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60" w:type="pct"/>
            <w:vAlign w:val="center"/>
          </w:tcPr>
          <w:p w14:paraId="1E3A2D43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38E7259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593" w:type="pct"/>
            <w:vAlign w:val="center"/>
          </w:tcPr>
          <w:p w14:paraId="1699682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91" w:type="pct"/>
            <w:vAlign w:val="center"/>
          </w:tcPr>
          <w:p w14:paraId="163C406F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1" w:type="pct"/>
            <w:vAlign w:val="center"/>
          </w:tcPr>
          <w:p w14:paraId="2080ADA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0391C20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09CD0D1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468AF" w14:paraId="55823A5A" w14:textId="77777777" w:rsidTr="00D83371">
        <w:tblPrEx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681" w:type="pct"/>
            <w:vAlign w:val="center"/>
          </w:tcPr>
          <w:p w14:paraId="797F9D66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60" w:type="pct"/>
            <w:vAlign w:val="center"/>
          </w:tcPr>
          <w:p w14:paraId="2FC64C0A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55" w:type="pct"/>
            <w:vAlign w:val="center"/>
          </w:tcPr>
          <w:p w14:paraId="655FEA61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593" w:type="pct"/>
            <w:vAlign w:val="center"/>
          </w:tcPr>
          <w:p w14:paraId="2BAF87C5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91" w:type="pct"/>
            <w:vAlign w:val="center"/>
          </w:tcPr>
          <w:p w14:paraId="07F86610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01" w:type="pct"/>
            <w:vAlign w:val="center"/>
          </w:tcPr>
          <w:p w14:paraId="5F7030F4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39" w:type="pct"/>
            <w:vAlign w:val="center"/>
          </w:tcPr>
          <w:p w14:paraId="6E12E2D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0" w:type="pct"/>
            <w:vAlign w:val="center"/>
          </w:tcPr>
          <w:p w14:paraId="659663DE" w14:textId="77777777" w:rsidR="00FA421B" w:rsidRPr="00B468A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468A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386C7847" w14:textId="77777777" w:rsidR="0099285D" w:rsidRPr="00B468AF" w:rsidRDefault="0099285D" w:rsidP="0099285D">
      <w:pPr>
        <w:jc w:val="both"/>
        <w:rPr>
          <w:rFonts w:ascii="Times New Roman" w:hAnsi="Times New Roman" w:cs="Times New Roman"/>
          <w:sz w:val="12"/>
          <w:szCs w:val="12"/>
        </w:rPr>
      </w:pPr>
      <w:r w:rsidRPr="00B468AF">
        <w:rPr>
          <w:rFonts w:ascii="Times New Roman" w:hAnsi="Times New Roman" w:cs="Times New Roman"/>
          <w:sz w:val="12"/>
          <w:szCs w:val="12"/>
        </w:rPr>
        <w:t>Note: 999=missing data</w:t>
      </w:r>
    </w:p>
    <w:p w14:paraId="344F19C1" w14:textId="77777777" w:rsidR="0099285D" w:rsidRDefault="0099285D" w:rsidP="0099285D">
      <w:pPr>
        <w:tabs>
          <w:tab w:val="left" w:pos="1312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599BD269" w14:textId="77777777" w:rsidR="0099285D" w:rsidRPr="00B468AF" w:rsidRDefault="0099285D" w:rsidP="0099285D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4949" w:type="pct"/>
        <w:tblInd w:w="108" w:type="dxa"/>
        <w:tblLook w:val="01E0" w:firstRow="1" w:lastRow="1" w:firstColumn="1" w:lastColumn="1" w:noHBand="0" w:noVBand="0"/>
      </w:tblPr>
      <w:tblGrid>
        <w:gridCol w:w="1455"/>
        <w:gridCol w:w="1196"/>
        <w:gridCol w:w="2532"/>
        <w:gridCol w:w="1861"/>
        <w:gridCol w:w="1864"/>
        <w:gridCol w:w="2105"/>
        <w:gridCol w:w="1978"/>
        <w:gridCol w:w="2464"/>
      </w:tblGrid>
      <w:tr w:rsidR="0099285D" w:rsidRPr="00BB009F" w14:paraId="74D9CF6F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49E3E30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87" w:type="pct"/>
            <w:vAlign w:val="center"/>
          </w:tcPr>
          <w:p w14:paraId="468A72E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19" w:type="pct"/>
            <w:vAlign w:val="center"/>
          </w:tcPr>
          <w:p w14:paraId="48676B4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02" w:type="pct"/>
            <w:vAlign w:val="center"/>
          </w:tcPr>
          <w:p w14:paraId="428A53D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03" w:type="pct"/>
            <w:vAlign w:val="center"/>
          </w:tcPr>
          <w:p w14:paraId="4FBF0D8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681" w:type="pct"/>
            <w:vAlign w:val="center"/>
          </w:tcPr>
          <w:p w14:paraId="6F78187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640" w:type="pct"/>
            <w:vAlign w:val="center"/>
          </w:tcPr>
          <w:p w14:paraId="6D4F6E2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97" w:type="pct"/>
            <w:vAlign w:val="center"/>
          </w:tcPr>
          <w:p w14:paraId="1B43031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99285D" w:rsidRPr="00BB009F" w14:paraId="15E98BCC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62F7C5D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87" w:type="pct"/>
          </w:tcPr>
          <w:p w14:paraId="566EA8E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E522B7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02" w:type="pct"/>
            <w:vAlign w:val="center"/>
          </w:tcPr>
          <w:p w14:paraId="615A38A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  <w:vAlign w:val="center"/>
          </w:tcPr>
          <w:p w14:paraId="5D3BBF4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81" w:type="pct"/>
            <w:vAlign w:val="center"/>
          </w:tcPr>
          <w:p w14:paraId="5825B62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39C9A1D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97" w:type="pct"/>
            <w:vAlign w:val="center"/>
          </w:tcPr>
          <w:p w14:paraId="0752FE1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2F59FDF2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3BA4DEB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87" w:type="pct"/>
          </w:tcPr>
          <w:p w14:paraId="3F01B30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F3E007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02" w:type="pct"/>
            <w:vAlign w:val="center"/>
          </w:tcPr>
          <w:p w14:paraId="48A5994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  <w:vAlign w:val="center"/>
          </w:tcPr>
          <w:p w14:paraId="13F6C2F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1" w:type="pct"/>
            <w:vAlign w:val="center"/>
          </w:tcPr>
          <w:p w14:paraId="7CA1523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  <w:vAlign w:val="center"/>
          </w:tcPr>
          <w:p w14:paraId="53DC10C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97" w:type="pct"/>
            <w:vAlign w:val="center"/>
          </w:tcPr>
          <w:p w14:paraId="3C7D560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22FD88A5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2A6FF79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87" w:type="pct"/>
          </w:tcPr>
          <w:p w14:paraId="247B45E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835C97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02" w:type="pct"/>
            <w:vAlign w:val="center"/>
          </w:tcPr>
          <w:p w14:paraId="327FDC6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  <w:vAlign w:val="center"/>
          </w:tcPr>
          <w:p w14:paraId="6E3788B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1" w:type="pct"/>
            <w:vAlign w:val="center"/>
          </w:tcPr>
          <w:p w14:paraId="6385269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0625E1E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  <w:vAlign w:val="center"/>
          </w:tcPr>
          <w:p w14:paraId="7657D7C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328781BC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736FE0F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0018</w:t>
            </w:r>
          </w:p>
        </w:tc>
        <w:tc>
          <w:tcPr>
            <w:tcW w:w="387" w:type="pct"/>
          </w:tcPr>
          <w:p w14:paraId="2615E7A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163D00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02" w:type="pct"/>
            <w:vAlign w:val="center"/>
          </w:tcPr>
          <w:p w14:paraId="5D313DE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  <w:vAlign w:val="center"/>
          </w:tcPr>
          <w:p w14:paraId="452126E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1" w:type="pct"/>
            <w:vAlign w:val="center"/>
          </w:tcPr>
          <w:p w14:paraId="23DD5CA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7E38677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  <w:vAlign w:val="center"/>
          </w:tcPr>
          <w:p w14:paraId="54E6BA5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3715A197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1388D2E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87" w:type="pct"/>
          </w:tcPr>
          <w:p w14:paraId="030EC37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86CF81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02" w:type="pct"/>
            <w:vAlign w:val="center"/>
          </w:tcPr>
          <w:p w14:paraId="3776074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  <w:vAlign w:val="center"/>
          </w:tcPr>
          <w:p w14:paraId="46025B3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999</w:t>
            </w:r>
          </w:p>
        </w:tc>
        <w:tc>
          <w:tcPr>
            <w:tcW w:w="681" w:type="pct"/>
            <w:vAlign w:val="center"/>
          </w:tcPr>
          <w:p w14:paraId="6371B20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  <w:vAlign w:val="center"/>
          </w:tcPr>
          <w:p w14:paraId="1BC6C19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97" w:type="pct"/>
            <w:vAlign w:val="center"/>
          </w:tcPr>
          <w:p w14:paraId="32FD363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156123EF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53E4EDE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87" w:type="pct"/>
          </w:tcPr>
          <w:p w14:paraId="1086AA4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93F41F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02" w:type="pct"/>
            <w:vAlign w:val="center"/>
          </w:tcPr>
          <w:p w14:paraId="2AD2178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58DCEFA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2EE3C00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  <w:vAlign w:val="center"/>
          </w:tcPr>
          <w:p w14:paraId="724B846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97" w:type="pct"/>
            <w:vAlign w:val="center"/>
          </w:tcPr>
          <w:p w14:paraId="5622F01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2354784C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4AAC342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87" w:type="pct"/>
          </w:tcPr>
          <w:p w14:paraId="4B5AB6E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228A9B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02" w:type="pct"/>
            <w:vAlign w:val="center"/>
          </w:tcPr>
          <w:p w14:paraId="1D03C8D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  <w:vAlign w:val="center"/>
          </w:tcPr>
          <w:p w14:paraId="353CC79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1" w:type="pct"/>
            <w:vAlign w:val="center"/>
          </w:tcPr>
          <w:p w14:paraId="77C1730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  <w:vAlign w:val="center"/>
          </w:tcPr>
          <w:p w14:paraId="53677DF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  <w:vAlign w:val="center"/>
          </w:tcPr>
          <w:p w14:paraId="4458F24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6C3DB4CB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7A97CCE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87" w:type="pct"/>
          </w:tcPr>
          <w:p w14:paraId="2C9CBD3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412E3A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02" w:type="pct"/>
            <w:vAlign w:val="center"/>
          </w:tcPr>
          <w:p w14:paraId="33B387B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  <w:vAlign w:val="center"/>
          </w:tcPr>
          <w:p w14:paraId="096AEE8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664D392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  <w:vAlign w:val="center"/>
          </w:tcPr>
          <w:p w14:paraId="3B95BED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97" w:type="pct"/>
            <w:vAlign w:val="center"/>
          </w:tcPr>
          <w:p w14:paraId="7AC82B9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280F836A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164DC7B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87" w:type="pct"/>
          </w:tcPr>
          <w:p w14:paraId="40F33D4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E81999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02" w:type="pct"/>
            <w:vAlign w:val="center"/>
          </w:tcPr>
          <w:p w14:paraId="5CED16E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  <w:vAlign w:val="center"/>
          </w:tcPr>
          <w:p w14:paraId="0E959EB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81" w:type="pct"/>
            <w:vAlign w:val="center"/>
          </w:tcPr>
          <w:p w14:paraId="1CF604A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40" w:type="pct"/>
            <w:vAlign w:val="center"/>
          </w:tcPr>
          <w:p w14:paraId="251C78E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797" w:type="pct"/>
            <w:vAlign w:val="center"/>
          </w:tcPr>
          <w:p w14:paraId="5056ABF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099F1B6F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76312FD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87" w:type="pct"/>
          </w:tcPr>
          <w:p w14:paraId="5804CC4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B1EA29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02" w:type="pct"/>
            <w:vAlign w:val="center"/>
          </w:tcPr>
          <w:p w14:paraId="714FE43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  <w:vAlign w:val="center"/>
          </w:tcPr>
          <w:p w14:paraId="20F3647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1" w:type="pct"/>
            <w:vAlign w:val="center"/>
          </w:tcPr>
          <w:p w14:paraId="346198D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1F30929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  <w:vAlign w:val="center"/>
          </w:tcPr>
          <w:p w14:paraId="2574B70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0A4294F5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37EC1D2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87" w:type="pct"/>
          </w:tcPr>
          <w:p w14:paraId="78276B5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B4D99F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02" w:type="pct"/>
            <w:vAlign w:val="center"/>
          </w:tcPr>
          <w:p w14:paraId="0B19270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  <w:vAlign w:val="center"/>
          </w:tcPr>
          <w:p w14:paraId="5EF9E54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1" w:type="pct"/>
            <w:vAlign w:val="center"/>
          </w:tcPr>
          <w:p w14:paraId="33DE543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  <w:vAlign w:val="center"/>
          </w:tcPr>
          <w:p w14:paraId="7351F0B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  <w:vAlign w:val="center"/>
          </w:tcPr>
          <w:p w14:paraId="298C667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4795BFA5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37592C4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0019</w:t>
            </w:r>
          </w:p>
        </w:tc>
        <w:tc>
          <w:tcPr>
            <w:tcW w:w="387" w:type="pct"/>
          </w:tcPr>
          <w:p w14:paraId="73059A1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8F5DB9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02" w:type="pct"/>
            <w:vAlign w:val="center"/>
          </w:tcPr>
          <w:p w14:paraId="4AF7261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  <w:vAlign w:val="center"/>
          </w:tcPr>
          <w:p w14:paraId="067E586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3812BC9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  <w:vAlign w:val="center"/>
          </w:tcPr>
          <w:p w14:paraId="41D9BDC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97" w:type="pct"/>
            <w:vAlign w:val="center"/>
          </w:tcPr>
          <w:p w14:paraId="59525BB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7A0E1452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56E5E4F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87" w:type="pct"/>
          </w:tcPr>
          <w:p w14:paraId="4C8D071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95685E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02" w:type="pct"/>
            <w:vAlign w:val="center"/>
          </w:tcPr>
          <w:p w14:paraId="675CBD3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  <w:vAlign w:val="center"/>
          </w:tcPr>
          <w:p w14:paraId="6BD5062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14:paraId="665A186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40" w:type="pct"/>
            <w:vAlign w:val="center"/>
          </w:tcPr>
          <w:p w14:paraId="2967FD0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97" w:type="pct"/>
            <w:vAlign w:val="center"/>
          </w:tcPr>
          <w:p w14:paraId="1562601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385911EA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092E7B3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0020</w:t>
            </w:r>
          </w:p>
        </w:tc>
        <w:tc>
          <w:tcPr>
            <w:tcW w:w="387" w:type="pct"/>
          </w:tcPr>
          <w:p w14:paraId="57389B6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1AEBCC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02" w:type="pct"/>
            <w:vAlign w:val="center"/>
          </w:tcPr>
          <w:p w14:paraId="178BCEA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  <w:vAlign w:val="center"/>
          </w:tcPr>
          <w:p w14:paraId="6984437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81" w:type="pct"/>
            <w:vAlign w:val="center"/>
          </w:tcPr>
          <w:p w14:paraId="121C57A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40" w:type="pct"/>
            <w:vAlign w:val="center"/>
          </w:tcPr>
          <w:p w14:paraId="645ADF4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97" w:type="pct"/>
            <w:vAlign w:val="center"/>
          </w:tcPr>
          <w:p w14:paraId="0D34A98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66FC8881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4C10FE5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87" w:type="pct"/>
          </w:tcPr>
          <w:p w14:paraId="42FB5D7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03DD86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02" w:type="pct"/>
            <w:vAlign w:val="center"/>
          </w:tcPr>
          <w:p w14:paraId="1FA4B5E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  <w:vAlign w:val="center"/>
          </w:tcPr>
          <w:p w14:paraId="0CE30C6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14:paraId="7D5F88B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40" w:type="pct"/>
            <w:vAlign w:val="center"/>
          </w:tcPr>
          <w:p w14:paraId="550C77E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97" w:type="pct"/>
            <w:vAlign w:val="center"/>
          </w:tcPr>
          <w:p w14:paraId="5A616F6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26618556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010DA9E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87" w:type="pct"/>
          </w:tcPr>
          <w:p w14:paraId="043B27F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C78A83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02" w:type="pct"/>
            <w:vAlign w:val="center"/>
          </w:tcPr>
          <w:p w14:paraId="6BDA0C8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271F304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1" w:type="pct"/>
            <w:vAlign w:val="center"/>
          </w:tcPr>
          <w:p w14:paraId="728C8F5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40" w:type="pct"/>
            <w:vAlign w:val="center"/>
          </w:tcPr>
          <w:p w14:paraId="15635A7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97" w:type="pct"/>
            <w:vAlign w:val="center"/>
          </w:tcPr>
          <w:p w14:paraId="1F915B1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709603F3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0644FC4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0024-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0023</w:t>
            </w:r>
          </w:p>
        </w:tc>
        <w:tc>
          <w:tcPr>
            <w:tcW w:w="387" w:type="pct"/>
          </w:tcPr>
          <w:p w14:paraId="1F8DEC1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2A6AA6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02" w:type="pct"/>
            <w:vAlign w:val="center"/>
          </w:tcPr>
          <w:p w14:paraId="6EE359C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  <w:vAlign w:val="center"/>
          </w:tcPr>
          <w:p w14:paraId="22F7070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81" w:type="pct"/>
            <w:vAlign w:val="center"/>
          </w:tcPr>
          <w:p w14:paraId="79D536C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40" w:type="pct"/>
            <w:vAlign w:val="center"/>
          </w:tcPr>
          <w:p w14:paraId="03A3B36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97" w:type="pct"/>
            <w:vAlign w:val="center"/>
          </w:tcPr>
          <w:p w14:paraId="3A26765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7EAD27F2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46226B2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87" w:type="pct"/>
          </w:tcPr>
          <w:p w14:paraId="317583F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454A1E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02" w:type="pct"/>
            <w:vAlign w:val="center"/>
          </w:tcPr>
          <w:p w14:paraId="3DD3E87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03" w:type="pct"/>
            <w:vAlign w:val="center"/>
          </w:tcPr>
          <w:p w14:paraId="058A1D5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81" w:type="pct"/>
            <w:vAlign w:val="center"/>
          </w:tcPr>
          <w:p w14:paraId="1E951D2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40" w:type="pct"/>
            <w:vAlign w:val="center"/>
          </w:tcPr>
          <w:p w14:paraId="598B322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97" w:type="pct"/>
            <w:vAlign w:val="center"/>
          </w:tcPr>
          <w:p w14:paraId="4C0F369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62F8CD2A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53E275D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87" w:type="pct"/>
          </w:tcPr>
          <w:p w14:paraId="31D0580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0CD0B7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02" w:type="pct"/>
            <w:vAlign w:val="center"/>
          </w:tcPr>
          <w:p w14:paraId="753D735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  <w:vAlign w:val="center"/>
          </w:tcPr>
          <w:p w14:paraId="517E1F9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1" w:type="pct"/>
            <w:vAlign w:val="center"/>
          </w:tcPr>
          <w:p w14:paraId="6E8F38E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40" w:type="pct"/>
            <w:vAlign w:val="center"/>
          </w:tcPr>
          <w:p w14:paraId="0785D2B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97" w:type="pct"/>
            <w:vAlign w:val="center"/>
          </w:tcPr>
          <w:p w14:paraId="33F1EC0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36333231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7DE3B16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87" w:type="pct"/>
          </w:tcPr>
          <w:p w14:paraId="231A956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DE1DB4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02" w:type="pct"/>
            <w:vAlign w:val="center"/>
          </w:tcPr>
          <w:p w14:paraId="6CA6AE6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517D7D4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1" w:type="pct"/>
            <w:vAlign w:val="center"/>
          </w:tcPr>
          <w:p w14:paraId="563D1C1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40" w:type="pct"/>
            <w:vAlign w:val="center"/>
          </w:tcPr>
          <w:p w14:paraId="016B506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97" w:type="pct"/>
            <w:vAlign w:val="center"/>
          </w:tcPr>
          <w:p w14:paraId="0CF88C8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6418AC46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6519546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0002</w:t>
            </w:r>
          </w:p>
        </w:tc>
        <w:tc>
          <w:tcPr>
            <w:tcW w:w="387" w:type="pct"/>
          </w:tcPr>
          <w:p w14:paraId="17C810C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1381A2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02" w:type="pct"/>
            <w:vAlign w:val="center"/>
          </w:tcPr>
          <w:p w14:paraId="104F1F2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  <w:vAlign w:val="center"/>
          </w:tcPr>
          <w:p w14:paraId="466C14B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1" w:type="pct"/>
            <w:vAlign w:val="center"/>
          </w:tcPr>
          <w:p w14:paraId="3B642EC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40" w:type="pct"/>
            <w:vAlign w:val="center"/>
          </w:tcPr>
          <w:p w14:paraId="0D63C19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97" w:type="pct"/>
            <w:vAlign w:val="center"/>
          </w:tcPr>
          <w:p w14:paraId="47069F4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07479678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2195D89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87" w:type="pct"/>
          </w:tcPr>
          <w:p w14:paraId="0CA2E68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073BD4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02" w:type="pct"/>
            <w:vAlign w:val="center"/>
          </w:tcPr>
          <w:p w14:paraId="5331825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  <w:vAlign w:val="center"/>
          </w:tcPr>
          <w:p w14:paraId="2D62483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1" w:type="pct"/>
            <w:vAlign w:val="center"/>
          </w:tcPr>
          <w:p w14:paraId="2E79C63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10B704F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  <w:vAlign w:val="center"/>
          </w:tcPr>
          <w:p w14:paraId="5845C29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3B4B38E8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60642B1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87" w:type="pct"/>
          </w:tcPr>
          <w:p w14:paraId="7DD7209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10978D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02" w:type="pct"/>
            <w:vAlign w:val="center"/>
          </w:tcPr>
          <w:p w14:paraId="236E07C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  <w:vAlign w:val="center"/>
          </w:tcPr>
          <w:p w14:paraId="4F2C58A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14:paraId="735284F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40" w:type="pct"/>
            <w:vAlign w:val="center"/>
          </w:tcPr>
          <w:p w14:paraId="3FC4DB3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97" w:type="pct"/>
            <w:vAlign w:val="center"/>
          </w:tcPr>
          <w:p w14:paraId="7E19B53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57122FAB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4FD3026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87" w:type="pct"/>
          </w:tcPr>
          <w:p w14:paraId="6D103FB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369844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02" w:type="pct"/>
            <w:vAlign w:val="center"/>
          </w:tcPr>
          <w:p w14:paraId="2204A38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  <w:vAlign w:val="center"/>
          </w:tcPr>
          <w:p w14:paraId="27028F6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14:paraId="2843DA4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4E18AAC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  <w:vAlign w:val="center"/>
          </w:tcPr>
          <w:p w14:paraId="235D8DB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7640A2A9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6FBBA7E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87" w:type="pct"/>
          </w:tcPr>
          <w:p w14:paraId="0D265C7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3B6C0D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02" w:type="pct"/>
            <w:vAlign w:val="center"/>
          </w:tcPr>
          <w:p w14:paraId="650FB52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  <w:vAlign w:val="center"/>
          </w:tcPr>
          <w:p w14:paraId="26A50E2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81" w:type="pct"/>
            <w:vAlign w:val="center"/>
          </w:tcPr>
          <w:p w14:paraId="251CD37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40" w:type="pct"/>
            <w:vAlign w:val="center"/>
          </w:tcPr>
          <w:p w14:paraId="5DE9929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97" w:type="pct"/>
            <w:vAlign w:val="center"/>
          </w:tcPr>
          <w:p w14:paraId="64AA59B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6E0D224D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28AD1DC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87" w:type="pct"/>
          </w:tcPr>
          <w:p w14:paraId="145C938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E95081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02" w:type="pct"/>
            <w:vAlign w:val="center"/>
          </w:tcPr>
          <w:p w14:paraId="76638CC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03" w:type="pct"/>
            <w:vAlign w:val="center"/>
          </w:tcPr>
          <w:p w14:paraId="641D94B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81" w:type="pct"/>
            <w:vAlign w:val="center"/>
          </w:tcPr>
          <w:p w14:paraId="5DE0626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640" w:type="pct"/>
            <w:vAlign w:val="center"/>
          </w:tcPr>
          <w:p w14:paraId="042B6B9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</w:t>
            </w:r>
          </w:p>
        </w:tc>
        <w:tc>
          <w:tcPr>
            <w:tcW w:w="797" w:type="pct"/>
            <w:vAlign w:val="center"/>
          </w:tcPr>
          <w:p w14:paraId="10CB9B2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663C9722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08E9E81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87" w:type="pct"/>
          </w:tcPr>
          <w:p w14:paraId="1078DD5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7D14F6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02" w:type="pct"/>
            <w:vAlign w:val="center"/>
          </w:tcPr>
          <w:p w14:paraId="03DF8CE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  <w:vAlign w:val="center"/>
          </w:tcPr>
          <w:p w14:paraId="322DC1D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2071AD2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  <w:vAlign w:val="center"/>
          </w:tcPr>
          <w:p w14:paraId="440D2B9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97" w:type="pct"/>
            <w:vAlign w:val="center"/>
          </w:tcPr>
          <w:p w14:paraId="484DA84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2DA03B54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3D7EE52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87" w:type="pct"/>
          </w:tcPr>
          <w:p w14:paraId="482A791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2074325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02" w:type="pct"/>
            <w:vAlign w:val="center"/>
          </w:tcPr>
          <w:p w14:paraId="24BCC67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  <w:vAlign w:val="center"/>
          </w:tcPr>
          <w:p w14:paraId="7915C0C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5291896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  <w:vAlign w:val="center"/>
          </w:tcPr>
          <w:p w14:paraId="3452139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97" w:type="pct"/>
            <w:vAlign w:val="center"/>
          </w:tcPr>
          <w:p w14:paraId="4BC7088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7E315BD3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7710D62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0004</w:t>
            </w:r>
          </w:p>
        </w:tc>
        <w:tc>
          <w:tcPr>
            <w:tcW w:w="387" w:type="pct"/>
          </w:tcPr>
          <w:p w14:paraId="5BF3E7A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70A39D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02" w:type="pct"/>
            <w:vAlign w:val="center"/>
          </w:tcPr>
          <w:p w14:paraId="1E5A074F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  <w:vAlign w:val="center"/>
          </w:tcPr>
          <w:p w14:paraId="7ED7347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1" w:type="pct"/>
            <w:vAlign w:val="center"/>
          </w:tcPr>
          <w:p w14:paraId="2105BAF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  <w:vAlign w:val="center"/>
          </w:tcPr>
          <w:p w14:paraId="73E24C80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97" w:type="pct"/>
            <w:vAlign w:val="center"/>
          </w:tcPr>
          <w:p w14:paraId="4B9DC23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</w:tr>
      <w:tr w:rsidR="0099285D" w:rsidRPr="00BB009F" w14:paraId="0C9AB3B8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469C9A4C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00D83E2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02D4871B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02" w:type="pct"/>
            <w:vAlign w:val="center"/>
          </w:tcPr>
          <w:p w14:paraId="2E4FC7B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  <w:vAlign w:val="center"/>
          </w:tcPr>
          <w:p w14:paraId="45AE741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81" w:type="pct"/>
            <w:vAlign w:val="center"/>
          </w:tcPr>
          <w:p w14:paraId="50A85A0D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40" w:type="pct"/>
            <w:vAlign w:val="center"/>
          </w:tcPr>
          <w:p w14:paraId="6593960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97" w:type="pct"/>
            <w:vAlign w:val="center"/>
          </w:tcPr>
          <w:p w14:paraId="69EEE38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569ACAAB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25ED43E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1A51E4C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2C1AE0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02" w:type="pct"/>
            <w:vAlign w:val="center"/>
          </w:tcPr>
          <w:p w14:paraId="6B3E54A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  <w:vAlign w:val="center"/>
          </w:tcPr>
          <w:p w14:paraId="51426C2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14:paraId="7C3BD3C7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  <w:vAlign w:val="center"/>
          </w:tcPr>
          <w:p w14:paraId="1E3881AA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97" w:type="pct"/>
            <w:vAlign w:val="center"/>
          </w:tcPr>
          <w:p w14:paraId="78D320B5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99285D" w:rsidRPr="00BB009F" w14:paraId="566F8AE2" w14:textId="77777777" w:rsidTr="00D83371">
        <w:trPr>
          <w:trHeight w:val="283"/>
        </w:trPr>
        <w:tc>
          <w:tcPr>
            <w:tcW w:w="471" w:type="pct"/>
            <w:vAlign w:val="center"/>
          </w:tcPr>
          <w:p w14:paraId="0B5DF956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2F330B58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54470429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02" w:type="pct"/>
            <w:vAlign w:val="center"/>
          </w:tcPr>
          <w:p w14:paraId="437786E4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  <w:vAlign w:val="center"/>
          </w:tcPr>
          <w:p w14:paraId="5B7EA52E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2493B313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51499FD1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97" w:type="pct"/>
            <w:vAlign w:val="center"/>
          </w:tcPr>
          <w:p w14:paraId="1084EC72" w14:textId="77777777" w:rsidR="0099285D" w:rsidRPr="00BB009F" w:rsidRDefault="0099285D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4A5EC1BB" w14:textId="77777777" w:rsidR="00FA421B" w:rsidRPr="00B468AF" w:rsidRDefault="00FA421B" w:rsidP="00FA421B">
      <w:pPr>
        <w:jc w:val="both"/>
        <w:rPr>
          <w:rFonts w:ascii="Times New Roman" w:hAnsi="Times New Roman" w:cs="Times New Roman"/>
          <w:sz w:val="12"/>
          <w:szCs w:val="12"/>
        </w:rPr>
      </w:pPr>
      <w:r w:rsidRPr="00B468AF">
        <w:rPr>
          <w:rFonts w:ascii="Times New Roman" w:hAnsi="Times New Roman" w:cs="Times New Roman"/>
          <w:sz w:val="12"/>
          <w:szCs w:val="12"/>
        </w:rPr>
        <w:t>Note: 999=missing data</w:t>
      </w:r>
    </w:p>
    <w:p w14:paraId="32AE0D2B" w14:textId="77777777" w:rsidR="00FA421B" w:rsidRDefault="00FA421B"/>
    <w:p w14:paraId="17A0E24F" w14:textId="77777777" w:rsidR="00FA421B" w:rsidRPr="00B468AF" w:rsidRDefault="00FA421B" w:rsidP="00FA421B">
      <w:pPr>
        <w:rPr>
          <w:rFonts w:ascii="Times New Roman" w:hAnsi="Times New Roman" w:cs="Times New Roman"/>
          <w:sz w:val="20"/>
          <w:szCs w:val="20"/>
        </w:rPr>
      </w:pPr>
      <w:r w:rsidRPr="008E0D22"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r>
        <w:rPr>
          <w:rFonts w:ascii="Times New Roman" w:hAnsi="Times New Roman" w:cs="Times New Roman"/>
          <w:sz w:val="20"/>
          <w:szCs w:val="20"/>
        </w:rPr>
        <w:t>Table 3</w:t>
      </w:r>
      <w:r w:rsidRPr="008E0D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Emotion Thermometer </w:t>
      </w:r>
      <w:r w:rsidRPr="008E0D22">
        <w:rPr>
          <w:rFonts w:ascii="Times New Roman" w:hAnsi="Times New Roman" w:cs="Times New Roman"/>
          <w:sz w:val="20"/>
          <w:szCs w:val="20"/>
        </w:rPr>
        <w:t>Data</w:t>
      </w:r>
    </w:p>
    <w:tbl>
      <w:tblPr>
        <w:tblStyle w:val="TableGrid"/>
        <w:tblW w:w="4949" w:type="pct"/>
        <w:tblInd w:w="108" w:type="dxa"/>
        <w:tblLook w:val="01E0" w:firstRow="1" w:lastRow="1" w:firstColumn="1" w:lastColumn="1" w:noHBand="0" w:noVBand="0"/>
      </w:tblPr>
      <w:tblGrid>
        <w:gridCol w:w="1455"/>
        <w:gridCol w:w="1196"/>
        <w:gridCol w:w="2532"/>
        <w:gridCol w:w="1861"/>
        <w:gridCol w:w="1864"/>
        <w:gridCol w:w="2105"/>
        <w:gridCol w:w="1978"/>
        <w:gridCol w:w="2464"/>
      </w:tblGrid>
      <w:tr w:rsidR="00FA421B" w:rsidRPr="00BB009F" w14:paraId="546E0B35" w14:textId="77777777" w:rsidTr="00FA421B">
        <w:trPr>
          <w:trHeight w:val="283"/>
        </w:trPr>
        <w:tc>
          <w:tcPr>
            <w:tcW w:w="471" w:type="pct"/>
            <w:vAlign w:val="center"/>
          </w:tcPr>
          <w:p w14:paraId="1216AF1E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ID</w:t>
            </w:r>
          </w:p>
        </w:tc>
        <w:tc>
          <w:tcPr>
            <w:tcW w:w="387" w:type="pct"/>
            <w:vAlign w:val="center"/>
          </w:tcPr>
          <w:p w14:paraId="0B48D124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Protocol</w:t>
            </w:r>
          </w:p>
        </w:tc>
        <w:tc>
          <w:tcPr>
            <w:tcW w:w="819" w:type="pct"/>
            <w:vAlign w:val="center"/>
          </w:tcPr>
          <w:p w14:paraId="038C113F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Months Post-Diagnosis</w:t>
            </w:r>
          </w:p>
        </w:tc>
        <w:tc>
          <w:tcPr>
            <w:tcW w:w="602" w:type="pct"/>
            <w:vAlign w:val="center"/>
          </w:tcPr>
          <w:p w14:paraId="2F7E5616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Distress</w:t>
            </w:r>
          </w:p>
        </w:tc>
        <w:tc>
          <w:tcPr>
            <w:tcW w:w="603" w:type="pct"/>
            <w:vAlign w:val="center"/>
          </w:tcPr>
          <w:p w14:paraId="1CB94650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Anxiety</w:t>
            </w:r>
          </w:p>
        </w:tc>
        <w:tc>
          <w:tcPr>
            <w:tcW w:w="681" w:type="pct"/>
            <w:vAlign w:val="center"/>
          </w:tcPr>
          <w:p w14:paraId="0ACB2702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Depression</w:t>
            </w:r>
          </w:p>
        </w:tc>
        <w:tc>
          <w:tcPr>
            <w:tcW w:w="640" w:type="pct"/>
            <w:vAlign w:val="center"/>
          </w:tcPr>
          <w:p w14:paraId="2EA4373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Anger</w:t>
            </w:r>
          </w:p>
        </w:tc>
        <w:tc>
          <w:tcPr>
            <w:tcW w:w="797" w:type="pct"/>
            <w:vAlign w:val="center"/>
          </w:tcPr>
          <w:p w14:paraId="6CE626DE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Parent Need Help</w:t>
            </w:r>
          </w:p>
        </w:tc>
      </w:tr>
      <w:tr w:rsidR="00FA421B" w:rsidRPr="00BB009F" w14:paraId="6655FBA7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19C0CC9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147495B2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579F77E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02" w:type="pct"/>
          </w:tcPr>
          <w:p w14:paraId="1BC883A9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766FA596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81" w:type="pct"/>
          </w:tcPr>
          <w:p w14:paraId="3430585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</w:tcPr>
          <w:p w14:paraId="3DBABEC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97" w:type="pct"/>
          </w:tcPr>
          <w:p w14:paraId="4035ADB6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41A1D6C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0BA41C06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31D3CA4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2504C7B0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02" w:type="pct"/>
          </w:tcPr>
          <w:p w14:paraId="436D6B00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57AEC474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81" w:type="pct"/>
          </w:tcPr>
          <w:p w14:paraId="66B36DBB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</w:tcPr>
          <w:p w14:paraId="0C8585B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97" w:type="pct"/>
          </w:tcPr>
          <w:p w14:paraId="79685F3A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0BDD6D3C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68E77AB2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135ADCE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1FDA36E8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02" w:type="pct"/>
          </w:tcPr>
          <w:p w14:paraId="11792EB6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</w:tcPr>
          <w:p w14:paraId="7101BA1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1" w:type="pct"/>
          </w:tcPr>
          <w:p w14:paraId="6A4C99C8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</w:tcPr>
          <w:p w14:paraId="17B48C10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97" w:type="pct"/>
          </w:tcPr>
          <w:p w14:paraId="046E05B4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206F4889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48B45C08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4A3B7273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65A293E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02" w:type="pct"/>
          </w:tcPr>
          <w:p w14:paraId="29119F06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</w:tcPr>
          <w:p w14:paraId="240E7E4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1" w:type="pct"/>
          </w:tcPr>
          <w:p w14:paraId="5B1010A2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</w:tcPr>
          <w:p w14:paraId="125B0DB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</w:tcPr>
          <w:p w14:paraId="4A28F5E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9E75A26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683E758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3F2F9A0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2033E9AA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02" w:type="pct"/>
          </w:tcPr>
          <w:p w14:paraId="0297D54F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</w:tcPr>
          <w:p w14:paraId="15DEF42B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1" w:type="pct"/>
          </w:tcPr>
          <w:p w14:paraId="2549DF8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</w:tcPr>
          <w:p w14:paraId="1E10261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797" w:type="pct"/>
          </w:tcPr>
          <w:p w14:paraId="6C920C1B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C4E4DF7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7B7A44D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1CAFA833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19D47A1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02" w:type="pct"/>
          </w:tcPr>
          <w:p w14:paraId="075C2B09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03" w:type="pct"/>
          </w:tcPr>
          <w:p w14:paraId="75EB9C9B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1" w:type="pct"/>
          </w:tcPr>
          <w:p w14:paraId="6AE3EA2E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</w:tcPr>
          <w:p w14:paraId="449BDAE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97" w:type="pct"/>
          </w:tcPr>
          <w:p w14:paraId="2A2A8573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620EE891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2311D79F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0005</w:t>
            </w:r>
          </w:p>
        </w:tc>
        <w:tc>
          <w:tcPr>
            <w:tcW w:w="387" w:type="pct"/>
          </w:tcPr>
          <w:p w14:paraId="7E89AEE6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030799FB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02" w:type="pct"/>
          </w:tcPr>
          <w:p w14:paraId="55AADF5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1747E0EF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81" w:type="pct"/>
          </w:tcPr>
          <w:p w14:paraId="3B8CFBC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</w:tcPr>
          <w:p w14:paraId="2AA2E72B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97" w:type="pct"/>
          </w:tcPr>
          <w:p w14:paraId="468B1E1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5AAFB498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70FCFF0E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0006</w:t>
            </w:r>
          </w:p>
        </w:tc>
        <w:tc>
          <w:tcPr>
            <w:tcW w:w="387" w:type="pct"/>
          </w:tcPr>
          <w:p w14:paraId="34D1AA02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6A73D42F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02" w:type="pct"/>
          </w:tcPr>
          <w:p w14:paraId="789FF78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2BE7B176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1" w:type="pct"/>
          </w:tcPr>
          <w:p w14:paraId="728FD75A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</w:tcPr>
          <w:p w14:paraId="13458F9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</w:tcPr>
          <w:p w14:paraId="6EA21294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1A38AD87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21B01CB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7C4B3940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6CE04E19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1.00</w:t>
            </w:r>
          </w:p>
        </w:tc>
        <w:tc>
          <w:tcPr>
            <w:tcW w:w="602" w:type="pct"/>
          </w:tcPr>
          <w:p w14:paraId="74210D0A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</w:tcPr>
          <w:p w14:paraId="32FE317E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81" w:type="pct"/>
          </w:tcPr>
          <w:p w14:paraId="5CBD8829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40" w:type="pct"/>
          </w:tcPr>
          <w:p w14:paraId="6E1D817B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97" w:type="pct"/>
          </w:tcPr>
          <w:p w14:paraId="7CFD3DC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2680CD8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0B65D59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5CC072A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5DFC28BE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02" w:type="pct"/>
          </w:tcPr>
          <w:p w14:paraId="2DB3EF52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</w:tcPr>
          <w:p w14:paraId="6AF0DEA6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81" w:type="pct"/>
          </w:tcPr>
          <w:p w14:paraId="359A798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40" w:type="pct"/>
          </w:tcPr>
          <w:p w14:paraId="0235B16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97" w:type="pct"/>
          </w:tcPr>
          <w:p w14:paraId="60E45399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2129C3B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5CC1996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0A26E39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10F57278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3.00</w:t>
            </w:r>
          </w:p>
        </w:tc>
        <w:tc>
          <w:tcPr>
            <w:tcW w:w="602" w:type="pct"/>
          </w:tcPr>
          <w:p w14:paraId="333526EF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7</w:t>
            </w:r>
          </w:p>
        </w:tc>
        <w:tc>
          <w:tcPr>
            <w:tcW w:w="603" w:type="pct"/>
          </w:tcPr>
          <w:p w14:paraId="1923614A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681" w:type="pct"/>
          </w:tcPr>
          <w:p w14:paraId="7D580BC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40" w:type="pct"/>
          </w:tcPr>
          <w:p w14:paraId="35C8BE7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97" w:type="pct"/>
          </w:tcPr>
          <w:p w14:paraId="713FA7BB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67A0C220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0F006179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1CA810DD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769BA0B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4.00</w:t>
            </w:r>
          </w:p>
        </w:tc>
        <w:tc>
          <w:tcPr>
            <w:tcW w:w="602" w:type="pct"/>
          </w:tcPr>
          <w:p w14:paraId="4B714952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03" w:type="pct"/>
          </w:tcPr>
          <w:p w14:paraId="5416BB82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681" w:type="pct"/>
          </w:tcPr>
          <w:p w14:paraId="07245993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</w:tcPr>
          <w:p w14:paraId="188D0CB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97" w:type="pct"/>
          </w:tcPr>
          <w:p w14:paraId="762E41D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F85B037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1D442A8E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5B2156C3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290A542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02" w:type="pct"/>
          </w:tcPr>
          <w:p w14:paraId="0C4A2EF0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</w:tcPr>
          <w:p w14:paraId="14F7627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1" w:type="pct"/>
          </w:tcPr>
          <w:p w14:paraId="71892853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</w:tcPr>
          <w:p w14:paraId="35DCE1BA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97" w:type="pct"/>
          </w:tcPr>
          <w:p w14:paraId="75CC73DC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2D1F79A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06C5FA09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7415ECC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08289EE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02" w:type="pct"/>
          </w:tcPr>
          <w:p w14:paraId="1963CD78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24CE431F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1" w:type="pct"/>
          </w:tcPr>
          <w:p w14:paraId="17F1BD8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</w:tcPr>
          <w:p w14:paraId="30009F8A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97" w:type="pct"/>
          </w:tcPr>
          <w:p w14:paraId="22F52D27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62D3486D" w14:textId="77777777" w:rsidTr="00FA421B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</w:tcPr>
          <w:p w14:paraId="3C149EE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7E2089C2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</w:tcPr>
          <w:p w14:paraId="4151DE1F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02" w:type="pct"/>
          </w:tcPr>
          <w:p w14:paraId="7CC334D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14:paraId="67CECCF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1" w:type="pct"/>
          </w:tcPr>
          <w:p w14:paraId="0399BD55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</w:tcPr>
          <w:p w14:paraId="3C010FB1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797" w:type="pct"/>
          </w:tcPr>
          <w:p w14:paraId="0FC3BA6B" w14:textId="77777777" w:rsidR="00FA421B" w:rsidRPr="00BB009F" w:rsidRDefault="00FA421B" w:rsidP="00D83371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468F5493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5E8E6838" w14:textId="3FC06F50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18411865" w14:textId="1311DF75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4518B53" w14:textId="7DAC3413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9.00</w:t>
            </w:r>
          </w:p>
        </w:tc>
        <w:tc>
          <w:tcPr>
            <w:tcW w:w="602" w:type="pct"/>
            <w:vAlign w:val="center"/>
          </w:tcPr>
          <w:p w14:paraId="175A9E36" w14:textId="669B6FCB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  <w:vAlign w:val="center"/>
          </w:tcPr>
          <w:p w14:paraId="0A7433CB" w14:textId="099A92B5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26F3B2BD" w14:textId="7AD491C5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6E1CB4C7" w14:textId="5910F885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97" w:type="pct"/>
            <w:vAlign w:val="center"/>
          </w:tcPr>
          <w:p w14:paraId="5E50385E" w14:textId="504FD920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53BAAC66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63BC35E4" w14:textId="3B74AF4E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466C55C7" w14:textId="06760C8B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52386FD" w14:textId="79CBF5BA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02" w:type="pct"/>
            <w:vAlign w:val="center"/>
          </w:tcPr>
          <w:p w14:paraId="7EFE6DA0" w14:textId="209EDA7B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03" w:type="pct"/>
            <w:vAlign w:val="center"/>
          </w:tcPr>
          <w:p w14:paraId="01C08B8A" w14:textId="0930688B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52B5DCB6" w14:textId="21275764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25E11913" w14:textId="7D506852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97" w:type="pct"/>
            <w:vAlign w:val="center"/>
          </w:tcPr>
          <w:p w14:paraId="478BA80C" w14:textId="10BF1F8E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6897C0EA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7A1F0F40" w14:textId="20D0C719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1498FA32" w14:textId="0472C7C1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BC31207" w14:textId="4265D708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11.00</w:t>
            </w:r>
          </w:p>
        </w:tc>
        <w:tc>
          <w:tcPr>
            <w:tcW w:w="602" w:type="pct"/>
            <w:vAlign w:val="center"/>
          </w:tcPr>
          <w:p w14:paraId="1597636C" w14:textId="57F73648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  <w:vAlign w:val="center"/>
          </w:tcPr>
          <w:p w14:paraId="6BCDE7A5" w14:textId="41EA42F8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1" w:type="pct"/>
            <w:vAlign w:val="center"/>
          </w:tcPr>
          <w:p w14:paraId="553C94BC" w14:textId="531803A0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1022CA70" w14:textId="5B5001AA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97" w:type="pct"/>
            <w:vAlign w:val="center"/>
          </w:tcPr>
          <w:p w14:paraId="21BCF1DF" w14:textId="275CD038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6442D823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25E17802" w14:textId="736AB484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0007</w:t>
            </w:r>
          </w:p>
        </w:tc>
        <w:tc>
          <w:tcPr>
            <w:tcW w:w="387" w:type="pct"/>
          </w:tcPr>
          <w:p w14:paraId="55C5AD2E" w14:textId="5F9C2B2E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1B91B05B" w14:textId="05316E0A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12.00</w:t>
            </w:r>
          </w:p>
        </w:tc>
        <w:tc>
          <w:tcPr>
            <w:tcW w:w="602" w:type="pct"/>
            <w:vAlign w:val="center"/>
          </w:tcPr>
          <w:p w14:paraId="3F274317" w14:textId="54571F71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03" w:type="pct"/>
            <w:vAlign w:val="center"/>
          </w:tcPr>
          <w:p w14:paraId="60458D64" w14:textId="2D5E1987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81" w:type="pct"/>
            <w:vAlign w:val="center"/>
          </w:tcPr>
          <w:p w14:paraId="674E0C78" w14:textId="0E0623F7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38413AF3" w14:textId="1C9E7EFE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797" w:type="pct"/>
            <w:vAlign w:val="center"/>
          </w:tcPr>
          <w:p w14:paraId="397F5093" w14:textId="077A9BF6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3F14107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1EECFF28" w14:textId="495887BA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87" w:type="pct"/>
          </w:tcPr>
          <w:p w14:paraId="05055E74" w14:textId="645BD0C5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3A052F1B" w14:textId="31650C7B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2.00</w:t>
            </w:r>
          </w:p>
        </w:tc>
        <w:tc>
          <w:tcPr>
            <w:tcW w:w="602" w:type="pct"/>
            <w:vAlign w:val="center"/>
          </w:tcPr>
          <w:p w14:paraId="73ECE3AA" w14:textId="0C9C8847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  <w:vAlign w:val="center"/>
          </w:tcPr>
          <w:p w14:paraId="61E6EE30" w14:textId="6C24CB1B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81" w:type="pct"/>
            <w:vAlign w:val="center"/>
          </w:tcPr>
          <w:p w14:paraId="734C83F9" w14:textId="5A90B74E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  <w:vAlign w:val="center"/>
          </w:tcPr>
          <w:p w14:paraId="596FCDCF" w14:textId="7CD505C5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797" w:type="pct"/>
            <w:vAlign w:val="center"/>
          </w:tcPr>
          <w:p w14:paraId="31375CD6" w14:textId="134B5FFD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7A6DC642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6BF8B4F0" w14:textId="605BC1FE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87" w:type="pct"/>
          </w:tcPr>
          <w:p w14:paraId="3F423D6B" w14:textId="3B2E1C65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6B3B10CE" w14:textId="7304107A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5.00</w:t>
            </w:r>
          </w:p>
        </w:tc>
        <w:tc>
          <w:tcPr>
            <w:tcW w:w="602" w:type="pct"/>
            <w:vAlign w:val="center"/>
          </w:tcPr>
          <w:p w14:paraId="54008DFE" w14:textId="7DF90497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03" w:type="pct"/>
            <w:vAlign w:val="center"/>
          </w:tcPr>
          <w:p w14:paraId="34543D7D" w14:textId="553200D4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681" w:type="pct"/>
            <w:vAlign w:val="center"/>
          </w:tcPr>
          <w:p w14:paraId="1EC7B3B0" w14:textId="7A56951C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  <w:vAlign w:val="center"/>
          </w:tcPr>
          <w:p w14:paraId="6E452127" w14:textId="66A35A0A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797" w:type="pct"/>
            <w:vAlign w:val="center"/>
          </w:tcPr>
          <w:p w14:paraId="6D15DA8A" w14:textId="23C2300A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2FE3398E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174022B2" w14:textId="3B23C7D1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87" w:type="pct"/>
          </w:tcPr>
          <w:p w14:paraId="127FD2CC" w14:textId="66B55E7C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CC69534" w14:textId="56F6B8C7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6.00</w:t>
            </w:r>
          </w:p>
        </w:tc>
        <w:tc>
          <w:tcPr>
            <w:tcW w:w="602" w:type="pct"/>
            <w:vAlign w:val="center"/>
          </w:tcPr>
          <w:p w14:paraId="7956D576" w14:textId="521B7C30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  <w:vAlign w:val="center"/>
          </w:tcPr>
          <w:p w14:paraId="13480D73" w14:textId="03782BBC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81" w:type="pct"/>
            <w:vAlign w:val="center"/>
          </w:tcPr>
          <w:p w14:paraId="4E38B8BD" w14:textId="34328D29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7113FAD5" w14:textId="125E2AC6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797" w:type="pct"/>
            <w:vAlign w:val="center"/>
          </w:tcPr>
          <w:p w14:paraId="268AA4DB" w14:textId="419BAF58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12A31BC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46A0A322" w14:textId="3AC2C1C1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87" w:type="pct"/>
          </w:tcPr>
          <w:p w14:paraId="1B9F27EB" w14:textId="5C8FD564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3CB30AC" w14:textId="14FA33B9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7.00</w:t>
            </w:r>
          </w:p>
        </w:tc>
        <w:tc>
          <w:tcPr>
            <w:tcW w:w="602" w:type="pct"/>
            <w:vAlign w:val="center"/>
          </w:tcPr>
          <w:p w14:paraId="65170934" w14:textId="5D9F043E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03" w:type="pct"/>
            <w:vAlign w:val="center"/>
          </w:tcPr>
          <w:p w14:paraId="3FC8FE1C" w14:textId="387295AA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81" w:type="pct"/>
            <w:vAlign w:val="center"/>
          </w:tcPr>
          <w:p w14:paraId="1CC9596E" w14:textId="1EE47E1D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640" w:type="pct"/>
            <w:vAlign w:val="center"/>
          </w:tcPr>
          <w:p w14:paraId="7378A1F5" w14:textId="3EC6F2D4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97" w:type="pct"/>
            <w:vAlign w:val="center"/>
          </w:tcPr>
          <w:p w14:paraId="75EA1B67" w14:textId="715E961D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155B5842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7780A692" w14:textId="6C558EC7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87" w:type="pct"/>
          </w:tcPr>
          <w:p w14:paraId="1D831937" w14:textId="295347FA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496B154B" w14:textId="7AFD1A02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8.00</w:t>
            </w:r>
          </w:p>
        </w:tc>
        <w:tc>
          <w:tcPr>
            <w:tcW w:w="602" w:type="pct"/>
            <w:vAlign w:val="center"/>
          </w:tcPr>
          <w:p w14:paraId="2C1CAE92" w14:textId="5ADBB6E9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603" w:type="pct"/>
            <w:vAlign w:val="center"/>
          </w:tcPr>
          <w:p w14:paraId="6361E616" w14:textId="3A04EFF9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14:paraId="3DC4CC09" w14:textId="6A76E970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640" w:type="pct"/>
            <w:vAlign w:val="center"/>
          </w:tcPr>
          <w:p w14:paraId="41D43A47" w14:textId="6EE6608D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2</w:t>
            </w:r>
          </w:p>
        </w:tc>
        <w:tc>
          <w:tcPr>
            <w:tcW w:w="797" w:type="pct"/>
            <w:vAlign w:val="center"/>
          </w:tcPr>
          <w:p w14:paraId="05CC9ACD" w14:textId="1712EC86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  <w:tr w:rsidR="00FA421B" w:rsidRPr="00BB009F" w14:paraId="3D240BD5" w14:textId="77777777" w:rsidTr="008D2772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1" w:type="pct"/>
            <w:vAlign w:val="center"/>
          </w:tcPr>
          <w:p w14:paraId="43CE9335" w14:textId="2AE6C5A5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0067-</w:t>
            </w: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0008</w:t>
            </w:r>
          </w:p>
        </w:tc>
        <w:tc>
          <w:tcPr>
            <w:tcW w:w="387" w:type="pct"/>
          </w:tcPr>
          <w:p w14:paraId="66F226ED" w14:textId="7239078E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COG</w:t>
            </w:r>
          </w:p>
        </w:tc>
        <w:tc>
          <w:tcPr>
            <w:tcW w:w="819" w:type="pct"/>
            <w:vAlign w:val="center"/>
          </w:tcPr>
          <w:p w14:paraId="72CC47A8" w14:textId="10E3D0C5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10.00</w:t>
            </w:r>
          </w:p>
        </w:tc>
        <w:tc>
          <w:tcPr>
            <w:tcW w:w="602" w:type="pct"/>
            <w:vAlign w:val="center"/>
          </w:tcPr>
          <w:p w14:paraId="21E5F803" w14:textId="0ECCC48D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03" w:type="pct"/>
            <w:vAlign w:val="center"/>
          </w:tcPr>
          <w:p w14:paraId="0E6847DC" w14:textId="609D046D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681" w:type="pct"/>
            <w:vAlign w:val="center"/>
          </w:tcPr>
          <w:p w14:paraId="5199824F" w14:textId="02BFB413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640" w:type="pct"/>
            <w:vAlign w:val="center"/>
          </w:tcPr>
          <w:p w14:paraId="0929042B" w14:textId="0F6BF4A7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797" w:type="pct"/>
            <w:vAlign w:val="center"/>
          </w:tcPr>
          <w:p w14:paraId="05919594" w14:textId="3B95638B" w:rsidR="00FA421B" w:rsidRPr="00BB009F" w:rsidRDefault="00FA421B" w:rsidP="00FA421B">
            <w:pPr>
              <w:pStyle w:val="TableParagraph"/>
              <w:spacing w:line="240" w:lineRule="auto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BB009F">
              <w:rPr>
                <w:rFonts w:ascii="Times New Roman" w:hAnsi="Times New Roman" w:cs="Times New Roman"/>
                <w:w w:val="99"/>
                <w:sz w:val="16"/>
                <w:szCs w:val="16"/>
              </w:rPr>
              <w:t>0</w:t>
            </w:r>
          </w:p>
        </w:tc>
      </w:tr>
    </w:tbl>
    <w:p w14:paraId="0ABC1CBD" w14:textId="77777777" w:rsidR="0099285D" w:rsidRPr="00BB009F" w:rsidRDefault="0099285D" w:rsidP="0099285D">
      <w:pPr>
        <w:jc w:val="both"/>
        <w:rPr>
          <w:rFonts w:ascii="Times New Roman" w:hAnsi="Times New Roman" w:cs="Times New Roman"/>
          <w:sz w:val="12"/>
          <w:szCs w:val="12"/>
        </w:rPr>
      </w:pPr>
      <w:r w:rsidRPr="00BB009F">
        <w:rPr>
          <w:rFonts w:ascii="Times New Roman" w:hAnsi="Times New Roman" w:cs="Times New Roman"/>
          <w:sz w:val="12"/>
          <w:szCs w:val="12"/>
        </w:rPr>
        <w:t>Note: 999=missing data</w:t>
      </w:r>
    </w:p>
    <w:p w14:paraId="0261977B" w14:textId="6D2F70CB" w:rsidR="00871251" w:rsidRPr="000B7E0E" w:rsidRDefault="00871251" w:rsidP="00FA421B">
      <w:pPr>
        <w:rPr>
          <w:rFonts w:ascii="Times New Roman" w:hAnsi="Times New Roman" w:cs="Times New Roman"/>
          <w:sz w:val="16"/>
          <w:szCs w:val="16"/>
        </w:rPr>
      </w:pPr>
    </w:p>
    <w:sectPr w:rsidR="00871251" w:rsidRPr="000B7E0E" w:rsidSect="00F906BB">
      <w:pgSz w:w="16838" w:h="11906" w:orient="landscape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EAB06" w14:textId="77777777" w:rsidR="00EC0125" w:rsidRDefault="00EC0125" w:rsidP="0065073E">
      <w:r>
        <w:separator/>
      </w:r>
    </w:p>
  </w:endnote>
  <w:endnote w:type="continuationSeparator" w:id="0">
    <w:p w14:paraId="73CC7CE1" w14:textId="77777777" w:rsidR="00EC0125" w:rsidRDefault="00EC0125" w:rsidP="00650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52FE81" w14:textId="77777777" w:rsidR="00EC0125" w:rsidRDefault="00EC0125" w:rsidP="0065073E">
      <w:r>
        <w:separator/>
      </w:r>
    </w:p>
  </w:footnote>
  <w:footnote w:type="continuationSeparator" w:id="0">
    <w:p w14:paraId="65599D39" w14:textId="77777777" w:rsidR="00EC0125" w:rsidRDefault="00EC0125" w:rsidP="00650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251"/>
    <w:rsid w:val="00020CE6"/>
    <w:rsid w:val="00030650"/>
    <w:rsid w:val="00046ADD"/>
    <w:rsid w:val="0006731E"/>
    <w:rsid w:val="00087E97"/>
    <w:rsid w:val="00090FCD"/>
    <w:rsid w:val="000B7E0E"/>
    <w:rsid w:val="000C029E"/>
    <w:rsid w:val="000C5E42"/>
    <w:rsid w:val="000D3758"/>
    <w:rsid w:val="000D6AAB"/>
    <w:rsid w:val="000E4A8A"/>
    <w:rsid w:val="00101DEF"/>
    <w:rsid w:val="00105C8C"/>
    <w:rsid w:val="00120E47"/>
    <w:rsid w:val="001224D4"/>
    <w:rsid w:val="0012539B"/>
    <w:rsid w:val="00135E08"/>
    <w:rsid w:val="001360BC"/>
    <w:rsid w:val="0014433A"/>
    <w:rsid w:val="00152D12"/>
    <w:rsid w:val="00163B5C"/>
    <w:rsid w:val="00181A16"/>
    <w:rsid w:val="00195552"/>
    <w:rsid w:val="001C17CE"/>
    <w:rsid w:val="001D4E19"/>
    <w:rsid w:val="001D5D15"/>
    <w:rsid w:val="001D6A7C"/>
    <w:rsid w:val="001E3206"/>
    <w:rsid w:val="002003BE"/>
    <w:rsid w:val="002121DA"/>
    <w:rsid w:val="0022091E"/>
    <w:rsid w:val="00227903"/>
    <w:rsid w:val="002523FB"/>
    <w:rsid w:val="002673EF"/>
    <w:rsid w:val="00271E6D"/>
    <w:rsid w:val="00285A12"/>
    <w:rsid w:val="002900F3"/>
    <w:rsid w:val="00290178"/>
    <w:rsid w:val="0029168F"/>
    <w:rsid w:val="002966F7"/>
    <w:rsid w:val="002B0769"/>
    <w:rsid w:val="002C016A"/>
    <w:rsid w:val="002C4F68"/>
    <w:rsid w:val="002E5C51"/>
    <w:rsid w:val="002F1CA0"/>
    <w:rsid w:val="002F2482"/>
    <w:rsid w:val="00311A44"/>
    <w:rsid w:val="003258DB"/>
    <w:rsid w:val="00334E0B"/>
    <w:rsid w:val="00336D16"/>
    <w:rsid w:val="00346A8F"/>
    <w:rsid w:val="003534A2"/>
    <w:rsid w:val="0038520C"/>
    <w:rsid w:val="0039065D"/>
    <w:rsid w:val="003A1AA2"/>
    <w:rsid w:val="003B3C70"/>
    <w:rsid w:val="003D2B89"/>
    <w:rsid w:val="003D4041"/>
    <w:rsid w:val="003D78EC"/>
    <w:rsid w:val="003E563C"/>
    <w:rsid w:val="00465195"/>
    <w:rsid w:val="00465E76"/>
    <w:rsid w:val="00470819"/>
    <w:rsid w:val="0048175F"/>
    <w:rsid w:val="0048606F"/>
    <w:rsid w:val="00492711"/>
    <w:rsid w:val="004A2353"/>
    <w:rsid w:val="004A6DA8"/>
    <w:rsid w:val="004C0E13"/>
    <w:rsid w:val="004C4493"/>
    <w:rsid w:val="004C64FD"/>
    <w:rsid w:val="004D2CF7"/>
    <w:rsid w:val="004E08D3"/>
    <w:rsid w:val="004E6198"/>
    <w:rsid w:val="004E7111"/>
    <w:rsid w:val="005051DD"/>
    <w:rsid w:val="0051577C"/>
    <w:rsid w:val="00524767"/>
    <w:rsid w:val="005312C5"/>
    <w:rsid w:val="00531B36"/>
    <w:rsid w:val="00537D19"/>
    <w:rsid w:val="0054709A"/>
    <w:rsid w:val="0055374E"/>
    <w:rsid w:val="00574791"/>
    <w:rsid w:val="00574F05"/>
    <w:rsid w:val="00583D9C"/>
    <w:rsid w:val="00585EB5"/>
    <w:rsid w:val="00596E98"/>
    <w:rsid w:val="0059799F"/>
    <w:rsid w:val="005A2E15"/>
    <w:rsid w:val="005C43C2"/>
    <w:rsid w:val="005D7466"/>
    <w:rsid w:val="005E4B1C"/>
    <w:rsid w:val="005F5297"/>
    <w:rsid w:val="00602813"/>
    <w:rsid w:val="0063696F"/>
    <w:rsid w:val="00641E0C"/>
    <w:rsid w:val="0065073E"/>
    <w:rsid w:val="00651634"/>
    <w:rsid w:val="00662251"/>
    <w:rsid w:val="006731B0"/>
    <w:rsid w:val="006734DD"/>
    <w:rsid w:val="0069154D"/>
    <w:rsid w:val="006A5BA9"/>
    <w:rsid w:val="006B5E1B"/>
    <w:rsid w:val="006C4C90"/>
    <w:rsid w:val="006E629B"/>
    <w:rsid w:val="006F619F"/>
    <w:rsid w:val="00703840"/>
    <w:rsid w:val="00713330"/>
    <w:rsid w:val="00717F1D"/>
    <w:rsid w:val="00727C79"/>
    <w:rsid w:val="007410AC"/>
    <w:rsid w:val="0074601D"/>
    <w:rsid w:val="007577D6"/>
    <w:rsid w:val="00785E6C"/>
    <w:rsid w:val="007A46AB"/>
    <w:rsid w:val="007B1934"/>
    <w:rsid w:val="007D5B24"/>
    <w:rsid w:val="007E2ED0"/>
    <w:rsid w:val="007E7EA0"/>
    <w:rsid w:val="00814D7A"/>
    <w:rsid w:val="00841CFE"/>
    <w:rsid w:val="0085142C"/>
    <w:rsid w:val="00860581"/>
    <w:rsid w:val="008673D6"/>
    <w:rsid w:val="00871251"/>
    <w:rsid w:val="008813F1"/>
    <w:rsid w:val="00883A80"/>
    <w:rsid w:val="00890A81"/>
    <w:rsid w:val="0089120F"/>
    <w:rsid w:val="008B3C79"/>
    <w:rsid w:val="008C24A1"/>
    <w:rsid w:val="008C482A"/>
    <w:rsid w:val="008C70DE"/>
    <w:rsid w:val="008D160A"/>
    <w:rsid w:val="008E03D1"/>
    <w:rsid w:val="008E0D22"/>
    <w:rsid w:val="008F1531"/>
    <w:rsid w:val="008F43C0"/>
    <w:rsid w:val="008F54E2"/>
    <w:rsid w:val="00911987"/>
    <w:rsid w:val="00931914"/>
    <w:rsid w:val="009369BB"/>
    <w:rsid w:val="009500D1"/>
    <w:rsid w:val="00950F45"/>
    <w:rsid w:val="00960B66"/>
    <w:rsid w:val="0096314D"/>
    <w:rsid w:val="00970D99"/>
    <w:rsid w:val="009750DF"/>
    <w:rsid w:val="009770E1"/>
    <w:rsid w:val="00982229"/>
    <w:rsid w:val="009832DC"/>
    <w:rsid w:val="00991993"/>
    <w:rsid w:val="0099285D"/>
    <w:rsid w:val="009A2D75"/>
    <w:rsid w:val="009B6FC3"/>
    <w:rsid w:val="009C09C6"/>
    <w:rsid w:val="009F3ED7"/>
    <w:rsid w:val="00A113E1"/>
    <w:rsid w:val="00A25A3C"/>
    <w:rsid w:val="00A32D07"/>
    <w:rsid w:val="00A66FC1"/>
    <w:rsid w:val="00A739A0"/>
    <w:rsid w:val="00A839F3"/>
    <w:rsid w:val="00A83F4E"/>
    <w:rsid w:val="00AA1466"/>
    <w:rsid w:val="00AB51C4"/>
    <w:rsid w:val="00AD2A91"/>
    <w:rsid w:val="00B014D7"/>
    <w:rsid w:val="00B141E2"/>
    <w:rsid w:val="00B2169E"/>
    <w:rsid w:val="00B24E75"/>
    <w:rsid w:val="00B27232"/>
    <w:rsid w:val="00B31425"/>
    <w:rsid w:val="00B562D7"/>
    <w:rsid w:val="00B75AAC"/>
    <w:rsid w:val="00B82B71"/>
    <w:rsid w:val="00B86C62"/>
    <w:rsid w:val="00B97374"/>
    <w:rsid w:val="00BA2420"/>
    <w:rsid w:val="00BA3CE5"/>
    <w:rsid w:val="00BA3D87"/>
    <w:rsid w:val="00BD134F"/>
    <w:rsid w:val="00BF5C4C"/>
    <w:rsid w:val="00BF5F59"/>
    <w:rsid w:val="00C00361"/>
    <w:rsid w:val="00C05FA8"/>
    <w:rsid w:val="00C074A7"/>
    <w:rsid w:val="00C37B53"/>
    <w:rsid w:val="00C41BCA"/>
    <w:rsid w:val="00C445B1"/>
    <w:rsid w:val="00C5525E"/>
    <w:rsid w:val="00C5673C"/>
    <w:rsid w:val="00C70DB2"/>
    <w:rsid w:val="00C71977"/>
    <w:rsid w:val="00C745C7"/>
    <w:rsid w:val="00C90BBB"/>
    <w:rsid w:val="00C936CD"/>
    <w:rsid w:val="00CA031F"/>
    <w:rsid w:val="00CA08CA"/>
    <w:rsid w:val="00CA32B1"/>
    <w:rsid w:val="00CD6684"/>
    <w:rsid w:val="00CF3A77"/>
    <w:rsid w:val="00D02E7C"/>
    <w:rsid w:val="00D041FE"/>
    <w:rsid w:val="00D07B00"/>
    <w:rsid w:val="00D14219"/>
    <w:rsid w:val="00D14490"/>
    <w:rsid w:val="00D2650E"/>
    <w:rsid w:val="00D27814"/>
    <w:rsid w:val="00D31292"/>
    <w:rsid w:val="00D41928"/>
    <w:rsid w:val="00D510AE"/>
    <w:rsid w:val="00D63DB3"/>
    <w:rsid w:val="00D67713"/>
    <w:rsid w:val="00D72830"/>
    <w:rsid w:val="00D87FE5"/>
    <w:rsid w:val="00DB2132"/>
    <w:rsid w:val="00DC1622"/>
    <w:rsid w:val="00DC7649"/>
    <w:rsid w:val="00DD46D6"/>
    <w:rsid w:val="00E15675"/>
    <w:rsid w:val="00E16D48"/>
    <w:rsid w:val="00E16DA3"/>
    <w:rsid w:val="00E1761E"/>
    <w:rsid w:val="00E31D29"/>
    <w:rsid w:val="00E34F4B"/>
    <w:rsid w:val="00E372BA"/>
    <w:rsid w:val="00E41642"/>
    <w:rsid w:val="00E471B0"/>
    <w:rsid w:val="00E61786"/>
    <w:rsid w:val="00E75F4C"/>
    <w:rsid w:val="00E81A39"/>
    <w:rsid w:val="00E95AC4"/>
    <w:rsid w:val="00EC0125"/>
    <w:rsid w:val="00EF1290"/>
    <w:rsid w:val="00EF3399"/>
    <w:rsid w:val="00F1038F"/>
    <w:rsid w:val="00F11B9A"/>
    <w:rsid w:val="00F166B1"/>
    <w:rsid w:val="00F20F2B"/>
    <w:rsid w:val="00F24C45"/>
    <w:rsid w:val="00F2534E"/>
    <w:rsid w:val="00F36049"/>
    <w:rsid w:val="00F45E41"/>
    <w:rsid w:val="00F66235"/>
    <w:rsid w:val="00F81C8D"/>
    <w:rsid w:val="00FA421B"/>
    <w:rsid w:val="00FA6653"/>
    <w:rsid w:val="00FB7BEE"/>
    <w:rsid w:val="00FC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1806B"/>
  <w15:docId w15:val="{81B7C282-9766-4698-8A6B-C8D31859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38"/>
      <w:ind w:left="155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9" w:lineRule="exact"/>
      <w:jc w:val="center"/>
    </w:pPr>
  </w:style>
  <w:style w:type="table" w:styleId="TableGrid">
    <w:name w:val="Table Grid"/>
    <w:basedOn w:val="TableNormal"/>
    <w:uiPriority w:val="39"/>
    <w:rsid w:val="00CA0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07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73E"/>
    <w:rPr>
      <w:rFonts w:ascii="Calibri" w:eastAsia="Calibri" w:hAnsi="Calibri" w:cs="Calibri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507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73E"/>
    <w:rPr>
      <w:rFonts w:ascii="Calibri" w:eastAsia="Calibri" w:hAnsi="Calibri" w:cs="Calibri"/>
      <w:lang w:val="en-AU"/>
    </w:rPr>
  </w:style>
  <w:style w:type="character" w:customStyle="1" w:styleId="BodyTextChar">
    <w:name w:val="Body Text Char"/>
    <w:basedOn w:val="DefaultParagraphFont"/>
    <w:link w:val="BodyText"/>
    <w:uiPriority w:val="1"/>
    <w:rsid w:val="00574791"/>
    <w:rPr>
      <w:rFonts w:ascii="Calibri" w:eastAsia="Calibri" w:hAnsi="Calibri" w:cs="Calibri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6866F-7C4C-45D9-ADCE-44C5C2A37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2315ED43.dotm</Template>
  <TotalTime>1</TotalTime>
  <Pages>47</Pages>
  <Words>14077</Words>
  <Characters>80241</Characters>
  <Application>Microsoft Office Word</Application>
  <DocSecurity>4</DocSecurity>
  <Lines>668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 SPSS Export Facility</dc:creator>
  <cp:lastModifiedBy>Toby Trahair (SCHN)</cp:lastModifiedBy>
  <cp:revision>2</cp:revision>
  <dcterms:created xsi:type="dcterms:W3CDTF">2022-04-06T03:58:00Z</dcterms:created>
  <dcterms:modified xsi:type="dcterms:W3CDTF">2022-04-06T03:58:00Z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2022-04-05T00:00:00Z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2022-04-05T00:00:00Z</vt:filetime>
  </property>
</Properties>
</file>