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D69C" w14:textId="7CF79FDB" w:rsidR="006520F1" w:rsidRPr="00FB6824" w:rsidRDefault="00EF4261" w:rsidP="00FB6824">
      <w:pPr>
        <w:pStyle w:val="aff"/>
        <w:rPr>
          <w:rFonts w:ascii="Times New Roman"/>
          <w:b/>
          <w:sz w:val="22"/>
          <w:shd w:val="clear" w:color="000000" w:fill="auto"/>
        </w:rPr>
      </w:pPr>
      <w:r>
        <w:rPr>
          <w:rFonts w:ascii="Times New Roman"/>
          <w:b/>
          <w:sz w:val="22"/>
          <w:shd w:val="clear" w:color="000000" w:fill="auto"/>
        </w:rPr>
        <w:t xml:space="preserve">Supplementary </w:t>
      </w:r>
      <w:r w:rsidR="006520F1">
        <w:rPr>
          <w:rFonts w:ascii="Times New Roman"/>
          <w:b/>
          <w:sz w:val="22"/>
          <w:shd w:val="clear" w:color="000000" w:fill="auto"/>
        </w:rPr>
        <w:t>Table 2</w:t>
      </w:r>
      <w:r w:rsidR="006520F1" w:rsidRPr="00DA6B69">
        <w:rPr>
          <w:rFonts w:ascii="Times New Roman"/>
          <w:b/>
          <w:sz w:val="22"/>
          <w:shd w:val="clear" w:color="000000" w:fill="auto"/>
        </w:rPr>
        <w:t xml:space="preserve">. DEGs regulated by MALAT1 knockdown in NSCLC cell </w:t>
      </w:r>
      <w:proofErr w:type="gramStart"/>
      <w:r w:rsidR="006520F1" w:rsidRPr="00DA6B69">
        <w:rPr>
          <w:rFonts w:ascii="Times New Roman"/>
          <w:b/>
          <w:sz w:val="22"/>
          <w:shd w:val="clear" w:color="000000" w:fill="auto"/>
        </w:rPr>
        <w:t>lines</w:t>
      </w:r>
      <w:proofErr w:type="gramEnd"/>
    </w:p>
    <w:tbl>
      <w:tblPr>
        <w:tblOverlap w:val="never"/>
        <w:tblW w:w="792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3502"/>
        <w:gridCol w:w="3554"/>
      </w:tblGrid>
      <w:tr w:rsidR="006520F1" w14:paraId="2E6E205F" w14:textId="77777777" w:rsidTr="00493653">
        <w:trPr>
          <w:trHeight w:val="446"/>
        </w:trPr>
        <w:tc>
          <w:tcPr>
            <w:tcW w:w="873" w:type="dxa"/>
            <w:vMerge w:val="restart"/>
            <w:tcBorders>
              <w:top w:val="single" w:sz="11" w:space="0" w:color="000000"/>
              <w:left w:val="none" w:sz="2" w:space="0" w:color="000000"/>
              <w:bottom w:val="single" w:sz="11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F36B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sz w:val="22"/>
              </w:rPr>
              <w:t>NSCLC</w:t>
            </w:r>
          </w:p>
          <w:p w14:paraId="53D9140E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sz w:val="22"/>
              </w:rPr>
              <w:t>Cell line</w:t>
            </w:r>
          </w:p>
        </w:tc>
        <w:tc>
          <w:tcPr>
            <w:tcW w:w="7056" w:type="dxa"/>
            <w:gridSpan w:val="2"/>
            <w:tcBorders>
              <w:top w:val="single" w:sz="11" w:space="0" w:color="000000"/>
              <w:left w:val="none" w:sz="2" w:space="0" w:color="000000"/>
              <w:bottom w:val="dotted" w:sz="11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422A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sz w:val="22"/>
              </w:rPr>
              <w:t xml:space="preserve">DEGs after MALAT1 </w:t>
            </w:r>
            <w:r w:rsidRPr="009A5598">
              <w:rPr>
                <w:b/>
                <w:bCs/>
                <w:sz w:val="22"/>
                <w:shd w:val="clear" w:color="000000" w:fill="auto"/>
              </w:rPr>
              <w:t>knockdown</w:t>
            </w:r>
          </w:p>
        </w:tc>
      </w:tr>
      <w:tr w:rsidR="006520F1" w14:paraId="6E36244F" w14:textId="77777777" w:rsidTr="00493653">
        <w:trPr>
          <w:trHeight w:val="553"/>
        </w:trPr>
        <w:tc>
          <w:tcPr>
            <w:tcW w:w="873" w:type="dxa"/>
            <w:vMerge/>
            <w:tcBorders>
              <w:top w:val="single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</w:tcPr>
          <w:p w14:paraId="51DCB18E" w14:textId="77777777" w:rsidR="006520F1" w:rsidRPr="009A5598" w:rsidRDefault="006520F1" w:rsidP="00493653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3502" w:type="dxa"/>
            <w:tcBorders>
              <w:top w:val="dotted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474A6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color w:val="212121"/>
                <w:sz w:val="22"/>
              </w:rPr>
              <w:t>Up-Regulation</w:t>
            </w:r>
          </w:p>
          <w:p w14:paraId="4C4BB289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color w:val="212121"/>
                <w:sz w:val="22"/>
              </w:rPr>
              <w:t>(log</w:t>
            </w:r>
            <w:r w:rsidRPr="009A5598">
              <w:rPr>
                <w:b/>
                <w:bCs/>
                <w:color w:val="212121"/>
                <w:sz w:val="22"/>
                <w:vertAlign w:val="subscript"/>
              </w:rPr>
              <w:t>2</w:t>
            </w:r>
            <w:r w:rsidRPr="009A5598">
              <w:rPr>
                <w:rFonts w:ascii="Segoe UI"/>
                <w:b/>
                <w:bCs/>
                <w:color w:val="212121"/>
                <w:sz w:val="22"/>
              </w:rPr>
              <w:t xml:space="preserve"> </w:t>
            </w:r>
            <w:r w:rsidRPr="009A5598">
              <w:rPr>
                <w:b/>
                <w:bCs/>
                <w:color w:val="212121"/>
                <w:sz w:val="22"/>
              </w:rPr>
              <w:t xml:space="preserve">fold change (FC) </w:t>
            </w:r>
            <w:r w:rsidRPr="009A5598">
              <w:rPr>
                <w:rFonts w:hAnsi="맑은 고딕" w:hint="eastAsia"/>
                <w:b/>
                <w:bCs/>
                <w:color w:val="212121"/>
                <w:sz w:val="22"/>
              </w:rPr>
              <w:t>≥</w:t>
            </w:r>
            <w:r w:rsidRPr="009A5598">
              <w:rPr>
                <w:b/>
                <w:bCs/>
                <w:color w:val="212121"/>
                <w:sz w:val="22"/>
              </w:rPr>
              <w:t xml:space="preserve"> 1.5)</w:t>
            </w:r>
          </w:p>
        </w:tc>
        <w:tc>
          <w:tcPr>
            <w:tcW w:w="3554" w:type="dxa"/>
            <w:tcBorders>
              <w:top w:val="dotted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D0E62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color w:val="212121"/>
                <w:sz w:val="22"/>
              </w:rPr>
              <w:t>Down-Regulation</w:t>
            </w:r>
          </w:p>
          <w:p w14:paraId="02ED8C90" w14:textId="77777777" w:rsidR="006520F1" w:rsidRPr="009A5598" w:rsidRDefault="006520F1" w:rsidP="00493653">
            <w:pPr>
              <w:spacing w:after="0"/>
              <w:jc w:val="center"/>
              <w:textAlignment w:val="center"/>
              <w:rPr>
                <w:b/>
                <w:bCs/>
              </w:rPr>
            </w:pPr>
            <w:r w:rsidRPr="009A5598">
              <w:rPr>
                <w:b/>
                <w:bCs/>
                <w:color w:val="212121"/>
                <w:sz w:val="22"/>
              </w:rPr>
              <w:t>(log</w:t>
            </w:r>
            <w:r w:rsidRPr="009A5598">
              <w:rPr>
                <w:b/>
                <w:bCs/>
                <w:color w:val="212121"/>
                <w:sz w:val="22"/>
                <w:vertAlign w:val="subscript"/>
              </w:rPr>
              <w:t>2</w:t>
            </w:r>
            <w:r w:rsidRPr="009A5598">
              <w:rPr>
                <w:rFonts w:ascii="Segoe UI"/>
                <w:b/>
                <w:bCs/>
                <w:color w:val="212121"/>
                <w:sz w:val="22"/>
              </w:rPr>
              <w:t xml:space="preserve"> </w:t>
            </w:r>
            <w:r w:rsidRPr="009A5598">
              <w:rPr>
                <w:b/>
                <w:bCs/>
                <w:color w:val="212121"/>
                <w:sz w:val="22"/>
              </w:rPr>
              <w:t xml:space="preserve">fold change (FC) </w:t>
            </w:r>
            <w:r w:rsidRPr="009A5598">
              <w:rPr>
                <w:rFonts w:hAnsi="맑은 고딕" w:hint="eastAsia"/>
                <w:b/>
                <w:bCs/>
                <w:color w:val="212121"/>
                <w:sz w:val="22"/>
              </w:rPr>
              <w:t>≤</w:t>
            </w:r>
            <w:r w:rsidRPr="009A5598">
              <w:rPr>
                <w:b/>
                <w:bCs/>
                <w:color w:val="212121"/>
                <w:sz w:val="22"/>
              </w:rPr>
              <w:t xml:space="preserve"> -1.5)</w:t>
            </w:r>
          </w:p>
        </w:tc>
      </w:tr>
      <w:tr w:rsidR="006520F1" w14:paraId="1E04ACA2" w14:textId="77777777" w:rsidTr="00493653">
        <w:trPr>
          <w:trHeight w:val="321"/>
        </w:trPr>
        <w:tc>
          <w:tcPr>
            <w:tcW w:w="873" w:type="dxa"/>
            <w:tcBorders>
              <w:top w:val="single" w:sz="12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ED27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H460</w:t>
            </w:r>
          </w:p>
        </w:tc>
        <w:tc>
          <w:tcPr>
            <w:tcW w:w="3502" w:type="dxa"/>
            <w:tcBorders>
              <w:top w:val="single" w:sz="12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C4B8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2642</w:t>
            </w:r>
          </w:p>
        </w:tc>
        <w:tc>
          <w:tcPr>
            <w:tcW w:w="3554" w:type="dxa"/>
            <w:tcBorders>
              <w:top w:val="single" w:sz="12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86843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2921</w:t>
            </w:r>
          </w:p>
        </w:tc>
      </w:tr>
      <w:tr w:rsidR="006520F1" w14:paraId="112C9567" w14:textId="77777777" w:rsidTr="00493653">
        <w:trPr>
          <w:trHeight w:val="321"/>
        </w:trPr>
        <w:tc>
          <w:tcPr>
            <w:tcW w:w="87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F7FFE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H1299</w:t>
            </w:r>
          </w:p>
        </w:tc>
        <w:tc>
          <w:tcPr>
            <w:tcW w:w="350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E1581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3308</w:t>
            </w:r>
          </w:p>
        </w:tc>
        <w:tc>
          <w:tcPr>
            <w:tcW w:w="355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D4B8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3339</w:t>
            </w:r>
          </w:p>
        </w:tc>
      </w:tr>
      <w:tr w:rsidR="006520F1" w14:paraId="0F7B4195" w14:textId="77777777" w:rsidTr="00493653">
        <w:trPr>
          <w:trHeight w:val="321"/>
        </w:trPr>
        <w:tc>
          <w:tcPr>
            <w:tcW w:w="873" w:type="dxa"/>
            <w:tcBorders>
              <w:top w:val="dotted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C3BF3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A549</w:t>
            </w:r>
          </w:p>
        </w:tc>
        <w:tc>
          <w:tcPr>
            <w:tcW w:w="3502" w:type="dxa"/>
            <w:tcBorders>
              <w:top w:val="dotted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4C793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2877</w:t>
            </w:r>
          </w:p>
        </w:tc>
        <w:tc>
          <w:tcPr>
            <w:tcW w:w="3554" w:type="dxa"/>
            <w:tcBorders>
              <w:top w:val="dotted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1444" w14:textId="77777777" w:rsidR="006520F1" w:rsidRDefault="006520F1" w:rsidP="00493653">
            <w:pPr>
              <w:spacing w:after="0"/>
              <w:jc w:val="center"/>
              <w:textAlignment w:val="center"/>
            </w:pPr>
            <w:r>
              <w:rPr>
                <w:sz w:val="22"/>
              </w:rPr>
              <w:t>3065</w:t>
            </w:r>
          </w:p>
        </w:tc>
      </w:tr>
    </w:tbl>
    <w:p w14:paraId="107345F2" w14:textId="04C68F7E" w:rsidR="00E023FB" w:rsidRPr="007D2B3A" w:rsidRDefault="00E023FB" w:rsidP="00FA68B3">
      <w:pPr>
        <w:rPr>
          <w:rFonts w:cs="Times New Roman"/>
          <w:color w:val="000000" w:themeColor="text1"/>
          <w:szCs w:val="24"/>
        </w:rPr>
      </w:pPr>
    </w:p>
    <w:sectPr w:rsidR="00E023FB" w:rsidRPr="007D2B3A" w:rsidSect="004E7F41">
      <w:footerReference w:type="even" r:id="rId12"/>
      <w:footerReference w:type="default" r:id="rId13"/>
      <w:headerReference w:type="first" r:id="rId14"/>
      <w:pgSz w:w="11906" w:h="16838" w:code="9"/>
      <w:pgMar w:top="1701" w:right="1440" w:bottom="1440" w:left="1440" w:header="0" w:footer="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9D2E4" w14:textId="77777777" w:rsidR="00591AB8" w:rsidRDefault="00591AB8" w:rsidP="00117666">
      <w:pPr>
        <w:spacing w:after="0"/>
      </w:pPr>
      <w:r>
        <w:separator/>
      </w:r>
    </w:p>
  </w:endnote>
  <w:endnote w:type="continuationSeparator" w:id="0">
    <w:p w14:paraId="30F61FCB" w14:textId="77777777" w:rsidR="00591AB8" w:rsidRDefault="00591AB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B79" w14:textId="03F16C50" w:rsidR="009C4846" w:rsidRPr="00577C4C" w:rsidRDefault="009C4846">
    <w:pPr>
      <w:pStyle w:val="a8"/>
      <w:rPr>
        <w:color w:val="C0000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0C9A1E" wp14:editId="5FD4E78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86276A" w14:textId="59865EA5" w:rsidR="009C4846" w:rsidRPr="00577C4C" w:rsidRDefault="009C4846">
                          <w:pPr>
                            <w:pStyle w:val="a8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1B49" w:rsidRPr="00FA1B49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C9A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B86276A" w14:textId="59865EA5" w:rsidR="009C4846" w:rsidRPr="00577C4C" w:rsidRDefault="009C4846">
                    <w:pPr>
                      <w:pStyle w:val="a8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1B49" w:rsidRPr="00FA1B49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A60F" w14:textId="77777777" w:rsidR="009C4846" w:rsidRPr="00577C4C" w:rsidRDefault="009C4846">
    <w:pPr>
      <w:pStyle w:val="a8"/>
      <w:rPr>
        <w:b/>
        <w:sz w:val="2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127D7DA" wp14:editId="10908CC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C0BEFB" w14:textId="4A0D9073" w:rsidR="009C4846" w:rsidRPr="00577C4C" w:rsidRDefault="009C4846">
                          <w:pPr>
                            <w:pStyle w:val="a8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1B49" w:rsidRPr="00FA1B49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27D7D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4C0BEFB" w14:textId="4A0D9073" w:rsidR="009C4846" w:rsidRPr="00577C4C" w:rsidRDefault="009C4846">
                    <w:pPr>
                      <w:pStyle w:val="a8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1B49" w:rsidRPr="00FA1B49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7330D" w14:textId="77777777" w:rsidR="00591AB8" w:rsidRDefault="00591AB8" w:rsidP="00117666">
      <w:pPr>
        <w:spacing w:after="0"/>
      </w:pPr>
      <w:r>
        <w:separator/>
      </w:r>
    </w:p>
  </w:footnote>
  <w:footnote w:type="continuationSeparator" w:id="0">
    <w:p w14:paraId="4246297E" w14:textId="77777777" w:rsidR="00591AB8" w:rsidRDefault="00591AB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DC69" w14:textId="1699FD29" w:rsidR="009C4846" w:rsidRDefault="009C4846" w:rsidP="00A53000">
    <w:pPr>
      <w:pStyle w:val="a7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93854F0"/>
    <w:multiLevelType w:val="hybridMultilevel"/>
    <w:tmpl w:val="8098E33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35A2E"/>
    <w:multiLevelType w:val="hybridMultilevel"/>
    <w:tmpl w:val="A4BA008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75557131">
    <w:abstractNumId w:val="0"/>
  </w:num>
  <w:num w:numId="2" w16cid:durableId="660423514">
    <w:abstractNumId w:val="14"/>
  </w:num>
  <w:num w:numId="3" w16cid:durableId="1893342040">
    <w:abstractNumId w:val="1"/>
  </w:num>
  <w:num w:numId="4" w16cid:durableId="257450392">
    <w:abstractNumId w:val="17"/>
  </w:num>
  <w:num w:numId="5" w16cid:durableId="15108763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832703">
    <w:abstractNumId w:val="11"/>
  </w:num>
  <w:num w:numId="7" w16cid:durableId="1794521801">
    <w:abstractNumId w:val="9"/>
  </w:num>
  <w:num w:numId="8" w16cid:durableId="731272082">
    <w:abstractNumId w:val="6"/>
  </w:num>
  <w:num w:numId="9" w16cid:durableId="2044330601">
    <w:abstractNumId w:val="10"/>
  </w:num>
  <w:num w:numId="10" w16cid:durableId="431897535">
    <w:abstractNumId w:val="7"/>
  </w:num>
  <w:num w:numId="11" w16cid:durableId="689719242">
    <w:abstractNumId w:val="2"/>
  </w:num>
  <w:num w:numId="12" w16cid:durableId="1514303163">
    <w:abstractNumId w:val="19"/>
  </w:num>
  <w:num w:numId="13" w16cid:durableId="1396784676">
    <w:abstractNumId w:val="13"/>
  </w:num>
  <w:num w:numId="14" w16cid:durableId="1298756191">
    <w:abstractNumId w:val="4"/>
  </w:num>
  <w:num w:numId="15" w16cid:durableId="1752309488">
    <w:abstractNumId w:val="12"/>
  </w:num>
  <w:num w:numId="16" w16cid:durableId="296225936">
    <w:abstractNumId w:val="16"/>
  </w:num>
  <w:num w:numId="17" w16cid:durableId="1050955647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21385215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54578541">
    <w:abstractNumId w:val="5"/>
  </w:num>
  <w:num w:numId="20" w16cid:durableId="715860454">
    <w:abstractNumId w:val="18"/>
  </w:num>
  <w:num w:numId="21" w16cid:durableId="23141763">
    <w:abstractNumId w:val="3"/>
  </w:num>
  <w:num w:numId="22" w16cid:durableId="1891912729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1651515348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4" w16cid:durableId="24671353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5" w16cid:durableId="538474778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6" w16cid:durableId="1226987333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7" w16cid:durableId="1934892019">
    <w:abstractNumId w:val="8"/>
  </w:num>
  <w:num w:numId="28" w16cid:durableId="1271816685">
    <w:abstractNumId w:val="15"/>
  </w:num>
  <w:num w:numId="29" w16cid:durableId="1149249024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1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40420"/>
    <w:rsid w:val="000001BE"/>
    <w:rsid w:val="00000B6D"/>
    <w:rsid w:val="000069F5"/>
    <w:rsid w:val="0000789D"/>
    <w:rsid w:val="00015134"/>
    <w:rsid w:val="00015D7B"/>
    <w:rsid w:val="00017318"/>
    <w:rsid w:val="00017A9D"/>
    <w:rsid w:val="00020F7F"/>
    <w:rsid w:val="00021E77"/>
    <w:rsid w:val="0002273A"/>
    <w:rsid w:val="00022D18"/>
    <w:rsid w:val="000246CC"/>
    <w:rsid w:val="00024F25"/>
    <w:rsid w:val="00025ABC"/>
    <w:rsid w:val="00026D70"/>
    <w:rsid w:val="00027D16"/>
    <w:rsid w:val="00034304"/>
    <w:rsid w:val="00035434"/>
    <w:rsid w:val="000363F0"/>
    <w:rsid w:val="00040969"/>
    <w:rsid w:val="0004196D"/>
    <w:rsid w:val="00045678"/>
    <w:rsid w:val="000458E4"/>
    <w:rsid w:val="00050E47"/>
    <w:rsid w:val="0005219F"/>
    <w:rsid w:val="00057531"/>
    <w:rsid w:val="00063D84"/>
    <w:rsid w:val="0006636D"/>
    <w:rsid w:val="000673EA"/>
    <w:rsid w:val="00067BCE"/>
    <w:rsid w:val="00074462"/>
    <w:rsid w:val="00077D53"/>
    <w:rsid w:val="00081394"/>
    <w:rsid w:val="00081737"/>
    <w:rsid w:val="000833D4"/>
    <w:rsid w:val="00083E73"/>
    <w:rsid w:val="00092035"/>
    <w:rsid w:val="000929DD"/>
    <w:rsid w:val="00093286"/>
    <w:rsid w:val="00093E57"/>
    <w:rsid w:val="000951E9"/>
    <w:rsid w:val="00096197"/>
    <w:rsid w:val="00097841"/>
    <w:rsid w:val="000A1ECD"/>
    <w:rsid w:val="000A60EE"/>
    <w:rsid w:val="000A6A19"/>
    <w:rsid w:val="000A6B66"/>
    <w:rsid w:val="000B00CF"/>
    <w:rsid w:val="000B34BD"/>
    <w:rsid w:val="000B5DF2"/>
    <w:rsid w:val="000C1158"/>
    <w:rsid w:val="000C1A6F"/>
    <w:rsid w:val="000C3381"/>
    <w:rsid w:val="000C50B6"/>
    <w:rsid w:val="000C7E2A"/>
    <w:rsid w:val="000D109C"/>
    <w:rsid w:val="000D2185"/>
    <w:rsid w:val="000D2BEF"/>
    <w:rsid w:val="000D514F"/>
    <w:rsid w:val="000E03AF"/>
    <w:rsid w:val="000E3F99"/>
    <w:rsid w:val="000E688B"/>
    <w:rsid w:val="000F12CF"/>
    <w:rsid w:val="000F4CFB"/>
    <w:rsid w:val="00107630"/>
    <w:rsid w:val="00113078"/>
    <w:rsid w:val="001132B3"/>
    <w:rsid w:val="00117666"/>
    <w:rsid w:val="00120847"/>
    <w:rsid w:val="001223A7"/>
    <w:rsid w:val="00123D6D"/>
    <w:rsid w:val="00125329"/>
    <w:rsid w:val="00127CBA"/>
    <w:rsid w:val="00134256"/>
    <w:rsid w:val="001346FF"/>
    <w:rsid w:val="001412AA"/>
    <w:rsid w:val="00141A2C"/>
    <w:rsid w:val="00146811"/>
    <w:rsid w:val="00147395"/>
    <w:rsid w:val="00147E54"/>
    <w:rsid w:val="00152161"/>
    <w:rsid w:val="00152B8F"/>
    <w:rsid w:val="001545F4"/>
    <w:rsid w:val="00154794"/>
    <w:rsid w:val="001552C9"/>
    <w:rsid w:val="00155895"/>
    <w:rsid w:val="00164664"/>
    <w:rsid w:val="00164FAE"/>
    <w:rsid w:val="00165270"/>
    <w:rsid w:val="001652AC"/>
    <w:rsid w:val="001749C2"/>
    <w:rsid w:val="00176EC7"/>
    <w:rsid w:val="00177D84"/>
    <w:rsid w:val="001808CC"/>
    <w:rsid w:val="00187FF7"/>
    <w:rsid w:val="001909B3"/>
    <w:rsid w:val="001964EF"/>
    <w:rsid w:val="001A2158"/>
    <w:rsid w:val="001A7325"/>
    <w:rsid w:val="001B1A2C"/>
    <w:rsid w:val="001B6B03"/>
    <w:rsid w:val="001C29DB"/>
    <w:rsid w:val="001C3650"/>
    <w:rsid w:val="001D1E11"/>
    <w:rsid w:val="001D5703"/>
    <w:rsid w:val="001D5A3B"/>
    <w:rsid w:val="001D5C23"/>
    <w:rsid w:val="001D6190"/>
    <w:rsid w:val="001D6C72"/>
    <w:rsid w:val="001D7F82"/>
    <w:rsid w:val="001E2102"/>
    <w:rsid w:val="001E3C94"/>
    <w:rsid w:val="001E4F08"/>
    <w:rsid w:val="001F4C07"/>
    <w:rsid w:val="001F7B1E"/>
    <w:rsid w:val="001F7DF4"/>
    <w:rsid w:val="002012B5"/>
    <w:rsid w:val="00201FE2"/>
    <w:rsid w:val="00206322"/>
    <w:rsid w:val="0020748D"/>
    <w:rsid w:val="002138C3"/>
    <w:rsid w:val="002153E5"/>
    <w:rsid w:val="00215C0D"/>
    <w:rsid w:val="00215C45"/>
    <w:rsid w:val="00217BA1"/>
    <w:rsid w:val="00220AEA"/>
    <w:rsid w:val="002213C0"/>
    <w:rsid w:val="00221807"/>
    <w:rsid w:val="00222213"/>
    <w:rsid w:val="002257AD"/>
    <w:rsid w:val="00226954"/>
    <w:rsid w:val="00230FA0"/>
    <w:rsid w:val="00232C74"/>
    <w:rsid w:val="002368CB"/>
    <w:rsid w:val="00236FB6"/>
    <w:rsid w:val="002375D4"/>
    <w:rsid w:val="00240B04"/>
    <w:rsid w:val="00240BEB"/>
    <w:rsid w:val="002422A2"/>
    <w:rsid w:val="00254C7F"/>
    <w:rsid w:val="00255F20"/>
    <w:rsid w:val="0025689B"/>
    <w:rsid w:val="002629A3"/>
    <w:rsid w:val="002629A9"/>
    <w:rsid w:val="00262A85"/>
    <w:rsid w:val="0026556B"/>
    <w:rsid w:val="00265660"/>
    <w:rsid w:val="00265E89"/>
    <w:rsid w:val="002677A0"/>
    <w:rsid w:val="00267D18"/>
    <w:rsid w:val="0027001A"/>
    <w:rsid w:val="0028075E"/>
    <w:rsid w:val="002868E2"/>
    <w:rsid w:val="002869C3"/>
    <w:rsid w:val="00291BC2"/>
    <w:rsid w:val="00292C70"/>
    <w:rsid w:val="002936E4"/>
    <w:rsid w:val="00296B88"/>
    <w:rsid w:val="00296D75"/>
    <w:rsid w:val="002A0920"/>
    <w:rsid w:val="002A1CB2"/>
    <w:rsid w:val="002A260D"/>
    <w:rsid w:val="002B1F77"/>
    <w:rsid w:val="002B2003"/>
    <w:rsid w:val="002C008C"/>
    <w:rsid w:val="002C24FF"/>
    <w:rsid w:val="002C31D8"/>
    <w:rsid w:val="002C366C"/>
    <w:rsid w:val="002C57CC"/>
    <w:rsid w:val="002C74CA"/>
    <w:rsid w:val="002D1B28"/>
    <w:rsid w:val="002D2944"/>
    <w:rsid w:val="002D51BC"/>
    <w:rsid w:val="002D547A"/>
    <w:rsid w:val="002E02EE"/>
    <w:rsid w:val="002E0968"/>
    <w:rsid w:val="002E1D67"/>
    <w:rsid w:val="002E2E6E"/>
    <w:rsid w:val="002E556C"/>
    <w:rsid w:val="002E6FE0"/>
    <w:rsid w:val="002F1772"/>
    <w:rsid w:val="002F470B"/>
    <w:rsid w:val="002F56B8"/>
    <w:rsid w:val="002F5F48"/>
    <w:rsid w:val="002F744D"/>
    <w:rsid w:val="00303DE6"/>
    <w:rsid w:val="00307743"/>
    <w:rsid w:val="00310124"/>
    <w:rsid w:val="00310940"/>
    <w:rsid w:val="0031187F"/>
    <w:rsid w:val="003128CF"/>
    <w:rsid w:val="00322306"/>
    <w:rsid w:val="0033150D"/>
    <w:rsid w:val="0033203B"/>
    <w:rsid w:val="0033349F"/>
    <w:rsid w:val="0033380C"/>
    <w:rsid w:val="00347661"/>
    <w:rsid w:val="00352749"/>
    <w:rsid w:val="003540F0"/>
    <w:rsid w:val="003544FB"/>
    <w:rsid w:val="003570AE"/>
    <w:rsid w:val="00361433"/>
    <w:rsid w:val="00365D63"/>
    <w:rsid w:val="0036793B"/>
    <w:rsid w:val="00367B08"/>
    <w:rsid w:val="00372682"/>
    <w:rsid w:val="00372CDE"/>
    <w:rsid w:val="00372E4A"/>
    <w:rsid w:val="0037495D"/>
    <w:rsid w:val="003751C4"/>
    <w:rsid w:val="00376CC5"/>
    <w:rsid w:val="0038466B"/>
    <w:rsid w:val="00392BA1"/>
    <w:rsid w:val="00393109"/>
    <w:rsid w:val="0039349A"/>
    <w:rsid w:val="0039430E"/>
    <w:rsid w:val="0039693B"/>
    <w:rsid w:val="003A1E7E"/>
    <w:rsid w:val="003A21C9"/>
    <w:rsid w:val="003A2A60"/>
    <w:rsid w:val="003A5C6C"/>
    <w:rsid w:val="003A6B48"/>
    <w:rsid w:val="003B3C40"/>
    <w:rsid w:val="003B57A7"/>
    <w:rsid w:val="003B7478"/>
    <w:rsid w:val="003B74CE"/>
    <w:rsid w:val="003C3351"/>
    <w:rsid w:val="003C3FB6"/>
    <w:rsid w:val="003C6A63"/>
    <w:rsid w:val="003D0A97"/>
    <w:rsid w:val="003D11EC"/>
    <w:rsid w:val="003D2F2D"/>
    <w:rsid w:val="003E229E"/>
    <w:rsid w:val="003F28D0"/>
    <w:rsid w:val="003F563F"/>
    <w:rsid w:val="003F6545"/>
    <w:rsid w:val="003F6940"/>
    <w:rsid w:val="00401590"/>
    <w:rsid w:val="0040261C"/>
    <w:rsid w:val="00403BF2"/>
    <w:rsid w:val="004071DC"/>
    <w:rsid w:val="00407338"/>
    <w:rsid w:val="0041413F"/>
    <w:rsid w:val="00422873"/>
    <w:rsid w:val="00425198"/>
    <w:rsid w:val="0042544C"/>
    <w:rsid w:val="004347C9"/>
    <w:rsid w:val="00435B23"/>
    <w:rsid w:val="00436049"/>
    <w:rsid w:val="00445003"/>
    <w:rsid w:val="00445209"/>
    <w:rsid w:val="00446E4C"/>
    <w:rsid w:val="00456872"/>
    <w:rsid w:val="004634F3"/>
    <w:rsid w:val="00463E3D"/>
    <w:rsid w:val="004645AE"/>
    <w:rsid w:val="00464AF7"/>
    <w:rsid w:val="004653CB"/>
    <w:rsid w:val="00474FB3"/>
    <w:rsid w:val="004772E1"/>
    <w:rsid w:val="004803E9"/>
    <w:rsid w:val="00484777"/>
    <w:rsid w:val="00486857"/>
    <w:rsid w:val="004900B9"/>
    <w:rsid w:val="00493AC6"/>
    <w:rsid w:val="004A0198"/>
    <w:rsid w:val="004A23F9"/>
    <w:rsid w:val="004A355E"/>
    <w:rsid w:val="004A47A2"/>
    <w:rsid w:val="004A638C"/>
    <w:rsid w:val="004C1694"/>
    <w:rsid w:val="004C2184"/>
    <w:rsid w:val="004D3E33"/>
    <w:rsid w:val="004E388E"/>
    <w:rsid w:val="004E7543"/>
    <w:rsid w:val="004E7F41"/>
    <w:rsid w:val="004F4B15"/>
    <w:rsid w:val="005017F1"/>
    <w:rsid w:val="00502415"/>
    <w:rsid w:val="005024A0"/>
    <w:rsid w:val="00505023"/>
    <w:rsid w:val="00510770"/>
    <w:rsid w:val="005114B9"/>
    <w:rsid w:val="00512908"/>
    <w:rsid w:val="0052252B"/>
    <w:rsid w:val="005250F2"/>
    <w:rsid w:val="00526B7F"/>
    <w:rsid w:val="00533D73"/>
    <w:rsid w:val="0053491F"/>
    <w:rsid w:val="00536C59"/>
    <w:rsid w:val="00537389"/>
    <w:rsid w:val="00541908"/>
    <w:rsid w:val="00542DA8"/>
    <w:rsid w:val="0054399D"/>
    <w:rsid w:val="00543AE8"/>
    <w:rsid w:val="00544724"/>
    <w:rsid w:val="00545E98"/>
    <w:rsid w:val="00546B49"/>
    <w:rsid w:val="00552A16"/>
    <w:rsid w:val="00554955"/>
    <w:rsid w:val="0055670A"/>
    <w:rsid w:val="00557221"/>
    <w:rsid w:val="005606F5"/>
    <w:rsid w:val="00561CAB"/>
    <w:rsid w:val="00562820"/>
    <w:rsid w:val="00567306"/>
    <w:rsid w:val="00576756"/>
    <w:rsid w:val="00576BE2"/>
    <w:rsid w:val="00584DE7"/>
    <w:rsid w:val="00586E8F"/>
    <w:rsid w:val="00590D07"/>
    <w:rsid w:val="00591AB8"/>
    <w:rsid w:val="00593950"/>
    <w:rsid w:val="00597A4D"/>
    <w:rsid w:val="005A1D84"/>
    <w:rsid w:val="005A47CE"/>
    <w:rsid w:val="005A4C74"/>
    <w:rsid w:val="005A5B62"/>
    <w:rsid w:val="005A70EA"/>
    <w:rsid w:val="005B0784"/>
    <w:rsid w:val="005B27D3"/>
    <w:rsid w:val="005C24A2"/>
    <w:rsid w:val="005C2611"/>
    <w:rsid w:val="005C3963"/>
    <w:rsid w:val="005C4C8D"/>
    <w:rsid w:val="005C6F34"/>
    <w:rsid w:val="005D1840"/>
    <w:rsid w:val="005D35E4"/>
    <w:rsid w:val="005D7910"/>
    <w:rsid w:val="005E3B9A"/>
    <w:rsid w:val="005E7840"/>
    <w:rsid w:val="005F1D75"/>
    <w:rsid w:val="005F2865"/>
    <w:rsid w:val="005F7DDF"/>
    <w:rsid w:val="0060349D"/>
    <w:rsid w:val="00603C25"/>
    <w:rsid w:val="00613AB2"/>
    <w:rsid w:val="00614C68"/>
    <w:rsid w:val="0061512A"/>
    <w:rsid w:val="006209D2"/>
    <w:rsid w:val="0062154F"/>
    <w:rsid w:val="00625BAB"/>
    <w:rsid w:val="00625F86"/>
    <w:rsid w:val="00626026"/>
    <w:rsid w:val="00631A8C"/>
    <w:rsid w:val="00633E38"/>
    <w:rsid w:val="006358CB"/>
    <w:rsid w:val="00635B23"/>
    <w:rsid w:val="00642186"/>
    <w:rsid w:val="00643608"/>
    <w:rsid w:val="00650E18"/>
    <w:rsid w:val="00651CA2"/>
    <w:rsid w:val="006520F1"/>
    <w:rsid w:val="00653D60"/>
    <w:rsid w:val="00654FB6"/>
    <w:rsid w:val="006572E7"/>
    <w:rsid w:val="00660D05"/>
    <w:rsid w:val="0066231C"/>
    <w:rsid w:val="00671D9A"/>
    <w:rsid w:val="00673952"/>
    <w:rsid w:val="006749C0"/>
    <w:rsid w:val="0068576F"/>
    <w:rsid w:val="00686C9D"/>
    <w:rsid w:val="0069480A"/>
    <w:rsid w:val="006972A6"/>
    <w:rsid w:val="006A5541"/>
    <w:rsid w:val="006B2D5B"/>
    <w:rsid w:val="006B5BE0"/>
    <w:rsid w:val="006B7D14"/>
    <w:rsid w:val="006C186D"/>
    <w:rsid w:val="006C3C70"/>
    <w:rsid w:val="006C4C7D"/>
    <w:rsid w:val="006C7DFF"/>
    <w:rsid w:val="006D0E6F"/>
    <w:rsid w:val="006D2103"/>
    <w:rsid w:val="006D5B93"/>
    <w:rsid w:val="006D7E4E"/>
    <w:rsid w:val="006E18DE"/>
    <w:rsid w:val="006E1CAE"/>
    <w:rsid w:val="006E4610"/>
    <w:rsid w:val="006E54C5"/>
    <w:rsid w:val="006E5D75"/>
    <w:rsid w:val="006F4741"/>
    <w:rsid w:val="006F7A7F"/>
    <w:rsid w:val="00701B7C"/>
    <w:rsid w:val="00702251"/>
    <w:rsid w:val="0070247C"/>
    <w:rsid w:val="00715EBF"/>
    <w:rsid w:val="00717AC1"/>
    <w:rsid w:val="007202B8"/>
    <w:rsid w:val="00720DD0"/>
    <w:rsid w:val="00722AF0"/>
    <w:rsid w:val="007255AD"/>
    <w:rsid w:val="007255FA"/>
    <w:rsid w:val="00725A7D"/>
    <w:rsid w:val="00727093"/>
    <w:rsid w:val="0073085C"/>
    <w:rsid w:val="00730879"/>
    <w:rsid w:val="00731BCB"/>
    <w:rsid w:val="007339C6"/>
    <w:rsid w:val="00733F99"/>
    <w:rsid w:val="00735E1B"/>
    <w:rsid w:val="00741271"/>
    <w:rsid w:val="00743613"/>
    <w:rsid w:val="007437E5"/>
    <w:rsid w:val="00744E89"/>
    <w:rsid w:val="00746063"/>
    <w:rsid w:val="00746505"/>
    <w:rsid w:val="00752FD1"/>
    <w:rsid w:val="00754961"/>
    <w:rsid w:val="00754F73"/>
    <w:rsid w:val="00756CB9"/>
    <w:rsid w:val="007836AB"/>
    <w:rsid w:val="00783BA4"/>
    <w:rsid w:val="00786AD9"/>
    <w:rsid w:val="00790BB3"/>
    <w:rsid w:val="00792043"/>
    <w:rsid w:val="00792DFC"/>
    <w:rsid w:val="00796ECC"/>
    <w:rsid w:val="00797EDD"/>
    <w:rsid w:val="00797F15"/>
    <w:rsid w:val="007A0C98"/>
    <w:rsid w:val="007A1350"/>
    <w:rsid w:val="007B0322"/>
    <w:rsid w:val="007B2617"/>
    <w:rsid w:val="007B38C9"/>
    <w:rsid w:val="007B6254"/>
    <w:rsid w:val="007B6560"/>
    <w:rsid w:val="007B7C2C"/>
    <w:rsid w:val="007C0E3F"/>
    <w:rsid w:val="007C206C"/>
    <w:rsid w:val="007C5729"/>
    <w:rsid w:val="007D292A"/>
    <w:rsid w:val="007D2A7C"/>
    <w:rsid w:val="007D2B3A"/>
    <w:rsid w:val="007D2C18"/>
    <w:rsid w:val="007D2FF1"/>
    <w:rsid w:val="007D6514"/>
    <w:rsid w:val="007D7289"/>
    <w:rsid w:val="007D7D60"/>
    <w:rsid w:val="007E01BE"/>
    <w:rsid w:val="007E1FAC"/>
    <w:rsid w:val="007E7E5F"/>
    <w:rsid w:val="008110C4"/>
    <w:rsid w:val="008111E4"/>
    <w:rsid w:val="0081301C"/>
    <w:rsid w:val="0081436F"/>
    <w:rsid w:val="00817DD6"/>
    <w:rsid w:val="0082405B"/>
    <w:rsid w:val="00834D4C"/>
    <w:rsid w:val="008359EC"/>
    <w:rsid w:val="00840934"/>
    <w:rsid w:val="00841607"/>
    <w:rsid w:val="0084180E"/>
    <w:rsid w:val="00842B14"/>
    <w:rsid w:val="0084634F"/>
    <w:rsid w:val="008470A4"/>
    <w:rsid w:val="00850C49"/>
    <w:rsid w:val="00853D86"/>
    <w:rsid w:val="00856E2E"/>
    <w:rsid w:val="00856E62"/>
    <w:rsid w:val="00860EC6"/>
    <w:rsid w:val="00862445"/>
    <w:rsid w:val="00862981"/>
    <w:rsid w:val="008629A9"/>
    <w:rsid w:val="008658BF"/>
    <w:rsid w:val="00872946"/>
    <w:rsid w:val="0087326E"/>
    <w:rsid w:val="00874313"/>
    <w:rsid w:val="00881619"/>
    <w:rsid w:val="00883E81"/>
    <w:rsid w:val="0088513A"/>
    <w:rsid w:val="0088556D"/>
    <w:rsid w:val="00885908"/>
    <w:rsid w:val="008868A0"/>
    <w:rsid w:val="00892656"/>
    <w:rsid w:val="00893C19"/>
    <w:rsid w:val="00895308"/>
    <w:rsid w:val="00897015"/>
    <w:rsid w:val="008A0240"/>
    <w:rsid w:val="008A028F"/>
    <w:rsid w:val="008A0A1B"/>
    <w:rsid w:val="008A0B53"/>
    <w:rsid w:val="008A0CEA"/>
    <w:rsid w:val="008A67EB"/>
    <w:rsid w:val="008A6A25"/>
    <w:rsid w:val="008C0317"/>
    <w:rsid w:val="008C20FD"/>
    <w:rsid w:val="008C2A18"/>
    <w:rsid w:val="008C47EC"/>
    <w:rsid w:val="008C597E"/>
    <w:rsid w:val="008C6AAF"/>
    <w:rsid w:val="008D1A04"/>
    <w:rsid w:val="008D430E"/>
    <w:rsid w:val="008D6940"/>
    <w:rsid w:val="008D6C8D"/>
    <w:rsid w:val="008E2B54"/>
    <w:rsid w:val="008E30EC"/>
    <w:rsid w:val="008E316B"/>
    <w:rsid w:val="008E3B1B"/>
    <w:rsid w:val="008E3F0E"/>
    <w:rsid w:val="008E4404"/>
    <w:rsid w:val="008E58C7"/>
    <w:rsid w:val="008E677A"/>
    <w:rsid w:val="008F36A9"/>
    <w:rsid w:val="008F4A65"/>
    <w:rsid w:val="008F5021"/>
    <w:rsid w:val="008F60EE"/>
    <w:rsid w:val="008F69F6"/>
    <w:rsid w:val="0090107B"/>
    <w:rsid w:val="009026F6"/>
    <w:rsid w:val="009047B5"/>
    <w:rsid w:val="009049DC"/>
    <w:rsid w:val="0090551D"/>
    <w:rsid w:val="0090587C"/>
    <w:rsid w:val="00906A33"/>
    <w:rsid w:val="00910A19"/>
    <w:rsid w:val="00914BF2"/>
    <w:rsid w:val="00914BF6"/>
    <w:rsid w:val="00916E6A"/>
    <w:rsid w:val="00917715"/>
    <w:rsid w:val="00926754"/>
    <w:rsid w:val="009270F7"/>
    <w:rsid w:val="009316AF"/>
    <w:rsid w:val="009356DC"/>
    <w:rsid w:val="00935F24"/>
    <w:rsid w:val="00943573"/>
    <w:rsid w:val="0094481D"/>
    <w:rsid w:val="00945AB0"/>
    <w:rsid w:val="009460F0"/>
    <w:rsid w:val="0095284B"/>
    <w:rsid w:val="00955744"/>
    <w:rsid w:val="009705C5"/>
    <w:rsid w:val="00971A49"/>
    <w:rsid w:val="00971B61"/>
    <w:rsid w:val="00973751"/>
    <w:rsid w:val="00980C31"/>
    <w:rsid w:val="00981662"/>
    <w:rsid w:val="00983D8C"/>
    <w:rsid w:val="009845E5"/>
    <w:rsid w:val="00984DF6"/>
    <w:rsid w:val="00987447"/>
    <w:rsid w:val="009900FB"/>
    <w:rsid w:val="009955FF"/>
    <w:rsid w:val="00997FE6"/>
    <w:rsid w:val="009A0644"/>
    <w:rsid w:val="009A2E72"/>
    <w:rsid w:val="009A34C9"/>
    <w:rsid w:val="009B0B1F"/>
    <w:rsid w:val="009B0BC9"/>
    <w:rsid w:val="009B5147"/>
    <w:rsid w:val="009B6E62"/>
    <w:rsid w:val="009B7E08"/>
    <w:rsid w:val="009C4846"/>
    <w:rsid w:val="009C4F8B"/>
    <w:rsid w:val="009C77DD"/>
    <w:rsid w:val="009D0C30"/>
    <w:rsid w:val="009D259D"/>
    <w:rsid w:val="009E34A2"/>
    <w:rsid w:val="009E4E35"/>
    <w:rsid w:val="009E6F71"/>
    <w:rsid w:val="009E75BF"/>
    <w:rsid w:val="009F059D"/>
    <w:rsid w:val="00A00487"/>
    <w:rsid w:val="00A070CD"/>
    <w:rsid w:val="00A122EB"/>
    <w:rsid w:val="00A15025"/>
    <w:rsid w:val="00A162DE"/>
    <w:rsid w:val="00A17CAE"/>
    <w:rsid w:val="00A233EB"/>
    <w:rsid w:val="00A25DFA"/>
    <w:rsid w:val="00A31A4B"/>
    <w:rsid w:val="00A33424"/>
    <w:rsid w:val="00A353B4"/>
    <w:rsid w:val="00A44CA4"/>
    <w:rsid w:val="00A44FDD"/>
    <w:rsid w:val="00A45E25"/>
    <w:rsid w:val="00A46F82"/>
    <w:rsid w:val="00A477F6"/>
    <w:rsid w:val="00A50D9D"/>
    <w:rsid w:val="00A52B62"/>
    <w:rsid w:val="00A53000"/>
    <w:rsid w:val="00A545C6"/>
    <w:rsid w:val="00A75F87"/>
    <w:rsid w:val="00A770F8"/>
    <w:rsid w:val="00A81571"/>
    <w:rsid w:val="00A83141"/>
    <w:rsid w:val="00A83BB2"/>
    <w:rsid w:val="00A86F5D"/>
    <w:rsid w:val="00A9172A"/>
    <w:rsid w:val="00A94DA3"/>
    <w:rsid w:val="00A95D8B"/>
    <w:rsid w:val="00A9735C"/>
    <w:rsid w:val="00A97DA0"/>
    <w:rsid w:val="00A97FA0"/>
    <w:rsid w:val="00AA0C4C"/>
    <w:rsid w:val="00AB2910"/>
    <w:rsid w:val="00AB4366"/>
    <w:rsid w:val="00AB4E55"/>
    <w:rsid w:val="00AB5E34"/>
    <w:rsid w:val="00AC0270"/>
    <w:rsid w:val="00AC3EA3"/>
    <w:rsid w:val="00AC5698"/>
    <w:rsid w:val="00AC792D"/>
    <w:rsid w:val="00AD358C"/>
    <w:rsid w:val="00AE3A96"/>
    <w:rsid w:val="00AF21B9"/>
    <w:rsid w:val="00AF2FC8"/>
    <w:rsid w:val="00AF4EA7"/>
    <w:rsid w:val="00AF6D00"/>
    <w:rsid w:val="00B00758"/>
    <w:rsid w:val="00B0466D"/>
    <w:rsid w:val="00B0798A"/>
    <w:rsid w:val="00B12ED8"/>
    <w:rsid w:val="00B16B1F"/>
    <w:rsid w:val="00B16D49"/>
    <w:rsid w:val="00B1779C"/>
    <w:rsid w:val="00B22125"/>
    <w:rsid w:val="00B23897"/>
    <w:rsid w:val="00B24C38"/>
    <w:rsid w:val="00B25F8B"/>
    <w:rsid w:val="00B26264"/>
    <w:rsid w:val="00B3501D"/>
    <w:rsid w:val="00B45A1F"/>
    <w:rsid w:val="00B528D5"/>
    <w:rsid w:val="00B53BF3"/>
    <w:rsid w:val="00B53FE0"/>
    <w:rsid w:val="00B55E2D"/>
    <w:rsid w:val="00B602BB"/>
    <w:rsid w:val="00B657B8"/>
    <w:rsid w:val="00B66FCC"/>
    <w:rsid w:val="00B70A7C"/>
    <w:rsid w:val="00B734B0"/>
    <w:rsid w:val="00B75470"/>
    <w:rsid w:val="00B77E21"/>
    <w:rsid w:val="00B80214"/>
    <w:rsid w:val="00B83585"/>
    <w:rsid w:val="00B84920"/>
    <w:rsid w:val="00B84CBA"/>
    <w:rsid w:val="00B8556A"/>
    <w:rsid w:val="00B93223"/>
    <w:rsid w:val="00B938CA"/>
    <w:rsid w:val="00B939BA"/>
    <w:rsid w:val="00BA17AE"/>
    <w:rsid w:val="00BB2FE4"/>
    <w:rsid w:val="00BB41CE"/>
    <w:rsid w:val="00BB459D"/>
    <w:rsid w:val="00BB4BEE"/>
    <w:rsid w:val="00BB60F2"/>
    <w:rsid w:val="00BB6949"/>
    <w:rsid w:val="00BC1BE8"/>
    <w:rsid w:val="00BD60F6"/>
    <w:rsid w:val="00BE27C3"/>
    <w:rsid w:val="00BE6DEF"/>
    <w:rsid w:val="00BE76D3"/>
    <w:rsid w:val="00BE7AF3"/>
    <w:rsid w:val="00BF0D60"/>
    <w:rsid w:val="00BF3C49"/>
    <w:rsid w:val="00BF6E32"/>
    <w:rsid w:val="00C005AF"/>
    <w:rsid w:val="00C012A3"/>
    <w:rsid w:val="00C058DF"/>
    <w:rsid w:val="00C0641E"/>
    <w:rsid w:val="00C10A89"/>
    <w:rsid w:val="00C10F3C"/>
    <w:rsid w:val="00C1228F"/>
    <w:rsid w:val="00C14358"/>
    <w:rsid w:val="00C1680C"/>
    <w:rsid w:val="00C16F19"/>
    <w:rsid w:val="00C20C6B"/>
    <w:rsid w:val="00C25D72"/>
    <w:rsid w:val="00C26D91"/>
    <w:rsid w:val="00C30EB1"/>
    <w:rsid w:val="00C319EB"/>
    <w:rsid w:val="00C32002"/>
    <w:rsid w:val="00C323D1"/>
    <w:rsid w:val="00C363F0"/>
    <w:rsid w:val="00C43DAA"/>
    <w:rsid w:val="00C5081E"/>
    <w:rsid w:val="00C52A7B"/>
    <w:rsid w:val="00C5686D"/>
    <w:rsid w:val="00C56A42"/>
    <w:rsid w:val="00C572A7"/>
    <w:rsid w:val="00C6147A"/>
    <w:rsid w:val="00C6324C"/>
    <w:rsid w:val="00C6381C"/>
    <w:rsid w:val="00C679AA"/>
    <w:rsid w:val="00C724CF"/>
    <w:rsid w:val="00C75972"/>
    <w:rsid w:val="00C81A92"/>
    <w:rsid w:val="00C82792"/>
    <w:rsid w:val="00C90A8D"/>
    <w:rsid w:val="00C90C69"/>
    <w:rsid w:val="00C938E6"/>
    <w:rsid w:val="00C93EF4"/>
    <w:rsid w:val="00C9468D"/>
    <w:rsid w:val="00C948FD"/>
    <w:rsid w:val="00CA02A3"/>
    <w:rsid w:val="00CA314D"/>
    <w:rsid w:val="00CA6747"/>
    <w:rsid w:val="00CA69D2"/>
    <w:rsid w:val="00CB0BAB"/>
    <w:rsid w:val="00CB2220"/>
    <w:rsid w:val="00CB2940"/>
    <w:rsid w:val="00CB43D5"/>
    <w:rsid w:val="00CB44DB"/>
    <w:rsid w:val="00CB4D40"/>
    <w:rsid w:val="00CC4AE6"/>
    <w:rsid w:val="00CC4AED"/>
    <w:rsid w:val="00CC52D2"/>
    <w:rsid w:val="00CC76F9"/>
    <w:rsid w:val="00CD066B"/>
    <w:rsid w:val="00CD188F"/>
    <w:rsid w:val="00CD3ECE"/>
    <w:rsid w:val="00CD46E2"/>
    <w:rsid w:val="00CE46F2"/>
    <w:rsid w:val="00CE543C"/>
    <w:rsid w:val="00CE58B5"/>
    <w:rsid w:val="00CE6A6A"/>
    <w:rsid w:val="00CF0DEB"/>
    <w:rsid w:val="00CF2E74"/>
    <w:rsid w:val="00D00D0B"/>
    <w:rsid w:val="00D03813"/>
    <w:rsid w:val="00D041EA"/>
    <w:rsid w:val="00D04602"/>
    <w:rsid w:val="00D04B69"/>
    <w:rsid w:val="00D12D91"/>
    <w:rsid w:val="00D167B7"/>
    <w:rsid w:val="00D17FBC"/>
    <w:rsid w:val="00D23BAC"/>
    <w:rsid w:val="00D24E6B"/>
    <w:rsid w:val="00D27834"/>
    <w:rsid w:val="00D37B15"/>
    <w:rsid w:val="00D40420"/>
    <w:rsid w:val="00D4044B"/>
    <w:rsid w:val="00D4144B"/>
    <w:rsid w:val="00D440C2"/>
    <w:rsid w:val="00D46541"/>
    <w:rsid w:val="00D50398"/>
    <w:rsid w:val="00D537FA"/>
    <w:rsid w:val="00D55519"/>
    <w:rsid w:val="00D56524"/>
    <w:rsid w:val="00D60582"/>
    <w:rsid w:val="00D646E0"/>
    <w:rsid w:val="00D66F83"/>
    <w:rsid w:val="00D70E0F"/>
    <w:rsid w:val="00D713DD"/>
    <w:rsid w:val="00D74F73"/>
    <w:rsid w:val="00D7768A"/>
    <w:rsid w:val="00D80D99"/>
    <w:rsid w:val="00D81766"/>
    <w:rsid w:val="00D85812"/>
    <w:rsid w:val="00D85A17"/>
    <w:rsid w:val="00D9257F"/>
    <w:rsid w:val="00D9503C"/>
    <w:rsid w:val="00D953BE"/>
    <w:rsid w:val="00D96804"/>
    <w:rsid w:val="00D97577"/>
    <w:rsid w:val="00DA2B40"/>
    <w:rsid w:val="00DA5956"/>
    <w:rsid w:val="00DA59F3"/>
    <w:rsid w:val="00DA5CDB"/>
    <w:rsid w:val="00DA6487"/>
    <w:rsid w:val="00DD30CC"/>
    <w:rsid w:val="00DD73EF"/>
    <w:rsid w:val="00DE1F80"/>
    <w:rsid w:val="00DE20C7"/>
    <w:rsid w:val="00DE23E8"/>
    <w:rsid w:val="00DE50DE"/>
    <w:rsid w:val="00DE5340"/>
    <w:rsid w:val="00DF0D93"/>
    <w:rsid w:val="00DF187F"/>
    <w:rsid w:val="00DF3326"/>
    <w:rsid w:val="00DF5384"/>
    <w:rsid w:val="00DF7573"/>
    <w:rsid w:val="00DF75BA"/>
    <w:rsid w:val="00E0128B"/>
    <w:rsid w:val="00E023FB"/>
    <w:rsid w:val="00E03902"/>
    <w:rsid w:val="00E042B3"/>
    <w:rsid w:val="00E10DB6"/>
    <w:rsid w:val="00E11C78"/>
    <w:rsid w:val="00E11D3A"/>
    <w:rsid w:val="00E174DA"/>
    <w:rsid w:val="00E17E7E"/>
    <w:rsid w:val="00E22DF9"/>
    <w:rsid w:val="00E245F6"/>
    <w:rsid w:val="00E35BB9"/>
    <w:rsid w:val="00E36DE1"/>
    <w:rsid w:val="00E4140C"/>
    <w:rsid w:val="00E42C04"/>
    <w:rsid w:val="00E50951"/>
    <w:rsid w:val="00E51895"/>
    <w:rsid w:val="00E5785B"/>
    <w:rsid w:val="00E60258"/>
    <w:rsid w:val="00E632EA"/>
    <w:rsid w:val="00E64E17"/>
    <w:rsid w:val="00E76B18"/>
    <w:rsid w:val="00E800D4"/>
    <w:rsid w:val="00E852EA"/>
    <w:rsid w:val="00E9116A"/>
    <w:rsid w:val="00E9611E"/>
    <w:rsid w:val="00E97870"/>
    <w:rsid w:val="00EA208B"/>
    <w:rsid w:val="00EA2E53"/>
    <w:rsid w:val="00EA3A21"/>
    <w:rsid w:val="00EA3A50"/>
    <w:rsid w:val="00EA3D3C"/>
    <w:rsid w:val="00EC131C"/>
    <w:rsid w:val="00EC56FF"/>
    <w:rsid w:val="00EC7CC3"/>
    <w:rsid w:val="00EE0928"/>
    <w:rsid w:val="00EE1217"/>
    <w:rsid w:val="00EE508D"/>
    <w:rsid w:val="00EE5B04"/>
    <w:rsid w:val="00EE5BD4"/>
    <w:rsid w:val="00EE5D8F"/>
    <w:rsid w:val="00EF4261"/>
    <w:rsid w:val="00EF773E"/>
    <w:rsid w:val="00F01077"/>
    <w:rsid w:val="00F02676"/>
    <w:rsid w:val="00F02996"/>
    <w:rsid w:val="00F04E2B"/>
    <w:rsid w:val="00F13086"/>
    <w:rsid w:val="00F13BF1"/>
    <w:rsid w:val="00F15647"/>
    <w:rsid w:val="00F1568B"/>
    <w:rsid w:val="00F21573"/>
    <w:rsid w:val="00F24A84"/>
    <w:rsid w:val="00F254A4"/>
    <w:rsid w:val="00F26C7E"/>
    <w:rsid w:val="00F27743"/>
    <w:rsid w:val="00F27B7B"/>
    <w:rsid w:val="00F34C98"/>
    <w:rsid w:val="00F34D43"/>
    <w:rsid w:val="00F41262"/>
    <w:rsid w:val="00F46494"/>
    <w:rsid w:val="00F513DD"/>
    <w:rsid w:val="00F51DE8"/>
    <w:rsid w:val="00F558AB"/>
    <w:rsid w:val="00F56252"/>
    <w:rsid w:val="00F61D89"/>
    <w:rsid w:val="00F6751B"/>
    <w:rsid w:val="00F70CCD"/>
    <w:rsid w:val="00F72762"/>
    <w:rsid w:val="00F730D6"/>
    <w:rsid w:val="00F738E6"/>
    <w:rsid w:val="00F7412D"/>
    <w:rsid w:val="00F74382"/>
    <w:rsid w:val="00F8045D"/>
    <w:rsid w:val="00F84830"/>
    <w:rsid w:val="00F860BB"/>
    <w:rsid w:val="00F86ABB"/>
    <w:rsid w:val="00F9225F"/>
    <w:rsid w:val="00F93D10"/>
    <w:rsid w:val="00F97039"/>
    <w:rsid w:val="00FA126A"/>
    <w:rsid w:val="00FA1B49"/>
    <w:rsid w:val="00FA68B3"/>
    <w:rsid w:val="00FA6E87"/>
    <w:rsid w:val="00FB5076"/>
    <w:rsid w:val="00FB6686"/>
    <w:rsid w:val="00FB6824"/>
    <w:rsid w:val="00FB7A4C"/>
    <w:rsid w:val="00FB7FBE"/>
    <w:rsid w:val="00FC0232"/>
    <w:rsid w:val="00FC0283"/>
    <w:rsid w:val="00FC1C20"/>
    <w:rsid w:val="00FC7EB7"/>
    <w:rsid w:val="00FD04D7"/>
    <w:rsid w:val="00FD24AD"/>
    <w:rsid w:val="00FD7648"/>
    <w:rsid w:val="00FE2770"/>
    <w:rsid w:val="00FF04FB"/>
    <w:rsid w:val="00FF0DB1"/>
    <w:rsid w:val="00FF0F97"/>
    <w:rsid w:val="00FF144A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Char"/>
    <w:uiPriority w:val="9"/>
    <w:qFormat/>
    <w:rsid w:val="00D80D99"/>
    <w:pPr>
      <w:numPr>
        <w:numId w:val="0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9"/>
    <w:qFormat/>
    <w:rsid w:val="00D80D99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D80D99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9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제목 2 Char"/>
    <w:basedOn w:val="a1"/>
    <w:link w:val="2"/>
    <w:uiPriority w:val="9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a4">
    <w:name w:val="Emphasis"/>
    <w:basedOn w:val="a1"/>
    <w:uiPriority w:val="20"/>
    <w:qFormat/>
    <w:rsid w:val="00C724CF"/>
    <w:rPr>
      <w:rFonts w:ascii="Times New Roman" w:hAnsi="Times New Roman"/>
      <w:i/>
      <w:iCs/>
    </w:rPr>
  </w:style>
  <w:style w:type="paragraph" w:styleId="a">
    <w:name w:val="List Paragraph"/>
    <w:basedOn w:val="a0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a5">
    <w:name w:val="Strong"/>
    <w:basedOn w:val="a1"/>
    <w:uiPriority w:val="22"/>
    <w:qFormat/>
    <w:rsid w:val="00C724CF"/>
    <w:rPr>
      <w:rFonts w:ascii="Times New Roman" w:hAnsi="Times New Roman"/>
      <w:b/>
      <w:bCs/>
    </w:rPr>
  </w:style>
  <w:style w:type="paragraph" w:styleId="a6">
    <w:name w:val="Normal (Web)"/>
    <w:basedOn w:val="a0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7">
    <w:name w:val="header"/>
    <w:basedOn w:val="a0"/>
    <w:link w:val="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Char">
    <w:name w:val="머리글 Char"/>
    <w:basedOn w:val="a1"/>
    <w:link w:val="a7"/>
    <w:uiPriority w:val="99"/>
    <w:rsid w:val="00A53000"/>
    <w:rPr>
      <w:rFonts w:ascii="Times New Roman" w:hAnsi="Times New Roman"/>
      <w:b/>
      <w:sz w:val="24"/>
    </w:rPr>
  </w:style>
  <w:style w:type="paragraph" w:styleId="a8">
    <w:name w:val="footer"/>
    <w:basedOn w:val="a0"/>
    <w:link w:val="Char0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Char0">
    <w:name w:val="바닥글 Char"/>
    <w:basedOn w:val="a1"/>
    <w:link w:val="a8"/>
    <w:uiPriority w:val="99"/>
    <w:rsid w:val="00117666"/>
  </w:style>
  <w:style w:type="table" w:styleId="a9">
    <w:name w:val="Table Grid"/>
    <w:basedOn w:val="a2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0"/>
    <w:link w:val="Char1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Char1">
    <w:name w:val="각주 텍스트 Char"/>
    <w:basedOn w:val="a1"/>
    <w:link w:val="aa"/>
    <w:uiPriority w:val="99"/>
    <w:semiHidden/>
    <w:rsid w:val="00117666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117666"/>
    <w:rPr>
      <w:vertAlign w:val="superscript"/>
    </w:rPr>
  </w:style>
  <w:style w:type="paragraph" w:styleId="ac">
    <w:name w:val="caption"/>
    <w:basedOn w:val="a0"/>
    <w:next w:val="ad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ae">
    <w:name w:val="Balloon Text"/>
    <w:basedOn w:val="a0"/>
    <w:link w:val="Char2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1"/>
    <w:link w:val="ae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af">
    <w:name w:val="line number"/>
    <w:basedOn w:val="a1"/>
    <w:uiPriority w:val="99"/>
    <w:semiHidden/>
    <w:unhideWhenUsed/>
    <w:rsid w:val="00117666"/>
  </w:style>
  <w:style w:type="paragraph" w:styleId="af0">
    <w:name w:val="endnote text"/>
    <w:basedOn w:val="a0"/>
    <w:link w:val="Char3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Char3">
    <w:name w:val="미주 텍스트 Char"/>
    <w:basedOn w:val="a1"/>
    <w:link w:val="af0"/>
    <w:uiPriority w:val="99"/>
    <w:semiHidden/>
    <w:rsid w:val="00CD066B"/>
    <w:rPr>
      <w:sz w:val="20"/>
      <w:szCs w:val="20"/>
    </w:rPr>
  </w:style>
  <w:style w:type="character" w:styleId="af1">
    <w:name w:val="endnote reference"/>
    <w:basedOn w:val="a1"/>
    <w:uiPriority w:val="99"/>
    <w:semiHidden/>
    <w:unhideWhenUsed/>
    <w:rsid w:val="00CD066B"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rsid w:val="00725A7D"/>
    <w:rPr>
      <w:sz w:val="16"/>
      <w:szCs w:val="16"/>
    </w:rPr>
  </w:style>
  <w:style w:type="paragraph" w:styleId="af3">
    <w:name w:val="annotation text"/>
    <w:basedOn w:val="a0"/>
    <w:link w:val="Char4"/>
    <w:uiPriority w:val="99"/>
    <w:unhideWhenUsed/>
    <w:rsid w:val="00725A7D"/>
    <w:rPr>
      <w:sz w:val="20"/>
      <w:szCs w:val="20"/>
    </w:rPr>
  </w:style>
  <w:style w:type="character" w:customStyle="1" w:styleId="Char4">
    <w:name w:val="메모 텍스트 Char"/>
    <w:basedOn w:val="a1"/>
    <w:link w:val="af3"/>
    <w:uiPriority w:val="99"/>
    <w:rsid w:val="00725A7D"/>
    <w:rPr>
      <w:sz w:val="20"/>
      <w:szCs w:val="20"/>
    </w:rPr>
  </w:style>
  <w:style w:type="paragraph" w:styleId="af4">
    <w:name w:val="annotation subject"/>
    <w:basedOn w:val="af3"/>
    <w:next w:val="af3"/>
    <w:link w:val="Char5"/>
    <w:uiPriority w:val="99"/>
    <w:semiHidden/>
    <w:unhideWhenUsed/>
    <w:rsid w:val="00725A7D"/>
    <w:rPr>
      <w:b/>
      <w:bCs/>
    </w:rPr>
  </w:style>
  <w:style w:type="character" w:customStyle="1" w:styleId="Char5">
    <w:name w:val="메모 주제 Char"/>
    <w:basedOn w:val="Char4"/>
    <w:link w:val="af4"/>
    <w:uiPriority w:val="99"/>
    <w:semiHidden/>
    <w:rsid w:val="00725A7D"/>
    <w:rPr>
      <w:b/>
      <w:bCs/>
      <w:sz w:val="20"/>
      <w:szCs w:val="20"/>
    </w:rPr>
  </w:style>
  <w:style w:type="character" w:styleId="af5">
    <w:name w:val="Hyperlink"/>
    <w:basedOn w:val="a1"/>
    <w:uiPriority w:val="99"/>
    <w:unhideWhenUsed/>
    <w:rsid w:val="005A1D84"/>
    <w:rPr>
      <w:color w:val="0000FF"/>
      <w:u w:val="single"/>
    </w:rPr>
  </w:style>
  <w:style w:type="character" w:styleId="af6">
    <w:name w:val="FollowedHyperlink"/>
    <w:basedOn w:val="a1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af7">
    <w:name w:val="Title"/>
    <w:basedOn w:val="a0"/>
    <w:next w:val="a0"/>
    <w:link w:val="Char6"/>
    <w:uiPriority w:val="10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6">
    <w:name w:val="제목 Char"/>
    <w:basedOn w:val="a1"/>
    <w:link w:val="af7"/>
    <w:uiPriority w:val="10"/>
    <w:rsid w:val="00D80D99"/>
    <w:rPr>
      <w:rFonts w:ascii="Times New Roman" w:hAnsi="Times New Roman" w:cs="Times New Roman"/>
      <w:b/>
      <w:sz w:val="32"/>
      <w:szCs w:val="32"/>
    </w:rPr>
  </w:style>
  <w:style w:type="paragraph" w:styleId="af8">
    <w:name w:val="Subtitle"/>
    <w:basedOn w:val="a0"/>
    <w:next w:val="a0"/>
    <w:link w:val="Char7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Char7">
    <w:name w:val="부제 Char"/>
    <w:basedOn w:val="a1"/>
    <w:link w:val="af8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3Char">
    <w:name w:val="제목 3 Char"/>
    <w:basedOn w:val="a1"/>
    <w:link w:val="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ad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4Char">
    <w:name w:val="제목 4 Char"/>
    <w:basedOn w:val="a1"/>
    <w:link w:val="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제목 5 Char"/>
    <w:basedOn w:val="a1"/>
    <w:link w:val="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af8"/>
    <w:next w:val="a0"/>
    <w:uiPriority w:val="1"/>
    <w:qFormat/>
    <w:rsid w:val="00651CA2"/>
  </w:style>
  <w:style w:type="character" w:styleId="af9">
    <w:name w:val="Subtle Emphasis"/>
    <w:basedOn w:val="a1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afa">
    <w:name w:val="Intense Emphasis"/>
    <w:basedOn w:val="a1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afb">
    <w:name w:val="Quote"/>
    <w:basedOn w:val="a0"/>
    <w:next w:val="a0"/>
    <w:link w:val="Char8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인용 Char"/>
    <w:basedOn w:val="a1"/>
    <w:link w:val="afb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afc">
    <w:name w:val="Intense Reference"/>
    <w:basedOn w:val="a1"/>
    <w:uiPriority w:val="32"/>
    <w:qFormat/>
    <w:rsid w:val="00C724CF"/>
    <w:rPr>
      <w:b/>
      <w:bCs/>
      <w:smallCaps/>
      <w:color w:val="auto"/>
      <w:spacing w:val="5"/>
    </w:rPr>
  </w:style>
  <w:style w:type="character" w:styleId="afd">
    <w:name w:val="Book Title"/>
    <w:basedOn w:val="a1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afe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확인되지 않은 멘션1"/>
    <w:basedOn w:val="a1"/>
    <w:uiPriority w:val="99"/>
    <w:semiHidden/>
    <w:unhideWhenUsed/>
    <w:rsid w:val="00895308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0"/>
    <w:link w:val="EndNoteBibliographyChar"/>
    <w:rsid w:val="00F24A84"/>
    <w:rPr>
      <w:rFonts w:cs="Times New Roman"/>
      <w:noProof/>
    </w:rPr>
  </w:style>
  <w:style w:type="character" w:customStyle="1" w:styleId="EndNoteBibliographyChar">
    <w:name w:val="EndNote Bibliography Char"/>
    <w:basedOn w:val="a1"/>
    <w:link w:val="EndNoteBibliography"/>
    <w:rsid w:val="00F24A84"/>
    <w:rPr>
      <w:rFonts w:ascii="Times New Roman" w:hAnsi="Times New Roman" w:cs="Times New Roman"/>
      <w:noProof/>
      <w:sz w:val="24"/>
    </w:rPr>
  </w:style>
  <w:style w:type="paragraph" w:customStyle="1" w:styleId="aff">
    <w:name w:val="바탕글"/>
    <w:rsid w:val="00215C0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 w:hAnsi="Times New Roman" w:cs="Times New Roman"/>
      <w:color w:val="000000"/>
      <w:sz w:val="20"/>
      <w:szCs w:val="20"/>
      <w:shd w:val="clear" w:color="999999" w:fill="auto"/>
      <w:lang w:eastAsia="ko-KR"/>
    </w:rPr>
  </w:style>
  <w:style w:type="paragraph" w:customStyle="1" w:styleId="td">
    <w:name w:val="td"/>
    <w:basedOn w:val="a0"/>
    <w:rsid w:val="00A477F6"/>
    <w:pPr>
      <w:widowControl w:val="0"/>
      <w:autoSpaceDE w:val="0"/>
      <w:autoSpaceDN w:val="0"/>
      <w:spacing w:before="0" w:after="0"/>
      <w:jc w:val="both"/>
      <w:textAlignment w:val="center"/>
    </w:pPr>
    <w:rPr>
      <w:rFonts w:ascii="맑은 고딕" w:eastAsia="굴림" w:hAnsi="굴림" w:cs="굴림"/>
      <w:color w:val="000000"/>
      <w:sz w:val="22"/>
      <w:lang w:eastAsia="ko-KR"/>
    </w:rPr>
  </w:style>
  <w:style w:type="paragraph" w:styleId="HTML">
    <w:name w:val="HTML Preformatted"/>
    <w:basedOn w:val="a0"/>
    <w:link w:val="HTMLChar"/>
    <w:uiPriority w:val="99"/>
    <w:semiHidden/>
    <w:unhideWhenUsed/>
    <w:rsid w:val="008418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굴림체" w:eastAsia="굴림체" w:hAnsi="굴림체" w:cs="굴림체"/>
      <w:szCs w:val="24"/>
      <w:lang w:eastAsia="ko-KR"/>
    </w:rPr>
  </w:style>
  <w:style w:type="character" w:customStyle="1" w:styleId="HTMLChar">
    <w:name w:val="미리 서식이 지정된 HTML Char"/>
    <w:basedOn w:val="a1"/>
    <w:link w:val="HTML"/>
    <w:uiPriority w:val="99"/>
    <w:semiHidden/>
    <w:rsid w:val="0084180E"/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y2iqfc">
    <w:name w:val="y2iqfc"/>
    <w:basedOn w:val="a1"/>
    <w:rsid w:val="0084180E"/>
  </w:style>
  <w:style w:type="character" w:customStyle="1" w:styleId="cf01">
    <w:name w:val="cf01"/>
    <w:basedOn w:val="a1"/>
    <w:rsid w:val="006C7DFF"/>
    <w:rPr>
      <w:rFonts w:ascii="맑은 고딕" w:eastAsia="맑은 고딕" w:hAnsi="맑은 고딕" w:hint="eastAsia"/>
      <w:sz w:val="18"/>
      <w:szCs w:val="18"/>
    </w:rPr>
  </w:style>
  <w:style w:type="paragraph" w:customStyle="1" w:styleId="pf0">
    <w:name w:val="pf0"/>
    <w:basedOn w:val="a0"/>
    <w:rsid w:val="006C7DFF"/>
    <w:pPr>
      <w:spacing w:before="100" w:beforeAutospacing="1" w:after="100" w:afterAutospacing="1"/>
    </w:pPr>
    <w:rPr>
      <w:rFonts w:ascii="굴림" w:eastAsia="굴림" w:hAnsi="굴림" w:cs="굴림"/>
      <w:szCs w:val="24"/>
      <w:lang w:eastAsia="ko-KR"/>
    </w:rPr>
  </w:style>
  <w:style w:type="paragraph" w:customStyle="1" w:styleId="EndNoteBibliographyTitle">
    <w:name w:val="EndNote Bibliography Title"/>
    <w:basedOn w:val="a0"/>
    <w:link w:val="EndNoteBibliographyTitleChar"/>
    <w:rsid w:val="009E6F71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a1"/>
    <w:link w:val="EndNoteBibliographyTitle"/>
    <w:rsid w:val="009E6F71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260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013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231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5924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9107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807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8409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487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2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962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243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49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488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789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6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06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158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5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04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45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9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8012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38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9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60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681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300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2953642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48007739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59888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80090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149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934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1055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051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268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6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06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6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5676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8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3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30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86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9372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047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88527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9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2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5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74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77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4615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49F2FF1-D50D-401C-ADD5-8FAA66C126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노정욱교육대/생물교육</cp:lastModifiedBy>
  <cp:revision>3</cp:revision>
  <cp:lastPrinted>2023-05-04T04:24:00Z</cp:lastPrinted>
  <dcterms:created xsi:type="dcterms:W3CDTF">2023-08-01T13:56:00Z</dcterms:created>
  <dcterms:modified xsi:type="dcterms:W3CDTF">2023-08-01T23:44:00Z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924b2479f73c7fa91d0f0ea6b66beb3c84863e3db485cbbe4149c9b4f48c1a93</vt:lpwstr>
  </property>
</Properties>
</file>