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E24F1" w14:textId="0C17031E" w:rsidR="00DE65B4" w:rsidRDefault="005642DF" w:rsidP="003B257D">
      <w:r>
        <w:rPr>
          <w:rFonts w:hint="eastAsia"/>
        </w:rPr>
        <w:t xml:space="preserve">  </w:t>
      </w:r>
    </w:p>
    <w:p w14:paraId="428A10F7" w14:textId="6FCA1491" w:rsidR="003B257D" w:rsidRDefault="003B257D" w:rsidP="008A1C7A">
      <w:pPr>
        <w:pStyle w:val="a6"/>
        <w:spacing w:line="276" w:lineRule="auto"/>
      </w:pPr>
      <w:r w:rsidRPr="003E02B3">
        <w:rPr>
          <w:rFonts w:ascii="Times New Roman" w:eastAsiaTheme="minorEastAsia" w:hAnsi="Times New Roman" w:cs="Times New Roman"/>
          <w:b/>
          <w:bCs/>
          <w:sz w:val="24"/>
        </w:rPr>
        <w:t>Supplementary table 1</w:t>
      </w:r>
      <w:r>
        <w:rPr>
          <w:rFonts w:ascii="Times New Roman" w:eastAsiaTheme="minorEastAsia" w:hAnsi="Times New Roman" w:cs="Times New Roman" w:hint="eastAsia"/>
          <w:b/>
          <w:bCs/>
          <w:sz w:val="24"/>
        </w:rPr>
        <w:t>.</w:t>
      </w:r>
      <w:r>
        <w:rPr>
          <w:rFonts w:ascii="Times New Roman" w:eastAsiaTheme="minorEastAsia" w:hAnsi="Times New Roman" w:cs="Times New Roman"/>
          <w:b/>
          <w:bCs/>
          <w:sz w:val="24"/>
        </w:rPr>
        <w:t xml:space="preserve"> </w:t>
      </w:r>
      <w:r w:rsidRPr="00E12BAF">
        <w:rPr>
          <w:rFonts w:ascii="Times New Roman" w:eastAsiaTheme="minorEastAsia" w:hAnsi="Times New Roman" w:cs="Times New Roman"/>
          <w:b/>
          <w:bCs/>
          <w:sz w:val="24"/>
        </w:rPr>
        <w:t>Specific treatment</w:t>
      </w:r>
      <w:r w:rsidR="003C0226">
        <w:rPr>
          <w:rFonts w:ascii="Times New Roman" w:eastAsiaTheme="minorEastAsia" w:hAnsi="Times New Roman" w:cs="Times New Roman"/>
          <w:b/>
          <w:bCs/>
          <w:sz w:val="24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055"/>
        <w:gridCol w:w="2251"/>
      </w:tblGrid>
      <w:tr w:rsidR="005642DF" w:rsidRPr="00BA2980" w14:paraId="7CE91001" w14:textId="77777777" w:rsidTr="00C92E6F">
        <w:trPr>
          <w:trHeight w:val="276"/>
        </w:trPr>
        <w:tc>
          <w:tcPr>
            <w:tcW w:w="364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97CD59" w14:textId="77777777" w:rsidR="005642DF" w:rsidRPr="00B773EB" w:rsidRDefault="005642DF" w:rsidP="00C92E6F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ADBAEE" w14:textId="77777777" w:rsidR="005642DF" w:rsidRPr="00B773EB" w:rsidRDefault="005642DF" w:rsidP="00C92E6F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Patients </w:t>
            </w:r>
            <w:r>
              <w:rPr>
                <w:rFonts w:ascii="Times New Roman" w:hAnsi="Times New Roman" w:cs="Times New Roman" w:hint="eastAsia"/>
                <w:b/>
                <w:bCs/>
              </w:rPr>
              <w:t>(</w:t>
            </w:r>
            <w:r w:rsidRPr="00AD404F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5642DF" w:rsidRPr="00744C94" w14:paraId="489941D0" w14:textId="77777777" w:rsidTr="00C92E6F">
        <w:trPr>
          <w:trHeight w:val="276"/>
        </w:trPr>
        <w:tc>
          <w:tcPr>
            <w:tcW w:w="364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417E483" w14:textId="77777777" w:rsidR="005642DF" w:rsidRPr="00744C94" w:rsidRDefault="005642DF" w:rsidP="00C92E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N</w:t>
            </w:r>
            <w:r w:rsidRPr="00744C94">
              <w:rPr>
                <w:rFonts w:ascii="Times New Roman" w:hAnsi="Times New Roman" w:cs="Times New Roman"/>
                <w:b/>
                <w:bCs/>
                <w:szCs w:val="21"/>
              </w:rPr>
              <w:t>umber of cycles</w:t>
            </w:r>
          </w:p>
        </w:tc>
        <w:tc>
          <w:tcPr>
            <w:tcW w:w="135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3A629AA" w14:textId="77777777" w:rsidR="005642DF" w:rsidRPr="00744C94" w:rsidRDefault="005642DF" w:rsidP="00C92E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5642DF" w:rsidRPr="00115EDA" w14:paraId="39B53B50" w14:textId="77777777" w:rsidTr="00C92E6F">
        <w:trPr>
          <w:trHeight w:val="276"/>
        </w:trPr>
        <w:tc>
          <w:tcPr>
            <w:tcW w:w="3645" w:type="pct"/>
            <w:tcBorders>
              <w:top w:val="nil"/>
            </w:tcBorders>
            <w:shd w:val="clear" w:color="auto" w:fill="auto"/>
            <w:noWrap/>
            <w:vAlign w:val="bottom"/>
          </w:tcPr>
          <w:p w14:paraId="3A7EA77F" w14:textId="77777777" w:rsidR="005642DF" w:rsidRPr="00115EDA" w:rsidRDefault="005642DF" w:rsidP="00C92E6F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115EDA">
              <w:rPr>
                <w:rFonts w:ascii="Times New Roman" w:hAnsi="Times New Roman" w:cs="Times New Roman"/>
              </w:rPr>
              <w:t>Median (range)</w:t>
            </w:r>
          </w:p>
        </w:tc>
        <w:tc>
          <w:tcPr>
            <w:tcW w:w="1355" w:type="pct"/>
            <w:tcBorders>
              <w:top w:val="nil"/>
            </w:tcBorders>
            <w:shd w:val="clear" w:color="auto" w:fill="auto"/>
            <w:noWrap/>
            <w:vAlign w:val="bottom"/>
          </w:tcPr>
          <w:p w14:paraId="27EC924C" w14:textId="3D16BFC3" w:rsidR="005642DF" w:rsidRPr="00115EDA" w:rsidRDefault="00634749" w:rsidP="00C92E6F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5642DF" w:rsidRPr="00115EDA">
              <w:rPr>
                <w:rFonts w:ascii="Times New Roman" w:hAnsi="Times New Roman" w:cs="Times New Roman"/>
                <w:szCs w:val="21"/>
              </w:rPr>
              <w:t>6 (</w:t>
            </w:r>
            <w:r w:rsidR="005642DF">
              <w:rPr>
                <w:rFonts w:ascii="Times New Roman" w:hAnsi="Times New Roman" w:cs="Times New Roman"/>
                <w:szCs w:val="21"/>
              </w:rPr>
              <w:t>2</w:t>
            </w:r>
            <w:r w:rsidR="00944F8E" w:rsidRPr="00C726FA">
              <w:rPr>
                <w:rFonts w:ascii="Times New Roman" w:hAnsi="Times New Roman" w:cs="Times New Roman"/>
              </w:rPr>
              <w:t>−</w:t>
            </w:r>
            <w:r w:rsidR="005642DF" w:rsidRPr="00115EDA">
              <w:rPr>
                <w:rFonts w:ascii="Times New Roman" w:hAnsi="Times New Roman" w:cs="Times New Roman"/>
                <w:szCs w:val="21"/>
              </w:rPr>
              <w:t>8)</w:t>
            </w:r>
          </w:p>
        </w:tc>
      </w:tr>
      <w:tr w:rsidR="005642DF" w:rsidRPr="00BA2980" w14:paraId="4807B813" w14:textId="77777777" w:rsidTr="00C92E6F">
        <w:trPr>
          <w:trHeight w:val="276"/>
        </w:trPr>
        <w:tc>
          <w:tcPr>
            <w:tcW w:w="3645" w:type="pct"/>
            <w:shd w:val="clear" w:color="auto" w:fill="auto"/>
            <w:noWrap/>
            <w:vAlign w:val="bottom"/>
          </w:tcPr>
          <w:p w14:paraId="78B12D66" w14:textId="77777777" w:rsidR="005642DF" w:rsidRPr="00B773EB" w:rsidRDefault="005642DF" w:rsidP="00C92E6F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Cs w:val="21"/>
              </w:rPr>
            </w:pPr>
            <w:r w:rsidRPr="00B773E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55" w:type="pct"/>
            <w:shd w:val="clear" w:color="auto" w:fill="auto"/>
            <w:noWrap/>
            <w:vAlign w:val="bottom"/>
          </w:tcPr>
          <w:p w14:paraId="40278AE1" w14:textId="57253768" w:rsidR="005642DF" w:rsidRPr="00B773EB" w:rsidRDefault="005642DF" w:rsidP="00C92E6F">
            <w:pPr>
              <w:spacing w:line="276" w:lineRule="auto"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773EB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16.2</w:t>
            </w:r>
            <w:r w:rsidRPr="00B773EB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5642DF" w:rsidRPr="00BA2980" w14:paraId="7B7E29BA" w14:textId="77777777" w:rsidTr="00C92E6F">
        <w:trPr>
          <w:trHeight w:val="276"/>
        </w:trPr>
        <w:tc>
          <w:tcPr>
            <w:tcW w:w="3645" w:type="pct"/>
            <w:shd w:val="clear" w:color="auto" w:fill="auto"/>
            <w:noWrap/>
            <w:vAlign w:val="bottom"/>
          </w:tcPr>
          <w:p w14:paraId="6B2D7EAD" w14:textId="77777777" w:rsidR="005642DF" w:rsidRPr="00B773EB" w:rsidRDefault="005642DF" w:rsidP="00C92E6F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Cs w:val="21"/>
              </w:rPr>
            </w:pPr>
            <w:r w:rsidRPr="00B773E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355" w:type="pct"/>
            <w:shd w:val="clear" w:color="auto" w:fill="auto"/>
            <w:noWrap/>
            <w:vAlign w:val="bottom"/>
          </w:tcPr>
          <w:p w14:paraId="4B61A184" w14:textId="77777777" w:rsidR="005642DF" w:rsidRPr="00B773EB" w:rsidRDefault="005642DF" w:rsidP="00C92E6F">
            <w:pPr>
              <w:spacing w:line="276" w:lineRule="auto"/>
              <w:ind w:firstLineChars="300" w:firstLine="720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3 </w:t>
            </w:r>
            <w:r w:rsidRPr="00B773EB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8.1</w:t>
            </w:r>
            <w:r w:rsidRPr="00B773EB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5642DF" w:rsidRPr="00BA2980" w14:paraId="0E892B2C" w14:textId="77777777" w:rsidTr="00C92E6F">
        <w:trPr>
          <w:trHeight w:val="276"/>
        </w:trPr>
        <w:tc>
          <w:tcPr>
            <w:tcW w:w="3645" w:type="pct"/>
            <w:shd w:val="clear" w:color="auto" w:fill="auto"/>
            <w:noWrap/>
            <w:vAlign w:val="bottom"/>
          </w:tcPr>
          <w:p w14:paraId="3213D08A" w14:textId="77777777" w:rsidR="005642DF" w:rsidRPr="00B773EB" w:rsidRDefault="005642DF" w:rsidP="00C92E6F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Cs w:val="21"/>
              </w:rPr>
            </w:pPr>
            <w:r w:rsidRPr="00B773E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355" w:type="pct"/>
            <w:shd w:val="clear" w:color="auto" w:fill="auto"/>
            <w:noWrap/>
            <w:vAlign w:val="bottom"/>
          </w:tcPr>
          <w:p w14:paraId="3D33FD4C" w14:textId="16914BAE" w:rsidR="005642DF" w:rsidRPr="00B773EB" w:rsidRDefault="005642DF" w:rsidP="00C92E6F">
            <w:pPr>
              <w:spacing w:line="276" w:lineRule="auto"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773EB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10.8</w:t>
            </w:r>
            <w:r w:rsidRPr="00B773EB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5642DF" w:rsidRPr="00BA2980" w14:paraId="2975909F" w14:textId="77777777" w:rsidTr="00C92E6F">
        <w:trPr>
          <w:trHeight w:val="276"/>
        </w:trPr>
        <w:tc>
          <w:tcPr>
            <w:tcW w:w="3645" w:type="pct"/>
            <w:shd w:val="clear" w:color="auto" w:fill="auto"/>
            <w:noWrap/>
            <w:vAlign w:val="bottom"/>
          </w:tcPr>
          <w:p w14:paraId="3F49F34D" w14:textId="77777777" w:rsidR="005642DF" w:rsidRPr="00B773EB" w:rsidRDefault="005642DF" w:rsidP="00C92E6F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Cs w:val="21"/>
              </w:rPr>
            </w:pPr>
            <w:r w:rsidRPr="00B773E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355" w:type="pct"/>
            <w:shd w:val="clear" w:color="auto" w:fill="auto"/>
            <w:noWrap/>
            <w:vAlign w:val="bottom"/>
          </w:tcPr>
          <w:p w14:paraId="1307B348" w14:textId="77777777" w:rsidR="005642DF" w:rsidRPr="00B773EB" w:rsidRDefault="005642DF" w:rsidP="00C92E6F">
            <w:pPr>
              <w:spacing w:line="276" w:lineRule="auto"/>
              <w:ind w:firstLineChars="300" w:firstLine="720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1 </w:t>
            </w:r>
            <w:r w:rsidRPr="00B773EB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2.7</w:t>
            </w:r>
            <w:r w:rsidRPr="00B773EB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5642DF" w:rsidRPr="00BA2980" w14:paraId="6E4F8334" w14:textId="77777777" w:rsidTr="00C92E6F">
        <w:trPr>
          <w:trHeight w:val="276"/>
        </w:trPr>
        <w:tc>
          <w:tcPr>
            <w:tcW w:w="3645" w:type="pct"/>
            <w:shd w:val="clear" w:color="auto" w:fill="auto"/>
            <w:noWrap/>
            <w:vAlign w:val="bottom"/>
          </w:tcPr>
          <w:p w14:paraId="1E39F7D5" w14:textId="77777777" w:rsidR="005642DF" w:rsidRPr="00B773EB" w:rsidRDefault="005642DF" w:rsidP="00C92E6F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Cs w:val="21"/>
              </w:rPr>
            </w:pPr>
            <w:r w:rsidRPr="00B773EB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355" w:type="pct"/>
            <w:shd w:val="clear" w:color="auto" w:fill="auto"/>
            <w:noWrap/>
            <w:vAlign w:val="bottom"/>
          </w:tcPr>
          <w:p w14:paraId="30E57894" w14:textId="742326CD" w:rsidR="005642DF" w:rsidRPr="00B773EB" w:rsidRDefault="005642DF" w:rsidP="00C92E6F">
            <w:pPr>
              <w:spacing w:line="276" w:lineRule="auto"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22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773EB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59.5</w:t>
            </w:r>
            <w:r w:rsidRPr="00B773EB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5642DF" w:rsidRPr="00BA2980" w14:paraId="213594BA" w14:textId="77777777" w:rsidTr="00C92E6F">
        <w:trPr>
          <w:trHeight w:val="276"/>
        </w:trPr>
        <w:tc>
          <w:tcPr>
            <w:tcW w:w="3645" w:type="pct"/>
            <w:shd w:val="clear" w:color="auto" w:fill="auto"/>
            <w:noWrap/>
            <w:vAlign w:val="bottom"/>
          </w:tcPr>
          <w:p w14:paraId="7B695FFE" w14:textId="77777777" w:rsidR="005642DF" w:rsidRPr="00B773EB" w:rsidRDefault="005642DF" w:rsidP="00C92E6F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1355" w:type="pct"/>
            <w:shd w:val="clear" w:color="auto" w:fill="auto"/>
            <w:noWrap/>
            <w:vAlign w:val="bottom"/>
          </w:tcPr>
          <w:p w14:paraId="14948817" w14:textId="77777777" w:rsidR="005642DF" w:rsidRDefault="005642DF" w:rsidP="00C92E6F">
            <w:pPr>
              <w:spacing w:line="276" w:lineRule="auto"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 xml:space="preserve"> (2.7)</w:t>
            </w:r>
          </w:p>
        </w:tc>
      </w:tr>
      <w:tr w:rsidR="005642DF" w:rsidRPr="00BA2980" w14:paraId="65033B6A" w14:textId="77777777" w:rsidTr="00C92E6F">
        <w:trPr>
          <w:trHeight w:val="276"/>
        </w:trPr>
        <w:tc>
          <w:tcPr>
            <w:tcW w:w="3645" w:type="pct"/>
            <w:shd w:val="clear" w:color="auto" w:fill="auto"/>
            <w:noWrap/>
            <w:vAlign w:val="bottom"/>
          </w:tcPr>
          <w:p w14:paraId="1F976A28" w14:textId="77777777" w:rsidR="005642DF" w:rsidRPr="00B773EB" w:rsidRDefault="005642DF" w:rsidP="00C92E6F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9B0248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9B0248">
              <w:rPr>
                <w:rFonts w:ascii="Times New Roman" w:hAnsi="Times New Roman" w:cs="Times New Roman"/>
                <w:szCs w:val="21"/>
              </w:rPr>
              <w:t xml:space="preserve">ibulin maintenance </w:t>
            </w:r>
            <w:r>
              <w:rPr>
                <w:rFonts w:ascii="Times New Roman" w:hAnsi="Times New Roman" w:cs="Times New Roman"/>
                <w:szCs w:val="21"/>
              </w:rPr>
              <w:t>after 6 cycles of ErCb</w:t>
            </w:r>
          </w:p>
        </w:tc>
        <w:tc>
          <w:tcPr>
            <w:tcW w:w="1355" w:type="pct"/>
            <w:shd w:val="clear" w:color="auto" w:fill="auto"/>
            <w:noWrap/>
            <w:vAlign w:val="bottom"/>
          </w:tcPr>
          <w:p w14:paraId="0ED0380E" w14:textId="562C69B8" w:rsidR="005642DF" w:rsidRDefault="00AC3C09" w:rsidP="00C92E6F">
            <w:pPr>
              <w:spacing w:line="276" w:lineRule="auto"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</w:t>
            </w:r>
            <w:r w:rsidR="005642DF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27.0</w:t>
            </w:r>
            <w:r w:rsidR="005642DF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5642DF" w:rsidRPr="00BA2980" w14:paraId="14690042" w14:textId="77777777" w:rsidTr="00C92E6F">
        <w:trPr>
          <w:trHeight w:val="276"/>
        </w:trPr>
        <w:tc>
          <w:tcPr>
            <w:tcW w:w="3645" w:type="pct"/>
            <w:shd w:val="clear" w:color="auto" w:fill="auto"/>
            <w:noWrap/>
            <w:vAlign w:val="bottom"/>
          </w:tcPr>
          <w:p w14:paraId="480B328A" w14:textId="77777777" w:rsidR="005642DF" w:rsidRPr="00744C94" w:rsidRDefault="005642DF" w:rsidP="00C92E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C94">
              <w:rPr>
                <w:rFonts w:ascii="Times New Roman" w:hAnsi="Times New Roman" w:cs="Times New Roman"/>
                <w:b/>
                <w:bCs/>
                <w:szCs w:val="21"/>
              </w:rPr>
              <w:t>Dose reduction due to AEs</w:t>
            </w:r>
          </w:p>
        </w:tc>
        <w:tc>
          <w:tcPr>
            <w:tcW w:w="1355" w:type="pct"/>
            <w:shd w:val="clear" w:color="auto" w:fill="auto"/>
            <w:noWrap/>
            <w:vAlign w:val="bottom"/>
          </w:tcPr>
          <w:p w14:paraId="709EBA96" w14:textId="77777777" w:rsidR="005642DF" w:rsidRPr="00D85C9D" w:rsidRDefault="005642DF" w:rsidP="00C92E6F">
            <w:pPr>
              <w:spacing w:line="276" w:lineRule="auto"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5</w:t>
            </w:r>
            <w:r w:rsidRPr="00D85C9D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13.5</w:t>
            </w:r>
            <w:r w:rsidRPr="00D85C9D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5642DF" w:rsidRPr="00BA2980" w14:paraId="67A5F34E" w14:textId="77777777" w:rsidTr="00C92E6F">
        <w:trPr>
          <w:trHeight w:val="276"/>
        </w:trPr>
        <w:tc>
          <w:tcPr>
            <w:tcW w:w="3645" w:type="pct"/>
            <w:shd w:val="clear" w:color="auto" w:fill="auto"/>
            <w:noWrap/>
            <w:vAlign w:val="bottom"/>
          </w:tcPr>
          <w:p w14:paraId="1B3BAFE2" w14:textId="77777777" w:rsidR="005642DF" w:rsidRPr="00744C94" w:rsidRDefault="005642DF" w:rsidP="00C92E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C94">
              <w:rPr>
                <w:rFonts w:ascii="Times New Roman" w:hAnsi="Times New Roman" w:cs="Times New Roman"/>
                <w:b/>
                <w:bCs/>
                <w:szCs w:val="21"/>
              </w:rPr>
              <w:t>Delayed administration due to AEs</w:t>
            </w:r>
          </w:p>
        </w:tc>
        <w:tc>
          <w:tcPr>
            <w:tcW w:w="1355" w:type="pct"/>
            <w:shd w:val="clear" w:color="auto" w:fill="auto"/>
            <w:noWrap/>
            <w:vAlign w:val="center"/>
          </w:tcPr>
          <w:p w14:paraId="5BD724A7" w14:textId="77777777" w:rsidR="005642DF" w:rsidRPr="00D85C9D" w:rsidRDefault="005642DF" w:rsidP="00C92E6F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D85C9D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D85C9D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29.7</w:t>
            </w:r>
            <w:r w:rsidRPr="00D85C9D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5642DF" w:rsidRPr="00BA2980" w14:paraId="6DD18EE4" w14:textId="77777777" w:rsidTr="00C92E6F">
        <w:trPr>
          <w:trHeight w:val="276"/>
        </w:trPr>
        <w:tc>
          <w:tcPr>
            <w:tcW w:w="3645" w:type="pct"/>
            <w:shd w:val="clear" w:color="auto" w:fill="auto"/>
            <w:noWrap/>
            <w:vAlign w:val="bottom"/>
          </w:tcPr>
          <w:p w14:paraId="6473F2F7" w14:textId="77777777" w:rsidR="005642DF" w:rsidRPr="00744C94" w:rsidRDefault="005642DF" w:rsidP="00C92E6F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C94">
              <w:rPr>
                <w:rFonts w:ascii="Times New Roman" w:hAnsi="Times New Roman" w:cs="Times New Roman"/>
                <w:b/>
                <w:bCs/>
                <w:szCs w:val="21"/>
              </w:rPr>
              <w:t xml:space="preserve">Reasons for treatment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w</w:t>
            </w:r>
            <w:r w:rsidRPr="00744C94">
              <w:rPr>
                <w:rFonts w:ascii="Times New Roman" w:hAnsi="Times New Roman" w:cs="Times New Roman"/>
                <w:b/>
                <w:bCs/>
                <w:szCs w:val="21"/>
              </w:rPr>
              <w:t>ithdrawal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before 4 cycles</w:t>
            </w:r>
          </w:p>
        </w:tc>
        <w:tc>
          <w:tcPr>
            <w:tcW w:w="1355" w:type="pct"/>
            <w:shd w:val="clear" w:color="auto" w:fill="auto"/>
            <w:noWrap/>
            <w:vAlign w:val="center"/>
          </w:tcPr>
          <w:p w14:paraId="4F3CE2B1" w14:textId="77777777" w:rsidR="005642DF" w:rsidRPr="00F10815" w:rsidRDefault="005642DF" w:rsidP="00C92E6F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  <w:highlight w:val="red"/>
              </w:rPr>
            </w:pPr>
          </w:p>
        </w:tc>
      </w:tr>
      <w:tr w:rsidR="005642DF" w:rsidRPr="00744C94" w14:paraId="0FF26658" w14:textId="77777777" w:rsidTr="00C92E6F">
        <w:trPr>
          <w:trHeight w:val="276"/>
        </w:trPr>
        <w:tc>
          <w:tcPr>
            <w:tcW w:w="3645" w:type="pct"/>
            <w:shd w:val="clear" w:color="auto" w:fill="auto"/>
            <w:noWrap/>
            <w:vAlign w:val="bottom"/>
          </w:tcPr>
          <w:p w14:paraId="1B63C4EE" w14:textId="77777777" w:rsidR="005642DF" w:rsidRPr="00744C94" w:rsidRDefault="005642DF" w:rsidP="00C92E6F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</w:t>
            </w:r>
            <w:r w:rsidRPr="00744C94">
              <w:rPr>
                <w:rFonts w:ascii="Times New Roman" w:hAnsi="Times New Roman" w:cs="Times New Roman"/>
                <w:szCs w:val="21"/>
              </w:rPr>
              <w:t xml:space="preserve">isease </w:t>
            </w:r>
            <w:r>
              <w:rPr>
                <w:rFonts w:ascii="Times New Roman" w:hAnsi="Times New Roman" w:cs="Times New Roman"/>
                <w:szCs w:val="21"/>
              </w:rPr>
              <w:t>p</w:t>
            </w:r>
            <w:r w:rsidRPr="00744C94">
              <w:rPr>
                <w:rFonts w:ascii="Times New Roman" w:hAnsi="Times New Roman" w:cs="Times New Roman"/>
                <w:szCs w:val="21"/>
              </w:rPr>
              <w:t>rogression</w:t>
            </w:r>
          </w:p>
        </w:tc>
        <w:tc>
          <w:tcPr>
            <w:tcW w:w="1355" w:type="pct"/>
            <w:shd w:val="clear" w:color="auto" w:fill="auto"/>
            <w:noWrap/>
            <w:vAlign w:val="center"/>
          </w:tcPr>
          <w:p w14:paraId="5D869AED" w14:textId="3ACDBE37" w:rsidR="005642DF" w:rsidRPr="00D85C9D" w:rsidRDefault="005642DF" w:rsidP="00C92E6F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AC3C09"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AC3C09">
              <w:rPr>
                <w:rFonts w:ascii="Times New Roman" w:hAnsi="Times New Roman" w:cs="Times New Roman" w:hint="eastAsia"/>
                <w:szCs w:val="21"/>
              </w:rPr>
              <w:t>24.3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5642DF" w:rsidRPr="00134688" w14:paraId="714DF7EA" w14:textId="77777777" w:rsidTr="00C92E6F">
        <w:trPr>
          <w:trHeight w:val="276"/>
        </w:trPr>
        <w:tc>
          <w:tcPr>
            <w:tcW w:w="3645" w:type="pct"/>
            <w:shd w:val="clear" w:color="auto" w:fill="auto"/>
            <w:noWrap/>
            <w:vAlign w:val="bottom"/>
          </w:tcPr>
          <w:p w14:paraId="614CF530" w14:textId="3AB65991" w:rsidR="00AC3C09" w:rsidRPr="00134688" w:rsidRDefault="005642DF" w:rsidP="00C92E6F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134688">
              <w:rPr>
                <w:rFonts w:ascii="Times New Roman" w:hAnsi="Times New Roman" w:cs="Times New Roman"/>
                <w:b/>
                <w:bCs/>
              </w:rPr>
              <w:t>Local treatment</w:t>
            </w:r>
          </w:p>
        </w:tc>
        <w:tc>
          <w:tcPr>
            <w:tcW w:w="1355" w:type="pct"/>
            <w:shd w:val="clear" w:color="auto" w:fill="auto"/>
            <w:noWrap/>
            <w:vAlign w:val="center"/>
          </w:tcPr>
          <w:p w14:paraId="60672D9E" w14:textId="0B88C163" w:rsidR="005642DF" w:rsidRPr="00134688" w:rsidRDefault="005642DF" w:rsidP="00634749">
            <w:pPr>
              <w:spacing w:line="276" w:lineRule="auto"/>
              <w:ind w:firstLineChars="300" w:firstLine="720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3468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134688">
              <w:rPr>
                <w:rFonts w:ascii="Times New Roman" w:hAnsi="Times New Roman" w:cs="Times New Roman"/>
                <w:szCs w:val="21"/>
              </w:rPr>
              <w:t xml:space="preserve"> (5.4)</w:t>
            </w:r>
          </w:p>
        </w:tc>
      </w:tr>
    </w:tbl>
    <w:p w14:paraId="4974405F" w14:textId="77777777" w:rsidR="008A1C7A" w:rsidRPr="00B773EB" w:rsidRDefault="008A1C7A" w:rsidP="008A1C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Abbreviations: AE, </w:t>
      </w:r>
      <w:r>
        <w:rPr>
          <w:rFonts w:ascii="Times New Roman" w:hAnsi="Times New Roman" w:cs="Times New Roman"/>
        </w:rPr>
        <w:t>adverse event.</w:t>
      </w:r>
    </w:p>
    <w:p w14:paraId="6C9BB89C" w14:textId="27B61B64" w:rsidR="00587411" w:rsidRPr="005B254C" w:rsidRDefault="00587411" w:rsidP="005B254C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sectPr w:rsidR="00587411" w:rsidRPr="005B25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(标题 CS)">
    <w:altName w:val="宋体"/>
    <w:panose1 w:val="020B0604020202020204"/>
    <w:charset w:val="86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t.祯畴.">
    <w:altName w:val="宋体"/>
    <w:panose1 w:val="020B0604020202020204"/>
    <w:charset w:val="86"/>
    <w:family w:val="roman"/>
    <w:pitch w:val="default"/>
    <w:sig w:usb0="00002A87" w:usb1="080E0000" w:usb2="00000010" w:usb3="00000000" w:csb0="0004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57D"/>
    <w:rsid w:val="000129FA"/>
    <w:rsid w:val="000345F3"/>
    <w:rsid w:val="00053BAC"/>
    <w:rsid w:val="000842B4"/>
    <w:rsid w:val="000A6CBD"/>
    <w:rsid w:val="000B2621"/>
    <w:rsid w:val="000D6B90"/>
    <w:rsid w:val="000E6BC3"/>
    <w:rsid w:val="00115683"/>
    <w:rsid w:val="001315F9"/>
    <w:rsid w:val="0019573C"/>
    <w:rsid w:val="00195BA1"/>
    <w:rsid w:val="001D18D3"/>
    <w:rsid w:val="001D2B46"/>
    <w:rsid w:val="00216F5B"/>
    <w:rsid w:val="002400AA"/>
    <w:rsid w:val="00270E51"/>
    <w:rsid w:val="0029397B"/>
    <w:rsid w:val="002B45E5"/>
    <w:rsid w:val="002C3240"/>
    <w:rsid w:val="002C6149"/>
    <w:rsid w:val="002E1A8D"/>
    <w:rsid w:val="003031A2"/>
    <w:rsid w:val="003179E0"/>
    <w:rsid w:val="003252FB"/>
    <w:rsid w:val="003373AF"/>
    <w:rsid w:val="00352955"/>
    <w:rsid w:val="00391499"/>
    <w:rsid w:val="003B257D"/>
    <w:rsid w:val="003C0226"/>
    <w:rsid w:val="003D0FF2"/>
    <w:rsid w:val="003E15DE"/>
    <w:rsid w:val="003E29A6"/>
    <w:rsid w:val="003E7C29"/>
    <w:rsid w:val="00401FEE"/>
    <w:rsid w:val="0043051B"/>
    <w:rsid w:val="004460AE"/>
    <w:rsid w:val="00452423"/>
    <w:rsid w:val="0048049D"/>
    <w:rsid w:val="00483FC9"/>
    <w:rsid w:val="00484382"/>
    <w:rsid w:val="0049382F"/>
    <w:rsid w:val="004C2004"/>
    <w:rsid w:val="004E118E"/>
    <w:rsid w:val="004E3A29"/>
    <w:rsid w:val="004F09BF"/>
    <w:rsid w:val="004F1F85"/>
    <w:rsid w:val="004F6B95"/>
    <w:rsid w:val="005369F2"/>
    <w:rsid w:val="00556045"/>
    <w:rsid w:val="00556FA2"/>
    <w:rsid w:val="005642DF"/>
    <w:rsid w:val="00587411"/>
    <w:rsid w:val="00590983"/>
    <w:rsid w:val="0059410E"/>
    <w:rsid w:val="005A5324"/>
    <w:rsid w:val="005B254C"/>
    <w:rsid w:val="005B26C0"/>
    <w:rsid w:val="005C7BE7"/>
    <w:rsid w:val="005D1996"/>
    <w:rsid w:val="00606E6E"/>
    <w:rsid w:val="00607F18"/>
    <w:rsid w:val="00616F70"/>
    <w:rsid w:val="00634749"/>
    <w:rsid w:val="00637D1E"/>
    <w:rsid w:val="006469B8"/>
    <w:rsid w:val="00647CA6"/>
    <w:rsid w:val="00675C6D"/>
    <w:rsid w:val="0069715C"/>
    <w:rsid w:val="006A024B"/>
    <w:rsid w:val="006B0E59"/>
    <w:rsid w:val="006E57E8"/>
    <w:rsid w:val="00720974"/>
    <w:rsid w:val="00722DCA"/>
    <w:rsid w:val="00741DB2"/>
    <w:rsid w:val="007436CD"/>
    <w:rsid w:val="007535F1"/>
    <w:rsid w:val="00767CDA"/>
    <w:rsid w:val="00782091"/>
    <w:rsid w:val="0079299A"/>
    <w:rsid w:val="007A7326"/>
    <w:rsid w:val="007B403C"/>
    <w:rsid w:val="007C6A08"/>
    <w:rsid w:val="007E1A6B"/>
    <w:rsid w:val="007E339C"/>
    <w:rsid w:val="007F3CD7"/>
    <w:rsid w:val="007F4816"/>
    <w:rsid w:val="007F51FB"/>
    <w:rsid w:val="008075B3"/>
    <w:rsid w:val="008176CB"/>
    <w:rsid w:val="00822C00"/>
    <w:rsid w:val="008264D2"/>
    <w:rsid w:val="008666F0"/>
    <w:rsid w:val="00887E6C"/>
    <w:rsid w:val="008957F4"/>
    <w:rsid w:val="008963C6"/>
    <w:rsid w:val="008A1C7A"/>
    <w:rsid w:val="008B2B25"/>
    <w:rsid w:val="008F7859"/>
    <w:rsid w:val="008F7B8A"/>
    <w:rsid w:val="00944F8E"/>
    <w:rsid w:val="0097463E"/>
    <w:rsid w:val="009A4C48"/>
    <w:rsid w:val="009B1D5D"/>
    <w:rsid w:val="009C160C"/>
    <w:rsid w:val="009D2176"/>
    <w:rsid w:val="009D28A5"/>
    <w:rsid w:val="009E151C"/>
    <w:rsid w:val="009F04C1"/>
    <w:rsid w:val="00A300A0"/>
    <w:rsid w:val="00A819A8"/>
    <w:rsid w:val="00A918C2"/>
    <w:rsid w:val="00AB36AE"/>
    <w:rsid w:val="00AC3C09"/>
    <w:rsid w:val="00AC633E"/>
    <w:rsid w:val="00AD18B6"/>
    <w:rsid w:val="00B30A8C"/>
    <w:rsid w:val="00B532BA"/>
    <w:rsid w:val="00B5375D"/>
    <w:rsid w:val="00B613FF"/>
    <w:rsid w:val="00B644DD"/>
    <w:rsid w:val="00BB4A49"/>
    <w:rsid w:val="00BE0EE3"/>
    <w:rsid w:val="00BE1CD9"/>
    <w:rsid w:val="00BE6A11"/>
    <w:rsid w:val="00C00E0B"/>
    <w:rsid w:val="00C13816"/>
    <w:rsid w:val="00C16174"/>
    <w:rsid w:val="00C26F44"/>
    <w:rsid w:val="00C32C5C"/>
    <w:rsid w:val="00C339FF"/>
    <w:rsid w:val="00C536A9"/>
    <w:rsid w:val="00C96F43"/>
    <w:rsid w:val="00CA7074"/>
    <w:rsid w:val="00CB6784"/>
    <w:rsid w:val="00CC46B1"/>
    <w:rsid w:val="00CC57F0"/>
    <w:rsid w:val="00CE4D49"/>
    <w:rsid w:val="00D17706"/>
    <w:rsid w:val="00D3569B"/>
    <w:rsid w:val="00D55222"/>
    <w:rsid w:val="00D56449"/>
    <w:rsid w:val="00D61832"/>
    <w:rsid w:val="00D90D52"/>
    <w:rsid w:val="00DA2672"/>
    <w:rsid w:val="00DE65B4"/>
    <w:rsid w:val="00DE6645"/>
    <w:rsid w:val="00E23435"/>
    <w:rsid w:val="00E3317C"/>
    <w:rsid w:val="00E43941"/>
    <w:rsid w:val="00E44332"/>
    <w:rsid w:val="00E50EB8"/>
    <w:rsid w:val="00E51529"/>
    <w:rsid w:val="00E63F3C"/>
    <w:rsid w:val="00E94597"/>
    <w:rsid w:val="00EB2BA0"/>
    <w:rsid w:val="00EE48EA"/>
    <w:rsid w:val="00F10144"/>
    <w:rsid w:val="00F359F2"/>
    <w:rsid w:val="00F71987"/>
    <w:rsid w:val="00F73F37"/>
    <w:rsid w:val="00F94D93"/>
    <w:rsid w:val="00FE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62810F"/>
  <w15:chartTrackingRefBased/>
  <w15:docId w15:val="{EBE0EE8B-1692-194E-8DA8-3ED308B9D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57D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qFormat/>
    <w:rsid w:val="004F09BF"/>
    <w:pPr>
      <w:widowControl w:val="0"/>
      <w:jc w:val="center"/>
    </w:pPr>
    <w:rPr>
      <w:rFonts w:asciiTheme="minorHAnsi" w:eastAsia="黑体" w:hAnsiTheme="minorHAnsi" w:cstheme="minorBidi"/>
      <w:kern w:val="2"/>
      <w:sz w:val="36"/>
    </w:rPr>
  </w:style>
  <w:style w:type="paragraph" w:styleId="a3">
    <w:name w:val="Title"/>
    <w:aliases w:val="每章标题新"/>
    <w:basedOn w:val="a"/>
    <w:link w:val="a4"/>
    <w:uiPriority w:val="10"/>
    <w:qFormat/>
    <w:rsid w:val="004F09BF"/>
    <w:pPr>
      <w:keepNext/>
      <w:keepLines/>
      <w:widowControl w:val="0"/>
      <w:spacing w:line="300" w:lineRule="auto"/>
      <w:jc w:val="center"/>
      <w:outlineLvl w:val="0"/>
    </w:pPr>
    <w:rPr>
      <w:rFonts w:ascii="Times New Roman" w:eastAsia="黑体" w:hAnsi="Times New Roman" w:cs="Times New Roman (标题 CS)"/>
      <w:b/>
      <w:kern w:val="44"/>
      <w:sz w:val="36"/>
      <w:szCs w:val="32"/>
    </w:rPr>
  </w:style>
  <w:style w:type="character" w:customStyle="1" w:styleId="a4">
    <w:name w:val="标题 字符"/>
    <w:aliases w:val="每章标题新 字符"/>
    <w:basedOn w:val="a0"/>
    <w:link w:val="a3"/>
    <w:uiPriority w:val="10"/>
    <w:rsid w:val="004F09BF"/>
    <w:rPr>
      <w:rFonts w:ascii="Times New Roman" w:eastAsia="黑体" w:hAnsi="Times New Roman" w:cs="Times New Roman (标题 CS)"/>
      <w:b/>
      <w:kern w:val="44"/>
      <w:sz w:val="36"/>
      <w:szCs w:val="32"/>
    </w:rPr>
  </w:style>
  <w:style w:type="table" w:styleId="a5">
    <w:name w:val="Table Grid"/>
    <w:basedOn w:val="a1"/>
    <w:uiPriority w:val="39"/>
    <w:rsid w:val="003B2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aption"/>
    <w:basedOn w:val="a"/>
    <w:next w:val="a"/>
    <w:unhideWhenUsed/>
    <w:qFormat/>
    <w:rsid w:val="003B257D"/>
    <w:pPr>
      <w:widowControl w:val="0"/>
      <w:jc w:val="both"/>
    </w:pPr>
    <w:rPr>
      <w:rFonts w:ascii="Arial" w:eastAsia="黑体" w:hAnsi="Arial" w:cstheme="minorBidi"/>
      <w:kern w:val="2"/>
      <w:sz w:val="20"/>
    </w:rPr>
  </w:style>
  <w:style w:type="character" w:customStyle="1" w:styleId="apple-converted-space">
    <w:name w:val="apple-converted-space"/>
    <w:basedOn w:val="a0"/>
    <w:rsid w:val="003B257D"/>
  </w:style>
  <w:style w:type="paragraph" w:customStyle="1" w:styleId="Default">
    <w:name w:val="Default"/>
    <w:rsid w:val="003B257D"/>
    <w:pPr>
      <w:widowControl w:val="0"/>
      <w:autoSpaceDE w:val="0"/>
      <w:autoSpaceDN w:val="0"/>
      <w:adjustRightInd w:val="0"/>
    </w:pPr>
    <w:rPr>
      <w:rFonts w:ascii="宋体t.祯畴." w:eastAsia="宋体t.祯畴." w:cs="宋体t.祯畴."/>
      <w:color w:val="000000"/>
      <w:kern w:val="0"/>
      <w:sz w:val="24"/>
    </w:rPr>
  </w:style>
  <w:style w:type="paragraph" w:customStyle="1" w:styleId="EndNoteBibliographyTitle">
    <w:name w:val="EndNote Bibliography Title"/>
    <w:basedOn w:val="a"/>
    <w:link w:val="EndNoteBibliographyTitle0"/>
    <w:rsid w:val="003B257D"/>
    <w:pPr>
      <w:jc w:val="center"/>
    </w:pPr>
    <w:rPr>
      <w:rFonts w:ascii="宋体t.祯畴." w:eastAsia="宋体t.祯畴." w:hAnsi="宋体t.祯畴." w:cs="宋体t.祯畴."/>
    </w:rPr>
  </w:style>
  <w:style w:type="character" w:customStyle="1" w:styleId="EndNoteBibliographyTitle0">
    <w:name w:val="EndNote Bibliography Title 字符"/>
    <w:basedOn w:val="a0"/>
    <w:link w:val="EndNoteBibliographyTitle"/>
    <w:rsid w:val="003B257D"/>
    <w:rPr>
      <w:rFonts w:ascii="宋体t.祯畴." w:eastAsia="宋体t.祯畴." w:hAnsi="宋体t.祯畴." w:cs="宋体t.祯畴."/>
      <w:kern w:val="0"/>
      <w:sz w:val="24"/>
    </w:rPr>
  </w:style>
  <w:style w:type="paragraph" w:customStyle="1" w:styleId="EndNoteBibliography">
    <w:name w:val="EndNote Bibliography"/>
    <w:basedOn w:val="a"/>
    <w:link w:val="EndNoteBibliography0"/>
    <w:rsid w:val="003B257D"/>
    <w:rPr>
      <w:rFonts w:ascii="宋体t.祯畴." w:eastAsia="宋体t.祯畴." w:hAnsi="宋体t.祯畴." w:cs="宋体t.祯畴."/>
    </w:rPr>
  </w:style>
  <w:style w:type="character" w:customStyle="1" w:styleId="EndNoteBibliography0">
    <w:name w:val="EndNote Bibliography 字符"/>
    <w:basedOn w:val="a0"/>
    <w:link w:val="EndNoteBibliography"/>
    <w:rsid w:val="003B257D"/>
    <w:rPr>
      <w:rFonts w:ascii="宋体t.祯畴." w:eastAsia="宋体t.祯畴." w:hAnsi="宋体t.祯畴." w:cs="宋体t.祯畴."/>
      <w:kern w:val="0"/>
      <w:sz w:val="24"/>
    </w:rPr>
  </w:style>
  <w:style w:type="paragraph" w:styleId="a7">
    <w:name w:val="Revision"/>
    <w:hidden/>
    <w:uiPriority w:val="99"/>
    <w:semiHidden/>
    <w:rsid w:val="003B257D"/>
    <w:rPr>
      <w:rFonts w:ascii="宋体" w:eastAsia="宋体" w:hAnsi="宋体" w:cs="宋体"/>
      <w:kern w:val="0"/>
      <w:sz w:val="24"/>
    </w:rPr>
  </w:style>
  <w:style w:type="character" w:styleId="a8">
    <w:name w:val="annotation reference"/>
    <w:basedOn w:val="a0"/>
    <w:uiPriority w:val="99"/>
    <w:semiHidden/>
    <w:unhideWhenUsed/>
    <w:rsid w:val="003B257D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3B257D"/>
  </w:style>
  <w:style w:type="character" w:customStyle="1" w:styleId="aa">
    <w:name w:val="批注文字 字符"/>
    <w:basedOn w:val="a0"/>
    <w:link w:val="a9"/>
    <w:uiPriority w:val="99"/>
    <w:semiHidden/>
    <w:rsid w:val="003B257D"/>
    <w:rPr>
      <w:rFonts w:ascii="宋体" w:eastAsia="宋体" w:hAnsi="宋体" w:cs="宋体"/>
      <w:kern w:val="0"/>
      <w:sz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B257D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3B257D"/>
    <w:rPr>
      <w:rFonts w:ascii="宋体" w:eastAsia="宋体" w:hAnsi="宋体" w:cs="宋体"/>
      <w:b/>
      <w:bCs/>
      <w:kern w:val="0"/>
      <w:sz w:val="24"/>
    </w:rPr>
  </w:style>
  <w:style w:type="character" w:styleId="ad">
    <w:name w:val="Emphasis"/>
    <w:basedOn w:val="a0"/>
    <w:uiPriority w:val="20"/>
    <w:qFormat/>
    <w:rsid w:val="003B25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46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4510</dc:creator>
  <cp:keywords/>
  <dc:description/>
  <cp:lastModifiedBy>4510</cp:lastModifiedBy>
  <cp:revision>33</cp:revision>
  <dcterms:created xsi:type="dcterms:W3CDTF">2024-01-12T15:31:00Z</dcterms:created>
  <dcterms:modified xsi:type="dcterms:W3CDTF">2024-08-16T14:50:00Z</dcterms:modified>
</cp:coreProperties>
</file>