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9533E" w14:textId="7CDEF690" w:rsidR="00BB3114" w:rsidRPr="002B33ED" w:rsidRDefault="00515CA6" w:rsidP="002B33ED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C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 xml:space="preserve">Supplementary </w:t>
      </w:r>
      <w:r w:rsidR="009A76F1"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 xml:space="preserve">Figure </w:t>
      </w:r>
      <w:r w:rsidR="00831333"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>S</w:t>
      </w:r>
      <w:r w:rsidR="009A76F1"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 xml:space="preserve">1. </w:t>
      </w:r>
      <w:r w:rsidR="00E70ED9" w:rsidRPr="00E70ED9"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 xml:space="preserve">Comparison of physical activity and nutrition </w:t>
      </w:r>
      <w:r w:rsidR="003E2FC8"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>outcomes</w:t>
      </w:r>
      <w:r w:rsidR="00E70ED9" w:rsidRPr="00E70ED9"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 xml:space="preserve"> between </w:t>
      </w:r>
      <w:r w:rsidR="004978EC"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 xml:space="preserve">the intervention group at </w:t>
      </w:r>
      <w:r w:rsidR="00E70ED9" w:rsidRPr="00E70ED9"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>post-intervention and the comparison group (matched sample n=38)</w:t>
      </w:r>
    </w:p>
    <w:p w14:paraId="5F68A7B5" w14:textId="2D8D9A39" w:rsidR="005C30C3" w:rsidRDefault="0093352F" w:rsidP="002B33ED">
      <w:pPr>
        <w:jc w:val="center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  <w:lang w:val="en-CA"/>
          <w14:ligatures w14:val="standardContextual"/>
        </w:rPr>
        <w:drawing>
          <wp:inline distT="0" distB="0" distL="0" distR="0" wp14:anchorId="2C623847" wp14:editId="49BB4E69">
            <wp:extent cx="8229600" cy="4156710"/>
            <wp:effectExtent l="0" t="0" r="0" b="0"/>
            <wp:docPr id="726874775" name="Picture 1" descr="A group of blue and orang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74775" name="Picture 1" descr="A group of blue and orange bar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15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8EFC1" w14:textId="546A70F3" w:rsidR="002B33ED" w:rsidRPr="002B33ED" w:rsidRDefault="002B33ED" w:rsidP="002B33ED">
      <w:p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7E0D59">
        <w:rPr>
          <w:rFonts w:ascii="Times New Roman" w:hAnsi="Times New Roman" w:cs="Times New Roman"/>
          <w:i/>
          <w:iCs/>
          <w:sz w:val="24"/>
          <w:szCs w:val="24"/>
          <w:lang w:val="en-CA"/>
        </w:rPr>
        <w:t>Note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. </w:t>
      </w:r>
      <w:r w:rsidR="000D18F4">
        <w:rPr>
          <w:rFonts w:ascii="Times New Roman" w:hAnsi="Times New Roman" w:cs="Times New Roman"/>
          <w:sz w:val="24"/>
          <w:szCs w:val="24"/>
          <w:lang w:val="en-CA"/>
        </w:rPr>
        <w:t xml:space="preserve">PA, physical activity.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Panel A depicts </w:t>
      </w:r>
      <w:r w:rsidR="000D18F4">
        <w:rPr>
          <w:rFonts w:ascii="Times New Roman" w:hAnsi="Times New Roman" w:cs="Times New Roman"/>
          <w:sz w:val="24"/>
          <w:szCs w:val="24"/>
          <w:lang w:val="en-CA"/>
        </w:rPr>
        <w:t xml:space="preserve">total minutes of PA. Panel B depicts minutes of moderate intensity PA. Panel C depicts minutes of </w:t>
      </w:r>
      <w:r w:rsidR="0093352F">
        <w:rPr>
          <w:rFonts w:ascii="Times New Roman" w:hAnsi="Times New Roman" w:cs="Times New Roman"/>
          <w:sz w:val="24"/>
          <w:szCs w:val="24"/>
          <w:lang w:val="en-CA"/>
        </w:rPr>
        <w:t>vigorous</w:t>
      </w:r>
      <w:r w:rsidR="000D18F4">
        <w:rPr>
          <w:rFonts w:ascii="Times New Roman" w:hAnsi="Times New Roman" w:cs="Times New Roman"/>
          <w:sz w:val="24"/>
          <w:szCs w:val="24"/>
          <w:lang w:val="en-CA"/>
        </w:rPr>
        <w:t xml:space="preserve"> intensity PA. Panel D depicts diet quality according to the Q1 threshold. Panel E depicts diet quality according to the Q3 threshold. </w:t>
      </w:r>
    </w:p>
    <w:sectPr w:rsidR="002B33ED" w:rsidRPr="002B33ED" w:rsidSect="00A21E9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16"/>
    <w:rsid w:val="00020517"/>
    <w:rsid w:val="00031FEE"/>
    <w:rsid w:val="000378A7"/>
    <w:rsid w:val="00040096"/>
    <w:rsid w:val="00050332"/>
    <w:rsid w:val="00052E15"/>
    <w:rsid w:val="00087430"/>
    <w:rsid w:val="000A0F32"/>
    <w:rsid w:val="000B7DBF"/>
    <w:rsid w:val="000C7054"/>
    <w:rsid w:val="000D18F4"/>
    <w:rsid w:val="000E61FF"/>
    <w:rsid w:val="000E6563"/>
    <w:rsid w:val="000F0511"/>
    <w:rsid w:val="000F5965"/>
    <w:rsid w:val="00120AC9"/>
    <w:rsid w:val="00122527"/>
    <w:rsid w:val="001228DC"/>
    <w:rsid w:val="001276D1"/>
    <w:rsid w:val="001328AB"/>
    <w:rsid w:val="00134523"/>
    <w:rsid w:val="00156369"/>
    <w:rsid w:val="00170591"/>
    <w:rsid w:val="00171F9C"/>
    <w:rsid w:val="001855CE"/>
    <w:rsid w:val="001A56DA"/>
    <w:rsid w:val="001A6009"/>
    <w:rsid w:val="001B119B"/>
    <w:rsid w:val="001B1B2F"/>
    <w:rsid w:val="001D17AE"/>
    <w:rsid w:val="001D37C5"/>
    <w:rsid w:val="001E22E3"/>
    <w:rsid w:val="001E6D21"/>
    <w:rsid w:val="00201B4F"/>
    <w:rsid w:val="002064B8"/>
    <w:rsid w:val="002065B0"/>
    <w:rsid w:val="00221F73"/>
    <w:rsid w:val="00222C42"/>
    <w:rsid w:val="00231837"/>
    <w:rsid w:val="002508EC"/>
    <w:rsid w:val="0025194E"/>
    <w:rsid w:val="002631BF"/>
    <w:rsid w:val="002761E4"/>
    <w:rsid w:val="0027651B"/>
    <w:rsid w:val="002775B8"/>
    <w:rsid w:val="002A379B"/>
    <w:rsid w:val="002A641B"/>
    <w:rsid w:val="002B33ED"/>
    <w:rsid w:val="002B71E5"/>
    <w:rsid w:val="002D4D95"/>
    <w:rsid w:val="00303D7F"/>
    <w:rsid w:val="00304C94"/>
    <w:rsid w:val="00312EF7"/>
    <w:rsid w:val="003131FF"/>
    <w:rsid w:val="0032053F"/>
    <w:rsid w:val="00323637"/>
    <w:rsid w:val="00337417"/>
    <w:rsid w:val="00357475"/>
    <w:rsid w:val="003658B7"/>
    <w:rsid w:val="003752F2"/>
    <w:rsid w:val="00377ED0"/>
    <w:rsid w:val="0038150B"/>
    <w:rsid w:val="00381F21"/>
    <w:rsid w:val="003915E6"/>
    <w:rsid w:val="00391C44"/>
    <w:rsid w:val="0039666F"/>
    <w:rsid w:val="003A19CA"/>
    <w:rsid w:val="003A6903"/>
    <w:rsid w:val="003B2329"/>
    <w:rsid w:val="003B2719"/>
    <w:rsid w:val="003C3026"/>
    <w:rsid w:val="003C5743"/>
    <w:rsid w:val="003D1925"/>
    <w:rsid w:val="003E2FC8"/>
    <w:rsid w:val="00401186"/>
    <w:rsid w:val="00401FD3"/>
    <w:rsid w:val="004121F0"/>
    <w:rsid w:val="004267BD"/>
    <w:rsid w:val="0044169A"/>
    <w:rsid w:val="0044659F"/>
    <w:rsid w:val="0046675F"/>
    <w:rsid w:val="004674C2"/>
    <w:rsid w:val="004844FB"/>
    <w:rsid w:val="00496F87"/>
    <w:rsid w:val="004978EC"/>
    <w:rsid w:val="004C4D6A"/>
    <w:rsid w:val="004D3269"/>
    <w:rsid w:val="004D3730"/>
    <w:rsid w:val="004E67C6"/>
    <w:rsid w:val="00515CA6"/>
    <w:rsid w:val="005269FA"/>
    <w:rsid w:val="00540FB3"/>
    <w:rsid w:val="005766D1"/>
    <w:rsid w:val="00596D88"/>
    <w:rsid w:val="005A11D0"/>
    <w:rsid w:val="005C30C3"/>
    <w:rsid w:val="005F1715"/>
    <w:rsid w:val="00606985"/>
    <w:rsid w:val="00614784"/>
    <w:rsid w:val="00616F8E"/>
    <w:rsid w:val="00632984"/>
    <w:rsid w:val="0063651E"/>
    <w:rsid w:val="00637861"/>
    <w:rsid w:val="00666C10"/>
    <w:rsid w:val="006767FF"/>
    <w:rsid w:val="006857CD"/>
    <w:rsid w:val="0069226A"/>
    <w:rsid w:val="006D07BC"/>
    <w:rsid w:val="00704C62"/>
    <w:rsid w:val="00751AE6"/>
    <w:rsid w:val="00751FD6"/>
    <w:rsid w:val="00755F9D"/>
    <w:rsid w:val="007774B8"/>
    <w:rsid w:val="00782CEE"/>
    <w:rsid w:val="00787C58"/>
    <w:rsid w:val="00795E1B"/>
    <w:rsid w:val="00797B7E"/>
    <w:rsid w:val="007A6BF8"/>
    <w:rsid w:val="007B0F9F"/>
    <w:rsid w:val="007B363B"/>
    <w:rsid w:val="007C1BE6"/>
    <w:rsid w:val="007C259B"/>
    <w:rsid w:val="007C2B92"/>
    <w:rsid w:val="007C476B"/>
    <w:rsid w:val="007D2BF4"/>
    <w:rsid w:val="007D781E"/>
    <w:rsid w:val="007E0D59"/>
    <w:rsid w:val="007E64F6"/>
    <w:rsid w:val="007F6ECF"/>
    <w:rsid w:val="00812306"/>
    <w:rsid w:val="00815C42"/>
    <w:rsid w:val="00831333"/>
    <w:rsid w:val="00845FE6"/>
    <w:rsid w:val="008551A1"/>
    <w:rsid w:val="00883777"/>
    <w:rsid w:val="00883B14"/>
    <w:rsid w:val="00886694"/>
    <w:rsid w:val="00893BB5"/>
    <w:rsid w:val="008A2E3E"/>
    <w:rsid w:val="008B54AE"/>
    <w:rsid w:val="008C4FAB"/>
    <w:rsid w:val="008C5FB9"/>
    <w:rsid w:val="008C7E54"/>
    <w:rsid w:val="008D4C25"/>
    <w:rsid w:val="008E480B"/>
    <w:rsid w:val="008E742D"/>
    <w:rsid w:val="009014FA"/>
    <w:rsid w:val="00907956"/>
    <w:rsid w:val="00927FC1"/>
    <w:rsid w:val="0093352F"/>
    <w:rsid w:val="009404FB"/>
    <w:rsid w:val="00960AE2"/>
    <w:rsid w:val="00962107"/>
    <w:rsid w:val="009A0877"/>
    <w:rsid w:val="009A76F1"/>
    <w:rsid w:val="009B194C"/>
    <w:rsid w:val="009B7398"/>
    <w:rsid w:val="009C24F1"/>
    <w:rsid w:val="009F35E0"/>
    <w:rsid w:val="009F70C4"/>
    <w:rsid w:val="00A05630"/>
    <w:rsid w:val="00A14CFA"/>
    <w:rsid w:val="00A16E23"/>
    <w:rsid w:val="00A21E9A"/>
    <w:rsid w:val="00A2364A"/>
    <w:rsid w:val="00A338DB"/>
    <w:rsid w:val="00A71F2E"/>
    <w:rsid w:val="00A83D55"/>
    <w:rsid w:val="00A86A76"/>
    <w:rsid w:val="00A9652E"/>
    <w:rsid w:val="00AB3C3A"/>
    <w:rsid w:val="00AC0747"/>
    <w:rsid w:val="00AE0D96"/>
    <w:rsid w:val="00AE5690"/>
    <w:rsid w:val="00AE5699"/>
    <w:rsid w:val="00AE7CD8"/>
    <w:rsid w:val="00B00AD8"/>
    <w:rsid w:val="00B06294"/>
    <w:rsid w:val="00B434B5"/>
    <w:rsid w:val="00B462B8"/>
    <w:rsid w:val="00B50932"/>
    <w:rsid w:val="00B54F05"/>
    <w:rsid w:val="00B60B16"/>
    <w:rsid w:val="00B6709C"/>
    <w:rsid w:val="00B84E2D"/>
    <w:rsid w:val="00B87D9E"/>
    <w:rsid w:val="00B93197"/>
    <w:rsid w:val="00BB3114"/>
    <w:rsid w:val="00BC69D8"/>
    <w:rsid w:val="00BD56F9"/>
    <w:rsid w:val="00C02467"/>
    <w:rsid w:val="00C053D1"/>
    <w:rsid w:val="00C2479F"/>
    <w:rsid w:val="00C25945"/>
    <w:rsid w:val="00C360CE"/>
    <w:rsid w:val="00C374D0"/>
    <w:rsid w:val="00C52941"/>
    <w:rsid w:val="00C6465A"/>
    <w:rsid w:val="00C64CB5"/>
    <w:rsid w:val="00C7334A"/>
    <w:rsid w:val="00C95CF6"/>
    <w:rsid w:val="00CA0D25"/>
    <w:rsid w:val="00CA54A8"/>
    <w:rsid w:val="00CB40E6"/>
    <w:rsid w:val="00CB6FEE"/>
    <w:rsid w:val="00CD0210"/>
    <w:rsid w:val="00CD274C"/>
    <w:rsid w:val="00CD5A76"/>
    <w:rsid w:val="00CE1E7A"/>
    <w:rsid w:val="00CE6488"/>
    <w:rsid w:val="00CE6F0B"/>
    <w:rsid w:val="00CF5222"/>
    <w:rsid w:val="00CF6148"/>
    <w:rsid w:val="00D062B7"/>
    <w:rsid w:val="00D20DCC"/>
    <w:rsid w:val="00D31151"/>
    <w:rsid w:val="00D361FE"/>
    <w:rsid w:val="00D46481"/>
    <w:rsid w:val="00D47218"/>
    <w:rsid w:val="00D74406"/>
    <w:rsid w:val="00D935C2"/>
    <w:rsid w:val="00DA69D8"/>
    <w:rsid w:val="00DD26B3"/>
    <w:rsid w:val="00E21145"/>
    <w:rsid w:val="00E3284B"/>
    <w:rsid w:val="00E34C1E"/>
    <w:rsid w:val="00E5014F"/>
    <w:rsid w:val="00E5633A"/>
    <w:rsid w:val="00E70625"/>
    <w:rsid w:val="00E70ED9"/>
    <w:rsid w:val="00E710C4"/>
    <w:rsid w:val="00E9461A"/>
    <w:rsid w:val="00EB2212"/>
    <w:rsid w:val="00EB65B2"/>
    <w:rsid w:val="00F004E8"/>
    <w:rsid w:val="00F02D44"/>
    <w:rsid w:val="00F047C4"/>
    <w:rsid w:val="00F13892"/>
    <w:rsid w:val="00F210BD"/>
    <w:rsid w:val="00F300AF"/>
    <w:rsid w:val="00F30BF0"/>
    <w:rsid w:val="00F355B3"/>
    <w:rsid w:val="00F45DBE"/>
    <w:rsid w:val="00F52639"/>
    <w:rsid w:val="00F65C95"/>
    <w:rsid w:val="00F70C4F"/>
    <w:rsid w:val="00F711C7"/>
    <w:rsid w:val="00F72F28"/>
    <w:rsid w:val="00F94F65"/>
    <w:rsid w:val="00F95EA0"/>
    <w:rsid w:val="00FA2FA7"/>
    <w:rsid w:val="00FA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77C3C"/>
  <w15:chartTrackingRefBased/>
  <w15:docId w15:val="{1A03780C-EEC5-1D4C-9E70-4AA2F40A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B16"/>
    <w:pPr>
      <w:spacing w:after="200" w:line="276" w:lineRule="auto"/>
    </w:pPr>
    <w:rPr>
      <w:kern w:val="0"/>
      <w:sz w:val="22"/>
      <w:szCs w:val="22"/>
      <w:lang w:val="fr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60B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E23"/>
    <w:rPr>
      <w:kern w:val="0"/>
      <w:sz w:val="20"/>
      <w:szCs w:val="20"/>
      <w:lang w:val="fr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E23"/>
    <w:rPr>
      <w:b/>
      <w:bCs/>
      <w:kern w:val="0"/>
      <w:sz w:val="20"/>
      <w:szCs w:val="20"/>
      <w:lang w:val="fr-CA"/>
      <w14:ligatures w14:val="none"/>
    </w:rPr>
  </w:style>
  <w:style w:type="character" w:styleId="Hyperlink">
    <w:name w:val="Hyperlink"/>
    <w:basedOn w:val="DefaultParagraphFont"/>
    <w:uiPriority w:val="99"/>
    <w:unhideWhenUsed/>
    <w:rsid w:val="00A16E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E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9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Ariane Levesque</dc:creator>
  <cp:keywords/>
  <dc:description/>
  <cp:lastModifiedBy>Ariane Levesque</cp:lastModifiedBy>
  <cp:revision>7</cp:revision>
  <dcterms:created xsi:type="dcterms:W3CDTF">2023-12-22T14:03:00Z</dcterms:created>
  <dcterms:modified xsi:type="dcterms:W3CDTF">2024-08-31T20:21:00Z</dcterms:modified>
</cp:coreProperties>
</file>