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331C6" w:rsidRPr="00E331C6" w:rsidRDefault="00E331C6" w:rsidP="00E331C6">
      <w:p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E331C6">
        <w:rPr>
          <w:rFonts w:ascii="Times New Roman" w:hAnsi="Times New Roman" w:cs="Times New Roman"/>
          <w:b/>
          <w:bCs/>
          <w:sz w:val="22"/>
          <w:szCs w:val="32"/>
        </w:rPr>
        <w:t>Instrument Title:</w:t>
      </w:r>
      <w:r w:rsidRPr="00E331C6">
        <w:rPr>
          <w:rFonts w:ascii="Times New Roman" w:hAnsi="Times New Roman" w:cs="Times New Roman"/>
          <w:sz w:val="22"/>
          <w:szCs w:val="32"/>
        </w:rPr>
        <w:t xml:space="preserve"> Semi-structured Interview Guide for Pediatric Telerehabilitation </w:t>
      </w:r>
    </w:p>
    <w:p w:rsidR="00E331C6" w:rsidRPr="00E331C6" w:rsidRDefault="00E331C6" w:rsidP="00E331C6">
      <w:p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E331C6">
        <w:rPr>
          <w:rFonts w:ascii="Times New Roman" w:hAnsi="Times New Roman" w:cs="Times New Roman"/>
          <w:b/>
          <w:bCs/>
          <w:sz w:val="22"/>
          <w:szCs w:val="32"/>
        </w:rPr>
        <w:t>Target Population:</w:t>
      </w:r>
      <w:r w:rsidRPr="00E331C6">
        <w:rPr>
          <w:rFonts w:ascii="Times New Roman" w:hAnsi="Times New Roman" w:cs="Times New Roman"/>
          <w:sz w:val="22"/>
          <w:szCs w:val="32"/>
        </w:rPr>
        <w:t xml:space="preserve"> Primary caregivers of infants receiving remote rehabilitation </w:t>
      </w:r>
    </w:p>
    <w:p w:rsidR="00E331C6" w:rsidRPr="00E331C6" w:rsidRDefault="00E331C6" w:rsidP="00E331C6">
      <w:p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E331C6">
        <w:rPr>
          <w:rFonts w:ascii="Times New Roman" w:hAnsi="Times New Roman" w:cs="Times New Roman"/>
          <w:b/>
          <w:bCs/>
          <w:sz w:val="22"/>
          <w:szCs w:val="32"/>
        </w:rPr>
        <w:t>Interview Format:</w:t>
      </w:r>
      <w:r w:rsidRPr="00E331C6">
        <w:rPr>
          <w:rFonts w:ascii="Times New Roman" w:hAnsi="Times New Roman" w:cs="Times New Roman"/>
          <w:sz w:val="22"/>
          <w:szCs w:val="32"/>
        </w:rPr>
        <w:t xml:space="preserve"> One-on-one, in-depth interview</w:t>
      </w:r>
    </w:p>
    <w:p w:rsidR="00E331C6" w:rsidRPr="00E331C6" w:rsidRDefault="00E331C6" w:rsidP="00E331C6">
      <w:pPr>
        <w:spacing w:line="480" w:lineRule="auto"/>
        <w:rPr>
          <w:rFonts w:ascii="Times New Roman" w:hAnsi="Times New Roman" w:cs="Times New Roman"/>
          <w:sz w:val="22"/>
          <w:szCs w:val="32"/>
        </w:rPr>
      </w:pPr>
    </w:p>
    <w:p w:rsidR="00E331C6" w:rsidRPr="00E331C6" w:rsidRDefault="00E331C6" w:rsidP="00E331C6">
      <w:pPr>
        <w:spacing w:line="480" w:lineRule="auto"/>
        <w:rPr>
          <w:rFonts w:ascii="Times New Roman" w:hAnsi="Times New Roman" w:cs="Times New Roman"/>
          <w:b/>
          <w:bCs/>
          <w:sz w:val="22"/>
          <w:szCs w:val="32"/>
        </w:rPr>
      </w:pPr>
      <w:r w:rsidRPr="00E331C6">
        <w:rPr>
          <w:rFonts w:ascii="Times New Roman" w:hAnsi="Times New Roman" w:cs="Times New Roman"/>
          <w:b/>
          <w:bCs/>
          <w:sz w:val="22"/>
          <w:szCs w:val="32"/>
        </w:rPr>
        <w:t>Main Questions</w:t>
      </w:r>
    </w:p>
    <w:p w:rsidR="00E331C6" w:rsidRPr="00E331C6" w:rsidRDefault="00E331C6" w:rsidP="00E331C6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E331C6">
        <w:rPr>
          <w:rFonts w:ascii="Times New Roman" w:hAnsi="Times New Roman" w:cs="Times New Roman"/>
          <w:sz w:val="22"/>
          <w:szCs w:val="32"/>
        </w:rPr>
        <w:t xml:space="preserve">What has your experience with </w:t>
      </w:r>
      <w:r w:rsidRPr="00E331C6">
        <w:rPr>
          <w:rFonts w:ascii="Times New Roman" w:hAnsi="Times New Roman" w:cs="Times New Roman"/>
          <w:b/>
          <w:bCs/>
          <w:sz w:val="22"/>
          <w:szCs w:val="32"/>
        </w:rPr>
        <w:t>remote rehabilitation</w:t>
      </w:r>
      <w:r w:rsidRPr="00E331C6">
        <w:rPr>
          <w:rFonts w:ascii="Times New Roman" w:hAnsi="Times New Roman" w:cs="Times New Roman"/>
          <w:sz w:val="22"/>
          <w:szCs w:val="32"/>
        </w:rPr>
        <w:t xml:space="preserve"> been like?</w:t>
      </w:r>
    </w:p>
    <w:p w:rsidR="00E331C6" w:rsidRPr="00E331C6" w:rsidRDefault="00E331C6" w:rsidP="00E331C6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E331C6">
        <w:rPr>
          <w:rFonts w:ascii="Times New Roman" w:hAnsi="Times New Roman" w:cs="Times New Roman"/>
          <w:sz w:val="22"/>
          <w:szCs w:val="32"/>
        </w:rPr>
        <w:t xml:space="preserve">What are the </w:t>
      </w:r>
      <w:r w:rsidRPr="00E331C6">
        <w:rPr>
          <w:rFonts w:ascii="Times New Roman" w:hAnsi="Times New Roman" w:cs="Times New Roman"/>
          <w:b/>
          <w:bCs/>
          <w:sz w:val="22"/>
          <w:szCs w:val="32"/>
        </w:rPr>
        <w:t>advantages</w:t>
      </w:r>
      <w:r w:rsidRPr="00E331C6">
        <w:rPr>
          <w:rFonts w:ascii="Times New Roman" w:hAnsi="Times New Roman" w:cs="Times New Roman"/>
          <w:sz w:val="22"/>
          <w:szCs w:val="32"/>
        </w:rPr>
        <w:t xml:space="preserve"> (pros)?</w:t>
      </w:r>
    </w:p>
    <w:p w:rsidR="00E331C6" w:rsidRPr="00E331C6" w:rsidRDefault="00E331C6" w:rsidP="00E331C6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E331C6">
        <w:rPr>
          <w:rFonts w:ascii="Times New Roman" w:hAnsi="Times New Roman" w:cs="Times New Roman"/>
          <w:sz w:val="22"/>
          <w:szCs w:val="32"/>
        </w:rPr>
        <w:t xml:space="preserve">What parts are </w:t>
      </w:r>
      <w:r w:rsidRPr="00E331C6">
        <w:rPr>
          <w:rFonts w:ascii="Times New Roman" w:hAnsi="Times New Roman" w:cs="Times New Roman"/>
          <w:b/>
          <w:bCs/>
          <w:sz w:val="22"/>
          <w:szCs w:val="32"/>
        </w:rPr>
        <w:t>difficult or challenging</w:t>
      </w:r>
      <w:r w:rsidRPr="00E331C6">
        <w:rPr>
          <w:rFonts w:ascii="Times New Roman" w:hAnsi="Times New Roman" w:cs="Times New Roman"/>
          <w:sz w:val="22"/>
          <w:szCs w:val="32"/>
        </w:rPr>
        <w:t>?</w:t>
      </w:r>
    </w:p>
    <w:p w:rsidR="00E331C6" w:rsidRPr="00E331C6" w:rsidRDefault="00E331C6" w:rsidP="00E331C6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E331C6">
        <w:rPr>
          <w:rFonts w:ascii="Times New Roman" w:hAnsi="Times New Roman" w:cs="Times New Roman"/>
          <w:sz w:val="22"/>
          <w:szCs w:val="32"/>
        </w:rPr>
        <w:t xml:space="preserve">What kind of </w:t>
      </w:r>
      <w:r w:rsidRPr="00E331C6">
        <w:rPr>
          <w:rFonts w:ascii="Times New Roman" w:hAnsi="Times New Roman" w:cs="Times New Roman"/>
          <w:b/>
          <w:bCs/>
          <w:sz w:val="22"/>
          <w:szCs w:val="32"/>
        </w:rPr>
        <w:t>effects or outcomes</w:t>
      </w:r>
      <w:r w:rsidRPr="00E331C6">
        <w:rPr>
          <w:rFonts w:ascii="Times New Roman" w:hAnsi="Times New Roman" w:cs="Times New Roman"/>
          <w:sz w:val="22"/>
          <w:szCs w:val="32"/>
        </w:rPr>
        <w:t xml:space="preserve"> have you observed?</w:t>
      </w:r>
    </w:p>
    <w:p w:rsidR="00E331C6" w:rsidRPr="00E331C6" w:rsidRDefault="00E331C6" w:rsidP="00E331C6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E331C6">
        <w:rPr>
          <w:rFonts w:ascii="Times New Roman" w:hAnsi="Times New Roman" w:cs="Times New Roman"/>
          <w:sz w:val="22"/>
          <w:szCs w:val="32"/>
        </w:rPr>
        <w:t xml:space="preserve">Are there any </w:t>
      </w:r>
      <w:r w:rsidRPr="00E331C6">
        <w:rPr>
          <w:rFonts w:ascii="Times New Roman" w:hAnsi="Times New Roman" w:cs="Times New Roman"/>
          <w:b/>
          <w:bCs/>
          <w:sz w:val="22"/>
          <w:szCs w:val="32"/>
        </w:rPr>
        <w:t>areas for improvement</w:t>
      </w:r>
      <w:r w:rsidRPr="00E331C6">
        <w:rPr>
          <w:rFonts w:ascii="Times New Roman" w:hAnsi="Times New Roman" w:cs="Times New Roman"/>
          <w:sz w:val="22"/>
          <w:szCs w:val="32"/>
        </w:rPr>
        <w:t xml:space="preserve"> or things you hope for?</w:t>
      </w:r>
    </w:p>
    <w:p w:rsidR="00E331C6" w:rsidRPr="00E331C6" w:rsidRDefault="00E331C6" w:rsidP="00E331C6">
      <w:pPr>
        <w:spacing w:line="480" w:lineRule="auto"/>
        <w:rPr>
          <w:rFonts w:ascii="Times New Roman" w:hAnsi="Times New Roman" w:cs="Times New Roman"/>
          <w:sz w:val="22"/>
          <w:szCs w:val="32"/>
        </w:rPr>
      </w:pPr>
    </w:p>
    <w:p w:rsidR="00E331C6" w:rsidRPr="00E331C6" w:rsidRDefault="00E331C6" w:rsidP="00E331C6">
      <w:pPr>
        <w:spacing w:line="480" w:lineRule="auto"/>
        <w:rPr>
          <w:rFonts w:ascii="Times New Roman" w:hAnsi="Times New Roman" w:cs="Times New Roman"/>
          <w:sz w:val="22"/>
          <w:szCs w:val="32"/>
        </w:rPr>
      </w:pPr>
    </w:p>
    <w:p w:rsidR="00E331C6" w:rsidRPr="00E331C6" w:rsidRDefault="00E331C6" w:rsidP="00E331C6">
      <w:pPr>
        <w:spacing w:line="480" w:lineRule="auto"/>
        <w:rPr>
          <w:rFonts w:ascii="Times New Roman" w:hAnsi="Times New Roman" w:cs="Times New Roman"/>
          <w:b/>
          <w:bCs/>
          <w:sz w:val="22"/>
          <w:szCs w:val="32"/>
        </w:rPr>
      </w:pPr>
      <w:r w:rsidRPr="00E331C6">
        <w:rPr>
          <w:rFonts w:ascii="Times New Roman" w:hAnsi="Times New Roman" w:cs="Times New Roman"/>
          <w:b/>
          <w:bCs/>
          <w:sz w:val="22"/>
          <w:szCs w:val="32"/>
        </w:rPr>
        <w:t>Supplementary Questions</w:t>
      </w:r>
    </w:p>
    <w:p w:rsidR="00E331C6" w:rsidRPr="00E331C6" w:rsidRDefault="00E331C6" w:rsidP="00E331C6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E331C6">
        <w:rPr>
          <w:rFonts w:ascii="Times New Roman" w:hAnsi="Times New Roman" w:cs="Times New Roman"/>
          <w:sz w:val="22"/>
          <w:szCs w:val="32"/>
        </w:rPr>
        <w:t xml:space="preserve">How do you </w:t>
      </w:r>
      <w:r w:rsidRPr="00E331C6">
        <w:rPr>
          <w:rFonts w:ascii="Times New Roman" w:hAnsi="Times New Roman" w:cs="Times New Roman"/>
          <w:b/>
          <w:bCs/>
          <w:sz w:val="22"/>
          <w:szCs w:val="32"/>
        </w:rPr>
        <w:t>prepare the baby</w:t>
      </w:r>
      <w:r w:rsidRPr="00E331C6">
        <w:rPr>
          <w:rFonts w:ascii="Times New Roman" w:hAnsi="Times New Roman" w:cs="Times New Roman"/>
          <w:sz w:val="22"/>
          <w:szCs w:val="32"/>
        </w:rPr>
        <w:t xml:space="preserve"> before the session? (e.g., feeding, diapers, nap)</w:t>
      </w:r>
    </w:p>
    <w:p w:rsidR="00E331C6" w:rsidRPr="00E331C6" w:rsidRDefault="00E331C6" w:rsidP="00E331C6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E331C6">
        <w:rPr>
          <w:rFonts w:ascii="Times New Roman" w:hAnsi="Times New Roman" w:cs="Times New Roman"/>
          <w:sz w:val="22"/>
          <w:szCs w:val="32"/>
        </w:rPr>
        <w:t xml:space="preserve">How do you prepare the </w:t>
      </w:r>
      <w:r w:rsidRPr="00E331C6">
        <w:rPr>
          <w:rFonts w:ascii="Times New Roman" w:hAnsi="Times New Roman" w:cs="Times New Roman"/>
          <w:b/>
          <w:bCs/>
          <w:sz w:val="22"/>
          <w:szCs w:val="32"/>
        </w:rPr>
        <w:t>necessary equipment</w:t>
      </w:r>
      <w:r w:rsidRPr="00E331C6">
        <w:rPr>
          <w:rFonts w:ascii="Times New Roman" w:hAnsi="Times New Roman" w:cs="Times New Roman"/>
          <w:sz w:val="22"/>
          <w:szCs w:val="32"/>
        </w:rPr>
        <w:t xml:space="preserve"> for remote rehabilitation?</w:t>
      </w:r>
    </w:p>
    <w:p w:rsidR="00E331C6" w:rsidRPr="00E331C6" w:rsidRDefault="00E331C6" w:rsidP="00E331C6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E331C6">
        <w:rPr>
          <w:rFonts w:ascii="Times New Roman" w:hAnsi="Times New Roman" w:cs="Times New Roman"/>
          <w:sz w:val="22"/>
          <w:szCs w:val="32"/>
        </w:rPr>
        <w:t xml:space="preserve">Does the baby </w:t>
      </w:r>
      <w:r w:rsidRPr="00E331C6">
        <w:rPr>
          <w:rFonts w:ascii="Times New Roman" w:hAnsi="Times New Roman" w:cs="Times New Roman"/>
          <w:b/>
          <w:bCs/>
          <w:sz w:val="22"/>
          <w:szCs w:val="32"/>
        </w:rPr>
        <w:t>adapt well</w:t>
      </w:r>
      <w:r w:rsidRPr="00E331C6">
        <w:rPr>
          <w:rFonts w:ascii="Times New Roman" w:hAnsi="Times New Roman" w:cs="Times New Roman"/>
          <w:sz w:val="22"/>
          <w:szCs w:val="32"/>
        </w:rPr>
        <w:t xml:space="preserve"> to the Zoom meetings?</w:t>
      </w:r>
    </w:p>
    <w:p w:rsidR="00E331C6" w:rsidRPr="00E331C6" w:rsidRDefault="00E331C6" w:rsidP="00E331C6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E331C6">
        <w:rPr>
          <w:rFonts w:ascii="Times New Roman" w:hAnsi="Times New Roman" w:cs="Times New Roman"/>
          <w:sz w:val="22"/>
          <w:szCs w:val="32"/>
        </w:rPr>
        <w:t xml:space="preserve">How do you handle </w:t>
      </w:r>
      <w:r w:rsidRPr="00E331C6">
        <w:rPr>
          <w:rFonts w:ascii="Times New Roman" w:hAnsi="Times New Roman" w:cs="Times New Roman"/>
          <w:b/>
          <w:bCs/>
          <w:sz w:val="22"/>
          <w:szCs w:val="32"/>
        </w:rPr>
        <w:t>unexpected situations</w:t>
      </w:r>
      <w:r w:rsidRPr="00E331C6">
        <w:rPr>
          <w:rFonts w:ascii="Times New Roman" w:hAnsi="Times New Roman" w:cs="Times New Roman"/>
          <w:sz w:val="22"/>
          <w:szCs w:val="32"/>
        </w:rPr>
        <w:t xml:space="preserve"> when they arise?</w:t>
      </w:r>
    </w:p>
    <w:p w:rsidR="00E331C6" w:rsidRPr="00E331C6" w:rsidRDefault="00E331C6" w:rsidP="00E331C6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E331C6">
        <w:rPr>
          <w:rFonts w:ascii="Times New Roman" w:hAnsi="Times New Roman" w:cs="Times New Roman"/>
          <w:sz w:val="22"/>
          <w:szCs w:val="32"/>
        </w:rPr>
        <w:t xml:space="preserve">Have there been times when the </w:t>
      </w:r>
      <w:r w:rsidRPr="00E331C6">
        <w:rPr>
          <w:rFonts w:ascii="Times New Roman" w:hAnsi="Times New Roman" w:cs="Times New Roman"/>
          <w:b/>
          <w:bCs/>
          <w:sz w:val="22"/>
          <w:szCs w:val="32"/>
        </w:rPr>
        <w:t>baby was uncooperative</w:t>
      </w:r>
      <w:r w:rsidRPr="00E331C6">
        <w:rPr>
          <w:rFonts w:ascii="Times New Roman" w:hAnsi="Times New Roman" w:cs="Times New Roman"/>
          <w:sz w:val="22"/>
          <w:szCs w:val="32"/>
        </w:rPr>
        <w:t>? How did you handle it?</w:t>
      </w:r>
    </w:p>
    <w:p w:rsidR="00E331C6" w:rsidRPr="00E331C6" w:rsidRDefault="00E331C6" w:rsidP="00E331C6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E331C6">
        <w:rPr>
          <w:rFonts w:ascii="Times New Roman" w:hAnsi="Times New Roman" w:cs="Times New Roman"/>
          <w:sz w:val="22"/>
          <w:szCs w:val="32"/>
        </w:rPr>
        <w:t xml:space="preserve">Are you influenced by the </w:t>
      </w:r>
      <w:r w:rsidRPr="00E331C6">
        <w:rPr>
          <w:rFonts w:ascii="Times New Roman" w:hAnsi="Times New Roman" w:cs="Times New Roman"/>
          <w:b/>
          <w:bCs/>
          <w:sz w:val="22"/>
          <w:szCs w:val="32"/>
        </w:rPr>
        <w:t>therapist’s competence or personality</w:t>
      </w:r>
      <w:r w:rsidRPr="00E331C6">
        <w:rPr>
          <w:rFonts w:ascii="Times New Roman" w:hAnsi="Times New Roman" w:cs="Times New Roman"/>
          <w:sz w:val="22"/>
          <w:szCs w:val="32"/>
        </w:rPr>
        <w:t>?</w:t>
      </w:r>
    </w:p>
    <w:p w:rsidR="00E331C6" w:rsidRPr="00E331C6" w:rsidRDefault="00E331C6" w:rsidP="00E331C6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E331C6">
        <w:rPr>
          <w:rFonts w:ascii="Times New Roman" w:hAnsi="Times New Roman" w:cs="Times New Roman"/>
          <w:sz w:val="22"/>
          <w:szCs w:val="32"/>
        </w:rPr>
        <w:t xml:space="preserve">Would you be willing to </w:t>
      </w:r>
      <w:r w:rsidRPr="00E331C6">
        <w:rPr>
          <w:rFonts w:ascii="Times New Roman" w:hAnsi="Times New Roman" w:cs="Times New Roman"/>
          <w:b/>
          <w:bCs/>
          <w:sz w:val="22"/>
          <w:szCs w:val="32"/>
        </w:rPr>
        <w:t>recommend</w:t>
      </w:r>
      <w:r w:rsidRPr="00E331C6">
        <w:rPr>
          <w:rFonts w:ascii="Times New Roman" w:hAnsi="Times New Roman" w:cs="Times New Roman"/>
          <w:sz w:val="22"/>
          <w:szCs w:val="32"/>
        </w:rPr>
        <w:t xml:space="preserve"> this to other parents?</w:t>
      </w:r>
    </w:p>
    <w:p w:rsidR="00E331C6" w:rsidRPr="00E331C6" w:rsidRDefault="00E331C6" w:rsidP="00E331C6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E331C6">
        <w:rPr>
          <w:rFonts w:ascii="Times New Roman" w:hAnsi="Times New Roman" w:cs="Times New Roman"/>
          <w:sz w:val="22"/>
          <w:szCs w:val="32"/>
        </w:rPr>
        <w:t xml:space="preserve">Would you consider continuing even if it were a </w:t>
      </w:r>
      <w:r w:rsidRPr="00E331C6">
        <w:rPr>
          <w:rFonts w:ascii="Times New Roman" w:hAnsi="Times New Roman" w:cs="Times New Roman"/>
          <w:b/>
          <w:bCs/>
          <w:sz w:val="22"/>
          <w:szCs w:val="32"/>
        </w:rPr>
        <w:t>paid service</w:t>
      </w:r>
      <w:r w:rsidRPr="00E331C6">
        <w:rPr>
          <w:rFonts w:ascii="Times New Roman" w:hAnsi="Times New Roman" w:cs="Times New Roman"/>
          <w:sz w:val="22"/>
          <w:szCs w:val="32"/>
        </w:rPr>
        <w:t>? If so, at what price point?</w:t>
      </w:r>
    </w:p>
    <w:p w:rsidR="00E331C6" w:rsidRPr="00E331C6" w:rsidRDefault="00E331C6" w:rsidP="00E331C6">
      <w:pPr>
        <w:spacing w:line="480" w:lineRule="auto"/>
        <w:rPr>
          <w:rFonts w:ascii="Times New Roman" w:hAnsi="Times New Roman" w:cs="Times New Roman"/>
          <w:sz w:val="22"/>
          <w:szCs w:val="32"/>
        </w:rPr>
      </w:pPr>
    </w:p>
    <w:sectPr w:rsidR="00E331C6" w:rsidRPr="00E331C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5C3D41"/>
    <w:multiLevelType w:val="multilevel"/>
    <w:tmpl w:val="592AF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501727"/>
    <w:multiLevelType w:val="multilevel"/>
    <w:tmpl w:val="CB982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3540595">
    <w:abstractNumId w:val="0"/>
  </w:num>
  <w:num w:numId="2" w16cid:durableId="1611937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bordersDoNotSurroundHeader/>
  <w:bordersDoNotSurroundFooter/>
  <w:proofState w:spelling="clean" w:grammar="clean"/>
  <w:attachedTemplate r:id="rId1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1C6"/>
    <w:rsid w:val="00000E65"/>
    <w:rsid w:val="0001395E"/>
    <w:rsid w:val="00020FC3"/>
    <w:rsid w:val="00035C75"/>
    <w:rsid w:val="00035CDA"/>
    <w:rsid w:val="00084E11"/>
    <w:rsid w:val="00087AF7"/>
    <w:rsid w:val="00107616"/>
    <w:rsid w:val="0012632D"/>
    <w:rsid w:val="00152F21"/>
    <w:rsid w:val="001714A1"/>
    <w:rsid w:val="00175956"/>
    <w:rsid w:val="00180288"/>
    <w:rsid w:val="0019039B"/>
    <w:rsid w:val="001E42BE"/>
    <w:rsid w:val="00203E0A"/>
    <w:rsid w:val="002219D6"/>
    <w:rsid w:val="0023147D"/>
    <w:rsid w:val="002341BE"/>
    <w:rsid w:val="00247087"/>
    <w:rsid w:val="0025179A"/>
    <w:rsid w:val="00275EBF"/>
    <w:rsid w:val="002C0CE4"/>
    <w:rsid w:val="00313B80"/>
    <w:rsid w:val="003237E4"/>
    <w:rsid w:val="00326ABC"/>
    <w:rsid w:val="00367A05"/>
    <w:rsid w:val="003B36B4"/>
    <w:rsid w:val="00437DFA"/>
    <w:rsid w:val="00451F49"/>
    <w:rsid w:val="004616EF"/>
    <w:rsid w:val="00491ED6"/>
    <w:rsid w:val="004926A6"/>
    <w:rsid w:val="00496669"/>
    <w:rsid w:val="004A4B76"/>
    <w:rsid w:val="004C4D33"/>
    <w:rsid w:val="004E4729"/>
    <w:rsid w:val="004F077A"/>
    <w:rsid w:val="00515C2B"/>
    <w:rsid w:val="005474A3"/>
    <w:rsid w:val="00567AFF"/>
    <w:rsid w:val="00577E10"/>
    <w:rsid w:val="00581D68"/>
    <w:rsid w:val="006072AF"/>
    <w:rsid w:val="00690598"/>
    <w:rsid w:val="00695C7F"/>
    <w:rsid w:val="006C38D0"/>
    <w:rsid w:val="006C3BB2"/>
    <w:rsid w:val="006D4345"/>
    <w:rsid w:val="006E52C3"/>
    <w:rsid w:val="006E76C2"/>
    <w:rsid w:val="006F6AE4"/>
    <w:rsid w:val="00753CFF"/>
    <w:rsid w:val="007548CD"/>
    <w:rsid w:val="00764F2A"/>
    <w:rsid w:val="007C360B"/>
    <w:rsid w:val="00813139"/>
    <w:rsid w:val="00817227"/>
    <w:rsid w:val="008711F1"/>
    <w:rsid w:val="0092690F"/>
    <w:rsid w:val="00934F2B"/>
    <w:rsid w:val="0094551B"/>
    <w:rsid w:val="009713C2"/>
    <w:rsid w:val="009C1AF3"/>
    <w:rsid w:val="00A2362C"/>
    <w:rsid w:val="00AC42CA"/>
    <w:rsid w:val="00AD1C1E"/>
    <w:rsid w:val="00AF3AB4"/>
    <w:rsid w:val="00B94486"/>
    <w:rsid w:val="00BA1569"/>
    <w:rsid w:val="00BC51F7"/>
    <w:rsid w:val="00BD0BA0"/>
    <w:rsid w:val="00BE6A14"/>
    <w:rsid w:val="00C52BC9"/>
    <w:rsid w:val="00CA20B9"/>
    <w:rsid w:val="00D06841"/>
    <w:rsid w:val="00D4579E"/>
    <w:rsid w:val="00D65EEC"/>
    <w:rsid w:val="00D7254F"/>
    <w:rsid w:val="00D93607"/>
    <w:rsid w:val="00E025CB"/>
    <w:rsid w:val="00E25C9F"/>
    <w:rsid w:val="00E331C6"/>
    <w:rsid w:val="00E33FEA"/>
    <w:rsid w:val="00E5348D"/>
    <w:rsid w:val="00E565CA"/>
    <w:rsid w:val="00E7796D"/>
    <w:rsid w:val="00E813D8"/>
    <w:rsid w:val="00EB397E"/>
    <w:rsid w:val="00EB448D"/>
    <w:rsid w:val="00ED6EFA"/>
    <w:rsid w:val="00F0715E"/>
    <w:rsid w:val="00F14FB9"/>
    <w:rsid w:val="00F85353"/>
    <w:rsid w:val="00FF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3A6F9F"/>
  <w15:chartTrackingRefBased/>
  <w15:docId w15:val="{F82735B6-B2C8-D74F-8D80-D4B480912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Ju Chang</dc:creator>
  <cp:keywords/>
  <dc:description/>
  <cp:lastModifiedBy>Sun Ju Chang</cp:lastModifiedBy>
  <cp:revision>1</cp:revision>
  <dcterms:created xsi:type="dcterms:W3CDTF">2026-04-14T00:39:00Z</dcterms:created>
  <dcterms:modified xsi:type="dcterms:W3CDTF">2026-04-14T00:41:00Z</dcterms:modified>
</cp:coreProperties>
</file>