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9CDA0" w14:textId="77777777" w:rsidR="00A77BE9" w:rsidRPr="00533681" w:rsidRDefault="00A77BE9" w:rsidP="00A77B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3681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533681">
        <w:rPr>
          <w:rFonts w:ascii="Times New Roman" w:hAnsi="Times New Roman" w:cs="Times New Roman"/>
          <w:sz w:val="24"/>
          <w:szCs w:val="24"/>
        </w:rPr>
        <w:t>upplementary Table 1. Odds ratios (95% confidence intervals) for poor mental health by sexual orientation identity for men and women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1772"/>
        <w:gridCol w:w="1833"/>
        <w:gridCol w:w="1772"/>
        <w:gridCol w:w="1835"/>
        <w:gridCol w:w="1772"/>
        <w:gridCol w:w="1833"/>
      </w:tblGrid>
      <w:tr w:rsidR="00A77BE9" w:rsidRPr="00533681" w14:paraId="53679481" w14:textId="77777777" w:rsidTr="00A51819">
        <w:tc>
          <w:tcPr>
            <w:tcW w:w="3141" w:type="dxa"/>
            <w:tcBorders>
              <w:top w:val="single" w:sz="4" w:space="0" w:color="auto"/>
              <w:bottom w:val="single" w:sz="4" w:space="0" w:color="auto"/>
            </w:tcBorders>
          </w:tcPr>
          <w:p w14:paraId="6C72277F" w14:textId="77777777" w:rsidR="00A77BE9" w:rsidRPr="00533681" w:rsidRDefault="00A77BE9" w:rsidP="00A518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23210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784A0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17CEDB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A77BE9" w:rsidRPr="00533681" w14:paraId="52501C05" w14:textId="77777777" w:rsidTr="00A51819">
        <w:tc>
          <w:tcPr>
            <w:tcW w:w="3141" w:type="dxa"/>
            <w:tcBorders>
              <w:top w:val="single" w:sz="4" w:space="0" w:color="auto"/>
              <w:bottom w:val="single" w:sz="4" w:space="0" w:color="auto"/>
            </w:tcBorders>
          </w:tcPr>
          <w:p w14:paraId="47B8F6C0" w14:textId="77777777" w:rsidR="00A77BE9" w:rsidRPr="00533681" w:rsidRDefault="00A77BE9" w:rsidP="00A518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GHQ-12 score ≥4 or EQ5D anxious/depressed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1DDEEE15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Minimally adjusted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C60564D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Additionally adjusted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66DB8410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Minimally adjusted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0E664D94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Additionally adjusted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05BAF299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Minimally adjusted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FF98429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Additionally adjusted</w:t>
            </w:r>
          </w:p>
        </w:tc>
      </w:tr>
      <w:tr w:rsidR="00A77BE9" w:rsidRPr="00533681" w14:paraId="60C56D3D" w14:textId="77777777" w:rsidTr="00A51819">
        <w:tc>
          <w:tcPr>
            <w:tcW w:w="3141" w:type="dxa"/>
            <w:tcBorders>
              <w:top w:val="single" w:sz="4" w:space="0" w:color="auto"/>
            </w:tcBorders>
          </w:tcPr>
          <w:p w14:paraId="664FC0DC" w14:textId="77777777" w:rsidR="00A77BE9" w:rsidRPr="00533681" w:rsidRDefault="00A77BE9" w:rsidP="00A518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tcBorders>
              <w:top w:val="single" w:sz="4" w:space="0" w:color="auto"/>
            </w:tcBorders>
          </w:tcPr>
          <w:p w14:paraId="1CA697FC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(n = 44,807)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</w:tcBorders>
          </w:tcPr>
          <w:p w14:paraId="3E214CC7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(n = 35,322)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</w:tcBorders>
          </w:tcPr>
          <w:p w14:paraId="1E8B4AE8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(n = 80,129)</w:t>
            </w:r>
          </w:p>
        </w:tc>
      </w:tr>
      <w:tr w:rsidR="00A77BE9" w:rsidRPr="00533681" w14:paraId="3EAF4ADE" w14:textId="77777777" w:rsidTr="00A51819">
        <w:tc>
          <w:tcPr>
            <w:tcW w:w="3141" w:type="dxa"/>
            <w:tcBorders>
              <w:top w:val="single" w:sz="4" w:space="0" w:color="auto"/>
            </w:tcBorders>
          </w:tcPr>
          <w:p w14:paraId="10FC9787" w14:textId="7FFA2422" w:rsidR="00A77BE9" w:rsidRPr="00533681" w:rsidRDefault="00A77BE9" w:rsidP="00F034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Lesbian/gay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(n =</w:t>
            </w:r>
            <w:r w:rsidR="00F0347E" w:rsidRPr="00533681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454DCBC4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(1.07, 1.78)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548F011C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(0.91, 1.53)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0D2A6006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(1.84, 2.75)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14:paraId="2DB27948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(1.66, 2.53)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32E3945A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(1.56, 2.13)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5FBF0853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(1.38, 1.91)</w:t>
            </w:r>
          </w:p>
        </w:tc>
      </w:tr>
      <w:tr w:rsidR="00A77BE9" w:rsidRPr="00533681" w14:paraId="77AEC5D4" w14:textId="77777777" w:rsidTr="00A51819">
        <w:tc>
          <w:tcPr>
            <w:tcW w:w="3141" w:type="dxa"/>
          </w:tcPr>
          <w:p w14:paraId="65D80402" w14:textId="77777777" w:rsidR="00A77BE9" w:rsidRPr="00533681" w:rsidRDefault="00A77BE9" w:rsidP="00A518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Bisexual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(n = 829)</w:t>
            </w:r>
          </w:p>
        </w:tc>
        <w:tc>
          <w:tcPr>
            <w:tcW w:w="1772" w:type="dxa"/>
          </w:tcPr>
          <w:p w14:paraId="2B1EA701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(1.83, 2.73)</w:t>
            </w:r>
          </w:p>
        </w:tc>
        <w:tc>
          <w:tcPr>
            <w:tcW w:w="1833" w:type="dxa"/>
          </w:tcPr>
          <w:p w14:paraId="51F9A8E1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(1.53, 2.34)</w:t>
            </w:r>
          </w:p>
        </w:tc>
        <w:tc>
          <w:tcPr>
            <w:tcW w:w="1772" w:type="dxa"/>
          </w:tcPr>
          <w:p w14:paraId="71D09F92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(2.08, 3.42)</w:t>
            </w:r>
          </w:p>
        </w:tc>
        <w:tc>
          <w:tcPr>
            <w:tcW w:w="1835" w:type="dxa"/>
          </w:tcPr>
          <w:p w14:paraId="6B868A17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(1.24, 1.73)</w:t>
            </w:r>
          </w:p>
        </w:tc>
        <w:tc>
          <w:tcPr>
            <w:tcW w:w="1772" w:type="dxa"/>
          </w:tcPr>
          <w:p w14:paraId="236C7D7B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  <w:p w14:paraId="1416AB88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(2.03, 2.76)</w:t>
            </w:r>
          </w:p>
        </w:tc>
        <w:tc>
          <w:tcPr>
            <w:tcW w:w="1833" w:type="dxa"/>
          </w:tcPr>
          <w:p w14:paraId="44BF3DB3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(1.72, 2.38)</w:t>
            </w:r>
          </w:p>
        </w:tc>
      </w:tr>
      <w:tr w:rsidR="00A77BE9" w:rsidRPr="00533681" w14:paraId="15F87C4F" w14:textId="77777777" w:rsidTr="00A51819">
        <w:tc>
          <w:tcPr>
            <w:tcW w:w="3141" w:type="dxa"/>
          </w:tcPr>
          <w:p w14:paraId="06E85300" w14:textId="3A4922AA" w:rsidR="00A77BE9" w:rsidRPr="00533681" w:rsidRDefault="00611824" w:rsidP="00A518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‘O</w:t>
            </w:r>
            <w:r w:rsidR="00BE4D08" w:rsidRPr="00533681">
              <w:rPr>
                <w:rFonts w:ascii="Times New Roman" w:hAnsi="Times New Roman" w:cs="Times New Roman"/>
                <w:sz w:val="24"/>
                <w:szCs w:val="24"/>
              </w:rPr>
              <w:t>ther’</w:t>
            </w:r>
            <w:r w:rsidR="00A77BE9"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(n = 743)</w:t>
            </w:r>
          </w:p>
        </w:tc>
        <w:tc>
          <w:tcPr>
            <w:tcW w:w="1772" w:type="dxa"/>
          </w:tcPr>
          <w:p w14:paraId="19C4D994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(1.36, 2.11)</w:t>
            </w:r>
          </w:p>
        </w:tc>
        <w:tc>
          <w:tcPr>
            <w:tcW w:w="1833" w:type="dxa"/>
          </w:tcPr>
          <w:p w14:paraId="2FDBCD8C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(1.23, 1.93)</w:t>
            </w:r>
          </w:p>
        </w:tc>
        <w:tc>
          <w:tcPr>
            <w:tcW w:w="1772" w:type="dxa"/>
          </w:tcPr>
          <w:p w14:paraId="1E6931FA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(1.10, 2.07)</w:t>
            </w:r>
          </w:p>
        </w:tc>
        <w:tc>
          <w:tcPr>
            <w:tcW w:w="1835" w:type="dxa"/>
          </w:tcPr>
          <w:p w14:paraId="44AF0D8D" w14:textId="77777777" w:rsidR="00A77BE9" w:rsidRPr="00533681" w:rsidRDefault="00A77BE9" w:rsidP="00A51819">
            <w:pPr>
              <w:tabs>
                <w:tab w:val="left" w:pos="115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(0.92, 1.76)</w:t>
            </w:r>
          </w:p>
        </w:tc>
        <w:tc>
          <w:tcPr>
            <w:tcW w:w="1772" w:type="dxa"/>
          </w:tcPr>
          <w:p w14:paraId="0AA7A9E0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(1.33, 1.90)</w:t>
            </w:r>
          </w:p>
        </w:tc>
        <w:tc>
          <w:tcPr>
            <w:tcW w:w="1833" w:type="dxa"/>
          </w:tcPr>
          <w:p w14:paraId="5D2CAD12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>(1.18, 1.70)</w:t>
            </w:r>
          </w:p>
        </w:tc>
      </w:tr>
      <w:tr w:rsidR="00A77BE9" w:rsidRPr="00533681" w14:paraId="39F64F79" w14:textId="77777777" w:rsidTr="00A51819">
        <w:tc>
          <w:tcPr>
            <w:tcW w:w="3141" w:type="dxa"/>
            <w:tcBorders>
              <w:bottom w:val="single" w:sz="4" w:space="0" w:color="auto"/>
            </w:tcBorders>
          </w:tcPr>
          <w:p w14:paraId="78C5A455" w14:textId="22C3A668" w:rsidR="00A77BE9" w:rsidRPr="00533681" w:rsidRDefault="00A77BE9" w:rsidP="00A518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Heterosexual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 = </w:t>
            </w:r>
            <w:r w:rsidR="00F0347E" w:rsidRPr="00533681">
              <w:rPr>
                <w:rFonts w:ascii="Times New Roman" w:hAnsi="Times New Roman" w:cs="Times New Roman"/>
                <w:sz w:val="24"/>
                <w:szCs w:val="24"/>
              </w:rPr>
              <w:t>77,863</w:t>
            </w: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513E5594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5F65DC9D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61CD68AC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0356F12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3CF2BE2F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4776F734" w14:textId="77777777" w:rsidR="00A77BE9" w:rsidRPr="00533681" w:rsidRDefault="00A77BE9" w:rsidP="00A518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81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</w:tbl>
    <w:p w14:paraId="395396AB" w14:textId="77777777" w:rsidR="00A77BE9" w:rsidRPr="00912105" w:rsidRDefault="00A77BE9" w:rsidP="00A77B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3681">
        <w:rPr>
          <w:rFonts w:ascii="Times New Roman" w:hAnsi="Times New Roman" w:cs="Times New Roman"/>
          <w:i/>
          <w:sz w:val="24"/>
          <w:szCs w:val="24"/>
        </w:rPr>
        <w:t>Note</w:t>
      </w:r>
      <w:r w:rsidRPr="00533681">
        <w:rPr>
          <w:rFonts w:ascii="Times New Roman" w:hAnsi="Times New Roman" w:cs="Times New Roman"/>
          <w:sz w:val="24"/>
          <w:szCs w:val="24"/>
        </w:rPr>
        <w:t xml:space="preserve">. </w:t>
      </w:r>
      <w:r w:rsidRPr="0053368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33681">
        <w:rPr>
          <w:rFonts w:ascii="Times New Roman" w:hAnsi="Times New Roman" w:cs="Times New Roman"/>
          <w:sz w:val="24"/>
          <w:szCs w:val="24"/>
        </w:rPr>
        <w:t xml:space="preserve">=minimally adjusted for age and sex </w:t>
      </w:r>
      <w:r w:rsidRPr="0053368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33681">
        <w:rPr>
          <w:rFonts w:ascii="Times New Roman" w:hAnsi="Times New Roman" w:cs="Times New Roman"/>
          <w:sz w:val="24"/>
          <w:szCs w:val="24"/>
        </w:rPr>
        <w:t xml:space="preserve"> = additionally adjusted for ethnic minority status, educational attainment, cigarette smoking, longstanding illness/disability and relationship status.</w:t>
      </w:r>
    </w:p>
    <w:p w14:paraId="56C8036C" w14:textId="77777777" w:rsidR="00A77BE9" w:rsidRPr="00912105" w:rsidRDefault="00A77BE9" w:rsidP="00A77BE9">
      <w:pPr>
        <w:rPr>
          <w:rFonts w:ascii="Times New Roman" w:hAnsi="Times New Roman" w:cs="Times New Roman"/>
          <w:sz w:val="24"/>
          <w:szCs w:val="24"/>
        </w:rPr>
      </w:pPr>
    </w:p>
    <w:p w14:paraId="213B5870" w14:textId="70986762" w:rsidR="00BC060A" w:rsidRPr="00912105" w:rsidRDefault="00BC060A" w:rsidP="00BC060A"/>
    <w:sectPr w:rsidR="00BC060A" w:rsidRPr="00912105" w:rsidSect="00A77BE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8E4B1" w14:textId="77777777" w:rsidR="00BC474A" w:rsidRDefault="00BC474A" w:rsidP="00212880">
      <w:pPr>
        <w:spacing w:after="0" w:line="240" w:lineRule="auto"/>
      </w:pPr>
      <w:r>
        <w:separator/>
      </w:r>
    </w:p>
  </w:endnote>
  <w:endnote w:type="continuationSeparator" w:id="0">
    <w:p w14:paraId="26747912" w14:textId="77777777" w:rsidR="00BC474A" w:rsidRDefault="00BC474A" w:rsidP="0021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45C04" w14:textId="77777777" w:rsidR="00BC474A" w:rsidRDefault="00BC474A" w:rsidP="00212880">
      <w:pPr>
        <w:spacing w:after="0" w:line="240" w:lineRule="auto"/>
      </w:pPr>
      <w:r>
        <w:separator/>
      </w:r>
    </w:p>
  </w:footnote>
  <w:footnote w:type="continuationSeparator" w:id="0">
    <w:p w14:paraId="0BA10361" w14:textId="77777777" w:rsidR="00BC474A" w:rsidRDefault="00BC474A" w:rsidP="00212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C847560"/>
    <w:multiLevelType w:val="hybridMultilevel"/>
    <w:tmpl w:val="62886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r92fxwl0a0z8efapwpaxag0292v5xxw5aw&quot;&gt;LGBO GHQ pape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052502"/>
    <w:rsid w:val="000074AF"/>
    <w:rsid w:val="00014FB1"/>
    <w:rsid w:val="00021410"/>
    <w:rsid w:val="00027FF1"/>
    <w:rsid w:val="00045E29"/>
    <w:rsid w:val="00052502"/>
    <w:rsid w:val="000552BE"/>
    <w:rsid w:val="0005588B"/>
    <w:rsid w:val="00065242"/>
    <w:rsid w:val="000655AD"/>
    <w:rsid w:val="000661F4"/>
    <w:rsid w:val="0007682F"/>
    <w:rsid w:val="000814EF"/>
    <w:rsid w:val="00087404"/>
    <w:rsid w:val="000A124E"/>
    <w:rsid w:val="000B703D"/>
    <w:rsid w:val="000C7578"/>
    <w:rsid w:val="000D2A1C"/>
    <w:rsid w:val="000D7C25"/>
    <w:rsid w:val="000E798E"/>
    <w:rsid w:val="000F30CA"/>
    <w:rsid w:val="000F6CC5"/>
    <w:rsid w:val="00110ED3"/>
    <w:rsid w:val="00114B73"/>
    <w:rsid w:val="00131106"/>
    <w:rsid w:val="00152511"/>
    <w:rsid w:val="00152B64"/>
    <w:rsid w:val="00163EDD"/>
    <w:rsid w:val="00164833"/>
    <w:rsid w:val="001667A4"/>
    <w:rsid w:val="0017059C"/>
    <w:rsid w:val="00171BA6"/>
    <w:rsid w:val="00185E51"/>
    <w:rsid w:val="00191679"/>
    <w:rsid w:val="00191E4B"/>
    <w:rsid w:val="00195A34"/>
    <w:rsid w:val="001A07EC"/>
    <w:rsid w:val="001A0CCF"/>
    <w:rsid w:val="001C01F6"/>
    <w:rsid w:val="001C6DB1"/>
    <w:rsid w:val="001D754C"/>
    <w:rsid w:val="001D7E86"/>
    <w:rsid w:val="001E1B50"/>
    <w:rsid w:val="001E76F0"/>
    <w:rsid w:val="001F677D"/>
    <w:rsid w:val="00210EF9"/>
    <w:rsid w:val="00212880"/>
    <w:rsid w:val="00227342"/>
    <w:rsid w:val="00227B8D"/>
    <w:rsid w:val="002328E6"/>
    <w:rsid w:val="00234A22"/>
    <w:rsid w:val="002472D1"/>
    <w:rsid w:val="00260D66"/>
    <w:rsid w:val="00262D33"/>
    <w:rsid w:val="00265594"/>
    <w:rsid w:val="0029503F"/>
    <w:rsid w:val="002A54E2"/>
    <w:rsid w:val="002C3753"/>
    <w:rsid w:val="002C7D97"/>
    <w:rsid w:val="002D00DC"/>
    <w:rsid w:val="002D0384"/>
    <w:rsid w:val="002D1E82"/>
    <w:rsid w:val="002D277C"/>
    <w:rsid w:val="002E0215"/>
    <w:rsid w:val="002E0404"/>
    <w:rsid w:val="002E5224"/>
    <w:rsid w:val="002E682E"/>
    <w:rsid w:val="002F2DD0"/>
    <w:rsid w:val="002F58F5"/>
    <w:rsid w:val="0030008A"/>
    <w:rsid w:val="00322742"/>
    <w:rsid w:val="00350168"/>
    <w:rsid w:val="00350914"/>
    <w:rsid w:val="00353CBB"/>
    <w:rsid w:val="00355B12"/>
    <w:rsid w:val="00356B69"/>
    <w:rsid w:val="00362AE1"/>
    <w:rsid w:val="003635C3"/>
    <w:rsid w:val="00365306"/>
    <w:rsid w:val="00371C6E"/>
    <w:rsid w:val="003728A9"/>
    <w:rsid w:val="0039401C"/>
    <w:rsid w:val="003A773F"/>
    <w:rsid w:val="003C23E4"/>
    <w:rsid w:val="003C6E22"/>
    <w:rsid w:val="003D4E7C"/>
    <w:rsid w:val="003E0D32"/>
    <w:rsid w:val="00402484"/>
    <w:rsid w:val="00403C7D"/>
    <w:rsid w:val="00404648"/>
    <w:rsid w:val="00410306"/>
    <w:rsid w:val="00442CF5"/>
    <w:rsid w:val="00446EE4"/>
    <w:rsid w:val="00453651"/>
    <w:rsid w:val="00463A78"/>
    <w:rsid w:val="00464127"/>
    <w:rsid w:val="0046449B"/>
    <w:rsid w:val="004771B7"/>
    <w:rsid w:val="00481641"/>
    <w:rsid w:val="0048420B"/>
    <w:rsid w:val="00490CBC"/>
    <w:rsid w:val="00494EB3"/>
    <w:rsid w:val="004B2DC2"/>
    <w:rsid w:val="004C70AC"/>
    <w:rsid w:val="004D572A"/>
    <w:rsid w:val="004E3176"/>
    <w:rsid w:val="004E3599"/>
    <w:rsid w:val="004E4944"/>
    <w:rsid w:val="00506E6F"/>
    <w:rsid w:val="0051369A"/>
    <w:rsid w:val="005169E9"/>
    <w:rsid w:val="0051766F"/>
    <w:rsid w:val="00531473"/>
    <w:rsid w:val="00533681"/>
    <w:rsid w:val="00535D01"/>
    <w:rsid w:val="00562E1B"/>
    <w:rsid w:val="00572969"/>
    <w:rsid w:val="00574273"/>
    <w:rsid w:val="0058005D"/>
    <w:rsid w:val="005A3AD2"/>
    <w:rsid w:val="005A5CB7"/>
    <w:rsid w:val="005B16F0"/>
    <w:rsid w:val="005B6262"/>
    <w:rsid w:val="005C0BD7"/>
    <w:rsid w:val="005E31EB"/>
    <w:rsid w:val="005E3CD3"/>
    <w:rsid w:val="005E4A00"/>
    <w:rsid w:val="005E5C79"/>
    <w:rsid w:val="00611824"/>
    <w:rsid w:val="00616592"/>
    <w:rsid w:val="0062071C"/>
    <w:rsid w:val="00632EAF"/>
    <w:rsid w:val="00635DDB"/>
    <w:rsid w:val="00644139"/>
    <w:rsid w:val="00647529"/>
    <w:rsid w:val="00653224"/>
    <w:rsid w:val="00654869"/>
    <w:rsid w:val="006607A5"/>
    <w:rsid w:val="00663532"/>
    <w:rsid w:val="00673919"/>
    <w:rsid w:val="006739A3"/>
    <w:rsid w:val="00674E90"/>
    <w:rsid w:val="00683208"/>
    <w:rsid w:val="006A12A9"/>
    <w:rsid w:val="006A66E4"/>
    <w:rsid w:val="006C4416"/>
    <w:rsid w:val="006C6FEA"/>
    <w:rsid w:val="006E6711"/>
    <w:rsid w:val="006F6722"/>
    <w:rsid w:val="00711098"/>
    <w:rsid w:val="00713FB4"/>
    <w:rsid w:val="00722919"/>
    <w:rsid w:val="00727869"/>
    <w:rsid w:val="0073402A"/>
    <w:rsid w:val="00747714"/>
    <w:rsid w:val="007573C0"/>
    <w:rsid w:val="007623F1"/>
    <w:rsid w:val="00763B37"/>
    <w:rsid w:val="00771E4D"/>
    <w:rsid w:val="00776453"/>
    <w:rsid w:val="00780F24"/>
    <w:rsid w:val="007856D0"/>
    <w:rsid w:val="00786911"/>
    <w:rsid w:val="00786C57"/>
    <w:rsid w:val="00791184"/>
    <w:rsid w:val="0079140E"/>
    <w:rsid w:val="007A06C8"/>
    <w:rsid w:val="007A3D69"/>
    <w:rsid w:val="007B00A6"/>
    <w:rsid w:val="007C2929"/>
    <w:rsid w:val="007C3494"/>
    <w:rsid w:val="007D5CF6"/>
    <w:rsid w:val="00800A89"/>
    <w:rsid w:val="00802A4C"/>
    <w:rsid w:val="00804C9D"/>
    <w:rsid w:val="00805184"/>
    <w:rsid w:val="00824C90"/>
    <w:rsid w:val="00836F67"/>
    <w:rsid w:val="00843335"/>
    <w:rsid w:val="00845A4C"/>
    <w:rsid w:val="008528D3"/>
    <w:rsid w:val="00880EDD"/>
    <w:rsid w:val="00885D84"/>
    <w:rsid w:val="00892BB5"/>
    <w:rsid w:val="008A337C"/>
    <w:rsid w:val="008A3A08"/>
    <w:rsid w:val="008B7CC8"/>
    <w:rsid w:val="008C0DFE"/>
    <w:rsid w:val="008D125B"/>
    <w:rsid w:val="008E2617"/>
    <w:rsid w:val="008F1DB9"/>
    <w:rsid w:val="009065E5"/>
    <w:rsid w:val="00912105"/>
    <w:rsid w:val="009166F9"/>
    <w:rsid w:val="00924B05"/>
    <w:rsid w:val="00933FB4"/>
    <w:rsid w:val="00934A5D"/>
    <w:rsid w:val="00935C11"/>
    <w:rsid w:val="00936C61"/>
    <w:rsid w:val="009452C8"/>
    <w:rsid w:val="00953741"/>
    <w:rsid w:val="009616EB"/>
    <w:rsid w:val="00962FD6"/>
    <w:rsid w:val="00965252"/>
    <w:rsid w:val="00973E0A"/>
    <w:rsid w:val="00992638"/>
    <w:rsid w:val="00993CD0"/>
    <w:rsid w:val="00993DD7"/>
    <w:rsid w:val="009A0F38"/>
    <w:rsid w:val="009B4657"/>
    <w:rsid w:val="009B5B0A"/>
    <w:rsid w:val="009B62E4"/>
    <w:rsid w:val="009C0150"/>
    <w:rsid w:val="009C528D"/>
    <w:rsid w:val="009D07B2"/>
    <w:rsid w:val="009D33AB"/>
    <w:rsid w:val="009D619B"/>
    <w:rsid w:val="009E4FF4"/>
    <w:rsid w:val="009F6B8F"/>
    <w:rsid w:val="009F6C14"/>
    <w:rsid w:val="00A01724"/>
    <w:rsid w:val="00A11AB0"/>
    <w:rsid w:val="00A11AB9"/>
    <w:rsid w:val="00A11E97"/>
    <w:rsid w:val="00A12727"/>
    <w:rsid w:val="00A212A1"/>
    <w:rsid w:val="00A22B0C"/>
    <w:rsid w:val="00A347FA"/>
    <w:rsid w:val="00A51819"/>
    <w:rsid w:val="00A541D2"/>
    <w:rsid w:val="00A57706"/>
    <w:rsid w:val="00A62FA3"/>
    <w:rsid w:val="00A72792"/>
    <w:rsid w:val="00A7446E"/>
    <w:rsid w:val="00A7639F"/>
    <w:rsid w:val="00A7656E"/>
    <w:rsid w:val="00A77BE9"/>
    <w:rsid w:val="00A85DE9"/>
    <w:rsid w:val="00A8632B"/>
    <w:rsid w:val="00A937B4"/>
    <w:rsid w:val="00A938E0"/>
    <w:rsid w:val="00AA18F2"/>
    <w:rsid w:val="00AA2794"/>
    <w:rsid w:val="00AB2F42"/>
    <w:rsid w:val="00AC1C7B"/>
    <w:rsid w:val="00AD25C1"/>
    <w:rsid w:val="00AE1406"/>
    <w:rsid w:val="00AE340E"/>
    <w:rsid w:val="00AF04FE"/>
    <w:rsid w:val="00B042AD"/>
    <w:rsid w:val="00B14046"/>
    <w:rsid w:val="00B237B9"/>
    <w:rsid w:val="00B24CAE"/>
    <w:rsid w:val="00B319D8"/>
    <w:rsid w:val="00B431A9"/>
    <w:rsid w:val="00B518A0"/>
    <w:rsid w:val="00B543A3"/>
    <w:rsid w:val="00B610B6"/>
    <w:rsid w:val="00B6652B"/>
    <w:rsid w:val="00B8347B"/>
    <w:rsid w:val="00B84A86"/>
    <w:rsid w:val="00B92080"/>
    <w:rsid w:val="00BB0D72"/>
    <w:rsid w:val="00BB5296"/>
    <w:rsid w:val="00BC060A"/>
    <w:rsid w:val="00BC474A"/>
    <w:rsid w:val="00BC6E9A"/>
    <w:rsid w:val="00BD68F1"/>
    <w:rsid w:val="00BE22A2"/>
    <w:rsid w:val="00BE4D08"/>
    <w:rsid w:val="00BE5E1B"/>
    <w:rsid w:val="00BE77B2"/>
    <w:rsid w:val="00C119B8"/>
    <w:rsid w:val="00C1619E"/>
    <w:rsid w:val="00C271E9"/>
    <w:rsid w:val="00C549DE"/>
    <w:rsid w:val="00C604E1"/>
    <w:rsid w:val="00C635D5"/>
    <w:rsid w:val="00C659F9"/>
    <w:rsid w:val="00C71FD0"/>
    <w:rsid w:val="00C7200E"/>
    <w:rsid w:val="00C85405"/>
    <w:rsid w:val="00CA2421"/>
    <w:rsid w:val="00CA2A4E"/>
    <w:rsid w:val="00CA3376"/>
    <w:rsid w:val="00CA691E"/>
    <w:rsid w:val="00CD2446"/>
    <w:rsid w:val="00CD42D4"/>
    <w:rsid w:val="00CD6440"/>
    <w:rsid w:val="00CF6AF0"/>
    <w:rsid w:val="00D130EB"/>
    <w:rsid w:val="00D146AD"/>
    <w:rsid w:val="00D2083C"/>
    <w:rsid w:val="00D24C8F"/>
    <w:rsid w:val="00D27F6E"/>
    <w:rsid w:val="00D349EC"/>
    <w:rsid w:val="00D443F7"/>
    <w:rsid w:val="00D5005B"/>
    <w:rsid w:val="00D83179"/>
    <w:rsid w:val="00D85A39"/>
    <w:rsid w:val="00D85B27"/>
    <w:rsid w:val="00D867AB"/>
    <w:rsid w:val="00D87357"/>
    <w:rsid w:val="00D93138"/>
    <w:rsid w:val="00D938A5"/>
    <w:rsid w:val="00D944A2"/>
    <w:rsid w:val="00D94706"/>
    <w:rsid w:val="00DA089F"/>
    <w:rsid w:val="00DC20BD"/>
    <w:rsid w:val="00DD4805"/>
    <w:rsid w:val="00DD7106"/>
    <w:rsid w:val="00DE2541"/>
    <w:rsid w:val="00DE4E75"/>
    <w:rsid w:val="00E03B60"/>
    <w:rsid w:val="00E16289"/>
    <w:rsid w:val="00E31551"/>
    <w:rsid w:val="00E363F0"/>
    <w:rsid w:val="00E427FF"/>
    <w:rsid w:val="00E42DDC"/>
    <w:rsid w:val="00E44F96"/>
    <w:rsid w:val="00E63413"/>
    <w:rsid w:val="00E66FD2"/>
    <w:rsid w:val="00E672AB"/>
    <w:rsid w:val="00E70B83"/>
    <w:rsid w:val="00E7245E"/>
    <w:rsid w:val="00E9255D"/>
    <w:rsid w:val="00EB1ADD"/>
    <w:rsid w:val="00ED34F8"/>
    <w:rsid w:val="00EE4A9E"/>
    <w:rsid w:val="00EE57B4"/>
    <w:rsid w:val="00EE66FA"/>
    <w:rsid w:val="00EF1026"/>
    <w:rsid w:val="00EF3E71"/>
    <w:rsid w:val="00EF43AD"/>
    <w:rsid w:val="00F030BC"/>
    <w:rsid w:val="00F0347E"/>
    <w:rsid w:val="00F1061B"/>
    <w:rsid w:val="00F13067"/>
    <w:rsid w:val="00F316BB"/>
    <w:rsid w:val="00F41219"/>
    <w:rsid w:val="00F41F87"/>
    <w:rsid w:val="00F43FDD"/>
    <w:rsid w:val="00F524F3"/>
    <w:rsid w:val="00F73FA5"/>
    <w:rsid w:val="00F757A7"/>
    <w:rsid w:val="00F831BA"/>
    <w:rsid w:val="00F9208F"/>
    <w:rsid w:val="00F92578"/>
    <w:rsid w:val="00F94E1D"/>
    <w:rsid w:val="00F95532"/>
    <w:rsid w:val="00FA0EDD"/>
    <w:rsid w:val="00FA18C4"/>
    <w:rsid w:val="00FA3DF2"/>
    <w:rsid w:val="00FA6084"/>
    <w:rsid w:val="00FB1AEF"/>
    <w:rsid w:val="00FB20FD"/>
    <w:rsid w:val="00FC122B"/>
    <w:rsid w:val="00FC28FB"/>
    <w:rsid w:val="00FC3264"/>
    <w:rsid w:val="00FE41AB"/>
    <w:rsid w:val="00FF05AA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7DB0D4"/>
  <w15:docId w15:val="{32B56DC8-7AE5-448B-93E5-4BDB165A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E682E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682E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E682E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E682E"/>
    <w:rPr>
      <w:rFonts w:ascii="Times New Roman" w:hAnsi="Times New Roman" w:cs="Times New Roman"/>
      <w:noProof/>
      <w:sz w:val="24"/>
      <w:lang w:val="en-US"/>
    </w:rPr>
  </w:style>
  <w:style w:type="table" w:styleId="TableGrid">
    <w:name w:val="Table Grid"/>
    <w:basedOn w:val="TableNormal"/>
    <w:uiPriority w:val="59"/>
    <w:rsid w:val="0051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44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49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49B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4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4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C1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413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413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880"/>
  </w:style>
  <w:style w:type="paragraph" w:styleId="Footer">
    <w:name w:val="footer"/>
    <w:basedOn w:val="Normal"/>
    <w:link w:val="FooterChar"/>
    <w:uiPriority w:val="99"/>
    <w:unhideWhenUsed/>
    <w:rsid w:val="0021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4CA4-1F1E-437C-8A1A-3B3A4277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38DA34D5.dotm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Hagger-Johnson</dc:creator>
  <cp:keywords/>
  <dc:description/>
  <cp:lastModifiedBy>Gareth Hagger-Johnson</cp:lastModifiedBy>
  <cp:revision>2</cp:revision>
  <cp:lastPrinted>2015-09-12T17:47:00Z</cp:lastPrinted>
  <dcterms:created xsi:type="dcterms:W3CDTF">2016-02-19T11:19:00Z</dcterms:created>
  <dcterms:modified xsi:type="dcterms:W3CDTF">2016-02-19T11:19:00Z</dcterms:modified>
</cp:coreProperties>
</file>