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3093" w:rsidRPr="00122A9A" w:rsidRDefault="00E53D22" w:rsidP="00BE3A07">
      <w:pPr>
        <w:spacing w:after="0"/>
        <w:rPr>
          <w:b/>
          <w:sz w:val="24"/>
          <w:szCs w:val="24"/>
        </w:rPr>
      </w:pPr>
      <w:proofErr w:type="gramStart"/>
      <w:r w:rsidRPr="00122A9A">
        <w:rPr>
          <w:b/>
          <w:sz w:val="24"/>
          <w:szCs w:val="24"/>
        </w:rPr>
        <w:t>Appendix 1.</w:t>
      </w:r>
      <w:proofErr w:type="gramEnd"/>
      <w:r w:rsidRPr="00122A9A">
        <w:rPr>
          <w:b/>
          <w:sz w:val="24"/>
          <w:szCs w:val="24"/>
        </w:rPr>
        <w:t xml:space="preserve"> </w:t>
      </w:r>
      <w:proofErr w:type="spellStart"/>
      <w:r w:rsidRPr="00122A9A">
        <w:rPr>
          <w:b/>
          <w:sz w:val="24"/>
          <w:szCs w:val="24"/>
        </w:rPr>
        <w:t>QuIRC</w:t>
      </w:r>
      <w:proofErr w:type="spellEnd"/>
      <w:r w:rsidRPr="00122A9A">
        <w:rPr>
          <w:b/>
          <w:sz w:val="24"/>
          <w:szCs w:val="24"/>
        </w:rPr>
        <w:t xml:space="preserve"> item amendments</w:t>
      </w:r>
      <w:r w:rsidR="00122A9A">
        <w:rPr>
          <w:b/>
          <w:sz w:val="24"/>
          <w:szCs w:val="24"/>
        </w:rPr>
        <w:t xml:space="preserve"> agreed following focus group and expert panel review</w:t>
      </w:r>
      <w:bookmarkStart w:id="0" w:name="_GoBack"/>
      <w:bookmarkEnd w:id="0"/>
    </w:p>
    <w:p w:rsidR="00D13093" w:rsidRDefault="00D13093" w:rsidP="00D13093"/>
    <w:tbl>
      <w:tblPr>
        <w:tblStyle w:val="TableGrid"/>
        <w:tblW w:w="0" w:type="auto"/>
        <w:tblLook w:val="04A0" w:firstRow="1" w:lastRow="0" w:firstColumn="1" w:lastColumn="0" w:noHBand="0" w:noVBand="1"/>
      </w:tblPr>
      <w:tblGrid>
        <w:gridCol w:w="1413"/>
        <w:gridCol w:w="963"/>
        <w:gridCol w:w="3402"/>
        <w:gridCol w:w="3402"/>
        <w:gridCol w:w="851"/>
        <w:gridCol w:w="4143"/>
      </w:tblGrid>
      <w:tr w:rsidR="00D13093" w:rsidRPr="002F7339" w:rsidTr="00B91225">
        <w:tc>
          <w:tcPr>
            <w:tcW w:w="1413" w:type="dxa"/>
            <w:shd w:val="clear" w:color="auto" w:fill="D9D9D9" w:themeFill="background1" w:themeFillShade="D9"/>
          </w:tcPr>
          <w:p w:rsidR="00D13093" w:rsidRDefault="00D13093" w:rsidP="00B55878">
            <w:pPr>
              <w:jc w:val="center"/>
              <w:rPr>
                <w:b/>
              </w:rPr>
            </w:pPr>
          </w:p>
          <w:p w:rsidR="00D13093" w:rsidRPr="002F7339" w:rsidRDefault="00D13093" w:rsidP="00B55878">
            <w:pPr>
              <w:jc w:val="center"/>
              <w:rPr>
                <w:b/>
              </w:rPr>
            </w:pPr>
            <w:r w:rsidRPr="002F7339">
              <w:rPr>
                <w:b/>
              </w:rPr>
              <w:t>Action</w:t>
            </w:r>
          </w:p>
        </w:tc>
        <w:tc>
          <w:tcPr>
            <w:tcW w:w="963" w:type="dxa"/>
            <w:shd w:val="clear" w:color="auto" w:fill="D9D9D9" w:themeFill="background1" w:themeFillShade="D9"/>
          </w:tcPr>
          <w:p w:rsidR="00D13093" w:rsidRDefault="00D13093" w:rsidP="00B55878">
            <w:pPr>
              <w:jc w:val="center"/>
              <w:rPr>
                <w:b/>
              </w:rPr>
            </w:pPr>
            <w:r>
              <w:rPr>
                <w:b/>
              </w:rPr>
              <w:t>Old</w:t>
            </w:r>
          </w:p>
          <w:p w:rsidR="00D13093" w:rsidRPr="002F7339" w:rsidRDefault="00D13093" w:rsidP="00B55878">
            <w:pPr>
              <w:jc w:val="center"/>
              <w:rPr>
                <w:b/>
              </w:rPr>
            </w:pPr>
            <w:r w:rsidRPr="002F7339">
              <w:rPr>
                <w:b/>
              </w:rPr>
              <w:t>Item</w:t>
            </w:r>
            <w:r>
              <w:rPr>
                <w:b/>
              </w:rPr>
              <w:t xml:space="preserve"> #</w:t>
            </w:r>
          </w:p>
        </w:tc>
        <w:tc>
          <w:tcPr>
            <w:tcW w:w="3402" w:type="dxa"/>
            <w:shd w:val="clear" w:color="auto" w:fill="D9D9D9" w:themeFill="background1" w:themeFillShade="D9"/>
          </w:tcPr>
          <w:p w:rsidR="00D13093" w:rsidRDefault="00D13093" w:rsidP="00B55878">
            <w:pPr>
              <w:jc w:val="center"/>
              <w:rPr>
                <w:b/>
              </w:rPr>
            </w:pPr>
          </w:p>
          <w:p w:rsidR="00D13093" w:rsidRPr="002F7339" w:rsidRDefault="00D13093" w:rsidP="00B55878">
            <w:pPr>
              <w:jc w:val="center"/>
              <w:rPr>
                <w:b/>
              </w:rPr>
            </w:pPr>
            <w:r w:rsidRPr="002F7339">
              <w:rPr>
                <w:b/>
              </w:rPr>
              <w:t>Original Wording</w:t>
            </w:r>
          </w:p>
        </w:tc>
        <w:tc>
          <w:tcPr>
            <w:tcW w:w="3402" w:type="dxa"/>
            <w:shd w:val="clear" w:color="auto" w:fill="D9D9D9" w:themeFill="background1" w:themeFillShade="D9"/>
            <w:vAlign w:val="center"/>
          </w:tcPr>
          <w:p w:rsidR="00D13093" w:rsidRDefault="00266860" w:rsidP="00AC0054">
            <w:pPr>
              <w:jc w:val="center"/>
              <w:rPr>
                <w:b/>
              </w:rPr>
            </w:pPr>
            <w:r>
              <w:rPr>
                <w:b/>
              </w:rPr>
              <w:t>Summary of f</w:t>
            </w:r>
            <w:r w:rsidR="00D13093">
              <w:rPr>
                <w:b/>
              </w:rPr>
              <w:t>ocus group comments</w:t>
            </w:r>
          </w:p>
        </w:tc>
        <w:tc>
          <w:tcPr>
            <w:tcW w:w="851" w:type="dxa"/>
            <w:shd w:val="clear" w:color="auto" w:fill="D9D9D9" w:themeFill="background1" w:themeFillShade="D9"/>
          </w:tcPr>
          <w:p w:rsidR="00D13093" w:rsidRDefault="00D13093" w:rsidP="00B55878">
            <w:pPr>
              <w:jc w:val="center"/>
              <w:rPr>
                <w:b/>
              </w:rPr>
            </w:pPr>
            <w:r>
              <w:rPr>
                <w:b/>
              </w:rPr>
              <w:t>New</w:t>
            </w:r>
          </w:p>
          <w:p w:rsidR="00D13093" w:rsidRPr="002F7339" w:rsidRDefault="00D13093" w:rsidP="00B55878">
            <w:pPr>
              <w:jc w:val="center"/>
              <w:rPr>
                <w:b/>
              </w:rPr>
            </w:pPr>
            <w:r w:rsidRPr="002F7339">
              <w:rPr>
                <w:b/>
              </w:rPr>
              <w:t>Item</w:t>
            </w:r>
            <w:r>
              <w:rPr>
                <w:b/>
              </w:rPr>
              <w:t xml:space="preserve"> #</w:t>
            </w:r>
          </w:p>
        </w:tc>
        <w:tc>
          <w:tcPr>
            <w:tcW w:w="4143" w:type="dxa"/>
            <w:shd w:val="clear" w:color="auto" w:fill="D9D9D9" w:themeFill="background1" w:themeFillShade="D9"/>
          </w:tcPr>
          <w:p w:rsidR="00D13093" w:rsidRDefault="00D13093" w:rsidP="00B55878">
            <w:pPr>
              <w:jc w:val="center"/>
              <w:rPr>
                <w:b/>
              </w:rPr>
            </w:pPr>
          </w:p>
          <w:p w:rsidR="00D13093" w:rsidRPr="002F7339" w:rsidRDefault="00D13093" w:rsidP="00B55878">
            <w:pPr>
              <w:jc w:val="center"/>
              <w:rPr>
                <w:b/>
              </w:rPr>
            </w:pPr>
            <w:r w:rsidRPr="002F7339">
              <w:rPr>
                <w:b/>
              </w:rPr>
              <w:t>New Wording</w:t>
            </w:r>
          </w:p>
        </w:tc>
      </w:tr>
      <w:tr w:rsidR="00B55878" w:rsidTr="00B91225">
        <w:tc>
          <w:tcPr>
            <w:tcW w:w="1413" w:type="dxa"/>
          </w:tcPr>
          <w:p w:rsidR="00B55878" w:rsidRDefault="00B55878" w:rsidP="00B55878">
            <w:pPr>
              <w:jc w:val="center"/>
            </w:pPr>
            <w:r>
              <w:t>Amendment</w:t>
            </w:r>
          </w:p>
        </w:tc>
        <w:tc>
          <w:tcPr>
            <w:tcW w:w="963" w:type="dxa"/>
          </w:tcPr>
          <w:p w:rsidR="00B55878" w:rsidRDefault="00B55878" w:rsidP="00B55878">
            <w:pPr>
              <w:jc w:val="center"/>
            </w:pPr>
            <w:r>
              <w:t>N/A</w:t>
            </w:r>
          </w:p>
        </w:tc>
        <w:tc>
          <w:tcPr>
            <w:tcW w:w="3402" w:type="dxa"/>
          </w:tcPr>
          <w:p w:rsidR="00B55878" w:rsidRPr="00EA487C" w:rsidRDefault="00B55878" w:rsidP="00B55878">
            <w:r>
              <w:t xml:space="preserve">Patients/residents </w:t>
            </w:r>
          </w:p>
        </w:tc>
        <w:tc>
          <w:tcPr>
            <w:tcW w:w="3402" w:type="dxa"/>
          </w:tcPr>
          <w:p w:rsidR="00B55878" w:rsidRDefault="00B55878" w:rsidP="00B55878">
            <w:r>
              <w:t xml:space="preserve">The term “patient” is inappropriate to setting. Replacement suggestions: “service user”, “resident”, “client” or “customer”. </w:t>
            </w:r>
          </w:p>
        </w:tc>
        <w:tc>
          <w:tcPr>
            <w:tcW w:w="851" w:type="dxa"/>
          </w:tcPr>
          <w:p w:rsidR="00B55878" w:rsidRDefault="00B55878" w:rsidP="00B55878">
            <w:pPr>
              <w:jc w:val="center"/>
            </w:pPr>
            <w:r>
              <w:t>N/A</w:t>
            </w:r>
          </w:p>
        </w:tc>
        <w:tc>
          <w:tcPr>
            <w:tcW w:w="4143" w:type="dxa"/>
          </w:tcPr>
          <w:p w:rsidR="00B55878" w:rsidRPr="00EA487C" w:rsidRDefault="00B55878" w:rsidP="00B55878">
            <w:r>
              <w:t>Residents/service users</w:t>
            </w:r>
          </w:p>
        </w:tc>
      </w:tr>
      <w:tr w:rsidR="00B55878" w:rsidTr="00B91225">
        <w:tc>
          <w:tcPr>
            <w:tcW w:w="1413" w:type="dxa"/>
          </w:tcPr>
          <w:p w:rsidR="00B55878" w:rsidRDefault="00B55878" w:rsidP="00B55878">
            <w:pPr>
              <w:jc w:val="center"/>
            </w:pPr>
            <w:r>
              <w:t>Amendment</w:t>
            </w:r>
          </w:p>
        </w:tc>
        <w:tc>
          <w:tcPr>
            <w:tcW w:w="963" w:type="dxa"/>
          </w:tcPr>
          <w:p w:rsidR="00B55878" w:rsidRDefault="00B55878" w:rsidP="00B55878">
            <w:pPr>
              <w:jc w:val="center"/>
            </w:pPr>
            <w:r>
              <w:t>N/A</w:t>
            </w:r>
          </w:p>
        </w:tc>
        <w:tc>
          <w:tcPr>
            <w:tcW w:w="3402" w:type="dxa"/>
          </w:tcPr>
          <w:p w:rsidR="00B55878" w:rsidRPr="00EA487C" w:rsidRDefault="00B55878" w:rsidP="00B55878">
            <w:r>
              <w:t>“U</w:t>
            </w:r>
            <w:r w:rsidRPr="00B55878">
              <w:t>nit</w:t>
            </w:r>
            <w:r>
              <w:t>”</w:t>
            </w:r>
            <w:r w:rsidRPr="00B55878">
              <w:t xml:space="preserve"> and </w:t>
            </w:r>
            <w:r>
              <w:t>“F</w:t>
            </w:r>
            <w:r w:rsidRPr="00B55878">
              <w:t>acility</w:t>
            </w:r>
            <w:r>
              <w:t>”</w:t>
            </w:r>
          </w:p>
        </w:tc>
        <w:tc>
          <w:tcPr>
            <w:tcW w:w="3402" w:type="dxa"/>
          </w:tcPr>
          <w:p w:rsidR="00B55878" w:rsidRDefault="00B55878" w:rsidP="00B55878">
            <w:r>
              <w:t>Terms are inappropriate to setting. Replacement suggestions: “service” or “project”.</w:t>
            </w:r>
          </w:p>
        </w:tc>
        <w:tc>
          <w:tcPr>
            <w:tcW w:w="851" w:type="dxa"/>
          </w:tcPr>
          <w:p w:rsidR="00B55878" w:rsidRDefault="00B55878" w:rsidP="00B55878">
            <w:pPr>
              <w:jc w:val="center"/>
            </w:pPr>
            <w:r>
              <w:t>N/A</w:t>
            </w:r>
          </w:p>
        </w:tc>
        <w:tc>
          <w:tcPr>
            <w:tcW w:w="4143" w:type="dxa"/>
          </w:tcPr>
          <w:p w:rsidR="00B55878" w:rsidRPr="00EA487C" w:rsidRDefault="00B55878" w:rsidP="00B55878">
            <w:r>
              <w:t>Project/service</w:t>
            </w:r>
          </w:p>
        </w:tc>
      </w:tr>
      <w:tr w:rsidR="00D13093" w:rsidTr="00B91225">
        <w:tc>
          <w:tcPr>
            <w:tcW w:w="1413" w:type="dxa"/>
          </w:tcPr>
          <w:p w:rsidR="00D13093" w:rsidRDefault="00D13093" w:rsidP="00B55878">
            <w:pPr>
              <w:jc w:val="center"/>
            </w:pPr>
            <w:r>
              <w:t>Amendment</w:t>
            </w:r>
          </w:p>
        </w:tc>
        <w:tc>
          <w:tcPr>
            <w:tcW w:w="963" w:type="dxa"/>
          </w:tcPr>
          <w:p w:rsidR="00D13093" w:rsidRDefault="00D13093" w:rsidP="00B55878">
            <w:pPr>
              <w:jc w:val="center"/>
            </w:pPr>
            <w:r>
              <w:t>6</w:t>
            </w:r>
          </w:p>
        </w:tc>
        <w:tc>
          <w:tcPr>
            <w:tcW w:w="3402" w:type="dxa"/>
          </w:tcPr>
          <w:p w:rsidR="00D13093" w:rsidRDefault="00D13093" w:rsidP="00B55878">
            <w:r w:rsidRPr="00EA487C">
              <w:t>How many staff, including visiting staff, work in your unit?</w:t>
            </w:r>
          </w:p>
        </w:tc>
        <w:tc>
          <w:tcPr>
            <w:tcW w:w="3402" w:type="dxa"/>
          </w:tcPr>
          <w:p w:rsidR="00D13093" w:rsidRDefault="00266860" w:rsidP="00D13093">
            <w:r w:rsidRPr="00DA0519">
              <w:t>Term ‘visiting staff’ is unclear; item can be interpreted to mean bank staff from within organization, external specialists</w:t>
            </w:r>
            <w:r>
              <w:t xml:space="preserve">, </w:t>
            </w:r>
            <w:r w:rsidRPr="000D0ED6">
              <w:t>care coordinators (from CMHTs) maintenance staff</w:t>
            </w:r>
            <w:r w:rsidRPr="00DA0519">
              <w:t xml:space="preserve"> etc. Terminology should be clarified.</w:t>
            </w:r>
          </w:p>
        </w:tc>
        <w:tc>
          <w:tcPr>
            <w:tcW w:w="851" w:type="dxa"/>
          </w:tcPr>
          <w:p w:rsidR="00D13093" w:rsidRPr="00EA487C" w:rsidRDefault="00D13093" w:rsidP="00B55878">
            <w:pPr>
              <w:jc w:val="center"/>
            </w:pPr>
            <w:r>
              <w:t>6</w:t>
            </w:r>
          </w:p>
        </w:tc>
        <w:tc>
          <w:tcPr>
            <w:tcW w:w="4143" w:type="dxa"/>
          </w:tcPr>
          <w:p w:rsidR="00D13093" w:rsidRDefault="00D13093" w:rsidP="00B55878">
            <w:r w:rsidRPr="00EA487C">
              <w:t>How many support/clinical staff work in your project/service?</w:t>
            </w:r>
          </w:p>
        </w:tc>
      </w:tr>
      <w:tr w:rsidR="00D13093" w:rsidTr="00B91225">
        <w:tc>
          <w:tcPr>
            <w:tcW w:w="1413" w:type="dxa"/>
          </w:tcPr>
          <w:p w:rsidR="00D13093" w:rsidRDefault="00D13093" w:rsidP="00B55878">
            <w:pPr>
              <w:jc w:val="center"/>
            </w:pPr>
            <w:r>
              <w:t>Amendment</w:t>
            </w:r>
          </w:p>
        </w:tc>
        <w:tc>
          <w:tcPr>
            <w:tcW w:w="963" w:type="dxa"/>
          </w:tcPr>
          <w:p w:rsidR="00D13093" w:rsidRDefault="00D13093" w:rsidP="00B55878">
            <w:pPr>
              <w:jc w:val="center"/>
            </w:pPr>
            <w:r>
              <w:t>7</w:t>
            </w:r>
          </w:p>
        </w:tc>
        <w:tc>
          <w:tcPr>
            <w:tcW w:w="3402" w:type="dxa"/>
          </w:tcPr>
          <w:p w:rsidR="00D13093" w:rsidRDefault="00D13093" w:rsidP="00B55878">
            <w:pPr>
              <w:rPr>
                <w:rFonts w:ascii="Calibri" w:hAnsi="Calibri" w:cs="Calibri"/>
                <w:color w:val="000000"/>
              </w:rPr>
            </w:pPr>
            <w:r>
              <w:rPr>
                <w:rFonts w:ascii="Calibri" w:hAnsi="Calibri" w:cs="Calibri"/>
                <w:color w:val="000000"/>
              </w:rPr>
              <w:t>Which of the following types of staff, including visiting staff, either work in your unit or can be accessed outside of the unit by your patients/residents?</w:t>
            </w:r>
          </w:p>
          <w:p w:rsidR="00266860" w:rsidRDefault="00266860" w:rsidP="00266860">
            <w:pPr>
              <w:pStyle w:val="ListParagraph"/>
              <w:numPr>
                <w:ilvl w:val="0"/>
                <w:numId w:val="1"/>
              </w:numPr>
              <w:rPr>
                <w:rFonts w:ascii="Calibri" w:hAnsi="Calibri" w:cs="Calibri"/>
                <w:color w:val="000000"/>
              </w:rPr>
            </w:pPr>
            <w:r w:rsidRPr="00266860">
              <w:rPr>
                <w:rFonts w:ascii="Calibri" w:hAnsi="Calibri" w:cs="Calibri"/>
                <w:color w:val="000000"/>
              </w:rPr>
              <w:t>Psychiatrist</w:t>
            </w:r>
          </w:p>
          <w:p w:rsidR="00266860" w:rsidRDefault="00266860" w:rsidP="00266860">
            <w:pPr>
              <w:pStyle w:val="ListParagraph"/>
              <w:numPr>
                <w:ilvl w:val="0"/>
                <w:numId w:val="1"/>
              </w:numPr>
              <w:rPr>
                <w:rFonts w:ascii="Calibri" w:hAnsi="Calibri" w:cs="Calibri"/>
                <w:color w:val="000000"/>
              </w:rPr>
            </w:pPr>
            <w:r w:rsidRPr="00266860">
              <w:rPr>
                <w:rFonts w:ascii="Calibri" w:hAnsi="Calibri" w:cs="Calibri"/>
                <w:color w:val="000000"/>
              </w:rPr>
              <w:t>Clinical psychologist</w:t>
            </w:r>
          </w:p>
          <w:p w:rsidR="00266860" w:rsidRDefault="00266860" w:rsidP="00266860">
            <w:pPr>
              <w:pStyle w:val="ListParagraph"/>
              <w:numPr>
                <w:ilvl w:val="0"/>
                <w:numId w:val="1"/>
              </w:numPr>
              <w:rPr>
                <w:rFonts w:ascii="Calibri" w:hAnsi="Calibri" w:cs="Calibri"/>
                <w:color w:val="000000"/>
              </w:rPr>
            </w:pPr>
            <w:r w:rsidRPr="00266860">
              <w:rPr>
                <w:rFonts w:ascii="Calibri" w:hAnsi="Calibri" w:cs="Calibri"/>
                <w:color w:val="000000"/>
              </w:rPr>
              <w:t>Occupational therapist</w:t>
            </w:r>
          </w:p>
          <w:p w:rsidR="00266860" w:rsidRDefault="00266860" w:rsidP="00266860">
            <w:pPr>
              <w:pStyle w:val="ListParagraph"/>
              <w:numPr>
                <w:ilvl w:val="0"/>
                <w:numId w:val="1"/>
              </w:numPr>
              <w:rPr>
                <w:rFonts w:ascii="Calibri" w:hAnsi="Calibri" w:cs="Calibri"/>
                <w:color w:val="000000"/>
              </w:rPr>
            </w:pPr>
            <w:r w:rsidRPr="00266860">
              <w:rPr>
                <w:rFonts w:ascii="Calibri" w:hAnsi="Calibri" w:cs="Calibri"/>
                <w:color w:val="000000"/>
              </w:rPr>
              <w:t>Nurse</w:t>
            </w:r>
          </w:p>
          <w:p w:rsidR="00266860" w:rsidRDefault="00266860" w:rsidP="00266860">
            <w:pPr>
              <w:pStyle w:val="ListParagraph"/>
              <w:numPr>
                <w:ilvl w:val="0"/>
                <w:numId w:val="1"/>
              </w:numPr>
              <w:rPr>
                <w:rFonts w:ascii="Calibri" w:hAnsi="Calibri" w:cs="Calibri"/>
                <w:color w:val="000000"/>
              </w:rPr>
            </w:pPr>
            <w:r w:rsidRPr="00266860">
              <w:rPr>
                <w:rFonts w:ascii="Calibri" w:hAnsi="Calibri" w:cs="Calibri"/>
                <w:color w:val="000000"/>
              </w:rPr>
              <w:t>Unqualified support worker</w:t>
            </w:r>
          </w:p>
          <w:p w:rsidR="00266860" w:rsidRDefault="00266860" w:rsidP="00266860">
            <w:pPr>
              <w:pStyle w:val="ListParagraph"/>
              <w:numPr>
                <w:ilvl w:val="0"/>
                <w:numId w:val="1"/>
              </w:numPr>
              <w:rPr>
                <w:rFonts w:ascii="Calibri" w:hAnsi="Calibri" w:cs="Calibri"/>
                <w:color w:val="000000"/>
              </w:rPr>
            </w:pPr>
            <w:r w:rsidRPr="00266860">
              <w:rPr>
                <w:rFonts w:ascii="Calibri" w:hAnsi="Calibri" w:cs="Calibri"/>
                <w:color w:val="000000"/>
              </w:rPr>
              <w:t>Social worker</w:t>
            </w:r>
          </w:p>
          <w:p w:rsidR="00266860" w:rsidRDefault="00266860" w:rsidP="00266860">
            <w:pPr>
              <w:pStyle w:val="ListParagraph"/>
              <w:numPr>
                <w:ilvl w:val="0"/>
                <w:numId w:val="1"/>
              </w:numPr>
              <w:rPr>
                <w:rFonts w:ascii="Calibri" w:hAnsi="Calibri" w:cs="Calibri"/>
                <w:color w:val="000000"/>
              </w:rPr>
            </w:pPr>
            <w:r w:rsidRPr="00266860">
              <w:rPr>
                <w:rFonts w:ascii="Calibri" w:hAnsi="Calibri" w:cs="Calibri"/>
                <w:color w:val="000000"/>
              </w:rPr>
              <w:t>Counsellor/ psychotherapist</w:t>
            </w:r>
          </w:p>
          <w:p w:rsidR="00266860" w:rsidRDefault="00266860" w:rsidP="00266860">
            <w:pPr>
              <w:pStyle w:val="ListParagraph"/>
              <w:numPr>
                <w:ilvl w:val="0"/>
                <w:numId w:val="1"/>
              </w:numPr>
              <w:rPr>
                <w:rFonts w:ascii="Calibri" w:hAnsi="Calibri" w:cs="Calibri"/>
                <w:color w:val="000000"/>
              </w:rPr>
            </w:pPr>
            <w:r w:rsidRPr="00266860">
              <w:rPr>
                <w:rFonts w:ascii="Calibri" w:hAnsi="Calibri" w:cs="Calibri"/>
                <w:color w:val="000000"/>
              </w:rPr>
              <w:lastRenderedPageBreak/>
              <w:t>Volunteer</w:t>
            </w:r>
          </w:p>
          <w:p w:rsidR="00266860" w:rsidRDefault="00266860" w:rsidP="00266860">
            <w:pPr>
              <w:pStyle w:val="ListParagraph"/>
              <w:numPr>
                <w:ilvl w:val="0"/>
                <w:numId w:val="1"/>
              </w:numPr>
              <w:rPr>
                <w:rFonts w:ascii="Calibri" w:hAnsi="Calibri" w:cs="Calibri"/>
                <w:color w:val="000000"/>
              </w:rPr>
            </w:pPr>
            <w:r w:rsidRPr="00266860">
              <w:rPr>
                <w:rFonts w:ascii="Calibri" w:hAnsi="Calibri" w:cs="Calibri"/>
                <w:color w:val="000000"/>
              </w:rPr>
              <w:t>Arts therapist</w:t>
            </w:r>
          </w:p>
          <w:p w:rsidR="00266860" w:rsidRPr="00266860" w:rsidRDefault="00266860" w:rsidP="00266860">
            <w:pPr>
              <w:pStyle w:val="ListParagraph"/>
              <w:numPr>
                <w:ilvl w:val="0"/>
                <w:numId w:val="1"/>
              </w:numPr>
              <w:rPr>
                <w:rFonts w:ascii="Calibri" w:hAnsi="Calibri" w:cs="Calibri"/>
                <w:color w:val="000000"/>
              </w:rPr>
            </w:pPr>
            <w:r>
              <w:rPr>
                <w:rFonts w:ascii="Calibri" w:hAnsi="Calibri" w:cs="Calibri"/>
                <w:color w:val="000000"/>
              </w:rPr>
              <w:t>O</w:t>
            </w:r>
            <w:r w:rsidRPr="00266860">
              <w:rPr>
                <w:rFonts w:ascii="Calibri" w:hAnsi="Calibri" w:cs="Calibri"/>
                <w:color w:val="000000"/>
              </w:rPr>
              <w:t>ther</w:t>
            </w:r>
          </w:p>
          <w:p w:rsidR="00266860" w:rsidRDefault="00266860" w:rsidP="00B55878"/>
        </w:tc>
        <w:tc>
          <w:tcPr>
            <w:tcW w:w="3402" w:type="dxa"/>
            <w:shd w:val="clear" w:color="auto" w:fill="auto"/>
          </w:tcPr>
          <w:p w:rsidR="00266860" w:rsidRPr="0063612D" w:rsidRDefault="00266860" w:rsidP="00D13093">
            <w:r w:rsidRPr="0063612D">
              <w:lastRenderedPageBreak/>
              <w:t>Item does not reflect frequency of contact or intensity of input from identified staff. Change “unqualified support worker” to “support worker” or “</w:t>
            </w:r>
            <w:r w:rsidRPr="0063612D">
              <w:rPr>
                <w:lang w:val="en-US"/>
              </w:rPr>
              <w:t>support officer”</w:t>
            </w:r>
            <w:r w:rsidRPr="0063612D">
              <w:t xml:space="preserve">. Consider adding </w:t>
            </w:r>
            <w:r w:rsidRPr="0063612D">
              <w:rPr>
                <w:lang w:val="en-US"/>
              </w:rPr>
              <w:t xml:space="preserve">“welfare benefits adviser”,  “employment and education adviser”,  “probation officer”,  “police”, “safeguarding officer” , “housing officer”, </w:t>
            </w:r>
            <w:r w:rsidRPr="0063612D">
              <w:t>“life skills worker”, “advocate (MCA)” and “cook”.</w:t>
            </w:r>
          </w:p>
          <w:p w:rsidR="00266860" w:rsidRPr="0063612D" w:rsidRDefault="00266860" w:rsidP="00D13093"/>
          <w:p w:rsidR="00D13093" w:rsidRPr="0063612D" w:rsidRDefault="00D13093" w:rsidP="00D13093"/>
        </w:tc>
        <w:tc>
          <w:tcPr>
            <w:tcW w:w="851" w:type="dxa"/>
          </w:tcPr>
          <w:p w:rsidR="00D13093" w:rsidRPr="00EA487C" w:rsidRDefault="00D13093" w:rsidP="00B55878">
            <w:pPr>
              <w:jc w:val="center"/>
            </w:pPr>
            <w:r>
              <w:t>7</w:t>
            </w:r>
          </w:p>
        </w:tc>
        <w:tc>
          <w:tcPr>
            <w:tcW w:w="4143" w:type="dxa"/>
          </w:tcPr>
          <w:p w:rsidR="00D13093" w:rsidRDefault="00D13093" w:rsidP="00B55878">
            <w:r w:rsidRPr="00EA487C">
              <w:t>Which of the following types of staff either work in your project/service or visit from outside the project/service?</w:t>
            </w:r>
          </w:p>
          <w:p w:rsidR="00266860" w:rsidRDefault="00266860" w:rsidP="00266860">
            <w:pPr>
              <w:pStyle w:val="ListParagraph"/>
              <w:numPr>
                <w:ilvl w:val="0"/>
                <w:numId w:val="1"/>
              </w:numPr>
              <w:rPr>
                <w:rFonts w:ascii="Calibri" w:hAnsi="Calibri" w:cs="Calibri"/>
                <w:color w:val="000000"/>
              </w:rPr>
            </w:pPr>
            <w:r w:rsidRPr="00266860">
              <w:rPr>
                <w:rFonts w:ascii="Calibri" w:hAnsi="Calibri" w:cs="Calibri"/>
                <w:color w:val="000000"/>
              </w:rPr>
              <w:t>Psychiatrist</w:t>
            </w:r>
          </w:p>
          <w:p w:rsidR="00266860" w:rsidRDefault="00266860" w:rsidP="00266860">
            <w:pPr>
              <w:pStyle w:val="ListParagraph"/>
              <w:numPr>
                <w:ilvl w:val="0"/>
                <w:numId w:val="1"/>
              </w:numPr>
              <w:rPr>
                <w:rFonts w:ascii="Calibri" w:hAnsi="Calibri" w:cs="Calibri"/>
                <w:color w:val="000000"/>
              </w:rPr>
            </w:pPr>
            <w:r w:rsidRPr="00266860">
              <w:rPr>
                <w:rFonts w:ascii="Calibri" w:hAnsi="Calibri" w:cs="Calibri"/>
                <w:color w:val="000000"/>
              </w:rPr>
              <w:t>Clinical psychologist</w:t>
            </w:r>
          </w:p>
          <w:p w:rsidR="00266860" w:rsidRDefault="00266860" w:rsidP="00266860">
            <w:pPr>
              <w:pStyle w:val="ListParagraph"/>
              <w:numPr>
                <w:ilvl w:val="0"/>
                <w:numId w:val="1"/>
              </w:numPr>
              <w:rPr>
                <w:rFonts w:ascii="Calibri" w:hAnsi="Calibri" w:cs="Calibri"/>
                <w:color w:val="000000"/>
              </w:rPr>
            </w:pPr>
            <w:r w:rsidRPr="00266860">
              <w:rPr>
                <w:rFonts w:ascii="Calibri" w:hAnsi="Calibri" w:cs="Calibri"/>
                <w:color w:val="000000"/>
              </w:rPr>
              <w:t>Occupational therapist</w:t>
            </w:r>
          </w:p>
          <w:p w:rsidR="00266860" w:rsidRDefault="00266860" w:rsidP="00266860">
            <w:pPr>
              <w:pStyle w:val="ListParagraph"/>
              <w:numPr>
                <w:ilvl w:val="0"/>
                <w:numId w:val="1"/>
              </w:numPr>
              <w:rPr>
                <w:rFonts w:ascii="Calibri" w:hAnsi="Calibri" w:cs="Calibri"/>
                <w:color w:val="000000"/>
              </w:rPr>
            </w:pPr>
            <w:r w:rsidRPr="00266860">
              <w:rPr>
                <w:rFonts w:ascii="Calibri" w:hAnsi="Calibri" w:cs="Calibri"/>
                <w:color w:val="000000"/>
              </w:rPr>
              <w:t>Nurse</w:t>
            </w:r>
          </w:p>
          <w:p w:rsidR="00266860" w:rsidRDefault="00266860" w:rsidP="00266860">
            <w:pPr>
              <w:pStyle w:val="ListParagraph"/>
              <w:numPr>
                <w:ilvl w:val="0"/>
                <w:numId w:val="1"/>
              </w:numPr>
              <w:rPr>
                <w:rFonts w:ascii="Calibri" w:hAnsi="Calibri" w:cs="Calibri"/>
                <w:color w:val="000000"/>
              </w:rPr>
            </w:pPr>
            <w:r>
              <w:rPr>
                <w:rFonts w:ascii="Calibri" w:hAnsi="Calibri" w:cs="Calibri"/>
                <w:color w:val="000000"/>
              </w:rPr>
              <w:t>S</w:t>
            </w:r>
            <w:r w:rsidRPr="00266860">
              <w:rPr>
                <w:rFonts w:ascii="Calibri" w:hAnsi="Calibri" w:cs="Calibri"/>
                <w:color w:val="000000"/>
              </w:rPr>
              <w:t>upport worker</w:t>
            </w:r>
          </w:p>
          <w:p w:rsidR="00266860" w:rsidRDefault="00266860" w:rsidP="00266860">
            <w:pPr>
              <w:pStyle w:val="ListParagraph"/>
              <w:numPr>
                <w:ilvl w:val="0"/>
                <w:numId w:val="1"/>
              </w:numPr>
              <w:rPr>
                <w:rFonts w:ascii="Calibri" w:hAnsi="Calibri" w:cs="Calibri"/>
                <w:color w:val="000000"/>
              </w:rPr>
            </w:pPr>
            <w:r w:rsidRPr="00266860">
              <w:rPr>
                <w:rFonts w:ascii="Calibri" w:hAnsi="Calibri" w:cs="Calibri"/>
                <w:color w:val="000000"/>
              </w:rPr>
              <w:t>Social worker</w:t>
            </w:r>
          </w:p>
          <w:p w:rsidR="00266860" w:rsidRDefault="00266860" w:rsidP="00266860">
            <w:pPr>
              <w:pStyle w:val="ListParagraph"/>
              <w:numPr>
                <w:ilvl w:val="0"/>
                <w:numId w:val="1"/>
              </w:numPr>
              <w:rPr>
                <w:rFonts w:ascii="Calibri" w:hAnsi="Calibri" w:cs="Calibri"/>
                <w:color w:val="000000"/>
              </w:rPr>
            </w:pPr>
            <w:r w:rsidRPr="00266860">
              <w:rPr>
                <w:rFonts w:ascii="Calibri" w:hAnsi="Calibri" w:cs="Calibri"/>
                <w:color w:val="000000"/>
              </w:rPr>
              <w:t>Counsellor/ psychotherapist</w:t>
            </w:r>
          </w:p>
          <w:p w:rsidR="00266860" w:rsidRDefault="00266860" w:rsidP="00266860">
            <w:pPr>
              <w:pStyle w:val="ListParagraph"/>
              <w:numPr>
                <w:ilvl w:val="0"/>
                <w:numId w:val="1"/>
              </w:numPr>
              <w:rPr>
                <w:rFonts w:ascii="Calibri" w:hAnsi="Calibri" w:cs="Calibri"/>
                <w:color w:val="000000"/>
              </w:rPr>
            </w:pPr>
            <w:r w:rsidRPr="00266860">
              <w:rPr>
                <w:rFonts w:ascii="Calibri" w:hAnsi="Calibri" w:cs="Calibri"/>
                <w:color w:val="000000"/>
              </w:rPr>
              <w:t>Volunteer</w:t>
            </w:r>
          </w:p>
          <w:p w:rsidR="00266860" w:rsidRDefault="00266860" w:rsidP="00266860">
            <w:pPr>
              <w:pStyle w:val="ListParagraph"/>
              <w:numPr>
                <w:ilvl w:val="0"/>
                <w:numId w:val="1"/>
              </w:numPr>
              <w:rPr>
                <w:rFonts w:ascii="Calibri" w:hAnsi="Calibri" w:cs="Calibri"/>
                <w:color w:val="000000"/>
              </w:rPr>
            </w:pPr>
            <w:r w:rsidRPr="00266860">
              <w:rPr>
                <w:rFonts w:ascii="Calibri" w:hAnsi="Calibri" w:cs="Calibri"/>
                <w:color w:val="000000"/>
              </w:rPr>
              <w:t>Arts therapist</w:t>
            </w:r>
            <w:r>
              <w:rPr>
                <w:rFonts w:ascii="Calibri" w:hAnsi="Calibri" w:cs="Calibri"/>
                <w:color w:val="000000"/>
              </w:rPr>
              <w:t xml:space="preserve"> (art, dance, music, drama)</w:t>
            </w:r>
          </w:p>
          <w:p w:rsidR="00266860" w:rsidRDefault="00266860" w:rsidP="00266860">
            <w:pPr>
              <w:pStyle w:val="ListParagraph"/>
              <w:numPr>
                <w:ilvl w:val="0"/>
                <w:numId w:val="1"/>
              </w:numPr>
              <w:rPr>
                <w:rFonts w:ascii="Calibri" w:hAnsi="Calibri" w:cs="Calibri"/>
                <w:color w:val="000000"/>
              </w:rPr>
            </w:pPr>
            <w:r>
              <w:rPr>
                <w:rFonts w:ascii="Calibri" w:hAnsi="Calibri" w:cs="Calibri"/>
                <w:color w:val="000000"/>
              </w:rPr>
              <w:t>Drug and alcohol worker</w:t>
            </w:r>
          </w:p>
          <w:p w:rsidR="00266860" w:rsidRPr="00266860" w:rsidRDefault="00266860" w:rsidP="00266860">
            <w:pPr>
              <w:pStyle w:val="ListParagraph"/>
              <w:numPr>
                <w:ilvl w:val="0"/>
                <w:numId w:val="1"/>
              </w:numPr>
              <w:rPr>
                <w:rFonts w:ascii="Calibri" w:hAnsi="Calibri" w:cs="Calibri"/>
                <w:color w:val="000000"/>
              </w:rPr>
            </w:pPr>
            <w:r>
              <w:rPr>
                <w:rFonts w:ascii="Calibri" w:hAnsi="Calibri" w:cs="Calibri"/>
                <w:color w:val="000000"/>
              </w:rPr>
              <w:lastRenderedPageBreak/>
              <w:t>O</w:t>
            </w:r>
            <w:r w:rsidRPr="00266860">
              <w:rPr>
                <w:rFonts w:ascii="Calibri" w:hAnsi="Calibri" w:cs="Calibri"/>
                <w:color w:val="000000"/>
              </w:rPr>
              <w:t>ther</w:t>
            </w:r>
          </w:p>
          <w:p w:rsidR="00266860" w:rsidRDefault="00266860" w:rsidP="00B55878"/>
        </w:tc>
      </w:tr>
      <w:tr w:rsidR="00D13093" w:rsidTr="00B91225">
        <w:tc>
          <w:tcPr>
            <w:tcW w:w="1413" w:type="dxa"/>
          </w:tcPr>
          <w:p w:rsidR="00D13093" w:rsidRDefault="00D13093" w:rsidP="00B55878">
            <w:pPr>
              <w:jc w:val="center"/>
            </w:pPr>
            <w:r>
              <w:lastRenderedPageBreak/>
              <w:t>Amendment</w:t>
            </w:r>
          </w:p>
        </w:tc>
        <w:tc>
          <w:tcPr>
            <w:tcW w:w="963" w:type="dxa"/>
          </w:tcPr>
          <w:p w:rsidR="00D13093" w:rsidRDefault="00D13093" w:rsidP="00B55878">
            <w:pPr>
              <w:jc w:val="center"/>
            </w:pPr>
            <w:r>
              <w:t>8</w:t>
            </w:r>
          </w:p>
        </w:tc>
        <w:tc>
          <w:tcPr>
            <w:tcW w:w="3402" w:type="dxa"/>
          </w:tcPr>
          <w:p w:rsidR="00D13093" w:rsidRDefault="00D13093" w:rsidP="00B55878">
            <w:r>
              <w:rPr>
                <w:rFonts w:ascii="Calibri" w:hAnsi="Calibri" w:cs="Calibri"/>
                <w:color w:val="000000"/>
              </w:rPr>
              <w:t>How many unit and visiting staff are in substantive posts (i.e. not temporary or locum staff)?</w:t>
            </w:r>
          </w:p>
        </w:tc>
        <w:tc>
          <w:tcPr>
            <w:tcW w:w="3402" w:type="dxa"/>
            <w:shd w:val="clear" w:color="auto" w:fill="auto"/>
          </w:tcPr>
          <w:p w:rsidR="00D13093" w:rsidRPr="0063612D" w:rsidRDefault="0063612D" w:rsidP="009430C9">
            <w:r w:rsidRPr="0063612D">
              <w:t>Suggested by PMG</w:t>
            </w:r>
          </w:p>
        </w:tc>
        <w:tc>
          <w:tcPr>
            <w:tcW w:w="851" w:type="dxa"/>
          </w:tcPr>
          <w:p w:rsidR="00D13093" w:rsidRPr="00EA487C" w:rsidRDefault="00D13093" w:rsidP="00B55878">
            <w:pPr>
              <w:jc w:val="center"/>
            </w:pPr>
            <w:r>
              <w:t>8</w:t>
            </w:r>
          </w:p>
        </w:tc>
        <w:tc>
          <w:tcPr>
            <w:tcW w:w="4143" w:type="dxa"/>
          </w:tcPr>
          <w:p w:rsidR="00D13093" w:rsidRDefault="00D13093" w:rsidP="00B55878">
            <w:r w:rsidRPr="00EA487C">
              <w:t>How many staff are in substantive posts (i.e. not temporary or locum staff)?</w:t>
            </w:r>
          </w:p>
        </w:tc>
      </w:tr>
      <w:tr w:rsidR="00D13093" w:rsidTr="00B91225">
        <w:tc>
          <w:tcPr>
            <w:tcW w:w="1413" w:type="dxa"/>
          </w:tcPr>
          <w:p w:rsidR="00D13093" w:rsidRDefault="00D13093" w:rsidP="00B55878">
            <w:pPr>
              <w:jc w:val="center"/>
            </w:pPr>
            <w:r>
              <w:t>Amendment</w:t>
            </w:r>
          </w:p>
        </w:tc>
        <w:tc>
          <w:tcPr>
            <w:tcW w:w="963" w:type="dxa"/>
          </w:tcPr>
          <w:p w:rsidR="00D13093" w:rsidRDefault="00D13093" w:rsidP="00B55878">
            <w:pPr>
              <w:jc w:val="center"/>
            </w:pPr>
            <w:r>
              <w:t>9</w:t>
            </w:r>
          </w:p>
        </w:tc>
        <w:tc>
          <w:tcPr>
            <w:tcW w:w="3402" w:type="dxa"/>
          </w:tcPr>
          <w:p w:rsidR="00D13093" w:rsidRPr="00272844" w:rsidRDefault="00D13093" w:rsidP="00B55878">
            <w:pPr>
              <w:rPr>
                <w:rFonts w:ascii="Calibri" w:hAnsi="Calibri" w:cs="Calibri"/>
                <w:color w:val="000000"/>
              </w:rPr>
            </w:pPr>
            <w:r w:rsidRPr="00272844">
              <w:rPr>
                <w:rFonts w:ascii="Calibri" w:hAnsi="Calibri" w:cs="Calibri"/>
                <w:color w:val="000000"/>
              </w:rPr>
              <w:t xml:space="preserve">What level of support does your unit provide to patients/residents? (please tick one box):  </w:t>
            </w:r>
          </w:p>
          <w:p w:rsidR="00D13093" w:rsidRDefault="00D13093" w:rsidP="00B55878">
            <w:pPr>
              <w:pStyle w:val="ListParagraph"/>
              <w:numPr>
                <w:ilvl w:val="0"/>
                <w:numId w:val="1"/>
              </w:numPr>
              <w:rPr>
                <w:rFonts w:ascii="Calibri" w:hAnsi="Calibri" w:cs="Calibri"/>
                <w:color w:val="000000"/>
              </w:rPr>
            </w:pPr>
            <w:r w:rsidRPr="00272844">
              <w:rPr>
                <w:rFonts w:ascii="Calibri" w:hAnsi="Calibri" w:cs="Calibri"/>
                <w:color w:val="000000"/>
              </w:rPr>
              <w:t>24 hour staff who are based at the unit and awake at night</w:t>
            </w:r>
          </w:p>
          <w:p w:rsidR="00D13093" w:rsidRDefault="00D13093" w:rsidP="00B55878">
            <w:pPr>
              <w:pStyle w:val="ListParagraph"/>
              <w:numPr>
                <w:ilvl w:val="0"/>
                <w:numId w:val="1"/>
              </w:numPr>
              <w:rPr>
                <w:rFonts w:ascii="Calibri" w:hAnsi="Calibri" w:cs="Calibri"/>
                <w:color w:val="000000"/>
              </w:rPr>
            </w:pPr>
            <w:r w:rsidRPr="00272844">
              <w:rPr>
                <w:rFonts w:ascii="Calibri" w:hAnsi="Calibri" w:cs="Calibri"/>
                <w:color w:val="000000"/>
              </w:rPr>
              <w:t>24 hour staff who are based at the unit and asleep at night</w:t>
            </w:r>
          </w:p>
          <w:p w:rsidR="00D13093" w:rsidRPr="00272844" w:rsidRDefault="00D13093" w:rsidP="00B55878">
            <w:pPr>
              <w:pStyle w:val="ListParagraph"/>
              <w:numPr>
                <w:ilvl w:val="0"/>
                <w:numId w:val="1"/>
              </w:numPr>
              <w:rPr>
                <w:rFonts w:ascii="Calibri" w:hAnsi="Calibri" w:cs="Calibri"/>
                <w:color w:val="000000"/>
              </w:rPr>
            </w:pPr>
            <w:r w:rsidRPr="00272844">
              <w:rPr>
                <w:rFonts w:ascii="Calibri" w:hAnsi="Calibri" w:cs="Calibri"/>
                <w:color w:val="000000"/>
              </w:rPr>
              <w:t>less than 24 hour on-site support (If less than 24 hour on-site support, please describe)</w:t>
            </w:r>
          </w:p>
        </w:tc>
        <w:tc>
          <w:tcPr>
            <w:tcW w:w="3402" w:type="dxa"/>
          </w:tcPr>
          <w:p w:rsidR="00AC0054" w:rsidRPr="0063612D" w:rsidRDefault="00DD0396" w:rsidP="00AC0054">
            <w:pPr>
              <w:rPr>
                <w:lang w:val="en-US"/>
              </w:rPr>
            </w:pPr>
            <w:r w:rsidRPr="0063612D">
              <w:t>The existing answer options are too general and not exhaustive. More answer options should be added</w:t>
            </w:r>
            <w:r w:rsidR="00AC0054" w:rsidRPr="0063612D">
              <w:t xml:space="preserve"> to d</w:t>
            </w:r>
            <w:r w:rsidR="00AC0054" w:rsidRPr="0063612D">
              <w:rPr>
                <w:lang w:val="en-US"/>
              </w:rPr>
              <w:t xml:space="preserve">ifferentiate between high, medium and low support settings. Add a blank space for managers to specify how many hours of support are offered at each level. </w:t>
            </w:r>
          </w:p>
          <w:p w:rsidR="00D13093" w:rsidRPr="0063612D" w:rsidRDefault="00AC0054" w:rsidP="00AC0054">
            <w:r w:rsidRPr="0063612D">
              <w:rPr>
                <w:lang w:val="en-US"/>
              </w:rPr>
              <w:t xml:space="preserve"> </w:t>
            </w:r>
          </w:p>
        </w:tc>
        <w:tc>
          <w:tcPr>
            <w:tcW w:w="851" w:type="dxa"/>
          </w:tcPr>
          <w:p w:rsidR="00D13093" w:rsidRDefault="00D13093" w:rsidP="00B55878">
            <w:pPr>
              <w:jc w:val="center"/>
            </w:pPr>
            <w:r>
              <w:t>9</w:t>
            </w:r>
          </w:p>
        </w:tc>
        <w:tc>
          <w:tcPr>
            <w:tcW w:w="4143" w:type="dxa"/>
          </w:tcPr>
          <w:p w:rsidR="00D13093" w:rsidRDefault="00D13093" w:rsidP="00B55878">
            <w:r>
              <w:t>What level of support does your project/service provide to residents/service users? (please tick one box):</w:t>
            </w:r>
          </w:p>
          <w:p w:rsidR="00D13093" w:rsidRDefault="00D13093" w:rsidP="00B55878">
            <w:pPr>
              <w:pStyle w:val="ListParagraph"/>
              <w:numPr>
                <w:ilvl w:val="0"/>
                <w:numId w:val="1"/>
              </w:numPr>
            </w:pPr>
            <w:r>
              <w:t>24 hour nursing/residential care home</w:t>
            </w:r>
          </w:p>
          <w:p w:rsidR="00D13093" w:rsidRDefault="00D13093" w:rsidP="00B55878">
            <w:pPr>
              <w:pStyle w:val="ListParagraph"/>
              <w:numPr>
                <w:ilvl w:val="0"/>
                <w:numId w:val="1"/>
              </w:numPr>
            </w:pPr>
            <w:r>
              <w:t>24 hour supported tenancies (waking night staff)</w:t>
            </w:r>
          </w:p>
          <w:p w:rsidR="00D13093" w:rsidRDefault="00D13093" w:rsidP="00B55878">
            <w:pPr>
              <w:pStyle w:val="ListParagraph"/>
              <w:numPr>
                <w:ilvl w:val="0"/>
                <w:numId w:val="1"/>
              </w:numPr>
            </w:pPr>
            <w:r>
              <w:t>24 hour supported tenancies (sleeping night staff)</w:t>
            </w:r>
          </w:p>
          <w:p w:rsidR="00D13093" w:rsidRDefault="00D13093" w:rsidP="00B55878">
            <w:pPr>
              <w:pStyle w:val="ListParagraph"/>
              <w:numPr>
                <w:ilvl w:val="0"/>
                <w:numId w:val="1"/>
              </w:numPr>
            </w:pPr>
            <w:r>
              <w:t>Less than 24 hour supported tenancies (staff on site)</w:t>
            </w:r>
          </w:p>
          <w:p w:rsidR="00D13093" w:rsidRDefault="00D13093" w:rsidP="00B55878">
            <w:pPr>
              <w:pStyle w:val="ListParagraph"/>
              <w:numPr>
                <w:ilvl w:val="0"/>
                <w:numId w:val="1"/>
              </w:numPr>
            </w:pPr>
            <w:r>
              <w:t>Less than 24 hour supported tenancies (staff off site)</w:t>
            </w:r>
          </w:p>
          <w:p w:rsidR="00D13093" w:rsidRDefault="00D13093" w:rsidP="00B55878">
            <w:pPr>
              <w:pStyle w:val="ListParagraph"/>
              <w:numPr>
                <w:ilvl w:val="0"/>
                <w:numId w:val="1"/>
              </w:numPr>
            </w:pPr>
            <w:r>
              <w:t>Floating outreach (permanent independent tenancy supported by floating outreach staff)</w:t>
            </w:r>
          </w:p>
          <w:p w:rsidR="00D13093" w:rsidRDefault="00D13093" w:rsidP="00B55878">
            <w:pPr>
              <w:pStyle w:val="ListParagraph"/>
              <w:numPr>
                <w:ilvl w:val="0"/>
                <w:numId w:val="1"/>
              </w:numPr>
            </w:pPr>
            <w:r>
              <w:t>If floating outreach, approximately how many hours contact do staff make, on average with each service user per week?</w:t>
            </w:r>
          </w:p>
          <w:p w:rsidR="00D13093" w:rsidRPr="00EA487C" w:rsidRDefault="00D13093" w:rsidP="00B55878">
            <w:pPr>
              <w:pStyle w:val="ListParagraph"/>
              <w:numPr>
                <w:ilvl w:val="0"/>
                <w:numId w:val="1"/>
              </w:numPr>
            </w:pPr>
            <w:r>
              <w:t>Other (please describe)</w:t>
            </w:r>
          </w:p>
        </w:tc>
      </w:tr>
      <w:tr w:rsidR="00D13093" w:rsidTr="00B91225">
        <w:tc>
          <w:tcPr>
            <w:tcW w:w="1413" w:type="dxa"/>
          </w:tcPr>
          <w:p w:rsidR="00D13093" w:rsidRDefault="00D13093" w:rsidP="00B55878">
            <w:pPr>
              <w:jc w:val="center"/>
            </w:pPr>
            <w:r>
              <w:t>Amendment</w:t>
            </w:r>
          </w:p>
        </w:tc>
        <w:tc>
          <w:tcPr>
            <w:tcW w:w="963" w:type="dxa"/>
          </w:tcPr>
          <w:p w:rsidR="00D13093" w:rsidRDefault="00D13093" w:rsidP="00B55878">
            <w:pPr>
              <w:jc w:val="center"/>
            </w:pPr>
            <w:r>
              <w:t>11</w:t>
            </w:r>
          </w:p>
        </w:tc>
        <w:tc>
          <w:tcPr>
            <w:tcW w:w="3402" w:type="dxa"/>
          </w:tcPr>
          <w:p w:rsidR="00D13093" w:rsidRDefault="00D13093" w:rsidP="00B55878">
            <w:r>
              <w:rPr>
                <w:rFonts w:ascii="Calibri" w:hAnsi="Calibri" w:cs="Calibri"/>
                <w:color w:val="000000"/>
              </w:rPr>
              <w:t>Is there a maximum length of stay?</w:t>
            </w:r>
          </w:p>
        </w:tc>
        <w:tc>
          <w:tcPr>
            <w:tcW w:w="3402" w:type="dxa"/>
          </w:tcPr>
          <w:p w:rsidR="00D13093" w:rsidRDefault="00AC0054" w:rsidP="00AC0054">
            <w:r w:rsidRPr="00B9408B">
              <w:t>Term “maximum” is misleading; most services have move-on targets rather than concrete restrictions on length of tenancy.</w:t>
            </w:r>
            <w:r>
              <w:t xml:space="preserve"> Change “maximum” into “average” </w:t>
            </w:r>
            <w:r>
              <w:lastRenderedPageBreak/>
              <w:t>or “expected”.</w:t>
            </w:r>
          </w:p>
        </w:tc>
        <w:tc>
          <w:tcPr>
            <w:tcW w:w="851" w:type="dxa"/>
          </w:tcPr>
          <w:p w:rsidR="00D13093" w:rsidRPr="00EA487C" w:rsidRDefault="00D13093" w:rsidP="00B55878">
            <w:pPr>
              <w:jc w:val="center"/>
            </w:pPr>
            <w:r>
              <w:lastRenderedPageBreak/>
              <w:t>11</w:t>
            </w:r>
          </w:p>
        </w:tc>
        <w:tc>
          <w:tcPr>
            <w:tcW w:w="4143" w:type="dxa"/>
          </w:tcPr>
          <w:p w:rsidR="00D13093" w:rsidRDefault="00D13093" w:rsidP="00B55878">
            <w:r w:rsidRPr="00EA487C">
              <w:t>What is the average length of stay/average length of time your service will expect to work with a service user?</w:t>
            </w:r>
          </w:p>
        </w:tc>
      </w:tr>
      <w:tr w:rsidR="00D13093" w:rsidTr="00B91225">
        <w:tc>
          <w:tcPr>
            <w:tcW w:w="1413" w:type="dxa"/>
          </w:tcPr>
          <w:p w:rsidR="00D13093" w:rsidRDefault="00D13093" w:rsidP="00B55878">
            <w:pPr>
              <w:jc w:val="center"/>
            </w:pPr>
            <w:r>
              <w:lastRenderedPageBreak/>
              <w:t>Amendment</w:t>
            </w:r>
          </w:p>
        </w:tc>
        <w:tc>
          <w:tcPr>
            <w:tcW w:w="963" w:type="dxa"/>
          </w:tcPr>
          <w:p w:rsidR="00D13093" w:rsidRDefault="00D13093" w:rsidP="00B55878">
            <w:pPr>
              <w:jc w:val="center"/>
            </w:pPr>
            <w:r>
              <w:t>12</w:t>
            </w:r>
          </w:p>
        </w:tc>
        <w:tc>
          <w:tcPr>
            <w:tcW w:w="3402" w:type="dxa"/>
          </w:tcPr>
          <w:p w:rsidR="00D13093" w:rsidRDefault="00D13093" w:rsidP="00B55878">
            <w:r w:rsidRPr="00EA487C">
              <w:t>If so, what is it?</w:t>
            </w:r>
          </w:p>
        </w:tc>
        <w:tc>
          <w:tcPr>
            <w:tcW w:w="3402" w:type="dxa"/>
          </w:tcPr>
          <w:p w:rsidR="00D13093" w:rsidRDefault="00AC0054" w:rsidP="00D13093">
            <w:r>
              <w:t>See above.</w:t>
            </w:r>
          </w:p>
        </w:tc>
        <w:tc>
          <w:tcPr>
            <w:tcW w:w="851" w:type="dxa"/>
          </w:tcPr>
          <w:p w:rsidR="00D13093" w:rsidRPr="00EA487C" w:rsidRDefault="00D13093" w:rsidP="00B55878">
            <w:pPr>
              <w:jc w:val="center"/>
            </w:pPr>
            <w:r>
              <w:t>12</w:t>
            </w:r>
          </w:p>
        </w:tc>
        <w:tc>
          <w:tcPr>
            <w:tcW w:w="4143" w:type="dxa"/>
          </w:tcPr>
          <w:p w:rsidR="00D13093" w:rsidRDefault="00D13093" w:rsidP="00B55878">
            <w:r w:rsidRPr="00EA487C">
              <w:t>What is the expected maximum length of stay/time?</w:t>
            </w:r>
          </w:p>
        </w:tc>
      </w:tr>
      <w:tr w:rsidR="00D13093" w:rsidTr="00B91225">
        <w:tc>
          <w:tcPr>
            <w:tcW w:w="1413" w:type="dxa"/>
          </w:tcPr>
          <w:p w:rsidR="00D13093" w:rsidRDefault="00D13093" w:rsidP="00B55878">
            <w:pPr>
              <w:jc w:val="center"/>
            </w:pPr>
            <w:r>
              <w:t>New Item</w:t>
            </w:r>
          </w:p>
        </w:tc>
        <w:tc>
          <w:tcPr>
            <w:tcW w:w="963" w:type="dxa"/>
          </w:tcPr>
          <w:p w:rsidR="00D13093" w:rsidRDefault="00D13093" w:rsidP="00B55878">
            <w:pPr>
              <w:jc w:val="center"/>
            </w:pPr>
            <w:r>
              <w:t>-</w:t>
            </w:r>
          </w:p>
        </w:tc>
        <w:tc>
          <w:tcPr>
            <w:tcW w:w="3402" w:type="dxa"/>
          </w:tcPr>
          <w:p w:rsidR="00D13093" w:rsidRDefault="00D13093" w:rsidP="00B55878">
            <w:pPr>
              <w:jc w:val="center"/>
            </w:pPr>
            <w:r>
              <w:t>-</w:t>
            </w:r>
          </w:p>
        </w:tc>
        <w:tc>
          <w:tcPr>
            <w:tcW w:w="3402" w:type="dxa"/>
            <w:shd w:val="clear" w:color="auto" w:fill="auto"/>
          </w:tcPr>
          <w:p w:rsidR="00D13093" w:rsidRDefault="0063612D" w:rsidP="00D13093">
            <w:r>
              <w:t>Suggested by PMG</w:t>
            </w:r>
          </w:p>
        </w:tc>
        <w:tc>
          <w:tcPr>
            <w:tcW w:w="851" w:type="dxa"/>
          </w:tcPr>
          <w:p w:rsidR="00D13093" w:rsidRPr="002F7339" w:rsidRDefault="00D13093" w:rsidP="00B55878">
            <w:pPr>
              <w:jc w:val="center"/>
            </w:pPr>
            <w:r>
              <w:t>22</w:t>
            </w:r>
          </w:p>
        </w:tc>
        <w:tc>
          <w:tcPr>
            <w:tcW w:w="4143" w:type="dxa"/>
          </w:tcPr>
          <w:p w:rsidR="00D13093" w:rsidRDefault="00D13093" w:rsidP="00B55878">
            <w:r w:rsidRPr="002F7339">
              <w:t>Can residents/service users control the temperature in their rooms (e.g. heating/cooling)?</w:t>
            </w:r>
          </w:p>
        </w:tc>
      </w:tr>
      <w:tr w:rsidR="00D13093" w:rsidTr="00B91225">
        <w:tc>
          <w:tcPr>
            <w:tcW w:w="1413" w:type="dxa"/>
          </w:tcPr>
          <w:p w:rsidR="00D13093" w:rsidRDefault="00D13093" w:rsidP="00B55878">
            <w:pPr>
              <w:jc w:val="center"/>
            </w:pPr>
            <w:r>
              <w:t>Amendment</w:t>
            </w:r>
          </w:p>
        </w:tc>
        <w:tc>
          <w:tcPr>
            <w:tcW w:w="963" w:type="dxa"/>
          </w:tcPr>
          <w:p w:rsidR="00D13093" w:rsidRDefault="00D13093" w:rsidP="00B55878">
            <w:pPr>
              <w:jc w:val="center"/>
            </w:pPr>
            <w:r>
              <w:t>28</w:t>
            </w:r>
          </w:p>
        </w:tc>
        <w:tc>
          <w:tcPr>
            <w:tcW w:w="3402" w:type="dxa"/>
          </w:tcPr>
          <w:p w:rsidR="00D13093" w:rsidRDefault="00D13093" w:rsidP="00B55878">
            <w:r w:rsidRPr="002F7339">
              <w:t>Do non-detained patients/residents have a key or entry code to the front door of the facility?</w:t>
            </w:r>
          </w:p>
        </w:tc>
        <w:tc>
          <w:tcPr>
            <w:tcW w:w="3402" w:type="dxa"/>
          </w:tcPr>
          <w:p w:rsidR="00D13093" w:rsidRDefault="00AC0054" w:rsidP="00D13093">
            <w:r>
              <w:t>Remove distinction between detained’ and non-detained residents; item should reflect access arrangements for all residents. Service users with short-hold tenancies (supported housing) must, legally, have full access to their property.</w:t>
            </w:r>
          </w:p>
        </w:tc>
        <w:tc>
          <w:tcPr>
            <w:tcW w:w="851" w:type="dxa"/>
          </w:tcPr>
          <w:p w:rsidR="00D13093" w:rsidRPr="002F7339" w:rsidRDefault="00D13093" w:rsidP="00B55878">
            <w:pPr>
              <w:jc w:val="center"/>
            </w:pPr>
            <w:r>
              <w:t>29</w:t>
            </w:r>
          </w:p>
        </w:tc>
        <w:tc>
          <w:tcPr>
            <w:tcW w:w="4143" w:type="dxa"/>
          </w:tcPr>
          <w:p w:rsidR="00D13093" w:rsidRDefault="00D13093" w:rsidP="00B55878">
            <w:r w:rsidRPr="002F7339">
              <w:t>Do residents/service users have a key or entry code to the front door of the project?</w:t>
            </w:r>
          </w:p>
        </w:tc>
      </w:tr>
      <w:tr w:rsidR="00D13093" w:rsidTr="00B91225">
        <w:tc>
          <w:tcPr>
            <w:tcW w:w="1413" w:type="dxa"/>
          </w:tcPr>
          <w:p w:rsidR="00D13093" w:rsidRDefault="00D13093" w:rsidP="00B55878">
            <w:pPr>
              <w:jc w:val="center"/>
            </w:pPr>
            <w:r>
              <w:t>Amendment</w:t>
            </w:r>
          </w:p>
        </w:tc>
        <w:tc>
          <w:tcPr>
            <w:tcW w:w="963" w:type="dxa"/>
          </w:tcPr>
          <w:p w:rsidR="00D13093" w:rsidRDefault="00D13093" w:rsidP="00B55878">
            <w:pPr>
              <w:jc w:val="center"/>
            </w:pPr>
            <w:r>
              <w:t>39</w:t>
            </w:r>
          </w:p>
        </w:tc>
        <w:tc>
          <w:tcPr>
            <w:tcW w:w="3402" w:type="dxa"/>
          </w:tcPr>
          <w:p w:rsidR="00D13093" w:rsidRDefault="00D13093" w:rsidP="00B55878">
            <w:r>
              <w:t>Which organisation(s) employ(s) your staff?</w:t>
            </w:r>
          </w:p>
          <w:p w:rsidR="00D13093" w:rsidRDefault="00D13093" w:rsidP="00B55878">
            <w:pPr>
              <w:pStyle w:val="ListParagraph"/>
              <w:numPr>
                <w:ilvl w:val="0"/>
                <w:numId w:val="1"/>
              </w:numPr>
            </w:pPr>
            <w:r>
              <w:t>Public service - health [N/Y]</w:t>
            </w:r>
          </w:p>
          <w:p w:rsidR="00D13093" w:rsidRPr="00B406CE" w:rsidRDefault="00D13093" w:rsidP="00B55878">
            <w:pPr>
              <w:pStyle w:val="ListParagraph"/>
              <w:numPr>
                <w:ilvl w:val="0"/>
                <w:numId w:val="1"/>
              </w:numPr>
              <w:rPr>
                <w:lang w:val="fr-BE"/>
              </w:rPr>
            </w:pPr>
            <w:r w:rsidRPr="00B406CE">
              <w:rPr>
                <w:lang w:val="fr-BE"/>
              </w:rPr>
              <w:t>Public service – social services [N/Y]</w:t>
            </w:r>
          </w:p>
          <w:p w:rsidR="00D13093" w:rsidRPr="00B406CE" w:rsidRDefault="00D13093" w:rsidP="00B55878">
            <w:pPr>
              <w:pStyle w:val="ListParagraph"/>
              <w:numPr>
                <w:ilvl w:val="0"/>
                <w:numId w:val="1"/>
              </w:numPr>
              <w:rPr>
                <w:lang w:val="fr-BE"/>
              </w:rPr>
            </w:pPr>
            <w:r w:rsidRPr="00B406CE">
              <w:rPr>
                <w:lang w:val="fr-BE"/>
              </w:rPr>
              <w:t>Independent/</w:t>
            </w:r>
            <w:proofErr w:type="spellStart"/>
            <w:r w:rsidRPr="00B406CE">
              <w:rPr>
                <w:lang w:val="fr-BE"/>
              </w:rPr>
              <w:t>private</w:t>
            </w:r>
            <w:proofErr w:type="spellEnd"/>
            <w:r w:rsidRPr="00B406CE">
              <w:rPr>
                <w:lang w:val="fr-BE"/>
              </w:rPr>
              <w:t xml:space="preserve"> </w:t>
            </w:r>
            <w:proofErr w:type="gramStart"/>
            <w:r w:rsidRPr="00B406CE">
              <w:rPr>
                <w:lang w:val="fr-BE"/>
              </w:rPr>
              <w:t>organisation[</w:t>
            </w:r>
            <w:proofErr w:type="gramEnd"/>
            <w:r w:rsidRPr="00B406CE">
              <w:rPr>
                <w:lang w:val="fr-BE"/>
              </w:rPr>
              <w:t>N/Y]</w:t>
            </w:r>
          </w:p>
          <w:p w:rsidR="00D13093" w:rsidRDefault="00D13093" w:rsidP="00B55878">
            <w:pPr>
              <w:pStyle w:val="ListParagraph"/>
              <w:numPr>
                <w:ilvl w:val="0"/>
                <w:numId w:val="1"/>
              </w:numPr>
            </w:pPr>
            <w:r>
              <w:t>Voluntary organisation (e.g. NGO)[N/Y]</w:t>
            </w:r>
          </w:p>
        </w:tc>
        <w:tc>
          <w:tcPr>
            <w:tcW w:w="3402" w:type="dxa"/>
          </w:tcPr>
          <w:p w:rsidR="00D13093" w:rsidRDefault="00AC0054" w:rsidP="00AC0054">
            <w:r>
              <w:t>Add response option: “Housing association”. Add “(e.g. charities)” to response option “Voluntary organisation (e.g. NGO)”</w:t>
            </w:r>
          </w:p>
        </w:tc>
        <w:tc>
          <w:tcPr>
            <w:tcW w:w="851" w:type="dxa"/>
          </w:tcPr>
          <w:p w:rsidR="00D13093" w:rsidRDefault="00D13093" w:rsidP="00B55878">
            <w:pPr>
              <w:jc w:val="center"/>
            </w:pPr>
            <w:r>
              <w:t>40</w:t>
            </w:r>
          </w:p>
        </w:tc>
        <w:tc>
          <w:tcPr>
            <w:tcW w:w="4143" w:type="dxa"/>
          </w:tcPr>
          <w:p w:rsidR="00D13093" w:rsidRDefault="00D13093" w:rsidP="00B55878">
            <w:r>
              <w:t>Which organisation(s) employ(s) your staff?</w:t>
            </w:r>
          </w:p>
          <w:p w:rsidR="00D13093" w:rsidRDefault="00D13093" w:rsidP="00B55878">
            <w:pPr>
              <w:pStyle w:val="ListParagraph"/>
              <w:numPr>
                <w:ilvl w:val="0"/>
                <w:numId w:val="1"/>
              </w:numPr>
            </w:pPr>
            <w:r>
              <w:t>Public service - health [N/Y]</w:t>
            </w:r>
          </w:p>
          <w:p w:rsidR="00D13093" w:rsidRPr="00B406CE" w:rsidRDefault="00D13093" w:rsidP="00B55878">
            <w:pPr>
              <w:pStyle w:val="ListParagraph"/>
              <w:numPr>
                <w:ilvl w:val="0"/>
                <w:numId w:val="1"/>
              </w:numPr>
              <w:rPr>
                <w:lang w:val="fr-BE"/>
              </w:rPr>
            </w:pPr>
            <w:r w:rsidRPr="00B406CE">
              <w:rPr>
                <w:lang w:val="fr-BE"/>
              </w:rPr>
              <w:t>Public service – social services [N/Y]</w:t>
            </w:r>
          </w:p>
          <w:p w:rsidR="00D13093" w:rsidRPr="00B406CE" w:rsidRDefault="00D13093" w:rsidP="00B55878">
            <w:pPr>
              <w:pStyle w:val="ListParagraph"/>
              <w:numPr>
                <w:ilvl w:val="0"/>
                <w:numId w:val="1"/>
              </w:numPr>
              <w:rPr>
                <w:lang w:val="fr-BE"/>
              </w:rPr>
            </w:pPr>
            <w:r w:rsidRPr="00B406CE">
              <w:rPr>
                <w:lang w:val="fr-BE"/>
              </w:rPr>
              <w:t>Independent/</w:t>
            </w:r>
            <w:proofErr w:type="spellStart"/>
            <w:r w:rsidRPr="00B406CE">
              <w:rPr>
                <w:lang w:val="fr-BE"/>
              </w:rPr>
              <w:t>private</w:t>
            </w:r>
            <w:proofErr w:type="spellEnd"/>
            <w:r w:rsidRPr="00B406CE">
              <w:rPr>
                <w:lang w:val="fr-BE"/>
              </w:rPr>
              <w:t xml:space="preserve"> </w:t>
            </w:r>
            <w:proofErr w:type="gramStart"/>
            <w:r w:rsidRPr="00B406CE">
              <w:rPr>
                <w:lang w:val="fr-BE"/>
              </w:rPr>
              <w:t>organisation[</w:t>
            </w:r>
            <w:proofErr w:type="gramEnd"/>
            <w:r w:rsidRPr="00B406CE">
              <w:rPr>
                <w:lang w:val="fr-BE"/>
              </w:rPr>
              <w:t>N/Y]</w:t>
            </w:r>
          </w:p>
          <w:p w:rsidR="00D13093" w:rsidRDefault="00D13093" w:rsidP="00B55878">
            <w:pPr>
              <w:pStyle w:val="ListParagraph"/>
              <w:numPr>
                <w:ilvl w:val="0"/>
                <w:numId w:val="1"/>
              </w:numPr>
            </w:pPr>
            <w:r>
              <w:t>Housing association [N/Y]</w:t>
            </w:r>
          </w:p>
          <w:p w:rsidR="00D13093" w:rsidRDefault="00D13093" w:rsidP="00B55878">
            <w:pPr>
              <w:pStyle w:val="ListParagraph"/>
              <w:numPr>
                <w:ilvl w:val="0"/>
                <w:numId w:val="1"/>
              </w:numPr>
            </w:pPr>
            <w:r>
              <w:t>Voluntary organisation/charity [N/Y]</w:t>
            </w:r>
          </w:p>
        </w:tc>
      </w:tr>
      <w:tr w:rsidR="00D13093" w:rsidTr="00B91225">
        <w:tc>
          <w:tcPr>
            <w:tcW w:w="1413" w:type="dxa"/>
          </w:tcPr>
          <w:p w:rsidR="00D13093" w:rsidRDefault="00D13093" w:rsidP="00B55878">
            <w:pPr>
              <w:jc w:val="center"/>
            </w:pPr>
            <w:r>
              <w:t>Amendment</w:t>
            </w:r>
          </w:p>
        </w:tc>
        <w:tc>
          <w:tcPr>
            <w:tcW w:w="963" w:type="dxa"/>
          </w:tcPr>
          <w:p w:rsidR="00D13093" w:rsidRDefault="00D13093" w:rsidP="00B55878">
            <w:pPr>
              <w:jc w:val="center"/>
            </w:pPr>
            <w:r>
              <w:t>43</w:t>
            </w:r>
          </w:p>
        </w:tc>
        <w:tc>
          <w:tcPr>
            <w:tcW w:w="3402" w:type="dxa"/>
          </w:tcPr>
          <w:p w:rsidR="00D13093" w:rsidRDefault="00D13093" w:rsidP="00B55878">
            <w:pPr>
              <w:rPr>
                <w:rFonts w:ascii="Calibri" w:hAnsi="Calibri" w:cs="Calibri"/>
                <w:color w:val="000000"/>
              </w:rPr>
            </w:pPr>
            <w:r>
              <w:rPr>
                <w:rFonts w:ascii="Calibri" w:hAnsi="Calibri" w:cs="Calibri"/>
                <w:color w:val="000000"/>
              </w:rPr>
              <w:t xml:space="preserve">We know it is not always possible to keep staff up to date with new developments but we are interested in knowing what types of training the staff in your unit have received. In which of the following areas have your staff received FORMAL training in the last 12 months and how many staff </w:t>
            </w:r>
            <w:r>
              <w:rPr>
                <w:rFonts w:ascii="Calibri" w:hAnsi="Calibri" w:cs="Calibri"/>
                <w:color w:val="000000"/>
              </w:rPr>
              <w:lastRenderedPageBreak/>
              <w:t>members received this training?</w:t>
            </w:r>
          </w:p>
          <w:p w:rsidR="00D13093" w:rsidRDefault="00D13093" w:rsidP="00B55878">
            <w:pPr>
              <w:rPr>
                <w:rFonts w:ascii="Calibri" w:hAnsi="Calibri" w:cs="Calibri"/>
                <w:color w:val="000000"/>
              </w:rPr>
            </w:pPr>
          </w:p>
          <w:p w:rsidR="00D13093" w:rsidRDefault="00D13093" w:rsidP="00B55878">
            <w:pPr>
              <w:rPr>
                <w:rFonts w:ascii="Calibri" w:hAnsi="Calibri" w:cs="Calibri"/>
                <w:color w:val="000000"/>
              </w:rPr>
            </w:pPr>
            <w:r>
              <w:rPr>
                <w:rFonts w:ascii="Calibri" w:hAnsi="Calibri" w:cs="Calibri"/>
                <w:color w:val="000000"/>
              </w:rPr>
              <w:t>Number of staff that received training for:</w:t>
            </w:r>
          </w:p>
          <w:p w:rsidR="00D13093" w:rsidRPr="000E379A" w:rsidRDefault="00D13093" w:rsidP="00B55878">
            <w:pPr>
              <w:pStyle w:val="ListParagraph"/>
              <w:numPr>
                <w:ilvl w:val="0"/>
                <w:numId w:val="1"/>
              </w:numPr>
            </w:pPr>
            <w:r w:rsidRPr="000E379A">
              <w:rPr>
                <w:rFonts w:ascii="Calibri" w:hAnsi="Calibri" w:cs="Calibri"/>
                <w:color w:val="000000"/>
              </w:rPr>
              <w:t>Patients’ rights</w:t>
            </w:r>
          </w:p>
          <w:p w:rsidR="00D13093" w:rsidRPr="000E379A" w:rsidRDefault="00D13093" w:rsidP="00B55878">
            <w:pPr>
              <w:pStyle w:val="ListParagraph"/>
              <w:numPr>
                <w:ilvl w:val="0"/>
                <w:numId w:val="1"/>
              </w:numPr>
            </w:pPr>
            <w:r w:rsidRPr="000E379A">
              <w:rPr>
                <w:rFonts w:ascii="Calibri" w:hAnsi="Calibri" w:cs="Calibri"/>
                <w:color w:val="000000"/>
              </w:rPr>
              <w:t>Mental health law</w:t>
            </w:r>
          </w:p>
          <w:p w:rsidR="00D13093" w:rsidRPr="000E379A" w:rsidRDefault="00D13093" w:rsidP="00B55878">
            <w:pPr>
              <w:pStyle w:val="ListParagraph"/>
              <w:numPr>
                <w:ilvl w:val="0"/>
                <w:numId w:val="1"/>
              </w:numPr>
            </w:pPr>
            <w:r w:rsidRPr="000E379A">
              <w:rPr>
                <w:rFonts w:ascii="Calibri" w:hAnsi="Calibri" w:cs="Calibri"/>
                <w:color w:val="000000"/>
              </w:rPr>
              <w:t>Communication skills</w:t>
            </w:r>
          </w:p>
          <w:p w:rsidR="00D13093" w:rsidRPr="000E379A" w:rsidRDefault="00D13093" w:rsidP="00B55878">
            <w:pPr>
              <w:pStyle w:val="ListParagraph"/>
              <w:numPr>
                <w:ilvl w:val="0"/>
                <w:numId w:val="1"/>
              </w:numPr>
            </w:pPr>
            <w:r w:rsidRPr="000E379A">
              <w:rPr>
                <w:rFonts w:ascii="Calibri" w:hAnsi="Calibri" w:cs="Calibri"/>
                <w:color w:val="000000"/>
              </w:rPr>
              <w:t>Recovery based practice</w:t>
            </w:r>
          </w:p>
          <w:p w:rsidR="00D13093" w:rsidRPr="000E379A" w:rsidRDefault="00D13093" w:rsidP="00B55878">
            <w:pPr>
              <w:pStyle w:val="ListParagraph"/>
              <w:numPr>
                <w:ilvl w:val="0"/>
                <w:numId w:val="1"/>
              </w:numPr>
            </w:pPr>
            <w:r w:rsidRPr="000E379A">
              <w:rPr>
                <w:rFonts w:ascii="Calibri" w:hAnsi="Calibri" w:cs="Calibri"/>
                <w:color w:val="000000"/>
              </w:rPr>
              <w:t>Reporting of adverse incidents</w:t>
            </w:r>
          </w:p>
          <w:p w:rsidR="00D13093" w:rsidRPr="000E379A" w:rsidRDefault="00D13093" w:rsidP="00B55878">
            <w:pPr>
              <w:pStyle w:val="ListParagraph"/>
              <w:numPr>
                <w:ilvl w:val="0"/>
                <w:numId w:val="1"/>
              </w:numPr>
            </w:pPr>
            <w:r w:rsidRPr="000E379A">
              <w:rPr>
                <w:rFonts w:ascii="Calibri" w:hAnsi="Calibri" w:cs="Calibri"/>
                <w:color w:val="000000"/>
              </w:rPr>
              <w:t>De-escalation techniques</w:t>
            </w:r>
          </w:p>
          <w:p w:rsidR="00D13093" w:rsidRPr="000E379A" w:rsidRDefault="00D13093" w:rsidP="00B55878">
            <w:pPr>
              <w:pStyle w:val="ListParagraph"/>
              <w:numPr>
                <w:ilvl w:val="0"/>
                <w:numId w:val="1"/>
              </w:numPr>
            </w:pPr>
            <w:r w:rsidRPr="000E379A">
              <w:rPr>
                <w:rFonts w:ascii="Calibri" w:hAnsi="Calibri" w:cs="Calibri"/>
                <w:color w:val="000000"/>
              </w:rPr>
              <w:t>Restraint and control technique</w:t>
            </w:r>
          </w:p>
          <w:p w:rsidR="00D13093" w:rsidRPr="000E379A" w:rsidRDefault="00D13093" w:rsidP="00B55878">
            <w:pPr>
              <w:pStyle w:val="ListParagraph"/>
              <w:numPr>
                <w:ilvl w:val="0"/>
                <w:numId w:val="1"/>
              </w:numPr>
            </w:pPr>
            <w:r w:rsidRPr="000E379A">
              <w:rPr>
                <w:rFonts w:ascii="Calibri" w:hAnsi="Calibri" w:cs="Calibri"/>
                <w:color w:val="000000"/>
              </w:rPr>
              <w:t>Talking therapies (e.g. counselling, psychotherapy</w:t>
            </w:r>
          </w:p>
          <w:p w:rsidR="00D13093" w:rsidRPr="000E379A" w:rsidRDefault="00D13093" w:rsidP="00B55878">
            <w:pPr>
              <w:pStyle w:val="ListParagraph"/>
              <w:numPr>
                <w:ilvl w:val="0"/>
                <w:numId w:val="1"/>
              </w:numPr>
            </w:pPr>
            <w:r w:rsidRPr="000E379A">
              <w:rPr>
                <w:rFonts w:ascii="Calibri" w:hAnsi="Calibri" w:cs="Calibri"/>
                <w:color w:val="000000"/>
              </w:rPr>
              <w:t>Cognitive Behavioural Therapy</w:t>
            </w:r>
          </w:p>
          <w:p w:rsidR="00D13093" w:rsidRPr="000E379A" w:rsidRDefault="00D13093" w:rsidP="00B55878">
            <w:pPr>
              <w:pStyle w:val="ListParagraph"/>
              <w:numPr>
                <w:ilvl w:val="0"/>
                <w:numId w:val="1"/>
              </w:numPr>
            </w:pPr>
            <w:r w:rsidRPr="000E379A">
              <w:rPr>
                <w:rFonts w:ascii="Calibri" w:hAnsi="Calibri" w:cs="Calibri"/>
                <w:color w:val="000000"/>
              </w:rPr>
              <w:t>Family work (e.g. psychoeducation</w:t>
            </w:r>
            <w:r>
              <w:rPr>
                <w:rFonts w:ascii="Calibri" w:hAnsi="Calibri" w:cs="Calibri"/>
                <w:color w:val="000000"/>
              </w:rPr>
              <w:t>)</w:t>
            </w:r>
          </w:p>
          <w:p w:rsidR="00D13093" w:rsidRPr="000E379A" w:rsidRDefault="00D13093" w:rsidP="00B55878">
            <w:pPr>
              <w:pStyle w:val="ListParagraph"/>
              <w:numPr>
                <w:ilvl w:val="0"/>
                <w:numId w:val="1"/>
              </w:numPr>
            </w:pPr>
            <w:r w:rsidRPr="000E379A">
              <w:rPr>
                <w:rFonts w:ascii="Calibri" w:hAnsi="Calibri" w:cs="Calibri"/>
                <w:color w:val="000000"/>
              </w:rPr>
              <w:t>Health promotion (e.g. exercise and diet</w:t>
            </w:r>
            <w:r>
              <w:rPr>
                <w:rFonts w:ascii="Calibri" w:hAnsi="Calibri" w:cs="Calibri"/>
                <w:color w:val="000000"/>
              </w:rPr>
              <w:t>)</w:t>
            </w:r>
          </w:p>
          <w:p w:rsidR="00D13093" w:rsidRPr="000E379A" w:rsidRDefault="00D13093" w:rsidP="00B55878">
            <w:pPr>
              <w:pStyle w:val="ListParagraph"/>
              <w:numPr>
                <w:ilvl w:val="0"/>
                <w:numId w:val="1"/>
              </w:numPr>
            </w:pPr>
            <w:r w:rsidRPr="000E379A">
              <w:rPr>
                <w:rFonts w:ascii="Calibri" w:hAnsi="Calibri" w:cs="Calibri"/>
                <w:color w:val="000000"/>
              </w:rPr>
              <w:t>Smoking cessation</w:t>
            </w:r>
          </w:p>
          <w:p w:rsidR="00D13093" w:rsidRPr="000E379A" w:rsidRDefault="00D13093" w:rsidP="00B55878">
            <w:pPr>
              <w:pStyle w:val="ListParagraph"/>
              <w:numPr>
                <w:ilvl w:val="0"/>
                <w:numId w:val="1"/>
              </w:numPr>
            </w:pPr>
            <w:r w:rsidRPr="000E379A">
              <w:rPr>
                <w:rFonts w:ascii="Calibri" w:hAnsi="Calibri" w:cs="Calibri"/>
                <w:color w:val="000000"/>
              </w:rPr>
              <w:t>Alcohol and drug misuse</w:t>
            </w:r>
          </w:p>
          <w:p w:rsidR="00D13093" w:rsidRPr="000E379A" w:rsidRDefault="00D13093" w:rsidP="00B55878">
            <w:pPr>
              <w:pStyle w:val="ListParagraph"/>
              <w:numPr>
                <w:ilvl w:val="0"/>
                <w:numId w:val="1"/>
              </w:numPr>
            </w:pPr>
            <w:r w:rsidRPr="000E379A">
              <w:rPr>
                <w:rFonts w:ascii="Calibri" w:hAnsi="Calibri" w:cs="Calibri"/>
                <w:color w:val="000000"/>
              </w:rPr>
              <w:t>Work skills and employment</w:t>
            </w:r>
          </w:p>
          <w:p w:rsidR="00D13093" w:rsidRDefault="00D13093" w:rsidP="00B55878">
            <w:pPr>
              <w:pStyle w:val="ListParagraph"/>
              <w:numPr>
                <w:ilvl w:val="0"/>
                <w:numId w:val="1"/>
              </w:numPr>
            </w:pPr>
            <w:r w:rsidRPr="000E379A">
              <w:rPr>
                <w:rFonts w:ascii="Calibri" w:hAnsi="Calibri" w:cs="Calibri"/>
                <w:color w:val="000000"/>
              </w:rPr>
              <w:t>Other - please describe</w:t>
            </w:r>
          </w:p>
        </w:tc>
        <w:tc>
          <w:tcPr>
            <w:tcW w:w="3402" w:type="dxa"/>
          </w:tcPr>
          <w:p w:rsidR="003F60EB" w:rsidRPr="003F60EB" w:rsidRDefault="00AC0054" w:rsidP="003F60EB">
            <w:pPr>
              <w:rPr>
                <w:lang w:val="en-US"/>
              </w:rPr>
            </w:pPr>
            <w:r w:rsidRPr="00A82DAD">
              <w:rPr>
                <w:lang w:val="en-US"/>
              </w:rPr>
              <w:lastRenderedPageBreak/>
              <w:t>Remove “restrain</w:t>
            </w:r>
            <w:r>
              <w:rPr>
                <w:lang w:val="en-US"/>
              </w:rPr>
              <w:t>t</w:t>
            </w:r>
            <w:r w:rsidRPr="00A82DAD">
              <w:rPr>
                <w:lang w:val="en-US"/>
              </w:rPr>
              <w:t xml:space="preserve"> and control techniques”</w:t>
            </w:r>
            <w:r>
              <w:rPr>
                <w:lang w:val="en-US"/>
              </w:rPr>
              <w:t xml:space="preserve">. </w:t>
            </w:r>
            <w:r w:rsidR="003F60EB" w:rsidRPr="003F60EB">
              <w:rPr>
                <w:lang w:val="en-US"/>
              </w:rPr>
              <w:t xml:space="preserve">Add response options: “Self-harm and suicide”, “Breakaway techniques”, “Food handling” </w:t>
            </w:r>
            <w:r w:rsidR="003F60EB">
              <w:rPr>
                <w:lang w:val="en-US"/>
              </w:rPr>
              <w:t xml:space="preserve">, </w:t>
            </w:r>
            <w:r w:rsidR="003F60EB" w:rsidRPr="003F60EB">
              <w:rPr>
                <w:lang w:val="en-US"/>
              </w:rPr>
              <w:t>“Health and safety”</w:t>
            </w:r>
            <w:r w:rsidR="003F60EB">
              <w:rPr>
                <w:lang w:val="en-US"/>
              </w:rPr>
              <w:t xml:space="preserve">, </w:t>
            </w:r>
            <w:r w:rsidR="003F60EB" w:rsidRPr="003F60EB">
              <w:rPr>
                <w:lang w:val="en-US"/>
              </w:rPr>
              <w:t xml:space="preserve">‘Safeguarding”, “Vulnerable adults”, “Medication training”, “Motivational interviewing”, “Client empowerment and </w:t>
            </w:r>
            <w:r w:rsidR="003F60EB" w:rsidRPr="003F60EB">
              <w:rPr>
                <w:lang w:val="en-US"/>
              </w:rPr>
              <w:lastRenderedPageBreak/>
              <w:t>involvement”, “Support planning”, “Risk assessment”</w:t>
            </w:r>
            <w:r w:rsidR="003F60EB">
              <w:rPr>
                <w:lang w:val="en-US"/>
              </w:rPr>
              <w:t xml:space="preserve">, </w:t>
            </w:r>
          </w:p>
          <w:p w:rsidR="003F60EB" w:rsidRPr="003F60EB" w:rsidRDefault="003F60EB" w:rsidP="003F60EB">
            <w:pPr>
              <w:rPr>
                <w:lang w:val="en-US"/>
              </w:rPr>
            </w:pPr>
            <w:r w:rsidRPr="003F60EB">
              <w:rPr>
                <w:lang w:val="en-US"/>
              </w:rPr>
              <w:t>“Communication skills”, “Motivational communication” and “relationship building”</w:t>
            </w:r>
          </w:p>
          <w:p w:rsidR="00AC0054" w:rsidRDefault="00AC0054" w:rsidP="00D13093">
            <w:pPr>
              <w:rPr>
                <w:lang w:val="en-US"/>
              </w:rPr>
            </w:pPr>
          </w:p>
          <w:p w:rsidR="00AC0054" w:rsidRDefault="00AC0054" w:rsidP="00D13093">
            <w:pPr>
              <w:rPr>
                <w:rFonts w:ascii="Calibri" w:hAnsi="Calibri" w:cs="Calibri"/>
                <w:color w:val="000000"/>
              </w:rPr>
            </w:pPr>
          </w:p>
        </w:tc>
        <w:tc>
          <w:tcPr>
            <w:tcW w:w="851" w:type="dxa"/>
          </w:tcPr>
          <w:p w:rsidR="00D13093" w:rsidRDefault="00D13093" w:rsidP="00B55878">
            <w:pPr>
              <w:jc w:val="center"/>
              <w:rPr>
                <w:rFonts w:ascii="Calibri" w:hAnsi="Calibri" w:cs="Calibri"/>
                <w:color w:val="000000"/>
              </w:rPr>
            </w:pPr>
            <w:r>
              <w:rPr>
                <w:rFonts w:ascii="Calibri" w:hAnsi="Calibri" w:cs="Calibri"/>
                <w:color w:val="000000"/>
              </w:rPr>
              <w:lastRenderedPageBreak/>
              <w:t>44</w:t>
            </w:r>
          </w:p>
        </w:tc>
        <w:tc>
          <w:tcPr>
            <w:tcW w:w="4143" w:type="dxa"/>
          </w:tcPr>
          <w:p w:rsidR="00D13093" w:rsidRDefault="00D13093" w:rsidP="00B55878">
            <w:pPr>
              <w:rPr>
                <w:rFonts w:ascii="Calibri" w:hAnsi="Calibri" w:cs="Calibri"/>
                <w:color w:val="000000"/>
              </w:rPr>
            </w:pPr>
            <w:r>
              <w:rPr>
                <w:rFonts w:ascii="Calibri" w:hAnsi="Calibri" w:cs="Calibri"/>
                <w:color w:val="000000"/>
              </w:rPr>
              <w:t>We know it is not always possible to keep staff up to date with new developments but we are interested in knowing what types of training the staff in your unit have received. In which of the following areas have your staff received FORMAL training in the last 12 months and how many staff members received this training?</w:t>
            </w:r>
          </w:p>
          <w:p w:rsidR="00D13093" w:rsidRDefault="00D13093" w:rsidP="00B55878">
            <w:pPr>
              <w:rPr>
                <w:rFonts w:ascii="Calibri" w:hAnsi="Calibri" w:cs="Calibri"/>
                <w:color w:val="000000"/>
              </w:rPr>
            </w:pPr>
          </w:p>
          <w:p w:rsidR="00D13093" w:rsidRDefault="00D13093" w:rsidP="00B55878">
            <w:pPr>
              <w:rPr>
                <w:rFonts w:ascii="Calibri" w:hAnsi="Calibri" w:cs="Calibri"/>
                <w:color w:val="000000"/>
              </w:rPr>
            </w:pPr>
            <w:r>
              <w:rPr>
                <w:rFonts w:ascii="Calibri" w:hAnsi="Calibri" w:cs="Calibri"/>
                <w:color w:val="000000"/>
              </w:rPr>
              <w:lastRenderedPageBreak/>
              <w:t>Number of staff that received training for:</w:t>
            </w:r>
          </w:p>
          <w:p w:rsidR="00D13093" w:rsidRDefault="00D13093" w:rsidP="00B55878">
            <w:pPr>
              <w:pStyle w:val="ListParagraph"/>
              <w:numPr>
                <w:ilvl w:val="0"/>
                <w:numId w:val="1"/>
              </w:numPr>
            </w:pPr>
            <w:r>
              <w:t xml:space="preserve">Risk assessment (incl. suicide/self-harm) </w:t>
            </w:r>
          </w:p>
          <w:p w:rsidR="00D13093" w:rsidRDefault="00D13093" w:rsidP="00B55878">
            <w:pPr>
              <w:pStyle w:val="ListParagraph"/>
              <w:numPr>
                <w:ilvl w:val="0"/>
                <w:numId w:val="1"/>
              </w:numPr>
            </w:pPr>
            <w:r>
              <w:t>Communication skills</w:t>
            </w:r>
          </w:p>
          <w:p w:rsidR="00D13093" w:rsidRDefault="00D13093" w:rsidP="00B55878">
            <w:pPr>
              <w:pStyle w:val="ListParagraph"/>
              <w:numPr>
                <w:ilvl w:val="0"/>
                <w:numId w:val="1"/>
              </w:numPr>
            </w:pPr>
            <w:r>
              <w:t>Welfare and benefits</w:t>
            </w:r>
          </w:p>
          <w:p w:rsidR="00D13093" w:rsidRDefault="00D13093" w:rsidP="00B55878">
            <w:pPr>
              <w:pStyle w:val="ListParagraph"/>
              <w:numPr>
                <w:ilvl w:val="0"/>
                <w:numId w:val="1"/>
              </w:numPr>
            </w:pPr>
            <w:r>
              <w:t>Mental health awareness</w:t>
            </w:r>
          </w:p>
          <w:p w:rsidR="00D13093" w:rsidRDefault="00D13093" w:rsidP="00B55878">
            <w:pPr>
              <w:pStyle w:val="ListParagraph"/>
              <w:numPr>
                <w:ilvl w:val="0"/>
                <w:numId w:val="1"/>
              </w:numPr>
            </w:pPr>
            <w:r>
              <w:t>Recovery based practice</w:t>
            </w:r>
          </w:p>
          <w:p w:rsidR="00D13093" w:rsidRDefault="00D13093" w:rsidP="00B55878">
            <w:pPr>
              <w:pStyle w:val="ListParagraph"/>
              <w:numPr>
                <w:ilvl w:val="0"/>
                <w:numId w:val="1"/>
              </w:numPr>
            </w:pPr>
            <w:r>
              <w:t>Reporting of adverse incidents</w:t>
            </w:r>
          </w:p>
          <w:p w:rsidR="00D13093" w:rsidRDefault="00D13093" w:rsidP="00B55878">
            <w:pPr>
              <w:pStyle w:val="ListParagraph"/>
              <w:numPr>
                <w:ilvl w:val="0"/>
                <w:numId w:val="1"/>
              </w:numPr>
            </w:pPr>
            <w:r>
              <w:t>De-escalation and breakaway techniques</w:t>
            </w:r>
          </w:p>
          <w:p w:rsidR="00D13093" w:rsidRDefault="00D13093" w:rsidP="00B55878">
            <w:pPr>
              <w:pStyle w:val="ListParagraph"/>
              <w:numPr>
                <w:ilvl w:val="0"/>
                <w:numId w:val="1"/>
              </w:numPr>
            </w:pPr>
            <w:r>
              <w:t>Family work (e.g. psychoeducation)</w:t>
            </w:r>
          </w:p>
          <w:p w:rsidR="00D13093" w:rsidRDefault="00D13093" w:rsidP="00B55878">
            <w:pPr>
              <w:pStyle w:val="ListParagraph"/>
              <w:numPr>
                <w:ilvl w:val="0"/>
                <w:numId w:val="1"/>
              </w:numPr>
            </w:pPr>
            <w:r>
              <w:t>Health promotion (e.g. exercise and diet)</w:t>
            </w:r>
          </w:p>
          <w:p w:rsidR="00D13093" w:rsidRDefault="00D13093" w:rsidP="00B55878">
            <w:pPr>
              <w:pStyle w:val="ListParagraph"/>
              <w:numPr>
                <w:ilvl w:val="0"/>
                <w:numId w:val="1"/>
              </w:numPr>
            </w:pPr>
            <w:r>
              <w:t>Smoking cessation</w:t>
            </w:r>
          </w:p>
          <w:p w:rsidR="00D13093" w:rsidRDefault="00D13093" w:rsidP="00B55878">
            <w:pPr>
              <w:pStyle w:val="ListParagraph"/>
              <w:numPr>
                <w:ilvl w:val="0"/>
                <w:numId w:val="1"/>
              </w:numPr>
            </w:pPr>
            <w:r>
              <w:t>Alcohol and drug misuse</w:t>
            </w:r>
          </w:p>
          <w:p w:rsidR="00D13093" w:rsidRDefault="00D13093" w:rsidP="00B55878">
            <w:pPr>
              <w:pStyle w:val="ListParagraph"/>
              <w:numPr>
                <w:ilvl w:val="0"/>
                <w:numId w:val="1"/>
              </w:numPr>
            </w:pPr>
            <w:r>
              <w:t>Work skills and employment</w:t>
            </w:r>
          </w:p>
          <w:p w:rsidR="00D13093" w:rsidRDefault="00D13093" w:rsidP="00B55878">
            <w:pPr>
              <w:pStyle w:val="ListParagraph"/>
              <w:numPr>
                <w:ilvl w:val="0"/>
                <w:numId w:val="1"/>
              </w:numPr>
            </w:pPr>
            <w:r>
              <w:t>Medication management</w:t>
            </w:r>
          </w:p>
          <w:p w:rsidR="00D13093" w:rsidRDefault="00D13093" w:rsidP="00B55878">
            <w:pPr>
              <w:pStyle w:val="ListParagraph"/>
              <w:numPr>
                <w:ilvl w:val="0"/>
                <w:numId w:val="1"/>
              </w:numPr>
            </w:pPr>
            <w:r>
              <w:t>Patients’ rights</w:t>
            </w:r>
          </w:p>
          <w:p w:rsidR="00D13093" w:rsidRDefault="00D13093" w:rsidP="00B55878">
            <w:pPr>
              <w:pStyle w:val="ListParagraph"/>
              <w:numPr>
                <w:ilvl w:val="0"/>
                <w:numId w:val="1"/>
              </w:numPr>
            </w:pPr>
            <w:r>
              <w:t>Support planning</w:t>
            </w:r>
          </w:p>
          <w:p w:rsidR="00D13093" w:rsidRDefault="00D13093" w:rsidP="00B55878">
            <w:pPr>
              <w:pStyle w:val="ListParagraph"/>
              <w:numPr>
                <w:ilvl w:val="0"/>
                <w:numId w:val="1"/>
              </w:numPr>
            </w:pPr>
            <w:r>
              <w:t>Mental health law</w:t>
            </w:r>
          </w:p>
          <w:p w:rsidR="00D13093" w:rsidRDefault="00D13093" w:rsidP="00B55878">
            <w:pPr>
              <w:pStyle w:val="ListParagraph"/>
              <w:numPr>
                <w:ilvl w:val="0"/>
                <w:numId w:val="1"/>
              </w:numPr>
            </w:pPr>
            <w:r>
              <w:t>Food handling/basic food hygiene</w:t>
            </w:r>
          </w:p>
          <w:p w:rsidR="00D13093" w:rsidRDefault="00D13093" w:rsidP="00B55878">
            <w:pPr>
              <w:pStyle w:val="ListParagraph"/>
              <w:numPr>
                <w:ilvl w:val="0"/>
                <w:numId w:val="1"/>
              </w:numPr>
            </w:pPr>
            <w:r>
              <w:t>Other – please describe</w:t>
            </w:r>
          </w:p>
          <w:p w:rsidR="00D13093" w:rsidRDefault="00D13093" w:rsidP="00B55878"/>
        </w:tc>
      </w:tr>
      <w:tr w:rsidR="00D13093" w:rsidTr="00B91225">
        <w:tc>
          <w:tcPr>
            <w:tcW w:w="1413" w:type="dxa"/>
          </w:tcPr>
          <w:p w:rsidR="00D13093" w:rsidRDefault="00D13093" w:rsidP="00B55878">
            <w:pPr>
              <w:jc w:val="center"/>
            </w:pPr>
            <w:r>
              <w:lastRenderedPageBreak/>
              <w:t>New Item</w:t>
            </w:r>
          </w:p>
        </w:tc>
        <w:tc>
          <w:tcPr>
            <w:tcW w:w="963" w:type="dxa"/>
          </w:tcPr>
          <w:p w:rsidR="00D13093" w:rsidRDefault="00D13093" w:rsidP="00B55878">
            <w:pPr>
              <w:jc w:val="center"/>
            </w:pPr>
          </w:p>
        </w:tc>
        <w:tc>
          <w:tcPr>
            <w:tcW w:w="3402" w:type="dxa"/>
          </w:tcPr>
          <w:p w:rsidR="00D13093" w:rsidRDefault="00D13093" w:rsidP="00B55878">
            <w:pPr>
              <w:jc w:val="center"/>
            </w:pPr>
            <w:r>
              <w:t>-</w:t>
            </w:r>
          </w:p>
        </w:tc>
        <w:tc>
          <w:tcPr>
            <w:tcW w:w="3402" w:type="dxa"/>
            <w:shd w:val="clear" w:color="auto" w:fill="auto"/>
          </w:tcPr>
          <w:p w:rsidR="001A5785" w:rsidRPr="0063612D" w:rsidRDefault="001A5785" w:rsidP="001A5785">
            <w:r w:rsidRPr="0063612D">
              <w:t xml:space="preserve">Multiple general comments from </w:t>
            </w:r>
            <w:r w:rsidR="0063612D" w:rsidRPr="0063612D">
              <w:t>focus groups and expert panels</w:t>
            </w:r>
            <w:r w:rsidRPr="0063612D">
              <w:t xml:space="preserve"> regarding the training and expertise of staff. This item proposed, discussed and agreed by PMG.   </w:t>
            </w:r>
          </w:p>
          <w:p w:rsidR="00D13093" w:rsidRDefault="00D13093" w:rsidP="00D13093"/>
        </w:tc>
        <w:tc>
          <w:tcPr>
            <w:tcW w:w="851" w:type="dxa"/>
          </w:tcPr>
          <w:p w:rsidR="00D13093" w:rsidRPr="000E379A" w:rsidRDefault="00D13093" w:rsidP="00B55878">
            <w:pPr>
              <w:jc w:val="center"/>
            </w:pPr>
            <w:r>
              <w:t>45</w:t>
            </w:r>
          </w:p>
        </w:tc>
        <w:tc>
          <w:tcPr>
            <w:tcW w:w="4143" w:type="dxa"/>
          </w:tcPr>
          <w:p w:rsidR="00D13093" w:rsidRDefault="00D13093" w:rsidP="00B55878">
            <w:r w:rsidRPr="000E379A">
              <w:t>How many of your staff are qualified to at least Level 2 NVQ in Health and Social Care (Adults)?</w:t>
            </w:r>
          </w:p>
        </w:tc>
      </w:tr>
      <w:tr w:rsidR="00D13093" w:rsidTr="00B91225">
        <w:tc>
          <w:tcPr>
            <w:tcW w:w="1413" w:type="dxa"/>
          </w:tcPr>
          <w:p w:rsidR="00D13093" w:rsidRDefault="00D13093" w:rsidP="00B55878">
            <w:pPr>
              <w:jc w:val="center"/>
            </w:pPr>
            <w:r>
              <w:lastRenderedPageBreak/>
              <w:t>Amendment</w:t>
            </w:r>
          </w:p>
        </w:tc>
        <w:tc>
          <w:tcPr>
            <w:tcW w:w="963" w:type="dxa"/>
          </w:tcPr>
          <w:p w:rsidR="00D13093" w:rsidRDefault="00D13093" w:rsidP="00B55878">
            <w:pPr>
              <w:jc w:val="center"/>
            </w:pPr>
            <w:r>
              <w:t>46</w:t>
            </w:r>
          </w:p>
        </w:tc>
        <w:tc>
          <w:tcPr>
            <w:tcW w:w="3402" w:type="dxa"/>
          </w:tcPr>
          <w:p w:rsidR="00D13093" w:rsidRDefault="00D13093" w:rsidP="00B55878">
            <w:r>
              <w:rPr>
                <w:rFonts w:ascii="Calibri" w:hAnsi="Calibri" w:cs="Calibri"/>
                <w:color w:val="000000"/>
              </w:rPr>
              <w:t>Approximately how many of your patients/residents will move on to more independent accommodation in the next 2 years?</w:t>
            </w:r>
          </w:p>
        </w:tc>
        <w:tc>
          <w:tcPr>
            <w:tcW w:w="3402" w:type="dxa"/>
          </w:tcPr>
          <w:p w:rsidR="00D13093" w:rsidRPr="004973F9" w:rsidRDefault="00CD7B66" w:rsidP="00CD7B66">
            <w:r w:rsidRPr="00A82DAD">
              <w:rPr>
                <w:lang w:val="en-US"/>
              </w:rPr>
              <w:t>Replace “independent accommodation” with “independence” or “less support”</w:t>
            </w:r>
            <w:r>
              <w:rPr>
                <w:lang w:val="en-US"/>
              </w:rPr>
              <w:t xml:space="preserve"> </w:t>
            </w:r>
            <w:r w:rsidRPr="00A82DAD">
              <w:rPr>
                <w:lang w:val="en-US"/>
              </w:rPr>
              <w:t>(</w:t>
            </w:r>
            <w:r>
              <w:rPr>
                <w:lang w:val="en-US"/>
              </w:rPr>
              <w:t>floating outreach</w:t>
            </w:r>
            <w:r w:rsidRPr="00A82DAD">
              <w:rPr>
                <w:lang w:val="en-US"/>
              </w:rPr>
              <w:t xml:space="preserve"> clients should already be in independent accommodation)</w:t>
            </w:r>
            <w:r>
              <w:rPr>
                <w:lang w:val="en-US"/>
              </w:rPr>
              <w:t>.</w:t>
            </w:r>
          </w:p>
        </w:tc>
        <w:tc>
          <w:tcPr>
            <w:tcW w:w="851" w:type="dxa"/>
          </w:tcPr>
          <w:p w:rsidR="00D13093" w:rsidRPr="004973F9" w:rsidRDefault="00D13093" w:rsidP="00B55878">
            <w:pPr>
              <w:jc w:val="center"/>
            </w:pPr>
            <w:r w:rsidRPr="004973F9">
              <w:t>48</w:t>
            </w:r>
          </w:p>
        </w:tc>
        <w:tc>
          <w:tcPr>
            <w:tcW w:w="4143" w:type="dxa"/>
          </w:tcPr>
          <w:p w:rsidR="00D13093" w:rsidRPr="000E379A" w:rsidRDefault="00D13093" w:rsidP="00B55878">
            <w:pPr>
              <w:rPr>
                <w:i/>
              </w:rPr>
            </w:pPr>
            <w:r w:rsidRPr="000E379A">
              <w:rPr>
                <w:i/>
              </w:rPr>
              <w:t>For accomodation-based services:</w:t>
            </w:r>
          </w:p>
          <w:p w:rsidR="00D13093" w:rsidRDefault="00D13093" w:rsidP="00B55878">
            <w:r>
              <w:t xml:space="preserve">Approximately how many of your service users will move on to more independent accommodation in the next 2 years? </w:t>
            </w:r>
          </w:p>
          <w:p w:rsidR="00D13093" w:rsidRDefault="00D13093" w:rsidP="00B55878"/>
          <w:p w:rsidR="00D13093" w:rsidRPr="000E379A" w:rsidRDefault="00D13093" w:rsidP="00B55878">
            <w:pPr>
              <w:rPr>
                <w:i/>
              </w:rPr>
            </w:pPr>
            <w:r w:rsidRPr="000E379A">
              <w:rPr>
                <w:i/>
              </w:rPr>
              <w:t>For floating support services:</w:t>
            </w:r>
          </w:p>
          <w:p w:rsidR="00D13093" w:rsidRDefault="00D13093" w:rsidP="00B55878">
            <w:r>
              <w:t xml:space="preserve">Approximately how many of your service users will successfully move on from your service in the next 2 years? </w:t>
            </w:r>
          </w:p>
        </w:tc>
      </w:tr>
      <w:tr w:rsidR="00D13093" w:rsidTr="00B91225">
        <w:tc>
          <w:tcPr>
            <w:tcW w:w="1413" w:type="dxa"/>
          </w:tcPr>
          <w:p w:rsidR="00D13093" w:rsidRDefault="00D13093" w:rsidP="00B55878">
            <w:pPr>
              <w:jc w:val="center"/>
            </w:pPr>
            <w:r>
              <w:t>Amendment</w:t>
            </w:r>
          </w:p>
        </w:tc>
        <w:tc>
          <w:tcPr>
            <w:tcW w:w="963" w:type="dxa"/>
          </w:tcPr>
          <w:p w:rsidR="00D13093" w:rsidRDefault="00D13093" w:rsidP="00B55878">
            <w:pPr>
              <w:jc w:val="center"/>
            </w:pPr>
            <w:r>
              <w:t>47</w:t>
            </w:r>
          </w:p>
        </w:tc>
        <w:tc>
          <w:tcPr>
            <w:tcW w:w="3402" w:type="dxa"/>
          </w:tcPr>
          <w:p w:rsidR="00D13093" w:rsidRDefault="00D13093" w:rsidP="00B55878">
            <w:r w:rsidRPr="000E379A">
              <w:t>Please estimate the number of your patients/residents who have moved on from your unit to more independent accommodation in the last 2 years?</w:t>
            </w:r>
          </w:p>
        </w:tc>
        <w:tc>
          <w:tcPr>
            <w:tcW w:w="3402" w:type="dxa"/>
          </w:tcPr>
          <w:p w:rsidR="00D13093" w:rsidRDefault="00351234" w:rsidP="00D13093">
            <w:r>
              <w:t>See above.</w:t>
            </w:r>
          </w:p>
        </w:tc>
        <w:tc>
          <w:tcPr>
            <w:tcW w:w="851" w:type="dxa"/>
          </w:tcPr>
          <w:p w:rsidR="00D13093" w:rsidRPr="004973F9" w:rsidRDefault="00D13093" w:rsidP="00B55878">
            <w:pPr>
              <w:jc w:val="center"/>
            </w:pPr>
            <w:r>
              <w:t>49</w:t>
            </w:r>
          </w:p>
        </w:tc>
        <w:tc>
          <w:tcPr>
            <w:tcW w:w="4143" w:type="dxa"/>
          </w:tcPr>
          <w:p w:rsidR="00D13093" w:rsidRPr="000E379A" w:rsidRDefault="00D13093" w:rsidP="00B55878">
            <w:pPr>
              <w:rPr>
                <w:i/>
              </w:rPr>
            </w:pPr>
            <w:r w:rsidRPr="000E379A">
              <w:rPr>
                <w:i/>
              </w:rPr>
              <w:t>For accomodation-based services:</w:t>
            </w:r>
          </w:p>
          <w:p w:rsidR="00D13093" w:rsidRDefault="00D13093" w:rsidP="00B55878">
            <w:r>
              <w:t xml:space="preserve">Please estimate the number of your service users who have moved on from your service to more independent accommodation in the last 2 years? </w:t>
            </w:r>
          </w:p>
          <w:p w:rsidR="00D13093" w:rsidRDefault="00D13093" w:rsidP="00B55878"/>
          <w:p w:rsidR="00D13093" w:rsidRPr="000E379A" w:rsidRDefault="00D13093" w:rsidP="00B55878">
            <w:pPr>
              <w:rPr>
                <w:i/>
              </w:rPr>
            </w:pPr>
            <w:r w:rsidRPr="000E379A">
              <w:rPr>
                <w:i/>
              </w:rPr>
              <w:t>For floating support services:</w:t>
            </w:r>
          </w:p>
          <w:p w:rsidR="00D13093" w:rsidRDefault="00D13093" w:rsidP="00B55878">
            <w:r>
              <w:t>Please estimate the number of your service users who have successfully moved on from your service in the last 2 years?</w:t>
            </w:r>
          </w:p>
        </w:tc>
      </w:tr>
      <w:tr w:rsidR="00D13093" w:rsidTr="00B91225">
        <w:tc>
          <w:tcPr>
            <w:tcW w:w="1413" w:type="dxa"/>
          </w:tcPr>
          <w:p w:rsidR="00D13093" w:rsidRDefault="00D13093" w:rsidP="00B55878">
            <w:pPr>
              <w:jc w:val="center"/>
            </w:pPr>
            <w:r>
              <w:t>Amendment</w:t>
            </w:r>
          </w:p>
        </w:tc>
        <w:tc>
          <w:tcPr>
            <w:tcW w:w="963" w:type="dxa"/>
          </w:tcPr>
          <w:p w:rsidR="00D13093" w:rsidRDefault="00D13093" w:rsidP="00B55878">
            <w:pPr>
              <w:jc w:val="center"/>
            </w:pPr>
            <w:r>
              <w:t>50</w:t>
            </w:r>
          </w:p>
        </w:tc>
        <w:tc>
          <w:tcPr>
            <w:tcW w:w="3402" w:type="dxa"/>
          </w:tcPr>
          <w:p w:rsidR="00D13093" w:rsidRDefault="00D13093" w:rsidP="00B55878">
            <w:r w:rsidRPr="007E15AF">
              <w:t>Do all patients/residents have an allocated worker (key worker/primary nurse/named nurse/personal counsellor) in your unit?</w:t>
            </w:r>
          </w:p>
        </w:tc>
        <w:tc>
          <w:tcPr>
            <w:tcW w:w="3402" w:type="dxa"/>
          </w:tcPr>
          <w:p w:rsidR="00D13093" w:rsidRDefault="00351234" w:rsidP="00D13093">
            <w:r>
              <w:t>“Keyworker”</w:t>
            </w:r>
            <w:r w:rsidRPr="00622089">
              <w:t xml:space="preserve"> is the most appropriate term</w:t>
            </w:r>
            <w:r>
              <w:t>; remove other options</w:t>
            </w:r>
            <w:r w:rsidRPr="00622089">
              <w:t>.</w:t>
            </w:r>
          </w:p>
        </w:tc>
        <w:tc>
          <w:tcPr>
            <w:tcW w:w="851" w:type="dxa"/>
          </w:tcPr>
          <w:p w:rsidR="00D13093" w:rsidRPr="007E15AF" w:rsidRDefault="00D13093" w:rsidP="00B55878">
            <w:pPr>
              <w:jc w:val="center"/>
            </w:pPr>
            <w:r>
              <w:t>52</w:t>
            </w:r>
          </w:p>
        </w:tc>
        <w:tc>
          <w:tcPr>
            <w:tcW w:w="4143" w:type="dxa"/>
          </w:tcPr>
          <w:p w:rsidR="00D13093" w:rsidRDefault="00D13093" w:rsidP="00B55878">
            <w:r w:rsidRPr="007E15AF">
              <w:t>Do all residents/service users have an allocated worker (key worker/support worker) in your project/service?</w:t>
            </w:r>
          </w:p>
        </w:tc>
      </w:tr>
      <w:tr w:rsidR="00D13093" w:rsidTr="00B91225">
        <w:tc>
          <w:tcPr>
            <w:tcW w:w="1413" w:type="dxa"/>
          </w:tcPr>
          <w:p w:rsidR="00D13093" w:rsidRDefault="00D13093" w:rsidP="00B55878">
            <w:pPr>
              <w:jc w:val="center"/>
            </w:pPr>
            <w:r>
              <w:t>Amendment</w:t>
            </w:r>
          </w:p>
        </w:tc>
        <w:tc>
          <w:tcPr>
            <w:tcW w:w="963" w:type="dxa"/>
          </w:tcPr>
          <w:p w:rsidR="00D13093" w:rsidRDefault="00D13093" w:rsidP="00B55878">
            <w:pPr>
              <w:jc w:val="center"/>
            </w:pPr>
            <w:r>
              <w:t>51</w:t>
            </w:r>
          </w:p>
        </w:tc>
        <w:tc>
          <w:tcPr>
            <w:tcW w:w="3402" w:type="dxa"/>
          </w:tcPr>
          <w:p w:rsidR="00D13093" w:rsidRDefault="00D13093" w:rsidP="00B55878">
            <w:r>
              <w:rPr>
                <w:rFonts w:ascii="Calibri" w:hAnsi="Calibri" w:cs="Calibri"/>
                <w:color w:val="000000"/>
              </w:rPr>
              <w:t>If yes, how often do they usually meet one-to-one?</w:t>
            </w:r>
          </w:p>
        </w:tc>
        <w:tc>
          <w:tcPr>
            <w:tcW w:w="3402" w:type="dxa"/>
          </w:tcPr>
          <w:p w:rsidR="00D13093" w:rsidRDefault="00351234" w:rsidP="00351234">
            <w:r>
              <w:t>Change item to reflect ‘formal keywork sessions’; informal, non-therapeutic, one-on-one contact is common in residential settings.</w:t>
            </w:r>
          </w:p>
        </w:tc>
        <w:tc>
          <w:tcPr>
            <w:tcW w:w="851" w:type="dxa"/>
          </w:tcPr>
          <w:p w:rsidR="00D13093" w:rsidRPr="007E15AF" w:rsidRDefault="00D13093" w:rsidP="00B55878">
            <w:pPr>
              <w:jc w:val="center"/>
            </w:pPr>
            <w:r>
              <w:t>53</w:t>
            </w:r>
          </w:p>
        </w:tc>
        <w:tc>
          <w:tcPr>
            <w:tcW w:w="4143" w:type="dxa"/>
          </w:tcPr>
          <w:p w:rsidR="00D13093" w:rsidRDefault="00D13093" w:rsidP="00B55878">
            <w:r w:rsidRPr="007E15AF">
              <w:t>If yes, how often do they usually meet for a forma</w:t>
            </w:r>
            <w:r>
              <w:t>l / planned one-to-one session?</w:t>
            </w:r>
          </w:p>
        </w:tc>
      </w:tr>
      <w:tr w:rsidR="00D13093" w:rsidTr="00B91225">
        <w:tc>
          <w:tcPr>
            <w:tcW w:w="1413" w:type="dxa"/>
          </w:tcPr>
          <w:p w:rsidR="00D13093" w:rsidRDefault="00D13093" w:rsidP="00B55878">
            <w:pPr>
              <w:jc w:val="center"/>
            </w:pPr>
            <w:r>
              <w:t>New Item</w:t>
            </w:r>
          </w:p>
        </w:tc>
        <w:tc>
          <w:tcPr>
            <w:tcW w:w="963" w:type="dxa"/>
          </w:tcPr>
          <w:p w:rsidR="00D13093" w:rsidRDefault="00D13093" w:rsidP="00B55878">
            <w:pPr>
              <w:jc w:val="center"/>
            </w:pPr>
            <w:r>
              <w:t>-</w:t>
            </w:r>
          </w:p>
        </w:tc>
        <w:tc>
          <w:tcPr>
            <w:tcW w:w="3402" w:type="dxa"/>
          </w:tcPr>
          <w:p w:rsidR="00D13093" w:rsidRDefault="00D13093" w:rsidP="00B55878">
            <w:pPr>
              <w:jc w:val="center"/>
            </w:pPr>
            <w:r>
              <w:t>-</w:t>
            </w:r>
          </w:p>
        </w:tc>
        <w:tc>
          <w:tcPr>
            <w:tcW w:w="3402" w:type="dxa"/>
            <w:shd w:val="clear" w:color="auto" w:fill="auto"/>
          </w:tcPr>
          <w:p w:rsidR="003622E3" w:rsidRPr="0063612D" w:rsidRDefault="003622E3" w:rsidP="003622E3">
            <w:r w:rsidRPr="0063612D">
              <w:t>F</w:t>
            </w:r>
            <w:r w:rsidR="0063612D">
              <w:t>ocus group</w:t>
            </w:r>
            <w:r w:rsidRPr="0063612D">
              <w:t xml:space="preserve"> comments for Item 56 (“How often do you have meetings where staff and residents/service users discuss the running of the project/service?”) emphasised the </w:t>
            </w:r>
            <w:r w:rsidRPr="0063612D">
              <w:lastRenderedPageBreak/>
              <w:t xml:space="preserve">need to better involve service users in the running of the project and getting their feedback; this item was created in response to this. This item proposed, discussed and agreed by PMG.   </w:t>
            </w:r>
          </w:p>
          <w:p w:rsidR="00D13093" w:rsidRPr="003622E3" w:rsidRDefault="00D13093" w:rsidP="003622E3"/>
        </w:tc>
        <w:tc>
          <w:tcPr>
            <w:tcW w:w="851" w:type="dxa"/>
          </w:tcPr>
          <w:p w:rsidR="00D13093" w:rsidRPr="007E15AF" w:rsidRDefault="00D13093" w:rsidP="00B55878">
            <w:pPr>
              <w:jc w:val="center"/>
            </w:pPr>
            <w:r>
              <w:lastRenderedPageBreak/>
              <w:t>59</w:t>
            </w:r>
          </w:p>
        </w:tc>
        <w:tc>
          <w:tcPr>
            <w:tcW w:w="4143" w:type="dxa"/>
          </w:tcPr>
          <w:p w:rsidR="00D13093" w:rsidRDefault="00D13093" w:rsidP="00B55878">
            <w:r w:rsidRPr="007E15AF">
              <w:t>Is it chaired or co-chaired by a resident/service user?</w:t>
            </w:r>
            <w:r>
              <w:t xml:space="preserve"> </w:t>
            </w:r>
          </w:p>
          <w:p w:rsidR="00D13093" w:rsidRDefault="00D13093" w:rsidP="00B55878"/>
          <w:p w:rsidR="00D13093" w:rsidRDefault="00D13093" w:rsidP="009430C9">
            <w:r>
              <w:t>[</w:t>
            </w:r>
            <w:r w:rsidRPr="003622E3">
              <w:rPr>
                <w:i/>
              </w:rPr>
              <w:t>Note: This relates to Item 5</w:t>
            </w:r>
            <w:r w:rsidR="009430C9" w:rsidRPr="003622E3">
              <w:rPr>
                <w:i/>
              </w:rPr>
              <w:t>6</w:t>
            </w:r>
            <w:r w:rsidRPr="003622E3">
              <w:rPr>
                <w:i/>
              </w:rPr>
              <w:t xml:space="preserve"> – “How often do you have meetings where staff and </w:t>
            </w:r>
            <w:r w:rsidRPr="003622E3">
              <w:rPr>
                <w:i/>
              </w:rPr>
              <w:lastRenderedPageBreak/>
              <w:t>residents/service users discuss the running of the project/service?”</w:t>
            </w:r>
            <w:r w:rsidRPr="003622E3">
              <w:t>]</w:t>
            </w:r>
          </w:p>
        </w:tc>
      </w:tr>
      <w:tr w:rsidR="00D13093" w:rsidTr="00B91225">
        <w:tc>
          <w:tcPr>
            <w:tcW w:w="1413" w:type="dxa"/>
          </w:tcPr>
          <w:p w:rsidR="00D13093" w:rsidRDefault="00D13093" w:rsidP="00B55878">
            <w:pPr>
              <w:jc w:val="center"/>
            </w:pPr>
            <w:r>
              <w:lastRenderedPageBreak/>
              <w:t>Amendment</w:t>
            </w:r>
          </w:p>
        </w:tc>
        <w:tc>
          <w:tcPr>
            <w:tcW w:w="963" w:type="dxa"/>
          </w:tcPr>
          <w:p w:rsidR="00D13093" w:rsidRDefault="00D13093" w:rsidP="00B55878">
            <w:pPr>
              <w:jc w:val="center"/>
            </w:pPr>
            <w:r>
              <w:t>57</w:t>
            </w:r>
          </w:p>
        </w:tc>
        <w:tc>
          <w:tcPr>
            <w:tcW w:w="3402" w:type="dxa"/>
          </w:tcPr>
          <w:p w:rsidR="00D13093" w:rsidRDefault="00D13093" w:rsidP="00B55878">
            <w:pPr>
              <w:rPr>
                <w:rFonts w:ascii="Calibri" w:hAnsi="Calibri" w:cs="Calibri"/>
                <w:color w:val="000000"/>
              </w:rPr>
            </w:pPr>
            <w:r>
              <w:rPr>
                <w:rFonts w:ascii="Calibri" w:hAnsi="Calibri" w:cs="Calibri"/>
                <w:color w:val="000000"/>
              </w:rPr>
              <w:t>To what extent do residents’ views influence decision-making in your facility?</w:t>
            </w:r>
          </w:p>
          <w:p w:rsidR="00D13093" w:rsidRDefault="00D13093" w:rsidP="00B55878">
            <w:pPr>
              <w:rPr>
                <w:rFonts w:ascii="Calibri" w:hAnsi="Calibri" w:cs="Calibri"/>
                <w:color w:val="000000"/>
              </w:rPr>
            </w:pPr>
          </w:p>
          <w:p w:rsidR="00D13093" w:rsidRPr="007E15AF" w:rsidRDefault="00D13093" w:rsidP="00B55878">
            <w:r w:rsidRPr="007E15AF">
              <w:t>[Hardly at all, A little, Moderately, Quite a lot, A great deal]</w:t>
            </w:r>
          </w:p>
        </w:tc>
        <w:tc>
          <w:tcPr>
            <w:tcW w:w="3402" w:type="dxa"/>
          </w:tcPr>
          <w:p w:rsidR="00351234" w:rsidRDefault="00351234" w:rsidP="00351234">
            <w:r>
              <w:t>Item is likely to encourage false responses from managers due to the global nature of the question.</w:t>
            </w:r>
          </w:p>
          <w:p w:rsidR="00351234" w:rsidRDefault="00351234" w:rsidP="00351234">
            <w:r>
              <w:t>Add response options that reflect residents influence in particular areas, such as ‘Décor’, ‘Selection of keyworker’, ‘Staff recruitment’, ‘Changes to risk assessments’,</w:t>
            </w:r>
          </w:p>
          <w:p w:rsidR="00351234" w:rsidRDefault="00351234" w:rsidP="00351234">
            <w:r>
              <w:t>‘Meal options’, and ‘Entertainment’</w:t>
            </w:r>
          </w:p>
          <w:p w:rsidR="00D13093" w:rsidRDefault="00D13093" w:rsidP="00351234"/>
        </w:tc>
        <w:tc>
          <w:tcPr>
            <w:tcW w:w="851" w:type="dxa"/>
          </w:tcPr>
          <w:p w:rsidR="00D13093" w:rsidRDefault="00D13093" w:rsidP="00B55878">
            <w:pPr>
              <w:jc w:val="center"/>
            </w:pPr>
            <w:r>
              <w:t>60-64</w:t>
            </w:r>
          </w:p>
        </w:tc>
        <w:tc>
          <w:tcPr>
            <w:tcW w:w="4143" w:type="dxa"/>
          </w:tcPr>
          <w:p w:rsidR="00D13093" w:rsidRDefault="00D13093" w:rsidP="00B55878">
            <w:r>
              <w:t xml:space="preserve">To what extent do residents’/service users’ views influence decision-making in the following areas: </w:t>
            </w:r>
          </w:p>
          <w:p w:rsidR="00D13093" w:rsidRDefault="00D13093" w:rsidP="00D13093">
            <w:pPr>
              <w:pStyle w:val="ListParagraph"/>
              <w:numPr>
                <w:ilvl w:val="0"/>
                <w:numId w:val="4"/>
              </w:numPr>
            </w:pPr>
            <w:r>
              <w:t>Décor (Item 60)</w:t>
            </w:r>
          </w:p>
          <w:p w:rsidR="00D13093" w:rsidRDefault="00D13093" w:rsidP="00D13093">
            <w:pPr>
              <w:pStyle w:val="ListParagraph"/>
              <w:numPr>
                <w:ilvl w:val="0"/>
                <w:numId w:val="4"/>
              </w:numPr>
            </w:pPr>
            <w:r>
              <w:t>Entertainment (Item 61)</w:t>
            </w:r>
          </w:p>
          <w:p w:rsidR="00D13093" w:rsidRDefault="00D13093" w:rsidP="00D13093">
            <w:pPr>
              <w:pStyle w:val="ListParagraph"/>
              <w:numPr>
                <w:ilvl w:val="0"/>
                <w:numId w:val="4"/>
              </w:numPr>
            </w:pPr>
            <w:r>
              <w:t>Selection of keyworker (Item 62)</w:t>
            </w:r>
          </w:p>
          <w:p w:rsidR="00D13093" w:rsidRDefault="00D13093" w:rsidP="00D13093">
            <w:pPr>
              <w:pStyle w:val="ListParagraph"/>
              <w:numPr>
                <w:ilvl w:val="0"/>
                <w:numId w:val="4"/>
              </w:numPr>
            </w:pPr>
            <w:r>
              <w:t>Changes to risk assessments (Item 63)</w:t>
            </w:r>
          </w:p>
          <w:p w:rsidR="00D13093" w:rsidRDefault="00D13093" w:rsidP="00D13093">
            <w:pPr>
              <w:pStyle w:val="ListParagraph"/>
              <w:numPr>
                <w:ilvl w:val="0"/>
                <w:numId w:val="4"/>
              </w:numPr>
            </w:pPr>
            <w:r>
              <w:t>Staff recruitment (Item 64)</w:t>
            </w:r>
          </w:p>
          <w:p w:rsidR="00D13093" w:rsidRDefault="00D13093" w:rsidP="00B55878"/>
          <w:p w:rsidR="00D13093" w:rsidRDefault="00D13093" w:rsidP="00B55878">
            <w:r w:rsidRPr="007E15AF">
              <w:t>[Hardly at all, A little, Moderately, Quite a lot, A great deal]</w:t>
            </w:r>
          </w:p>
        </w:tc>
      </w:tr>
      <w:tr w:rsidR="00D13093" w:rsidTr="00B91225">
        <w:tc>
          <w:tcPr>
            <w:tcW w:w="1413" w:type="dxa"/>
          </w:tcPr>
          <w:p w:rsidR="00D13093" w:rsidRDefault="00D13093" w:rsidP="00B55878">
            <w:pPr>
              <w:jc w:val="center"/>
            </w:pPr>
            <w:r>
              <w:t>New Item</w:t>
            </w:r>
          </w:p>
        </w:tc>
        <w:tc>
          <w:tcPr>
            <w:tcW w:w="963" w:type="dxa"/>
          </w:tcPr>
          <w:p w:rsidR="00D13093" w:rsidRDefault="00D13093" w:rsidP="00B55878">
            <w:pPr>
              <w:jc w:val="center"/>
            </w:pPr>
            <w:r>
              <w:t>-</w:t>
            </w:r>
          </w:p>
        </w:tc>
        <w:tc>
          <w:tcPr>
            <w:tcW w:w="3402" w:type="dxa"/>
          </w:tcPr>
          <w:p w:rsidR="00D13093" w:rsidRDefault="00D13093" w:rsidP="00B55878">
            <w:pPr>
              <w:jc w:val="center"/>
            </w:pPr>
            <w:r>
              <w:t>-</w:t>
            </w:r>
          </w:p>
          <w:p w:rsidR="00D13093" w:rsidRDefault="00D13093" w:rsidP="00B55878">
            <w:pPr>
              <w:jc w:val="center"/>
            </w:pPr>
          </w:p>
        </w:tc>
        <w:tc>
          <w:tcPr>
            <w:tcW w:w="3402" w:type="dxa"/>
            <w:shd w:val="clear" w:color="auto" w:fill="auto"/>
          </w:tcPr>
          <w:p w:rsidR="00D13093" w:rsidRDefault="008404F0" w:rsidP="0063612D">
            <w:r>
              <w:t>F</w:t>
            </w:r>
            <w:r w:rsidR="0063612D">
              <w:t>ocus group</w:t>
            </w:r>
            <w:r>
              <w:t xml:space="preserve"> comments on Q57: </w:t>
            </w:r>
            <w:r w:rsidR="009430C9">
              <w:t xml:space="preserve">Add </w:t>
            </w:r>
            <w:r>
              <w:t>‘What is the forum for service users to have their views heard?’</w:t>
            </w:r>
            <w:r w:rsidR="009430C9">
              <w:t xml:space="preserve"> or </w:t>
            </w:r>
            <w:r>
              <w:rPr>
                <w:lang w:val="en-US"/>
              </w:rPr>
              <w:t>‘W</w:t>
            </w:r>
            <w:r>
              <w:t xml:space="preserve">hat are the methods of eliciting service </w:t>
            </w:r>
            <w:proofErr w:type="gramStart"/>
            <w:r>
              <w:t>users</w:t>
            </w:r>
            <w:proofErr w:type="gramEnd"/>
            <w:r>
              <w:t xml:space="preserve"> views and do they result in influencing decisions?’</w:t>
            </w:r>
          </w:p>
        </w:tc>
        <w:tc>
          <w:tcPr>
            <w:tcW w:w="851" w:type="dxa"/>
          </w:tcPr>
          <w:p w:rsidR="00D13093" w:rsidRPr="00DB5EA9" w:rsidRDefault="00D13093" w:rsidP="00B55878">
            <w:pPr>
              <w:jc w:val="center"/>
            </w:pPr>
            <w:r>
              <w:t>65</w:t>
            </w:r>
          </w:p>
        </w:tc>
        <w:tc>
          <w:tcPr>
            <w:tcW w:w="4143" w:type="dxa"/>
          </w:tcPr>
          <w:p w:rsidR="00D13093" w:rsidRDefault="00D13093" w:rsidP="00B55878">
            <w:r w:rsidRPr="00DB5EA9">
              <w:t>Does your organisation carry out a survey of your residents’/service users’ views of your service at least annually</w:t>
            </w:r>
          </w:p>
        </w:tc>
      </w:tr>
      <w:tr w:rsidR="00D13093" w:rsidTr="00B91225">
        <w:tc>
          <w:tcPr>
            <w:tcW w:w="1413" w:type="dxa"/>
          </w:tcPr>
          <w:p w:rsidR="00D13093" w:rsidRDefault="00D13093" w:rsidP="00B55878">
            <w:pPr>
              <w:jc w:val="center"/>
            </w:pPr>
            <w:r>
              <w:t>New Item</w:t>
            </w:r>
          </w:p>
        </w:tc>
        <w:tc>
          <w:tcPr>
            <w:tcW w:w="963" w:type="dxa"/>
          </w:tcPr>
          <w:p w:rsidR="00D13093" w:rsidRDefault="00D13093" w:rsidP="00B55878">
            <w:pPr>
              <w:jc w:val="center"/>
            </w:pPr>
            <w:r>
              <w:t>-</w:t>
            </w:r>
          </w:p>
        </w:tc>
        <w:tc>
          <w:tcPr>
            <w:tcW w:w="3402" w:type="dxa"/>
          </w:tcPr>
          <w:p w:rsidR="00D13093" w:rsidRDefault="00D13093" w:rsidP="00B55878">
            <w:pPr>
              <w:jc w:val="center"/>
            </w:pPr>
            <w:r>
              <w:t>-</w:t>
            </w:r>
          </w:p>
        </w:tc>
        <w:tc>
          <w:tcPr>
            <w:tcW w:w="3402" w:type="dxa"/>
            <w:shd w:val="clear" w:color="auto" w:fill="auto"/>
          </w:tcPr>
          <w:p w:rsidR="00D13093" w:rsidRDefault="009430C9" w:rsidP="00D13093">
            <w:r>
              <w:t>See above</w:t>
            </w:r>
          </w:p>
        </w:tc>
        <w:tc>
          <w:tcPr>
            <w:tcW w:w="851" w:type="dxa"/>
          </w:tcPr>
          <w:p w:rsidR="00D13093" w:rsidRPr="00DB5EA9" w:rsidRDefault="00D13093" w:rsidP="00B55878">
            <w:pPr>
              <w:jc w:val="center"/>
            </w:pPr>
            <w:r>
              <w:t>66</w:t>
            </w:r>
          </w:p>
        </w:tc>
        <w:tc>
          <w:tcPr>
            <w:tcW w:w="4143" w:type="dxa"/>
          </w:tcPr>
          <w:p w:rsidR="00D13093" w:rsidRDefault="00D13093" w:rsidP="00B55878">
            <w:r w:rsidRPr="00DB5EA9">
              <w:t>If yes, are the results fed back to the residents/service users, please describe?</w:t>
            </w:r>
          </w:p>
        </w:tc>
      </w:tr>
      <w:tr w:rsidR="00D13093" w:rsidTr="00B91225">
        <w:tc>
          <w:tcPr>
            <w:tcW w:w="1413" w:type="dxa"/>
          </w:tcPr>
          <w:p w:rsidR="00D13093" w:rsidRDefault="00D13093" w:rsidP="00B55878">
            <w:pPr>
              <w:jc w:val="center"/>
            </w:pPr>
            <w:r>
              <w:t>New Item</w:t>
            </w:r>
          </w:p>
        </w:tc>
        <w:tc>
          <w:tcPr>
            <w:tcW w:w="963" w:type="dxa"/>
          </w:tcPr>
          <w:p w:rsidR="00D13093" w:rsidRDefault="00D13093" w:rsidP="00B55878">
            <w:pPr>
              <w:jc w:val="center"/>
            </w:pPr>
            <w:r>
              <w:t>-</w:t>
            </w:r>
          </w:p>
        </w:tc>
        <w:tc>
          <w:tcPr>
            <w:tcW w:w="3402" w:type="dxa"/>
          </w:tcPr>
          <w:p w:rsidR="00D13093" w:rsidRDefault="00D13093" w:rsidP="00B55878">
            <w:pPr>
              <w:jc w:val="center"/>
            </w:pPr>
            <w:r>
              <w:t>-</w:t>
            </w:r>
          </w:p>
        </w:tc>
        <w:tc>
          <w:tcPr>
            <w:tcW w:w="3402" w:type="dxa"/>
            <w:shd w:val="clear" w:color="auto" w:fill="auto"/>
          </w:tcPr>
          <w:p w:rsidR="00D13093" w:rsidRDefault="009430C9" w:rsidP="009430C9">
            <w:r>
              <w:t>See above</w:t>
            </w:r>
          </w:p>
        </w:tc>
        <w:tc>
          <w:tcPr>
            <w:tcW w:w="851" w:type="dxa"/>
          </w:tcPr>
          <w:p w:rsidR="00D13093" w:rsidRPr="00DB5EA9" w:rsidRDefault="00D13093" w:rsidP="00B55878">
            <w:pPr>
              <w:jc w:val="center"/>
            </w:pPr>
            <w:r>
              <w:t>67</w:t>
            </w:r>
          </w:p>
        </w:tc>
        <w:tc>
          <w:tcPr>
            <w:tcW w:w="4143" w:type="dxa"/>
          </w:tcPr>
          <w:p w:rsidR="00D13093" w:rsidRDefault="00D13093" w:rsidP="00B55878">
            <w:r w:rsidRPr="00DB5EA9">
              <w:t>If yes, please describe how are the results fed back?</w:t>
            </w:r>
          </w:p>
        </w:tc>
      </w:tr>
      <w:tr w:rsidR="00D13093" w:rsidTr="00B91225">
        <w:tc>
          <w:tcPr>
            <w:tcW w:w="1413" w:type="dxa"/>
          </w:tcPr>
          <w:p w:rsidR="00D13093" w:rsidRDefault="00D13093" w:rsidP="00B55878">
            <w:pPr>
              <w:jc w:val="center"/>
            </w:pPr>
            <w:r>
              <w:t>Amendment</w:t>
            </w:r>
          </w:p>
        </w:tc>
        <w:tc>
          <w:tcPr>
            <w:tcW w:w="963" w:type="dxa"/>
          </w:tcPr>
          <w:p w:rsidR="00D13093" w:rsidRDefault="00D13093" w:rsidP="00B55878">
            <w:pPr>
              <w:jc w:val="center"/>
            </w:pPr>
            <w:r>
              <w:t>58</w:t>
            </w:r>
          </w:p>
        </w:tc>
        <w:tc>
          <w:tcPr>
            <w:tcW w:w="3402" w:type="dxa"/>
          </w:tcPr>
          <w:p w:rsidR="00D13093" w:rsidRDefault="00D13093" w:rsidP="00B55878">
            <w:r>
              <w:t xml:space="preserve">Who reviews therapeutic effects and side effects of psychiatric medication? </w:t>
            </w:r>
          </w:p>
          <w:p w:rsidR="00D13093" w:rsidRDefault="00D13093" w:rsidP="00D13093">
            <w:pPr>
              <w:pStyle w:val="ListParagraph"/>
              <w:numPr>
                <w:ilvl w:val="0"/>
                <w:numId w:val="3"/>
              </w:numPr>
            </w:pPr>
            <w:r>
              <w:lastRenderedPageBreak/>
              <w:t>Service users</w:t>
            </w:r>
          </w:p>
          <w:p w:rsidR="00D13093" w:rsidRDefault="00D13093" w:rsidP="00D13093">
            <w:pPr>
              <w:pStyle w:val="ListParagraph"/>
              <w:numPr>
                <w:ilvl w:val="0"/>
                <w:numId w:val="3"/>
              </w:numPr>
            </w:pPr>
            <w:r>
              <w:t>Staff</w:t>
            </w:r>
          </w:p>
        </w:tc>
        <w:tc>
          <w:tcPr>
            <w:tcW w:w="3402" w:type="dxa"/>
          </w:tcPr>
          <w:p w:rsidR="00D13093" w:rsidRDefault="008404F0" w:rsidP="008404F0">
            <w:r w:rsidRPr="000E6A4F">
              <w:lastRenderedPageBreak/>
              <w:t xml:space="preserve">Medication is reviewed </w:t>
            </w:r>
            <w:r>
              <w:t xml:space="preserve">by GPs or psychiatrists. Project staff typically monitor rather than review effects </w:t>
            </w:r>
            <w:r>
              <w:lastRenderedPageBreak/>
              <w:t>and side effects.</w:t>
            </w:r>
          </w:p>
        </w:tc>
        <w:tc>
          <w:tcPr>
            <w:tcW w:w="851" w:type="dxa"/>
          </w:tcPr>
          <w:p w:rsidR="00D13093" w:rsidRPr="00D551F0" w:rsidRDefault="00D13093" w:rsidP="00B55878">
            <w:pPr>
              <w:jc w:val="center"/>
            </w:pPr>
            <w:r>
              <w:lastRenderedPageBreak/>
              <w:t>68</w:t>
            </w:r>
          </w:p>
        </w:tc>
        <w:tc>
          <w:tcPr>
            <w:tcW w:w="4143" w:type="dxa"/>
          </w:tcPr>
          <w:p w:rsidR="00D13093" w:rsidRDefault="00D13093" w:rsidP="00B55878">
            <w:r w:rsidRPr="00D551F0">
              <w:t xml:space="preserve">Who reviews therapeutic effects and side effects of psychiatric medication most in your service? </w:t>
            </w:r>
            <w:r>
              <w:t xml:space="preserve"> </w:t>
            </w:r>
          </w:p>
          <w:p w:rsidR="00D13093" w:rsidRDefault="00D13093" w:rsidP="00D13093">
            <w:pPr>
              <w:pStyle w:val="ListParagraph"/>
              <w:numPr>
                <w:ilvl w:val="0"/>
                <w:numId w:val="2"/>
              </w:numPr>
            </w:pPr>
            <w:r>
              <w:lastRenderedPageBreak/>
              <w:t>Residents/service users</w:t>
            </w:r>
          </w:p>
          <w:p w:rsidR="00D13093" w:rsidRDefault="00D13093" w:rsidP="00D13093">
            <w:pPr>
              <w:pStyle w:val="ListParagraph"/>
              <w:numPr>
                <w:ilvl w:val="0"/>
                <w:numId w:val="2"/>
              </w:numPr>
            </w:pPr>
            <w:r>
              <w:t>Staff</w:t>
            </w:r>
          </w:p>
          <w:p w:rsidR="00D13093" w:rsidRDefault="00D13093" w:rsidP="00D13093">
            <w:pPr>
              <w:pStyle w:val="ListParagraph"/>
              <w:numPr>
                <w:ilvl w:val="0"/>
                <w:numId w:val="2"/>
              </w:numPr>
            </w:pPr>
            <w:r>
              <w:t>Outside staff (e.g. GP, psychiatrist, care co-ordinator)</w:t>
            </w:r>
          </w:p>
        </w:tc>
      </w:tr>
      <w:tr w:rsidR="00D13093" w:rsidTr="00B91225">
        <w:tc>
          <w:tcPr>
            <w:tcW w:w="1413" w:type="dxa"/>
          </w:tcPr>
          <w:p w:rsidR="00D13093" w:rsidRDefault="00D13093" w:rsidP="00B55878">
            <w:pPr>
              <w:jc w:val="center"/>
            </w:pPr>
            <w:r>
              <w:lastRenderedPageBreak/>
              <w:t>Amendment</w:t>
            </w:r>
          </w:p>
        </w:tc>
        <w:tc>
          <w:tcPr>
            <w:tcW w:w="963" w:type="dxa"/>
          </w:tcPr>
          <w:p w:rsidR="00D13093" w:rsidRDefault="00D13093" w:rsidP="00B55878">
            <w:pPr>
              <w:jc w:val="center"/>
            </w:pPr>
            <w:r>
              <w:t>60</w:t>
            </w:r>
          </w:p>
        </w:tc>
        <w:tc>
          <w:tcPr>
            <w:tcW w:w="3402" w:type="dxa"/>
          </w:tcPr>
          <w:p w:rsidR="00D13093" w:rsidRDefault="00D13093" w:rsidP="00B55878">
            <w:r>
              <w:t xml:space="preserve">Do patients/residents here who are prescribed antipsychotic medication have the following investigations to check for side effects at least annually? </w:t>
            </w:r>
          </w:p>
          <w:p w:rsidR="00D13093" w:rsidRDefault="00D13093" w:rsidP="00B55878"/>
          <w:p w:rsidR="00D13093" w:rsidRDefault="00D13093" w:rsidP="00D13093">
            <w:pPr>
              <w:pStyle w:val="ListParagraph"/>
              <w:numPr>
                <w:ilvl w:val="0"/>
                <w:numId w:val="6"/>
              </w:numPr>
            </w:pPr>
            <w:r>
              <w:t xml:space="preserve">Weight checks, </w:t>
            </w:r>
          </w:p>
          <w:p w:rsidR="00D13093" w:rsidRDefault="00D13093" w:rsidP="00D13093">
            <w:pPr>
              <w:pStyle w:val="ListParagraph"/>
              <w:numPr>
                <w:ilvl w:val="0"/>
                <w:numId w:val="6"/>
              </w:numPr>
            </w:pPr>
            <w:r>
              <w:t xml:space="preserve">Blood tests (e.g. lipids, glucose), </w:t>
            </w:r>
          </w:p>
          <w:p w:rsidR="00D13093" w:rsidRDefault="00D13093" w:rsidP="00D13093">
            <w:pPr>
              <w:pStyle w:val="ListParagraph"/>
              <w:numPr>
                <w:ilvl w:val="0"/>
                <w:numId w:val="6"/>
              </w:numPr>
            </w:pPr>
            <w:r>
              <w:t xml:space="preserve">ECGs </w:t>
            </w:r>
          </w:p>
          <w:p w:rsidR="008404F0" w:rsidRDefault="008404F0" w:rsidP="008404F0"/>
          <w:p w:rsidR="008404F0" w:rsidRDefault="008404F0" w:rsidP="008404F0">
            <w:r w:rsidRPr="007E15AF">
              <w:t>[</w:t>
            </w:r>
            <w:r>
              <w:t>Yes, No</w:t>
            </w:r>
            <w:r w:rsidRPr="007E15AF">
              <w:t>]</w:t>
            </w:r>
          </w:p>
        </w:tc>
        <w:tc>
          <w:tcPr>
            <w:tcW w:w="3402" w:type="dxa"/>
          </w:tcPr>
          <w:p w:rsidR="008404F0" w:rsidRDefault="008404F0" w:rsidP="008404F0">
            <w:r>
              <w:t>Managers may find it difficult to answer this item; GPs do not often inform staff when reviews occur.</w:t>
            </w:r>
          </w:p>
          <w:p w:rsidR="00D13093" w:rsidRDefault="008404F0" w:rsidP="008404F0">
            <w:r>
              <w:t>Add additional response option: “Not known”.</w:t>
            </w:r>
          </w:p>
        </w:tc>
        <w:tc>
          <w:tcPr>
            <w:tcW w:w="851" w:type="dxa"/>
          </w:tcPr>
          <w:p w:rsidR="00D13093" w:rsidRPr="00D551F0" w:rsidRDefault="00D13093" w:rsidP="00B55878">
            <w:pPr>
              <w:jc w:val="center"/>
            </w:pPr>
            <w:r>
              <w:t>70</w:t>
            </w:r>
          </w:p>
        </w:tc>
        <w:tc>
          <w:tcPr>
            <w:tcW w:w="4143" w:type="dxa"/>
          </w:tcPr>
          <w:p w:rsidR="00D13093" w:rsidRDefault="00D13093" w:rsidP="00B55878">
            <w:r w:rsidRPr="00D551F0">
              <w:t>Do residents/service users here who are prescribed antipsychotic medication have the following investigations to check for side effects at least annually?</w:t>
            </w:r>
          </w:p>
          <w:p w:rsidR="00D13093" w:rsidRDefault="00D13093" w:rsidP="00B55878"/>
          <w:p w:rsidR="00D13093" w:rsidRDefault="00D13093" w:rsidP="00D13093">
            <w:pPr>
              <w:pStyle w:val="ListParagraph"/>
              <w:numPr>
                <w:ilvl w:val="0"/>
                <w:numId w:val="5"/>
              </w:numPr>
            </w:pPr>
            <w:r>
              <w:t xml:space="preserve">Weight checks, </w:t>
            </w:r>
          </w:p>
          <w:p w:rsidR="00D13093" w:rsidRDefault="00D13093" w:rsidP="00D13093">
            <w:pPr>
              <w:pStyle w:val="ListParagraph"/>
              <w:numPr>
                <w:ilvl w:val="0"/>
                <w:numId w:val="5"/>
              </w:numPr>
            </w:pPr>
            <w:r>
              <w:t xml:space="preserve">Blood tests (e.g. lipids, glucose), </w:t>
            </w:r>
          </w:p>
          <w:p w:rsidR="00D13093" w:rsidRDefault="00D13093" w:rsidP="00D13093">
            <w:pPr>
              <w:pStyle w:val="ListParagraph"/>
              <w:numPr>
                <w:ilvl w:val="0"/>
                <w:numId w:val="5"/>
              </w:numPr>
            </w:pPr>
            <w:r>
              <w:t xml:space="preserve">ECGs </w:t>
            </w:r>
          </w:p>
          <w:p w:rsidR="008404F0" w:rsidRDefault="008404F0" w:rsidP="008404F0"/>
          <w:p w:rsidR="008404F0" w:rsidRDefault="008404F0" w:rsidP="008404F0">
            <w:r w:rsidRPr="007E15AF">
              <w:t>[</w:t>
            </w:r>
            <w:r>
              <w:t>Yes, No, Not known</w:t>
            </w:r>
            <w:r w:rsidRPr="007E15AF">
              <w:t>]</w:t>
            </w:r>
          </w:p>
        </w:tc>
      </w:tr>
      <w:tr w:rsidR="00D13093" w:rsidTr="00B91225">
        <w:tc>
          <w:tcPr>
            <w:tcW w:w="1413" w:type="dxa"/>
          </w:tcPr>
          <w:p w:rsidR="00D13093" w:rsidRDefault="00D13093" w:rsidP="00B55878">
            <w:pPr>
              <w:jc w:val="center"/>
            </w:pPr>
            <w:r>
              <w:t>Amendment</w:t>
            </w:r>
          </w:p>
        </w:tc>
        <w:tc>
          <w:tcPr>
            <w:tcW w:w="963" w:type="dxa"/>
          </w:tcPr>
          <w:p w:rsidR="00D13093" w:rsidRDefault="00D13093" w:rsidP="00B55878">
            <w:pPr>
              <w:jc w:val="center"/>
            </w:pPr>
            <w:r>
              <w:t>62</w:t>
            </w:r>
          </w:p>
        </w:tc>
        <w:tc>
          <w:tcPr>
            <w:tcW w:w="3402" w:type="dxa"/>
          </w:tcPr>
          <w:p w:rsidR="00D13093" w:rsidRDefault="00D13093" w:rsidP="00B55878">
            <w:r>
              <w:t xml:space="preserve">What does your facility do to promote physical health among patients/residents with regard to the following areas: </w:t>
            </w:r>
          </w:p>
          <w:p w:rsidR="00D13093" w:rsidRDefault="00D13093" w:rsidP="00B55878"/>
          <w:p w:rsidR="00D13093" w:rsidRDefault="00D13093" w:rsidP="00B55878">
            <w:r>
              <w:t>Smoking?</w:t>
            </w:r>
          </w:p>
          <w:p w:rsidR="00D13093" w:rsidRDefault="00D13093" w:rsidP="00B55878">
            <w:pPr>
              <w:pStyle w:val="ListParagraph"/>
              <w:numPr>
                <w:ilvl w:val="0"/>
                <w:numId w:val="1"/>
              </w:numPr>
            </w:pPr>
            <w:r>
              <w:t>Smoking cessation</w:t>
            </w:r>
          </w:p>
          <w:p w:rsidR="00D13093" w:rsidRDefault="00D13093" w:rsidP="00B55878">
            <w:pPr>
              <w:pStyle w:val="ListParagraph"/>
              <w:numPr>
                <w:ilvl w:val="0"/>
                <w:numId w:val="1"/>
              </w:numPr>
            </w:pPr>
            <w:r>
              <w:t>Other (please describe):</w:t>
            </w:r>
          </w:p>
          <w:p w:rsidR="00D13093" w:rsidRDefault="00D13093" w:rsidP="00B55878">
            <w:r>
              <w:t>Diet?</w:t>
            </w:r>
          </w:p>
          <w:p w:rsidR="00D13093" w:rsidRDefault="00D13093" w:rsidP="00B55878">
            <w:pPr>
              <w:pStyle w:val="ListParagraph"/>
              <w:numPr>
                <w:ilvl w:val="0"/>
                <w:numId w:val="1"/>
              </w:numPr>
            </w:pPr>
            <w:r>
              <w:t>Dietary advice</w:t>
            </w:r>
          </w:p>
          <w:p w:rsidR="00D13093" w:rsidRDefault="00D13093" w:rsidP="00B55878">
            <w:pPr>
              <w:pStyle w:val="ListParagraph"/>
              <w:numPr>
                <w:ilvl w:val="0"/>
                <w:numId w:val="1"/>
              </w:numPr>
            </w:pPr>
            <w:r>
              <w:t>Support with cooking/choosing healthier meals</w:t>
            </w:r>
          </w:p>
          <w:p w:rsidR="00D13093" w:rsidRDefault="00D13093" w:rsidP="00B55878">
            <w:pPr>
              <w:pStyle w:val="ListParagraph"/>
              <w:numPr>
                <w:ilvl w:val="0"/>
                <w:numId w:val="1"/>
              </w:numPr>
            </w:pPr>
            <w:r>
              <w:t>Other (please describe):</w:t>
            </w:r>
          </w:p>
          <w:p w:rsidR="00D13093" w:rsidRDefault="00D13093" w:rsidP="00B55878">
            <w:r>
              <w:t>Physical exercise?</w:t>
            </w:r>
            <w:r>
              <w:tab/>
            </w:r>
            <w:r>
              <w:tab/>
            </w:r>
          </w:p>
          <w:p w:rsidR="00D13093" w:rsidRDefault="00D13093" w:rsidP="00B55878">
            <w:pPr>
              <w:pStyle w:val="ListParagraph"/>
              <w:numPr>
                <w:ilvl w:val="0"/>
                <w:numId w:val="1"/>
              </w:numPr>
            </w:pPr>
            <w:r>
              <w:t>Exercise advice</w:t>
            </w:r>
          </w:p>
          <w:p w:rsidR="00D13093" w:rsidRDefault="00D13093" w:rsidP="00B55878">
            <w:pPr>
              <w:pStyle w:val="ListParagraph"/>
              <w:numPr>
                <w:ilvl w:val="0"/>
                <w:numId w:val="1"/>
              </w:numPr>
            </w:pPr>
            <w:r>
              <w:t xml:space="preserve">Support to access physical </w:t>
            </w:r>
            <w:r>
              <w:lastRenderedPageBreak/>
              <w:t>exercise e.g. gym/swimming pool etc</w:t>
            </w:r>
          </w:p>
          <w:p w:rsidR="00D13093" w:rsidRDefault="00D13093" w:rsidP="00B55878">
            <w:pPr>
              <w:pStyle w:val="ListParagraph"/>
              <w:numPr>
                <w:ilvl w:val="0"/>
                <w:numId w:val="1"/>
              </w:numPr>
            </w:pPr>
            <w:r>
              <w:t>Other (please describe):</w:t>
            </w:r>
          </w:p>
          <w:p w:rsidR="00D13093" w:rsidRDefault="00D13093" w:rsidP="00B55878">
            <w:r>
              <w:t>Sexual health?</w:t>
            </w:r>
            <w:r>
              <w:tab/>
            </w:r>
            <w:r>
              <w:tab/>
            </w:r>
            <w:r>
              <w:tab/>
            </w:r>
          </w:p>
          <w:p w:rsidR="00D13093" w:rsidRDefault="00D13093" w:rsidP="00B55878">
            <w:pPr>
              <w:pStyle w:val="ListParagraph"/>
              <w:numPr>
                <w:ilvl w:val="0"/>
                <w:numId w:val="1"/>
              </w:numPr>
            </w:pPr>
            <w:r>
              <w:t>Supporting access to or giving sexual health information</w:t>
            </w:r>
          </w:p>
          <w:p w:rsidR="00D13093" w:rsidRDefault="00D13093" w:rsidP="00B55878">
            <w:pPr>
              <w:pStyle w:val="ListParagraph"/>
              <w:numPr>
                <w:ilvl w:val="0"/>
                <w:numId w:val="1"/>
              </w:numPr>
            </w:pPr>
            <w:r>
              <w:t>Supporting access to or giving advice about contraception</w:t>
            </w:r>
          </w:p>
          <w:p w:rsidR="00D13093" w:rsidRDefault="00D13093" w:rsidP="00B55878">
            <w:pPr>
              <w:pStyle w:val="ListParagraph"/>
              <w:numPr>
                <w:ilvl w:val="0"/>
                <w:numId w:val="1"/>
              </w:numPr>
            </w:pPr>
            <w:r>
              <w:t>Providing condoms</w:t>
            </w:r>
          </w:p>
          <w:p w:rsidR="00D13093" w:rsidRDefault="00D13093" w:rsidP="00B55878">
            <w:pPr>
              <w:pStyle w:val="ListParagraph"/>
              <w:numPr>
                <w:ilvl w:val="0"/>
                <w:numId w:val="1"/>
              </w:numPr>
            </w:pPr>
            <w:r>
              <w:t>Other (please describe):</w:t>
            </w:r>
          </w:p>
          <w:p w:rsidR="00D13093" w:rsidRDefault="00D13093" w:rsidP="00B55878">
            <w:r>
              <w:t>Dental care?</w:t>
            </w:r>
          </w:p>
          <w:p w:rsidR="00D13093" w:rsidRDefault="00D13093" w:rsidP="00B55878">
            <w:pPr>
              <w:pStyle w:val="ListParagraph"/>
              <w:numPr>
                <w:ilvl w:val="0"/>
                <w:numId w:val="1"/>
              </w:numPr>
            </w:pPr>
            <w:r>
              <w:t>Arranging or encouraging dental check-ups</w:t>
            </w:r>
          </w:p>
          <w:p w:rsidR="00D13093" w:rsidRDefault="00D13093" w:rsidP="00B55878">
            <w:pPr>
              <w:pStyle w:val="ListParagraph"/>
              <w:numPr>
                <w:ilvl w:val="0"/>
                <w:numId w:val="1"/>
              </w:numPr>
            </w:pPr>
            <w:r>
              <w:t>Other (please describe):</w:t>
            </w:r>
          </w:p>
          <w:p w:rsidR="00D13093" w:rsidRDefault="00D13093" w:rsidP="00B55878">
            <w:r>
              <w:tab/>
            </w:r>
          </w:p>
        </w:tc>
        <w:tc>
          <w:tcPr>
            <w:tcW w:w="3402" w:type="dxa"/>
            <w:shd w:val="clear" w:color="auto" w:fill="auto"/>
          </w:tcPr>
          <w:p w:rsidR="00D13093" w:rsidRPr="00B406CE" w:rsidRDefault="00D13093" w:rsidP="00A7611E">
            <w:pPr>
              <w:rPr>
                <w:i/>
              </w:rPr>
            </w:pPr>
          </w:p>
        </w:tc>
        <w:tc>
          <w:tcPr>
            <w:tcW w:w="851" w:type="dxa"/>
          </w:tcPr>
          <w:p w:rsidR="00D13093" w:rsidRDefault="00D13093" w:rsidP="00B55878">
            <w:pPr>
              <w:jc w:val="center"/>
            </w:pPr>
            <w:r>
              <w:t>70</w:t>
            </w:r>
          </w:p>
        </w:tc>
        <w:tc>
          <w:tcPr>
            <w:tcW w:w="4143" w:type="dxa"/>
          </w:tcPr>
          <w:p w:rsidR="00D13093" w:rsidRDefault="00D13093" w:rsidP="00B55878">
            <w:r>
              <w:t xml:space="preserve">What does your project/service do to promote physical health among residents/service users with regard to the following areas: </w:t>
            </w:r>
          </w:p>
          <w:p w:rsidR="00D13093" w:rsidRDefault="00D13093" w:rsidP="00B55878"/>
          <w:p w:rsidR="00D13093" w:rsidRDefault="00D13093" w:rsidP="00B55878">
            <w:r>
              <w:t>Smoking?</w:t>
            </w:r>
          </w:p>
          <w:p w:rsidR="00D13093" w:rsidRDefault="00D13093" w:rsidP="00B55878">
            <w:pPr>
              <w:pStyle w:val="ListParagraph"/>
              <w:numPr>
                <w:ilvl w:val="0"/>
                <w:numId w:val="1"/>
              </w:numPr>
            </w:pPr>
            <w:r>
              <w:t>Formal smoking cessation</w:t>
            </w:r>
          </w:p>
          <w:p w:rsidR="00D13093" w:rsidRDefault="00D13093" w:rsidP="00B55878">
            <w:pPr>
              <w:pStyle w:val="ListParagraph"/>
              <w:numPr>
                <w:ilvl w:val="0"/>
                <w:numId w:val="1"/>
              </w:numPr>
            </w:pPr>
            <w:r>
              <w:t>Other (e.g. rationing cigarettes) (please describe):</w:t>
            </w:r>
          </w:p>
          <w:p w:rsidR="00D13093" w:rsidRDefault="00D13093" w:rsidP="00B55878">
            <w:r>
              <w:t>Diet?</w:t>
            </w:r>
          </w:p>
          <w:p w:rsidR="00D13093" w:rsidRDefault="00D13093" w:rsidP="00B55878">
            <w:pPr>
              <w:pStyle w:val="ListParagraph"/>
              <w:numPr>
                <w:ilvl w:val="0"/>
                <w:numId w:val="1"/>
              </w:numPr>
            </w:pPr>
            <w:r>
              <w:t>Dietary advice</w:t>
            </w:r>
          </w:p>
          <w:p w:rsidR="00D13093" w:rsidRDefault="00D13093" w:rsidP="00B55878">
            <w:pPr>
              <w:pStyle w:val="ListParagraph"/>
              <w:numPr>
                <w:ilvl w:val="0"/>
                <w:numId w:val="1"/>
              </w:numPr>
            </w:pPr>
            <w:r>
              <w:t>Support with cooking/choosing healthier meals</w:t>
            </w:r>
          </w:p>
          <w:p w:rsidR="00D13093" w:rsidRDefault="00D13093" w:rsidP="00B55878">
            <w:pPr>
              <w:pStyle w:val="ListParagraph"/>
              <w:numPr>
                <w:ilvl w:val="0"/>
                <w:numId w:val="1"/>
              </w:numPr>
            </w:pPr>
            <w:r>
              <w:t>Other (e.g. referral to a dietician, nutritionist, GP, etc.) (please describe):</w:t>
            </w:r>
          </w:p>
          <w:p w:rsidR="00D13093" w:rsidRDefault="00D13093" w:rsidP="00B55878">
            <w:r>
              <w:t>Physical exercise?</w:t>
            </w:r>
          </w:p>
          <w:p w:rsidR="00D13093" w:rsidRDefault="00D13093" w:rsidP="00B55878">
            <w:pPr>
              <w:pStyle w:val="ListParagraph"/>
              <w:numPr>
                <w:ilvl w:val="0"/>
                <w:numId w:val="1"/>
              </w:numPr>
            </w:pPr>
            <w:r>
              <w:lastRenderedPageBreak/>
              <w:t>Exercise advice</w:t>
            </w:r>
          </w:p>
          <w:p w:rsidR="00D13093" w:rsidRDefault="00D13093" w:rsidP="00B55878">
            <w:pPr>
              <w:pStyle w:val="ListParagraph"/>
              <w:numPr>
                <w:ilvl w:val="0"/>
                <w:numId w:val="1"/>
              </w:numPr>
            </w:pPr>
            <w:r>
              <w:t>Support to access and attend physical exercise (e.g. gym, swimming pool, walking group etc.)</w:t>
            </w:r>
          </w:p>
          <w:p w:rsidR="00D13093" w:rsidRDefault="00D13093" w:rsidP="00B55878">
            <w:pPr>
              <w:pStyle w:val="ListParagraph"/>
              <w:numPr>
                <w:ilvl w:val="0"/>
                <w:numId w:val="1"/>
              </w:numPr>
            </w:pPr>
            <w:r>
              <w:t>Other (e.g. referral to GP or signposting to local gyms and sporting venues, etc.) (please describe):</w:t>
            </w:r>
          </w:p>
          <w:p w:rsidR="00D13093" w:rsidRDefault="00D13093" w:rsidP="00B55878">
            <w:r>
              <w:t>Sexual health?</w:t>
            </w:r>
          </w:p>
          <w:p w:rsidR="00D13093" w:rsidRDefault="00D13093" w:rsidP="00B55878">
            <w:pPr>
              <w:pStyle w:val="ListParagraph"/>
              <w:numPr>
                <w:ilvl w:val="0"/>
                <w:numId w:val="1"/>
              </w:numPr>
            </w:pPr>
            <w:r>
              <w:t>Supporting access to or giving sexual health information</w:t>
            </w:r>
          </w:p>
          <w:p w:rsidR="00D13093" w:rsidRDefault="00D13093" w:rsidP="00B55878">
            <w:pPr>
              <w:pStyle w:val="ListParagraph"/>
              <w:numPr>
                <w:ilvl w:val="0"/>
                <w:numId w:val="1"/>
              </w:numPr>
            </w:pPr>
            <w:r>
              <w:t>Supporting access to or giving advice about contraception</w:t>
            </w:r>
          </w:p>
          <w:p w:rsidR="00D13093" w:rsidRDefault="00D13093" w:rsidP="00B55878">
            <w:pPr>
              <w:pStyle w:val="ListParagraph"/>
              <w:numPr>
                <w:ilvl w:val="0"/>
                <w:numId w:val="1"/>
              </w:numPr>
            </w:pPr>
            <w:r>
              <w:t>Providing condoms</w:t>
            </w:r>
          </w:p>
          <w:p w:rsidR="00D13093" w:rsidRDefault="00D13093" w:rsidP="00B55878">
            <w:pPr>
              <w:pStyle w:val="ListParagraph"/>
              <w:numPr>
                <w:ilvl w:val="0"/>
                <w:numId w:val="1"/>
              </w:numPr>
            </w:pPr>
            <w:r>
              <w:t>Other (please describe):</w:t>
            </w:r>
          </w:p>
          <w:p w:rsidR="00D13093" w:rsidRDefault="00D13093" w:rsidP="00B55878">
            <w:r>
              <w:t>Dental care?</w:t>
            </w:r>
          </w:p>
          <w:p w:rsidR="00D13093" w:rsidRDefault="00D13093" w:rsidP="00B55878">
            <w:pPr>
              <w:pStyle w:val="ListParagraph"/>
              <w:numPr>
                <w:ilvl w:val="0"/>
                <w:numId w:val="1"/>
              </w:numPr>
            </w:pPr>
            <w:r>
              <w:t>Arranging or encouraging dental check-ups</w:t>
            </w:r>
          </w:p>
          <w:p w:rsidR="00D13093" w:rsidRDefault="00D13093" w:rsidP="00B55878">
            <w:pPr>
              <w:pStyle w:val="ListParagraph"/>
              <w:numPr>
                <w:ilvl w:val="0"/>
                <w:numId w:val="1"/>
              </w:numPr>
            </w:pPr>
            <w:r>
              <w:t>Other (please describe):</w:t>
            </w:r>
          </w:p>
          <w:p w:rsidR="00D13093" w:rsidRDefault="00D13093" w:rsidP="00B55878">
            <w:pPr>
              <w:pStyle w:val="ListParagraph"/>
            </w:pPr>
          </w:p>
        </w:tc>
      </w:tr>
      <w:tr w:rsidR="00D13093" w:rsidTr="00B91225">
        <w:tc>
          <w:tcPr>
            <w:tcW w:w="1413" w:type="dxa"/>
          </w:tcPr>
          <w:p w:rsidR="00D13093" w:rsidRDefault="00D13093" w:rsidP="00B55878">
            <w:pPr>
              <w:jc w:val="center"/>
            </w:pPr>
            <w:r>
              <w:lastRenderedPageBreak/>
              <w:t>Amendment</w:t>
            </w:r>
          </w:p>
        </w:tc>
        <w:tc>
          <w:tcPr>
            <w:tcW w:w="963" w:type="dxa"/>
          </w:tcPr>
          <w:p w:rsidR="00D13093" w:rsidRDefault="00D13093" w:rsidP="00B55878">
            <w:pPr>
              <w:jc w:val="center"/>
            </w:pPr>
            <w:r>
              <w:t>65</w:t>
            </w:r>
          </w:p>
        </w:tc>
        <w:tc>
          <w:tcPr>
            <w:tcW w:w="3402" w:type="dxa"/>
          </w:tcPr>
          <w:p w:rsidR="00D13093" w:rsidRDefault="00D13093" w:rsidP="00B55878">
            <w:r>
              <w:t xml:space="preserve">Imagine you have a patient who is becoming agitated, what would you do? (Researcher to tick off appropriate responses e.g. de-escalation techniques then to say… And what if that did not work?.... What do you do after the incident?) </w:t>
            </w:r>
          </w:p>
          <w:p w:rsidR="00D13093" w:rsidRDefault="00D13093" w:rsidP="00B55878"/>
          <w:p w:rsidR="00D13093" w:rsidRDefault="00D13093" w:rsidP="00B55878">
            <w:r>
              <w:t xml:space="preserve">And if that did not work? (Researcher to tick off appropriate responses e.g. offering oral medication, using restraint, using </w:t>
            </w:r>
            <w:r>
              <w:lastRenderedPageBreak/>
              <w:t xml:space="preserve">seclusion and in community settings, calling for support from the police. Then researcher to keep asking) </w:t>
            </w:r>
          </w:p>
          <w:p w:rsidR="00D13093" w:rsidRDefault="00D13093" w:rsidP="00B55878"/>
          <w:p w:rsidR="00D13093" w:rsidRDefault="00D13093" w:rsidP="00B55878">
            <w:r>
              <w:t>And if that didn’t work? (Researcher to tick off appropriate responses. Then researcher to keep asking)</w:t>
            </w:r>
          </w:p>
          <w:p w:rsidR="00D13093" w:rsidRDefault="00D13093" w:rsidP="00B55878"/>
          <w:p w:rsidR="00D13093" w:rsidRDefault="00D13093" w:rsidP="00B55878">
            <w:r>
              <w:t xml:space="preserve">What do you do after the incident? (Researcher to tick off appropriate responses e.g. making a note in the file and holding a debriefing meeting with staff and with patients/residents) </w:t>
            </w:r>
          </w:p>
          <w:p w:rsidR="00D13093" w:rsidRDefault="00D13093" w:rsidP="00B55878"/>
          <w:p w:rsidR="00D13093" w:rsidRDefault="00D13093" w:rsidP="00B55878">
            <w:r>
              <w:t>(Open ended question. DO NOT SHOW MANAGER THE LIST)</w:t>
            </w:r>
          </w:p>
          <w:p w:rsidR="00D13093" w:rsidRDefault="00D13093" w:rsidP="00B55878"/>
          <w:p w:rsidR="00D13093" w:rsidRDefault="00D13093" w:rsidP="00B55878">
            <w:pPr>
              <w:pStyle w:val="ListParagraph"/>
              <w:numPr>
                <w:ilvl w:val="0"/>
                <w:numId w:val="1"/>
              </w:numPr>
            </w:pPr>
            <w:r>
              <w:t>Noticing early signs of agitation</w:t>
            </w:r>
          </w:p>
          <w:p w:rsidR="00D13093" w:rsidRDefault="00D13093" w:rsidP="00B55878">
            <w:pPr>
              <w:pStyle w:val="ListParagraph"/>
              <w:numPr>
                <w:ilvl w:val="0"/>
                <w:numId w:val="1"/>
              </w:numPr>
            </w:pPr>
            <w:r>
              <w:t>Use of de-escalation techniques</w:t>
            </w:r>
          </w:p>
          <w:p w:rsidR="00D13093" w:rsidRDefault="00D13093" w:rsidP="00B55878">
            <w:pPr>
              <w:pStyle w:val="ListParagraph"/>
              <w:numPr>
                <w:ilvl w:val="0"/>
                <w:numId w:val="1"/>
              </w:numPr>
            </w:pPr>
            <w:r>
              <w:t>Offering oral medication</w:t>
            </w:r>
          </w:p>
          <w:p w:rsidR="00D13093" w:rsidRDefault="00D13093" w:rsidP="00B55878">
            <w:pPr>
              <w:pStyle w:val="ListParagraph"/>
              <w:numPr>
                <w:ilvl w:val="0"/>
                <w:numId w:val="1"/>
              </w:numPr>
            </w:pPr>
            <w:r>
              <w:t>Calling a doctor or senior member of staff</w:t>
            </w:r>
          </w:p>
          <w:p w:rsidR="00D13093" w:rsidRDefault="00D13093" w:rsidP="00B55878">
            <w:pPr>
              <w:pStyle w:val="ListParagraph"/>
              <w:numPr>
                <w:ilvl w:val="0"/>
                <w:numId w:val="1"/>
              </w:numPr>
            </w:pPr>
            <w:r>
              <w:t>Use of a seclusion room/suite</w:t>
            </w:r>
          </w:p>
          <w:p w:rsidR="00D13093" w:rsidRDefault="00D13093" w:rsidP="00B55878">
            <w:pPr>
              <w:pStyle w:val="ListParagraph"/>
              <w:numPr>
                <w:ilvl w:val="0"/>
                <w:numId w:val="1"/>
              </w:numPr>
            </w:pPr>
            <w:r>
              <w:t>Physical restraint by team</w:t>
            </w:r>
          </w:p>
          <w:p w:rsidR="00D13093" w:rsidRDefault="00D13093" w:rsidP="00B55878">
            <w:pPr>
              <w:pStyle w:val="ListParagraph"/>
              <w:numPr>
                <w:ilvl w:val="0"/>
                <w:numId w:val="1"/>
              </w:numPr>
            </w:pPr>
            <w:r>
              <w:t>Physical restraint using equipment (e.g. mechanical restraints)</w:t>
            </w:r>
          </w:p>
          <w:p w:rsidR="00D13093" w:rsidRDefault="00D13093" w:rsidP="00B55878">
            <w:pPr>
              <w:pStyle w:val="ListParagraph"/>
              <w:numPr>
                <w:ilvl w:val="0"/>
                <w:numId w:val="1"/>
              </w:numPr>
            </w:pPr>
            <w:r>
              <w:lastRenderedPageBreak/>
              <w:t>If so, what equipment is used?</w:t>
            </w:r>
          </w:p>
          <w:p w:rsidR="00D13093" w:rsidRDefault="00D13093" w:rsidP="00B55878">
            <w:pPr>
              <w:pStyle w:val="ListParagraph"/>
              <w:numPr>
                <w:ilvl w:val="0"/>
                <w:numId w:val="1"/>
              </w:numPr>
            </w:pPr>
            <w:r>
              <w:t>Use of injectable medication</w:t>
            </w:r>
          </w:p>
          <w:p w:rsidR="00D13093" w:rsidRDefault="00D13093" w:rsidP="00B55878">
            <w:pPr>
              <w:pStyle w:val="ListParagraph"/>
              <w:numPr>
                <w:ilvl w:val="0"/>
                <w:numId w:val="1"/>
              </w:numPr>
            </w:pPr>
            <w:r>
              <w:t>Calling the police or security staff</w:t>
            </w:r>
          </w:p>
          <w:p w:rsidR="00D13093" w:rsidRDefault="00D13093" w:rsidP="00B55878">
            <w:pPr>
              <w:pStyle w:val="ListParagraph"/>
              <w:numPr>
                <w:ilvl w:val="0"/>
                <w:numId w:val="1"/>
              </w:numPr>
            </w:pPr>
            <w:r>
              <w:t>Recording events in case notes</w:t>
            </w:r>
          </w:p>
          <w:p w:rsidR="00D13093" w:rsidRDefault="00D13093" w:rsidP="00B55878">
            <w:pPr>
              <w:pStyle w:val="ListParagraph"/>
              <w:numPr>
                <w:ilvl w:val="0"/>
                <w:numId w:val="1"/>
              </w:numPr>
            </w:pPr>
            <w:r>
              <w:t>Review of continuing need for restraint or seclusion</w:t>
            </w:r>
          </w:p>
          <w:p w:rsidR="00D13093" w:rsidRDefault="00D13093" w:rsidP="00B55878">
            <w:pPr>
              <w:pStyle w:val="ListParagraph"/>
              <w:numPr>
                <w:ilvl w:val="0"/>
                <w:numId w:val="1"/>
              </w:numPr>
            </w:pPr>
            <w:r>
              <w:t>Holding a debriefing meeting for staff</w:t>
            </w:r>
          </w:p>
          <w:p w:rsidR="00D13093" w:rsidRDefault="00D13093" w:rsidP="00B55878">
            <w:pPr>
              <w:pStyle w:val="ListParagraph"/>
              <w:numPr>
                <w:ilvl w:val="0"/>
                <w:numId w:val="1"/>
              </w:numPr>
            </w:pPr>
            <w:r>
              <w:t>Holding a debriefing meeting for patients/residents</w:t>
            </w:r>
          </w:p>
        </w:tc>
        <w:tc>
          <w:tcPr>
            <w:tcW w:w="3402" w:type="dxa"/>
          </w:tcPr>
          <w:p w:rsidR="00486ADA" w:rsidRDefault="00486ADA" w:rsidP="00486ADA">
            <w:r>
              <w:lastRenderedPageBreak/>
              <w:t xml:space="preserve">Remove: “Physical restraint using equipment”, “Use of a seclusion room/suite”, “Use of injectable medication” and “Review of continuing need for restraint or seclusion”, “Offering oral medication”, “Physical restraint by team”. </w:t>
            </w:r>
          </w:p>
          <w:p w:rsidR="009430C9" w:rsidRDefault="009430C9" w:rsidP="00486ADA"/>
          <w:p w:rsidR="00486ADA" w:rsidRDefault="00486ADA" w:rsidP="00486ADA">
            <w:r>
              <w:t xml:space="preserve">Change: “Noticing early signs of agitation” to “Noticing early signs of distress” or “Noticing </w:t>
            </w:r>
          </w:p>
          <w:p w:rsidR="00486ADA" w:rsidRDefault="00486ADA" w:rsidP="00486ADA">
            <w:r>
              <w:t xml:space="preserve">relapse indicators”. “Calling a </w:t>
            </w:r>
            <w:r>
              <w:lastRenderedPageBreak/>
              <w:t xml:space="preserve">doctor or senior member of staff” to “Calling care co-ordinator”, “Calling crisis team” or “Calling home treatment team”.  “Calling the police or security staff” to “Calling the police”. </w:t>
            </w:r>
          </w:p>
          <w:p w:rsidR="009430C9" w:rsidRDefault="009430C9" w:rsidP="00486ADA"/>
          <w:p w:rsidR="00486ADA" w:rsidRDefault="00486ADA" w:rsidP="00486ADA">
            <w:r>
              <w:t>Add: “Incident reports” and “Basic counselling”.</w:t>
            </w:r>
          </w:p>
          <w:p w:rsidR="00D13093" w:rsidRDefault="00D13093" w:rsidP="00486ADA"/>
        </w:tc>
        <w:tc>
          <w:tcPr>
            <w:tcW w:w="851" w:type="dxa"/>
          </w:tcPr>
          <w:p w:rsidR="00D13093" w:rsidRDefault="00D13093" w:rsidP="00B55878">
            <w:pPr>
              <w:jc w:val="center"/>
            </w:pPr>
            <w:r>
              <w:lastRenderedPageBreak/>
              <w:t>75</w:t>
            </w:r>
          </w:p>
        </w:tc>
        <w:tc>
          <w:tcPr>
            <w:tcW w:w="4143" w:type="dxa"/>
          </w:tcPr>
          <w:p w:rsidR="00D13093" w:rsidRDefault="00D13093" w:rsidP="00B55878">
            <w:r>
              <w:t xml:space="preserve">Imagine you have a resident/service user who is becoming agitated, what would you do? (Researcher to tick off appropriate responses e.g. de-escalation techniques then to say) </w:t>
            </w:r>
          </w:p>
          <w:p w:rsidR="00D13093" w:rsidRDefault="00D13093" w:rsidP="00B55878"/>
          <w:p w:rsidR="00D13093" w:rsidRDefault="00D13093" w:rsidP="00B55878">
            <w:r>
              <w:t xml:space="preserve">And if that did not work? (Researcher to tick off appropriate responses e.g. offering oral medication, calling for support from the police. Then researcher to keep asking) </w:t>
            </w:r>
          </w:p>
          <w:p w:rsidR="00D13093" w:rsidRDefault="00D13093" w:rsidP="00B55878"/>
          <w:p w:rsidR="00D13093" w:rsidRDefault="00D13093" w:rsidP="00B55878">
            <w:r>
              <w:t xml:space="preserve">And if that didn’t work? (Researcher to tick off appropriate responses. Then researcher </w:t>
            </w:r>
            <w:r>
              <w:lastRenderedPageBreak/>
              <w:t>to keep asking)</w:t>
            </w:r>
          </w:p>
          <w:p w:rsidR="00D13093" w:rsidRDefault="00D13093" w:rsidP="00B55878"/>
          <w:p w:rsidR="00D13093" w:rsidRDefault="00D13093" w:rsidP="00B55878">
            <w:r>
              <w:t xml:space="preserve">What do you do after the incident? (Researcher to tick off appropriate responses e.g. making a note in the file and holding a debriefing meeting with staff and with residents/service users) </w:t>
            </w:r>
          </w:p>
          <w:p w:rsidR="00D13093" w:rsidRDefault="00D13093" w:rsidP="00B55878"/>
          <w:p w:rsidR="00D13093" w:rsidRDefault="00D13093" w:rsidP="00B55878">
            <w:r>
              <w:t>(Open ended question. DO NOT SHOW MANAGER THE LIST)</w:t>
            </w:r>
          </w:p>
          <w:p w:rsidR="00D13093" w:rsidRDefault="00D13093" w:rsidP="00B55878"/>
          <w:p w:rsidR="00D13093" w:rsidRDefault="00D13093" w:rsidP="00B55878">
            <w:pPr>
              <w:pStyle w:val="ListParagraph"/>
              <w:numPr>
                <w:ilvl w:val="0"/>
                <w:numId w:val="1"/>
              </w:numPr>
            </w:pPr>
            <w:r>
              <w:t>Noticing early signs of agitation</w:t>
            </w:r>
          </w:p>
          <w:p w:rsidR="00D13093" w:rsidRDefault="00D13093" w:rsidP="00B55878">
            <w:pPr>
              <w:pStyle w:val="ListParagraph"/>
              <w:numPr>
                <w:ilvl w:val="0"/>
                <w:numId w:val="1"/>
              </w:numPr>
            </w:pPr>
            <w:r>
              <w:t>Use of de-escalation techniques</w:t>
            </w:r>
          </w:p>
          <w:p w:rsidR="00D13093" w:rsidRDefault="00D13093" w:rsidP="00B55878">
            <w:pPr>
              <w:pStyle w:val="ListParagraph"/>
              <w:numPr>
                <w:ilvl w:val="0"/>
                <w:numId w:val="1"/>
              </w:numPr>
            </w:pPr>
            <w:r>
              <w:t>Ensuring other staff, service users or others are safe</w:t>
            </w:r>
          </w:p>
          <w:p w:rsidR="00D13093" w:rsidRDefault="00D13093" w:rsidP="00B55878">
            <w:pPr>
              <w:pStyle w:val="ListParagraph"/>
              <w:numPr>
                <w:ilvl w:val="0"/>
                <w:numId w:val="1"/>
              </w:numPr>
            </w:pPr>
            <w:r>
              <w:t>Offering oral medication</w:t>
            </w:r>
          </w:p>
          <w:p w:rsidR="00D13093" w:rsidRDefault="00D13093" w:rsidP="00B55878">
            <w:pPr>
              <w:pStyle w:val="ListParagraph"/>
              <w:numPr>
                <w:ilvl w:val="0"/>
                <w:numId w:val="1"/>
              </w:numPr>
            </w:pPr>
            <w:r>
              <w:t>Calling a senior member of staff</w:t>
            </w:r>
          </w:p>
          <w:p w:rsidR="00D13093" w:rsidRDefault="00D13093" w:rsidP="00B55878">
            <w:pPr>
              <w:pStyle w:val="ListParagraph"/>
              <w:numPr>
                <w:ilvl w:val="0"/>
                <w:numId w:val="1"/>
              </w:numPr>
            </w:pPr>
            <w:r>
              <w:t>Calling the police / security service</w:t>
            </w:r>
          </w:p>
          <w:p w:rsidR="00D13093" w:rsidRDefault="00D13093" w:rsidP="00B55878">
            <w:pPr>
              <w:pStyle w:val="ListParagraph"/>
              <w:numPr>
                <w:ilvl w:val="0"/>
                <w:numId w:val="1"/>
              </w:numPr>
            </w:pPr>
            <w:r>
              <w:t>Recording events in case notes</w:t>
            </w:r>
          </w:p>
          <w:p w:rsidR="00D13093" w:rsidRDefault="00D13093" w:rsidP="00B55878">
            <w:pPr>
              <w:pStyle w:val="ListParagraph"/>
              <w:numPr>
                <w:ilvl w:val="0"/>
                <w:numId w:val="1"/>
              </w:numPr>
            </w:pPr>
            <w:r>
              <w:t>Update risk assessment</w:t>
            </w:r>
          </w:p>
          <w:p w:rsidR="00D13093" w:rsidRDefault="00D13093" w:rsidP="00B55878">
            <w:pPr>
              <w:pStyle w:val="ListParagraph"/>
              <w:numPr>
                <w:ilvl w:val="0"/>
                <w:numId w:val="1"/>
              </w:numPr>
            </w:pPr>
            <w:r>
              <w:t xml:space="preserve">Holding a debriefing meeting for staff </w:t>
            </w:r>
          </w:p>
          <w:p w:rsidR="00D13093" w:rsidRDefault="00D13093" w:rsidP="00B55878">
            <w:pPr>
              <w:pStyle w:val="ListParagraph"/>
              <w:numPr>
                <w:ilvl w:val="0"/>
                <w:numId w:val="1"/>
              </w:numPr>
            </w:pPr>
            <w:r>
              <w:t>Holding a debriefing meeting for residents/service users</w:t>
            </w:r>
          </w:p>
          <w:p w:rsidR="00D13093" w:rsidRDefault="00D13093" w:rsidP="00B55878">
            <w:pPr>
              <w:pStyle w:val="ListParagraph"/>
              <w:numPr>
                <w:ilvl w:val="0"/>
                <w:numId w:val="1"/>
              </w:numPr>
            </w:pPr>
            <w:r>
              <w:t>Informing other relevant professionals</w:t>
            </w:r>
          </w:p>
          <w:p w:rsidR="00D13093" w:rsidRDefault="00D13093" w:rsidP="00B55878">
            <w:pPr>
              <w:pStyle w:val="ListParagraph"/>
              <w:numPr>
                <w:ilvl w:val="0"/>
                <w:numId w:val="1"/>
              </w:numPr>
            </w:pPr>
            <w:r>
              <w:t>Completing incident reports</w:t>
            </w:r>
          </w:p>
        </w:tc>
      </w:tr>
      <w:tr w:rsidR="00D13093" w:rsidTr="00B91225">
        <w:tc>
          <w:tcPr>
            <w:tcW w:w="1413" w:type="dxa"/>
          </w:tcPr>
          <w:p w:rsidR="00D13093" w:rsidRDefault="00D13093" w:rsidP="00B55878">
            <w:pPr>
              <w:jc w:val="center"/>
            </w:pPr>
            <w:r>
              <w:lastRenderedPageBreak/>
              <w:t>Amendment</w:t>
            </w:r>
          </w:p>
        </w:tc>
        <w:tc>
          <w:tcPr>
            <w:tcW w:w="963" w:type="dxa"/>
          </w:tcPr>
          <w:p w:rsidR="00D13093" w:rsidRDefault="00D13093" w:rsidP="00B55878">
            <w:pPr>
              <w:jc w:val="center"/>
            </w:pPr>
            <w:r>
              <w:t>67</w:t>
            </w:r>
          </w:p>
        </w:tc>
        <w:tc>
          <w:tcPr>
            <w:tcW w:w="3402" w:type="dxa"/>
          </w:tcPr>
          <w:p w:rsidR="00D13093" w:rsidRDefault="00D13093" w:rsidP="00DA3BE6">
            <w:r>
              <w:rPr>
                <w:rFonts w:ascii="Calibri" w:hAnsi="Calibri" w:cs="Calibri"/>
                <w:color w:val="000000"/>
              </w:rPr>
              <w:t>How many of your staff are trained in control</w:t>
            </w:r>
            <w:r w:rsidR="00DA3BE6">
              <w:rPr>
                <w:rFonts w:ascii="Calibri" w:hAnsi="Calibri" w:cs="Calibri"/>
                <w:color w:val="000000"/>
              </w:rPr>
              <w:t xml:space="preserve"> </w:t>
            </w:r>
            <w:r>
              <w:rPr>
                <w:rFonts w:ascii="Calibri" w:hAnsi="Calibri" w:cs="Calibri"/>
                <w:color w:val="000000"/>
              </w:rPr>
              <w:t>and restraint techniques?</w:t>
            </w:r>
          </w:p>
        </w:tc>
        <w:tc>
          <w:tcPr>
            <w:tcW w:w="3402" w:type="dxa"/>
          </w:tcPr>
          <w:p w:rsidR="00D13093" w:rsidRDefault="00614790" w:rsidP="00D13093">
            <w:r w:rsidRPr="009104DB">
              <w:rPr>
                <w:lang w:val="en-US"/>
              </w:rPr>
              <w:t>Change</w:t>
            </w:r>
            <w:r>
              <w:rPr>
                <w:lang w:val="en-US"/>
              </w:rPr>
              <w:t xml:space="preserve"> </w:t>
            </w:r>
            <w:r w:rsidRPr="009104DB">
              <w:rPr>
                <w:lang w:val="en-US"/>
              </w:rPr>
              <w:t>“control</w:t>
            </w:r>
            <w:r w:rsidR="00DA3BE6">
              <w:rPr>
                <w:lang w:val="en-US"/>
              </w:rPr>
              <w:t xml:space="preserve"> and restraint techniques” to “b</w:t>
            </w:r>
            <w:r w:rsidRPr="009104DB">
              <w:rPr>
                <w:lang w:val="en-US"/>
              </w:rPr>
              <w:t>reakaway techniques”.</w:t>
            </w:r>
          </w:p>
        </w:tc>
        <w:tc>
          <w:tcPr>
            <w:tcW w:w="851" w:type="dxa"/>
          </w:tcPr>
          <w:p w:rsidR="00D13093" w:rsidRPr="00C3549E" w:rsidRDefault="00D13093" w:rsidP="00B55878">
            <w:pPr>
              <w:jc w:val="center"/>
            </w:pPr>
            <w:r>
              <w:t>77</w:t>
            </w:r>
          </w:p>
        </w:tc>
        <w:tc>
          <w:tcPr>
            <w:tcW w:w="4143" w:type="dxa"/>
          </w:tcPr>
          <w:p w:rsidR="00D13093" w:rsidRDefault="00D13093" w:rsidP="00B55878">
            <w:r w:rsidRPr="00C3549E">
              <w:t>How many of your staff are trained in breakaway techniques?</w:t>
            </w:r>
          </w:p>
        </w:tc>
      </w:tr>
      <w:tr w:rsidR="00D13093" w:rsidTr="00B91225">
        <w:tc>
          <w:tcPr>
            <w:tcW w:w="1413" w:type="dxa"/>
          </w:tcPr>
          <w:p w:rsidR="00D13093" w:rsidRDefault="00D13093" w:rsidP="00B55878">
            <w:pPr>
              <w:jc w:val="center"/>
            </w:pPr>
            <w:r>
              <w:t>Amendment</w:t>
            </w:r>
          </w:p>
        </w:tc>
        <w:tc>
          <w:tcPr>
            <w:tcW w:w="963" w:type="dxa"/>
          </w:tcPr>
          <w:p w:rsidR="00D13093" w:rsidRDefault="00D13093" w:rsidP="00B55878">
            <w:pPr>
              <w:jc w:val="center"/>
            </w:pPr>
            <w:r>
              <w:t>68</w:t>
            </w:r>
          </w:p>
        </w:tc>
        <w:tc>
          <w:tcPr>
            <w:tcW w:w="3402" w:type="dxa"/>
          </w:tcPr>
          <w:p w:rsidR="00D13093" w:rsidRDefault="00D13093" w:rsidP="00B55878">
            <w:r w:rsidRPr="00F32A3E">
              <w:t>How many times has physical restraint or seclusion been used in the unit in the last 3 months?</w:t>
            </w:r>
          </w:p>
        </w:tc>
        <w:tc>
          <w:tcPr>
            <w:tcW w:w="3402" w:type="dxa"/>
          </w:tcPr>
          <w:p w:rsidR="00D13093" w:rsidRDefault="00DA3BE6" w:rsidP="00DA3BE6">
            <w:r>
              <w:t>Change item to: ‘How many times have the police been called in the last 3 months?’, ‘How many incident reports relating to aggressive behaviour have been submitted in the last 3 months?’ or “How many times have the police been called to deal with agitated patient in the last 3 months?”. Or specify, “How many times have you had to deal with incidents:  -fire -self harm, -physical aggression, etc… in the last 3 months?”</w:t>
            </w:r>
          </w:p>
        </w:tc>
        <w:tc>
          <w:tcPr>
            <w:tcW w:w="851" w:type="dxa"/>
          </w:tcPr>
          <w:p w:rsidR="00D13093" w:rsidRPr="00C3549E" w:rsidRDefault="00D13093" w:rsidP="00B55878">
            <w:pPr>
              <w:jc w:val="center"/>
            </w:pPr>
            <w:r>
              <w:t>78</w:t>
            </w:r>
          </w:p>
        </w:tc>
        <w:tc>
          <w:tcPr>
            <w:tcW w:w="4143" w:type="dxa"/>
          </w:tcPr>
          <w:p w:rsidR="00D13093" w:rsidRDefault="00D13093" w:rsidP="00B55878">
            <w:r w:rsidRPr="00C3549E">
              <w:t>How many times has an incident report related to aggressive behaviour been completed in the last 3 months?</w:t>
            </w:r>
          </w:p>
        </w:tc>
      </w:tr>
      <w:tr w:rsidR="00D13093" w:rsidTr="00B91225">
        <w:tc>
          <w:tcPr>
            <w:tcW w:w="1413" w:type="dxa"/>
          </w:tcPr>
          <w:p w:rsidR="00D13093" w:rsidRDefault="00D13093" w:rsidP="00B55878">
            <w:pPr>
              <w:jc w:val="center"/>
            </w:pPr>
            <w:r>
              <w:t>New Item</w:t>
            </w:r>
          </w:p>
        </w:tc>
        <w:tc>
          <w:tcPr>
            <w:tcW w:w="963" w:type="dxa"/>
          </w:tcPr>
          <w:p w:rsidR="00D13093" w:rsidRDefault="00D13093" w:rsidP="00B55878">
            <w:pPr>
              <w:jc w:val="center"/>
            </w:pPr>
          </w:p>
        </w:tc>
        <w:tc>
          <w:tcPr>
            <w:tcW w:w="3402" w:type="dxa"/>
          </w:tcPr>
          <w:p w:rsidR="00D13093" w:rsidRDefault="00D13093" w:rsidP="00B55878">
            <w:pPr>
              <w:jc w:val="center"/>
            </w:pPr>
            <w:r>
              <w:t>-</w:t>
            </w:r>
          </w:p>
        </w:tc>
        <w:tc>
          <w:tcPr>
            <w:tcW w:w="3402" w:type="dxa"/>
            <w:shd w:val="clear" w:color="auto" w:fill="auto"/>
          </w:tcPr>
          <w:p w:rsidR="00D13093" w:rsidRDefault="000563CB" w:rsidP="00D13093">
            <w:r>
              <w:t>See above.</w:t>
            </w:r>
          </w:p>
        </w:tc>
        <w:tc>
          <w:tcPr>
            <w:tcW w:w="851" w:type="dxa"/>
          </w:tcPr>
          <w:p w:rsidR="00D13093" w:rsidRPr="00C3549E" w:rsidRDefault="00D13093" w:rsidP="00B55878">
            <w:pPr>
              <w:jc w:val="center"/>
            </w:pPr>
            <w:r>
              <w:t>79</w:t>
            </w:r>
          </w:p>
        </w:tc>
        <w:tc>
          <w:tcPr>
            <w:tcW w:w="4143" w:type="dxa"/>
          </w:tcPr>
          <w:p w:rsidR="00D13093" w:rsidRDefault="00D13093" w:rsidP="00B55878">
            <w:r w:rsidRPr="00C3549E">
              <w:t xml:space="preserve">How many times have the police been called to deal with an aggressive </w:t>
            </w:r>
            <w:r w:rsidRPr="00C3549E">
              <w:lastRenderedPageBreak/>
              <w:t>resident/service user in the last 3 months?</w:t>
            </w:r>
          </w:p>
        </w:tc>
      </w:tr>
      <w:tr w:rsidR="00D13093" w:rsidTr="00B91225">
        <w:tc>
          <w:tcPr>
            <w:tcW w:w="1413" w:type="dxa"/>
          </w:tcPr>
          <w:p w:rsidR="00D13093" w:rsidRDefault="00D13093" w:rsidP="00B55878">
            <w:pPr>
              <w:jc w:val="center"/>
            </w:pPr>
            <w:r>
              <w:lastRenderedPageBreak/>
              <w:t>Deletion</w:t>
            </w:r>
          </w:p>
        </w:tc>
        <w:tc>
          <w:tcPr>
            <w:tcW w:w="963" w:type="dxa"/>
          </w:tcPr>
          <w:p w:rsidR="00D13093" w:rsidRDefault="00D13093" w:rsidP="00B55878">
            <w:pPr>
              <w:jc w:val="center"/>
            </w:pPr>
            <w:r>
              <w:t>69</w:t>
            </w:r>
          </w:p>
        </w:tc>
        <w:tc>
          <w:tcPr>
            <w:tcW w:w="3402" w:type="dxa"/>
          </w:tcPr>
          <w:p w:rsidR="00D13093" w:rsidRDefault="00D13093" w:rsidP="00B55878">
            <w:r>
              <w:t>How many patients/residents are currently receiving:</w:t>
            </w:r>
          </w:p>
          <w:p w:rsidR="00D13093" w:rsidRDefault="00D13093" w:rsidP="00B55878">
            <w:r>
              <w:t>Typical antipsychotic medications?</w:t>
            </w:r>
          </w:p>
        </w:tc>
        <w:tc>
          <w:tcPr>
            <w:tcW w:w="3402" w:type="dxa"/>
            <w:shd w:val="clear" w:color="auto" w:fill="auto"/>
          </w:tcPr>
          <w:p w:rsidR="00BE79E8" w:rsidRDefault="00366E04" w:rsidP="00BE79E8">
            <w:r>
              <w:t>Medication variables are now assessed in new items 80-84.</w:t>
            </w:r>
          </w:p>
        </w:tc>
        <w:tc>
          <w:tcPr>
            <w:tcW w:w="851" w:type="dxa"/>
          </w:tcPr>
          <w:p w:rsidR="00D13093" w:rsidRDefault="00D13093" w:rsidP="00B55878">
            <w:pPr>
              <w:jc w:val="center"/>
            </w:pPr>
            <w:r>
              <w:t>-</w:t>
            </w:r>
          </w:p>
        </w:tc>
        <w:tc>
          <w:tcPr>
            <w:tcW w:w="4143" w:type="dxa"/>
          </w:tcPr>
          <w:p w:rsidR="00D13093" w:rsidRDefault="00D13093" w:rsidP="00B55878">
            <w:pPr>
              <w:jc w:val="center"/>
            </w:pPr>
            <w:r>
              <w:t>-</w:t>
            </w:r>
          </w:p>
        </w:tc>
      </w:tr>
      <w:tr w:rsidR="00D13093" w:rsidTr="00B91225">
        <w:tc>
          <w:tcPr>
            <w:tcW w:w="1413" w:type="dxa"/>
          </w:tcPr>
          <w:p w:rsidR="00D13093" w:rsidRDefault="00D13093" w:rsidP="00B55878">
            <w:pPr>
              <w:jc w:val="center"/>
            </w:pPr>
            <w:r>
              <w:t>Deletion</w:t>
            </w:r>
          </w:p>
        </w:tc>
        <w:tc>
          <w:tcPr>
            <w:tcW w:w="963" w:type="dxa"/>
          </w:tcPr>
          <w:p w:rsidR="00D13093" w:rsidRDefault="00D13093" w:rsidP="00B55878">
            <w:pPr>
              <w:jc w:val="center"/>
            </w:pPr>
            <w:r>
              <w:t>70</w:t>
            </w:r>
          </w:p>
        </w:tc>
        <w:tc>
          <w:tcPr>
            <w:tcW w:w="3402" w:type="dxa"/>
          </w:tcPr>
          <w:p w:rsidR="00D13093" w:rsidRDefault="00D13093" w:rsidP="00B55878">
            <w:r>
              <w:t>How many patients/residents are currently receiving:</w:t>
            </w:r>
          </w:p>
          <w:p w:rsidR="00D13093" w:rsidRDefault="00D13093" w:rsidP="00B55878">
            <w:r>
              <w:t>Atypical antipsychotic medications?</w:t>
            </w:r>
          </w:p>
        </w:tc>
        <w:tc>
          <w:tcPr>
            <w:tcW w:w="3402" w:type="dxa"/>
            <w:shd w:val="clear" w:color="auto" w:fill="auto"/>
          </w:tcPr>
          <w:p w:rsidR="00D13093" w:rsidRDefault="00BE79E8" w:rsidP="00D13093">
            <w:r>
              <w:t>As above.</w:t>
            </w:r>
          </w:p>
        </w:tc>
        <w:tc>
          <w:tcPr>
            <w:tcW w:w="851" w:type="dxa"/>
          </w:tcPr>
          <w:p w:rsidR="00D13093" w:rsidRDefault="00D13093" w:rsidP="00B55878">
            <w:pPr>
              <w:jc w:val="center"/>
            </w:pPr>
            <w:r>
              <w:t>-</w:t>
            </w:r>
          </w:p>
        </w:tc>
        <w:tc>
          <w:tcPr>
            <w:tcW w:w="4143" w:type="dxa"/>
          </w:tcPr>
          <w:p w:rsidR="00D13093" w:rsidRDefault="00D13093" w:rsidP="00B55878">
            <w:pPr>
              <w:jc w:val="center"/>
            </w:pPr>
            <w:r>
              <w:t>-</w:t>
            </w:r>
          </w:p>
        </w:tc>
      </w:tr>
      <w:tr w:rsidR="00D13093" w:rsidTr="00B91225">
        <w:tc>
          <w:tcPr>
            <w:tcW w:w="1413" w:type="dxa"/>
          </w:tcPr>
          <w:p w:rsidR="00D13093" w:rsidRDefault="00D13093" w:rsidP="00B55878">
            <w:pPr>
              <w:jc w:val="center"/>
            </w:pPr>
            <w:r>
              <w:t>Deletion</w:t>
            </w:r>
          </w:p>
        </w:tc>
        <w:tc>
          <w:tcPr>
            <w:tcW w:w="963" w:type="dxa"/>
          </w:tcPr>
          <w:p w:rsidR="00D13093" w:rsidRDefault="00D13093" w:rsidP="00B55878">
            <w:pPr>
              <w:jc w:val="center"/>
            </w:pPr>
            <w:r>
              <w:t>71</w:t>
            </w:r>
          </w:p>
        </w:tc>
        <w:tc>
          <w:tcPr>
            <w:tcW w:w="3402" w:type="dxa"/>
          </w:tcPr>
          <w:p w:rsidR="00D13093" w:rsidRDefault="00D13093" w:rsidP="00B55878">
            <w:r>
              <w:t>How many patients/residents are currently receiving:</w:t>
            </w:r>
          </w:p>
          <w:p w:rsidR="00D13093" w:rsidRDefault="00D13093" w:rsidP="00B55878">
            <w:r>
              <w:t>Clozapine?</w:t>
            </w:r>
          </w:p>
        </w:tc>
        <w:tc>
          <w:tcPr>
            <w:tcW w:w="3402" w:type="dxa"/>
            <w:shd w:val="clear" w:color="auto" w:fill="auto"/>
          </w:tcPr>
          <w:p w:rsidR="00D13093" w:rsidRDefault="00BE79E8" w:rsidP="00D13093">
            <w:r>
              <w:t>As above.</w:t>
            </w:r>
          </w:p>
        </w:tc>
        <w:tc>
          <w:tcPr>
            <w:tcW w:w="851" w:type="dxa"/>
          </w:tcPr>
          <w:p w:rsidR="00D13093" w:rsidRDefault="00D13093" w:rsidP="00B55878">
            <w:pPr>
              <w:jc w:val="center"/>
            </w:pPr>
            <w:r>
              <w:t>-</w:t>
            </w:r>
          </w:p>
        </w:tc>
        <w:tc>
          <w:tcPr>
            <w:tcW w:w="4143" w:type="dxa"/>
          </w:tcPr>
          <w:p w:rsidR="00D13093" w:rsidRDefault="00D13093" w:rsidP="00B55878">
            <w:pPr>
              <w:jc w:val="center"/>
            </w:pPr>
            <w:r>
              <w:t>-</w:t>
            </w:r>
          </w:p>
        </w:tc>
      </w:tr>
      <w:tr w:rsidR="00D13093" w:rsidTr="00B91225">
        <w:tc>
          <w:tcPr>
            <w:tcW w:w="1413" w:type="dxa"/>
          </w:tcPr>
          <w:p w:rsidR="00D13093" w:rsidRDefault="00D13093" w:rsidP="00B55878">
            <w:pPr>
              <w:jc w:val="center"/>
            </w:pPr>
            <w:r>
              <w:t>Deletion</w:t>
            </w:r>
          </w:p>
        </w:tc>
        <w:tc>
          <w:tcPr>
            <w:tcW w:w="963" w:type="dxa"/>
          </w:tcPr>
          <w:p w:rsidR="00D13093" w:rsidRDefault="00D13093" w:rsidP="00B55878">
            <w:pPr>
              <w:jc w:val="center"/>
            </w:pPr>
            <w:r>
              <w:t>72</w:t>
            </w:r>
          </w:p>
        </w:tc>
        <w:tc>
          <w:tcPr>
            <w:tcW w:w="3402" w:type="dxa"/>
          </w:tcPr>
          <w:p w:rsidR="00D13093" w:rsidRDefault="00D13093" w:rsidP="00B55878">
            <w:r>
              <w:t>How many patients/residents are currently receiving:</w:t>
            </w:r>
          </w:p>
          <w:p w:rsidR="00D13093" w:rsidRDefault="00D13093" w:rsidP="00B55878">
            <w:r>
              <w:t>More than two antipsychotics?</w:t>
            </w:r>
          </w:p>
        </w:tc>
        <w:tc>
          <w:tcPr>
            <w:tcW w:w="3402" w:type="dxa"/>
            <w:shd w:val="clear" w:color="auto" w:fill="auto"/>
          </w:tcPr>
          <w:p w:rsidR="00D13093" w:rsidRDefault="00BE79E8" w:rsidP="00D13093">
            <w:r>
              <w:t>As above.</w:t>
            </w:r>
          </w:p>
        </w:tc>
        <w:tc>
          <w:tcPr>
            <w:tcW w:w="851" w:type="dxa"/>
          </w:tcPr>
          <w:p w:rsidR="00D13093" w:rsidRDefault="00D13093" w:rsidP="00B55878">
            <w:pPr>
              <w:jc w:val="center"/>
            </w:pPr>
            <w:r>
              <w:t>-</w:t>
            </w:r>
          </w:p>
        </w:tc>
        <w:tc>
          <w:tcPr>
            <w:tcW w:w="4143" w:type="dxa"/>
          </w:tcPr>
          <w:p w:rsidR="00D13093" w:rsidRDefault="00D13093" w:rsidP="00B55878">
            <w:pPr>
              <w:jc w:val="center"/>
            </w:pPr>
            <w:r>
              <w:t>-</w:t>
            </w:r>
          </w:p>
        </w:tc>
      </w:tr>
      <w:tr w:rsidR="00D13093" w:rsidTr="00B91225">
        <w:tc>
          <w:tcPr>
            <w:tcW w:w="1413" w:type="dxa"/>
          </w:tcPr>
          <w:p w:rsidR="00D13093" w:rsidRDefault="00D13093" w:rsidP="00B55878">
            <w:pPr>
              <w:jc w:val="center"/>
            </w:pPr>
            <w:r>
              <w:t>Deletion</w:t>
            </w:r>
          </w:p>
        </w:tc>
        <w:tc>
          <w:tcPr>
            <w:tcW w:w="963" w:type="dxa"/>
          </w:tcPr>
          <w:p w:rsidR="00D13093" w:rsidRDefault="00D13093" w:rsidP="00B55878">
            <w:pPr>
              <w:jc w:val="center"/>
            </w:pPr>
            <w:r>
              <w:t>73-75</w:t>
            </w:r>
          </w:p>
        </w:tc>
        <w:tc>
          <w:tcPr>
            <w:tcW w:w="3402" w:type="dxa"/>
          </w:tcPr>
          <w:p w:rsidR="00D13093" w:rsidRDefault="00D13093" w:rsidP="00B55878">
            <w:r w:rsidRPr="00036E98">
              <w:t xml:space="preserve">How far do residents’/patients’ views about the following influence the prescribing of medication? </w:t>
            </w:r>
          </w:p>
          <w:p w:rsidR="00D13093" w:rsidRDefault="00D13093" w:rsidP="00B55878">
            <w:pPr>
              <w:pStyle w:val="ListParagraph"/>
              <w:numPr>
                <w:ilvl w:val="0"/>
                <w:numId w:val="1"/>
              </w:numPr>
              <w:rPr>
                <w:rFonts w:ascii="Calibri" w:hAnsi="Calibri" w:cs="Calibri"/>
                <w:color w:val="000000"/>
              </w:rPr>
            </w:pPr>
            <w:r w:rsidRPr="00982A5A">
              <w:rPr>
                <w:rFonts w:ascii="Calibri" w:hAnsi="Calibri" w:cs="Calibri"/>
                <w:color w:val="000000"/>
              </w:rPr>
              <w:t>Dose of medication</w:t>
            </w:r>
          </w:p>
          <w:p w:rsidR="00D13093" w:rsidRPr="00982A5A" w:rsidRDefault="00D13093" w:rsidP="00B55878">
            <w:pPr>
              <w:pStyle w:val="ListParagraph"/>
              <w:numPr>
                <w:ilvl w:val="0"/>
                <w:numId w:val="1"/>
              </w:numPr>
            </w:pPr>
            <w:r w:rsidRPr="00982A5A">
              <w:rPr>
                <w:rFonts w:ascii="Calibri" w:hAnsi="Calibri" w:cs="Calibri"/>
                <w:color w:val="000000"/>
              </w:rPr>
              <w:t>Changing medication</w:t>
            </w:r>
          </w:p>
          <w:p w:rsidR="00D13093" w:rsidRDefault="00D13093" w:rsidP="00B55878">
            <w:pPr>
              <w:pStyle w:val="ListParagraph"/>
              <w:numPr>
                <w:ilvl w:val="0"/>
                <w:numId w:val="1"/>
              </w:numPr>
            </w:pPr>
            <w:r w:rsidRPr="00036E98">
              <w:rPr>
                <w:rFonts w:ascii="Calibri" w:hAnsi="Calibri" w:cs="Calibri"/>
                <w:color w:val="000000"/>
              </w:rPr>
              <w:t>Stopping medication</w:t>
            </w:r>
          </w:p>
        </w:tc>
        <w:tc>
          <w:tcPr>
            <w:tcW w:w="3402" w:type="dxa"/>
            <w:shd w:val="clear" w:color="auto" w:fill="auto"/>
          </w:tcPr>
          <w:p w:rsidR="00D13093" w:rsidRDefault="00BE79E8" w:rsidP="00BE79E8">
            <w:r>
              <w:t>Item refers to prescribing practices; managers may be unable to answer these items. Also, the utility of item is questionable; prescribers are independent of supported accommodation and vary in their willingness to include patient views in their prescribing practices.  Consider replacing with “How do you support your customers with their medication?” or “How do you support your customers to request a review of medication?”.</w:t>
            </w:r>
          </w:p>
          <w:p w:rsidR="00366E04" w:rsidRDefault="00366E04" w:rsidP="00BE79E8"/>
          <w:p w:rsidR="00366E04" w:rsidRDefault="00366E04" w:rsidP="00BE79E8">
            <w:r>
              <w:t>Medication variables are now assessed in new items 80-84.</w:t>
            </w:r>
          </w:p>
        </w:tc>
        <w:tc>
          <w:tcPr>
            <w:tcW w:w="851" w:type="dxa"/>
          </w:tcPr>
          <w:p w:rsidR="00D13093" w:rsidRDefault="00D13093" w:rsidP="00B55878">
            <w:pPr>
              <w:jc w:val="center"/>
            </w:pPr>
            <w:r>
              <w:t>-</w:t>
            </w:r>
          </w:p>
        </w:tc>
        <w:tc>
          <w:tcPr>
            <w:tcW w:w="4143" w:type="dxa"/>
          </w:tcPr>
          <w:p w:rsidR="00D13093" w:rsidRDefault="00D13093" w:rsidP="00B55878">
            <w:pPr>
              <w:jc w:val="center"/>
            </w:pPr>
            <w:r>
              <w:t>-</w:t>
            </w:r>
          </w:p>
        </w:tc>
      </w:tr>
      <w:tr w:rsidR="00D13093" w:rsidTr="00B91225">
        <w:tc>
          <w:tcPr>
            <w:tcW w:w="1413" w:type="dxa"/>
          </w:tcPr>
          <w:p w:rsidR="00D13093" w:rsidRDefault="00D13093" w:rsidP="00B55878">
            <w:pPr>
              <w:jc w:val="center"/>
            </w:pPr>
            <w:r>
              <w:t>New Item</w:t>
            </w:r>
          </w:p>
        </w:tc>
        <w:tc>
          <w:tcPr>
            <w:tcW w:w="963" w:type="dxa"/>
          </w:tcPr>
          <w:p w:rsidR="00D13093" w:rsidRDefault="00D13093" w:rsidP="00B55878">
            <w:pPr>
              <w:jc w:val="center"/>
            </w:pPr>
            <w:r>
              <w:t>-</w:t>
            </w:r>
          </w:p>
        </w:tc>
        <w:tc>
          <w:tcPr>
            <w:tcW w:w="3402" w:type="dxa"/>
          </w:tcPr>
          <w:p w:rsidR="00D13093" w:rsidRDefault="00D13093" w:rsidP="00B55878">
            <w:pPr>
              <w:jc w:val="center"/>
            </w:pPr>
            <w:r>
              <w:t>-</w:t>
            </w:r>
          </w:p>
        </w:tc>
        <w:tc>
          <w:tcPr>
            <w:tcW w:w="3402" w:type="dxa"/>
            <w:shd w:val="clear" w:color="auto" w:fill="auto"/>
          </w:tcPr>
          <w:p w:rsidR="0090705D" w:rsidRPr="0063612D" w:rsidRDefault="0090705D" w:rsidP="0063612D">
            <w:r w:rsidRPr="0063612D">
              <w:t xml:space="preserve">PMG agreed that items </w:t>
            </w:r>
            <w:r w:rsidRPr="0063612D">
              <w:rPr>
                <w:rFonts w:ascii="Calibri" w:hAnsi="Calibri" w:cs="Arial"/>
              </w:rPr>
              <w:t xml:space="preserve">about specific interventions </w:t>
            </w:r>
            <w:r w:rsidR="008B07B0" w:rsidRPr="0063612D">
              <w:rPr>
                <w:rFonts w:ascii="Calibri" w:hAnsi="Calibri" w:cs="Arial"/>
              </w:rPr>
              <w:t>we</w:t>
            </w:r>
            <w:r w:rsidRPr="0063612D">
              <w:rPr>
                <w:rFonts w:ascii="Calibri" w:hAnsi="Calibri" w:cs="Arial"/>
              </w:rPr>
              <w:t>re not appropriate</w:t>
            </w:r>
            <w:r w:rsidR="00573C67" w:rsidRPr="0063612D">
              <w:rPr>
                <w:rFonts w:ascii="Calibri" w:hAnsi="Calibri" w:cs="Arial"/>
              </w:rPr>
              <w:t xml:space="preserve"> (Items 69-75)</w:t>
            </w:r>
            <w:r w:rsidRPr="0063612D">
              <w:rPr>
                <w:rFonts w:ascii="Calibri" w:hAnsi="Calibri" w:cs="Arial"/>
              </w:rPr>
              <w:t xml:space="preserve">, but </w:t>
            </w:r>
            <w:r w:rsidRPr="0063612D">
              <w:rPr>
                <w:rFonts w:ascii="Calibri" w:hAnsi="Calibri" w:cs="Arial"/>
              </w:rPr>
              <w:lastRenderedPageBreak/>
              <w:t>facilitation of access to treatment and interventions should be captured.</w:t>
            </w:r>
            <w:r w:rsidR="008B07B0" w:rsidRPr="0063612D">
              <w:rPr>
                <w:rFonts w:ascii="Calibri" w:hAnsi="Calibri" w:cs="Arial"/>
              </w:rPr>
              <w:t xml:space="preserve"> </w:t>
            </w:r>
            <w:r w:rsidR="0063612D" w:rsidRPr="0063612D">
              <w:rPr>
                <w:rFonts w:ascii="Calibri" w:hAnsi="Calibri" w:cs="Arial"/>
              </w:rPr>
              <w:t>I</w:t>
            </w:r>
            <w:r w:rsidRPr="0063612D">
              <w:rPr>
                <w:rFonts w:ascii="Calibri" w:hAnsi="Calibri" w:cs="Arial"/>
              </w:rPr>
              <w:t>tems relating to t</w:t>
            </w:r>
            <w:r w:rsidRPr="0063612D">
              <w:t>he expected level of support with medication were developed by the research team, externally validated by members of Expert Panel then agreed by the PMG.</w:t>
            </w:r>
          </w:p>
        </w:tc>
        <w:tc>
          <w:tcPr>
            <w:tcW w:w="851" w:type="dxa"/>
          </w:tcPr>
          <w:p w:rsidR="00D13093" w:rsidRDefault="00D13093" w:rsidP="00B55878">
            <w:pPr>
              <w:jc w:val="center"/>
            </w:pPr>
            <w:r>
              <w:lastRenderedPageBreak/>
              <w:t>80-84</w:t>
            </w:r>
          </w:p>
        </w:tc>
        <w:tc>
          <w:tcPr>
            <w:tcW w:w="4143" w:type="dxa"/>
          </w:tcPr>
          <w:p w:rsidR="00D13093" w:rsidRDefault="00D13093" w:rsidP="00B55878">
            <w:r>
              <w:t>How many of your residents/service users require staff support in the following areas:</w:t>
            </w:r>
          </w:p>
          <w:p w:rsidR="00D13093" w:rsidRDefault="00D13093" w:rsidP="00B55878">
            <w:pPr>
              <w:pStyle w:val="ListParagraph"/>
              <w:numPr>
                <w:ilvl w:val="0"/>
                <w:numId w:val="1"/>
              </w:numPr>
            </w:pPr>
            <w:r>
              <w:t xml:space="preserve">Administration of medication? </w:t>
            </w:r>
            <w:r>
              <w:lastRenderedPageBreak/>
              <w:t>(Item 80)</w:t>
            </w:r>
          </w:p>
          <w:p w:rsidR="00D13093" w:rsidRDefault="00D13093" w:rsidP="00B55878">
            <w:pPr>
              <w:pStyle w:val="ListParagraph"/>
              <w:numPr>
                <w:ilvl w:val="0"/>
                <w:numId w:val="1"/>
              </w:numPr>
            </w:pPr>
            <w:r>
              <w:t>Prompting to take medication? (Item 81)</w:t>
            </w:r>
          </w:p>
          <w:p w:rsidR="00D13093" w:rsidRDefault="00D13093" w:rsidP="00B55878">
            <w:pPr>
              <w:pStyle w:val="ListParagraph"/>
              <w:numPr>
                <w:ilvl w:val="0"/>
                <w:numId w:val="1"/>
              </w:numPr>
            </w:pPr>
            <w:r>
              <w:t>Prompting to attend for depot antipsychotic appointments? (Item 82)</w:t>
            </w:r>
          </w:p>
          <w:p w:rsidR="00D13093" w:rsidRDefault="00D13093" w:rsidP="00B55878">
            <w:pPr>
              <w:pStyle w:val="ListParagraph"/>
              <w:numPr>
                <w:ilvl w:val="0"/>
                <w:numId w:val="1"/>
              </w:numPr>
            </w:pPr>
            <w:r>
              <w:t>Prompting to attend for clozapine related blood tests? (Item 83)</w:t>
            </w:r>
          </w:p>
          <w:p w:rsidR="00D13093" w:rsidRPr="0032069B" w:rsidRDefault="00D13093" w:rsidP="00B55878">
            <w:pPr>
              <w:pStyle w:val="ListParagraph"/>
              <w:numPr>
                <w:ilvl w:val="0"/>
                <w:numId w:val="1"/>
              </w:numPr>
            </w:pPr>
            <w:r>
              <w:t>Regular checks on medication adherence (e.g. dosette review) (Item 84)</w:t>
            </w:r>
          </w:p>
        </w:tc>
      </w:tr>
      <w:tr w:rsidR="00D13093" w:rsidTr="00B91225">
        <w:tc>
          <w:tcPr>
            <w:tcW w:w="1413" w:type="dxa"/>
          </w:tcPr>
          <w:p w:rsidR="00D13093" w:rsidRDefault="00D13093" w:rsidP="00B55878">
            <w:pPr>
              <w:jc w:val="center"/>
            </w:pPr>
            <w:r>
              <w:lastRenderedPageBreak/>
              <w:t>Deletion</w:t>
            </w:r>
          </w:p>
        </w:tc>
        <w:tc>
          <w:tcPr>
            <w:tcW w:w="963" w:type="dxa"/>
          </w:tcPr>
          <w:p w:rsidR="00D13093" w:rsidRDefault="00D13093" w:rsidP="00B55878">
            <w:pPr>
              <w:jc w:val="center"/>
            </w:pPr>
            <w:r>
              <w:t>81</w:t>
            </w:r>
          </w:p>
        </w:tc>
        <w:tc>
          <w:tcPr>
            <w:tcW w:w="3402" w:type="dxa"/>
          </w:tcPr>
          <w:p w:rsidR="00D13093" w:rsidRDefault="00D13093" w:rsidP="00B55878">
            <w:r w:rsidRPr="00036E98">
              <w:t>How many of your staff have had adequate training in family psychoeducation to provide it to your patients/residents and their families?</w:t>
            </w:r>
          </w:p>
        </w:tc>
        <w:tc>
          <w:tcPr>
            <w:tcW w:w="3402" w:type="dxa"/>
          </w:tcPr>
          <w:p w:rsidR="00D13093" w:rsidRDefault="00366E04" w:rsidP="00366E04">
            <w:r w:rsidRPr="00E2110C">
              <w:t>Inappropriate for setting</w:t>
            </w:r>
            <w:r>
              <w:t>;</w:t>
            </w:r>
            <w:r w:rsidRPr="00E2110C">
              <w:t xml:space="preserve"> </w:t>
            </w:r>
            <w:r>
              <w:t>s</w:t>
            </w:r>
            <w:r w:rsidRPr="00E2110C">
              <w:t xml:space="preserve">taff not </w:t>
            </w:r>
            <w:r>
              <w:t xml:space="preserve">generally </w:t>
            </w:r>
            <w:r w:rsidRPr="00E2110C">
              <w:t>trained in providing “psychoeducation”.</w:t>
            </w:r>
          </w:p>
        </w:tc>
        <w:tc>
          <w:tcPr>
            <w:tcW w:w="851" w:type="dxa"/>
          </w:tcPr>
          <w:p w:rsidR="00D13093" w:rsidRDefault="00D13093" w:rsidP="00B55878">
            <w:pPr>
              <w:jc w:val="center"/>
            </w:pPr>
            <w:r>
              <w:t>-</w:t>
            </w:r>
          </w:p>
        </w:tc>
        <w:tc>
          <w:tcPr>
            <w:tcW w:w="4143" w:type="dxa"/>
          </w:tcPr>
          <w:p w:rsidR="00D13093" w:rsidRPr="0032069B" w:rsidRDefault="00D13093" w:rsidP="00B55878">
            <w:pPr>
              <w:jc w:val="center"/>
            </w:pPr>
            <w:r>
              <w:t>-</w:t>
            </w:r>
          </w:p>
        </w:tc>
      </w:tr>
      <w:tr w:rsidR="00D13093" w:rsidTr="00B91225">
        <w:tc>
          <w:tcPr>
            <w:tcW w:w="1413" w:type="dxa"/>
          </w:tcPr>
          <w:p w:rsidR="00D13093" w:rsidRDefault="00D13093" w:rsidP="00B55878">
            <w:pPr>
              <w:jc w:val="center"/>
            </w:pPr>
            <w:r>
              <w:t>Deletion</w:t>
            </w:r>
          </w:p>
        </w:tc>
        <w:tc>
          <w:tcPr>
            <w:tcW w:w="963" w:type="dxa"/>
          </w:tcPr>
          <w:p w:rsidR="00D13093" w:rsidRDefault="00D13093" w:rsidP="00B55878">
            <w:pPr>
              <w:jc w:val="center"/>
            </w:pPr>
            <w:r>
              <w:t>82</w:t>
            </w:r>
          </w:p>
        </w:tc>
        <w:tc>
          <w:tcPr>
            <w:tcW w:w="3402" w:type="dxa"/>
          </w:tcPr>
          <w:p w:rsidR="00D13093" w:rsidRDefault="00D13093" w:rsidP="00B55878">
            <w:r>
              <w:rPr>
                <w:rFonts w:ascii="Calibri" w:hAnsi="Calibri" w:cs="Calibri"/>
                <w:color w:val="000000"/>
              </w:rPr>
              <w:t>How many families of your current patients/residents have had family psychoeducation in the last 12 months?</w:t>
            </w:r>
          </w:p>
        </w:tc>
        <w:tc>
          <w:tcPr>
            <w:tcW w:w="3402" w:type="dxa"/>
          </w:tcPr>
          <w:p w:rsidR="00D13093" w:rsidRDefault="00366E04" w:rsidP="00D13093">
            <w:r>
              <w:t>As above</w:t>
            </w:r>
          </w:p>
        </w:tc>
        <w:tc>
          <w:tcPr>
            <w:tcW w:w="851" w:type="dxa"/>
          </w:tcPr>
          <w:p w:rsidR="00D13093" w:rsidRDefault="00D13093" w:rsidP="00B55878">
            <w:pPr>
              <w:jc w:val="center"/>
            </w:pPr>
            <w:r>
              <w:t>-</w:t>
            </w:r>
          </w:p>
        </w:tc>
        <w:tc>
          <w:tcPr>
            <w:tcW w:w="4143" w:type="dxa"/>
          </w:tcPr>
          <w:p w:rsidR="00D13093" w:rsidRPr="0032069B" w:rsidRDefault="00D13093" w:rsidP="00B55878">
            <w:pPr>
              <w:jc w:val="center"/>
            </w:pPr>
            <w:r>
              <w:t>-</w:t>
            </w:r>
          </w:p>
        </w:tc>
      </w:tr>
      <w:tr w:rsidR="00D13093" w:rsidTr="00B91225">
        <w:tc>
          <w:tcPr>
            <w:tcW w:w="1413" w:type="dxa"/>
          </w:tcPr>
          <w:p w:rsidR="00D13093" w:rsidRDefault="00D13093" w:rsidP="00B55878">
            <w:pPr>
              <w:jc w:val="center"/>
            </w:pPr>
            <w:r>
              <w:t>Deletion</w:t>
            </w:r>
          </w:p>
        </w:tc>
        <w:tc>
          <w:tcPr>
            <w:tcW w:w="963" w:type="dxa"/>
          </w:tcPr>
          <w:p w:rsidR="00D13093" w:rsidRDefault="00D13093" w:rsidP="00B55878">
            <w:pPr>
              <w:jc w:val="center"/>
            </w:pPr>
            <w:r>
              <w:t>83</w:t>
            </w:r>
          </w:p>
        </w:tc>
        <w:tc>
          <w:tcPr>
            <w:tcW w:w="3402" w:type="dxa"/>
          </w:tcPr>
          <w:p w:rsidR="00D13093" w:rsidRDefault="00D13093" w:rsidP="00B55878">
            <w:pPr>
              <w:rPr>
                <w:rFonts w:ascii="Calibri" w:hAnsi="Calibri" w:cs="Calibri"/>
                <w:color w:val="000000"/>
              </w:rPr>
            </w:pPr>
            <w:r w:rsidRPr="00036E98">
              <w:t>How many psychoeducation meetings are usually offered (either by staff from the unit or elsewhere)?</w:t>
            </w:r>
          </w:p>
        </w:tc>
        <w:tc>
          <w:tcPr>
            <w:tcW w:w="3402" w:type="dxa"/>
          </w:tcPr>
          <w:p w:rsidR="00D13093" w:rsidRDefault="00366E04" w:rsidP="00D13093">
            <w:r>
              <w:t>As above</w:t>
            </w:r>
          </w:p>
        </w:tc>
        <w:tc>
          <w:tcPr>
            <w:tcW w:w="851" w:type="dxa"/>
          </w:tcPr>
          <w:p w:rsidR="00D13093" w:rsidRDefault="00D13093" w:rsidP="00B55878">
            <w:pPr>
              <w:jc w:val="center"/>
            </w:pPr>
            <w:r>
              <w:t>-</w:t>
            </w:r>
          </w:p>
        </w:tc>
        <w:tc>
          <w:tcPr>
            <w:tcW w:w="4143" w:type="dxa"/>
          </w:tcPr>
          <w:p w:rsidR="00D13093" w:rsidRDefault="00D13093" w:rsidP="00B55878">
            <w:pPr>
              <w:jc w:val="center"/>
            </w:pPr>
            <w:r>
              <w:t>-</w:t>
            </w:r>
          </w:p>
        </w:tc>
      </w:tr>
      <w:tr w:rsidR="00D13093" w:rsidTr="00B91225">
        <w:tc>
          <w:tcPr>
            <w:tcW w:w="1413" w:type="dxa"/>
          </w:tcPr>
          <w:p w:rsidR="00D13093" w:rsidRDefault="00D13093" w:rsidP="00B55878">
            <w:pPr>
              <w:jc w:val="center"/>
            </w:pPr>
            <w:r>
              <w:t>Deletion</w:t>
            </w:r>
          </w:p>
        </w:tc>
        <w:tc>
          <w:tcPr>
            <w:tcW w:w="963" w:type="dxa"/>
          </w:tcPr>
          <w:p w:rsidR="00D13093" w:rsidRDefault="00D13093" w:rsidP="00B55878">
            <w:pPr>
              <w:jc w:val="center"/>
            </w:pPr>
            <w:r>
              <w:t>84</w:t>
            </w:r>
          </w:p>
        </w:tc>
        <w:tc>
          <w:tcPr>
            <w:tcW w:w="3402" w:type="dxa"/>
          </w:tcPr>
          <w:p w:rsidR="00D13093" w:rsidRDefault="00D13093" w:rsidP="00B55878">
            <w:r>
              <w:rPr>
                <w:rFonts w:ascii="Calibri" w:hAnsi="Calibri" w:cs="Calibri"/>
                <w:color w:val="000000"/>
              </w:rPr>
              <w:t>Are there any other family interventions available to your residents in the unit or elsewhere?</w:t>
            </w:r>
          </w:p>
        </w:tc>
        <w:tc>
          <w:tcPr>
            <w:tcW w:w="3402" w:type="dxa"/>
            <w:shd w:val="clear" w:color="auto" w:fill="auto"/>
          </w:tcPr>
          <w:p w:rsidR="00D13093" w:rsidRDefault="009430C9" w:rsidP="00D13093">
            <w:r>
              <w:t>As above</w:t>
            </w:r>
          </w:p>
        </w:tc>
        <w:tc>
          <w:tcPr>
            <w:tcW w:w="851" w:type="dxa"/>
          </w:tcPr>
          <w:p w:rsidR="00D13093" w:rsidRDefault="00D13093" w:rsidP="00B55878">
            <w:pPr>
              <w:jc w:val="center"/>
            </w:pPr>
            <w:r>
              <w:t>-</w:t>
            </w:r>
          </w:p>
        </w:tc>
        <w:tc>
          <w:tcPr>
            <w:tcW w:w="4143" w:type="dxa"/>
          </w:tcPr>
          <w:p w:rsidR="00D13093" w:rsidRPr="0032069B" w:rsidRDefault="00D13093" w:rsidP="00B55878">
            <w:pPr>
              <w:jc w:val="center"/>
            </w:pPr>
            <w:r>
              <w:t>-</w:t>
            </w:r>
          </w:p>
        </w:tc>
      </w:tr>
      <w:tr w:rsidR="00D13093" w:rsidTr="00B91225">
        <w:tc>
          <w:tcPr>
            <w:tcW w:w="1413" w:type="dxa"/>
          </w:tcPr>
          <w:p w:rsidR="00D13093" w:rsidRDefault="00D13093" w:rsidP="00B55878">
            <w:pPr>
              <w:jc w:val="center"/>
            </w:pPr>
            <w:r>
              <w:t>Deletion</w:t>
            </w:r>
          </w:p>
        </w:tc>
        <w:tc>
          <w:tcPr>
            <w:tcW w:w="963" w:type="dxa"/>
          </w:tcPr>
          <w:p w:rsidR="00D13093" w:rsidRDefault="00D13093" w:rsidP="00B55878">
            <w:pPr>
              <w:jc w:val="center"/>
            </w:pPr>
            <w:r>
              <w:t>85</w:t>
            </w:r>
          </w:p>
        </w:tc>
        <w:tc>
          <w:tcPr>
            <w:tcW w:w="3402" w:type="dxa"/>
          </w:tcPr>
          <w:p w:rsidR="00D13093" w:rsidRDefault="00D13093" w:rsidP="00B55878">
            <w:r w:rsidRPr="00036E98">
              <w:t>How many of your staff have had adequate training in CBT to provide it to your patients/residents?</w:t>
            </w:r>
          </w:p>
        </w:tc>
        <w:tc>
          <w:tcPr>
            <w:tcW w:w="3402" w:type="dxa"/>
          </w:tcPr>
          <w:p w:rsidR="00D13093" w:rsidRDefault="00366E04" w:rsidP="00D13093">
            <w:r w:rsidRPr="00E2110C">
              <w:t xml:space="preserve">Inappropriate for setting; staff not </w:t>
            </w:r>
            <w:r>
              <w:t xml:space="preserve">generally </w:t>
            </w:r>
            <w:r w:rsidRPr="00E2110C">
              <w:t>trained in providing “CBT”.</w:t>
            </w:r>
          </w:p>
        </w:tc>
        <w:tc>
          <w:tcPr>
            <w:tcW w:w="851" w:type="dxa"/>
          </w:tcPr>
          <w:p w:rsidR="00D13093" w:rsidRDefault="00D13093" w:rsidP="00B55878">
            <w:pPr>
              <w:jc w:val="center"/>
            </w:pPr>
            <w:r>
              <w:t>-</w:t>
            </w:r>
          </w:p>
        </w:tc>
        <w:tc>
          <w:tcPr>
            <w:tcW w:w="4143" w:type="dxa"/>
          </w:tcPr>
          <w:p w:rsidR="00D13093" w:rsidRPr="0032069B" w:rsidRDefault="00D13093" w:rsidP="00B55878">
            <w:pPr>
              <w:jc w:val="center"/>
            </w:pPr>
            <w:r>
              <w:t>-</w:t>
            </w:r>
          </w:p>
        </w:tc>
      </w:tr>
      <w:tr w:rsidR="00D13093" w:rsidTr="00B91225">
        <w:tc>
          <w:tcPr>
            <w:tcW w:w="1413" w:type="dxa"/>
          </w:tcPr>
          <w:p w:rsidR="00D13093" w:rsidRDefault="00D13093" w:rsidP="00B55878">
            <w:pPr>
              <w:jc w:val="center"/>
            </w:pPr>
            <w:r>
              <w:t>Deletion</w:t>
            </w:r>
          </w:p>
        </w:tc>
        <w:tc>
          <w:tcPr>
            <w:tcW w:w="963" w:type="dxa"/>
          </w:tcPr>
          <w:p w:rsidR="00D13093" w:rsidRDefault="00D13093" w:rsidP="00B55878">
            <w:pPr>
              <w:jc w:val="center"/>
            </w:pPr>
            <w:r>
              <w:t>86</w:t>
            </w:r>
          </w:p>
        </w:tc>
        <w:tc>
          <w:tcPr>
            <w:tcW w:w="3402" w:type="dxa"/>
          </w:tcPr>
          <w:p w:rsidR="00D13093" w:rsidRDefault="00D13093" w:rsidP="00B55878">
            <w:r w:rsidRPr="00036E98">
              <w:t xml:space="preserve">How many of your current patients/residents have had CBT in the last 12 months? (In the unit? </w:t>
            </w:r>
            <w:r w:rsidRPr="00036E98">
              <w:lastRenderedPageBreak/>
              <w:t>Elsewhere?)</w:t>
            </w:r>
          </w:p>
        </w:tc>
        <w:tc>
          <w:tcPr>
            <w:tcW w:w="3402" w:type="dxa"/>
          </w:tcPr>
          <w:p w:rsidR="00D13093" w:rsidRDefault="00366E04" w:rsidP="00D13093">
            <w:r>
              <w:lastRenderedPageBreak/>
              <w:t>As above</w:t>
            </w:r>
          </w:p>
        </w:tc>
        <w:tc>
          <w:tcPr>
            <w:tcW w:w="851" w:type="dxa"/>
          </w:tcPr>
          <w:p w:rsidR="00D13093" w:rsidRDefault="00D13093" w:rsidP="00B55878">
            <w:pPr>
              <w:jc w:val="center"/>
            </w:pPr>
            <w:r>
              <w:t>-</w:t>
            </w:r>
          </w:p>
        </w:tc>
        <w:tc>
          <w:tcPr>
            <w:tcW w:w="4143" w:type="dxa"/>
          </w:tcPr>
          <w:p w:rsidR="00D13093" w:rsidRDefault="00D13093" w:rsidP="00B55878">
            <w:pPr>
              <w:jc w:val="center"/>
            </w:pPr>
            <w:r>
              <w:t>-</w:t>
            </w:r>
          </w:p>
        </w:tc>
      </w:tr>
      <w:tr w:rsidR="00D13093" w:rsidTr="00B91225">
        <w:tc>
          <w:tcPr>
            <w:tcW w:w="1413" w:type="dxa"/>
          </w:tcPr>
          <w:p w:rsidR="00D13093" w:rsidRDefault="00D13093" w:rsidP="00B55878">
            <w:pPr>
              <w:jc w:val="center"/>
            </w:pPr>
            <w:r>
              <w:lastRenderedPageBreak/>
              <w:t>Deletion</w:t>
            </w:r>
          </w:p>
        </w:tc>
        <w:tc>
          <w:tcPr>
            <w:tcW w:w="963" w:type="dxa"/>
          </w:tcPr>
          <w:p w:rsidR="00D13093" w:rsidRDefault="00D13093" w:rsidP="00B55878">
            <w:pPr>
              <w:jc w:val="center"/>
            </w:pPr>
            <w:r>
              <w:t>87</w:t>
            </w:r>
          </w:p>
        </w:tc>
        <w:tc>
          <w:tcPr>
            <w:tcW w:w="3402" w:type="dxa"/>
          </w:tcPr>
          <w:p w:rsidR="00D13093" w:rsidRDefault="00D13093" w:rsidP="00B55878">
            <w:r w:rsidRPr="00036E98">
              <w:t>How many CBT appointments are usually offered either by staff from the unit or elsewhere?</w:t>
            </w:r>
          </w:p>
        </w:tc>
        <w:tc>
          <w:tcPr>
            <w:tcW w:w="3402" w:type="dxa"/>
          </w:tcPr>
          <w:p w:rsidR="00D13093" w:rsidRDefault="00366E04" w:rsidP="00D13093">
            <w:r>
              <w:t>As above</w:t>
            </w:r>
          </w:p>
        </w:tc>
        <w:tc>
          <w:tcPr>
            <w:tcW w:w="851" w:type="dxa"/>
          </w:tcPr>
          <w:p w:rsidR="00D13093" w:rsidRDefault="00D13093" w:rsidP="00B55878">
            <w:pPr>
              <w:jc w:val="center"/>
            </w:pPr>
            <w:r>
              <w:t>-</w:t>
            </w:r>
          </w:p>
        </w:tc>
        <w:tc>
          <w:tcPr>
            <w:tcW w:w="4143" w:type="dxa"/>
          </w:tcPr>
          <w:p w:rsidR="00D13093" w:rsidRDefault="00D13093" w:rsidP="00B55878">
            <w:pPr>
              <w:jc w:val="center"/>
            </w:pPr>
            <w:r>
              <w:t>-</w:t>
            </w:r>
          </w:p>
        </w:tc>
      </w:tr>
      <w:tr w:rsidR="00D13093" w:rsidTr="00B91225">
        <w:tc>
          <w:tcPr>
            <w:tcW w:w="1413" w:type="dxa"/>
          </w:tcPr>
          <w:p w:rsidR="00D13093" w:rsidRDefault="00D13093" w:rsidP="00B55878">
            <w:pPr>
              <w:jc w:val="center"/>
            </w:pPr>
            <w:r>
              <w:t>Deletion</w:t>
            </w:r>
          </w:p>
        </w:tc>
        <w:tc>
          <w:tcPr>
            <w:tcW w:w="963" w:type="dxa"/>
          </w:tcPr>
          <w:p w:rsidR="00D13093" w:rsidRDefault="00D13093" w:rsidP="00B55878">
            <w:pPr>
              <w:jc w:val="center"/>
            </w:pPr>
            <w:r>
              <w:t>91</w:t>
            </w:r>
          </w:p>
        </w:tc>
        <w:tc>
          <w:tcPr>
            <w:tcW w:w="3402" w:type="dxa"/>
          </w:tcPr>
          <w:p w:rsidR="00D13093" w:rsidRDefault="00D13093" w:rsidP="00B55878">
            <w:r>
              <w:rPr>
                <w:rFonts w:ascii="Calibri" w:hAnsi="Calibri" w:cs="Calibri"/>
                <w:color w:val="000000"/>
              </w:rPr>
              <w:t xml:space="preserve">How many of your current patients/residents attend any of the following:                                  </w:t>
            </w:r>
          </w:p>
          <w:p w:rsidR="00D13093" w:rsidRDefault="00D13093" w:rsidP="00B55878">
            <w:r>
              <w:rPr>
                <w:rFonts w:ascii="Calibri" w:hAnsi="Calibri" w:cs="Calibri"/>
                <w:color w:val="000000"/>
              </w:rPr>
              <w:t>A sheltered workshop?</w:t>
            </w:r>
          </w:p>
        </w:tc>
        <w:tc>
          <w:tcPr>
            <w:tcW w:w="3402" w:type="dxa"/>
          </w:tcPr>
          <w:p w:rsidR="00D13093" w:rsidRDefault="00366E04" w:rsidP="00D13093">
            <w:r w:rsidRPr="006045B3">
              <w:t xml:space="preserve">Remove </w:t>
            </w:r>
            <w:r>
              <w:t>“s</w:t>
            </w:r>
            <w:r w:rsidRPr="006045B3">
              <w:t>heltered workshop</w:t>
            </w:r>
            <w:r>
              <w:t>”</w:t>
            </w:r>
            <w:r w:rsidRPr="006045B3">
              <w:t>.</w:t>
            </w:r>
          </w:p>
        </w:tc>
        <w:tc>
          <w:tcPr>
            <w:tcW w:w="851" w:type="dxa"/>
          </w:tcPr>
          <w:p w:rsidR="00D13093" w:rsidRDefault="00D13093" w:rsidP="00B55878">
            <w:pPr>
              <w:jc w:val="center"/>
            </w:pPr>
            <w:r>
              <w:t>-</w:t>
            </w:r>
          </w:p>
        </w:tc>
        <w:tc>
          <w:tcPr>
            <w:tcW w:w="4143" w:type="dxa"/>
          </w:tcPr>
          <w:p w:rsidR="00D13093" w:rsidRDefault="00D13093" w:rsidP="00B55878">
            <w:pPr>
              <w:jc w:val="center"/>
            </w:pPr>
            <w:r>
              <w:t>-</w:t>
            </w:r>
          </w:p>
        </w:tc>
      </w:tr>
      <w:tr w:rsidR="00D13093" w:rsidTr="00B91225">
        <w:tc>
          <w:tcPr>
            <w:tcW w:w="1413" w:type="dxa"/>
          </w:tcPr>
          <w:p w:rsidR="00D13093" w:rsidRDefault="00D13093" w:rsidP="00B55878">
            <w:pPr>
              <w:jc w:val="center"/>
            </w:pPr>
            <w:r>
              <w:t>Deletion</w:t>
            </w:r>
          </w:p>
        </w:tc>
        <w:tc>
          <w:tcPr>
            <w:tcW w:w="963" w:type="dxa"/>
          </w:tcPr>
          <w:p w:rsidR="00D13093" w:rsidRDefault="00D13093" w:rsidP="00B55878">
            <w:pPr>
              <w:jc w:val="center"/>
            </w:pPr>
            <w:r>
              <w:t>94</w:t>
            </w:r>
          </w:p>
        </w:tc>
        <w:tc>
          <w:tcPr>
            <w:tcW w:w="3402" w:type="dxa"/>
          </w:tcPr>
          <w:p w:rsidR="00D13093" w:rsidRPr="00982A5A" w:rsidRDefault="00D13093" w:rsidP="00B55878">
            <w:r w:rsidRPr="006F3E6D">
              <w:t>Other employment/training schemes or courses (please describe)</w:t>
            </w:r>
          </w:p>
        </w:tc>
        <w:tc>
          <w:tcPr>
            <w:tcW w:w="3402" w:type="dxa"/>
            <w:shd w:val="clear" w:color="auto" w:fill="auto"/>
          </w:tcPr>
          <w:p w:rsidR="00D13093" w:rsidRDefault="00B406CE" w:rsidP="00B406CE">
            <w:r>
              <w:t>Remove as duplicative of other items on supported employment/courses</w:t>
            </w:r>
          </w:p>
        </w:tc>
        <w:tc>
          <w:tcPr>
            <w:tcW w:w="851" w:type="dxa"/>
          </w:tcPr>
          <w:p w:rsidR="00D13093" w:rsidRDefault="00D13093" w:rsidP="00B55878">
            <w:pPr>
              <w:jc w:val="center"/>
            </w:pPr>
            <w:r>
              <w:t>-</w:t>
            </w:r>
          </w:p>
        </w:tc>
        <w:tc>
          <w:tcPr>
            <w:tcW w:w="4143" w:type="dxa"/>
          </w:tcPr>
          <w:p w:rsidR="00D13093" w:rsidRDefault="00D13093" w:rsidP="00B55878">
            <w:pPr>
              <w:jc w:val="center"/>
            </w:pPr>
            <w:r>
              <w:t>-</w:t>
            </w:r>
          </w:p>
        </w:tc>
      </w:tr>
      <w:tr w:rsidR="00D13093" w:rsidTr="00B91225">
        <w:tc>
          <w:tcPr>
            <w:tcW w:w="1413" w:type="dxa"/>
          </w:tcPr>
          <w:p w:rsidR="00D13093" w:rsidRDefault="00D13093" w:rsidP="00B55878">
            <w:pPr>
              <w:jc w:val="center"/>
            </w:pPr>
            <w:r>
              <w:t>Deletion</w:t>
            </w:r>
          </w:p>
        </w:tc>
        <w:tc>
          <w:tcPr>
            <w:tcW w:w="963" w:type="dxa"/>
          </w:tcPr>
          <w:p w:rsidR="00D13093" w:rsidRDefault="00D13093" w:rsidP="00B55878">
            <w:pPr>
              <w:jc w:val="center"/>
            </w:pPr>
            <w:r>
              <w:t>99</w:t>
            </w:r>
          </w:p>
        </w:tc>
        <w:tc>
          <w:tcPr>
            <w:tcW w:w="3402" w:type="dxa"/>
          </w:tcPr>
          <w:p w:rsidR="00D13093" w:rsidRDefault="00D13093" w:rsidP="00B55878">
            <w:r w:rsidRPr="00982A5A">
              <w:t>How many of your patients/residents have accessed any other organisation (not listed in q. 89-94) in the last 12 months to help them get mainstream work (such as an employment agency)?</w:t>
            </w:r>
          </w:p>
        </w:tc>
        <w:tc>
          <w:tcPr>
            <w:tcW w:w="3402" w:type="dxa"/>
            <w:shd w:val="clear" w:color="auto" w:fill="auto"/>
          </w:tcPr>
          <w:p w:rsidR="00D13093" w:rsidRDefault="00B406CE" w:rsidP="00D13093">
            <w:r w:rsidRPr="00B406CE">
              <w:t>Remove as duplicative of other items on supported employment/courses</w:t>
            </w:r>
          </w:p>
        </w:tc>
        <w:tc>
          <w:tcPr>
            <w:tcW w:w="851" w:type="dxa"/>
          </w:tcPr>
          <w:p w:rsidR="00D13093" w:rsidRDefault="00D13093" w:rsidP="00B55878">
            <w:pPr>
              <w:jc w:val="center"/>
            </w:pPr>
            <w:r>
              <w:t>-</w:t>
            </w:r>
          </w:p>
        </w:tc>
        <w:tc>
          <w:tcPr>
            <w:tcW w:w="4143" w:type="dxa"/>
          </w:tcPr>
          <w:p w:rsidR="00D13093" w:rsidRDefault="00D13093" w:rsidP="00B55878">
            <w:pPr>
              <w:jc w:val="center"/>
            </w:pPr>
            <w:r>
              <w:t>-</w:t>
            </w:r>
          </w:p>
        </w:tc>
      </w:tr>
      <w:tr w:rsidR="00D13093" w:rsidTr="00B91225">
        <w:tc>
          <w:tcPr>
            <w:tcW w:w="1413" w:type="dxa"/>
          </w:tcPr>
          <w:p w:rsidR="00D13093" w:rsidRDefault="00D13093" w:rsidP="00B55878">
            <w:pPr>
              <w:jc w:val="center"/>
            </w:pPr>
            <w:r>
              <w:t>Amendment</w:t>
            </w:r>
          </w:p>
        </w:tc>
        <w:tc>
          <w:tcPr>
            <w:tcW w:w="963" w:type="dxa"/>
          </w:tcPr>
          <w:p w:rsidR="00D13093" w:rsidRDefault="00D13093" w:rsidP="00B55878">
            <w:pPr>
              <w:jc w:val="center"/>
            </w:pPr>
            <w:r>
              <w:t>102</w:t>
            </w:r>
          </w:p>
        </w:tc>
        <w:tc>
          <w:tcPr>
            <w:tcW w:w="3402" w:type="dxa"/>
          </w:tcPr>
          <w:p w:rsidR="00D13093" w:rsidRDefault="00D13093" w:rsidP="00B55878">
            <w:r w:rsidRPr="00982A5A">
              <w:t>What things do your staff do to support patients’/residents’ programmed activities?</w:t>
            </w:r>
          </w:p>
          <w:p w:rsidR="00AE135F" w:rsidRDefault="00AE135F" w:rsidP="00B55878"/>
          <w:p w:rsidR="00AE135F" w:rsidRPr="00AE135F" w:rsidRDefault="00AE135F" w:rsidP="00AE135F">
            <w:pPr>
              <w:pStyle w:val="ListParagraph"/>
              <w:numPr>
                <w:ilvl w:val="0"/>
                <w:numId w:val="8"/>
              </w:numPr>
              <w:ind w:left="355" w:hanging="284"/>
              <w:rPr>
                <w:rFonts w:ascii="Calibri" w:hAnsi="Calibri" w:cs="Calibri"/>
                <w:color w:val="000000"/>
              </w:rPr>
            </w:pPr>
            <w:r w:rsidRPr="00AE135F">
              <w:rPr>
                <w:rFonts w:ascii="Calibri" w:hAnsi="Calibri" w:cs="Calibri"/>
                <w:color w:val="000000"/>
              </w:rPr>
              <w:t>Make links with local entertainment venues such as cinemas, theatres, concert halls</w:t>
            </w:r>
          </w:p>
          <w:p w:rsidR="00AE135F" w:rsidRDefault="00AE135F" w:rsidP="00AE135F">
            <w:pPr>
              <w:pStyle w:val="ListParagraph"/>
              <w:numPr>
                <w:ilvl w:val="0"/>
                <w:numId w:val="8"/>
              </w:numPr>
              <w:ind w:left="355" w:hanging="284"/>
              <w:rPr>
                <w:rFonts w:ascii="Calibri" w:hAnsi="Calibri" w:cs="Calibri"/>
                <w:color w:val="000000"/>
              </w:rPr>
            </w:pPr>
            <w:r w:rsidRPr="00AE135F">
              <w:rPr>
                <w:rFonts w:ascii="Calibri" w:hAnsi="Calibri" w:cs="Calibri"/>
                <w:color w:val="000000"/>
              </w:rPr>
              <w:t>Make links with local cafes and restaurants</w:t>
            </w:r>
          </w:p>
          <w:p w:rsidR="00AE135F" w:rsidRPr="00AE135F" w:rsidRDefault="00AE135F" w:rsidP="00AE135F">
            <w:pPr>
              <w:pStyle w:val="ListParagraph"/>
              <w:numPr>
                <w:ilvl w:val="0"/>
                <w:numId w:val="8"/>
              </w:numPr>
              <w:ind w:left="355" w:hanging="284"/>
              <w:rPr>
                <w:rFonts w:ascii="Calibri" w:hAnsi="Calibri" w:cs="Calibri"/>
                <w:color w:val="000000"/>
              </w:rPr>
            </w:pPr>
            <w:r w:rsidRPr="00AE135F">
              <w:rPr>
                <w:rFonts w:ascii="Calibri" w:hAnsi="Calibri" w:cs="Calibri"/>
                <w:color w:val="000000"/>
              </w:rPr>
              <w:t>Make links with local sports facilities</w:t>
            </w:r>
          </w:p>
          <w:p w:rsidR="00AE135F" w:rsidRPr="00AE135F" w:rsidRDefault="00AE135F" w:rsidP="00AE135F">
            <w:pPr>
              <w:pStyle w:val="ListParagraph"/>
              <w:numPr>
                <w:ilvl w:val="0"/>
                <w:numId w:val="8"/>
              </w:numPr>
              <w:ind w:left="355" w:hanging="284"/>
              <w:rPr>
                <w:rFonts w:ascii="Calibri" w:hAnsi="Calibri" w:cs="Calibri"/>
                <w:color w:val="000000"/>
              </w:rPr>
            </w:pPr>
            <w:r w:rsidRPr="00AE135F">
              <w:rPr>
                <w:rFonts w:ascii="Calibri" w:hAnsi="Calibri" w:cs="Calibri"/>
                <w:color w:val="000000"/>
              </w:rPr>
              <w:t>Make links with places of worship and religious organisations</w:t>
            </w:r>
          </w:p>
          <w:p w:rsidR="00AE135F" w:rsidRDefault="00AE135F" w:rsidP="00AE135F">
            <w:pPr>
              <w:pStyle w:val="ListParagraph"/>
              <w:numPr>
                <w:ilvl w:val="0"/>
                <w:numId w:val="8"/>
              </w:numPr>
              <w:ind w:left="355" w:hanging="284"/>
              <w:rPr>
                <w:rFonts w:ascii="Calibri" w:hAnsi="Calibri" w:cs="Calibri"/>
                <w:color w:val="000000"/>
              </w:rPr>
            </w:pPr>
            <w:r w:rsidRPr="00AE135F">
              <w:rPr>
                <w:rFonts w:ascii="Calibri" w:hAnsi="Calibri" w:cs="Calibri"/>
                <w:color w:val="000000"/>
              </w:rPr>
              <w:t>Make links with local neighbourhood organisation</w:t>
            </w:r>
            <w:r>
              <w:rPr>
                <w:rFonts w:ascii="Calibri" w:hAnsi="Calibri" w:cs="Calibri"/>
                <w:color w:val="000000"/>
              </w:rPr>
              <w:t xml:space="preserve">s </w:t>
            </w:r>
            <w:r>
              <w:rPr>
                <w:rFonts w:ascii="Calibri" w:hAnsi="Calibri" w:cs="Calibri"/>
                <w:color w:val="000000"/>
              </w:rPr>
              <w:lastRenderedPageBreak/>
              <w:t>(e.g. local tenants’ groups),</w:t>
            </w:r>
          </w:p>
          <w:p w:rsidR="00AE135F" w:rsidRPr="00AE135F" w:rsidRDefault="00AE135F" w:rsidP="00AE135F">
            <w:pPr>
              <w:pStyle w:val="ListParagraph"/>
              <w:numPr>
                <w:ilvl w:val="0"/>
                <w:numId w:val="8"/>
              </w:numPr>
              <w:ind w:left="355" w:hanging="284"/>
              <w:rPr>
                <w:rFonts w:ascii="Calibri" w:hAnsi="Calibri" w:cs="Calibri"/>
                <w:color w:val="000000"/>
              </w:rPr>
            </w:pPr>
            <w:r w:rsidRPr="00AE135F">
              <w:rPr>
                <w:rFonts w:ascii="Calibri" w:hAnsi="Calibri" w:cs="Calibri"/>
                <w:color w:val="000000"/>
              </w:rPr>
              <w:t xml:space="preserve">Provide regular activities in the </w:t>
            </w:r>
            <w:r w:rsidRPr="00AE135F">
              <w:rPr>
                <w:rFonts w:ascii="Calibri" w:hAnsi="Calibri" w:cs="Calibri"/>
                <w:b/>
                <w:bCs/>
                <w:color w:val="000000"/>
              </w:rPr>
              <w:t>unit</w:t>
            </w:r>
            <w:r w:rsidRPr="00AE135F">
              <w:rPr>
                <w:rFonts w:ascii="Calibri" w:hAnsi="Calibri" w:cs="Calibri"/>
                <w:color w:val="000000"/>
              </w:rPr>
              <w:t xml:space="preserve"> for patients/residents</w:t>
            </w:r>
          </w:p>
          <w:p w:rsidR="00AE135F" w:rsidRPr="00AE135F" w:rsidRDefault="00AE135F" w:rsidP="00AE135F">
            <w:pPr>
              <w:pStyle w:val="ListParagraph"/>
              <w:numPr>
                <w:ilvl w:val="0"/>
                <w:numId w:val="8"/>
              </w:numPr>
              <w:ind w:left="355" w:hanging="284"/>
              <w:rPr>
                <w:rFonts w:ascii="Calibri" w:hAnsi="Calibri" w:cs="Calibri"/>
                <w:color w:val="000000"/>
              </w:rPr>
            </w:pPr>
            <w:r w:rsidRPr="00AE135F">
              <w:rPr>
                <w:rFonts w:ascii="Calibri" w:hAnsi="Calibri" w:cs="Calibri"/>
                <w:color w:val="000000"/>
              </w:rPr>
              <w:t>Provide the same programme of activities for all patients/residents</w:t>
            </w:r>
          </w:p>
          <w:p w:rsidR="00AE135F" w:rsidRPr="00AE135F" w:rsidRDefault="00AE135F" w:rsidP="00AE135F">
            <w:pPr>
              <w:pStyle w:val="ListParagraph"/>
              <w:numPr>
                <w:ilvl w:val="0"/>
                <w:numId w:val="8"/>
              </w:numPr>
              <w:ind w:left="355" w:hanging="284"/>
              <w:rPr>
                <w:rFonts w:ascii="Calibri" w:hAnsi="Calibri" w:cs="Calibri"/>
                <w:color w:val="000000"/>
              </w:rPr>
            </w:pPr>
            <w:r w:rsidRPr="00AE135F">
              <w:rPr>
                <w:rFonts w:ascii="Calibri" w:hAnsi="Calibri" w:cs="Calibri"/>
                <w:color w:val="000000"/>
              </w:rPr>
              <w:t>Provide different programme of activities for each patients</w:t>
            </w:r>
          </w:p>
          <w:p w:rsidR="00AE135F" w:rsidRPr="00AE135F" w:rsidRDefault="00AE135F" w:rsidP="00AE135F">
            <w:pPr>
              <w:pStyle w:val="ListParagraph"/>
              <w:numPr>
                <w:ilvl w:val="0"/>
                <w:numId w:val="8"/>
              </w:numPr>
              <w:ind w:left="355" w:hanging="284"/>
              <w:rPr>
                <w:rFonts w:ascii="Calibri" w:hAnsi="Calibri" w:cs="Calibri"/>
                <w:color w:val="000000"/>
              </w:rPr>
            </w:pPr>
            <w:r w:rsidRPr="00AE135F">
              <w:rPr>
                <w:rFonts w:ascii="Calibri" w:hAnsi="Calibri" w:cs="Calibri"/>
                <w:color w:val="000000"/>
              </w:rPr>
              <w:t xml:space="preserve">Other - please describe </w:t>
            </w:r>
          </w:p>
          <w:p w:rsidR="00AE135F" w:rsidRDefault="00AE135F" w:rsidP="00AE135F">
            <w:pPr>
              <w:rPr>
                <w:rFonts w:ascii="Calibri" w:hAnsi="Calibri" w:cs="Calibri"/>
                <w:color w:val="000000"/>
              </w:rPr>
            </w:pPr>
            <w:r>
              <w:rPr>
                <w:rFonts w:ascii="Calibri" w:hAnsi="Calibri" w:cs="Calibri"/>
                <w:i/>
                <w:iCs/>
                <w:color w:val="000000"/>
              </w:rPr>
              <w:t xml:space="preserve">[N/Y]  </w:t>
            </w:r>
          </w:p>
          <w:p w:rsidR="00AE135F" w:rsidRDefault="00AE135F" w:rsidP="00B55878"/>
        </w:tc>
        <w:tc>
          <w:tcPr>
            <w:tcW w:w="3402" w:type="dxa"/>
          </w:tcPr>
          <w:p w:rsidR="00A932FA" w:rsidRDefault="00A932FA" w:rsidP="00A932FA">
            <w:pPr>
              <w:rPr>
                <w:lang w:val="en-US"/>
              </w:rPr>
            </w:pPr>
            <w:r>
              <w:rPr>
                <w:lang w:val="en-US"/>
              </w:rPr>
              <w:lastRenderedPageBreak/>
              <w:t>T</w:t>
            </w:r>
            <w:r w:rsidRPr="009104DB">
              <w:rPr>
                <w:lang w:val="en-US"/>
              </w:rPr>
              <w:t>erm “programmed activities” is not appropriate</w:t>
            </w:r>
            <w:r>
              <w:rPr>
                <w:lang w:val="en-US"/>
              </w:rPr>
              <w:t>.</w:t>
            </w:r>
          </w:p>
          <w:p w:rsidR="00D13093" w:rsidRDefault="00D13093" w:rsidP="00D13093"/>
          <w:p w:rsidR="00A932FA" w:rsidRDefault="00A932FA" w:rsidP="00A932FA">
            <w:r>
              <w:t>Consider adding response items: “Day centres”, ”Beauty services”, ”Education/courses”, “Art groups”, “Walking groups”, “Coffee mornings”, “Film club”, “Cookery groups”.</w:t>
            </w:r>
          </w:p>
        </w:tc>
        <w:tc>
          <w:tcPr>
            <w:tcW w:w="851" w:type="dxa"/>
          </w:tcPr>
          <w:p w:rsidR="00D13093" w:rsidRPr="00982A5A" w:rsidRDefault="00D13093" w:rsidP="00B55878">
            <w:pPr>
              <w:jc w:val="center"/>
            </w:pPr>
            <w:r>
              <w:t>101</w:t>
            </w:r>
          </w:p>
        </w:tc>
        <w:tc>
          <w:tcPr>
            <w:tcW w:w="4143" w:type="dxa"/>
          </w:tcPr>
          <w:p w:rsidR="00D13093" w:rsidRDefault="00D13093" w:rsidP="00B55878">
            <w:r w:rsidRPr="00982A5A">
              <w:t>What things do your staff do to support residents’/service users’ activities?</w:t>
            </w:r>
          </w:p>
          <w:p w:rsidR="00AE135F" w:rsidRDefault="00AE135F" w:rsidP="00B55878"/>
          <w:p w:rsidR="00AE135F" w:rsidRPr="00AE135F" w:rsidRDefault="00AE135F" w:rsidP="00AE135F">
            <w:pPr>
              <w:pStyle w:val="ListParagraph"/>
              <w:numPr>
                <w:ilvl w:val="0"/>
                <w:numId w:val="8"/>
              </w:numPr>
              <w:ind w:left="355" w:hanging="284"/>
              <w:rPr>
                <w:rFonts w:ascii="Calibri" w:hAnsi="Calibri" w:cs="Calibri"/>
                <w:color w:val="000000"/>
              </w:rPr>
            </w:pPr>
            <w:r w:rsidRPr="00AE135F">
              <w:rPr>
                <w:rFonts w:ascii="Calibri" w:hAnsi="Calibri" w:cs="Calibri"/>
                <w:color w:val="000000"/>
              </w:rPr>
              <w:t>Make links with local entertainment venues such as cinemas, theatres, concert halls</w:t>
            </w:r>
          </w:p>
          <w:p w:rsidR="00AE135F" w:rsidRDefault="00AE135F" w:rsidP="00AE135F">
            <w:pPr>
              <w:pStyle w:val="ListParagraph"/>
              <w:numPr>
                <w:ilvl w:val="0"/>
                <w:numId w:val="8"/>
              </w:numPr>
              <w:ind w:left="355" w:hanging="284"/>
              <w:rPr>
                <w:rFonts w:ascii="Calibri" w:hAnsi="Calibri" w:cs="Calibri"/>
                <w:color w:val="000000"/>
              </w:rPr>
            </w:pPr>
            <w:r w:rsidRPr="00AE135F">
              <w:rPr>
                <w:rFonts w:ascii="Calibri" w:hAnsi="Calibri" w:cs="Calibri"/>
                <w:color w:val="000000"/>
              </w:rPr>
              <w:t>Make links with local cafes and restaurants</w:t>
            </w:r>
          </w:p>
          <w:p w:rsidR="00AE135F" w:rsidRPr="00AE135F" w:rsidRDefault="00AE135F" w:rsidP="00AE135F">
            <w:pPr>
              <w:pStyle w:val="ListParagraph"/>
              <w:numPr>
                <w:ilvl w:val="0"/>
                <w:numId w:val="8"/>
              </w:numPr>
              <w:ind w:left="355" w:hanging="284"/>
              <w:rPr>
                <w:rFonts w:ascii="Calibri" w:hAnsi="Calibri" w:cs="Calibri"/>
                <w:color w:val="000000"/>
              </w:rPr>
            </w:pPr>
            <w:r w:rsidRPr="00AE135F">
              <w:rPr>
                <w:rFonts w:ascii="Calibri" w:hAnsi="Calibri" w:cs="Calibri"/>
                <w:color w:val="000000"/>
              </w:rPr>
              <w:t>Make links with local sports facilities</w:t>
            </w:r>
          </w:p>
          <w:p w:rsidR="00AE135F" w:rsidRPr="00AE135F" w:rsidRDefault="00AE135F" w:rsidP="00AE135F">
            <w:pPr>
              <w:pStyle w:val="ListParagraph"/>
              <w:numPr>
                <w:ilvl w:val="0"/>
                <w:numId w:val="8"/>
              </w:numPr>
              <w:ind w:left="355" w:hanging="284"/>
              <w:rPr>
                <w:rFonts w:ascii="Calibri" w:hAnsi="Calibri" w:cs="Calibri"/>
                <w:color w:val="000000"/>
              </w:rPr>
            </w:pPr>
            <w:r w:rsidRPr="00AE135F">
              <w:rPr>
                <w:rFonts w:ascii="Calibri" w:hAnsi="Calibri" w:cs="Calibri"/>
                <w:color w:val="000000"/>
              </w:rPr>
              <w:t>Make links with places of worship and religious organisations</w:t>
            </w:r>
          </w:p>
          <w:p w:rsidR="00AE135F" w:rsidRDefault="00AE135F" w:rsidP="00AE135F">
            <w:pPr>
              <w:pStyle w:val="ListParagraph"/>
              <w:numPr>
                <w:ilvl w:val="0"/>
                <w:numId w:val="8"/>
              </w:numPr>
              <w:ind w:left="355" w:hanging="284"/>
              <w:rPr>
                <w:rFonts w:ascii="Calibri" w:hAnsi="Calibri" w:cs="Calibri"/>
                <w:color w:val="000000"/>
              </w:rPr>
            </w:pPr>
            <w:r w:rsidRPr="00AE135F">
              <w:rPr>
                <w:rFonts w:ascii="Calibri" w:hAnsi="Calibri" w:cs="Calibri"/>
                <w:color w:val="000000"/>
              </w:rPr>
              <w:t>Make links with local neighbourhood organisatio</w:t>
            </w:r>
            <w:r>
              <w:rPr>
                <w:rFonts w:ascii="Calibri" w:hAnsi="Calibri" w:cs="Calibri"/>
                <w:color w:val="000000"/>
              </w:rPr>
              <w:t>ns (e.g. local tenants’ groups)</w:t>
            </w:r>
          </w:p>
          <w:p w:rsidR="00AE135F" w:rsidRPr="00AE135F" w:rsidRDefault="00AE135F" w:rsidP="00AE135F">
            <w:pPr>
              <w:pStyle w:val="ListParagraph"/>
              <w:numPr>
                <w:ilvl w:val="0"/>
                <w:numId w:val="8"/>
              </w:numPr>
              <w:ind w:left="355" w:hanging="284"/>
              <w:rPr>
                <w:rFonts w:ascii="Calibri" w:hAnsi="Calibri" w:cs="Calibri"/>
                <w:color w:val="000000"/>
              </w:rPr>
            </w:pPr>
            <w:r w:rsidRPr="00AE135F">
              <w:rPr>
                <w:rFonts w:ascii="Calibri" w:hAnsi="Calibri" w:cs="Calibri"/>
                <w:color w:val="000000"/>
              </w:rPr>
              <w:t xml:space="preserve">Provide regular activities in the </w:t>
            </w:r>
            <w:r>
              <w:rPr>
                <w:rFonts w:ascii="Calibri" w:hAnsi="Calibri" w:cs="Calibri"/>
                <w:color w:val="000000"/>
              </w:rPr>
              <w:t>p</w:t>
            </w:r>
            <w:r>
              <w:t>roject/service</w:t>
            </w:r>
            <w:r w:rsidRPr="00AE135F">
              <w:rPr>
                <w:rFonts w:ascii="Calibri" w:hAnsi="Calibri" w:cs="Calibri"/>
                <w:color w:val="000000"/>
              </w:rPr>
              <w:t xml:space="preserve"> for </w:t>
            </w:r>
            <w:r w:rsidRPr="00982A5A">
              <w:t xml:space="preserve">residents’/service </w:t>
            </w:r>
            <w:r w:rsidRPr="00982A5A">
              <w:lastRenderedPageBreak/>
              <w:t>users</w:t>
            </w:r>
          </w:p>
          <w:p w:rsidR="00AE135F" w:rsidRPr="00AE135F" w:rsidRDefault="00AE135F" w:rsidP="00AE135F">
            <w:pPr>
              <w:pStyle w:val="ListParagraph"/>
              <w:numPr>
                <w:ilvl w:val="0"/>
                <w:numId w:val="8"/>
              </w:numPr>
              <w:ind w:left="355" w:hanging="284"/>
              <w:rPr>
                <w:rFonts w:ascii="Calibri" w:hAnsi="Calibri" w:cs="Calibri"/>
                <w:color w:val="000000"/>
              </w:rPr>
            </w:pPr>
            <w:r w:rsidRPr="00AE135F">
              <w:rPr>
                <w:rFonts w:ascii="Calibri" w:hAnsi="Calibri" w:cs="Calibri"/>
                <w:color w:val="000000"/>
              </w:rPr>
              <w:t xml:space="preserve">Provide the same programme of activities for all </w:t>
            </w:r>
            <w:r w:rsidRPr="00982A5A">
              <w:t>residents’/service users</w:t>
            </w:r>
          </w:p>
          <w:p w:rsidR="00AE135F" w:rsidRPr="00AE135F" w:rsidRDefault="00AE135F" w:rsidP="00AE135F">
            <w:pPr>
              <w:pStyle w:val="ListParagraph"/>
              <w:numPr>
                <w:ilvl w:val="0"/>
                <w:numId w:val="8"/>
              </w:numPr>
              <w:ind w:left="355" w:hanging="284"/>
              <w:rPr>
                <w:rFonts w:ascii="Calibri" w:hAnsi="Calibri" w:cs="Calibri"/>
                <w:color w:val="000000"/>
              </w:rPr>
            </w:pPr>
            <w:r w:rsidRPr="00AE135F">
              <w:rPr>
                <w:rFonts w:ascii="Calibri" w:hAnsi="Calibri" w:cs="Calibri"/>
                <w:color w:val="000000"/>
              </w:rPr>
              <w:t xml:space="preserve">Provide different programme of activities for each </w:t>
            </w:r>
            <w:r w:rsidRPr="00982A5A">
              <w:t>resident/service user</w:t>
            </w:r>
          </w:p>
          <w:p w:rsidR="00AE135F" w:rsidRPr="00AE135F" w:rsidRDefault="00AE135F" w:rsidP="00AE135F">
            <w:pPr>
              <w:pStyle w:val="ListParagraph"/>
              <w:numPr>
                <w:ilvl w:val="0"/>
                <w:numId w:val="8"/>
              </w:numPr>
              <w:ind w:left="355" w:hanging="284"/>
              <w:rPr>
                <w:rFonts w:ascii="Calibri" w:hAnsi="Calibri" w:cs="Calibri"/>
                <w:color w:val="000000"/>
              </w:rPr>
            </w:pPr>
            <w:r w:rsidRPr="00AE135F">
              <w:rPr>
                <w:rFonts w:ascii="Calibri" w:hAnsi="Calibri" w:cs="Calibri"/>
                <w:color w:val="000000"/>
              </w:rPr>
              <w:t xml:space="preserve">Other - please describe </w:t>
            </w:r>
          </w:p>
          <w:p w:rsidR="00AE135F" w:rsidRDefault="00AE135F" w:rsidP="00AE135F">
            <w:pPr>
              <w:rPr>
                <w:rFonts w:ascii="Calibri" w:hAnsi="Calibri" w:cs="Calibri"/>
                <w:color w:val="000000"/>
              </w:rPr>
            </w:pPr>
            <w:r>
              <w:rPr>
                <w:rFonts w:ascii="Calibri" w:hAnsi="Calibri" w:cs="Calibri"/>
                <w:i/>
                <w:iCs/>
                <w:color w:val="000000"/>
              </w:rPr>
              <w:t xml:space="preserve">[N/Y]  </w:t>
            </w:r>
          </w:p>
          <w:p w:rsidR="00AE135F" w:rsidRDefault="00AE135F" w:rsidP="00B55878"/>
        </w:tc>
      </w:tr>
      <w:tr w:rsidR="00D13093" w:rsidTr="00B91225">
        <w:tc>
          <w:tcPr>
            <w:tcW w:w="1413" w:type="dxa"/>
          </w:tcPr>
          <w:p w:rsidR="00D13093" w:rsidRDefault="00D13093" w:rsidP="00B55878">
            <w:pPr>
              <w:jc w:val="center"/>
            </w:pPr>
            <w:r>
              <w:lastRenderedPageBreak/>
              <w:t>Deletion</w:t>
            </w:r>
          </w:p>
        </w:tc>
        <w:tc>
          <w:tcPr>
            <w:tcW w:w="963" w:type="dxa"/>
          </w:tcPr>
          <w:p w:rsidR="00D13093" w:rsidRDefault="00D13093" w:rsidP="00B55878">
            <w:pPr>
              <w:jc w:val="center"/>
            </w:pPr>
            <w:r>
              <w:t>105</w:t>
            </w:r>
          </w:p>
        </w:tc>
        <w:tc>
          <w:tcPr>
            <w:tcW w:w="3402" w:type="dxa"/>
          </w:tcPr>
          <w:p w:rsidR="00D13093" w:rsidRDefault="00D13093" w:rsidP="00B55878">
            <w:r>
              <w:rPr>
                <w:rFonts w:ascii="Calibri" w:hAnsi="Calibri" w:cs="Calibri"/>
                <w:color w:val="000000"/>
              </w:rPr>
              <w:t>Are any other treatments or interventions available to your patients/residents that we have not mentioned?</w:t>
            </w:r>
            <w:r>
              <w:t xml:space="preserve"> </w:t>
            </w:r>
          </w:p>
        </w:tc>
        <w:tc>
          <w:tcPr>
            <w:tcW w:w="3402" w:type="dxa"/>
            <w:shd w:val="clear" w:color="auto" w:fill="auto"/>
          </w:tcPr>
          <w:p w:rsidR="00D13093" w:rsidRDefault="00B406CE" w:rsidP="00D13093">
            <w:r w:rsidRPr="00B406CE">
              <w:t>Remove as duplicative of other items</w:t>
            </w:r>
          </w:p>
        </w:tc>
        <w:tc>
          <w:tcPr>
            <w:tcW w:w="851" w:type="dxa"/>
          </w:tcPr>
          <w:p w:rsidR="00D13093" w:rsidRDefault="00D13093" w:rsidP="00B55878">
            <w:pPr>
              <w:jc w:val="center"/>
            </w:pPr>
          </w:p>
        </w:tc>
        <w:tc>
          <w:tcPr>
            <w:tcW w:w="4143" w:type="dxa"/>
          </w:tcPr>
          <w:p w:rsidR="00D13093" w:rsidRDefault="00D13093" w:rsidP="00B55878">
            <w:pPr>
              <w:jc w:val="center"/>
            </w:pPr>
            <w:r>
              <w:t>-</w:t>
            </w:r>
          </w:p>
        </w:tc>
      </w:tr>
      <w:tr w:rsidR="00D13093" w:rsidTr="00B91225">
        <w:tc>
          <w:tcPr>
            <w:tcW w:w="1413" w:type="dxa"/>
          </w:tcPr>
          <w:p w:rsidR="00D13093" w:rsidRDefault="00D13093" w:rsidP="00B55878">
            <w:pPr>
              <w:jc w:val="center"/>
            </w:pPr>
            <w:r>
              <w:t>Deletion</w:t>
            </w:r>
          </w:p>
        </w:tc>
        <w:tc>
          <w:tcPr>
            <w:tcW w:w="963" w:type="dxa"/>
          </w:tcPr>
          <w:p w:rsidR="00D13093" w:rsidRDefault="00D13093" w:rsidP="00B55878">
            <w:pPr>
              <w:jc w:val="center"/>
            </w:pPr>
            <w:r>
              <w:t>106</w:t>
            </w:r>
          </w:p>
        </w:tc>
        <w:tc>
          <w:tcPr>
            <w:tcW w:w="3402" w:type="dxa"/>
          </w:tcPr>
          <w:p w:rsidR="00D13093" w:rsidRDefault="00D13093" w:rsidP="00B55878">
            <w:r>
              <w:rPr>
                <w:rFonts w:ascii="Calibri" w:hAnsi="Calibri" w:cs="Calibri"/>
                <w:color w:val="000000"/>
              </w:rPr>
              <w:t xml:space="preserve">If so, what? (Please note any other interventions mentioned by the interviewee) </w:t>
            </w:r>
          </w:p>
        </w:tc>
        <w:tc>
          <w:tcPr>
            <w:tcW w:w="3402" w:type="dxa"/>
            <w:shd w:val="clear" w:color="auto" w:fill="auto"/>
          </w:tcPr>
          <w:p w:rsidR="00D13093" w:rsidRDefault="00B406CE" w:rsidP="0063612D">
            <w:r>
              <w:t xml:space="preserve">Remove as </w:t>
            </w:r>
            <w:r w:rsidR="0063612D">
              <w:t>n</w:t>
            </w:r>
            <w:r>
              <w:t xml:space="preserve">ot </w:t>
            </w:r>
            <w:r w:rsidR="0063612D">
              <w:t>a</w:t>
            </w:r>
            <w:r>
              <w:t>pplicable as item 105 deleted</w:t>
            </w:r>
          </w:p>
        </w:tc>
        <w:tc>
          <w:tcPr>
            <w:tcW w:w="851" w:type="dxa"/>
          </w:tcPr>
          <w:p w:rsidR="00D13093" w:rsidRDefault="00D13093" w:rsidP="00B55878">
            <w:pPr>
              <w:jc w:val="center"/>
            </w:pPr>
          </w:p>
        </w:tc>
        <w:tc>
          <w:tcPr>
            <w:tcW w:w="4143" w:type="dxa"/>
          </w:tcPr>
          <w:p w:rsidR="00D13093" w:rsidRDefault="00D13093" w:rsidP="00B55878">
            <w:pPr>
              <w:jc w:val="center"/>
            </w:pPr>
            <w:r>
              <w:t>-</w:t>
            </w:r>
          </w:p>
        </w:tc>
      </w:tr>
      <w:tr w:rsidR="00D13093" w:rsidTr="00B91225">
        <w:tc>
          <w:tcPr>
            <w:tcW w:w="1413" w:type="dxa"/>
          </w:tcPr>
          <w:p w:rsidR="00D13093" w:rsidRDefault="00D13093" w:rsidP="00B55878">
            <w:pPr>
              <w:jc w:val="center"/>
            </w:pPr>
            <w:r>
              <w:t>Amendment</w:t>
            </w:r>
          </w:p>
        </w:tc>
        <w:tc>
          <w:tcPr>
            <w:tcW w:w="963" w:type="dxa"/>
          </w:tcPr>
          <w:p w:rsidR="00D13093" w:rsidRDefault="00D13093" w:rsidP="00B55878">
            <w:pPr>
              <w:jc w:val="center"/>
            </w:pPr>
            <w:r>
              <w:t>108</w:t>
            </w:r>
          </w:p>
        </w:tc>
        <w:tc>
          <w:tcPr>
            <w:tcW w:w="3402" w:type="dxa"/>
          </w:tcPr>
          <w:p w:rsidR="00D13093" w:rsidRDefault="00D13093" w:rsidP="00B55878">
            <w:pPr>
              <w:rPr>
                <w:rFonts w:ascii="Calibri" w:hAnsi="Calibri" w:cs="Calibri"/>
                <w:color w:val="000000"/>
              </w:rPr>
            </w:pPr>
            <w:r>
              <w:rPr>
                <w:rFonts w:ascii="Calibri" w:hAnsi="Calibri" w:cs="Calibri"/>
                <w:color w:val="000000"/>
              </w:rPr>
              <w:t>If yes, in addition to staff, who is involved in creating the plan? (tick all that apply):</w:t>
            </w:r>
          </w:p>
          <w:p w:rsidR="00D13093" w:rsidRPr="00982A5A" w:rsidRDefault="00D13093" w:rsidP="00B55878">
            <w:pPr>
              <w:pStyle w:val="ListParagraph"/>
              <w:numPr>
                <w:ilvl w:val="0"/>
                <w:numId w:val="1"/>
              </w:numPr>
            </w:pPr>
            <w:r w:rsidRPr="00982A5A">
              <w:rPr>
                <w:rFonts w:ascii="Calibri" w:hAnsi="Calibri" w:cs="Calibri"/>
                <w:color w:val="000000"/>
              </w:rPr>
              <w:t>Patient/resident</w:t>
            </w:r>
          </w:p>
          <w:p w:rsidR="00D13093" w:rsidRPr="00982A5A" w:rsidRDefault="00D13093" w:rsidP="00B55878">
            <w:pPr>
              <w:pStyle w:val="ListParagraph"/>
              <w:numPr>
                <w:ilvl w:val="0"/>
                <w:numId w:val="1"/>
              </w:numPr>
            </w:pPr>
            <w:r w:rsidRPr="00982A5A">
              <w:rPr>
                <w:rFonts w:ascii="Calibri" w:hAnsi="Calibri" w:cs="Calibri"/>
                <w:color w:val="000000"/>
              </w:rPr>
              <w:t>Family member/carer</w:t>
            </w:r>
          </w:p>
          <w:p w:rsidR="00D13093" w:rsidRDefault="00D13093" w:rsidP="00B55878">
            <w:pPr>
              <w:pStyle w:val="ListParagraph"/>
              <w:numPr>
                <w:ilvl w:val="0"/>
                <w:numId w:val="1"/>
              </w:numPr>
            </w:pPr>
            <w:r w:rsidRPr="00982A5A">
              <w:rPr>
                <w:rFonts w:ascii="Calibri" w:hAnsi="Calibri" w:cs="Calibri"/>
                <w:color w:val="000000"/>
              </w:rPr>
              <w:t>Community agencies</w:t>
            </w:r>
          </w:p>
        </w:tc>
        <w:tc>
          <w:tcPr>
            <w:tcW w:w="3402" w:type="dxa"/>
            <w:shd w:val="clear" w:color="auto" w:fill="auto"/>
          </w:tcPr>
          <w:p w:rsidR="00D13093" w:rsidRPr="0063612D" w:rsidRDefault="000B7AB3" w:rsidP="0063612D">
            <w:r w:rsidRPr="0063612D">
              <w:t xml:space="preserve">Note: Terminology changed to be consistent with previous items </w:t>
            </w:r>
          </w:p>
        </w:tc>
        <w:tc>
          <w:tcPr>
            <w:tcW w:w="851" w:type="dxa"/>
          </w:tcPr>
          <w:p w:rsidR="00D13093" w:rsidRPr="00982A5A" w:rsidRDefault="00D13093" w:rsidP="00B55878">
            <w:pPr>
              <w:jc w:val="center"/>
            </w:pPr>
            <w:r>
              <w:t>105</w:t>
            </w:r>
          </w:p>
        </w:tc>
        <w:tc>
          <w:tcPr>
            <w:tcW w:w="4143" w:type="dxa"/>
          </w:tcPr>
          <w:p w:rsidR="00D13093" w:rsidRDefault="00D13093" w:rsidP="00B55878">
            <w:pPr>
              <w:rPr>
                <w:rFonts w:ascii="Calibri" w:hAnsi="Calibri" w:cs="Calibri"/>
                <w:color w:val="000000"/>
              </w:rPr>
            </w:pPr>
            <w:r w:rsidRPr="00982A5A">
              <w:t>If yes, in addition to staff, who is involved in creating the plan?</w:t>
            </w:r>
            <w:r>
              <w:t xml:space="preserve"> </w:t>
            </w:r>
            <w:r>
              <w:rPr>
                <w:rFonts w:ascii="Calibri" w:hAnsi="Calibri" w:cs="Calibri"/>
                <w:color w:val="000000"/>
              </w:rPr>
              <w:t>(tick all that apply):</w:t>
            </w:r>
          </w:p>
          <w:p w:rsidR="00D13093" w:rsidRDefault="00D13093" w:rsidP="00B55878">
            <w:pPr>
              <w:pStyle w:val="ListParagraph"/>
              <w:numPr>
                <w:ilvl w:val="0"/>
                <w:numId w:val="1"/>
              </w:numPr>
            </w:pPr>
            <w:r>
              <w:t>Resident/service user</w:t>
            </w:r>
          </w:p>
          <w:p w:rsidR="00D13093" w:rsidRDefault="00D13093" w:rsidP="00B55878">
            <w:pPr>
              <w:pStyle w:val="ListParagraph"/>
              <w:numPr>
                <w:ilvl w:val="0"/>
                <w:numId w:val="1"/>
              </w:numPr>
            </w:pPr>
            <w:r>
              <w:t>Family member/carer</w:t>
            </w:r>
          </w:p>
          <w:p w:rsidR="00D13093" w:rsidRDefault="00D13093" w:rsidP="00B55878">
            <w:pPr>
              <w:pStyle w:val="ListParagraph"/>
              <w:numPr>
                <w:ilvl w:val="0"/>
                <w:numId w:val="1"/>
              </w:numPr>
            </w:pPr>
            <w:r>
              <w:t>NHS community team care co-ordinator</w:t>
            </w:r>
          </w:p>
        </w:tc>
      </w:tr>
      <w:tr w:rsidR="00D13093" w:rsidTr="00B91225">
        <w:tc>
          <w:tcPr>
            <w:tcW w:w="1413" w:type="dxa"/>
          </w:tcPr>
          <w:p w:rsidR="00D13093" w:rsidRDefault="00D13093" w:rsidP="00B55878">
            <w:pPr>
              <w:jc w:val="center"/>
            </w:pPr>
            <w:r>
              <w:t>Amendment</w:t>
            </w:r>
          </w:p>
        </w:tc>
        <w:tc>
          <w:tcPr>
            <w:tcW w:w="963" w:type="dxa"/>
          </w:tcPr>
          <w:p w:rsidR="00D13093" w:rsidRDefault="00D13093" w:rsidP="00B55878">
            <w:pPr>
              <w:jc w:val="center"/>
            </w:pPr>
            <w:r>
              <w:t>109-111</w:t>
            </w:r>
          </w:p>
        </w:tc>
        <w:tc>
          <w:tcPr>
            <w:tcW w:w="3402" w:type="dxa"/>
          </w:tcPr>
          <w:p w:rsidR="00D13093" w:rsidRDefault="00D13093" w:rsidP="00B55878">
            <w:r w:rsidRPr="00982A5A">
              <w:t xml:space="preserve">In general, when reviewing your patients/residents’ progress and care e.g. at a  ward round or care review meeting: </w:t>
            </w:r>
          </w:p>
          <w:p w:rsidR="00D13093" w:rsidRDefault="00D13093" w:rsidP="00B55878">
            <w:pPr>
              <w:pStyle w:val="ListParagraph"/>
              <w:numPr>
                <w:ilvl w:val="0"/>
                <w:numId w:val="1"/>
              </w:numPr>
            </w:pPr>
            <w:r w:rsidRPr="00982A5A">
              <w:t>Are discussions held with the patient/resident beforehand to identify their priorities?</w:t>
            </w:r>
          </w:p>
          <w:p w:rsidR="00D13093" w:rsidRDefault="00D13093" w:rsidP="00B55878">
            <w:pPr>
              <w:pStyle w:val="ListParagraph"/>
              <w:numPr>
                <w:ilvl w:val="0"/>
                <w:numId w:val="1"/>
              </w:numPr>
            </w:pPr>
            <w:r>
              <w:t xml:space="preserve">Is the patient/resident </w:t>
            </w:r>
            <w:r>
              <w:lastRenderedPageBreak/>
              <w:t>usually present at the meeting?</w:t>
            </w:r>
          </w:p>
          <w:p w:rsidR="00D13093" w:rsidRDefault="00D13093" w:rsidP="00B55878">
            <w:pPr>
              <w:pStyle w:val="ListParagraph"/>
              <w:numPr>
                <w:ilvl w:val="0"/>
                <w:numId w:val="1"/>
              </w:numPr>
            </w:pPr>
            <w:r>
              <w:t>Is the meeting usually multidisciplinary?</w:t>
            </w:r>
          </w:p>
        </w:tc>
        <w:tc>
          <w:tcPr>
            <w:tcW w:w="3402" w:type="dxa"/>
          </w:tcPr>
          <w:p w:rsidR="00A932FA" w:rsidRDefault="00A932FA" w:rsidP="00A932FA">
            <w:pPr>
              <w:rPr>
                <w:lang w:val="en-US"/>
              </w:rPr>
            </w:pPr>
            <w:r>
              <w:lastRenderedPageBreak/>
              <w:t xml:space="preserve">Replace “ward round” with “care plan review” or </w:t>
            </w:r>
            <w:r w:rsidRPr="009104DB">
              <w:rPr>
                <w:lang w:val="en-US"/>
              </w:rPr>
              <w:t>“support plan review”</w:t>
            </w:r>
            <w:r>
              <w:rPr>
                <w:lang w:val="en-US"/>
              </w:rPr>
              <w:t>.</w:t>
            </w:r>
          </w:p>
          <w:p w:rsidR="00D13093" w:rsidRDefault="00D13093" w:rsidP="00D13093"/>
        </w:tc>
        <w:tc>
          <w:tcPr>
            <w:tcW w:w="851" w:type="dxa"/>
          </w:tcPr>
          <w:p w:rsidR="00D13093" w:rsidRPr="00982A5A" w:rsidRDefault="00D13093" w:rsidP="00B55878">
            <w:pPr>
              <w:jc w:val="center"/>
            </w:pPr>
            <w:r>
              <w:t>106-108</w:t>
            </w:r>
          </w:p>
        </w:tc>
        <w:tc>
          <w:tcPr>
            <w:tcW w:w="4143" w:type="dxa"/>
          </w:tcPr>
          <w:p w:rsidR="00D13093" w:rsidRDefault="00D13093" w:rsidP="00B55878">
            <w:r w:rsidRPr="00982A5A">
              <w:t xml:space="preserve">In general, when reviewing your residents’/service users’ progress and care (e.g. at a care review / CPA meeting): </w:t>
            </w:r>
          </w:p>
          <w:p w:rsidR="00D13093" w:rsidRDefault="00D13093" w:rsidP="00B55878">
            <w:pPr>
              <w:pStyle w:val="ListParagraph"/>
              <w:numPr>
                <w:ilvl w:val="0"/>
                <w:numId w:val="1"/>
              </w:numPr>
            </w:pPr>
            <w:r w:rsidRPr="00982A5A">
              <w:t>Are discussions held with the patient/resident beforehand to identify their priorities?</w:t>
            </w:r>
          </w:p>
          <w:p w:rsidR="00D13093" w:rsidRDefault="00D13093" w:rsidP="00B55878">
            <w:pPr>
              <w:pStyle w:val="ListParagraph"/>
              <w:numPr>
                <w:ilvl w:val="0"/>
                <w:numId w:val="1"/>
              </w:numPr>
            </w:pPr>
            <w:r>
              <w:t>Is the patient/resident usually present at the meeting?</w:t>
            </w:r>
          </w:p>
          <w:p w:rsidR="00D13093" w:rsidRDefault="00D13093" w:rsidP="00B55878">
            <w:pPr>
              <w:pStyle w:val="ListParagraph"/>
              <w:numPr>
                <w:ilvl w:val="0"/>
                <w:numId w:val="1"/>
              </w:numPr>
            </w:pPr>
            <w:r>
              <w:t xml:space="preserve">Is the meeting usually </w:t>
            </w:r>
            <w:r>
              <w:lastRenderedPageBreak/>
              <w:t>multidisciplinary?</w:t>
            </w:r>
          </w:p>
        </w:tc>
      </w:tr>
      <w:tr w:rsidR="00D13093" w:rsidTr="00B91225">
        <w:tc>
          <w:tcPr>
            <w:tcW w:w="1413" w:type="dxa"/>
          </w:tcPr>
          <w:p w:rsidR="00D13093" w:rsidRDefault="00D13093" w:rsidP="00B55878">
            <w:pPr>
              <w:jc w:val="center"/>
            </w:pPr>
            <w:r>
              <w:lastRenderedPageBreak/>
              <w:t>New Item</w:t>
            </w:r>
          </w:p>
        </w:tc>
        <w:tc>
          <w:tcPr>
            <w:tcW w:w="963" w:type="dxa"/>
          </w:tcPr>
          <w:p w:rsidR="00D13093" w:rsidRDefault="00D13093" w:rsidP="00B55878">
            <w:pPr>
              <w:jc w:val="center"/>
            </w:pPr>
            <w:r>
              <w:t>-</w:t>
            </w:r>
          </w:p>
        </w:tc>
        <w:tc>
          <w:tcPr>
            <w:tcW w:w="3402" w:type="dxa"/>
          </w:tcPr>
          <w:p w:rsidR="00D13093" w:rsidRPr="006E7DDF" w:rsidRDefault="00D13093" w:rsidP="00B55878">
            <w:pPr>
              <w:jc w:val="center"/>
            </w:pPr>
            <w:r>
              <w:t>-</w:t>
            </w:r>
          </w:p>
        </w:tc>
        <w:tc>
          <w:tcPr>
            <w:tcW w:w="3402" w:type="dxa"/>
            <w:shd w:val="clear" w:color="auto" w:fill="auto"/>
          </w:tcPr>
          <w:p w:rsidR="00D13093" w:rsidRDefault="00BB3E7B" w:rsidP="00B406CE">
            <w:r>
              <w:t>A</w:t>
            </w:r>
            <w:r w:rsidR="000B7AB3">
              <w:t xml:space="preserve">dd item relating to </w:t>
            </w:r>
            <w:r w:rsidR="000B7AB3" w:rsidRPr="007B7641">
              <w:rPr>
                <w:lang w:val="en-US"/>
              </w:rPr>
              <w:t>personal</w:t>
            </w:r>
            <w:r w:rsidR="00B406CE">
              <w:rPr>
                <w:lang w:val="en-US"/>
              </w:rPr>
              <w:t xml:space="preserve"> budgets</w:t>
            </w:r>
            <w:r w:rsidR="000B7AB3">
              <w:rPr>
                <w:lang w:val="en-US"/>
              </w:rPr>
              <w:t>.</w:t>
            </w:r>
          </w:p>
        </w:tc>
        <w:tc>
          <w:tcPr>
            <w:tcW w:w="851" w:type="dxa"/>
          </w:tcPr>
          <w:p w:rsidR="00D13093" w:rsidRPr="006E7DDF" w:rsidRDefault="00D13093" w:rsidP="00B55878">
            <w:pPr>
              <w:jc w:val="center"/>
            </w:pPr>
            <w:r>
              <w:t>112-113</w:t>
            </w:r>
          </w:p>
        </w:tc>
        <w:tc>
          <w:tcPr>
            <w:tcW w:w="4143" w:type="dxa"/>
          </w:tcPr>
          <w:p w:rsidR="00D13093" w:rsidRDefault="00D13093" w:rsidP="00B55878">
            <w:r w:rsidRPr="006E7DDF">
              <w:t xml:space="preserve">Do your residents/service users have personal budgets (health or social care funded)? </w:t>
            </w:r>
            <w:r>
              <w:t>(Item 112)</w:t>
            </w:r>
          </w:p>
          <w:p w:rsidR="00D13093" w:rsidRDefault="00D13093" w:rsidP="00B55878">
            <w:r w:rsidRPr="006E7DDF">
              <w:t>If yes, please describe</w:t>
            </w:r>
            <w:r>
              <w:t xml:space="preserve"> (Item 113)</w:t>
            </w:r>
          </w:p>
        </w:tc>
      </w:tr>
      <w:tr w:rsidR="00D13093" w:rsidTr="00B91225">
        <w:tc>
          <w:tcPr>
            <w:tcW w:w="1413" w:type="dxa"/>
          </w:tcPr>
          <w:p w:rsidR="00D13093" w:rsidRDefault="00D13093" w:rsidP="00B55878">
            <w:pPr>
              <w:jc w:val="center"/>
            </w:pPr>
            <w:r>
              <w:t>Amendment</w:t>
            </w:r>
          </w:p>
        </w:tc>
        <w:tc>
          <w:tcPr>
            <w:tcW w:w="963" w:type="dxa"/>
          </w:tcPr>
          <w:p w:rsidR="00D13093" w:rsidRDefault="00D13093" w:rsidP="00B55878">
            <w:pPr>
              <w:jc w:val="center"/>
            </w:pPr>
            <w:r>
              <w:t>115</w:t>
            </w:r>
          </w:p>
        </w:tc>
        <w:tc>
          <w:tcPr>
            <w:tcW w:w="3402" w:type="dxa"/>
          </w:tcPr>
          <w:p w:rsidR="00D13093" w:rsidRPr="006E7DDF" w:rsidRDefault="00D13093" w:rsidP="00B55878">
            <w:r w:rsidRPr="00982A5A">
              <w:t>Are non-detained patients/residents free to have consensual sexual relationships in the unit?</w:t>
            </w:r>
          </w:p>
        </w:tc>
        <w:tc>
          <w:tcPr>
            <w:tcW w:w="3402" w:type="dxa"/>
          </w:tcPr>
          <w:p w:rsidR="00D13093" w:rsidRDefault="00A932FA" w:rsidP="00D13093">
            <w:r w:rsidRPr="00F4222B">
              <w:t>Remove distinction between detained and non-detained patients.</w:t>
            </w:r>
          </w:p>
        </w:tc>
        <w:tc>
          <w:tcPr>
            <w:tcW w:w="851" w:type="dxa"/>
          </w:tcPr>
          <w:p w:rsidR="00D13093" w:rsidRPr="00982A5A" w:rsidRDefault="00D13093" w:rsidP="00B55878">
            <w:pPr>
              <w:jc w:val="center"/>
            </w:pPr>
            <w:r>
              <w:t>114</w:t>
            </w:r>
          </w:p>
        </w:tc>
        <w:tc>
          <w:tcPr>
            <w:tcW w:w="4143" w:type="dxa"/>
          </w:tcPr>
          <w:p w:rsidR="00D13093" w:rsidRDefault="00D13093" w:rsidP="00B55878">
            <w:r w:rsidRPr="00982A5A">
              <w:t>Are residents/service users free to have consensual sexual relationships in the project/service?</w:t>
            </w:r>
          </w:p>
        </w:tc>
      </w:tr>
      <w:tr w:rsidR="00D13093" w:rsidTr="00B91225">
        <w:tc>
          <w:tcPr>
            <w:tcW w:w="1413" w:type="dxa"/>
          </w:tcPr>
          <w:p w:rsidR="00D13093" w:rsidRDefault="00D13093" w:rsidP="00B55878">
            <w:pPr>
              <w:jc w:val="center"/>
            </w:pPr>
            <w:r>
              <w:t>Deletion</w:t>
            </w:r>
          </w:p>
        </w:tc>
        <w:tc>
          <w:tcPr>
            <w:tcW w:w="963" w:type="dxa"/>
          </w:tcPr>
          <w:p w:rsidR="00D13093" w:rsidRDefault="00D13093" w:rsidP="00B55878">
            <w:pPr>
              <w:jc w:val="center"/>
            </w:pPr>
            <w:r>
              <w:t>116</w:t>
            </w:r>
          </w:p>
        </w:tc>
        <w:tc>
          <w:tcPr>
            <w:tcW w:w="3402" w:type="dxa"/>
          </w:tcPr>
          <w:p w:rsidR="00D13093" w:rsidRDefault="00D13093" w:rsidP="00B55878">
            <w:r w:rsidRPr="00272844">
              <w:t>Are patients/residents free to send and receive uncensored mail or email?</w:t>
            </w:r>
          </w:p>
        </w:tc>
        <w:tc>
          <w:tcPr>
            <w:tcW w:w="3402" w:type="dxa"/>
            <w:shd w:val="clear" w:color="auto" w:fill="auto"/>
          </w:tcPr>
          <w:p w:rsidR="00D13093" w:rsidRPr="00B406CE" w:rsidRDefault="00B406CE" w:rsidP="00B406CE">
            <w:r w:rsidRPr="00B406CE">
              <w:t>Item removed as irrelevant – no services reported any censoring of mail/email</w:t>
            </w:r>
          </w:p>
        </w:tc>
        <w:tc>
          <w:tcPr>
            <w:tcW w:w="851" w:type="dxa"/>
          </w:tcPr>
          <w:p w:rsidR="00D13093" w:rsidRDefault="00D13093" w:rsidP="00B55878">
            <w:pPr>
              <w:jc w:val="center"/>
            </w:pPr>
          </w:p>
        </w:tc>
        <w:tc>
          <w:tcPr>
            <w:tcW w:w="4143" w:type="dxa"/>
          </w:tcPr>
          <w:p w:rsidR="00D13093" w:rsidRDefault="00D13093" w:rsidP="00B55878">
            <w:pPr>
              <w:jc w:val="center"/>
            </w:pPr>
            <w:r>
              <w:t>-</w:t>
            </w:r>
          </w:p>
        </w:tc>
      </w:tr>
      <w:tr w:rsidR="00D13093" w:rsidTr="00B91225">
        <w:tc>
          <w:tcPr>
            <w:tcW w:w="1413" w:type="dxa"/>
          </w:tcPr>
          <w:p w:rsidR="00D13093" w:rsidRDefault="00D13093" w:rsidP="00B55878">
            <w:pPr>
              <w:jc w:val="center"/>
            </w:pPr>
            <w:r>
              <w:t>Amendment</w:t>
            </w:r>
          </w:p>
        </w:tc>
        <w:tc>
          <w:tcPr>
            <w:tcW w:w="963" w:type="dxa"/>
          </w:tcPr>
          <w:p w:rsidR="00D13093" w:rsidRDefault="00D13093" w:rsidP="00B55878">
            <w:pPr>
              <w:jc w:val="center"/>
            </w:pPr>
            <w:r>
              <w:t>122</w:t>
            </w:r>
          </w:p>
        </w:tc>
        <w:tc>
          <w:tcPr>
            <w:tcW w:w="3402" w:type="dxa"/>
          </w:tcPr>
          <w:p w:rsidR="00D13093" w:rsidRDefault="00D13093" w:rsidP="00B55878">
            <w:r w:rsidRPr="00272844">
              <w:t>Are your detained patients/residents routinely given written information about their civil rights?</w:t>
            </w:r>
          </w:p>
        </w:tc>
        <w:tc>
          <w:tcPr>
            <w:tcW w:w="3402" w:type="dxa"/>
          </w:tcPr>
          <w:p w:rsidR="00D13093" w:rsidRDefault="00A932FA" w:rsidP="00A932FA">
            <w:r w:rsidRPr="00163B2A">
              <w:rPr>
                <w:lang w:val="en-US"/>
              </w:rPr>
              <w:t>Delete “detained”, services listed in 122-125 are provided for all service users, including service users with CTOs</w:t>
            </w:r>
            <w:r>
              <w:rPr>
                <w:lang w:val="en-US"/>
              </w:rPr>
              <w:t>.</w:t>
            </w:r>
          </w:p>
        </w:tc>
        <w:tc>
          <w:tcPr>
            <w:tcW w:w="851" w:type="dxa"/>
          </w:tcPr>
          <w:p w:rsidR="00D13093" w:rsidRPr="00272844" w:rsidRDefault="00D13093" w:rsidP="00B55878">
            <w:pPr>
              <w:jc w:val="center"/>
            </w:pPr>
            <w:r>
              <w:t>120</w:t>
            </w:r>
          </w:p>
        </w:tc>
        <w:tc>
          <w:tcPr>
            <w:tcW w:w="4143" w:type="dxa"/>
          </w:tcPr>
          <w:p w:rsidR="00D13093" w:rsidRDefault="00D13093" w:rsidP="00B55878">
            <w:r w:rsidRPr="00272844">
              <w:t>Are your residents/service users under CTO/Section 41 routinely given written information about their civil rights?</w:t>
            </w:r>
          </w:p>
        </w:tc>
      </w:tr>
      <w:tr w:rsidR="00D13093" w:rsidTr="00B91225">
        <w:tc>
          <w:tcPr>
            <w:tcW w:w="1413" w:type="dxa"/>
          </w:tcPr>
          <w:p w:rsidR="00D13093" w:rsidRDefault="00D13093" w:rsidP="00B55878">
            <w:pPr>
              <w:jc w:val="center"/>
            </w:pPr>
            <w:r>
              <w:t>Deletion</w:t>
            </w:r>
          </w:p>
        </w:tc>
        <w:tc>
          <w:tcPr>
            <w:tcW w:w="963" w:type="dxa"/>
          </w:tcPr>
          <w:p w:rsidR="00D13093" w:rsidRDefault="00D13093" w:rsidP="00B55878">
            <w:pPr>
              <w:jc w:val="center"/>
            </w:pPr>
            <w:r>
              <w:t>125</w:t>
            </w:r>
          </w:p>
        </w:tc>
        <w:tc>
          <w:tcPr>
            <w:tcW w:w="3402" w:type="dxa"/>
          </w:tcPr>
          <w:p w:rsidR="00D13093" w:rsidRDefault="00D13093" w:rsidP="00B55878">
            <w:r w:rsidRPr="00272844">
              <w:t>Are your non-detained patients/residents routinely given written information about their civil rights?</w:t>
            </w:r>
          </w:p>
        </w:tc>
        <w:tc>
          <w:tcPr>
            <w:tcW w:w="3402" w:type="dxa"/>
          </w:tcPr>
          <w:p w:rsidR="00D13093" w:rsidRDefault="00A932FA" w:rsidP="00D13093">
            <w:r w:rsidRPr="00F4222B">
              <w:t xml:space="preserve">The notion of </w:t>
            </w:r>
            <w:r>
              <w:t>“</w:t>
            </w:r>
            <w:r w:rsidRPr="00F4222B">
              <w:t>routine</w:t>
            </w:r>
            <w:r>
              <w:t>”</w:t>
            </w:r>
            <w:r w:rsidRPr="00F4222B">
              <w:t xml:space="preserve"> provision of civil rights information not relevant</w:t>
            </w:r>
          </w:p>
        </w:tc>
        <w:tc>
          <w:tcPr>
            <w:tcW w:w="851" w:type="dxa"/>
          </w:tcPr>
          <w:p w:rsidR="00D13093" w:rsidRDefault="00D13093" w:rsidP="00B55878">
            <w:pPr>
              <w:jc w:val="center"/>
            </w:pPr>
          </w:p>
        </w:tc>
        <w:tc>
          <w:tcPr>
            <w:tcW w:w="4143" w:type="dxa"/>
          </w:tcPr>
          <w:p w:rsidR="00D13093" w:rsidRDefault="00D13093" w:rsidP="00B55878">
            <w:pPr>
              <w:jc w:val="center"/>
            </w:pPr>
            <w:r>
              <w:t>-</w:t>
            </w:r>
          </w:p>
        </w:tc>
      </w:tr>
      <w:tr w:rsidR="00D13093" w:rsidTr="00B91225">
        <w:tc>
          <w:tcPr>
            <w:tcW w:w="1413" w:type="dxa"/>
          </w:tcPr>
          <w:p w:rsidR="00D13093" w:rsidRDefault="00D13093" w:rsidP="00B55878">
            <w:pPr>
              <w:jc w:val="center"/>
            </w:pPr>
            <w:r>
              <w:t>Amendment</w:t>
            </w:r>
          </w:p>
        </w:tc>
        <w:tc>
          <w:tcPr>
            <w:tcW w:w="963" w:type="dxa"/>
          </w:tcPr>
          <w:p w:rsidR="00D13093" w:rsidRDefault="00D13093" w:rsidP="00B55878">
            <w:pPr>
              <w:jc w:val="center"/>
            </w:pPr>
            <w:r>
              <w:t>127</w:t>
            </w:r>
          </w:p>
        </w:tc>
        <w:tc>
          <w:tcPr>
            <w:tcW w:w="3402" w:type="dxa"/>
          </w:tcPr>
          <w:p w:rsidR="00D13093" w:rsidRDefault="00D13093" w:rsidP="00B55878">
            <w:r w:rsidRPr="00272844">
              <w:t>What PERCENTAGE of your patients/residents who have legal capacity will be assisted to vote in the next political election?</w:t>
            </w:r>
          </w:p>
        </w:tc>
        <w:tc>
          <w:tcPr>
            <w:tcW w:w="3402" w:type="dxa"/>
          </w:tcPr>
          <w:p w:rsidR="00D13093" w:rsidRDefault="00A932FA" w:rsidP="00B406CE">
            <w:r w:rsidRPr="00163B2A">
              <w:rPr>
                <w:lang w:val="en-US"/>
              </w:rPr>
              <w:t>The majority of service users will have capacity; consider changing item to “Are clients encouraged to vote?” or “Are clients encouraged to register to vote?”</w:t>
            </w:r>
          </w:p>
        </w:tc>
        <w:tc>
          <w:tcPr>
            <w:tcW w:w="851" w:type="dxa"/>
          </w:tcPr>
          <w:p w:rsidR="00D13093" w:rsidRPr="00272844" w:rsidRDefault="00D13093" w:rsidP="00B55878">
            <w:pPr>
              <w:jc w:val="center"/>
            </w:pPr>
            <w:r>
              <w:t>124</w:t>
            </w:r>
          </w:p>
        </w:tc>
        <w:tc>
          <w:tcPr>
            <w:tcW w:w="4143" w:type="dxa"/>
          </w:tcPr>
          <w:p w:rsidR="00D13093" w:rsidRDefault="00D13093" w:rsidP="00B55878">
            <w:r w:rsidRPr="00272844">
              <w:t>Roughly what PERCENTAGE of your residents/service users will be assisted to vote in the next political election?</w:t>
            </w:r>
          </w:p>
        </w:tc>
      </w:tr>
      <w:tr w:rsidR="00D13093" w:rsidTr="00B91225">
        <w:tc>
          <w:tcPr>
            <w:tcW w:w="1413" w:type="dxa"/>
          </w:tcPr>
          <w:p w:rsidR="00D13093" w:rsidRDefault="00D13093" w:rsidP="00B55878">
            <w:pPr>
              <w:jc w:val="center"/>
            </w:pPr>
            <w:r>
              <w:t>Amendment</w:t>
            </w:r>
          </w:p>
        </w:tc>
        <w:tc>
          <w:tcPr>
            <w:tcW w:w="963" w:type="dxa"/>
          </w:tcPr>
          <w:p w:rsidR="00D13093" w:rsidRDefault="00D13093" w:rsidP="00B55878">
            <w:pPr>
              <w:jc w:val="center"/>
            </w:pPr>
            <w:r>
              <w:t>128</w:t>
            </w:r>
          </w:p>
        </w:tc>
        <w:tc>
          <w:tcPr>
            <w:tcW w:w="3402" w:type="dxa"/>
          </w:tcPr>
          <w:p w:rsidR="00D13093" w:rsidRDefault="00D13093" w:rsidP="00B55878">
            <w:r w:rsidRPr="00272844">
              <w:t>Do all your clinical staff have a named supervisor?</w:t>
            </w:r>
          </w:p>
        </w:tc>
        <w:tc>
          <w:tcPr>
            <w:tcW w:w="3402" w:type="dxa"/>
          </w:tcPr>
          <w:p w:rsidR="00D13093" w:rsidRDefault="00A932FA" w:rsidP="00D13093">
            <w:r w:rsidRPr="00163B2A">
              <w:rPr>
                <w:lang w:val="en-US"/>
              </w:rPr>
              <w:t>Replace “clinical staff” with “staff” or “support staff” or “staff (non-clinical)”</w:t>
            </w:r>
          </w:p>
        </w:tc>
        <w:tc>
          <w:tcPr>
            <w:tcW w:w="851" w:type="dxa"/>
          </w:tcPr>
          <w:p w:rsidR="00D13093" w:rsidRPr="00272844" w:rsidRDefault="00D13093" w:rsidP="00B55878">
            <w:pPr>
              <w:jc w:val="center"/>
            </w:pPr>
            <w:r>
              <w:t>125</w:t>
            </w:r>
          </w:p>
        </w:tc>
        <w:tc>
          <w:tcPr>
            <w:tcW w:w="4143" w:type="dxa"/>
          </w:tcPr>
          <w:p w:rsidR="00D13093" w:rsidRDefault="00D13093" w:rsidP="00B55878">
            <w:r w:rsidRPr="00272844">
              <w:t>Do all your clinical and support staff have a named supervisor?</w:t>
            </w:r>
          </w:p>
        </w:tc>
      </w:tr>
      <w:tr w:rsidR="00D13093" w:rsidTr="00B91225">
        <w:tc>
          <w:tcPr>
            <w:tcW w:w="1413" w:type="dxa"/>
          </w:tcPr>
          <w:p w:rsidR="00D13093" w:rsidRDefault="00D13093" w:rsidP="00B55878">
            <w:pPr>
              <w:jc w:val="center"/>
            </w:pPr>
            <w:r>
              <w:t>Amendment</w:t>
            </w:r>
          </w:p>
        </w:tc>
        <w:tc>
          <w:tcPr>
            <w:tcW w:w="963" w:type="dxa"/>
          </w:tcPr>
          <w:p w:rsidR="00D13093" w:rsidRDefault="00D13093" w:rsidP="00B55878">
            <w:pPr>
              <w:jc w:val="center"/>
            </w:pPr>
            <w:r>
              <w:t>132</w:t>
            </w:r>
          </w:p>
        </w:tc>
        <w:tc>
          <w:tcPr>
            <w:tcW w:w="3402" w:type="dxa"/>
          </w:tcPr>
          <w:p w:rsidR="00D13093" w:rsidRDefault="00D13093" w:rsidP="00B55878">
            <w:r w:rsidRPr="00272844">
              <w:t>Does this unit have an external organisational review of care?</w:t>
            </w:r>
          </w:p>
        </w:tc>
        <w:tc>
          <w:tcPr>
            <w:tcW w:w="3402" w:type="dxa"/>
          </w:tcPr>
          <w:p w:rsidR="00D13093" w:rsidRDefault="00E63B37" w:rsidP="00E63B37">
            <w:r>
              <w:t>Add additional component to item: “If so, who?”</w:t>
            </w:r>
          </w:p>
        </w:tc>
        <w:tc>
          <w:tcPr>
            <w:tcW w:w="851" w:type="dxa"/>
          </w:tcPr>
          <w:p w:rsidR="00D13093" w:rsidRPr="00272844" w:rsidRDefault="00D13093" w:rsidP="00B55878">
            <w:pPr>
              <w:jc w:val="center"/>
            </w:pPr>
            <w:r>
              <w:t>129</w:t>
            </w:r>
          </w:p>
        </w:tc>
        <w:tc>
          <w:tcPr>
            <w:tcW w:w="4143" w:type="dxa"/>
          </w:tcPr>
          <w:p w:rsidR="00D13093" w:rsidRDefault="00D13093" w:rsidP="00B55878">
            <w:r w:rsidRPr="00272844">
              <w:t>Does this project/service have an external organisational review/inspection of care?</w:t>
            </w:r>
          </w:p>
        </w:tc>
      </w:tr>
      <w:tr w:rsidR="00D13093" w:rsidTr="00B91225">
        <w:tc>
          <w:tcPr>
            <w:tcW w:w="1413" w:type="dxa"/>
          </w:tcPr>
          <w:p w:rsidR="00D13093" w:rsidRDefault="00D13093" w:rsidP="00B55878">
            <w:pPr>
              <w:jc w:val="center"/>
            </w:pPr>
            <w:r>
              <w:lastRenderedPageBreak/>
              <w:t>New Item</w:t>
            </w:r>
          </w:p>
        </w:tc>
        <w:tc>
          <w:tcPr>
            <w:tcW w:w="963" w:type="dxa"/>
          </w:tcPr>
          <w:p w:rsidR="00D13093" w:rsidRDefault="00D13093" w:rsidP="00B55878">
            <w:pPr>
              <w:jc w:val="center"/>
            </w:pPr>
            <w:r>
              <w:t>-</w:t>
            </w:r>
          </w:p>
        </w:tc>
        <w:tc>
          <w:tcPr>
            <w:tcW w:w="3402" w:type="dxa"/>
          </w:tcPr>
          <w:p w:rsidR="00D13093" w:rsidRDefault="00D13093" w:rsidP="00B55878">
            <w:pPr>
              <w:jc w:val="center"/>
            </w:pPr>
            <w:r>
              <w:t>-</w:t>
            </w:r>
          </w:p>
        </w:tc>
        <w:tc>
          <w:tcPr>
            <w:tcW w:w="3402" w:type="dxa"/>
            <w:shd w:val="clear" w:color="auto" w:fill="auto"/>
          </w:tcPr>
          <w:p w:rsidR="00D13093" w:rsidRDefault="00E63B37" w:rsidP="00D13093">
            <w:r>
              <w:t xml:space="preserve">See </w:t>
            </w:r>
            <w:r w:rsidR="00B406CE">
              <w:t xml:space="preserve">132 </w:t>
            </w:r>
            <w:r>
              <w:t>above</w:t>
            </w:r>
          </w:p>
        </w:tc>
        <w:tc>
          <w:tcPr>
            <w:tcW w:w="851" w:type="dxa"/>
          </w:tcPr>
          <w:p w:rsidR="00D13093" w:rsidRPr="00272844" w:rsidRDefault="00D13093" w:rsidP="00B55878">
            <w:pPr>
              <w:jc w:val="center"/>
            </w:pPr>
            <w:r>
              <w:t>131</w:t>
            </w:r>
          </w:p>
        </w:tc>
        <w:tc>
          <w:tcPr>
            <w:tcW w:w="4143" w:type="dxa"/>
          </w:tcPr>
          <w:p w:rsidR="00D13093" w:rsidRDefault="00D13093" w:rsidP="00B55878">
            <w:r w:rsidRPr="00272844">
              <w:t>If yes, which organisation carried out the inspection?</w:t>
            </w:r>
          </w:p>
        </w:tc>
      </w:tr>
      <w:tr w:rsidR="00D13093" w:rsidTr="00B91225">
        <w:tc>
          <w:tcPr>
            <w:tcW w:w="1413" w:type="dxa"/>
          </w:tcPr>
          <w:p w:rsidR="00D13093" w:rsidRDefault="00D13093" w:rsidP="00B55878">
            <w:pPr>
              <w:jc w:val="center"/>
            </w:pPr>
            <w:r>
              <w:t>Deletion</w:t>
            </w:r>
          </w:p>
        </w:tc>
        <w:tc>
          <w:tcPr>
            <w:tcW w:w="963" w:type="dxa"/>
          </w:tcPr>
          <w:p w:rsidR="00D13093" w:rsidRDefault="00D13093" w:rsidP="00B55878">
            <w:pPr>
              <w:jc w:val="center"/>
            </w:pPr>
            <w:r>
              <w:t>140</w:t>
            </w:r>
          </w:p>
        </w:tc>
        <w:tc>
          <w:tcPr>
            <w:tcW w:w="3402" w:type="dxa"/>
          </w:tcPr>
          <w:p w:rsidR="00D13093" w:rsidRDefault="00D13093" w:rsidP="00B55878">
            <w:pPr>
              <w:rPr>
                <w:rFonts w:ascii="Calibri" w:hAnsi="Calibri" w:cs="Calibri"/>
                <w:color w:val="000000"/>
              </w:rPr>
            </w:pPr>
            <w:r>
              <w:rPr>
                <w:rFonts w:ascii="Calibri" w:hAnsi="Calibri" w:cs="Calibri"/>
                <w:color w:val="000000"/>
              </w:rPr>
              <w:t>What sort of unit is it? (tick one answer that applies)</w:t>
            </w:r>
          </w:p>
          <w:p w:rsidR="00D13093" w:rsidRDefault="00D13093" w:rsidP="00B55878">
            <w:pPr>
              <w:rPr>
                <w:rFonts w:ascii="Calibri" w:hAnsi="Calibri" w:cs="Calibri"/>
                <w:color w:val="000000"/>
              </w:rPr>
            </w:pPr>
          </w:p>
          <w:p w:rsidR="00D13093" w:rsidRDefault="00D13093" w:rsidP="00B55878">
            <w:pPr>
              <w:rPr>
                <w:rFonts w:ascii="Calibri" w:hAnsi="Calibri" w:cs="Calibri"/>
                <w:color w:val="000000"/>
              </w:rPr>
            </w:pPr>
            <w:r>
              <w:rPr>
                <w:rFonts w:ascii="Calibri" w:hAnsi="Calibri" w:cs="Calibri"/>
                <w:i/>
                <w:iCs/>
                <w:color w:val="000000"/>
              </w:rPr>
              <w:t>[A ward in a hospital, A community based facility, A house/unit within hospital grounds (not a ward), Other (please describe)]</w:t>
            </w:r>
          </w:p>
          <w:p w:rsidR="00D13093" w:rsidRDefault="00D13093" w:rsidP="00B55878"/>
        </w:tc>
        <w:tc>
          <w:tcPr>
            <w:tcW w:w="3402" w:type="dxa"/>
          </w:tcPr>
          <w:p w:rsidR="00B406CE" w:rsidRDefault="00B406CE" w:rsidP="00D13093">
            <w:r>
              <w:t>Deleted as Item 9 captures the type of supported accommodation service provided</w:t>
            </w:r>
          </w:p>
          <w:p w:rsidR="00B406CE" w:rsidRDefault="00B406CE" w:rsidP="00D13093"/>
          <w:p w:rsidR="00E63B37" w:rsidRDefault="00E63B37" w:rsidP="00E63B37">
            <w:r>
              <w:t xml:space="preserve"> </w:t>
            </w:r>
          </w:p>
        </w:tc>
        <w:tc>
          <w:tcPr>
            <w:tcW w:w="851" w:type="dxa"/>
          </w:tcPr>
          <w:p w:rsidR="00D13093" w:rsidRDefault="00D13093" w:rsidP="00B55878">
            <w:pPr>
              <w:jc w:val="center"/>
            </w:pPr>
            <w:r>
              <w:t>-</w:t>
            </w:r>
          </w:p>
        </w:tc>
        <w:tc>
          <w:tcPr>
            <w:tcW w:w="4143" w:type="dxa"/>
          </w:tcPr>
          <w:p w:rsidR="00D13093" w:rsidRDefault="00D13093" w:rsidP="00B55878">
            <w:pPr>
              <w:jc w:val="center"/>
            </w:pPr>
            <w:r>
              <w:t>-</w:t>
            </w:r>
          </w:p>
        </w:tc>
      </w:tr>
    </w:tbl>
    <w:p w:rsidR="00D13093" w:rsidRDefault="00D13093" w:rsidP="00D13093"/>
    <w:p w:rsidR="003E2205" w:rsidRDefault="003E2205"/>
    <w:sectPr w:rsidR="003E2205" w:rsidSect="00B55878">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B22FE"/>
    <w:multiLevelType w:val="hybridMultilevel"/>
    <w:tmpl w:val="3D40338C"/>
    <w:lvl w:ilvl="0" w:tplc="3C5E687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8411C3A"/>
    <w:multiLevelType w:val="hybridMultilevel"/>
    <w:tmpl w:val="11D8D3D4"/>
    <w:lvl w:ilvl="0" w:tplc="9314020E">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EF06428"/>
    <w:multiLevelType w:val="hybridMultilevel"/>
    <w:tmpl w:val="55FAB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1066E35"/>
    <w:multiLevelType w:val="hybridMultilevel"/>
    <w:tmpl w:val="906C12EE"/>
    <w:lvl w:ilvl="0" w:tplc="3C5E687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04A233B"/>
    <w:multiLevelType w:val="hybridMultilevel"/>
    <w:tmpl w:val="7C788050"/>
    <w:lvl w:ilvl="0" w:tplc="3C5E687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95F0E0C"/>
    <w:multiLevelType w:val="hybridMultilevel"/>
    <w:tmpl w:val="0F5A5526"/>
    <w:lvl w:ilvl="0" w:tplc="3C5E687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16E389B"/>
    <w:multiLevelType w:val="hybridMultilevel"/>
    <w:tmpl w:val="B17A0D6A"/>
    <w:lvl w:ilvl="0" w:tplc="7CEAADE0">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85F6131"/>
    <w:multiLevelType w:val="hybridMultilevel"/>
    <w:tmpl w:val="B3207530"/>
    <w:lvl w:ilvl="0" w:tplc="3C5E687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4"/>
  </w:num>
  <w:num w:numId="5">
    <w:abstractNumId w:val="7"/>
  </w:num>
  <w:num w:numId="6">
    <w:abstractNumId w:val="3"/>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093"/>
    <w:rsid w:val="000563CB"/>
    <w:rsid w:val="000B7AB3"/>
    <w:rsid w:val="00122A9A"/>
    <w:rsid w:val="00143735"/>
    <w:rsid w:val="001A5785"/>
    <w:rsid w:val="00266860"/>
    <w:rsid w:val="00351234"/>
    <w:rsid w:val="003622E3"/>
    <w:rsid w:val="00366E04"/>
    <w:rsid w:val="003E2205"/>
    <w:rsid w:val="003F60EB"/>
    <w:rsid w:val="00486ADA"/>
    <w:rsid w:val="00557598"/>
    <w:rsid w:val="00573C67"/>
    <w:rsid w:val="00614790"/>
    <w:rsid w:val="0063612D"/>
    <w:rsid w:val="006E101F"/>
    <w:rsid w:val="00812FEE"/>
    <w:rsid w:val="008404F0"/>
    <w:rsid w:val="008B07B0"/>
    <w:rsid w:val="008E5040"/>
    <w:rsid w:val="0090705D"/>
    <w:rsid w:val="009430C9"/>
    <w:rsid w:val="00A7611E"/>
    <w:rsid w:val="00A932FA"/>
    <w:rsid w:val="00AC0054"/>
    <w:rsid w:val="00AE135F"/>
    <w:rsid w:val="00B406CE"/>
    <w:rsid w:val="00B55878"/>
    <w:rsid w:val="00B91225"/>
    <w:rsid w:val="00BB3E7B"/>
    <w:rsid w:val="00BE3A07"/>
    <w:rsid w:val="00BE79E8"/>
    <w:rsid w:val="00CD7B66"/>
    <w:rsid w:val="00D13093"/>
    <w:rsid w:val="00DA3BE6"/>
    <w:rsid w:val="00DD0396"/>
    <w:rsid w:val="00E53D22"/>
    <w:rsid w:val="00E63B37"/>
    <w:rsid w:val="00E7603E"/>
    <w:rsid w:val="00FC19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3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3093"/>
    <w:pPr>
      <w:ind w:left="720"/>
      <w:contextualSpacing/>
    </w:pPr>
  </w:style>
  <w:style w:type="table" w:styleId="TableGrid">
    <w:name w:val="Table Grid"/>
    <w:basedOn w:val="TableNormal"/>
    <w:uiPriority w:val="59"/>
    <w:rsid w:val="00D130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3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3093"/>
    <w:pPr>
      <w:ind w:left="720"/>
      <w:contextualSpacing/>
    </w:pPr>
  </w:style>
  <w:style w:type="table" w:styleId="TableGrid">
    <w:name w:val="Table Grid"/>
    <w:basedOn w:val="TableNormal"/>
    <w:uiPriority w:val="59"/>
    <w:rsid w:val="00D130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1623EF1C.dotm</Template>
  <TotalTime>0</TotalTime>
  <Pages>16</Pages>
  <Words>3905</Words>
  <Characters>22265</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UCL</Company>
  <LinksUpToDate>false</LinksUpToDate>
  <CharactersWithSpaces>26118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McPherson</dc:creator>
  <cp:lastModifiedBy>hkillasp</cp:lastModifiedBy>
  <cp:revision>2</cp:revision>
  <dcterms:created xsi:type="dcterms:W3CDTF">2016-03-30T09:25:00Z</dcterms:created>
  <dcterms:modified xsi:type="dcterms:W3CDTF">2016-03-30T09:25:00Z</dcterms:modified>
</cp:coreProperties>
</file>