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F9583" w14:textId="77777777" w:rsidR="000B1F3D" w:rsidRPr="00223486" w:rsidRDefault="00ED5403" w:rsidP="00ED5403">
      <w:pPr>
        <w:spacing w:line="36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223486">
        <w:rPr>
          <w:rFonts w:ascii="Arial" w:hAnsi="Arial" w:cs="Arial"/>
          <w:b/>
          <w:sz w:val="20"/>
          <w:szCs w:val="20"/>
        </w:rPr>
        <w:t xml:space="preserve">Additional file: </w:t>
      </w:r>
      <w:r w:rsidR="000B1F3D" w:rsidRPr="00223486">
        <w:rPr>
          <w:rFonts w:ascii="Arial" w:hAnsi="Arial" w:cs="Arial"/>
          <w:b/>
          <w:sz w:val="20"/>
          <w:szCs w:val="20"/>
        </w:rPr>
        <w:t>Topic guide</w:t>
      </w:r>
    </w:p>
    <w:p w14:paraId="1B5798FC" w14:textId="77777777" w:rsidR="000B1F3D" w:rsidRPr="00223486" w:rsidRDefault="000B1F3D" w:rsidP="00A34B23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223486">
        <w:rPr>
          <w:rFonts w:ascii="Arial" w:hAnsi="Arial" w:cs="Arial"/>
          <w:b/>
          <w:sz w:val="20"/>
          <w:szCs w:val="20"/>
        </w:rPr>
        <w:t>Introduction</w:t>
      </w:r>
    </w:p>
    <w:p w14:paraId="0A94BF96" w14:textId="77777777" w:rsidR="000B1F3D" w:rsidRPr="00223486" w:rsidRDefault="00EA6158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-Introductions by interviewer; background,</w:t>
      </w:r>
      <w:r w:rsidR="000B1F3D" w:rsidRPr="00223486">
        <w:rPr>
          <w:rFonts w:ascii="Arial" w:hAnsi="Arial" w:cs="Arial"/>
          <w:sz w:val="20"/>
          <w:szCs w:val="20"/>
        </w:rPr>
        <w:t xml:space="preserve"> workplace</w:t>
      </w:r>
    </w:p>
    <w:p w14:paraId="07868E46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 xml:space="preserve">-Explain: </w:t>
      </w:r>
    </w:p>
    <w:p w14:paraId="500CD06C" w14:textId="77777777" w:rsidR="000B1F3D" w:rsidRPr="00223486" w:rsidRDefault="00EA6158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</w:t>
      </w:r>
      <w:r w:rsidR="000B1F3D" w:rsidRPr="00223486">
        <w:rPr>
          <w:rFonts w:ascii="Arial" w:hAnsi="Arial" w:cs="Arial"/>
          <w:sz w:val="20"/>
          <w:szCs w:val="20"/>
        </w:rPr>
        <w:t>Nature and purpose of research</w:t>
      </w:r>
    </w:p>
    <w:p w14:paraId="16A49388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-Who research is for</w:t>
      </w:r>
      <w:r w:rsidR="00EA6158" w:rsidRPr="00223486">
        <w:rPr>
          <w:rFonts w:ascii="Arial" w:hAnsi="Arial" w:cs="Arial"/>
          <w:sz w:val="20"/>
          <w:szCs w:val="20"/>
        </w:rPr>
        <w:t xml:space="preserve"> and funded by</w:t>
      </w:r>
    </w:p>
    <w:p w14:paraId="42BC8925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-Introduce audio recorder</w:t>
      </w:r>
    </w:p>
    <w:p w14:paraId="55E627E2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-Stress confidentiality</w:t>
      </w:r>
      <w:r w:rsidR="00EA6158" w:rsidRPr="00223486">
        <w:rPr>
          <w:rFonts w:ascii="Arial" w:hAnsi="Arial" w:cs="Arial"/>
          <w:sz w:val="20"/>
          <w:szCs w:val="20"/>
        </w:rPr>
        <w:t xml:space="preserve"> and anonymity and the option of withdrawing at any time</w:t>
      </w:r>
    </w:p>
    <w:p w14:paraId="7994E1F7" w14:textId="77777777" w:rsidR="00EA6158" w:rsidRPr="00223486" w:rsidRDefault="00EA6158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-Confirm information sheet read and consent form signed</w:t>
      </w:r>
    </w:p>
    <w:p w14:paraId="5FADAAE7" w14:textId="77777777" w:rsidR="00EA6158" w:rsidRPr="00223486" w:rsidRDefault="00EA6158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-Check whether any questions</w:t>
      </w:r>
    </w:p>
    <w:p w14:paraId="24824898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</w:p>
    <w:p w14:paraId="3527BF8B" w14:textId="77777777" w:rsidR="000B1F3D" w:rsidRPr="00223486" w:rsidRDefault="000B1F3D" w:rsidP="00A34B23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223486">
        <w:rPr>
          <w:rFonts w:ascii="Arial" w:hAnsi="Arial" w:cs="Arial"/>
          <w:b/>
          <w:sz w:val="20"/>
          <w:szCs w:val="20"/>
        </w:rPr>
        <w:t>Detail on their undergraduate teaching in psychiatry</w:t>
      </w:r>
    </w:p>
    <w:p w14:paraId="50EC068B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</w:t>
      </w:r>
      <w:r w:rsidR="00EA6158" w:rsidRPr="00223486">
        <w:rPr>
          <w:rFonts w:ascii="Arial" w:hAnsi="Arial" w:cs="Arial"/>
          <w:sz w:val="20"/>
          <w:szCs w:val="20"/>
        </w:rPr>
        <w:t xml:space="preserve"> Where did they go to Medical </w:t>
      </w:r>
      <w:r w:rsidR="00ED5403" w:rsidRPr="00223486">
        <w:rPr>
          <w:rFonts w:ascii="Arial" w:hAnsi="Arial" w:cs="Arial"/>
          <w:sz w:val="20"/>
          <w:szCs w:val="20"/>
        </w:rPr>
        <w:t>School?</w:t>
      </w:r>
    </w:p>
    <w:p w14:paraId="09C3F48A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</w:t>
      </w:r>
      <w:r w:rsidR="00EA6158" w:rsidRPr="00223486">
        <w:rPr>
          <w:rFonts w:ascii="Arial" w:hAnsi="Arial" w:cs="Arial"/>
          <w:sz w:val="20"/>
          <w:szCs w:val="20"/>
        </w:rPr>
        <w:t xml:space="preserve"> What psychiatry teaching methods were used: </w:t>
      </w:r>
      <w:r w:rsidRPr="00223486">
        <w:rPr>
          <w:rFonts w:ascii="Arial" w:hAnsi="Arial" w:cs="Arial"/>
          <w:sz w:val="20"/>
          <w:szCs w:val="20"/>
        </w:rPr>
        <w:t>lectures, ward/clinic</w:t>
      </w:r>
      <w:r w:rsidR="00EA6158" w:rsidRPr="00223486">
        <w:rPr>
          <w:rFonts w:ascii="Arial" w:hAnsi="Arial" w:cs="Arial"/>
          <w:sz w:val="20"/>
          <w:szCs w:val="20"/>
        </w:rPr>
        <w:t xml:space="preserve">al, case discussions, </w:t>
      </w:r>
      <w:r w:rsidR="00ED5403" w:rsidRPr="00223486">
        <w:rPr>
          <w:rFonts w:ascii="Arial" w:hAnsi="Arial" w:cs="Arial"/>
          <w:sz w:val="20"/>
          <w:szCs w:val="20"/>
        </w:rPr>
        <w:t>role-play</w:t>
      </w:r>
    </w:p>
    <w:p w14:paraId="3D891724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</w:t>
      </w:r>
      <w:r w:rsidR="00EA6158" w:rsidRPr="00223486">
        <w:rPr>
          <w:rFonts w:ascii="Arial" w:hAnsi="Arial" w:cs="Arial"/>
          <w:sz w:val="20"/>
          <w:szCs w:val="20"/>
        </w:rPr>
        <w:t>How much teaching on psychiatry did you have?</w:t>
      </w:r>
      <w:r w:rsidRPr="00223486">
        <w:rPr>
          <w:rFonts w:ascii="Arial" w:hAnsi="Arial" w:cs="Arial"/>
          <w:sz w:val="20"/>
          <w:szCs w:val="20"/>
        </w:rPr>
        <w:t xml:space="preserve"> (</w:t>
      </w:r>
      <w:r w:rsidR="00ED5403" w:rsidRPr="00223486">
        <w:rPr>
          <w:rFonts w:ascii="Arial" w:hAnsi="Arial" w:cs="Arial"/>
          <w:sz w:val="20"/>
          <w:szCs w:val="20"/>
        </w:rPr>
        <w:t>Block</w:t>
      </w:r>
      <w:r w:rsidRPr="00223486">
        <w:rPr>
          <w:rFonts w:ascii="Arial" w:hAnsi="Arial" w:cs="Arial"/>
          <w:sz w:val="20"/>
          <w:szCs w:val="20"/>
        </w:rPr>
        <w:t xml:space="preserve"> duration)</w:t>
      </w:r>
    </w:p>
    <w:p w14:paraId="4F49A515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</w:t>
      </w:r>
      <w:r w:rsidR="00EA6158" w:rsidRPr="00223486">
        <w:rPr>
          <w:rFonts w:ascii="Arial" w:hAnsi="Arial" w:cs="Arial"/>
          <w:sz w:val="20"/>
          <w:szCs w:val="20"/>
        </w:rPr>
        <w:t xml:space="preserve"> When was it placed? Which year? Was it in a block? </w:t>
      </w:r>
      <w:r w:rsidR="00ED5403" w:rsidRPr="00223486">
        <w:rPr>
          <w:rFonts w:ascii="Arial" w:hAnsi="Arial" w:cs="Arial"/>
          <w:sz w:val="20"/>
          <w:szCs w:val="20"/>
        </w:rPr>
        <w:t xml:space="preserve">If so, how long was the block? </w:t>
      </w:r>
      <w:r w:rsidR="00EA6158" w:rsidRPr="00223486">
        <w:rPr>
          <w:rFonts w:ascii="Arial" w:hAnsi="Arial" w:cs="Arial"/>
          <w:sz w:val="20"/>
          <w:szCs w:val="20"/>
        </w:rPr>
        <w:t xml:space="preserve">Or was it integrated? </w:t>
      </w:r>
    </w:p>
    <w:p w14:paraId="574EEAC6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</w:t>
      </w:r>
      <w:r w:rsidR="00EA6158" w:rsidRPr="00223486">
        <w:rPr>
          <w:rFonts w:ascii="Arial" w:hAnsi="Arial" w:cs="Arial"/>
          <w:sz w:val="20"/>
          <w:szCs w:val="20"/>
        </w:rPr>
        <w:t xml:space="preserve">Who taught psychiatry? And </w:t>
      </w:r>
      <w:r w:rsidR="00EA6158" w:rsidRPr="00223486">
        <w:rPr>
          <w:rFonts w:ascii="Arial" w:hAnsi="Arial" w:cs="Arial"/>
          <w:sz w:val="20"/>
          <w:szCs w:val="20"/>
          <w:u w:val="single"/>
        </w:rPr>
        <w:t>what were the t</w:t>
      </w:r>
      <w:r w:rsidRPr="00223486">
        <w:rPr>
          <w:rFonts w:ascii="Arial" w:hAnsi="Arial" w:cs="Arial"/>
          <w:sz w:val="20"/>
          <w:szCs w:val="20"/>
          <w:u w:val="single"/>
        </w:rPr>
        <w:t>eachers</w:t>
      </w:r>
      <w:r w:rsidR="00EA6158" w:rsidRPr="00223486">
        <w:rPr>
          <w:rFonts w:ascii="Arial" w:hAnsi="Arial" w:cs="Arial"/>
          <w:sz w:val="20"/>
          <w:szCs w:val="20"/>
          <w:u w:val="single"/>
        </w:rPr>
        <w:t xml:space="preserve"> like</w:t>
      </w:r>
      <w:r w:rsidR="00EA6158" w:rsidRPr="00223486">
        <w:rPr>
          <w:rFonts w:ascii="Arial" w:hAnsi="Arial" w:cs="Arial"/>
          <w:sz w:val="20"/>
          <w:szCs w:val="20"/>
        </w:rPr>
        <w:t>;</w:t>
      </w:r>
      <w:r w:rsidRPr="00223486">
        <w:rPr>
          <w:rFonts w:ascii="Arial" w:hAnsi="Arial" w:cs="Arial"/>
          <w:sz w:val="20"/>
          <w:szCs w:val="20"/>
        </w:rPr>
        <w:t xml:space="preserve"> experience of </w:t>
      </w:r>
      <w:r w:rsidR="00EA6158" w:rsidRPr="00223486">
        <w:rPr>
          <w:rFonts w:ascii="Arial" w:hAnsi="Arial" w:cs="Arial"/>
          <w:sz w:val="20"/>
          <w:szCs w:val="20"/>
        </w:rPr>
        <w:t>good and bad teachers- explore</w:t>
      </w:r>
    </w:p>
    <w:p w14:paraId="09918719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-Mentors</w:t>
      </w:r>
      <w:r w:rsidR="00EA6158" w:rsidRPr="00223486">
        <w:rPr>
          <w:rFonts w:ascii="Arial" w:hAnsi="Arial" w:cs="Arial"/>
          <w:sz w:val="20"/>
          <w:szCs w:val="20"/>
        </w:rPr>
        <w:t xml:space="preserve"> – did </w:t>
      </w:r>
      <w:r w:rsidRPr="00223486">
        <w:rPr>
          <w:rFonts w:ascii="Arial" w:hAnsi="Arial" w:cs="Arial"/>
          <w:sz w:val="20"/>
          <w:szCs w:val="20"/>
        </w:rPr>
        <w:t>anyone made a particular impression</w:t>
      </w:r>
      <w:r w:rsidR="00EA6158" w:rsidRPr="00223486">
        <w:rPr>
          <w:rFonts w:ascii="Arial" w:hAnsi="Arial" w:cs="Arial"/>
          <w:sz w:val="20"/>
          <w:szCs w:val="20"/>
        </w:rPr>
        <w:t>?</w:t>
      </w:r>
      <w:r w:rsidR="004770AF" w:rsidRPr="00223486">
        <w:rPr>
          <w:rFonts w:ascii="Arial" w:hAnsi="Arial" w:cs="Arial"/>
          <w:sz w:val="20"/>
          <w:szCs w:val="20"/>
        </w:rPr>
        <w:t xml:space="preserve"> Who? Why?</w:t>
      </w:r>
    </w:p>
    <w:p w14:paraId="2EF88367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-Other activities</w:t>
      </w:r>
      <w:r w:rsidR="00EA6158" w:rsidRPr="00223486">
        <w:rPr>
          <w:rFonts w:ascii="Arial" w:hAnsi="Arial" w:cs="Arial"/>
          <w:sz w:val="20"/>
          <w:szCs w:val="20"/>
        </w:rPr>
        <w:t xml:space="preserve"> that led to interest in psychiatry</w:t>
      </w:r>
      <w:r w:rsidRPr="00223486">
        <w:rPr>
          <w:rFonts w:ascii="Arial" w:hAnsi="Arial" w:cs="Arial"/>
          <w:sz w:val="20"/>
          <w:szCs w:val="20"/>
        </w:rPr>
        <w:t xml:space="preserve">; elective, </w:t>
      </w:r>
      <w:r w:rsidR="00EA6158" w:rsidRPr="00223486">
        <w:rPr>
          <w:rFonts w:ascii="Arial" w:hAnsi="Arial" w:cs="Arial"/>
          <w:sz w:val="20"/>
          <w:szCs w:val="20"/>
        </w:rPr>
        <w:t xml:space="preserve">special study modules, </w:t>
      </w:r>
      <w:r w:rsidRPr="00223486">
        <w:rPr>
          <w:rFonts w:ascii="Arial" w:hAnsi="Arial" w:cs="Arial"/>
          <w:sz w:val="20"/>
          <w:szCs w:val="20"/>
        </w:rPr>
        <w:t>groups- opportunities</w:t>
      </w:r>
    </w:p>
    <w:p w14:paraId="0ED5DE89" w14:textId="77777777" w:rsidR="004770AF" w:rsidRPr="00223486" w:rsidRDefault="004770AF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</w:t>
      </w:r>
      <w:r w:rsidRPr="00223486">
        <w:rPr>
          <w:rFonts w:ascii="Arial" w:hAnsi="Arial" w:cs="Arial"/>
          <w:sz w:val="20"/>
          <w:szCs w:val="20"/>
          <w:u w:val="single"/>
        </w:rPr>
        <w:t>Attitude changes</w:t>
      </w:r>
    </w:p>
    <w:p w14:paraId="3DC6F8A0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</w:p>
    <w:p w14:paraId="153CD736" w14:textId="77777777" w:rsidR="000B1F3D" w:rsidRPr="00223486" w:rsidRDefault="000B1F3D" w:rsidP="00A34B23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223486">
        <w:rPr>
          <w:rFonts w:ascii="Arial" w:hAnsi="Arial" w:cs="Arial"/>
          <w:b/>
          <w:sz w:val="20"/>
          <w:szCs w:val="20"/>
        </w:rPr>
        <w:t>Views on their undergraduate teaching on psychiatry</w:t>
      </w:r>
    </w:p>
    <w:p w14:paraId="5A18F839" w14:textId="77777777" w:rsidR="000B1F3D" w:rsidRPr="00223486" w:rsidRDefault="00EA6158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-What are your v</w:t>
      </w:r>
      <w:r w:rsidR="000B1F3D" w:rsidRPr="00223486">
        <w:rPr>
          <w:rFonts w:ascii="Arial" w:hAnsi="Arial" w:cs="Arial"/>
          <w:sz w:val="20"/>
          <w:szCs w:val="20"/>
        </w:rPr>
        <w:t>iews (positive/negative)</w:t>
      </w:r>
      <w:r w:rsidRPr="00223486">
        <w:rPr>
          <w:rFonts w:ascii="Arial" w:hAnsi="Arial" w:cs="Arial"/>
          <w:sz w:val="20"/>
          <w:szCs w:val="20"/>
        </w:rPr>
        <w:t xml:space="preserve"> on the teaching of psychiatry?</w:t>
      </w:r>
    </w:p>
    <w:p w14:paraId="0AF79919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-Attitudes to psychiatry before and after</w:t>
      </w:r>
      <w:r w:rsidR="00EA6158" w:rsidRPr="00223486">
        <w:rPr>
          <w:rFonts w:ascii="Arial" w:hAnsi="Arial" w:cs="Arial"/>
          <w:sz w:val="20"/>
          <w:szCs w:val="20"/>
        </w:rPr>
        <w:t xml:space="preserve"> teaching – how did they change?</w:t>
      </w:r>
    </w:p>
    <w:p w14:paraId="57B90742" w14:textId="77777777" w:rsidR="000B1F3D" w:rsidRPr="00223486" w:rsidRDefault="00EA6158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-Did the teaching of psychiatry</w:t>
      </w:r>
      <w:r w:rsidR="000B1F3D" w:rsidRPr="00223486">
        <w:rPr>
          <w:rFonts w:ascii="Arial" w:hAnsi="Arial" w:cs="Arial"/>
          <w:sz w:val="20"/>
          <w:szCs w:val="20"/>
        </w:rPr>
        <w:t xml:space="preserve"> </w:t>
      </w:r>
      <w:r w:rsidRPr="00223486">
        <w:rPr>
          <w:rFonts w:ascii="Arial" w:hAnsi="Arial" w:cs="Arial"/>
          <w:sz w:val="20"/>
          <w:szCs w:val="20"/>
        </w:rPr>
        <w:t>influence your</w:t>
      </w:r>
      <w:r w:rsidR="000B1F3D" w:rsidRPr="00223486">
        <w:rPr>
          <w:rFonts w:ascii="Arial" w:hAnsi="Arial" w:cs="Arial"/>
          <w:sz w:val="20"/>
          <w:szCs w:val="20"/>
        </w:rPr>
        <w:t xml:space="preserve"> career choice?</w:t>
      </w:r>
    </w:p>
    <w:p w14:paraId="70584B23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-Was it stimulating/interesting/distressing/</w:t>
      </w:r>
      <w:r w:rsidR="00EA6158" w:rsidRPr="00223486">
        <w:rPr>
          <w:rFonts w:ascii="Arial" w:hAnsi="Arial" w:cs="Arial"/>
          <w:sz w:val="20"/>
          <w:szCs w:val="20"/>
        </w:rPr>
        <w:t>frightening?</w:t>
      </w:r>
    </w:p>
    <w:p w14:paraId="06476798" w14:textId="77777777" w:rsidR="00EA6158" w:rsidRPr="00223486" w:rsidRDefault="00EA6158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-Explore experiences</w:t>
      </w:r>
    </w:p>
    <w:p w14:paraId="7C5DD8A7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</w:p>
    <w:p w14:paraId="374D85D7" w14:textId="77777777" w:rsidR="000B1F3D" w:rsidRPr="00223486" w:rsidRDefault="000B1F3D" w:rsidP="00A34B23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223486">
        <w:rPr>
          <w:rFonts w:ascii="Arial" w:hAnsi="Arial" w:cs="Arial"/>
          <w:b/>
          <w:sz w:val="20"/>
          <w:szCs w:val="20"/>
        </w:rPr>
        <w:t>Understanding of the integrated curriculum</w:t>
      </w:r>
    </w:p>
    <w:p w14:paraId="341456A8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-Understanding of this term</w:t>
      </w:r>
    </w:p>
    <w:p w14:paraId="0B4D44CD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-Views on it</w:t>
      </w:r>
      <w:r w:rsidR="00EA6158" w:rsidRPr="00223486">
        <w:rPr>
          <w:rFonts w:ascii="Arial" w:hAnsi="Arial" w:cs="Arial"/>
          <w:sz w:val="20"/>
          <w:szCs w:val="20"/>
        </w:rPr>
        <w:t xml:space="preserve"> and whether it is a good/bad idea and why</w:t>
      </w:r>
    </w:p>
    <w:p w14:paraId="2E5510D0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</w:p>
    <w:p w14:paraId="1072D914" w14:textId="77777777" w:rsidR="000B1F3D" w:rsidRPr="00223486" w:rsidRDefault="000B1F3D" w:rsidP="00A34B23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223486">
        <w:rPr>
          <w:rFonts w:ascii="Arial" w:hAnsi="Arial" w:cs="Arial"/>
          <w:b/>
          <w:sz w:val="20"/>
          <w:szCs w:val="20"/>
        </w:rPr>
        <w:t>Factors that led to them choosing psychiatry as a career</w:t>
      </w:r>
    </w:p>
    <w:p w14:paraId="20FE7BC1" w14:textId="77777777" w:rsidR="004770AF" w:rsidRPr="00223486" w:rsidRDefault="004770AF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–Graduate entry</w:t>
      </w:r>
    </w:p>
    <w:p w14:paraId="5DDE6A63" w14:textId="77777777" w:rsidR="004770AF" w:rsidRPr="00223486" w:rsidRDefault="00A34B23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–W</w:t>
      </w:r>
      <w:r w:rsidR="004770AF" w:rsidRPr="00223486">
        <w:rPr>
          <w:rFonts w:ascii="Arial" w:hAnsi="Arial" w:cs="Arial"/>
          <w:sz w:val="20"/>
          <w:szCs w:val="20"/>
        </w:rPr>
        <w:t>hen did they decide</w:t>
      </w:r>
      <w:r w:rsidRPr="00223486">
        <w:rPr>
          <w:rFonts w:ascii="Arial" w:hAnsi="Arial" w:cs="Arial"/>
          <w:sz w:val="20"/>
          <w:szCs w:val="20"/>
        </w:rPr>
        <w:t xml:space="preserve">: </w:t>
      </w:r>
      <w:r w:rsidR="004770AF" w:rsidRPr="00223486">
        <w:rPr>
          <w:rFonts w:ascii="Arial" w:hAnsi="Arial" w:cs="Arial"/>
          <w:sz w:val="20"/>
          <w:szCs w:val="20"/>
        </w:rPr>
        <w:t>Before/during/after medical school</w:t>
      </w:r>
    </w:p>
    <w:p w14:paraId="38A4388C" w14:textId="12C2DFDD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lastRenderedPageBreak/>
        <w:t>-Interest</w:t>
      </w:r>
      <w:r w:rsidR="00EA6158" w:rsidRPr="00223486">
        <w:rPr>
          <w:rFonts w:ascii="Arial" w:hAnsi="Arial" w:cs="Arial"/>
          <w:sz w:val="20"/>
          <w:szCs w:val="20"/>
        </w:rPr>
        <w:t xml:space="preserve"> - </w:t>
      </w:r>
      <w:r w:rsidR="00223486">
        <w:rPr>
          <w:rFonts w:ascii="Arial" w:hAnsi="Arial" w:cs="Arial"/>
          <w:sz w:val="20"/>
          <w:szCs w:val="20"/>
        </w:rPr>
        <w:t>E</w:t>
      </w:r>
      <w:r w:rsidRPr="00223486">
        <w:rPr>
          <w:rFonts w:ascii="Arial" w:hAnsi="Arial" w:cs="Arial"/>
          <w:sz w:val="20"/>
          <w:szCs w:val="20"/>
        </w:rPr>
        <w:t>xplore further</w:t>
      </w:r>
      <w:r w:rsidR="00223486">
        <w:rPr>
          <w:rFonts w:ascii="Arial" w:hAnsi="Arial" w:cs="Arial"/>
          <w:sz w:val="20"/>
          <w:szCs w:val="20"/>
        </w:rPr>
        <w:t>- W</w:t>
      </w:r>
      <w:r w:rsidR="00EA6158" w:rsidRPr="00223486">
        <w:rPr>
          <w:rFonts w:ascii="Arial" w:hAnsi="Arial" w:cs="Arial"/>
          <w:sz w:val="20"/>
          <w:szCs w:val="20"/>
        </w:rPr>
        <w:t>hen did this begin what triggered it</w:t>
      </w:r>
      <w:r w:rsidR="00ED5403" w:rsidRPr="00223486">
        <w:rPr>
          <w:rFonts w:ascii="Arial" w:hAnsi="Arial" w:cs="Arial"/>
          <w:sz w:val="20"/>
          <w:szCs w:val="20"/>
        </w:rPr>
        <w:t>?</w:t>
      </w:r>
      <w:r w:rsidR="00223486">
        <w:rPr>
          <w:rFonts w:ascii="Arial" w:hAnsi="Arial" w:cs="Arial"/>
          <w:sz w:val="20"/>
          <w:szCs w:val="20"/>
        </w:rPr>
        <w:t xml:space="preserve"> W</w:t>
      </w:r>
      <w:r w:rsidRPr="00223486">
        <w:rPr>
          <w:rFonts w:ascii="Arial" w:hAnsi="Arial" w:cs="Arial"/>
          <w:sz w:val="20"/>
          <w:szCs w:val="20"/>
        </w:rPr>
        <w:t>hat aspect</w:t>
      </w:r>
      <w:r w:rsidR="00EA6158" w:rsidRPr="00223486">
        <w:rPr>
          <w:rFonts w:ascii="Arial" w:hAnsi="Arial" w:cs="Arial"/>
          <w:sz w:val="20"/>
          <w:szCs w:val="20"/>
        </w:rPr>
        <w:t xml:space="preserve"> interested them and</w:t>
      </w:r>
      <w:r w:rsidRPr="00223486">
        <w:rPr>
          <w:rFonts w:ascii="Arial" w:hAnsi="Arial" w:cs="Arial"/>
          <w:sz w:val="20"/>
          <w:szCs w:val="20"/>
        </w:rPr>
        <w:t xml:space="preserve"> why?</w:t>
      </w:r>
    </w:p>
    <w:p w14:paraId="0F1A31DF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-Teaching</w:t>
      </w:r>
      <w:r w:rsidR="00EA6158" w:rsidRPr="00223486">
        <w:rPr>
          <w:rFonts w:ascii="Arial" w:hAnsi="Arial" w:cs="Arial"/>
          <w:sz w:val="20"/>
          <w:szCs w:val="20"/>
        </w:rPr>
        <w:t xml:space="preserve"> factors</w:t>
      </w:r>
    </w:p>
    <w:p w14:paraId="7AF7F7C6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-Experience</w:t>
      </w:r>
    </w:p>
    <w:p w14:paraId="15E956E0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-Role model/mentor</w:t>
      </w:r>
    </w:p>
    <w:p w14:paraId="33B6913D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-Other</w:t>
      </w:r>
      <w:r w:rsidR="00EA6158" w:rsidRPr="00223486">
        <w:rPr>
          <w:rFonts w:ascii="Arial" w:hAnsi="Arial" w:cs="Arial"/>
          <w:sz w:val="20"/>
          <w:szCs w:val="20"/>
        </w:rPr>
        <w:t xml:space="preserve"> factors that have contributed</w:t>
      </w:r>
    </w:p>
    <w:p w14:paraId="7DEE9E08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 xml:space="preserve">-Personal factors- lifestyle, personal view </w:t>
      </w:r>
      <w:r w:rsidR="00EA6158" w:rsidRPr="00223486">
        <w:rPr>
          <w:rFonts w:ascii="Arial" w:hAnsi="Arial" w:cs="Arial"/>
          <w:sz w:val="20"/>
          <w:szCs w:val="20"/>
        </w:rPr>
        <w:t xml:space="preserve">or experience </w:t>
      </w:r>
      <w:r w:rsidRPr="00223486">
        <w:rPr>
          <w:rFonts w:ascii="Arial" w:hAnsi="Arial" w:cs="Arial"/>
          <w:sz w:val="20"/>
          <w:szCs w:val="20"/>
        </w:rPr>
        <w:t>of mental health</w:t>
      </w:r>
    </w:p>
    <w:p w14:paraId="4631A70C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-Colleagues</w:t>
      </w:r>
      <w:r w:rsidR="00EA6158" w:rsidRPr="00223486">
        <w:rPr>
          <w:rFonts w:ascii="Arial" w:hAnsi="Arial" w:cs="Arial"/>
          <w:sz w:val="20"/>
          <w:szCs w:val="20"/>
        </w:rPr>
        <w:t>/friends</w:t>
      </w:r>
    </w:p>
    <w:p w14:paraId="79E240DC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-Workload perceptions</w:t>
      </w:r>
    </w:p>
    <w:p w14:paraId="77DF3F64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</w:p>
    <w:p w14:paraId="4A8FC8C0" w14:textId="77777777" w:rsidR="000B1F3D" w:rsidRPr="00223486" w:rsidRDefault="000B1F3D" w:rsidP="00A34B23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223486">
        <w:rPr>
          <w:rFonts w:ascii="Arial" w:hAnsi="Arial" w:cs="Arial"/>
          <w:b/>
          <w:sz w:val="20"/>
          <w:szCs w:val="20"/>
        </w:rPr>
        <w:t>Motivators and barriers to choosing a career in psychiatry (more generally)</w:t>
      </w:r>
    </w:p>
    <w:p w14:paraId="09155D79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-Motivators to recruitment?</w:t>
      </w:r>
    </w:p>
    <w:p w14:paraId="13AF97C4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-Barriers to recruitment?</w:t>
      </w:r>
    </w:p>
    <w:p w14:paraId="525E0581" w14:textId="77777777" w:rsidR="00EA6158" w:rsidRPr="00223486" w:rsidRDefault="00EA6158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-Motivators for staying in psychiatry?</w:t>
      </w:r>
    </w:p>
    <w:p w14:paraId="7C0614C1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</w:p>
    <w:p w14:paraId="105729BA" w14:textId="77777777" w:rsidR="000B1F3D" w:rsidRPr="00223486" w:rsidRDefault="000B1F3D" w:rsidP="00A34B23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223486">
        <w:rPr>
          <w:rFonts w:ascii="Arial" w:hAnsi="Arial" w:cs="Arial"/>
          <w:b/>
          <w:sz w:val="20"/>
          <w:szCs w:val="20"/>
        </w:rPr>
        <w:t>Suggestions about improving recruitment from the participant</w:t>
      </w:r>
    </w:p>
    <w:p w14:paraId="7AE8708D" w14:textId="77777777" w:rsidR="000B1F3D" w:rsidRPr="00223486" w:rsidRDefault="00A34B23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-F</w:t>
      </w:r>
      <w:r w:rsidR="000B1F3D" w:rsidRPr="00223486">
        <w:rPr>
          <w:rFonts w:ascii="Arial" w:hAnsi="Arial" w:cs="Arial"/>
          <w:sz w:val="20"/>
          <w:szCs w:val="20"/>
        </w:rPr>
        <w:t>or the curriculum</w:t>
      </w:r>
      <w:r w:rsidR="00EA6158" w:rsidRPr="00223486">
        <w:rPr>
          <w:rFonts w:ascii="Arial" w:hAnsi="Arial" w:cs="Arial"/>
          <w:sz w:val="20"/>
          <w:szCs w:val="20"/>
        </w:rPr>
        <w:t xml:space="preserve"> and teaching</w:t>
      </w:r>
    </w:p>
    <w:p w14:paraId="4232C2F7" w14:textId="41A2DD81" w:rsidR="000B1F3D" w:rsidRPr="00223486" w:rsidRDefault="00A34B23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-I</w:t>
      </w:r>
      <w:r w:rsidR="000B1F3D" w:rsidRPr="00223486">
        <w:rPr>
          <w:rFonts w:ascii="Arial" w:hAnsi="Arial" w:cs="Arial"/>
          <w:sz w:val="20"/>
          <w:szCs w:val="20"/>
        </w:rPr>
        <w:t>n general</w:t>
      </w:r>
      <w:r w:rsidR="00223486">
        <w:rPr>
          <w:rFonts w:ascii="Arial" w:hAnsi="Arial" w:cs="Arial"/>
          <w:sz w:val="20"/>
          <w:szCs w:val="20"/>
        </w:rPr>
        <w:t>:</w:t>
      </w:r>
      <w:r w:rsidR="00EA6158" w:rsidRPr="00223486">
        <w:rPr>
          <w:rFonts w:ascii="Arial" w:hAnsi="Arial" w:cs="Arial"/>
          <w:sz w:val="20"/>
          <w:szCs w:val="20"/>
        </w:rPr>
        <w:t xml:space="preserve"> any other ideas</w:t>
      </w:r>
    </w:p>
    <w:p w14:paraId="306E4D61" w14:textId="77777777" w:rsidR="00EA6158" w:rsidRPr="00223486" w:rsidRDefault="00EA6158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</w:p>
    <w:p w14:paraId="129B5F4D" w14:textId="77777777" w:rsidR="00EA6158" w:rsidRPr="00223486" w:rsidRDefault="00EA6158" w:rsidP="00A34B23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223486">
        <w:rPr>
          <w:rFonts w:ascii="Arial" w:hAnsi="Arial" w:cs="Arial"/>
          <w:b/>
          <w:sz w:val="20"/>
          <w:szCs w:val="20"/>
        </w:rPr>
        <w:t xml:space="preserve">Views on being a psychiatry trainee </w:t>
      </w:r>
    </w:p>
    <w:p w14:paraId="6DA3D760" w14:textId="77777777" w:rsidR="00EA6158" w:rsidRPr="00223486" w:rsidRDefault="00EA6158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 xml:space="preserve">-Are they happy with their decision? </w:t>
      </w:r>
    </w:p>
    <w:p w14:paraId="418A65E0" w14:textId="77777777" w:rsidR="00EA6158" w:rsidRPr="00223486" w:rsidRDefault="00EA6158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 xml:space="preserve">-What have been their experiences since been a speciality trainee? </w:t>
      </w:r>
    </w:p>
    <w:p w14:paraId="757320B5" w14:textId="77777777" w:rsidR="00EA6158" w:rsidRPr="00223486" w:rsidRDefault="00EA6158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-Have they met their expectations?</w:t>
      </w:r>
    </w:p>
    <w:p w14:paraId="5CBAB3E4" w14:textId="77777777" w:rsidR="00EA6158" w:rsidRPr="00223486" w:rsidRDefault="00EA6158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-Have they met any trainees who have left psychiatry training? And if so, do they know why they left?</w:t>
      </w:r>
    </w:p>
    <w:p w14:paraId="019420A7" w14:textId="77777777" w:rsidR="000B1F3D" w:rsidRPr="00223486" w:rsidRDefault="000B1F3D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</w:p>
    <w:p w14:paraId="2AB54C95" w14:textId="77777777" w:rsidR="000B1F3D" w:rsidRPr="00223486" w:rsidRDefault="000B1F3D" w:rsidP="00A34B23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223486">
        <w:rPr>
          <w:rFonts w:ascii="Arial" w:hAnsi="Arial" w:cs="Arial"/>
          <w:b/>
          <w:sz w:val="20"/>
          <w:szCs w:val="20"/>
        </w:rPr>
        <w:t>Close the interview</w:t>
      </w:r>
    </w:p>
    <w:p w14:paraId="0847C687" w14:textId="77777777" w:rsidR="000B1F3D" w:rsidRPr="00223486" w:rsidRDefault="000B1F3D" w:rsidP="00A34B23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 xml:space="preserve">Anything else to add? </w:t>
      </w:r>
    </w:p>
    <w:p w14:paraId="4497D237" w14:textId="77777777" w:rsidR="000B1F3D" w:rsidRPr="00223486" w:rsidRDefault="000B1F3D" w:rsidP="00A34B23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Thank the participant</w:t>
      </w:r>
    </w:p>
    <w:p w14:paraId="0F686DC6" w14:textId="77777777" w:rsidR="000B1F3D" w:rsidRPr="00223486" w:rsidRDefault="000B1F3D" w:rsidP="00A34B23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 xml:space="preserve">Any questions about the research? </w:t>
      </w:r>
    </w:p>
    <w:p w14:paraId="3448025F" w14:textId="77777777" w:rsidR="000B1F3D" w:rsidRPr="00223486" w:rsidRDefault="000B1F3D" w:rsidP="00A34B23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>Reassure confidentiality and anonymity</w:t>
      </w:r>
    </w:p>
    <w:p w14:paraId="498FCE41" w14:textId="77777777" w:rsidR="000B1F3D" w:rsidRPr="00223486" w:rsidRDefault="000B1F3D" w:rsidP="00A34B23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223486">
        <w:rPr>
          <w:rFonts w:ascii="Arial" w:hAnsi="Arial" w:cs="Arial"/>
          <w:sz w:val="20"/>
          <w:szCs w:val="20"/>
        </w:rPr>
        <w:t xml:space="preserve">Check if </w:t>
      </w:r>
      <w:r w:rsidR="00B15D38" w:rsidRPr="00223486">
        <w:rPr>
          <w:rFonts w:ascii="Arial" w:hAnsi="Arial" w:cs="Arial"/>
          <w:sz w:val="20"/>
          <w:szCs w:val="20"/>
        </w:rPr>
        <w:t xml:space="preserve">they </w:t>
      </w:r>
      <w:r w:rsidRPr="00223486">
        <w:rPr>
          <w:rFonts w:ascii="Arial" w:hAnsi="Arial" w:cs="Arial"/>
          <w:sz w:val="20"/>
          <w:szCs w:val="20"/>
        </w:rPr>
        <w:t>want to be informed of findings</w:t>
      </w:r>
    </w:p>
    <w:p w14:paraId="2CE861FD" w14:textId="77777777" w:rsidR="00B15D38" w:rsidRPr="00223486" w:rsidRDefault="00B15D38" w:rsidP="00A34B23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</w:p>
    <w:p w14:paraId="6A040099" w14:textId="77777777" w:rsidR="00EA6158" w:rsidRPr="00223486" w:rsidRDefault="00EA6158" w:rsidP="00A34B23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EA6158" w:rsidRPr="00223486">
      <w:headerReference w:type="even" r:id="rId7"/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6E0AF" w14:textId="77777777" w:rsidR="0038584A" w:rsidRDefault="0038584A" w:rsidP="000B1F3D">
      <w:pPr>
        <w:spacing w:after="0" w:line="240" w:lineRule="auto"/>
      </w:pPr>
      <w:r>
        <w:separator/>
      </w:r>
    </w:p>
  </w:endnote>
  <w:endnote w:type="continuationSeparator" w:id="0">
    <w:p w14:paraId="58F8C3B7" w14:textId="77777777" w:rsidR="0038584A" w:rsidRDefault="0038584A" w:rsidP="000B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7D7AE" w14:textId="77777777" w:rsidR="0038584A" w:rsidRDefault="0038584A" w:rsidP="000B1F3D">
      <w:pPr>
        <w:spacing w:after="0" w:line="240" w:lineRule="auto"/>
      </w:pPr>
      <w:r>
        <w:separator/>
      </w:r>
    </w:p>
  </w:footnote>
  <w:footnote w:type="continuationSeparator" w:id="0">
    <w:p w14:paraId="207E9EF2" w14:textId="77777777" w:rsidR="0038584A" w:rsidRDefault="0038584A" w:rsidP="000B1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87875" w14:textId="77777777" w:rsidR="00223486" w:rsidRDefault="00223486" w:rsidP="0074198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35AA71" w14:textId="77777777" w:rsidR="00223486" w:rsidRDefault="00223486" w:rsidP="00223486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1FE51" w14:textId="77777777" w:rsidR="00223486" w:rsidRDefault="00223486" w:rsidP="0074198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13C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D99F49" w14:textId="77777777" w:rsidR="0038584A" w:rsidRPr="000B1F3D" w:rsidRDefault="004770AF" w:rsidP="00223486">
    <w:pPr>
      <w:pStyle w:val="Header"/>
      <w:ind w:left="-993" w:right="360"/>
      <w:rPr>
        <w:rFonts w:ascii="Arial" w:eastAsia="Times New Roman" w:hAnsi="Arial" w:cs="Arial"/>
        <w:sz w:val="16"/>
        <w:szCs w:val="16"/>
        <w:lang w:val="en-US"/>
      </w:rPr>
    </w:pPr>
    <w:r>
      <w:rPr>
        <w:rFonts w:ascii="Arial" w:eastAsia="Times New Roman" w:hAnsi="Arial" w:cs="Arial"/>
        <w:sz w:val="16"/>
        <w:szCs w:val="16"/>
        <w:lang w:val="en-US"/>
      </w:rPr>
      <w:tab/>
    </w:r>
    <w:r w:rsidR="0038584A" w:rsidRPr="000B1F3D">
      <w:rPr>
        <w:rFonts w:ascii="Arial" w:eastAsia="Times New Roman" w:hAnsi="Arial" w:cs="Arial"/>
        <w:sz w:val="16"/>
        <w:szCs w:val="16"/>
        <w:lang w:val="en-US"/>
      </w:rPr>
      <w:tab/>
    </w:r>
  </w:p>
  <w:p w14:paraId="7EC0A7E1" w14:textId="77777777" w:rsidR="0038584A" w:rsidRDefault="0038584A">
    <w:pPr>
      <w:pStyle w:val="Header"/>
    </w:pPr>
  </w:p>
  <w:p w14:paraId="3FF56663" w14:textId="77777777" w:rsidR="0038584A" w:rsidRDefault="003858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77E3"/>
    <w:multiLevelType w:val="hybridMultilevel"/>
    <w:tmpl w:val="C2303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64D1C"/>
    <w:multiLevelType w:val="hybridMultilevel"/>
    <w:tmpl w:val="C61A8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058C1"/>
    <w:multiLevelType w:val="hybridMultilevel"/>
    <w:tmpl w:val="C2303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B236F"/>
    <w:multiLevelType w:val="hybridMultilevel"/>
    <w:tmpl w:val="F1AE451C"/>
    <w:lvl w:ilvl="0" w:tplc="4FDC1C7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F3D"/>
    <w:rsid w:val="000B1F3D"/>
    <w:rsid w:val="00223486"/>
    <w:rsid w:val="0038584A"/>
    <w:rsid w:val="004770AF"/>
    <w:rsid w:val="004A10DE"/>
    <w:rsid w:val="005B0980"/>
    <w:rsid w:val="00823833"/>
    <w:rsid w:val="009613C7"/>
    <w:rsid w:val="00A262D5"/>
    <w:rsid w:val="00A34B23"/>
    <w:rsid w:val="00A961C2"/>
    <w:rsid w:val="00B15D38"/>
    <w:rsid w:val="00C17795"/>
    <w:rsid w:val="00CB49A9"/>
    <w:rsid w:val="00DA0530"/>
    <w:rsid w:val="00EA6158"/>
    <w:rsid w:val="00ED5403"/>
    <w:rsid w:val="00F2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834BCB"/>
  <w15:docId w15:val="{3293FE43-4BCF-4CC0-9990-25C4C8BB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F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1F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1F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F3D"/>
  </w:style>
  <w:style w:type="paragraph" w:styleId="Footer">
    <w:name w:val="footer"/>
    <w:basedOn w:val="Normal"/>
    <w:link w:val="FooterChar"/>
    <w:uiPriority w:val="99"/>
    <w:unhideWhenUsed/>
    <w:rsid w:val="000B1F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F3D"/>
  </w:style>
  <w:style w:type="paragraph" w:styleId="BalloonText">
    <w:name w:val="Balloon Text"/>
    <w:basedOn w:val="Normal"/>
    <w:link w:val="BalloonTextChar"/>
    <w:uiPriority w:val="99"/>
    <w:semiHidden/>
    <w:unhideWhenUsed/>
    <w:rsid w:val="000B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F3D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223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D8DDD21B.dotm</Template>
  <TotalTime>1</TotalTime>
  <Pages>2</Pages>
  <Words>401</Words>
  <Characters>2286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 Appleton</dc:creator>
  <cp:lastModifiedBy>Marta Buszewicz</cp:lastModifiedBy>
  <cp:revision>2</cp:revision>
  <cp:lastPrinted>2015-01-27T10:02:00Z</cp:lastPrinted>
  <dcterms:created xsi:type="dcterms:W3CDTF">2017-07-14T18:06:00Z</dcterms:created>
  <dcterms:modified xsi:type="dcterms:W3CDTF">2017-07-14T18:06:00Z</dcterms:modified>
</cp:coreProperties>
</file>