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38F09" w14:textId="7229FCE5" w:rsidR="006D10C2" w:rsidRPr="006F70EB" w:rsidRDefault="00361A69" w:rsidP="002A1ED3">
      <w:pPr>
        <w:rPr>
          <w:rFonts w:cstheme="minorHAnsi"/>
          <w:b/>
          <w:bCs/>
        </w:rPr>
      </w:pPr>
      <w:r w:rsidRPr="006F70EB">
        <w:rPr>
          <w:rFonts w:cstheme="minorHAnsi"/>
          <w:b/>
          <w:bCs/>
        </w:rPr>
        <w:t>Young Adult Search: Medline</w:t>
      </w:r>
      <w:r w:rsidR="00F32F42" w:rsidRPr="006F70EB">
        <w:rPr>
          <w:rFonts w:cstheme="minorHAnsi"/>
          <w:b/>
          <w:bCs/>
        </w:rPr>
        <w:t xml:space="preserve"> (1946-</w:t>
      </w:r>
      <w:r w:rsidR="006971B7" w:rsidRPr="006F70EB">
        <w:rPr>
          <w:rFonts w:cstheme="minorHAnsi"/>
          <w:b/>
          <w:bCs/>
        </w:rPr>
        <w:t>p</w:t>
      </w:r>
      <w:r w:rsidR="00F32F42" w:rsidRPr="006F70EB">
        <w:rPr>
          <w:rFonts w:cstheme="minorHAnsi"/>
          <w:b/>
          <w:bCs/>
        </w:rPr>
        <w:t>resent)</w:t>
      </w:r>
      <w:r w:rsidRPr="006F70EB">
        <w:rPr>
          <w:rFonts w:cstheme="minorHAnsi"/>
          <w:b/>
          <w:bCs/>
        </w:rPr>
        <w:t>/Embase</w:t>
      </w:r>
      <w:r w:rsidR="00F32F42" w:rsidRPr="006F70EB">
        <w:rPr>
          <w:rFonts w:cstheme="minorHAnsi"/>
          <w:b/>
          <w:bCs/>
        </w:rPr>
        <w:t xml:space="preserve"> (1974-present)</w:t>
      </w:r>
    </w:p>
    <w:p w14:paraId="752B3CEA" w14:textId="77777777" w:rsidR="00361A69" w:rsidRPr="006F70EB" w:rsidRDefault="00361A69" w:rsidP="002A1ED3">
      <w:pPr>
        <w:rPr>
          <w:rFonts w:cstheme="minorHAnsi"/>
        </w:rPr>
      </w:pPr>
    </w:p>
    <w:tbl>
      <w:tblPr>
        <w:tblW w:w="5000" w:type="pct"/>
        <w:tblCellSpacing w:w="0" w:type="dxa"/>
        <w:tblBorders>
          <w:top w:val="outset" w:sz="6" w:space="0" w:color="999999"/>
          <w:left w:val="outset" w:sz="6" w:space="0" w:color="999999"/>
          <w:bottom w:val="outset" w:sz="6" w:space="0" w:color="999999"/>
          <w:right w:val="outset" w:sz="6" w:space="0" w:color="999999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95"/>
        <w:gridCol w:w="8615"/>
      </w:tblGrid>
      <w:tr w:rsidR="00853BE5" w:rsidRPr="006F70EB" w14:paraId="44085827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4AB86EA7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1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2079DF47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"Attention Deficit and Disruptive Behavior Disorders"/ or Attention Deficit Disorder with Hyperactivity/</w:t>
            </w:r>
          </w:p>
        </w:tc>
      </w:tr>
      <w:tr w:rsidR="00853BE5" w:rsidRPr="006F70EB" w14:paraId="26A10D7F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F2AA404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2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71E2EABE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((attenti* or disrupt*) adj3 (adolescent* or adult* or behav* or child* or class or classes or classroom* or condition* or difficult* or disorder* or learn* or people or person* or poor or problem* or process* or youngster*)).ti.</w:t>
            </w:r>
          </w:p>
        </w:tc>
      </w:tr>
      <w:tr w:rsidR="00853BE5" w:rsidRPr="006F70EB" w14:paraId="27A18B18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B8F7AAF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3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1A62523C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((attenti* or disrupt*) adj3 disorder*).ab.</w:t>
            </w:r>
          </w:p>
        </w:tc>
      </w:tr>
      <w:tr w:rsidR="00853BE5" w:rsidRPr="006F70EB" w14:paraId="4529C800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7B61D2C2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4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72DF61C5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(adhd or addh or ad hd or ad??hd).ti,ab.</w:t>
            </w:r>
          </w:p>
        </w:tc>
      </w:tr>
      <w:tr w:rsidR="00853BE5" w:rsidRPr="006F70EB" w14:paraId="3132A9F6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6EEA929F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5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807C9CF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(attenti* adj3 deficit*).ti,ab.</w:t>
            </w:r>
          </w:p>
        </w:tc>
      </w:tr>
      <w:tr w:rsidR="00853BE5" w:rsidRPr="006F70EB" w14:paraId="6A4201B4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7FAF16A8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6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7B05387E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(((hyperkin* or hyper kin*) adj1 (syndrome* or disorder*)) or hkd).ti,ab.</w:t>
            </w:r>
          </w:p>
        </w:tc>
      </w:tr>
      <w:tr w:rsidR="00853BE5" w:rsidRPr="006F70EB" w14:paraId="489ABF47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1484789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7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4CED10E2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(minimal brain adj2 (dysfunct* or disorder*)).ti,ab.</w:t>
            </w:r>
          </w:p>
        </w:tc>
      </w:tr>
      <w:tr w:rsidR="00853BE5" w:rsidRPr="006F70EB" w14:paraId="726FE187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73A8DBD5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8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00680CD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1 or 2 or 3 or 4 or 5 or 6 or 7</w:t>
            </w:r>
          </w:p>
        </w:tc>
      </w:tr>
      <w:tr w:rsidR="00853BE5" w:rsidRPr="006F70EB" w14:paraId="72444D51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492BDD1F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9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2CEC973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Mobile Applications/</w:t>
            </w:r>
          </w:p>
        </w:tc>
      </w:tr>
      <w:tr w:rsidR="00853BE5" w:rsidRPr="006F70EB" w14:paraId="561E0958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415717C2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10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453746B7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exp Internet/</w:t>
            </w:r>
          </w:p>
        </w:tc>
      </w:tr>
      <w:tr w:rsidR="00853BE5" w:rsidRPr="006F70EB" w14:paraId="1BE61E20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595966A2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11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55C343BF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exp Cell Phone/</w:t>
            </w:r>
          </w:p>
        </w:tc>
      </w:tr>
      <w:tr w:rsidR="00853BE5" w:rsidRPr="006F70EB" w14:paraId="098E52F0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661E7608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12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9A30AE4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exp Computers, Handheld/</w:t>
            </w:r>
          </w:p>
        </w:tc>
      </w:tr>
      <w:tr w:rsidR="00853BE5" w:rsidRPr="006F70EB" w14:paraId="1678273D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4107052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13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75B1B6ED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Medical Informatics Applications/</w:t>
            </w:r>
          </w:p>
        </w:tc>
      </w:tr>
      <w:tr w:rsidR="00853BE5" w:rsidRPr="006F70EB" w14:paraId="475DDF2E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1A8607F5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14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22EC0FB5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Therapy, Computer-Assisted/</w:t>
            </w:r>
          </w:p>
        </w:tc>
      </w:tr>
      <w:tr w:rsidR="00853BE5" w:rsidRPr="006F70EB" w14:paraId="1F9A8731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7747C5F8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15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1782A844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(app or apps).ti,ab.</w:t>
            </w:r>
          </w:p>
        </w:tc>
      </w:tr>
      <w:tr w:rsidR="00853BE5" w:rsidRPr="006F70EB" w14:paraId="3810AE58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6411A7A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16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AA16C3A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(online or web or internet or digital*).ti.</w:t>
            </w:r>
          </w:p>
        </w:tc>
      </w:tr>
      <w:tr w:rsidR="00853BE5" w:rsidRPr="006F70EB" w14:paraId="611A7DBD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72FD2C53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17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759A5B7E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((online or web or internet or digital*) adj3 (based or application* or intervention* or program* or therap*)).ab.</w:t>
            </w:r>
          </w:p>
        </w:tc>
      </w:tr>
      <w:tr w:rsidR="00853BE5" w:rsidRPr="006F70EB" w14:paraId="5969078F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5056A768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18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27612244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(phone* or telephone* or smartphone* or cellphone* or smartwatch*).ti.</w:t>
            </w:r>
          </w:p>
        </w:tc>
      </w:tr>
      <w:tr w:rsidR="00853BE5" w:rsidRPr="006F70EB" w14:paraId="7CCF6186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2D53ED64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19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7C6D326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((phone* or telephone* or smartphone* or cellphone* or smartwatch*) adj3 (based or application* or intervention* or program* or therap*)).ab.</w:t>
            </w:r>
          </w:p>
        </w:tc>
      </w:tr>
      <w:tr w:rsidR="00853BE5" w:rsidRPr="006F70EB" w14:paraId="372C53C6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ADD53AE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20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57E019BE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(mobile health or mhealth or m-health or ehealth or e-health or emental or e-mental).ti.</w:t>
            </w:r>
          </w:p>
        </w:tc>
      </w:tr>
      <w:tr w:rsidR="00853BE5" w:rsidRPr="006F70EB" w14:paraId="21E99942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A969744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21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E35D85B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((mobile health or mhealth or m-health or ehealth or e-health or emental or e-mental) adj3 (based or application* or intervention* or program* or therap*)).ab.</w:t>
            </w:r>
          </w:p>
        </w:tc>
      </w:tr>
      <w:tr w:rsidR="00853BE5" w:rsidRPr="006F70EB" w14:paraId="708A47A2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19A92BA1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22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9FB913D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(mobile* adj3 (based or application* or intervention* or device* or technolog*)).ti,ab.</w:t>
            </w:r>
          </w:p>
        </w:tc>
      </w:tr>
      <w:tr w:rsidR="00853BE5" w:rsidRPr="006F70EB" w14:paraId="3DDC30C5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3EB0459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23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6A126C6C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or/9-22</w:t>
            </w:r>
          </w:p>
        </w:tc>
      </w:tr>
      <w:tr w:rsidR="00853BE5" w:rsidRPr="006F70EB" w14:paraId="53965DA0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4347B99A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24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1A82017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exp Behavior Therapy/</w:t>
            </w:r>
          </w:p>
        </w:tc>
      </w:tr>
      <w:tr w:rsidR="00853BE5" w:rsidRPr="006F70EB" w14:paraId="1103B878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4A92AA3A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25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77994A82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exp *cognitive therapy/</w:t>
            </w:r>
          </w:p>
        </w:tc>
      </w:tr>
      <w:tr w:rsidR="00853BE5" w:rsidRPr="006F70EB" w14:paraId="33FF84CC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56C87D67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lastRenderedPageBreak/>
              <w:t>26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647FBFE4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*mindfulness/</w:t>
            </w:r>
          </w:p>
        </w:tc>
      </w:tr>
      <w:tr w:rsidR="00853BE5" w:rsidRPr="006F70EB" w14:paraId="722E8CAC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6C964BCA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27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5CE681BD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(therap* or psychotherap*).ti,ab.</w:t>
            </w:r>
          </w:p>
        </w:tc>
      </w:tr>
      <w:tr w:rsidR="00853BE5" w:rsidRPr="006F70EB" w14:paraId="6598E1B1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7ED784B6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28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2D0B3F6B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(cbt or mindful*).ti,ab.</w:t>
            </w:r>
          </w:p>
        </w:tc>
      </w:tr>
      <w:tr w:rsidR="00853BE5" w:rsidRPr="006F70EB" w14:paraId="4FD1A7AA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51726E2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29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543B6EF0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((cognitive or cognition or behavio?r*) adj2 (therap* or psychotherap*)).ti,ab.</w:t>
            </w:r>
          </w:p>
        </w:tc>
      </w:tr>
      <w:tr w:rsidR="00853BE5" w:rsidRPr="006F70EB" w14:paraId="4AC97D5D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919F30F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30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38E592C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(psych* adj2 (therap* or treatment*)).ti,ab.</w:t>
            </w:r>
          </w:p>
        </w:tc>
      </w:tr>
      <w:tr w:rsidR="00853BE5" w:rsidRPr="006F70EB" w14:paraId="3B4DE134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2EDB29EF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31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28E484CD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"psychoeducation".ti,ab.</w:t>
            </w:r>
          </w:p>
        </w:tc>
      </w:tr>
      <w:tr w:rsidR="00853BE5" w:rsidRPr="006F70EB" w14:paraId="43705987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5C56C85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32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71E101FB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adaptation, psychological/ or feedback, psychological/</w:t>
            </w:r>
          </w:p>
        </w:tc>
      </w:tr>
      <w:tr w:rsidR="00853BE5" w:rsidRPr="006F70EB" w14:paraId="3C3C030B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48275A5F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33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28C2CF8C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feedback, psychological/ or psychosocial intervention/ or psychotherapy, brief/</w:t>
            </w:r>
          </w:p>
        </w:tc>
      </w:tr>
      <w:tr w:rsidR="00853BE5" w:rsidRPr="006F70EB" w14:paraId="602BC7DC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654D88D2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34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6A86D998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or/24-33</w:t>
            </w:r>
          </w:p>
        </w:tc>
      </w:tr>
      <w:tr w:rsidR="00853BE5" w:rsidRPr="006F70EB" w14:paraId="77664656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A9F3B69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35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19B6E19F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exp exercise/</w:t>
            </w:r>
          </w:p>
        </w:tc>
      </w:tr>
      <w:tr w:rsidR="00853BE5" w:rsidRPr="006F70EB" w14:paraId="5B68FBF3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29A554D1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36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46B3AE44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exp exercise therapy/</w:t>
            </w:r>
          </w:p>
        </w:tc>
      </w:tr>
      <w:tr w:rsidR="00853BE5" w:rsidRPr="006F70EB" w14:paraId="78AFBF7F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65968672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37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5AB0B634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exp "physical education and training"/</w:t>
            </w:r>
          </w:p>
        </w:tc>
      </w:tr>
      <w:tr w:rsidR="00853BE5" w:rsidRPr="006F70EB" w14:paraId="0DE090EC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9526965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38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9A1FDB7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(pilates or yoga or mckenzie or feldenkrais or swim* or walk* or run* or jog* or treadmill* or tread mill*).ti,ab.</w:t>
            </w:r>
          </w:p>
        </w:tc>
      </w:tr>
      <w:tr w:rsidR="00853BE5" w:rsidRPr="006F70EB" w14:paraId="02D2E492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7B246255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39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DDD4459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(aerobic* adj (exercise* or train* or therap*)).ti,ab.</w:t>
            </w:r>
          </w:p>
        </w:tc>
      </w:tr>
      <w:tr w:rsidR="00853BE5" w:rsidRPr="006F70EB" w14:paraId="20B28DC2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6F976E35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40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1F6BD7CD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((corrective* or biomechanic*) adj (exercise* or train* or therap*)).ti,ab.</w:t>
            </w:r>
          </w:p>
        </w:tc>
      </w:tr>
      <w:tr w:rsidR="00853BE5" w:rsidRPr="006F70EB" w14:paraId="04521152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7CF514D4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41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612D028C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(stretch* adj3 (active* or passive* or relax* or static* or dynamic* or gentl* or ballistic* or force* or isometric or technique* or exercis* or therap*)).ti,ab.</w:t>
            </w:r>
          </w:p>
        </w:tc>
      </w:tr>
      <w:tr w:rsidR="00853BE5" w:rsidRPr="006F70EB" w14:paraId="716426C7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5B6F1B6D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42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507C1DFB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((strength* or stabil* or program* or train* or therap* or technique* or treat*) adj3 exercise*).ti,ab.</w:t>
            </w:r>
          </w:p>
        </w:tc>
      </w:tr>
      <w:tr w:rsidR="00853BE5" w:rsidRPr="006F70EB" w14:paraId="0E404C1B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2A309927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43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2570468F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(fitness* adj3 (prog! ram* or t! rain* or therap*)).ti,ab.</w:t>
            </w:r>
          </w:p>
        </w:tc>
      </w:tr>
      <w:tr w:rsidR="00853BE5" w:rsidRPr="006F70EB" w14:paraId="27091684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53B44D6C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44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470B091E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(tai ji or tai chi or taichi or taiji or taijiquan).ti,ab.</w:t>
            </w:r>
          </w:p>
        </w:tc>
      </w:tr>
      <w:tr w:rsidR="00853BE5" w:rsidRPr="006F70EB" w14:paraId="77133A9E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22B19109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45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1115B9E6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(qigong or ch'i k#ng or ch'i g#ng or chi k#ng or chi g#ng or qi k#ng or qi g#ng).ti,ab.</w:t>
            </w:r>
          </w:p>
        </w:tc>
      </w:tr>
      <w:tr w:rsidR="00853BE5" w:rsidRPr="006F70EB" w14:paraId="04CEAFFE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7BCB4BD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46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5D6E7B85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yoga/</w:t>
            </w:r>
          </w:p>
        </w:tc>
      </w:tr>
      <w:tr w:rsidR="00853BE5" w:rsidRPr="006F70EB" w14:paraId="182149C7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8425567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47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73D317BF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exercise movement techniques.mp. [mp=title,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</w:tc>
      </w:tr>
      <w:tr w:rsidR="00853BE5" w:rsidRPr="006F70EB" w14:paraId="5FAD39E8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50181CAD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48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4810FA54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Life Style/</w:t>
            </w:r>
          </w:p>
        </w:tc>
      </w:tr>
      <w:tr w:rsidR="00853BE5" w:rsidRPr="006F70EB" w14:paraId="5A5E4B30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13936DB9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49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19E51007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or/35-48</w:t>
            </w:r>
          </w:p>
        </w:tc>
      </w:tr>
      <w:tr w:rsidR="00853BE5" w:rsidRPr="006F70EB" w14:paraId="08EC3B9A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6E774BFF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50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71AB747D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Self Help/</w:t>
            </w:r>
          </w:p>
        </w:tc>
      </w:tr>
      <w:tr w:rsidR="00853BE5" w:rsidRPr="006F70EB" w14:paraId="4994D1BD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69B726E9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51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25C99AE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Group Support/</w:t>
            </w:r>
          </w:p>
        </w:tc>
      </w:tr>
      <w:tr w:rsidR="00853BE5" w:rsidRPr="006F70EB" w14:paraId="6019050D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6D3F0B7C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lastRenderedPageBreak/>
              <w:t>52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26A88D5C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support* group*.tw.</w:t>
            </w:r>
          </w:p>
        </w:tc>
      </w:tr>
      <w:tr w:rsidR="00853BE5" w:rsidRPr="006F70EB" w14:paraId="7CEEB730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AE3B816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53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4D1A0134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group* support*.tw.</w:t>
            </w:r>
          </w:p>
        </w:tc>
      </w:tr>
      <w:tr w:rsidR="00853BE5" w:rsidRPr="006F70EB" w14:paraId="04CA932B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6CF6B208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54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4F18D803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peer* support*.tw.</w:t>
            </w:r>
          </w:p>
        </w:tc>
      </w:tr>
      <w:tr w:rsidR="00853BE5" w:rsidRPr="006F70EB" w14:paraId="5F569862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6A7C893F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55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46AA31AB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self help group*.tw.</w:t>
            </w:r>
          </w:p>
        </w:tc>
      </w:tr>
      <w:tr w:rsidR="00853BE5" w:rsidRPr="006F70EB" w14:paraId="6E8FB760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1820C617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56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C5C15B4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(therapeutic adj social club*).tw.</w:t>
            </w:r>
          </w:p>
        </w:tc>
      </w:tr>
      <w:tr w:rsidR="00853BE5" w:rsidRPr="006F70EB" w14:paraId="5DE435CC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1A7ADBD5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57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76503AE4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((nonmedical or non professional* or lay or layperson* or peer* or voluntary or patient) adj2 (instructor* or tutor* or educator* or consultant* or leader* or expert* or advisor* or facilitat* or deliver* or mento! r* or led! or guide* or aide* or run)).tw.</w:t>
            </w:r>
          </w:p>
        </w:tc>
      </w:tr>
      <w:tr w:rsidR="00853BE5" w:rsidRPr="006F70EB" w14:paraId="61175DB5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16F0BC3D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58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2C721D91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or/50-57</w:t>
            </w:r>
          </w:p>
        </w:tc>
      </w:tr>
      <w:tr w:rsidR="00853BE5" w:rsidRPr="006F70EB" w14:paraId="360B26A7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5872E55C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59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4AD5D6E2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23 or 34 or 49 or 58</w:t>
            </w:r>
          </w:p>
        </w:tc>
      </w:tr>
      <w:tr w:rsidR="00853BE5" w:rsidRPr="006F70EB" w14:paraId="35D07832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64D6B001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60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1B2B0051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(young adj3 (person or people)).ti,ab.</w:t>
            </w:r>
          </w:p>
        </w:tc>
      </w:tr>
      <w:tr w:rsidR="00853BE5" w:rsidRPr="006F70EB" w14:paraId="4FA01E88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199FE837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61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269C357D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Young Adult/</w:t>
            </w:r>
          </w:p>
        </w:tc>
      </w:tr>
      <w:tr w:rsidR="00853BE5" w:rsidRPr="006F70EB" w14:paraId="7A40EC7C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4CC02823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62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2D0B3AA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youth.ti,ab.</w:t>
            </w:r>
          </w:p>
        </w:tc>
      </w:tr>
      <w:tr w:rsidR="00853BE5" w:rsidRPr="006F70EB" w14:paraId="71287F87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27BD4915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63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23A9842C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or/60-62</w:t>
            </w:r>
          </w:p>
        </w:tc>
      </w:tr>
      <w:tr w:rsidR="00853BE5" w:rsidRPr="006F70EB" w14:paraId="69077758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9B15122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64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62825F30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8 and 59 and 63</w:t>
            </w:r>
          </w:p>
        </w:tc>
      </w:tr>
      <w:tr w:rsidR="00853BE5" w:rsidRPr="006F70EB" w14:paraId="385B2408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5E7A5F8E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65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17B0BCB4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(assign* or allocat* or volunteer* or placebo*).ti,ab.</w:t>
            </w:r>
          </w:p>
        </w:tc>
      </w:tr>
      <w:tr w:rsidR="00853BE5" w:rsidRPr="006F70EB" w14:paraId="13DC2924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1B821B81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66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6965DA1C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exp controlled clinical trials as topic/ or feasibility studies/ or pilot projects/</w:t>
            </w:r>
          </w:p>
        </w:tc>
      </w:tr>
      <w:tr w:rsidR="00853BE5" w:rsidRPr="006F70EB" w14:paraId="33EE93D8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022FFCE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67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59BC3E60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controlled clinical trial.pt.</w:t>
            </w:r>
          </w:p>
        </w:tc>
      </w:tr>
      <w:tr w:rsidR="00853BE5" w:rsidRPr="006F70EB" w14:paraId="72859697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62AA95DD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68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45443BAB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randomi#ed.ab.</w:t>
            </w:r>
          </w:p>
        </w:tc>
      </w:tr>
      <w:tr w:rsidR="00853BE5" w:rsidRPr="006F70EB" w14:paraId="6427ED77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9EF26B4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69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6AC8701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trial.ab.</w:t>
            </w:r>
          </w:p>
        </w:tc>
      </w:tr>
      <w:tr w:rsidR="00853BE5" w:rsidRPr="006F70EB" w14:paraId="46F9E0E5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6ACDD2C8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70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751C39B7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groups.ab.</w:t>
            </w:r>
          </w:p>
        </w:tc>
      </w:tr>
      <w:tr w:rsidR="00853BE5" w:rsidRPr="006F70EB" w14:paraId="455AB708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7B357AEB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71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4DB97F62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or/65-70</w:t>
            </w:r>
          </w:p>
        </w:tc>
      </w:tr>
      <w:tr w:rsidR="00853BE5" w:rsidRPr="006F70EB" w14:paraId="05781595" w14:textId="77777777" w:rsidTr="00853BE5">
        <w:trPr>
          <w:tblCellSpacing w:w="0" w:type="dxa"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442C91C9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72</w:t>
            </w:r>
          </w:p>
        </w:tc>
        <w:tc>
          <w:tcPr>
            <w:tcW w:w="4789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7CE1AABA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64 and 71</w:t>
            </w:r>
          </w:p>
        </w:tc>
      </w:tr>
    </w:tbl>
    <w:p w14:paraId="48194E53" w14:textId="77777777" w:rsidR="00361A69" w:rsidRPr="006F70EB" w:rsidRDefault="00361A69" w:rsidP="002A1ED3">
      <w:pPr>
        <w:rPr>
          <w:rFonts w:cstheme="minorHAnsi"/>
        </w:rPr>
      </w:pPr>
    </w:p>
    <w:p w14:paraId="44E8340E" w14:textId="1B21C8D7" w:rsidR="00D40483" w:rsidRPr="006F70EB" w:rsidRDefault="00D40483" w:rsidP="002A1ED3">
      <w:pPr>
        <w:rPr>
          <w:rFonts w:cstheme="minorHAnsi"/>
        </w:rPr>
      </w:pPr>
      <w:r w:rsidRPr="006F70EB">
        <w:rPr>
          <w:rFonts w:cstheme="minorHAnsi"/>
        </w:rPr>
        <w:br w:type="page"/>
      </w:r>
    </w:p>
    <w:p w14:paraId="7A22AC14" w14:textId="3575F75E" w:rsidR="00D40483" w:rsidRPr="006F70EB" w:rsidRDefault="00D40483" w:rsidP="002A1ED3">
      <w:pPr>
        <w:rPr>
          <w:rFonts w:cstheme="minorHAnsi"/>
          <w:b/>
          <w:bCs/>
        </w:rPr>
      </w:pPr>
      <w:r w:rsidRPr="006F70EB">
        <w:rPr>
          <w:rFonts w:cstheme="minorHAnsi"/>
          <w:b/>
          <w:bCs/>
        </w:rPr>
        <w:lastRenderedPageBreak/>
        <w:t xml:space="preserve">PsycInfo </w:t>
      </w:r>
      <w:r w:rsidR="008E68CE" w:rsidRPr="006F70EB">
        <w:rPr>
          <w:rFonts w:cstheme="minorHAnsi"/>
          <w:b/>
          <w:bCs/>
        </w:rPr>
        <w:t xml:space="preserve">(1806-present) </w:t>
      </w:r>
      <w:r w:rsidRPr="006F70EB">
        <w:rPr>
          <w:rFonts w:cstheme="minorHAnsi"/>
          <w:b/>
          <w:bCs/>
        </w:rPr>
        <w:t>Young Adult</w:t>
      </w:r>
    </w:p>
    <w:p w14:paraId="42650C0F" w14:textId="77777777" w:rsidR="00D40483" w:rsidRPr="006F70EB" w:rsidRDefault="00D40483" w:rsidP="002A1ED3">
      <w:pPr>
        <w:rPr>
          <w:rFonts w:cstheme="minorHAnsi"/>
        </w:rPr>
      </w:pPr>
    </w:p>
    <w:tbl>
      <w:tblPr>
        <w:tblW w:w="5000" w:type="pct"/>
        <w:tblCellSpacing w:w="0" w:type="dxa"/>
        <w:tblBorders>
          <w:top w:val="outset" w:sz="6" w:space="0" w:color="999999"/>
          <w:left w:val="outset" w:sz="6" w:space="0" w:color="999999"/>
          <w:bottom w:val="outset" w:sz="6" w:space="0" w:color="999999"/>
          <w:right w:val="outset" w:sz="6" w:space="0" w:color="999999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17"/>
        <w:gridCol w:w="8593"/>
      </w:tblGrid>
      <w:tr w:rsidR="00452DB2" w:rsidRPr="006F70EB" w14:paraId="26B12B23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EEEEFF"/>
            <w:vAlign w:val="center"/>
            <w:hideMark/>
          </w:tcPr>
          <w:p w14:paraId="4AFEB94A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#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EEEEFF"/>
            <w:vAlign w:val="center"/>
            <w:hideMark/>
          </w:tcPr>
          <w:p w14:paraId="2917341C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Search History</w:t>
            </w:r>
          </w:p>
        </w:tc>
      </w:tr>
      <w:tr w:rsidR="00452DB2" w:rsidRPr="006F70EB" w14:paraId="55B5752B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75D0A737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1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60ABF073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Attention Deficit Disorder with Hyperactivity/</w:t>
            </w:r>
          </w:p>
        </w:tc>
      </w:tr>
      <w:tr w:rsidR="00452DB2" w:rsidRPr="006F70EB" w14:paraId="065ACCD2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2D5CE530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2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5FD131DC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((attenti* or disrupt*) adj3 (adolescent* or adult* or behav* or child* or class or classes or classroom* or condition* or difficult* or disorder* or learn* or people or person* or poor or problem* or process* or youngster*)).ti.</w:t>
            </w:r>
          </w:p>
        </w:tc>
      </w:tr>
      <w:tr w:rsidR="00452DB2" w:rsidRPr="006F70EB" w14:paraId="1F72E61E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647054F3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3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4477E51D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((attenti* or disrupt*) adj3 disorder*).ab.</w:t>
            </w:r>
          </w:p>
        </w:tc>
      </w:tr>
      <w:tr w:rsidR="00452DB2" w:rsidRPr="006F70EB" w14:paraId="1E126EF4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15F2D2A9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4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1F8854FE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(adhd or addh or ad hd or ad??hd).ti,ab.</w:t>
            </w:r>
          </w:p>
        </w:tc>
      </w:tr>
      <w:tr w:rsidR="00452DB2" w:rsidRPr="006F70EB" w14:paraId="2B286685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4437431C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5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1716530E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(attenti* adj3 deficit*).ti,ab.</w:t>
            </w:r>
          </w:p>
        </w:tc>
      </w:tr>
      <w:tr w:rsidR="00452DB2" w:rsidRPr="006F70EB" w14:paraId="09C042A5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47F1C778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6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217E278E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(((hyperkin* or hyper kin*) adj1 (syndrome* or disorder*)) or hkd).ti,ab.</w:t>
            </w:r>
          </w:p>
        </w:tc>
      </w:tr>
      <w:tr w:rsidR="00452DB2" w:rsidRPr="006F70EB" w14:paraId="65DCB1C2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2FC95908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7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5A695E5F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(minimal brain adj2 (dysfunct* or disorder*)).ti,ab.</w:t>
            </w:r>
          </w:p>
        </w:tc>
      </w:tr>
      <w:tr w:rsidR="00452DB2" w:rsidRPr="006F70EB" w14:paraId="791DFCF2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5E9C4334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8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2BCB1907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or/1-7</w:t>
            </w:r>
          </w:p>
        </w:tc>
      </w:tr>
      <w:tr w:rsidR="00452DB2" w:rsidRPr="006F70EB" w14:paraId="164C73CB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E7DBD8A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9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8DD00B9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Mobile Applications/</w:t>
            </w:r>
          </w:p>
        </w:tc>
      </w:tr>
      <w:tr w:rsidR="00452DB2" w:rsidRPr="006F70EB" w14:paraId="7E60BD17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E02F5E3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10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229FAF5A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exp Internet/</w:t>
            </w:r>
          </w:p>
        </w:tc>
      </w:tr>
      <w:tr w:rsidR="00452DB2" w:rsidRPr="006F70EB" w14:paraId="6A84D402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6043065A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11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6579339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exp Mobile Phones/</w:t>
            </w:r>
          </w:p>
        </w:tc>
      </w:tr>
      <w:tr w:rsidR="00452DB2" w:rsidRPr="006F70EB" w14:paraId="291E67E6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4C64206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12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44DF85DE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exp Computers/</w:t>
            </w:r>
          </w:p>
        </w:tc>
      </w:tr>
      <w:tr w:rsidR="00452DB2" w:rsidRPr="006F70EB" w14:paraId="2CFED73C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E84B893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13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14A9A6F6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exp Digital Interventions/</w:t>
            </w:r>
          </w:p>
        </w:tc>
      </w:tr>
      <w:tr w:rsidR="00452DB2" w:rsidRPr="006F70EB" w14:paraId="6C57599C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4793D856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14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DDF3649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(app or apps).ti,ab.</w:t>
            </w:r>
          </w:p>
        </w:tc>
      </w:tr>
      <w:tr w:rsidR="00452DB2" w:rsidRPr="006F70EB" w14:paraId="62F829A3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6E15B041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15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51178DBF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(online or web or internet or digital*).ti.</w:t>
            </w:r>
          </w:p>
        </w:tc>
      </w:tr>
      <w:tr w:rsidR="00452DB2" w:rsidRPr="006F70EB" w14:paraId="2FA6D275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65623BC9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16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49C8B9A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((online or web or internet or digital*) adj3 (based or application* or intervention* or program* or therap*)).ab.</w:t>
            </w:r>
          </w:p>
        </w:tc>
      </w:tr>
      <w:tr w:rsidR="00452DB2" w:rsidRPr="006F70EB" w14:paraId="4E71F668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2DE4939E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17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4FFE852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(phone* or telephone* or smartphone* or cellphone* or smartwatch*).ti.</w:t>
            </w:r>
          </w:p>
        </w:tc>
      </w:tr>
      <w:tr w:rsidR="00452DB2" w:rsidRPr="006F70EB" w14:paraId="30AC9014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506CAC7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18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709DE358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((phone* or telephone* or smartphone* or cellphone* or smartwatch*) adj3 (based or application* or intervention* or program* or therap*)).ab.</w:t>
            </w:r>
          </w:p>
        </w:tc>
      </w:tr>
      <w:tr w:rsidR="00452DB2" w:rsidRPr="006F70EB" w14:paraId="090C98F2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67200E6E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19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53D67085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(mobile health or mhealth or m-health or ehealth or e-health or emental or e-mental).ti.</w:t>
            </w:r>
          </w:p>
        </w:tc>
      </w:tr>
      <w:tr w:rsidR="00452DB2" w:rsidRPr="006F70EB" w14:paraId="3AF668FF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43543B61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20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1176CC50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((mobile health or mhealth or m-health or ehealth or e-health or emental or e-mental) adj3 (based or application* or intervention* or program* or therap*)).ab.</w:t>
            </w:r>
          </w:p>
        </w:tc>
      </w:tr>
      <w:tr w:rsidR="00452DB2" w:rsidRPr="006F70EB" w14:paraId="7A44004D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1A26D661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21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5EFB159D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(mobile* adj3 (based or application* or intervention* or device* or technolog*)).ti,ab.</w:t>
            </w:r>
          </w:p>
        </w:tc>
      </w:tr>
      <w:tr w:rsidR="00452DB2" w:rsidRPr="006F70EB" w14:paraId="7B7D1574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1DCC91F8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22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4C08A4A5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or/9-21</w:t>
            </w:r>
          </w:p>
        </w:tc>
      </w:tr>
      <w:tr w:rsidR="00452DB2" w:rsidRPr="006F70EB" w14:paraId="5C05CCBA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8AD0705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23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70F30961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exp Behavior Therapy/</w:t>
            </w:r>
          </w:p>
        </w:tc>
      </w:tr>
      <w:tr w:rsidR="00452DB2" w:rsidRPr="006F70EB" w14:paraId="3862932B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658BE8D0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24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436F6D52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exp Cognitive Behavior Therapy/</w:t>
            </w:r>
          </w:p>
        </w:tc>
      </w:tr>
      <w:tr w:rsidR="00452DB2" w:rsidRPr="006F70EB" w14:paraId="4BA0091A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8B4ACFE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25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65D53FC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exp Dialectical Behavior Therapy/</w:t>
            </w:r>
          </w:p>
        </w:tc>
      </w:tr>
      <w:tr w:rsidR="00452DB2" w:rsidRPr="006F70EB" w14:paraId="7D5CEBB2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558A1119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lastRenderedPageBreak/>
              <w:t>26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2CBEC014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exp Biopsychosocial Approach/</w:t>
            </w:r>
          </w:p>
        </w:tc>
      </w:tr>
      <w:tr w:rsidR="00452DB2" w:rsidRPr="006F70EB" w14:paraId="4B1D43E5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70CB0964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27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83439BD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exp Mindfulness/</w:t>
            </w:r>
          </w:p>
        </w:tc>
      </w:tr>
      <w:tr w:rsidR="00452DB2" w:rsidRPr="006F70EB" w14:paraId="51CC215E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CC2980F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28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1050588F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exp Meditation/</w:t>
            </w:r>
          </w:p>
        </w:tc>
      </w:tr>
      <w:tr w:rsidR="00452DB2" w:rsidRPr="006F70EB" w14:paraId="629E87DC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1F2905DE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29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3D2CCA6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exp Mindfulness-based interventions/</w:t>
            </w:r>
          </w:p>
        </w:tc>
      </w:tr>
      <w:tr w:rsidR="00452DB2" w:rsidRPr="006F70EB" w14:paraId="6547B372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76CEE2C1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30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79DDEC2A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(therap* or psychotherap*).ti,ab.</w:t>
            </w:r>
          </w:p>
        </w:tc>
      </w:tr>
      <w:tr w:rsidR="00452DB2" w:rsidRPr="006F70EB" w14:paraId="17DBDD6F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ABC0013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31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695B7C57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(cbt or mindful*).ti,ab.</w:t>
            </w:r>
          </w:p>
        </w:tc>
      </w:tr>
      <w:tr w:rsidR="00452DB2" w:rsidRPr="006F70EB" w14:paraId="322B3CDE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68CAB62D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32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43BBC7CC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((cognitive or cognition or behavio?r*) adj2 (therap* or psychotherap*)).ti,ab.</w:t>
            </w:r>
          </w:p>
        </w:tc>
      </w:tr>
      <w:tr w:rsidR="00452DB2" w:rsidRPr="006F70EB" w14:paraId="302B373B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FCAEA30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33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66870F99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(psych* adj2 (therap* or treatment*)).ti,ab.</w:t>
            </w:r>
          </w:p>
        </w:tc>
      </w:tr>
      <w:tr w:rsidR="00452DB2" w:rsidRPr="006F70EB" w14:paraId="4B33490B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4F2AC47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34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6CC7CB19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exp Psychoeducation/</w:t>
            </w:r>
          </w:p>
        </w:tc>
      </w:tr>
      <w:tr w:rsidR="00452DB2" w:rsidRPr="006F70EB" w14:paraId="04A2C0AC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985FDB8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35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746343B2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exp Clinical Psychology/</w:t>
            </w:r>
          </w:p>
        </w:tc>
      </w:tr>
      <w:tr w:rsidR="00452DB2" w:rsidRPr="006F70EB" w14:paraId="60DFFFDF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72C62F18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36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80996CB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exp Biopsychosocial Approach/</w:t>
            </w:r>
          </w:p>
        </w:tc>
      </w:tr>
      <w:tr w:rsidR="00452DB2" w:rsidRPr="006F70EB" w14:paraId="159B29A5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C6807EC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37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E04B085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exp Psychosocial Rehabilitation/</w:t>
            </w:r>
          </w:p>
        </w:tc>
      </w:tr>
      <w:tr w:rsidR="00452DB2" w:rsidRPr="006F70EB" w14:paraId="443D531E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7C995F9A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38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22F58DC9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exp Interdisciplinary Treatment Approach/</w:t>
            </w:r>
          </w:p>
        </w:tc>
      </w:tr>
      <w:tr w:rsidR="00452DB2" w:rsidRPr="006F70EB" w14:paraId="67065D76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7FAA89C6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39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4C747600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or/23-38</w:t>
            </w:r>
          </w:p>
        </w:tc>
      </w:tr>
      <w:tr w:rsidR="00452DB2" w:rsidRPr="006F70EB" w14:paraId="5E0C7EAE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7A3C5E71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40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79000870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exp exercise/</w:t>
            </w:r>
          </w:p>
        </w:tc>
      </w:tr>
      <w:tr w:rsidR="00452DB2" w:rsidRPr="006F70EB" w14:paraId="34A3688D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2064BB12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41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53695D8E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exp Physical Education/</w:t>
            </w:r>
          </w:p>
        </w:tc>
      </w:tr>
      <w:tr w:rsidR="00452DB2" w:rsidRPr="006F70EB" w14:paraId="1084071E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7BEEBBCA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42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10A73B08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(pilates or yoga or mckenzie or feldenkrais or swim* or walk* or run* or jog* or treadmill* or tread mill*).ti,ab.</w:t>
            </w:r>
          </w:p>
        </w:tc>
      </w:tr>
      <w:tr w:rsidR="00452DB2" w:rsidRPr="006F70EB" w14:paraId="222DDB16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411CDDC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43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2A134119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(aerobic* adj (exercise* or train* or therap*)).ti,ab.</w:t>
            </w:r>
          </w:p>
        </w:tc>
      </w:tr>
      <w:tr w:rsidR="00452DB2" w:rsidRPr="006F70EB" w14:paraId="2A4DF15D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543A9F40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44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67FC464B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((corrective* or biomechanic*) adj (exercise* or train* or therap*)).ti,ab.</w:t>
            </w:r>
          </w:p>
        </w:tc>
      </w:tr>
      <w:tr w:rsidR="00452DB2" w:rsidRPr="006F70EB" w14:paraId="766C3419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B315953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45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7F3C8523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(stretch* adj3 (active* or passive* or relax* or static* or dynamic* or gentl* or ballistic* or force* or isometric or technique* or exercis* or therap*)).ti,ab.</w:t>
            </w:r>
          </w:p>
        </w:tc>
      </w:tr>
      <w:tr w:rsidR="00452DB2" w:rsidRPr="006F70EB" w14:paraId="038CD123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017907B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46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130E79A8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((strength* or stabil* or program* or train* or therap* or technique* or treat*) adj3 exercise*).ti,ab.</w:t>
            </w:r>
          </w:p>
        </w:tc>
      </w:tr>
      <w:tr w:rsidR="00452DB2" w:rsidRPr="006F70EB" w14:paraId="54658DB2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4C3FD2AD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47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47822212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(fitness* adj3 (program* or train* or therap*)).ti,ab.</w:t>
            </w:r>
          </w:p>
        </w:tc>
      </w:tr>
      <w:tr w:rsidR="00452DB2" w:rsidRPr="006F70EB" w14:paraId="4B53CD44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56F9BE14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48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45FDEBFE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(tai ji or tai chi or taichi or taiji or taijiquan).ti,ab.</w:t>
            </w:r>
          </w:p>
        </w:tc>
      </w:tr>
      <w:tr w:rsidR="00452DB2" w:rsidRPr="006F70EB" w14:paraId="65DBDC72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68F69200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49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564C0435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(qigong or ch'i k#ng or ch'i g#ng or chi k#ng or chi g#ng or qi k#ng or qi g#ng).ti,ab.</w:t>
            </w:r>
          </w:p>
        </w:tc>
      </w:tr>
      <w:tr w:rsidR="00452DB2" w:rsidRPr="006F70EB" w14:paraId="28123AF8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EA4FE65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50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5AC041A1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yoga/</w:t>
            </w:r>
          </w:p>
        </w:tc>
      </w:tr>
      <w:tr w:rsidR="00452DB2" w:rsidRPr="006F70EB" w14:paraId="6A5705AC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5E6D05D2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51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17853F4E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exercise movement techniques.mp. [mp=title, abstract, heading word, table of contents, key concepts, original title, tests &amp; measures, mesh word]</w:t>
            </w:r>
          </w:p>
        </w:tc>
      </w:tr>
      <w:tr w:rsidR="00452DB2" w:rsidRPr="006F70EB" w14:paraId="7A49D0BE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27817F90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52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2E077641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Lifestyle/</w:t>
            </w:r>
          </w:p>
        </w:tc>
      </w:tr>
      <w:tr w:rsidR="00452DB2" w:rsidRPr="006F70EB" w14:paraId="288B57C6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7CDA10B7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53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54C03AE2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exp Lifestyle Changes/</w:t>
            </w:r>
          </w:p>
        </w:tc>
      </w:tr>
      <w:tr w:rsidR="00452DB2" w:rsidRPr="006F70EB" w14:paraId="63DF04F0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4B30832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lastRenderedPageBreak/>
              <w:t>54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634E21A8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or/40-53</w:t>
            </w:r>
          </w:p>
        </w:tc>
      </w:tr>
      <w:tr w:rsidR="00452DB2" w:rsidRPr="006F70EB" w14:paraId="472ED988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7DCD617F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55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4B223E12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Support Groups/</w:t>
            </w:r>
          </w:p>
        </w:tc>
      </w:tr>
      <w:tr w:rsidR="00452DB2" w:rsidRPr="006F70EB" w14:paraId="294394B9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6B5BFE8F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56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4341B114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Social Group Work/</w:t>
            </w:r>
          </w:p>
        </w:tc>
      </w:tr>
      <w:tr w:rsidR="00452DB2" w:rsidRPr="006F70EB" w14:paraId="265A0F89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20AD33D5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57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2FAA35D1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peer* support*.tw.</w:t>
            </w:r>
          </w:p>
        </w:tc>
      </w:tr>
      <w:tr w:rsidR="00452DB2" w:rsidRPr="006F70EB" w14:paraId="293D8B89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6812CC11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58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42B8517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Peer Counseling/</w:t>
            </w:r>
          </w:p>
        </w:tc>
      </w:tr>
      <w:tr w:rsidR="00452DB2" w:rsidRPr="006F70EB" w14:paraId="101CC10C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91EBDFE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59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6B6B8E17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self help group*.tw.</w:t>
            </w:r>
          </w:p>
        </w:tc>
      </w:tr>
      <w:tr w:rsidR="00452DB2" w:rsidRPr="006F70EB" w14:paraId="6B1F8318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A26A574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60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77A6208A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(therapeutic adj social club*).tw.</w:t>
            </w:r>
          </w:p>
        </w:tc>
      </w:tr>
      <w:tr w:rsidR="00452DB2" w:rsidRPr="006F70EB" w14:paraId="4F1896E6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2F532D8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61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3AC5D84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((non medical or non professional* or lay or layperson* or peer* or voluntary or patient) adj2 (instructor* or tutor* or educator* or consultant* or leader* or expert* or advisor* or facilitat* or ! deliver* ! or mentor* or led or guide* or aide* or run)).tw.</w:t>
            </w:r>
          </w:p>
        </w:tc>
      </w:tr>
      <w:tr w:rsidR="00452DB2" w:rsidRPr="006F70EB" w14:paraId="5966A7F2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7D61D22A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62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2CC88294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or/55-61</w:t>
            </w:r>
          </w:p>
        </w:tc>
      </w:tr>
      <w:tr w:rsidR="00452DB2" w:rsidRPr="006F70EB" w14:paraId="53209CC0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5245CDB3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63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5AF11D40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22 or 39 or 54 or 62</w:t>
            </w:r>
          </w:p>
        </w:tc>
      </w:tr>
      <w:tr w:rsidR="00452DB2" w:rsidRPr="006F70EB" w14:paraId="4CC06991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252A61C5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64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65F58B3F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(young adj3 (person or people)).ti,ab.</w:t>
            </w:r>
          </w:p>
        </w:tc>
      </w:tr>
      <w:tr w:rsidR="00452DB2" w:rsidRPr="006F70EB" w14:paraId="385BEB08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C9ECB34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65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42E6301B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Emerging Adulthood/</w:t>
            </w:r>
          </w:p>
        </w:tc>
      </w:tr>
      <w:tr w:rsidR="00452DB2" w:rsidRPr="006F70EB" w14:paraId="76A88B29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9546A8C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66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76885220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youth.ti,ab.</w:t>
            </w:r>
          </w:p>
        </w:tc>
      </w:tr>
      <w:tr w:rsidR="00452DB2" w:rsidRPr="006F70EB" w14:paraId="6742FDAC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AEF8899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67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12583438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or/64-66</w:t>
            </w:r>
          </w:p>
        </w:tc>
      </w:tr>
      <w:tr w:rsidR="00452DB2" w:rsidRPr="006F70EB" w14:paraId="154373AF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100A95B1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68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11D517D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8 and 63 and 67</w:t>
            </w:r>
          </w:p>
        </w:tc>
      </w:tr>
      <w:tr w:rsidR="00452DB2" w:rsidRPr="006F70EB" w14:paraId="3964718D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57B9ABCF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69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900F6A0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(assign* or allocat* or volunteer* or placebo*).ti,ab.</w:t>
            </w:r>
          </w:p>
        </w:tc>
      </w:tr>
      <w:tr w:rsidR="00452DB2" w:rsidRPr="006F70EB" w14:paraId="357FA7EF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5D64FDB8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70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6667156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exp Clinical Trials/</w:t>
            </w:r>
          </w:p>
        </w:tc>
      </w:tr>
      <w:tr w:rsidR="00452DB2" w:rsidRPr="006F70EB" w14:paraId="52438F54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7D5A3AD6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71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9901ABB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Randomised Clinical Trials/</w:t>
            </w:r>
          </w:p>
        </w:tc>
      </w:tr>
      <w:tr w:rsidR="00452DB2" w:rsidRPr="006F70EB" w14:paraId="2075784A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4DE768A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72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65764A9F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Treatment Effectiveness Evaluation/</w:t>
            </w:r>
          </w:p>
        </w:tc>
      </w:tr>
      <w:tr w:rsidR="00452DB2" w:rsidRPr="006F70EB" w14:paraId="31045530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55946774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73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951AC4D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(pilot or feasibility).ti,ab.</w:t>
            </w:r>
          </w:p>
        </w:tc>
      </w:tr>
      <w:tr w:rsidR="00452DB2" w:rsidRPr="006F70EB" w14:paraId="03A091BB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E44D4E7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74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1A859D2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Followup Studies/</w:t>
            </w:r>
          </w:p>
        </w:tc>
      </w:tr>
      <w:tr w:rsidR="00452DB2" w:rsidRPr="006F70EB" w14:paraId="0C275F6A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4203560A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75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15088814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randomi#ed.ab.</w:t>
            </w:r>
          </w:p>
        </w:tc>
      </w:tr>
      <w:tr w:rsidR="00452DB2" w:rsidRPr="006F70EB" w14:paraId="613DC1DE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5D842259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76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1269D0E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trial.ab.</w:t>
            </w:r>
          </w:p>
        </w:tc>
      </w:tr>
      <w:tr w:rsidR="00452DB2" w:rsidRPr="006F70EB" w14:paraId="4A236D77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1943418F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77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4436D19B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groups.ab.</w:t>
            </w:r>
          </w:p>
        </w:tc>
      </w:tr>
      <w:tr w:rsidR="00452DB2" w:rsidRPr="006F70EB" w14:paraId="2F45586F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4C2B4FA3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78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49AFF26" w14:textId="279397D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or/</w:t>
            </w:r>
            <w:r w:rsidR="00232307" w:rsidRPr="006F70EB">
              <w:rPr>
                <w:rFonts w:cstheme="minorHAnsi"/>
              </w:rPr>
              <w:t>69</w:t>
            </w:r>
            <w:r w:rsidRPr="006F70EB">
              <w:rPr>
                <w:rFonts w:cstheme="minorHAnsi"/>
              </w:rPr>
              <w:t>-77</w:t>
            </w:r>
          </w:p>
        </w:tc>
      </w:tr>
      <w:tr w:rsidR="00452DB2" w:rsidRPr="006F70EB" w14:paraId="7CE9DE1D" w14:textId="77777777" w:rsidTr="00452DB2">
        <w:trPr>
          <w:tblCellSpacing w:w="0" w:type="dxa"/>
        </w:trPr>
        <w:tc>
          <w:tcPr>
            <w:tcW w:w="41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125E5BAA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79</w:t>
            </w:r>
          </w:p>
        </w:tc>
        <w:tc>
          <w:tcPr>
            <w:tcW w:w="878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48EF4B38" w14:textId="77777777" w:rsidR="00452DB2" w:rsidRPr="006F70EB" w:rsidRDefault="00452DB2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68 and 78</w:t>
            </w:r>
          </w:p>
        </w:tc>
      </w:tr>
    </w:tbl>
    <w:p w14:paraId="65600EBC" w14:textId="77777777" w:rsidR="00452DB2" w:rsidRPr="006F70EB" w:rsidRDefault="00452DB2" w:rsidP="002A1ED3">
      <w:pPr>
        <w:rPr>
          <w:rFonts w:cstheme="minorHAnsi"/>
        </w:rPr>
      </w:pPr>
    </w:p>
    <w:p w14:paraId="5CB5E6F7" w14:textId="496A8BCA" w:rsidR="00D40483" w:rsidRPr="006F70EB" w:rsidRDefault="00D40483" w:rsidP="002A1ED3">
      <w:pPr>
        <w:rPr>
          <w:rFonts w:cstheme="minorHAnsi"/>
        </w:rPr>
      </w:pPr>
      <w:r w:rsidRPr="006F70EB">
        <w:rPr>
          <w:rFonts w:cstheme="minorHAnsi"/>
        </w:rPr>
        <w:br w:type="page"/>
      </w:r>
    </w:p>
    <w:p w14:paraId="34B533AD" w14:textId="6C956524" w:rsidR="00D40483" w:rsidRPr="006F70EB" w:rsidRDefault="00554942" w:rsidP="002A1ED3">
      <w:pPr>
        <w:rPr>
          <w:rFonts w:cstheme="minorHAnsi"/>
          <w:b/>
          <w:bCs/>
        </w:rPr>
      </w:pPr>
      <w:r w:rsidRPr="006F70EB">
        <w:rPr>
          <w:rFonts w:cstheme="minorHAnsi"/>
          <w:b/>
          <w:bCs/>
        </w:rPr>
        <w:lastRenderedPageBreak/>
        <w:t xml:space="preserve">Medline (1946-present)/Embase (1974-present) </w:t>
      </w:r>
      <w:r w:rsidR="00D40483" w:rsidRPr="006F70EB">
        <w:rPr>
          <w:rFonts w:cstheme="minorHAnsi"/>
          <w:b/>
          <w:bCs/>
        </w:rPr>
        <w:t>Adult</w:t>
      </w:r>
    </w:p>
    <w:p w14:paraId="4A9A52D4" w14:textId="77777777" w:rsidR="00D40483" w:rsidRPr="006F70EB" w:rsidRDefault="00D40483" w:rsidP="002A1ED3">
      <w:pPr>
        <w:rPr>
          <w:rFonts w:cstheme="minorHAnsi"/>
        </w:rPr>
      </w:pPr>
    </w:p>
    <w:tbl>
      <w:tblPr>
        <w:tblW w:w="5000" w:type="pct"/>
        <w:tblCellSpacing w:w="0" w:type="dxa"/>
        <w:tblBorders>
          <w:top w:val="outset" w:sz="6" w:space="0" w:color="999999"/>
          <w:left w:val="outset" w:sz="6" w:space="0" w:color="999999"/>
          <w:bottom w:val="outset" w:sz="6" w:space="0" w:color="999999"/>
          <w:right w:val="outset" w:sz="6" w:space="0" w:color="999999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6"/>
        <w:gridCol w:w="8604"/>
      </w:tblGrid>
      <w:tr w:rsidR="00853BE5" w:rsidRPr="006F70EB" w14:paraId="01386366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EEEEFF"/>
            <w:vAlign w:val="center"/>
            <w:hideMark/>
          </w:tcPr>
          <w:p w14:paraId="7AEE6DB9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#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EEEEFF"/>
            <w:vAlign w:val="center"/>
            <w:hideMark/>
          </w:tcPr>
          <w:p w14:paraId="27F455C8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Search History</w:t>
            </w:r>
          </w:p>
        </w:tc>
      </w:tr>
      <w:tr w:rsidR="00853BE5" w:rsidRPr="006F70EB" w14:paraId="3691D789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6B49F8C6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1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FD9B108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"Attention Deficit and Disruptive Behavior Disorders"/ or Attention Deficit Disorder with Hyperactivity/</w:t>
            </w:r>
          </w:p>
        </w:tc>
      </w:tr>
      <w:tr w:rsidR="00853BE5" w:rsidRPr="006F70EB" w14:paraId="18F5A7C6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14066FB9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2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55F8D496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((attenti* or disrupt*) adj3 (adolescent* or adult* or behav* or child* or class or classes or classroom* or condition* or difficult* or disorder* or learn* or people or person* or poor or problem* or process* or youngster*)).ti.</w:t>
            </w:r>
          </w:p>
        </w:tc>
      </w:tr>
      <w:tr w:rsidR="00853BE5" w:rsidRPr="006F70EB" w14:paraId="5A645B6D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23321A98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3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5432ED85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((attenti* or disrupt*) adj3 disorder*).ab.</w:t>
            </w:r>
          </w:p>
        </w:tc>
      </w:tr>
      <w:tr w:rsidR="00853BE5" w:rsidRPr="006F70EB" w14:paraId="5F7B0753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57145D4E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4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434C6B14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(adhd or addh or ad hd or ad??hd).ti,ab.</w:t>
            </w:r>
          </w:p>
        </w:tc>
      </w:tr>
      <w:tr w:rsidR="00853BE5" w:rsidRPr="006F70EB" w14:paraId="331828EA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DD4F42A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5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DA7B025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(attenti* adj3 deficit*).ti,ab.</w:t>
            </w:r>
          </w:p>
        </w:tc>
      </w:tr>
      <w:tr w:rsidR="00853BE5" w:rsidRPr="006F70EB" w14:paraId="50990841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40E65D91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6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60A0653B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(((hyperkin* or hyper kin*) adj1 (syndrome* or disorder*)) or hkd).ti,ab.</w:t>
            </w:r>
          </w:p>
        </w:tc>
      </w:tr>
      <w:tr w:rsidR="00853BE5" w:rsidRPr="006F70EB" w14:paraId="3264BA0C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19DE7411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7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6176A79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(minimal brain adj2 (dysfunct* or disorder*)).ti,ab.</w:t>
            </w:r>
          </w:p>
        </w:tc>
      </w:tr>
      <w:tr w:rsidR="00853BE5" w:rsidRPr="006F70EB" w14:paraId="5F36C19C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5D422850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8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4E11699E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1 or 2 or 3 or 4 or 5 or 6 or 7</w:t>
            </w:r>
          </w:p>
        </w:tc>
      </w:tr>
      <w:tr w:rsidR="00853BE5" w:rsidRPr="006F70EB" w14:paraId="0B3B52E5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52AE5B1B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9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5EA080F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Mobile Applications/</w:t>
            </w:r>
          </w:p>
        </w:tc>
      </w:tr>
      <w:tr w:rsidR="00853BE5" w:rsidRPr="006F70EB" w14:paraId="3EB4F434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7DE7D75B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10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423DB8CB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exp Internet/</w:t>
            </w:r>
          </w:p>
        </w:tc>
      </w:tr>
      <w:tr w:rsidR="00853BE5" w:rsidRPr="006F70EB" w14:paraId="0321C755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F093FE3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11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60E4CEDD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exp Cell Phone/</w:t>
            </w:r>
          </w:p>
        </w:tc>
      </w:tr>
      <w:tr w:rsidR="00853BE5" w:rsidRPr="006F70EB" w14:paraId="1DDD9D1E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41E8A6D3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12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1554C72C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exp Computers, Handheld/</w:t>
            </w:r>
          </w:p>
        </w:tc>
      </w:tr>
      <w:tr w:rsidR="00853BE5" w:rsidRPr="006F70EB" w14:paraId="5380186B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59E15A65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13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555AE02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Medical Informatics Applications/</w:t>
            </w:r>
          </w:p>
        </w:tc>
      </w:tr>
      <w:tr w:rsidR="00853BE5" w:rsidRPr="006F70EB" w14:paraId="2E165272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7435B2D6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14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4B1AA025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Therapy, Computer-Assisted/</w:t>
            </w:r>
          </w:p>
        </w:tc>
      </w:tr>
      <w:tr w:rsidR="00853BE5" w:rsidRPr="006F70EB" w14:paraId="57CB8993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2965BC1A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15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EEDFF5F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(app or apps).ti,ab.</w:t>
            </w:r>
          </w:p>
        </w:tc>
      </w:tr>
      <w:tr w:rsidR="00853BE5" w:rsidRPr="006F70EB" w14:paraId="514719D1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669ABC9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16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EF020A1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(online or web or internet or digital*).ti.</w:t>
            </w:r>
          </w:p>
        </w:tc>
      </w:tr>
      <w:tr w:rsidR="00853BE5" w:rsidRPr="006F70EB" w14:paraId="2A6FEEE1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2FB63A9F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17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7CF3BB7A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((online or web or internet or digital*) adj3 (based or application* or intervention* or program* or therap*)).ab.</w:t>
            </w:r>
          </w:p>
        </w:tc>
      </w:tr>
      <w:tr w:rsidR="00853BE5" w:rsidRPr="006F70EB" w14:paraId="437B6D29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232BEE54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18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6762D605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(phone* or telephone* or smartphone* or cellphone* or smartwatch*).ti.</w:t>
            </w:r>
          </w:p>
        </w:tc>
      </w:tr>
      <w:tr w:rsidR="00853BE5" w:rsidRPr="006F70EB" w14:paraId="0143B556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7117872C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19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2EA9958D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((phone* or telephone* or smartphone* or cellphone* or smartwatch*) adj3 (based or application* or intervention* or program* or therap*)).ab.</w:t>
            </w:r>
          </w:p>
        </w:tc>
      </w:tr>
      <w:tr w:rsidR="00853BE5" w:rsidRPr="006F70EB" w14:paraId="6049DAEA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1D905087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20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446E0BEF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(mobile health or mhealth or m-health or ehealth or e-health or emental or e-mental).ti.</w:t>
            </w:r>
          </w:p>
        </w:tc>
      </w:tr>
      <w:tr w:rsidR="00853BE5" w:rsidRPr="006F70EB" w14:paraId="6C99D8B4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C601EA6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21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5E847F66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((mobile health or mhealth or m-health or ehealth or e-health or emental or e-mental) adj3 (based or application* or intervention* or program* or therap*)).ab.</w:t>
            </w:r>
          </w:p>
        </w:tc>
      </w:tr>
      <w:tr w:rsidR="00853BE5" w:rsidRPr="006F70EB" w14:paraId="2BF82241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651B5BB6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22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659A4BBA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(mobile* adj3 (based or application* or intervention* or device* or technolog*)).ti,ab.</w:t>
            </w:r>
          </w:p>
        </w:tc>
      </w:tr>
      <w:tr w:rsidR="00853BE5" w:rsidRPr="006F70EB" w14:paraId="21BE39B0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6946DC52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23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5E7F2548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or/9-22</w:t>
            </w:r>
          </w:p>
        </w:tc>
      </w:tr>
      <w:tr w:rsidR="00853BE5" w:rsidRPr="006F70EB" w14:paraId="00004B9C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19B7DC59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24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D8CF9C8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exp Behavior Therapy/</w:t>
            </w:r>
          </w:p>
        </w:tc>
      </w:tr>
      <w:tr w:rsidR="00853BE5" w:rsidRPr="006F70EB" w14:paraId="5C36E9ED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26615B64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lastRenderedPageBreak/>
              <w:t>25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7FFBDC40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exp *cognitive therapy/</w:t>
            </w:r>
          </w:p>
        </w:tc>
      </w:tr>
      <w:tr w:rsidR="00853BE5" w:rsidRPr="006F70EB" w14:paraId="05BE4580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41B90123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26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716D85F6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*mindfulness/</w:t>
            </w:r>
          </w:p>
        </w:tc>
      </w:tr>
      <w:tr w:rsidR="00853BE5" w:rsidRPr="006F70EB" w14:paraId="3B30FC2E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6F7CF3A6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27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279C1154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(therap* or psychotherap*).ti,ab.</w:t>
            </w:r>
          </w:p>
        </w:tc>
      </w:tr>
      <w:tr w:rsidR="00853BE5" w:rsidRPr="006F70EB" w14:paraId="011E9922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61473F02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28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54928D1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(cbt or mindful*).ti,ab.</w:t>
            </w:r>
          </w:p>
        </w:tc>
      </w:tr>
      <w:tr w:rsidR="00853BE5" w:rsidRPr="006F70EB" w14:paraId="0A9603F7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DE557FD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29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26D45F3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((cognitive or cognition or behavio?r*) adj2 (therap* or psychotherap*)).ti,ab.</w:t>
            </w:r>
          </w:p>
        </w:tc>
      </w:tr>
      <w:tr w:rsidR="00853BE5" w:rsidRPr="006F70EB" w14:paraId="74B88412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822E074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30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2D098970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(psych* adj2 (therap* or treatment*)).ti,ab.</w:t>
            </w:r>
          </w:p>
        </w:tc>
      </w:tr>
      <w:tr w:rsidR="00853BE5" w:rsidRPr="006F70EB" w14:paraId="27B01FDC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65AFA05F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31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1DA843D7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"psychoeducation".ti,ab.</w:t>
            </w:r>
          </w:p>
        </w:tc>
      </w:tr>
      <w:tr w:rsidR="00853BE5" w:rsidRPr="006F70EB" w14:paraId="3CC292D6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2AC2FFDC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32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15DE5299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adaptation, psychological/ or feedback, psychological/</w:t>
            </w:r>
          </w:p>
        </w:tc>
      </w:tr>
      <w:tr w:rsidR="00853BE5" w:rsidRPr="006F70EB" w14:paraId="5DC39901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F87FEF3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33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6F4C76A2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feedback, psychological/ or psychosocial intervention/ or psychotherapy, brief/</w:t>
            </w:r>
          </w:p>
        </w:tc>
      </w:tr>
      <w:tr w:rsidR="00853BE5" w:rsidRPr="006F70EB" w14:paraId="70496BC0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3D1A936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34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D553B09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or/24-33</w:t>
            </w:r>
          </w:p>
        </w:tc>
      </w:tr>
      <w:tr w:rsidR="00853BE5" w:rsidRPr="006F70EB" w14:paraId="5B12A4EC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4BB7A9AC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35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5FF50E50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exp exercise/</w:t>
            </w:r>
          </w:p>
        </w:tc>
      </w:tr>
      <w:tr w:rsidR="00853BE5" w:rsidRPr="006F70EB" w14:paraId="38EFEFC2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754DC68D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36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43C700BD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exp exercise therapy/</w:t>
            </w:r>
          </w:p>
        </w:tc>
      </w:tr>
      <w:tr w:rsidR="00853BE5" w:rsidRPr="006F70EB" w14:paraId="72F03E85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67CDB2E0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37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59542D91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exp "physical education and training"/</w:t>
            </w:r>
          </w:p>
        </w:tc>
      </w:tr>
      <w:tr w:rsidR="00853BE5" w:rsidRPr="006F70EB" w14:paraId="3F7726B5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59B6F94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38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7142C99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(pilates or yoga or mckenzie or feldenkrais or swim* or walk* or run* or jog* or treadmill* or tread mill*).ti,ab.</w:t>
            </w:r>
          </w:p>
        </w:tc>
      </w:tr>
      <w:tr w:rsidR="00853BE5" w:rsidRPr="006F70EB" w14:paraId="792FF28B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5914BC21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39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B8217AE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(aerobic* adj (exercise* or train* or therap*)).ti,ab.</w:t>
            </w:r>
          </w:p>
        </w:tc>
      </w:tr>
      <w:tr w:rsidR="00853BE5" w:rsidRPr="006F70EB" w14:paraId="366AEF6C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F78B256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40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145E6031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((corrective* or biomechanic*) adj (exercise* or train* or therap*)).ti,ab.</w:t>
            </w:r>
          </w:p>
        </w:tc>
      </w:tr>
      <w:tr w:rsidR="00853BE5" w:rsidRPr="006F70EB" w14:paraId="6B401B15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F6FD45B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41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403283E5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(stretch* adj3 (active* or passive* or relax* or static* or dynamic* or gentl* or ballistic* or force* or isometric or technique* or exercis* or therap*)).ti,ab.</w:t>
            </w:r>
          </w:p>
        </w:tc>
      </w:tr>
      <w:tr w:rsidR="00853BE5" w:rsidRPr="006F70EB" w14:paraId="65CB3EFA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155BF848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42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4509B2E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((strength* or stabil* or program* or train* or therap* or technique* or treat*) adj3 exercise*).ti,ab.</w:t>
            </w:r>
          </w:p>
        </w:tc>
      </w:tr>
      <w:tr w:rsidR="00853BE5" w:rsidRPr="006F70EB" w14:paraId="7A6ED07E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413BE6C5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43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210E743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(fitness* adj3 (prog! ram* or t! rain* or therap*)).ti,ab.</w:t>
            </w:r>
          </w:p>
        </w:tc>
      </w:tr>
      <w:tr w:rsidR="00853BE5" w:rsidRPr="006F70EB" w14:paraId="774DFE84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8416E02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44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5125FC7F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(tai ji or tai chi or taichi or taiji or taijiquan).ti,ab.</w:t>
            </w:r>
          </w:p>
        </w:tc>
      </w:tr>
      <w:tr w:rsidR="00853BE5" w:rsidRPr="006F70EB" w14:paraId="2C65604D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629FBA7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45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13A7E626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(qigong or ch'i k#ng or ch'i g#ng or chi k#ng or chi g#ng or qi k#ng or qi g#ng).ti,ab.</w:t>
            </w:r>
          </w:p>
        </w:tc>
      </w:tr>
      <w:tr w:rsidR="00853BE5" w:rsidRPr="006F70EB" w14:paraId="65A1D6AE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482C2936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46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6135E225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yoga/</w:t>
            </w:r>
          </w:p>
        </w:tc>
      </w:tr>
      <w:tr w:rsidR="00853BE5" w:rsidRPr="006F70EB" w14:paraId="130E71F9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CB5B398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47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1B794A7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exercise movement techniques.mp. [mp=title,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</w:tc>
      </w:tr>
      <w:tr w:rsidR="00853BE5" w:rsidRPr="006F70EB" w14:paraId="03B3DA1E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2C371787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48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588E671D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Life Style/</w:t>
            </w:r>
          </w:p>
        </w:tc>
      </w:tr>
      <w:tr w:rsidR="00853BE5" w:rsidRPr="006F70EB" w14:paraId="0491C340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25C3534B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49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515F2608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or/35-48</w:t>
            </w:r>
          </w:p>
        </w:tc>
      </w:tr>
      <w:tr w:rsidR="00853BE5" w:rsidRPr="006F70EB" w14:paraId="74FB06E3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66FC10F1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50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6F22CB35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Adult/</w:t>
            </w:r>
          </w:p>
        </w:tc>
      </w:tr>
      <w:tr w:rsidR="00853BE5" w:rsidRPr="006F70EB" w14:paraId="1AF0E043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5D441AC3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lastRenderedPageBreak/>
              <w:t>51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18C3A50D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adult.ti,ab.</w:t>
            </w:r>
          </w:p>
        </w:tc>
      </w:tr>
      <w:tr w:rsidR="00853BE5" w:rsidRPr="006F70EB" w14:paraId="3C22A01D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25D81A98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52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6E811228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or/50-51</w:t>
            </w:r>
          </w:p>
        </w:tc>
      </w:tr>
      <w:tr w:rsidR="00853BE5" w:rsidRPr="006F70EB" w14:paraId="78FDC197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17655034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53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24C2A24D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(assign* or allocat* or volunteer* or placebo*).ti,ab.</w:t>
            </w:r>
          </w:p>
        </w:tc>
      </w:tr>
      <w:tr w:rsidR="00853BE5" w:rsidRPr="006F70EB" w14:paraId="7571CC4A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9F8C95F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54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185223BF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exp controlled clinical trials as topic/ or feasibility studies/ or pilot projects/</w:t>
            </w:r>
          </w:p>
        </w:tc>
      </w:tr>
      <w:tr w:rsidR="00853BE5" w:rsidRPr="006F70EB" w14:paraId="08E6E57D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29B72B12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55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72FC1280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controlled clinical trial.pt.</w:t>
            </w:r>
          </w:p>
        </w:tc>
      </w:tr>
      <w:tr w:rsidR="00853BE5" w:rsidRPr="006F70EB" w14:paraId="0D6F902E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1CFE98EC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56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6E3D4529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randomi#ed.ab.</w:t>
            </w:r>
          </w:p>
        </w:tc>
      </w:tr>
      <w:tr w:rsidR="00853BE5" w:rsidRPr="006F70EB" w14:paraId="55F8862D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BFAEEB5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57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4A45FDC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trial.ab.</w:t>
            </w:r>
          </w:p>
        </w:tc>
      </w:tr>
      <w:tr w:rsidR="00853BE5" w:rsidRPr="006F70EB" w14:paraId="0D7FCDA8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A405EFD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58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5288E64D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groups.ab.</w:t>
            </w:r>
          </w:p>
        </w:tc>
      </w:tr>
      <w:tr w:rsidR="00853BE5" w:rsidRPr="006F70EB" w14:paraId="4C2634D6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7B016305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59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7F40B178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or/53-58</w:t>
            </w:r>
          </w:p>
        </w:tc>
      </w:tr>
      <w:tr w:rsidR="00853BE5" w:rsidRPr="006F70EB" w14:paraId="7DC5D6DB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70C5D187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60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70041570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Self-Help Groups/</w:t>
            </w:r>
          </w:p>
        </w:tc>
      </w:tr>
      <w:tr w:rsidR="00853BE5" w:rsidRPr="006F70EB" w14:paraId="4F7E6AC7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29D079CF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61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DDDC38E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support* group*.tw.</w:t>
            </w:r>
          </w:p>
        </w:tc>
      </w:tr>
      <w:tr w:rsidR="00853BE5" w:rsidRPr="006F70EB" w14:paraId="516E0B72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FD34343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62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26C83B8E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group* support*.tw.</w:t>
            </w:r>
          </w:p>
        </w:tc>
      </w:tr>
      <w:tr w:rsidR="00853BE5" w:rsidRPr="006F70EB" w14:paraId="73C3F082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5B9E484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63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47805619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peer* support*.tw.</w:t>
            </w:r>
          </w:p>
        </w:tc>
      </w:tr>
      <w:tr w:rsidR="00853BE5" w:rsidRPr="006F70EB" w14:paraId="0C8761A1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3EEE9ACC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64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62B5496B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self help group*.tw.</w:t>
            </w:r>
          </w:p>
        </w:tc>
      </w:tr>
      <w:tr w:rsidR="00853BE5" w:rsidRPr="006F70EB" w14:paraId="62E7FAA7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40B911CA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65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16EC43FC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(therapeutic adj social club*).tw.</w:t>
            </w:r>
          </w:p>
        </w:tc>
      </w:tr>
      <w:tr w:rsidR="00853BE5" w:rsidRPr="006F70EB" w14:paraId="71A241D5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7887CA68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66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C6CF91C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((nonmedical or non professional* or lay or layperson* or peer* or voluntary or patient) adj2 (instructor* or tutor* or educator* or consultant* or leader* or expert* or advisor* or facilitat* or deliver* or mentor* or led or guide* or aide* or run)).tw.</w:t>
            </w:r>
          </w:p>
        </w:tc>
      </w:tr>
      <w:tr w:rsidR="00853BE5" w:rsidRPr="006F70EB" w14:paraId="472D11BF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78C47A57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67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24966673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or/60-66</w:t>
            </w:r>
          </w:p>
        </w:tc>
      </w:tr>
      <w:tr w:rsidR="00853BE5" w:rsidRPr="006F70EB" w14:paraId="1D8E0861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270EA554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68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77E9524A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23 or 34 or 49 or 67</w:t>
            </w:r>
          </w:p>
        </w:tc>
      </w:tr>
      <w:tr w:rsidR="00853BE5" w:rsidRPr="006F70EB" w14:paraId="7C575253" w14:textId="77777777" w:rsidTr="00853BE5">
        <w:trPr>
          <w:tblCellSpacing w:w="0" w:type="dxa"/>
        </w:trPr>
        <w:tc>
          <w:tcPr>
            <w:tcW w:w="407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6CE4217D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69</w:t>
            </w:r>
          </w:p>
        </w:tc>
        <w:tc>
          <w:tcPr>
            <w:tcW w:w="8941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14:paraId="06E5B7B8" w14:textId="77777777" w:rsidR="00853BE5" w:rsidRPr="006F70EB" w:rsidRDefault="00853BE5" w:rsidP="002A1ED3">
            <w:pPr>
              <w:rPr>
                <w:rFonts w:cstheme="minorHAnsi"/>
              </w:rPr>
            </w:pPr>
            <w:r w:rsidRPr="006F70EB">
              <w:rPr>
                <w:rFonts w:cstheme="minorHAnsi"/>
              </w:rPr>
              <w:t>8 and 52 and 59 and 68</w:t>
            </w:r>
          </w:p>
        </w:tc>
      </w:tr>
    </w:tbl>
    <w:p w14:paraId="4968ECC8" w14:textId="77777777" w:rsidR="00D40483" w:rsidRPr="006F70EB" w:rsidRDefault="00D40483" w:rsidP="002A1ED3">
      <w:pPr>
        <w:rPr>
          <w:rFonts w:cstheme="minorHAnsi"/>
        </w:rPr>
      </w:pPr>
    </w:p>
    <w:p w14:paraId="6C248E18" w14:textId="516C2508" w:rsidR="00853BE5" w:rsidRPr="006F70EB" w:rsidRDefault="00853BE5" w:rsidP="002A1ED3">
      <w:pPr>
        <w:rPr>
          <w:rFonts w:cstheme="minorHAnsi"/>
        </w:rPr>
      </w:pPr>
      <w:r w:rsidRPr="006F70EB">
        <w:rPr>
          <w:rFonts w:cstheme="minorHAnsi"/>
        </w:rPr>
        <w:br w:type="page"/>
      </w:r>
    </w:p>
    <w:p w14:paraId="3CD5768D" w14:textId="0D1347E4" w:rsidR="00853BE5" w:rsidRPr="006F70EB" w:rsidRDefault="00B7435B" w:rsidP="002A1ED3">
      <w:pPr>
        <w:rPr>
          <w:rFonts w:cstheme="minorHAnsi"/>
          <w:b/>
          <w:bCs/>
        </w:rPr>
      </w:pPr>
      <w:r w:rsidRPr="006F70EB">
        <w:rPr>
          <w:rFonts w:cstheme="minorHAnsi"/>
          <w:b/>
          <w:bCs/>
        </w:rPr>
        <w:lastRenderedPageBreak/>
        <w:t>PsycInfo</w:t>
      </w:r>
      <w:r w:rsidR="00B65F63" w:rsidRPr="006F70EB">
        <w:rPr>
          <w:rFonts w:cstheme="minorHAnsi"/>
          <w:b/>
          <w:bCs/>
        </w:rPr>
        <w:t xml:space="preserve"> (1806-present)</w:t>
      </w:r>
      <w:r w:rsidRPr="006F70EB">
        <w:rPr>
          <w:rFonts w:cstheme="minorHAnsi"/>
          <w:b/>
          <w:bCs/>
        </w:rPr>
        <w:t xml:space="preserve"> Adult</w:t>
      </w:r>
    </w:p>
    <w:p w14:paraId="1BCEDEE5" w14:textId="77777777" w:rsidR="00B7435B" w:rsidRPr="006F70EB" w:rsidRDefault="00B7435B" w:rsidP="002A1ED3">
      <w:pPr>
        <w:rPr>
          <w:rFonts w:cstheme="minorHAnsi"/>
        </w:rPr>
      </w:pPr>
    </w:p>
    <w:tbl>
      <w:tblPr>
        <w:tblW w:w="82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7"/>
      </w:tblGrid>
      <w:tr w:rsidR="00B7435B" w:rsidRPr="006F70EB" w14:paraId="10B1C28D" w14:textId="77777777" w:rsidTr="00B7435B">
        <w:trPr>
          <w:tblCellSpacing w:w="0" w:type="dxa"/>
        </w:trPr>
        <w:tc>
          <w:tcPr>
            <w:tcW w:w="0" w:type="auto"/>
            <w:hideMark/>
          </w:tcPr>
          <w:tbl>
            <w:tblPr>
              <w:tblW w:w="8781" w:type="dxa"/>
              <w:tblCellSpacing w:w="0" w:type="dxa"/>
              <w:tblBorders>
                <w:top w:val="outset" w:sz="6" w:space="0" w:color="999999"/>
                <w:left w:val="outset" w:sz="6" w:space="0" w:color="999999"/>
                <w:bottom w:val="outset" w:sz="6" w:space="0" w:color="999999"/>
                <w:right w:val="outset" w:sz="6" w:space="0" w:color="999999"/>
              </w:tblBorders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409"/>
              <w:gridCol w:w="8372"/>
            </w:tblGrid>
            <w:tr w:rsidR="00B7435B" w:rsidRPr="006F70EB" w14:paraId="4125D2EF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shd w:val="clear" w:color="auto" w:fill="EEEEFF"/>
                  <w:vAlign w:val="center"/>
                  <w:hideMark/>
                </w:tcPr>
                <w:p w14:paraId="24CA458F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#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shd w:val="clear" w:color="auto" w:fill="EEEEFF"/>
                  <w:vAlign w:val="center"/>
                  <w:hideMark/>
                </w:tcPr>
                <w:p w14:paraId="7EDB41DB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Search History</w:t>
                  </w:r>
                </w:p>
              </w:tc>
            </w:tr>
            <w:tr w:rsidR="00B7435B" w:rsidRPr="006F70EB" w14:paraId="418724B5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6319E97F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1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741FA2B2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Attention Deficit Disorder with Hyperactivity/</w:t>
                  </w:r>
                </w:p>
              </w:tc>
            </w:tr>
            <w:tr w:rsidR="00B7435B" w:rsidRPr="006F70EB" w14:paraId="5FC41FD4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78981994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2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7E1A3D32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((attenti* or disrupt*) adj3 (adolescent* or adult* or behav* or child* or class or classes or classroom* or condition* or difficult* or disorder* or learn* or people or person* or poor or problem* or process* or youngster*)).ti.</w:t>
                  </w:r>
                </w:p>
              </w:tc>
            </w:tr>
            <w:tr w:rsidR="00B7435B" w:rsidRPr="006F70EB" w14:paraId="4FD4BAC1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0205DE7D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3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3635060D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((attenti* or disrupt*) adj3 disorder*).ab.</w:t>
                  </w:r>
                </w:p>
              </w:tc>
            </w:tr>
            <w:tr w:rsidR="00B7435B" w:rsidRPr="006F70EB" w14:paraId="16BF2A1E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2F0D6C2F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4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30FC1A65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(adhd or addh or ad hd or ad??hd).ti,ab.</w:t>
                  </w:r>
                </w:p>
              </w:tc>
            </w:tr>
            <w:tr w:rsidR="00B7435B" w:rsidRPr="006F70EB" w14:paraId="0CB511AA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3EBF6E88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5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510022A2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(attenti* adj3 deficit*).ti,ab.</w:t>
                  </w:r>
                </w:p>
              </w:tc>
            </w:tr>
            <w:tr w:rsidR="00B7435B" w:rsidRPr="006F70EB" w14:paraId="45C7A95B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1973524B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6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7828CF2D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(((hyperkin* or hyper kin*) adj1 (syndrome* or disorder*)) or hkd).ti,ab.</w:t>
                  </w:r>
                </w:p>
              </w:tc>
            </w:tr>
            <w:tr w:rsidR="00B7435B" w:rsidRPr="006F70EB" w14:paraId="356255D9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17B8D071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7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2821445C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(minimal brain adj2 (dysfunct* or disorder*)).ti,ab.</w:t>
                  </w:r>
                </w:p>
              </w:tc>
            </w:tr>
            <w:tr w:rsidR="00B7435B" w:rsidRPr="006F70EB" w14:paraId="518C4C30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1884407F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8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24AB19BC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or/1-7</w:t>
                  </w:r>
                </w:p>
              </w:tc>
            </w:tr>
            <w:tr w:rsidR="00B7435B" w:rsidRPr="006F70EB" w14:paraId="481BE8AB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0E53BF2F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9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3DDA1736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Mobile Applications/</w:t>
                  </w:r>
                </w:p>
              </w:tc>
            </w:tr>
            <w:tr w:rsidR="00B7435B" w:rsidRPr="006F70EB" w14:paraId="65C659A5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71B9CF72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10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005834C4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exp Internet/</w:t>
                  </w:r>
                </w:p>
              </w:tc>
            </w:tr>
            <w:tr w:rsidR="00B7435B" w:rsidRPr="006F70EB" w14:paraId="3316437D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0569F320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11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4CA0C07B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exp Mobile Phones/</w:t>
                  </w:r>
                </w:p>
              </w:tc>
            </w:tr>
            <w:tr w:rsidR="00B7435B" w:rsidRPr="006F70EB" w14:paraId="5CE93533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7827EAE6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12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2E6B6740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exp Computers/</w:t>
                  </w:r>
                </w:p>
              </w:tc>
            </w:tr>
            <w:tr w:rsidR="00B7435B" w:rsidRPr="006F70EB" w14:paraId="2004260B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79AACA4D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13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281FF7F1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exp Digital Interventions/</w:t>
                  </w:r>
                </w:p>
              </w:tc>
            </w:tr>
            <w:tr w:rsidR="00B7435B" w:rsidRPr="006F70EB" w14:paraId="1889214C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5A343076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14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1F340F1D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(app or apps).ti,ab.</w:t>
                  </w:r>
                </w:p>
              </w:tc>
            </w:tr>
            <w:tr w:rsidR="00B7435B" w:rsidRPr="006F70EB" w14:paraId="253ED01B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5FCF2BC3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15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29CEB8CC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(online or web or internet or digital*).ti.</w:t>
                  </w:r>
                </w:p>
              </w:tc>
            </w:tr>
            <w:tr w:rsidR="00B7435B" w:rsidRPr="006F70EB" w14:paraId="557ED0A7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75C26742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16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3E004BCF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((online or web or internet or digital*) adj3 (based or application* or intervention* or program* or therap*)).ab.</w:t>
                  </w:r>
                </w:p>
              </w:tc>
            </w:tr>
            <w:tr w:rsidR="00B7435B" w:rsidRPr="006F70EB" w14:paraId="333CE29A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7D177227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17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07833A0F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(phone* or telephone* or smartphone* or cellphone* or smartwatch*).ti.</w:t>
                  </w:r>
                </w:p>
              </w:tc>
            </w:tr>
            <w:tr w:rsidR="00B7435B" w:rsidRPr="006F70EB" w14:paraId="5EED6260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41CDF8F3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18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15D4554D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((phone* or telephone* or smartphone* or cellphone* or smartwatch*) adj3 (based or application* or intervention* or program* or therap*)).ab.</w:t>
                  </w:r>
                </w:p>
              </w:tc>
            </w:tr>
            <w:tr w:rsidR="00B7435B" w:rsidRPr="006F70EB" w14:paraId="5B9E1931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53E3F5BC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19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6B57069C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(mobile health or mhealth or m-health or ehealth or e-health or emental or e-mental).ti.</w:t>
                  </w:r>
                </w:p>
              </w:tc>
            </w:tr>
            <w:tr w:rsidR="00B7435B" w:rsidRPr="006F70EB" w14:paraId="1F5DC0F4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5B3965BC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20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4400BD94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((mobile health or mhealth or m-health or ehealth or e-health or emental or e-mental) adj3 (based or application* or intervention* or program* or therap*)).ab.</w:t>
                  </w:r>
                </w:p>
              </w:tc>
            </w:tr>
            <w:tr w:rsidR="00B7435B" w:rsidRPr="006F70EB" w14:paraId="4A253826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6AC018CB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21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668420E0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(mobile* adj3 (based or application* or intervention* or device* or technolog*)).ti,ab.</w:t>
                  </w:r>
                </w:p>
              </w:tc>
            </w:tr>
            <w:tr w:rsidR="00B7435B" w:rsidRPr="006F70EB" w14:paraId="26DC34A5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10E7EF09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22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2CC9EEF5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or/9-21</w:t>
                  </w:r>
                </w:p>
              </w:tc>
            </w:tr>
            <w:tr w:rsidR="00B7435B" w:rsidRPr="006F70EB" w14:paraId="1D047155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68DC6B7D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23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6B149A89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exp Behavior Therapy/</w:t>
                  </w:r>
                </w:p>
              </w:tc>
            </w:tr>
            <w:tr w:rsidR="00B7435B" w:rsidRPr="006F70EB" w14:paraId="5992C8CA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4E7C7855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24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18214666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exp Cognitive Behavior Therapy/</w:t>
                  </w:r>
                </w:p>
              </w:tc>
            </w:tr>
            <w:tr w:rsidR="00B7435B" w:rsidRPr="006F70EB" w14:paraId="503E28E5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6F2DE544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lastRenderedPageBreak/>
                    <w:t>25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4EC15385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exp Dialectical Behavior Therapy/</w:t>
                  </w:r>
                </w:p>
              </w:tc>
            </w:tr>
            <w:tr w:rsidR="00B7435B" w:rsidRPr="006F70EB" w14:paraId="32A03D27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7BB3A816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26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36445E76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exp Biopsychosocial Approach/</w:t>
                  </w:r>
                </w:p>
              </w:tc>
            </w:tr>
            <w:tr w:rsidR="00B7435B" w:rsidRPr="006F70EB" w14:paraId="779556B1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4856DC81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27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47562AD0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exp Mindfulness/</w:t>
                  </w:r>
                </w:p>
              </w:tc>
            </w:tr>
            <w:tr w:rsidR="00B7435B" w:rsidRPr="006F70EB" w14:paraId="3525AEEC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372BBCB6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28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23F36810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exp Meditation/</w:t>
                  </w:r>
                </w:p>
              </w:tc>
            </w:tr>
            <w:tr w:rsidR="00B7435B" w:rsidRPr="006F70EB" w14:paraId="4861B223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01B474D8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29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02F34589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exp Mindfulness-based interventions/</w:t>
                  </w:r>
                </w:p>
              </w:tc>
            </w:tr>
            <w:tr w:rsidR="00B7435B" w:rsidRPr="006F70EB" w14:paraId="7AD7F6C9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66FBCDCB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30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6512BFDB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(therap* or psychotherap*).ti,ab.</w:t>
                  </w:r>
                </w:p>
              </w:tc>
            </w:tr>
            <w:tr w:rsidR="00B7435B" w:rsidRPr="006F70EB" w14:paraId="6C16B168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4A2377FA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31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4DBE8E82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(cbt or mindful*).ti,ab.</w:t>
                  </w:r>
                </w:p>
              </w:tc>
            </w:tr>
            <w:tr w:rsidR="00B7435B" w:rsidRPr="006F70EB" w14:paraId="71565566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3DA0E59B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32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60954AD7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((cognitive or cognition or behavio?r*) adj2 (therap* or psychotherap*)).ti,ab.</w:t>
                  </w:r>
                </w:p>
              </w:tc>
            </w:tr>
            <w:tr w:rsidR="00B7435B" w:rsidRPr="006F70EB" w14:paraId="217CB4B3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181714C1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33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4883FCC4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(psych* adj2 (therap* or treatment*)).ti,ab.</w:t>
                  </w:r>
                </w:p>
              </w:tc>
            </w:tr>
            <w:tr w:rsidR="00B7435B" w:rsidRPr="006F70EB" w14:paraId="064E260B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482CE9AE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34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7E0D89F4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exp Psychoeducation/</w:t>
                  </w:r>
                </w:p>
              </w:tc>
            </w:tr>
            <w:tr w:rsidR="00B7435B" w:rsidRPr="006F70EB" w14:paraId="5F155971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7F1627B1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35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0FFDBE3F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exp Clinical Psychology/</w:t>
                  </w:r>
                </w:p>
              </w:tc>
            </w:tr>
            <w:tr w:rsidR="00B7435B" w:rsidRPr="006F70EB" w14:paraId="64050B01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5115277B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36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339874F3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exp Biopsychosocial Approach/</w:t>
                  </w:r>
                </w:p>
              </w:tc>
            </w:tr>
            <w:tr w:rsidR="00B7435B" w:rsidRPr="006F70EB" w14:paraId="02BB7345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30842112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37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57F5851B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exp Psychosocial Rehabilitation/</w:t>
                  </w:r>
                </w:p>
              </w:tc>
            </w:tr>
            <w:tr w:rsidR="00B7435B" w:rsidRPr="006F70EB" w14:paraId="21FCCFA4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6C41D6F0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38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34DF955B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exp Interdisciplinary Treatment Approach/</w:t>
                  </w:r>
                </w:p>
              </w:tc>
            </w:tr>
            <w:tr w:rsidR="00B7435B" w:rsidRPr="006F70EB" w14:paraId="360B3337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7AB69A45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39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4A4950A6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or/23-38</w:t>
                  </w:r>
                </w:p>
              </w:tc>
            </w:tr>
            <w:tr w:rsidR="00B7435B" w:rsidRPr="006F70EB" w14:paraId="0BA3F10F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66B8A303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40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5452A8B8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exp exercise/</w:t>
                  </w:r>
                </w:p>
              </w:tc>
            </w:tr>
            <w:tr w:rsidR="00B7435B" w:rsidRPr="006F70EB" w14:paraId="672E6181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2B6392D0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41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2603EF2D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exp Physical Education/</w:t>
                  </w:r>
                </w:p>
              </w:tc>
            </w:tr>
            <w:tr w:rsidR="00B7435B" w:rsidRPr="006F70EB" w14:paraId="21BA8F14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795F8CAB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42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61A47128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(pilates or yoga or mckenzie or feldenkrais or swim* or walk* or run* or jog* or treadmill* or tread mill*).ti,ab.</w:t>
                  </w:r>
                </w:p>
              </w:tc>
            </w:tr>
            <w:tr w:rsidR="00B7435B" w:rsidRPr="006F70EB" w14:paraId="0956EB8F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0D0FA6F2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43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2C8439A1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(aerobic* adj (exercise* or train* or therap*)).ti,ab.</w:t>
                  </w:r>
                </w:p>
              </w:tc>
            </w:tr>
            <w:tr w:rsidR="00B7435B" w:rsidRPr="006F70EB" w14:paraId="3E5936C3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669786B8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44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5E181C68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((corrective* or biomechanic*) adj (exercise* or train* or therap*)).ti,ab.</w:t>
                  </w:r>
                </w:p>
              </w:tc>
            </w:tr>
            <w:tr w:rsidR="00B7435B" w:rsidRPr="006F70EB" w14:paraId="51A9D6A1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7F96ADAE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45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5291DA0E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(stretch* adj3 (active* or passive* or relax* or static* or dynamic* or gentl* or ballistic* or force* or isometric or technique* or exercis* or therap*)).ti,ab.</w:t>
                  </w:r>
                </w:p>
              </w:tc>
            </w:tr>
            <w:tr w:rsidR="00B7435B" w:rsidRPr="006F70EB" w14:paraId="5D2BDE91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7B9BBBC5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46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207F7A3E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((strength* or stabil* or program* or train* or therap* or technique* or treat*) adj3 exercise*).ti,ab.</w:t>
                  </w:r>
                </w:p>
              </w:tc>
            </w:tr>
            <w:tr w:rsidR="00B7435B" w:rsidRPr="006F70EB" w14:paraId="26694AC3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77064A3F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47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475B5077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(fitness* adj3 (program* or train* or therap*)).ti,ab.</w:t>
                  </w:r>
                </w:p>
              </w:tc>
            </w:tr>
            <w:tr w:rsidR="00B7435B" w:rsidRPr="006F70EB" w14:paraId="025D9017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3065DBF4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48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4EB3F38F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(tai ji or tai chi or taichi or taiji or taijiquan).ti,ab.</w:t>
                  </w:r>
                </w:p>
              </w:tc>
            </w:tr>
            <w:tr w:rsidR="00B7435B" w:rsidRPr="006F70EB" w14:paraId="3F0C815A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5A6D72FC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49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33E102F8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(qigong or ch'i k#ng or ch'i g#ng or chi k#ng or chi g#ng or qi k#ng or qi g#ng).ti,ab.</w:t>
                  </w:r>
                </w:p>
              </w:tc>
            </w:tr>
            <w:tr w:rsidR="00B7435B" w:rsidRPr="006F70EB" w14:paraId="42162414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5DCB3901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50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5856B700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yoga/</w:t>
                  </w:r>
                </w:p>
              </w:tc>
            </w:tr>
            <w:tr w:rsidR="00B7435B" w:rsidRPr="006F70EB" w14:paraId="5D7AFE07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6672EA7B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51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619A5B01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exercise movement techniques.mp. [mp=title, abstract, heading word, table of contents, key concepts, original title, tests &amp; measures, mesh word]</w:t>
                  </w:r>
                </w:p>
              </w:tc>
            </w:tr>
            <w:tr w:rsidR="00B7435B" w:rsidRPr="006F70EB" w14:paraId="5930A183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52704CE6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52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39430526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Lifestyle/</w:t>
                  </w:r>
                </w:p>
              </w:tc>
            </w:tr>
            <w:tr w:rsidR="00B7435B" w:rsidRPr="006F70EB" w14:paraId="5E693812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39B116DA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lastRenderedPageBreak/>
                    <w:t>53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59C67120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exp Lifestyle Changes/</w:t>
                  </w:r>
                </w:p>
              </w:tc>
            </w:tr>
            <w:tr w:rsidR="00B7435B" w:rsidRPr="006F70EB" w14:paraId="11FABF36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0598F252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54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5794D6DB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or/40-53</w:t>
                  </w:r>
                </w:p>
              </w:tc>
            </w:tr>
            <w:tr w:rsidR="00B7435B" w:rsidRPr="006F70EB" w14:paraId="40D87C0F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5B864385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55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48D93B67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peer* support*.tw.</w:t>
                  </w:r>
                </w:p>
              </w:tc>
            </w:tr>
            <w:tr w:rsidR="00B7435B" w:rsidRPr="006F70EB" w14:paraId="03AE8D76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4C1C33D3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56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70FD0076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Peer Counseling/</w:t>
                  </w:r>
                </w:p>
              </w:tc>
            </w:tr>
            <w:tr w:rsidR="00B7435B" w:rsidRPr="006F70EB" w14:paraId="2F42F4EE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5A759B91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57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6CDDF040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self help group*.tw.</w:t>
                  </w:r>
                </w:p>
              </w:tc>
            </w:tr>
            <w:tr w:rsidR="00B7435B" w:rsidRPr="006F70EB" w14:paraId="35B51A65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36BB0FA6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58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41542E31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(therapeutic adj social club*).tw.</w:t>
                  </w:r>
                </w:p>
              </w:tc>
            </w:tr>
            <w:tr w:rsidR="00B7435B" w:rsidRPr="006F70EB" w14:paraId="1D17E2E5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7FC26828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59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6022D412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((non medical or non professional* or lay or layperson* or peer* or voluntary or patient) adj2 (instructor* or tutor* or educator* or consultant* or leader* or expert* or advisor* or facilitat* or deliver* or mentor* or led or guide* or aide* or run)).tw.</w:t>
                  </w:r>
                </w:p>
              </w:tc>
            </w:tr>
            <w:tr w:rsidR="00F75E8A" w:rsidRPr="006F70EB" w14:paraId="27872A68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</w:tcPr>
                <w:p w14:paraId="26850855" w14:textId="027231C9" w:rsidR="00F75E8A" w:rsidRPr="006F70EB" w:rsidRDefault="00F75E8A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60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</w:tcPr>
                <w:p w14:paraId="589D59B4" w14:textId="1D9289E6" w:rsidR="00F75E8A" w:rsidRPr="006F70EB" w:rsidRDefault="00F75E8A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Or/55-59</w:t>
                  </w:r>
                </w:p>
              </w:tc>
            </w:tr>
            <w:tr w:rsidR="00B7435B" w:rsidRPr="006F70EB" w14:paraId="3D310F01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38682B42" w14:textId="1D20ADE9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6</w:t>
                  </w:r>
                  <w:r w:rsidR="00F75E8A" w:rsidRPr="006F70EB">
                    <w:rPr>
                      <w:rFonts w:cstheme="minorHAnsi"/>
                    </w:rPr>
                    <w:t>1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0F504212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Middle Adulthood/</w:t>
                  </w:r>
                </w:p>
              </w:tc>
            </w:tr>
            <w:tr w:rsidR="00B7435B" w:rsidRPr="006F70EB" w14:paraId="16BAF184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1E197B4C" w14:textId="2331D863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6</w:t>
                  </w:r>
                  <w:r w:rsidR="00F75E8A" w:rsidRPr="006F70EB">
                    <w:rPr>
                      <w:rFonts w:cstheme="minorHAnsi"/>
                    </w:rPr>
                    <w:t>2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529BD598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Emerging Adulthood/</w:t>
                  </w:r>
                </w:p>
              </w:tc>
            </w:tr>
            <w:tr w:rsidR="00B7435B" w:rsidRPr="006F70EB" w14:paraId="4530A071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1CD02401" w14:textId="22203170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6</w:t>
                  </w:r>
                  <w:r w:rsidR="00F75E8A" w:rsidRPr="006F70EB">
                    <w:rPr>
                      <w:rFonts w:cstheme="minorHAnsi"/>
                    </w:rPr>
                    <w:t>3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7802060A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adult.ti,ab.</w:t>
                  </w:r>
                </w:p>
              </w:tc>
            </w:tr>
            <w:tr w:rsidR="00B7435B" w:rsidRPr="006F70EB" w14:paraId="13D984DA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7587EA29" w14:textId="78254E11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6</w:t>
                  </w:r>
                  <w:r w:rsidR="00F75E8A" w:rsidRPr="006F70EB">
                    <w:rPr>
                      <w:rFonts w:cstheme="minorHAnsi"/>
                    </w:rPr>
                    <w:t>4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7A2F2DC3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Older Adulthood/</w:t>
                  </w:r>
                </w:p>
              </w:tc>
            </w:tr>
            <w:tr w:rsidR="00F75E8A" w:rsidRPr="006F70EB" w14:paraId="32CA9EC6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</w:tcPr>
                <w:p w14:paraId="5F1BE136" w14:textId="4FE81AE1" w:rsidR="00F75E8A" w:rsidRPr="006F70EB" w:rsidRDefault="00F75E8A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65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</w:tcPr>
                <w:p w14:paraId="4B9BCB14" w14:textId="21509FB8" w:rsidR="00F75E8A" w:rsidRPr="006F70EB" w:rsidRDefault="00F75E8A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Or/61-64</w:t>
                  </w:r>
                </w:p>
              </w:tc>
            </w:tr>
            <w:tr w:rsidR="00B7435B" w:rsidRPr="006F70EB" w14:paraId="7A531F01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1ACA4915" w14:textId="421BFCF8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6</w:t>
                  </w:r>
                  <w:r w:rsidR="00F75E8A" w:rsidRPr="006F70EB">
                    <w:rPr>
                      <w:rFonts w:cstheme="minorHAnsi"/>
                    </w:rPr>
                    <w:t>6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5D6272B5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(assign* or allocat* or volunteer* or placebo*).ti,ab.</w:t>
                  </w:r>
                </w:p>
              </w:tc>
            </w:tr>
            <w:tr w:rsidR="00B7435B" w:rsidRPr="006F70EB" w14:paraId="447BFD40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61D951E3" w14:textId="7E53EFAC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6</w:t>
                  </w:r>
                  <w:r w:rsidR="00F75E8A" w:rsidRPr="006F70EB">
                    <w:rPr>
                      <w:rFonts w:cstheme="minorHAnsi"/>
                    </w:rPr>
                    <w:t>7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69275A4A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exp Clinical Trials/</w:t>
                  </w:r>
                </w:p>
              </w:tc>
            </w:tr>
            <w:tr w:rsidR="00B7435B" w:rsidRPr="006F70EB" w14:paraId="4D94E1C1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63AF4CAD" w14:textId="32DDDC8B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6</w:t>
                  </w:r>
                  <w:r w:rsidR="00F75E8A" w:rsidRPr="006F70EB">
                    <w:rPr>
                      <w:rFonts w:cstheme="minorHAnsi"/>
                    </w:rPr>
                    <w:t>8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571D6D2D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Randomised Clinical Trials/</w:t>
                  </w:r>
                </w:p>
              </w:tc>
            </w:tr>
            <w:tr w:rsidR="00B7435B" w:rsidRPr="006F70EB" w14:paraId="62A9C10E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63A5856C" w14:textId="55042FB5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6</w:t>
                  </w:r>
                  <w:r w:rsidR="00F75E8A" w:rsidRPr="006F70EB">
                    <w:rPr>
                      <w:rFonts w:cstheme="minorHAnsi"/>
                    </w:rPr>
                    <w:t>0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5FFC780B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Treatment Effectiveness Evaluation/</w:t>
                  </w:r>
                </w:p>
              </w:tc>
            </w:tr>
            <w:tr w:rsidR="00B7435B" w:rsidRPr="006F70EB" w14:paraId="583ED229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25602728" w14:textId="574638FC" w:rsidR="00B7435B" w:rsidRPr="006F70EB" w:rsidRDefault="00F75E8A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70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74CAE0AD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(pilot or feasibility).ti,ab.</w:t>
                  </w:r>
                </w:p>
              </w:tc>
            </w:tr>
            <w:tr w:rsidR="00B7435B" w:rsidRPr="006F70EB" w14:paraId="66DABC3F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7D115671" w14:textId="5FB67057" w:rsidR="00B7435B" w:rsidRPr="006F70EB" w:rsidRDefault="00F75E8A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71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1D2E2E4E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Followup Studies/</w:t>
                  </w:r>
                </w:p>
              </w:tc>
            </w:tr>
            <w:tr w:rsidR="00B7435B" w:rsidRPr="006F70EB" w14:paraId="5C6DC867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7074B299" w14:textId="328149F3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7</w:t>
                  </w:r>
                  <w:r w:rsidR="00F75E8A" w:rsidRPr="006F70EB">
                    <w:rPr>
                      <w:rFonts w:cstheme="minorHAnsi"/>
                    </w:rPr>
                    <w:t>2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47F47F22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randomi#ed.ab.</w:t>
                  </w:r>
                </w:p>
              </w:tc>
            </w:tr>
            <w:tr w:rsidR="00B7435B" w:rsidRPr="006F70EB" w14:paraId="5897BDF2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7AADFB98" w14:textId="5AE6F30E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7</w:t>
                  </w:r>
                  <w:r w:rsidR="00F75E8A" w:rsidRPr="006F70EB">
                    <w:rPr>
                      <w:rFonts w:cstheme="minorHAnsi"/>
                    </w:rPr>
                    <w:t>3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7F99F0CC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trial.ab.</w:t>
                  </w:r>
                </w:p>
              </w:tc>
            </w:tr>
            <w:tr w:rsidR="00B7435B" w:rsidRPr="006F70EB" w14:paraId="47BC6494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505ECC5F" w14:textId="58092AF4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7</w:t>
                  </w:r>
                  <w:r w:rsidR="00F75E8A" w:rsidRPr="006F70EB">
                    <w:rPr>
                      <w:rFonts w:cstheme="minorHAnsi"/>
                    </w:rPr>
                    <w:t>4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  <w:hideMark/>
                </w:tcPr>
                <w:p w14:paraId="5FD34216" w14:textId="77777777" w:rsidR="00B7435B" w:rsidRPr="006F70EB" w:rsidRDefault="00B7435B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groups.ab.</w:t>
                  </w:r>
                </w:p>
              </w:tc>
            </w:tr>
            <w:tr w:rsidR="00F75E8A" w:rsidRPr="006F70EB" w14:paraId="1385DCAD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</w:tcPr>
                <w:p w14:paraId="62C02E2C" w14:textId="0E3E971D" w:rsidR="00F75E8A" w:rsidRPr="006F70EB" w:rsidRDefault="00F75E8A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75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</w:tcPr>
                <w:p w14:paraId="01B83996" w14:textId="4A36FC30" w:rsidR="00F75E8A" w:rsidRPr="006F70EB" w:rsidRDefault="00F75E8A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Or/66-74</w:t>
                  </w:r>
                </w:p>
              </w:tc>
            </w:tr>
            <w:tr w:rsidR="00F75E8A" w:rsidRPr="006F70EB" w14:paraId="6A2F3EFD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</w:tcPr>
                <w:p w14:paraId="2273CD31" w14:textId="0910A96A" w:rsidR="00F75E8A" w:rsidRPr="006F70EB" w:rsidRDefault="00F75E8A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76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</w:tcPr>
                <w:p w14:paraId="4F938A58" w14:textId="5293ED54" w:rsidR="00F75E8A" w:rsidRPr="006F70EB" w:rsidRDefault="00F75E8A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 xml:space="preserve">22 or 39 or 54 or 60 </w:t>
                  </w:r>
                </w:p>
              </w:tc>
            </w:tr>
            <w:tr w:rsidR="00F75E8A" w:rsidRPr="006F70EB" w14:paraId="46264358" w14:textId="77777777" w:rsidTr="00B7435B">
              <w:trPr>
                <w:tblCellSpacing w:w="0" w:type="dxa"/>
              </w:trPr>
              <w:tc>
                <w:tcPr>
                  <w:tcW w:w="409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</w:tcPr>
                <w:p w14:paraId="6569878D" w14:textId="1F568F72" w:rsidR="00F75E8A" w:rsidRPr="006F70EB" w:rsidRDefault="00F75E8A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77</w:t>
                  </w:r>
                </w:p>
              </w:tc>
              <w:tc>
                <w:tcPr>
                  <w:tcW w:w="8372" w:type="dxa"/>
                  <w:tcBorders>
                    <w:top w:val="outset" w:sz="6" w:space="0" w:color="999999"/>
                    <w:left w:val="outset" w:sz="6" w:space="0" w:color="999999"/>
                    <w:bottom w:val="outset" w:sz="6" w:space="0" w:color="999999"/>
                    <w:right w:val="outset" w:sz="6" w:space="0" w:color="999999"/>
                  </w:tcBorders>
                  <w:vAlign w:val="center"/>
                </w:tcPr>
                <w:p w14:paraId="1C8219D8" w14:textId="260D48DA" w:rsidR="00F75E8A" w:rsidRPr="006F70EB" w:rsidRDefault="00F75E8A" w:rsidP="002A1ED3">
                  <w:pPr>
                    <w:rPr>
                      <w:rFonts w:cstheme="minorHAnsi"/>
                    </w:rPr>
                  </w:pPr>
                  <w:r w:rsidRPr="006F70EB">
                    <w:rPr>
                      <w:rFonts w:cstheme="minorHAnsi"/>
                    </w:rPr>
                    <w:t>8 and 65 and 75</w:t>
                  </w:r>
                  <w:r w:rsidR="00057854" w:rsidRPr="006F70EB">
                    <w:rPr>
                      <w:rFonts w:cstheme="minorHAnsi"/>
                    </w:rPr>
                    <w:t xml:space="preserve"> and 76</w:t>
                  </w:r>
                </w:p>
              </w:tc>
            </w:tr>
          </w:tbl>
          <w:p w14:paraId="08145FF4" w14:textId="77777777" w:rsidR="00B7435B" w:rsidRPr="006F70EB" w:rsidRDefault="00B7435B" w:rsidP="002A1ED3">
            <w:pPr>
              <w:rPr>
                <w:rFonts w:cstheme="minorHAnsi"/>
              </w:rPr>
            </w:pPr>
          </w:p>
        </w:tc>
      </w:tr>
    </w:tbl>
    <w:p w14:paraId="44C03698" w14:textId="77777777" w:rsidR="00B7435B" w:rsidRPr="006F70EB" w:rsidRDefault="00B7435B" w:rsidP="002A1ED3">
      <w:pPr>
        <w:rPr>
          <w:rFonts w:cstheme="minorHAnsi"/>
        </w:rPr>
      </w:pPr>
    </w:p>
    <w:p w14:paraId="15BF4DB8" w14:textId="77777777" w:rsidR="00485B4E" w:rsidRPr="006F70EB" w:rsidRDefault="00485B4E">
      <w:pPr>
        <w:rPr>
          <w:rFonts w:cstheme="minorHAnsi"/>
        </w:rPr>
      </w:pPr>
    </w:p>
    <w:p w14:paraId="3963CDD6" w14:textId="77777777" w:rsidR="00485B4E" w:rsidRPr="006F70EB" w:rsidRDefault="00485B4E">
      <w:pPr>
        <w:rPr>
          <w:rFonts w:cstheme="minorHAnsi"/>
        </w:rPr>
      </w:pPr>
    </w:p>
    <w:p w14:paraId="53BB5471" w14:textId="77777777" w:rsidR="00485B4E" w:rsidRPr="006F70EB" w:rsidRDefault="00485B4E">
      <w:pPr>
        <w:rPr>
          <w:rFonts w:cstheme="minorHAnsi"/>
        </w:rPr>
      </w:pPr>
    </w:p>
    <w:p w14:paraId="187610BE" w14:textId="77777777" w:rsidR="00485B4E" w:rsidRPr="006F70EB" w:rsidRDefault="00485B4E">
      <w:pPr>
        <w:rPr>
          <w:rFonts w:cstheme="minorHAnsi"/>
        </w:rPr>
      </w:pPr>
    </w:p>
    <w:p w14:paraId="3DBC5F7F" w14:textId="77777777" w:rsidR="00485B4E" w:rsidRPr="006F70EB" w:rsidRDefault="00485B4E">
      <w:pPr>
        <w:rPr>
          <w:rFonts w:cstheme="minorHAnsi"/>
        </w:rPr>
      </w:pPr>
    </w:p>
    <w:p w14:paraId="7EA85BAE" w14:textId="1156F4DB" w:rsidR="00485B4E" w:rsidRPr="006F70EB" w:rsidRDefault="00485B4E" w:rsidP="00485B4E">
      <w:pPr>
        <w:rPr>
          <w:rFonts w:cstheme="minorHAnsi"/>
          <w:b/>
          <w:bCs/>
        </w:rPr>
      </w:pPr>
      <w:r w:rsidRPr="006F70EB">
        <w:rPr>
          <w:rFonts w:cstheme="minorHAnsi"/>
          <w:b/>
          <w:bCs/>
        </w:rPr>
        <w:lastRenderedPageBreak/>
        <w:t xml:space="preserve">PsycInfo (1806-present) </w:t>
      </w:r>
      <w:r w:rsidR="00525A64" w:rsidRPr="006F70EB">
        <w:rPr>
          <w:rFonts w:cstheme="minorHAnsi"/>
          <w:b/>
          <w:bCs/>
        </w:rPr>
        <w:t>Adolescent</w:t>
      </w:r>
    </w:p>
    <w:p w14:paraId="6C8B5053" w14:textId="1BD22C88" w:rsidR="007C2DF9" w:rsidRPr="006F70EB" w:rsidRDefault="007C2DF9">
      <w:pPr>
        <w:rPr>
          <w:rFonts w:cstheme="minorHAnsi"/>
        </w:rPr>
      </w:pPr>
    </w:p>
    <w:tbl>
      <w:tblPr>
        <w:tblStyle w:val="TableGrid"/>
        <w:tblpPr w:leftFromText="180" w:rightFromText="180" w:vertAnchor="text" w:tblpXSpec="right" w:tblpY="1"/>
        <w:tblW w:w="5000" w:type="pct"/>
        <w:tblLook w:val="04A0" w:firstRow="1" w:lastRow="0" w:firstColumn="1" w:lastColumn="0" w:noHBand="0" w:noVBand="1"/>
      </w:tblPr>
      <w:tblGrid>
        <w:gridCol w:w="520"/>
        <w:gridCol w:w="8496"/>
      </w:tblGrid>
      <w:tr w:rsidR="007C2DF9" w:rsidRPr="006F70EB" w14:paraId="7A3904AF" w14:textId="77777777" w:rsidTr="007C2DF9">
        <w:tc>
          <w:tcPr>
            <w:tcW w:w="260" w:type="pct"/>
            <w:hideMark/>
          </w:tcPr>
          <w:p w14:paraId="763C4A03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1.</w:t>
            </w:r>
          </w:p>
        </w:tc>
        <w:tc>
          <w:tcPr>
            <w:tcW w:w="4712" w:type="pct"/>
            <w:hideMark/>
          </w:tcPr>
          <w:p w14:paraId="01F0494F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Attention Deficit Disorder with Hyperactivity/</w:t>
            </w:r>
          </w:p>
        </w:tc>
      </w:tr>
      <w:tr w:rsidR="007C2DF9" w:rsidRPr="006F70EB" w14:paraId="20F06B98" w14:textId="77777777" w:rsidTr="007C2DF9">
        <w:tc>
          <w:tcPr>
            <w:tcW w:w="260" w:type="pct"/>
            <w:hideMark/>
          </w:tcPr>
          <w:p w14:paraId="78759520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2.</w:t>
            </w:r>
          </w:p>
        </w:tc>
        <w:tc>
          <w:tcPr>
            <w:tcW w:w="4712" w:type="pct"/>
            <w:hideMark/>
          </w:tcPr>
          <w:p w14:paraId="51E6DE71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((attenti* or disrupt*) adj3 (adolescent* or adult* or behav* or child* or class or classes or classroom* or condition* or difficult* or disorder* or learn* or people or person* or poor or problem* or process* or youngster*)).ti.</w:t>
            </w:r>
          </w:p>
        </w:tc>
      </w:tr>
      <w:tr w:rsidR="007C2DF9" w:rsidRPr="006F70EB" w14:paraId="564FBD21" w14:textId="77777777" w:rsidTr="007C2DF9">
        <w:tc>
          <w:tcPr>
            <w:tcW w:w="260" w:type="pct"/>
            <w:hideMark/>
          </w:tcPr>
          <w:p w14:paraId="425C7831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3.</w:t>
            </w:r>
          </w:p>
        </w:tc>
        <w:tc>
          <w:tcPr>
            <w:tcW w:w="4712" w:type="pct"/>
            <w:hideMark/>
          </w:tcPr>
          <w:p w14:paraId="707BBEB3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((attenti* or disrupt*) adj3 disorder*).ab.</w:t>
            </w:r>
          </w:p>
        </w:tc>
      </w:tr>
      <w:tr w:rsidR="007C2DF9" w:rsidRPr="006F70EB" w14:paraId="624A15B7" w14:textId="77777777" w:rsidTr="007C2DF9">
        <w:tc>
          <w:tcPr>
            <w:tcW w:w="260" w:type="pct"/>
            <w:hideMark/>
          </w:tcPr>
          <w:p w14:paraId="4C178E9A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4.</w:t>
            </w:r>
          </w:p>
        </w:tc>
        <w:tc>
          <w:tcPr>
            <w:tcW w:w="4712" w:type="pct"/>
            <w:hideMark/>
          </w:tcPr>
          <w:p w14:paraId="3EC68E33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(adhd or addh or ad hd or ad??hd).ti,ab.</w:t>
            </w:r>
          </w:p>
        </w:tc>
      </w:tr>
      <w:tr w:rsidR="007C2DF9" w:rsidRPr="006F70EB" w14:paraId="0E60B517" w14:textId="77777777" w:rsidTr="007C2DF9">
        <w:tc>
          <w:tcPr>
            <w:tcW w:w="260" w:type="pct"/>
            <w:hideMark/>
          </w:tcPr>
          <w:p w14:paraId="4F2FE97E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5.</w:t>
            </w:r>
          </w:p>
        </w:tc>
        <w:tc>
          <w:tcPr>
            <w:tcW w:w="4712" w:type="pct"/>
            <w:hideMark/>
          </w:tcPr>
          <w:p w14:paraId="7C1D62B5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(attenti* adj3 deficit*).ti,ab.</w:t>
            </w:r>
          </w:p>
        </w:tc>
      </w:tr>
      <w:tr w:rsidR="007C2DF9" w:rsidRPr="006F70EB" w14:paraId="19E6E835" w14:textId="77777777" w:rsidTr="007C2DF9">
        <w:tc>
          <w:tcPr>
            <w:tcW w:w="260" w:type="pct"/>
            <w:hideMark/>
          </w:tcPr>
          <w:p w14:paraId="2F0FE615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6.</w:t>
            </w:r>
          </w:p>
        </w:tc>
        <w:tc>
          <w:tcPr>
            <w:tcW w:w="4712" w:type="pct"/>
            <w:hideMark/>
          </w:tcPr>
          <w:p w14:paraId="0FFA8C59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(((hyperkin* or hyper kin*) adj1 (syndrome* or disorder*)) or hkd).ti,ab.</w:t>
            </w:r>
          </w:p>
        </w:tc>
      </w:tr>
      <w:tr w:rsidR="007C2DF9" w:rsidRPr="006F70EB" w14:paraId="42607722" w14:textId="77777777" w:rsidTr="007C2DF9">
        <w:tc>
          <w:tcPr>
            <w:tcW w:w="260" w:type="pct"/>
            <w:hideMark/>
          </w:tcPr>
          <w:p w14:paraId="4A6703BB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7.</w:t>
            </w:r>
          </w:p>
        </w:tc>
        <w:tc>
          <w:tcPr>
            <w:tcW w:w="4712" w:type="pct"/>
            <w:hideMark/>
          </w:tcPr>
          <w:p w14:paraId="6D070BE6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(minimal brain adj2 (dysfunct* or disorder*)).ti,ab.</w:t>
            </w:r>
          </w:p>
        </w:tc>
      </w:tr>
      <w:tr w:rsidR="007C2DF9" w:rsidRPr="006F70EB" w14:paraId="093AAE68" w14:textId="77777777" w:rsidTr="007C2DF9">
        <w:tc>
          <w:tcPr>
            <w:tcW w:w="260" w:type="pct"/>
            <w:hideMark/>
          </w:tcPr>
          <w:p w14:paraId="09C72181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8.</w:t>
            </w:r>
          </w:p>
        </w:tc>
        <w:tc>
          <w:tcPr>
            <w:tcW w:w="4712" w:type="pct"/>
            <w:hideMark/>
          </w:tcPr>
          <w:p w14:paraId="375D16A6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or/1-7</w:t>
            </w:r>
          </w:p>
        </w:tc>
      </w:tr>
      <w:tr w:rsidR="007C2DF9" w:rsidRPr="006F70EB" w14:paraId="39EE01F7" w14:textId="77777777" w:rsidTr="007C2DF9">
        <w:tc>
          <w:tcPr>
            <w:tcW w:w="260" w:type="pct"/>
            <w:hideMark/>
          </w:tcPr>
          <w:p w14:paraId="2B4185ED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9.</w:t>
            </w:r>
          </w:p>
        </w:tc>
        <w:tc>
          <w:tcPr>
            <w:tcW w:w="4712" w:type="pct"/>
            <w:hideMark/>
          </w:tcPr>
          <w:p w14:paraId="0BBBAD24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Mobile Applications/</w:t>
            </w:r>
          </w:p>
        </w:tc>
      </w:tr>
      <w:tr w:rsidR="007C2DF9" w:rsidRPr="006F70EB" w14:paraId="6EDC7FC7" w14:textId="77777777" w:rsidTr="007C2DF9">
        <w:tc>
          <w:tcPr>
            <w:tcW w:w="260" w:type="pct"/>
            <w:hideMark/>
          </w:tcPr>
          <w:p w14:paraId="7ACE29EF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10.</w:t>
            </w:r>
          </w:p>
        </w:tc>
        <w:tc>
          <w:tcPr>
            <w:tcW w:w="4712" w:type="pct"/>
            <w:hideMark/>
          </w:tcPr>
          <w:p w14:paraId="522BA16C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exp Internet/</w:t>
            </w:r>
          </w:p>
        </w:tc>
      </w:tr>
      <w:tr w:rsidR="007C2DF9" w:rsidRPr="006F70EB" w14:paraId="19D960F1" w14:textId="77777777" w:rsidTr="007C2DF9">
        <w:tc>
          <w:tcPr>
            <w:tcW w:w="260" w:type="pct"/>
            <w:hideMark/>
          </w:tcPr>
          <w:p w14:paraId="1C1EE371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11.</w:t>
            </w:r>
          </w:p>
        </w:tc>
        <w:tc>
          <w:tcPr>
            <w:tcW w:w="4712" w:type="pct"/>
            <w:hideMark/>
          </w:tcPr>
          <w:p w14:paraId="680819F9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exp Mobile Phones/</w:t>
            </w:r>
          </w:p>
        </w:tc>
      </w:tr>
      <w:tr w:rsidR="007C2DF9" w:rsidRPr="006F70EB" w14:paraId="155B8321" w14:textId="77777777" w:rsidTr="007C2DF9">
        <w:tc>
          <w:tcPr>
            <w:tcW w:w="260" w:type="pct"/>
            <w:hideMark/>
          </w:tcPr>
          <w:p w14:paraId="4368BE37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12.</w:t>
            </w:r>
          </w:p>
        </w:tc>
        <w:tc>
          <w:tcPr>
            <w:tcW w:w="4712" w:type="pct"/>
            <w:hideMark/>
          </w:tcPr>
          <w:p w14:paraId="24561475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exp Computers/</w:t>
            </w:r>
          </w:p>
        </w:tc>
      </w:tr>
      <w:tr w:rsidR="007C2DF9" w:rsidRPr="006F70EB" w14:paraId="0758FC19" w14:textId="77777777" w:rsidTr="007C2DF9">
        <w:tc>
          <w:tcPr>
            <w:tcW w:w="260" w:type="pct"/>
            <w:hideMark/>
          </w:tcPr>
          <w:p w14:paraId="72C24C6C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13.</w:t>
            </w:r>
          </w:p>
        </w:tc>
        <w:tc>
          <w:tcPr>
            <w:tcW w:w="4712" w:type="pct"/>
            <w:hideMark/>
          </w:tcPr>
          <w:p w14:paraId="22FAB75C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exp Digital Interventions/</w:t>
            </w:r>
          </w:p>
        </w:tc>
      </w:tr>
      <w:tr w:rsidR="007C2DF9" w:rsidRPr="006F70EB" w14:paraId="4FD94E86" w14:textId="77777777" w:rsidTr="007C2DF9">
        <w:tc>
          <w:tcPr>
            <w:tcW w:w="260" w:type="pct"/>
            <w:hideMark/>
          </w:tcPr>
          <w:p w14:paraId="7BCBFCFB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14.</w:t>
            </w:r>
          </w:p>
        </w:tc>
        <w:tc>
          <w:tcPr>
            <w:tcW w:w="4712" w:type="pct"/>
            <w:hideMark/>
          </w:tcPr>
          <w:p w14:paraId="5BB52856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(app or apps).ti,ab.</w:t>
            </w:r>
          </w:p>
        </w:tc>
      </w:tr>
      <w:tr w:rsidR="007C2DF9" w:rsidRPr="006F70EB" w14:paraId="2F42768F" w14:textId="77777777" w:rsidTr="007C2DF9">
        <w:tc>
          <w:tcPr>
            <w:tcW w:w="260" w:type="pct"/>
            <w:hideMark/>
          </w:tcPr>
          <w:p w14:paraId="5EA63801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15.</w:t>
            </w:r>
          </w:p>
        </w:tc>
        <w:tc>
          <w:tcPr>
            <w:tcW w:w="4712" w:type="pct"/>
            <w:hideMark/>
          </w:tcPr>
          <w:p w14:paraId="29BF6996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(online or web or internet or digital*).ti.</w:t>
            </w:r>
          </w:p>
        </w:tc>
      </w:tr>
      <w:tr w:rsidR="007C2DF9" w:rsidRPr="006F70EB" w14:paraId="344B6AC2" w14:textId="77777777" w:rsidTr="007C2DF9">
        <w:tc>
          <w:tcPr>
            <w:tcW w:w="260" w:type="pct"/>
            <w:hideMark/>
          </w:tcPr>
          <w:p w14:paraId="23CB2856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16.</w:t>
            </w:r>
          </w:p>
        </w:tc>
        <w:tc>
          <w:tcPr>
            <w:tcW w:w="4712" w:type="pct"/>
            <w:hideMark/>
          </w:tcPr>
          <w:p w14:paraId="43D743A8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((online or web or internet or digital*) adj3 (based or application* or intervention* or program* or therap*)).ab.</w:t>
            </w:r>
          </w:p>
        </w:tc>
      </w:tr>
      <w:tr w:rsidR="007C2DF9" w:rsidRPr="006F70EB" w14:paraId="470F2BD5" w14:textId="77777777" w:rsidTr="007C2DF9">
        <w:tc>
          <w:tcPr>
            <w:tcW w:w="260" w:type="pct"/>
            <w:hideMark/>
          </w:tcPr>
          <w:p w14:paraId="4C4B6F70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17.</w:t>
            </w:r>
          </w:p>
        </w:tc>
        <w:tc>
          <w:tcPr>
            <w:tcW w:w="4712" w:type="pct"/>
            <w:hideMark/>
          </w:tcPr>
          <w:p w14:paraId="04FF0929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(phone* or telephone* or smartphone* or cellphone* or smartwatch*).ti.</w:t>
            </w:r>
          </w:p>
        </w:tc>
      </w:tr>
      <w:tr w:rsidR="007C2DF9" w:rsidRPr="006F70EB" w14:paraId="2E407D97" w14:textId="77777777" w:rsidTr="007C2DF9">
        <w:tc>
          <w:tcPr>
            <w:tcW w:w="260" w:type="pct"/>
            <w:hideMark/>
          </w:tcPr>
          <w:p w14:paraId="2C115E3A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18.</w:t>
            </w:r>
          </w:p>
        </w:tc>
        <w:tc>
          <w:tcPr>
            <w:tcW w:w="4712" w:type="pct"/>
            <w:hideMark/>
          </w:tcPr>
          <w:p w14:paraId="3158945D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((phone* or telephone* or smartphone* or cellphone* or smartwatch*) adj3 (based or application* or intervention* or program* or therap*)).ab.</w:t>
            </w:r>
          </w:p>
        </w:tc>
      </w:tr>
      <w:tr w:rsidR="007C2DF9" w:rsidRPr="006F70EB" w14:paraId="2529F469" w14:textId="77777777" w:rsidTr="007C2DF9">
        <w:tc>
          <w:tcPr>
            <w:tcW w:w="260" w:type="pct"/>
            <w:hideMark/>
          </w:tcPr>
          <w:p w14:paraId="7B1EE078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19.</w:t>
            </w:r>
          </w:p>
        </w:tc>
        <w:tc>
          <w:tcPr>
            <w:tcW w:w="4712" w:type="pct"/>
            <w:hideMark/>
          </w:tcPr>
          <w:p w14:paraId="6A965AE5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(mobile health or mhealth or m-health or ehealth or e-health or emental or e-mental).ti.</w:t>
            </w:r>
          </w:p>
        </w:tc>
      </w:tr>
      <w:tr w:rsidR="007C2DF9" w:rsidRPr="006F70EB" w14:paraId="57468C05" w14:textId="77777777" w:rsidTr="007C2DF9">
        <w:tc>
          <w:tcPr>
            <w:tcW w:w="260" w:type="pct"/>
            <w:hideMark/>
          </w:tcPr>
          <w:p w14:paraId="5592253A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20.</w:t>
            </w:r>
          </w:p>
        </w:tc>
        <w:tc>
          <w:tcPr>
            <w:tcW w:w="4712" w:type="pct"/>
            <w:hideMark/>
          </w:tcPr>
          <w:p w14:paraId="62AB0E0A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((mobile health or mhealth or m-health or ehealth or e-health or emental or e-mental) adj3 (based or application* or intervention* or program* or therap*)).ab.</w:t>
            </w:r>
          </w:p>
        </w:tc>
      </w:tr>
      <w:tr w:rsidR="007C2DF9" w:rsidRPr="006F70EB" w14:paraId="06F24E39" w14:textId="77777777" w:rsidTr="007C2DF9">
        <w:tc>
          <w:tcPr>
            <w:tcW w:w="260" w:type="pct"/>
            <w:hideMark/>
          </w:tcPr>
          <w:p w14:paraId="4876755B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21.</w:t>
            </w:r>
          </w:p>
        </w:tc>
        <w:tc>
          <w:tcPr>
            <w:tcW w:w="4712" w:type="pct"/>
            <w:hideMark/>
          </w:tcPr>
          <w:p w14:paraId="03810039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(mobile* adj3 (based or application* or intervention* or device* or technolog*)).ti,ab.</w:t>
            </w:r>
          </w:p>
        </w:tc>
      </w:tr>
      <w:tr w:rsidR="007C2DF9" w:rsidRPr="006F70EB" w14:paraId="700535E8" w14:textId="77777777" w:rsidTr="007C2DF9">
        <w:tc>
          <w:tcPr>
            <w:tcW w:w="260" w:type="pct"/>
            <w:hideMark/>
          </w:tcPr>
          <w:p w14:paraId="18AF8713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22.</w:t>
            </w:r>
          </w:p>
        </w:tc>
        <w:tc>
          <w:tcPr>
            <w:tcW w:w="4712" w:type="pct"/>
            <w:hideMark/>
          </w:tcPr>
          <w:p w14:paraId="20DD9761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or/9-21</w:t>
            </w:r>
          </w:p>
        </w:tc>
      </w:tr>
      <w:tr w:rsidR="007C2DF9" w:rsidRPr="006F70EB" w14:paraId="51C7CBC2" w14:textId="77777777" w:rsidTr="007C2DF9">
        <w:tc>
          <w:tcPr>
            <w:tcW w:w="260" w:type="pct"/>
            <w:hideMark/>
          </w:tcPr>
          <w:p w14:paraId="12F20509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23.</w:t>
            </w:r>
          </w:p>
        </w:tc>
        <w:tc>
          <w:tcPr>
            <w:tcW w:w="4712" w:type="pct"/>
            <w:hideMark/>
          </w:tcPr>
          <w:p w14:paraId="69B7F891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exp Behavior Therapy/</w:t>
            </w:r>
          </w:p>
        </w:tc>
      </w:tr>
      <w:tr w:rsidR="007C2DF9" w:rsidRPr="006F70EB" w14:paraId="2DF55EBC" w14:textId="77777777" w:rsidTr="007C2DF9">
        <w:tc>
          <w:tcPr>
            <w:tcW w:w="260" w:type="pct"/>
            <w:hideMark/>
          </w:tcPr>
          <w:p w14:paraId="78E0BFB1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24.</w:t>
            </w:r>
          </w:p>
        </w:tc>
        <w:tc>
          <w:tcPr>
            <w:tcW w:w="4712" w:type="pct"/>
            <w:hideMark/>
          </w:tcPr>
          <w:p w14:paraId="6126F0EB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exp Cognitive Behavior Therapy/</w:t>
            </w:r>
          </w:p>
        </w:tc>
      </w:tr>
      <w:tr w:rsidR="007C2DF9" w:rsidRPr="006F70EB" w14:paraId="31DF218C" w14:textId="77777777" w:rsidTr="007C2DF9">
        <w:tc>
          <w:tcPr>
            <w:tcW w:w="260" w:type="pct"/>
            <w:hideMark/>
          </w:tcPr>
          <w:p w14:paraId="39401356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25.</w:t>
            </w:r>
          </w:p>
        </w:tc>
        <w:tc>
          <w:tcPr>
            <w:tcW w:w="4712" w:type="pct"/>
            <w:hideMark/>
          </w:tcPr>
          <w:p w14:paraId="6A329731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exp Dialectical Behavior Therapy/</w:t>
            </w:r>
          </w:p>
        </w:tc>
      </w:tr>
      <w:tr w:rsidR="007C2DF9" w:rsidRPr="006F70EB" w14:paraId="44C00360" w14:textId="77777777" w:rsidTr="007C2DF9">
        <w:tc>
          <w:tcPr>
            <w:tcW w:w="260" w:type="pct"/>
            <w:hideMark/>
          </w:tcPr>
          <w:p w14:paraId="5816BD2B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26.</w:t>
            </w:r>
          </w:p>
        </w:tc>
        <w:tc>
          <w:tcPr>
            <w:tcW w:w="4712" w:type="pct"/>
            <w:hideMark/>
          </w:tcPr>
          <w:p w14:paraId="7B63F522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exp Biopsychosocial Approach/</w:t>
            </w:r>
          </w:p>
        </w:tc>
      </w:tr>
      <w:tr w:rsidR="007C2DF9" w:rsidRPr="006F70EB" w14:paraId="17F85940" w14:textId="77777777" w:rsidTr="007C2DF9">
        <w:tc>
          <w:tcPr>
            <w:tcW w:w="260" w:type="pct"/>
            <w:hideMark/>
          </w:tcPr>
          <w:p w14:paraId="154E549E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27.</w:t>
            </w:r>
          </w:p>
        </w:tc>
        <w:tc>
          <w:tcPr>
            <w:tcW w:w="4712" w:type="pct"/>
            <w:hideMark/>
          </w:tcPr>
          <w:p w14:paraId="7910E399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exp Mindfulness/</w:t>
            </w:r>
          </w:p>
        </w:tc>
      </w:tr>
      <w:tr w:rsidR="007C2DF9" w:rsidRPr="006F70EB" w14:paraId="4CCD6631" w14:textId="77777777" w:rsidTr="007C2DF9">
        <w:tc>
          <w:tcPr>
            <w:tcW w:w="260" w:type="pct"/>
            <w:hideMark/>
          </w:tcPr>
          <w:p w14:paraId="2D8498AF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28.</w:t>
            </w:r>
          </w:p>
        </w:tc>
        <w:tc>
          <w:tcPr>
            <w:tcW w:w="4712" w:type="pct"/>
            <w:hideMark/>
          </w:tcPr>
          <w:p w14:paraId="52E24066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exp Meditation/</w:t>
            </w:r>
          </w:p>
        </w:tc>
      </w:tr>
      <w:tr w:rsidR="007C2DF9" w:rsidRPr="006F70EB" w14:paraId="1B4FDB12" w14:textId="77777777" w:rsidTr="007C2DF9">
        <w:tc>
          <w:tcPr>
            <w:tcW w:w="260" w:type="pct"/>
            <w:hideMark/>
          </w:tcPr>
          <w:p w14:paraId="7ED6372B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29.</w:t>
            </w:r>
          </w:p>
        </w:tc>
        <w:tc>
          <w:tcPr>
            <w:tcW w:w="4712" w:type="pct"/>
            <w:hideMark/>
          </w:tcPr>
          <w:p w14:paraId="7B0F76DC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exp Mindfulness-based interventions/</w:t>
            </w:r>
          </w:p>
        </w:tc>
      </w:tr>
      <w:tr w:rsidR="007C2DF9" w:rsidRPr="006F70EB" w14:paraId="02588181" w14:textId="77777777" w:rsidTr="007C2DF9">
        <w:tc>
          <w:tcPr>
            <w:tcW w:w="260" w:type="pct"/>
            <w:hideMark/>
          </w:tcPr>
          <w:p w14:paraId="619412D6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30.</w:t>
            </w:r>
          </w:p>
        </w:tc>
        <w:tc>
          <w:tcPr>
            <w:tcW w:w="4712" w:type="pct"/>
            <w:hideMark/>
          </w:tcPr>
          <w:p w14:paraId="08A378A8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(therap* or psychotherap*).ti,ab.</w:t>
            </w:r>
          </w:p>
        </w:tc>
      </w:tr>
      <w:tr w:rsidR="007C2DF9" w:rsidRPr="006F70EB" w14:paraId="76F8D579" w14:textId="77777777" w:rsidTr="007C2DF9">
        <w:tc>
          <w:tcPr>
            <w:tcW w:w="260" w:type="pct"/>
            <w:hideMark/>
          </w:tcPr>
          <w:p w14:paraId="186CD562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31.</w:t>
            </w:r>
          </w:p>
        </w:tc>
        <w:tc>
          <w:tcPr>
            <w:tcW w:w="4712" w:type="pct"/>
            <w:hideMark/>
          </w:tcPr>
          <w:p w14:paraId="2242C7D4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(cbt or mindful*).ti,ab.</w:t>
            </w:r>
          </w:p>
        </w:tc>
      </w:tr>
      <w:tr w:rsidR="007C2DF9" w:rsidRPr="006F70EB" w14:paraId="2228ADBA" w14:textId="77777777" w:rsidTr="007C2DF9">
        <w:tc>
          <w:tcPr>
            <w:tcW w:w="260" w:type="pct"/>
            <w:hideMark/>
          </w:tcPr>
          <w:p w14:paraId="43226B68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32.</w:t>
            </w:r>
          </w:p>
        </w:tc>
        <w:tc>
          <w:tcPr>
            <w:tcW w:w="4712" w:type="pct"/>
            <w:hideMark/>
          </w:tcPr>
          <w:p w14:paraId="1A7F5691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((cognitive or cognition or behavio?r*) adj2 (therap* or psychotherap*)).ti,ab.</w:t>
            </w:r>
          </w:p>
        </w:tc>
      </w:tr>
      <w:tr w:rsidR="007C2DF9" w:rsidRPr="006F70EB" w14:paraId="44DEA49F" w14:textId="77777777" w:rsidTr="007C2DF9">
        <w:tc>
          <w:tcPr>
            <w:tcW w:w="260" w:type="pct"/>
            <w:hideMark/>
          </w:tcPr>
          <w:p w14:paraId="0D9D8321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33.</w:t>
            </w:r>
          </w:p>
        </w:tc>
        <w:tc>
          <w:tcPr>
            <w:tcW w:w="4712" w:type="pct"/>
            <w:hideMark/>
          </w:tcPr>
          <w:p w14:paraId="6EBC3232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(psych* adj2 (therap* or treatment*)).ti,ab.</w:t>
            </w:r>
          </w:p>
        </w:tc>
      </w:tr>
      <w:tr w:rsidR="007C2DF9" w:rsidRPr="006F70EB" w14:paraId="18E8B531" w14:textId="77777777" w:rsidTr="007C2DF9">
        <w:tc>
          <w:tcPr>
            <w:tcW w:w="260" w:type="pct"/>
            <w:hideMark/>
          </w:tcPr>
          <w:p w14:paraId="2C5E365D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34.</w:t>
            </w:r>
          </w:p>
        </w:tc>
        <w:tc>
          <w:tcPr>
            <w:tcW w:w="4712" w:type="pct"/>
            <w:hideMark/>
          </w:tcPr>
          <w:p w14:paraId="35585604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exp Psychoeducation/</w:t>
            </w:r>
          </w:p>
        </w:tc>
      </w:tr>
      <w:tr w:rsidR="007C2DF9" w:rsidRPr="006F70EB" w14:paraId="6D8C949B" w14:textId="77777777" w:rsidTr="007C2DF9">
        <w:tc>
          <w:tcPr>
            <w:tcW w:w="260" w:type="pct"/>
            <w:hideMark/>
          </w:tcPr>
          <w:p w14:paraId="327BD532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35.</w:t>
            </w:r>
          </w:p>
        </w:tc>
        <w:tc>
          <w:tcPr>
            <w:tcW w:w="4712" w:type="pct"/>
            <w:hideMark/>
          </w:tcPr>
          <w:p w14:paraId="53AEA213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exp Clinical Psychology/</w:t>
            </w:r>
          </w:p>
        </w:tc>
      </w:tr>
      <w:tr w:rsidR="007C2DF9" w:rsidRPr="006F70EB" w14:paraId="0ACA307A" w14:textId="77777777" w:rsidTr="007C2DF9">
        <w:tc>
          <w:tcPr>
            <w:tcW w:w="260" w:type="pct"/>
            <w:hideMark/>
          </w:tcPr>
          <w:p w14:paraId="452DF91E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36.</w:t>
            </w:r>
          </w:p>
        </w:tc>
        <w:tc>
          <w:tcPr>
            <w:tcW w:w="4712" w:type="pct"/>
            <w:hideMark/>
          </w:tcPr>
          <w:p w14:paraId="0FBAC2A7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exp Biopsychosocial Approach/</w:t>
            </w:r>
          </w:p>
        </w:tc>
      </w:tr>
      <w:tr w:rsidR="007C2DF9" w:rsidRPr="006F70EB" w14:paraId="19C0CE64" w14:textId="77777777" w:rsidTr="007C2DF9">
        <w:tc>
          <w:tcPr>
            <w:tcW w:w="260" w:type="pct"/>
            <w:hideMark/>
          </w:tcPr>
          <w:p w14:paraId="09B26774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37.</w:t>
            </w:r>
          </w:p>
        </w:tc>
        <w:tc>
          <w:tcPr>
            <w:tcW w:w="4712" w:type="pct"/>
            <w:hideMark/>
          </w:tcPr>
          <w:p w14:paraId="1C378A49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exp Psychosocial Rehabilitation/</w:t>
            </w:r>
          </w:p>
        </w:tc>
      </w:tr>
      <w:tr w:rsidR="007C2DF9" w:rsidRPr="006F70EB" w14:paraId="0830684B" w14:textId="77777777" w:rsidTr="007C2DF9">
        <w:tc>
          <w:tcPr>
            <w:tcW w:w="260" w:type="pct"/>
            <w:hideMark/>
          </w:tcPr>
          <w:p w14:paraId="14BA8AD4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lastRenderedPageBreak/>
              <w:t>38.</w:t>
            </w:r>
          </w:p>
        </w:tc>
        <w:tc>
          <w:tcPr>
            <w:tcW w:w="4712" w:type="pct"/>
            <w:hideMark/>
          </w:tcPr>
          <w:p w14:paraId="536C98D8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exp Interdisciplinary Treatment Approach/</w:t>
            </w:r>
          </w:p>
        </w:tc>
      </w:tr>
      <w:tr w:rsidR="007C2DF9" w:rsidRPr="006F70EB" w14:paraId="3B149F73" w14:textId="77777777" w:rsidTr="007C2DF9">
        <w:tc>
          <w:tcPr>
            <w:tcW w:w="260" w:type="pct"/>
            <w:hideMark/>
          </w:tcPr>
          <w:p w14:paraId="441DC636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39.</w:t>
            </w:r>
          </w:p>
        </w:tc>
        <w:tc>
          <w:tcPr>
            <w:tcW w:w="4712" w:type="pct"/>
            <w:hideMark/>
          </w:tcPr>
          <w:p w14:paraId="4549CB9A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or/23-38</w:t>
            </w:r>
          </w:p>
        </w:tc>
      </w:tr>
      <w:tr w:rsidR="007C2DF9" w:rsidRPr="006F70EB" w14:paraId="2F2CDF6F" w14:textId="77777777" w:rsidTr="007C2DF9">
        <w:tc>
          <w:tcPr>
            <w:tcW w:w="260" w:type="pct"/>
            <w:hideMark/>
          </w:tcPr>
          <w:p w14:paraId="2135C3B7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40.</w:t>
            </w:r>
          </w:p>
        </w:tc>
        <w:tc>
          <w:tcPr>
            <w:tcW w:w="4712" w:type="pct"/>
            <w:hideMark/>
          </w:tcPr>
          <w:p w14:paraId="26A1FB27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exp exercise/</w:t>
            </w:r>
          </w:p>
        </w:tc>
      </w:tr>
      <w:tr w:rsidR="007C2DF9" w:rsidRPr="006F70EB" w14:paraId="193A9C62" w14:textId="77777777" w:rsidTr="007C2DF9">
        <w:tc>
          <w:tcPr>
            <w:tcW w:w="260" w:type="pct"/>
            <w:hideMark/>
          </w:tcPr>
          <w:p w14:paraId="67847E1D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41.</w:t>
            </w:r>
          </w:p>
        </w:tc>
        <w:tc>
          <w:tcPr>
            <w:tcW w:w="4712" w:type="pct"/>
            <w:hideMark/>
          </w:tcPr>
          <w:p w14:paraId="60E701BD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exp Physical Education/</w:t>
            </w:r>
          </w:p>
        </w:tc>
      </w:tr>
      <w:tr w:rsidR="007C2DF9" w:rsidRPr="006F70EB" w14:paraId="235CDE46" w14:textId="77777777" w:rsidTr="007C2DF9">
        <w:tc>
          <w:tcPr>
            <w:tcW w:w="260" w:type="pct"/>
            <w:hideMark/>
          </w:tcPr>
          <w:p w14:paraId="788E2494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42.</w:t>
            </w:r>
          </w:p>
        </w:tc>
        <w:tc>
          <w:tcPr>
            <w:tcW w:w="4712" w:type="pct"/>
            <w:hideMark/>
          </w:tcPr>
          <w:p w14:paraId="001E3ED3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(pilates or yoga or mckenzie or feldenkrais or swim* or walk* or run* or jog* or treadmill* or tread mill*).ti,ab.</w:t>
            </w:r>
          </w:p>
        </w:tc>
      </w:tr>
      <w:tr w:rsidR="007C2DF9" w:rsidRPr="006F70EB" w14:paraId="4FA3D40A" w14:textId="77777777" w:rsidTr="007C2DF9">
        <w:tc>
          <w:tcPr>
            <w:tcW w:w="260" w:type="pct"/>
            <w:hideMark/>
          </w:tcPr>
          <w:p w14:paraId="3CC7F10F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43.</w:t>
            </w:r>
          </w:p>
        </w:tc>
        <w:tc>
          <w:tcPr>
            <w:tcW w:w="4712" w:type="pct"/>
            <w:hideMark/>
          </w:tcPr>
          <w:p w14:paraId="5D779534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(aerobic* adj (exercise* or train* or therap*)).ti,ab.</w:t>
            </w:r>
          </w:p>
        </w:tc>
      </w:tr>
      <w:tr w:rsidR="007C2DF9" w:rsidRPr="006F70EB" w14:paraId="09EB06FC" w14:textId="77777777" w:rsidTr="007C2DF9">
        <w:tc>
          <w:tcPr>
            <w:tcW w:w="260" w:type="pct"/>
            <w:hideMark/>
          </w:tcPr>
          <w:p w14:paraId="5B0A6FE7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44.</w:t>
            </w:r>
          </w:p>
        </w:tc>
        <w:tc>
          <w:tcPr>
            <w:tcW w:w="4712" w:type="pct"/>
            <w:hideMark/>
          </w:tcPr>
          <w:p w14:paraId="3A73DCD1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((corrective* or biomechanic*) adj (exercise* or train* or therap*)).ti,ab.</w:t>
            </w:r>
          </w:p>
        </w:tc>
      </w:tr>
      <w:tr w:rsidR="007C2DF9" w:rsidRPr="006F70EB" w14:paraId="161BA503" w14:textId="77777777" w:rsidTr="007C2DF9">
        <w:tc>
          <w:tcPr>
            <w:tcW w:w="260" w:type="pct"/>
            <w:hideMark/>
          </w:tcPr>
          <w:p w14:paraId="1877A8D9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45.</w:t>
            </w:r>
          </w:p>
        </w:tc>
        <w:tc>
          <w:tcPr>
            <w:tcW w:w="4712" w:type="pct"/>
            <w:hideMark/>
          </w:tcPr>
          <w:p w14:paraId="41954242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(stretch* adj3 (active* or passive* or relax* or static* or dynamic* or gentl* or ballistic* or force* or isometric or technique* or exercis* or therap*)).ti,ab.</w:t>
            </w:r>
          </w:p>
        </w:tc>
      </w:tr>
      <w:tr w:rsidR="007C2DF9" w:rsidRPr="006F70EB" w14:paraId="7DC377C9" w14:textId="77777777" w:rsidTr="007C2DF9">
        <w:tc>
          <w:tcPr>
            <w:tcW w:w="260" w:type="pct"/>
            <w:hideMark/>
          </w:tcPr>
          <w:p w14:paraId="3D961F0F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46.</w:t>
            </w:r>
          </w:p>
        </w:tc>
        <w:tc>
          <w:tcPr>
            <w:tcW w:w="4712" w:type="pct"/>
            <w:hideMark/>
          </w:tcPr>
          <w:p w14:paraId="43325A6A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((strength* or stabil* or program* or train* or therap* or technique* or treat*) adj3 exercise*).ti,ab.</w:t>
            </w:r>
          </w:p>
        </w:tc>
      </w:tr>
      <w:tr w:rsidR="007C2DF9" w:rsidRPr="006F70EB" w14:paraId="381E64E3" w14:textId="77777777" w:rsidTr="007C2DF9">
        <w:tc>
          <w:tcPr>
            <w:tcW w:w="260" w:type="pct"/>
            <w:hideMark/>
          </w:tcPr>
          <w:p w14:paraId="4ED74DB5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47.</w:t>
            </w:r>
          </w:p>
        </w:tc>
        <w:tc>
          <w:tcPr>
            <w:tcW w:w="4712" w:type="pct"/>
            <w:hideMark/>
          </w:tcPr>
          <w:p w14:paraId="34CD03FA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(fitness* adj3 (program* or train* or therap*)).ti,ab.</w:t>
            </w:r>
          </w:p>
        </w:tc>
      </w:tr>
      <w:tr w:rsidR="007C2DF9" w:rsidRPr="006F70EB" w14:paraId="1204B267" w14:textId="77777777" w:rsidTr="007C2DF9">
        <w:tc>
          <w:tcPr>
            <w:tcW w:w="260" w:type="pct"/>
            <w:hideMark/>
          </w:tcPr>
          <w:p w14:paraId="011134DB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48.</w:t>
            </w:r>
          </w:p>
        </w:tc>
        <w:tc>
          <w:tcPr>
            <w:tcW w:w="4712" w:type="pct"/>
            <w:hideMark/>
          </w:tcPr>
          <w:p w14:paraId="0C25679D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(tai ji or tai chi or taichi or taiji or taijiquan).ti,ab.</w:t>
            </w:r>
          </w:p>
        </w:tc>
      </w:tr>
      <w:tr w:rsidR="007C2DF9" w:rsidRPr="006F70EB" w14:paraId="370A304A" w14:textId="77777777" w:rsidTr="007C2DF9">
        <w:tc>
          <w:tcPr>
            <w:tcW w:w="260" w:type="pct"/>
            <w:hideMark/>
          </w:tcPr>
          <w:p w14:paraId="593CD985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49.</w:t>
            </w:r>
          </w:p>
        </w:tc>
        <w:tc>
          <w:tcPr>
            <w:tcW w:w="4712" w:type="pct"/>
            <w:hideMark/>
          </w:tcPr>
          <w:p w14:paraId="0E719913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(qigong or ch'i k#ng or ch'i g#ng or chi k#ng or chi g#ng or qi k#ng or qi g#ng).ti,ab.</w:t>
            </w:r>
          </w:p>
        </w:tc>
      </w:tr>
      <w:tr w:rsidR="007C2DF9" w:rsidRPr="006F70EB" w14:paraId="72B902D8" w14:textId="77777777" w:rsidTr="007C2DF9">
        <w:tc>
          <w:tcPr>
            <w:tcW w:w="260" w:type="pct"/>
            <w:hideMark/>
          </w:tcPr>
          <w:p w14:paraId="1CEB5E2D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50.</w:t>
            </w:r>
          </w:p>
        </w:tc>
        <w:tc>
          <w:tcPr>
            <w:tcW w:w="4712" w:type="pct"/>
            <w:hideMark/>
          </w:tcPr>
          <w:p w14:paraId="0C88AF48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yoga/</w:t>
            </w:r>
          </w:p>
        </w:tc>
      </w:tr>
      <w:tr w:rsidR="007C2DF9" w:rsidRPr="006F70EB" w14:paraId="17757975" w14:textId="77777777" w:rsidTr="007C2DF9">
        <w:tc>
          <w:tcPr>
            <w:tcW w:w="260" w:type="pct"/>
            <w:hideMark/>
          </w:tcPr>
          <w:p w14:paraId="3EAF0052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51.</w:t>
            </w:r>
          </w:p>
        </w:tc>
        <w:tc>
          <w:tcPr>
            <w:tcW w:w="4712" w:type="pct"/>
            <w:hideMark/>
          </w:tcPr>
          <w:p w14:paraId="5AAC1A30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exercise movement techniques.mp. [mp=title, abstract, heading word, table of contents, key concepts, original title, tests &amp; measures, mesh word]</w:t>
            </w:r>
          </w:p>
        </w:tc>
      </w:tr>
      <w:tr w:rsidR="007C2DF9" w:rsidRPr="006F70EB" w14:paraId="02A92BA6" w14:textId="77777777" w:rsidTr="007C2DF9">
        <w:tc>
          <w:tcPr>
            <w:tcW w:w="260" w:type="pct"/>
            <w:hideMark/>
          </w:tcPr>
          <w:p w14:paraId="10C14510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52.</w:t>
            </w:r>
          </w:p>
        </w:tc>
        <w:tc>
          <w:tcPr>
            <w:tcW w:w="4712" w:type="pct"/>
            <w:hideMark/>
          </w:tcPr>
          <w:p w14:paraId="61833C32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Lifestyle/</w:t>
            </w:r>
          </w:p>
        </w:tc>
      </w:tr>
      <w:tr w:rsidR="007C2DF9" w:rsidRPr="006F70EB" w14:paraId="10D6C34F" w14:textId="77777777" w:rsidTr="007C2DF9">
        <w:tc>
          <w:tcPr>
            <w:tcW w:w="260" w:type="pct"/>
            <w:hideMark/>
          </w:tcPr>
          <w:p w14:paraId="2EFC3ED8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53.</w:t>
            </w:r>
          </w:p>
        </w:tc>
        <w:tc>
          <w:tcPr>
            <w:tcW w:w="4712" w:type="pct"/>
            <w:hideMark/>
          </w:tcPr>
          <w:p w14:paraId="1E03BF83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exp Lifestyle Changes/</w:t>
            </w:r>
          </w:p>
        </w:tc>
      </w:tr>
      <w:tr w:rsidR="007C2DF9" w:rsidRPr="006F70EB" w14:paraId="5AE61A59" w14:textId="77777777" w:rsidTr="007C2DF9">
        <w:tc>
          <w:tcPr>
            <w:tcW w:w="260" w:type="pct"/>
            <w:hideMark/>
          </w:tcPr>
          <w:p w14:paraId="1A0F6274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54.</w:t>
            </w:r>
          </w:p>
        </w:tc>
        <w:tc>
          <w:tcPr>
            <w:tcW w:w="4712" w:type="pct"/>
            <w:hideMark/>
          </w:tcPr>
          <w:p w14:paraId="5B40AAD2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or/40-53</w:t>
            </w:r>
          </w:p>
        </w:tc>
      </w:tr>
      <w:tr w:rsidR="007C2DF9" w:rsidRPr="006F70EB" w14:paraId="11566914" w14:textId="77777777" w:rsidTr="007C2DF9">
        <w:tc>
          <w:tcPr>
            <w:tcW w:w="260" w:type="pct"/>
            <w:hideMark/>
          </w:tcPr>
          <w:p w14:paraId="488D9CED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55.</w:t>
            </w:r>
          </w:p>
        </w:tc>
        <w:tc>
          <w:tcPr>
            <w:tcW w:w="4712" w:type="pct"/>
            <w:hideMark/>
          </w:tcPr>
          <w:p w14:paraId="7BCA0CB5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Support Groups/</w:t>
            </w:r>
          </w:p>
        </w:tc>
      </w:tr>
      <w:tr w:rsidR="007C2DF9" w:rsidRPr="006F70EB" w14:paraId="13CB862F" w14:textId="77777777" w:rsidTr="007C2DF9">
        <w:tc>
          <w:tcPr>
            <w:tcW w:w="260" w:type="pct"/>
            <w:hideMark/>
          </w:tcPr>
          <w:p w14:paraId="3B09D857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56.</w:t>
            </w:r>
          </w:p>
        </w:tc>
        <w:tc>
          <w:tcPr>
            <w:tcW w:w="4712" w:type="pct"/>
            <w:hideMark/>
          </w:tcPr>
          <w:p w14:paraId="03BD64AA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Social Group Work/</w:t>
            </w:r>
          </w:p>
        </w:tc>
      </w:tr>
      <w:tr w:rsidR="007C2DF9" w:rsidRPr="006F70EB" w14:paraId="643E4F28" w14:textId="77777777" w:rsidTr="007C2DF9">
        <w:tc>
          <w:tcPr>
            <w:tcW w:w="260" w:type="pct"/>
            <w:hideMark/>
          </w:tcPr>
          <w:p w14:paraId="01E763F0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57.</w:t>
            </w:r>
          </w:p>
        </w:tc>
        <w:tc>
          <w:tcPr>
            <w:tcW w:w="4712" w:type="pct"/>
            <w:hideMark/>
          </w:tcPr>
          <w:p w14:paraId="24F19DC5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peer* support*.tw.</w:t>
            </w:r>
          </w:p>
        </w:tc>
      </w:tr>
      <w:tr w:rsidR="007C2DF9" w:rsidRPr="006F70EB" w14:paraId="61A9EDBB" w14:textId="77777777" w:rsidTr="007C2DF9">
        <w:tc>
          <w:tcPr>
            <w:tcW w:w="260" w:type="pct"/>
            <w:hideMark/>
          </w:tcPr>
          <w:p w14:paraId="456F920A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58.</w:t>
            </w:r>
          </w:p>
        </w:tc>
        <w:tc>
          <w:tcPr>
            <w:tcW w:w="4712" w:type="pct"/>
            <w:hideMark/>
          </w:tcPr>
          <w:p w14:paraId="644261AC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Peer Counseling/</w:t>
            </w:r>
          </w:p>
        </w:tc>
      </w:tr>
      <w:tr w:rsidR="007C2DF9" w:rsidRPr="006F70EB" w14:paraId="151902A1" w14:textId="77777777" w:rsidTr="007C2DF9">
        <w:tc>
          <w:tcPr>
            <w:tcW w:w="260" w:type="pct"/>
            <w:hideMark/>
          </w:tcPr>
          <w:p w14:paraId="4F120E80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59.</w:t>
            </w:r>
          </w:p>
        </w:tc>
        <w:tc>
          <w:tcPr>
            <w:tcW w:w="4712" w:type="pct"/>
            <w:hideMark/>
          </w:tcPr>
          <w:p w14:paraId="02C3301A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self help group*.tw.</w:t>
            </w:r>
          </w:p>
        </w:tc>
      </w:tr>
      <w:tr w:rsidR="007C2DF9" w:rsidRPr="006F70EB" w14:paraId="278EEF7A" w14:textId="77777777" w:rsidTr="007C2DF9">
        <w:tc>
          <w:tcPr>
            <w:tcW w:w="260" w:type="pct"/>
            <w:hideMark/>
          </w:tcPr>
          <w:p w14:paraId="7B86A245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60.</w:t>
            </w:r>
          </w:p>
        </w:tc>
        <w:tc>
          <w:tcPr>
            <w:tcW w:w="4712" w:type="pct"/>
            <w:hideMark/>
          </w:tcPr>
          <w:p w14:paraId="770C225B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(therapeutic adj social club*).tw.</w:t>
            </w:r>
          </w:p>
        </w:tc>
      </w:tr>
      <w:tr w:rsidR="007C2DF9" w:rsidRPr="006F70EB" w14:paraId="437A4A7E" w14:textId="77777777" w:rsidTr="007C2DF9">
        <w:tc>
          <w:tcPr>
            <w:tcW w:w="260" w:type="pct"/>
            <w:hideMark/>
          </w:tcPr>
          <w:p w14:paraId="3185DCE2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61.</w:t>
            </w:r>
          </w:p>
        </w:tc>
        <w:tc>
          <w:tcPr>
            <w:tcW w:w="4712" w:type="pct"/>
            <w:hideMark/>
          </w:tcPr>
          <w:p w14:paraId="7777A177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((non medical or non professional* or lay or layperson* or peer* or voluntary or patient) adj2 (instructor* or tutor* or educator* or consultant* or leader* or expert* or advisor* or facilitat* or deliver* or mentor* or led or guide* or aide* or run)).tw.</w:t>
            </w:r>
          </w:p>
        </w:tc>
      </w:tr>
      <w:tr w:rsidR="007C2DF9" w:rsidRPr="006F70EB" w14:paraId="6E21C42A" w14:textId="77777777" w:rsidTr="007C2DF9">
        <w:tc>
          <w:tcPr>
            <w:tcW w:w="260" w:type="pct"/>
            <w:hideMark/>
          </w:tcPr>
          <w:p w14:paraId="45888BC8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62.</w:t>
            </w:r>
          </w:p>
        </w:tc>
        <w:tc>
          <w:tcPr>
            <w:tcW w:w="4712" w:type="pct"/>
            <w:hideMark/>
          </w:tcPr>
          <w:p w14:paraId="2267407D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or/55-61</w:t>
            </w:r>
          </w:p>
        </w:tc>
      </w:tr>
      <w:tr w:rsidR="007C2DF9" w:rsidRPr="006F70EB" w14:paraId="3F38F79F" w14:textId="77777777" w:rsidTr="007C2DF9">
        <w:tc>
          <w:tcPr>
            <w:tcW w:w="260" w:type="pct"/>
            <w:hideMark/>
          </w:tcPr>
          <w:p w14:paraId="206F6769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63.</w:t>
            </w:r>
          </w:p>
        </w:tc>
        <w:tc>
          <w:tcPr>
            <w:tcW w:w="4712" w:type="pct"/>
            <w:hideMark/>
          </w:tcPr>
          <w:p w14:paraId="6CDEED0D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22 or 39 or 54 or 62</w:t>
            </w:r>
          </w:p>
        </w:tc>
      </w:tr>
      <w:tr w:rsidR="007C2DF9" w:rsidRPr="006F70EB" w14:paraId="1629B848" w14:textId="77777777" w:rsidTr="007C2DF9">
        <w:tc>
          <w:tcPr>
            <w:tcW w:w="260" w:type="pct"/>
            <w:hideMark/>
          </w:tcPr>
          <w:p w14:paraId="078057D2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64.</w:t>
            </w:r>
          </w:p>
        </w:tc>
        <w:tc>
          <w:tcPr>
            <w:tcW w:w="4712" w:type="pct"/>
            <w:hideMark/>
          </w:tcPr>
          <w:p w14:paraId="61B5CA96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(adolescen* or teen*).ti,ab. or "200".ag. or "320".ag.</w:t>
            </w:r>
          </w:p>
        </w:tc>
      </w:tr>
      <w:tr w:rsidR="007C2DF9" w:rsidRPr="006F70EB" w14:paraId="753F5888" w14:textId="77777777" w:rsidTr="007C2DF9">
        <w:tc>
          <w:tcPr>
            <w:tcW w:w="260" w:type="pct"/>
            <w:hideMark/>
          </w:tcPr>
          <w:p w14:paraId="598F6930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65.</w:t>
            </w:r>
          </w:p>
        </w:tc>
        <w:tc>
          <w:tcPr>
            <w:tcW w:w="4712" w:type="pct"/>
            <w:hideMark/>
          </w:tcPr>
          <w:p w14:paraId="6DC337C4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(assign* or allocat* or volunteer* or placebo*).ti,ab.</w:t>
            </w:r>
          </w:p>
        </w:tc>
      </w:tr>
      <w:tr w:rsidR="007C2DF9" w:rsidRPr="006F70EB" w14:paraId="30524A6F" w14:textId="77777777" w:rsidTr="007C2DF9">
        <w:tc>
          <w:tcPr>
            <w:tcW w:w="260" w:type="pct"/>
            <w:hideMark/>
          </w:tcPr>
          <w:p w14:paraId="1A343CB0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66.</w:t>
            </w:r>
          </w:p>
        </w:tc>
        <w:tc>
          <w:tcPr>
            <w:tcW w:w="4712" w:type="pct"/>
            <w:hideMark/>
          </w:tcPr>
          <w:p w14:paraId="6108F956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exp Clinical Trials/</w:t>
            </w:r>
          </w:p>
        </w:tc>
      </w:tr>
      <w:tr w:rsidR="007C2DF9" w:rsidRPr="006F70EB" w14:paraId="72196FE8" w14:textId="77777777" w:rsidTr="007C2DF9">
        <w:tc>
          <w:tcPr>
            <w:tcW w:w="260" w:type="pct"/>
            <w:hideMark/>
          </w:tcPr>
          <w:p w14:paraId="5FFE5745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67.</w:t>
            </w:r>
          </w:p>
        </w:tc>
        <w:tc>
          <w:tcPr>
            <w:tcW w:w="4712" w:type="pct"/>
            <w:hideMark/>
          </w:tcPr>
          <w:p w14:paraId="3B66CED4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exp Intervention/</w:t>
            </w:r>
          </w:p>
        </w:tc>
      </w:tr>
      <w:tr w:rsidR="007C2DF9" w:rsidRPr="006F70EB" w14:paraId="2ECBEE7F" w14:textId="77777777" w:rsidTr="007C2DF9">
        <w:tc>
          <w:tcPr>
            <w:tcW w:w="260" w:type="pct"/>
            <w:hideMark/>
          </w:tcPr>
          <w:p w14:paraId="54E70FC4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68.</w:t>
            </w:r>
          </w:p>
        </w:tc>
        <w:tc>
          <w:tcPr>
            <w:tcW w:w="4712" w:type="pct"/>
            <w:hideMark/>
          </w:tcPr>
          <w:p w14:paraId="3F54AF0A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Treatment Effectiveness Evaluation/</w:t>
            </w:r>
          </w:p>
        </w:tc>
      </w:tr>
      <w:tr w:rsidR="007C2DF9" w:rsidRPr="006F70EB" w14:paraId="7DAED76F" w14:textId="77777777" w:rsidTr="007C2DF9">
        <w:tc>
          <w:tcPr>
            <w:tcW w:w="260" w:type="pct"/>
            <w:hideMark/>
          </w:tcPr>
          <w:p w14:paraId="60894C23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69.</w:t>
            </w:r>
          </w:p>
        </w:tc>
        <w:tc>
          <w:tcPr>
            <w:tcW w:w="4712" w:type="pct"/>
            <w:hideMark/>
          </w:tcPr>
          <w:p w14:paraId="0E3AB7EE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(pilot or feasibility).ti,ab.</w:t>
            </w:r>
          </w:p>
        </w:tc>
      </w:tr>
      <w:tr w:rsidR="007C2DF9" w:rsidRPr="006F70EB" w14:paraId="2FECB43C" w14:textId="77777777" w:rsidTr="007C2DF9">
        <w:tc>
          <w:tcPr>
            <w:tcW w:w="260" w:type="pct"/>
            <w:hideMark/>
          </w:tcPr>
          <w:p w14:paraId="378BC372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70.</w:t>
            </w:r>
          </w:p>
        </w:tc>
        <w:tc>
          <w:tcPr>
            <w:tcW w:w="4712" w:type="pct"/>
            <w:hideMark/>
          </w:tcPr>
          <w:p w14:paraId="07D5CB80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Followup Studies/</w:t>
            </w:r>
          </w:p>
        </w:tc>
      </w:tr>
      <w:tr w:rsidR="007C2DF9" w:rsidRPr="006F70EB" w14:paraId="593A3498" w14:textId="77777777" w:rsidTr="007C2DF9">
        <w:tc>
          <w:tcPr>
            <w:tcW w:w="260" w:type="pct"/>
            <w:hideMark/>
          </w:tcPr>
          <w:p w14:paraId="26CB2742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71.</w:t>
            </w:r>
          </w:p>
        </w:tc>
        <w:tc>
          <w:tcPr>
            <w:tcW w:w="4712" w:type="pct"/>
            <w:hideMark/>
          </w:tcPr>
          <w:p w14:paraId="5AADD110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randomi#ed.ab.</w:t>
            </w:r>
          </w:p>
        </w:tc>
      </w:tr>
      <w:tr w:rsidR="007C2DF9" w:rsidRPr="006F70EB" w14:paraId="0670C85C" w14:textId="77777777" w:rsidTr="007C2DF9">
        <w:tc>
          <w:tcPr>
            <w:tcW w:w="260" w:type="pct"/>
            <w:hideMark/>
          </w:tcPr>
          <w:p w14:paraId="290086A2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72.</w:t>
            </w:r>
          </w:p>
        </w:tc>
        <w:tc>
          <w:tcPr>
            <w:tcW w:w="4712" w:type="pct"/>
            <w:hideMark/>
          </w:tcPr>
          <w:p w14:paraId="1439BF69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or/65-71</w:t>
            </w:r>
          </w:p>
        </w:tc>
      </w:tr>
      <w:tr w:rsidR="007C2DF9" w:rsidRPr="006F70EB" w14:paraId="6423A4ED" w14:textId="77777777" w:rsidTr="007C2DF9">
        <w:tc>
          <w:tcPr>
            <w:tcW w:w="260" w:type="pct"/>
            <w:hideMark/>
          </w:tcPr>
          <w:p w14:paraId="2FC32127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73.</w:t>
            </w:r>
          </w:p>
        </w:tc>
        <w:tc>
          <w:tcPr>
            <w:tcW w:w="4712" w:type="pct"/>
            <w:hideMark/>
          </w:tcPr>
          <w:p w14:paraId="6BDBA3B1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8 and 63 and 64 and 72</w:t>
            </w:r>
          </w:p>
        </w:tc>
      </w:tr>
    </w:tbl>
    <w:p w14:paraId="467AFA07" w14:textId="77777777" w:rsidR="007C2DF9" w:rsidRPr="006F70EB" w:rsidRDefault="007C2DF9" w:rsidP="007C2DF9">
      <w:pPr>
        <w:rPr>
          <w:rFonts w:cstheme="minorHAnsi"/>
        </w:rPr>
      </w:pPr>
    </w:p>
    <w:p w14:paraId="16AD25B5" w14:textId="77777777" w:rsidR="00EC2DD8" w:rsidRPr="006F70EB" w:rsidRDefault="00EC2DD8" w:rsidP="007C2DF9">
      <w:pPr>
        <w:rPr>
          <w:rFonts w:cstheme="minorHAnsi"/>
        </w:rPr>
      </w:pPr>
    </w:p>
    <w:p w14:paraId="219AC0A8" w14:textId="77777777" w:rsidR="00EC2DD8" w:rsidRPr="006F70EB" w:rsidRDefault="00EC2DD8" w:rsidP="007C2DF9">
      <w:pPr>
        <w:rPr>
          <w:rFonts w:cstheme="minorHAnsi"/>
        </w:rPr>
      </w:pPr>
    </w:p>
    <w:p w14:paraId="76D6C7E4" w14:textId="32769B11" w:rsidR="007C2DF9" w:rsidRPr="006F70EB" w:rsidRDefault="007C2DF9" w:rsidP="007C2DF9">
      <w:pPr>
        <w:rPr>
          <w:rFonts w:cstheme="minorHAnsi"/>
          <w:b/>
          <w:bCs/>
        </w:rPr>
      </w:pPr>
      <w:r w:rsidRPr="006F70EB">
        <w:rPr>
          <w:rFonts w:cstheme="minorHAnsi"/>
          <w:b/>
          <w:bCs/>
        </w:rPr>
        <w:lastRenderedPageBreak/>
        <w:t>Medline/Embase Search</w:t>
      </w:r>
      <w:r w:rsidR="00EC2DD8" w:rsidRPr="006F70EB">
        <w:rPr>
          <w:rFonts w:cstheme="minorHAnsi"/>
          <w:b/>
          <w:bCs/>
        </w:rPr>
        <w:t xml:space="preserve"> (Adolescent)</w:t>
      </w:r>
      <w:r w:rsidRPr="006F70EB">
        <w:rPr>
          <w:rFonts w:cstheme="minorHAnsi"/>
          <w:b/>
          <w:bCs/>
        </w:rPr>
        <w:t xml:space="preserve">: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0"/>
        <w:gridCol w:w="8496"/>
      </w:tblGrid>
      <w:tr w:rsidR="007C2DF9" w:rsidRPr="006F70EB" w14:paraId="23E91F5C" w14:textId="77777777" w:rsidTr="007C2DF9">
        <w:tc>
          <w:tcPr>
            <w:tcW w:w="260" w:type="pct"/>
            <w:hideMark/>
          </w:tcPr>
          <w:p w14:paraId="28BF5E81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1.</w:t>
            </w:r>
          </w:p>
        </w:tc>
        <w:tc>
          <w:tcPr>
            <w:tcW w:w="4712" w:type="pct"/>
            <w:hideMark/>
          </w:tcPr>
          <w:p w14:paraId="50994B43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"Attention Deficit and Disruptive Behavior Disorders"/ or Attention Deficit Disorder with Hyperactivity/</w:t>
            </w:r>
          </w:p>
        </w:tc>
      </w:tr>
      <w:tr w:rsidR="007C2DF9" w:rsidRPr="006F70EB" w14:paraId="2BECE129" w14:textId="77777777" w:rsidTr="007C2DF9">
        <w:tc>
          <w:tcPr>
            <w:tcW w:w="260" w:type="pct"/>
            <w:hideMark/>
          </w:tcPr>
          <w:p w14:paraId="4164D3FB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2.</w:t>
            </w:r>
          </w:p>
        </w:tc>
        <w:tc>
          <w:tcPr>
            <w:tcW w:w="4712" w:type="pct"/>
            <w:hideMark/>
          </w:tcPr>
          <w:p w14:paraId="54250991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((attenti* or disrupt*) adj3 (adolescent* or adult* or behav* or child* or class or classes or classroom* or condition* or difficult* or disorder* or learn* or people or person* or poor or problem* or process* or youngster*)).ti.</w:t>
            </w:r>
          </w:p>
        </w:tc>
      </w:tr>
      <w:tr w:rsidR="007C2DF9" w:rsidRPr="006F70EB" w14:paraId="03F08FDD" w14:textId="77777777" w:rsidTr="007C2DF9">
        <w:tc>
          <w:tcPr>
            <w:tcW w:w="260" w:type="pct"/>
            <w:hideMark/>
          </w:tcPr>
          <w:p w14:paraId="3986A16F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3.</w:t>
            </w:r>
          </w:p>
        </w:tc>
        <w:tc>
          <w:tcPr>
            <w:tcW w:w="4712" w:type="pct"/>
            <w:hideMark/>
          </w:tcPr>
          <w:p w14:paraId="7CEBFA5C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((attenti* or disrupt*) adj3 disorder*).ab.</w:t>
            </w:r>
          </w:p>
        </w:tc>
      </w:tr>
      <w:tr w:rsidR="007C2DF9" w:rsidRPr="006F70EB" w14:paraId="228815E5" w14:textId="77777777" w:rsidTr="007C2DF9">
        <w:tc>
          <w:tcPr>
            <w:tcW w:w="260" w:type="pct"/>
            <w:hideMark/>
          </w:tcPr>
          <w:p w14:paraId="3ECBCF1A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4.</w:t>
            </w:r>
          </w:p>
        </w:tc>
        <w:tc>
          <w:tcPr>
            <w:tcW w:w="4712" w:type="pct"/>
            <w:hideMark/>
          </w:tcPr>
          <w:p w14:paraId="2BD4ECAB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(adhd or addh or ad hd or ad??hd).ti,ab.</w:t>
            </w:r>
          </w:p>
        </w:tc>
      </w:tr>
      <w:tr w:rsidR="007C2DF9" w:rsidRPr="006F70EB" w14:paraId="6B2A629E" w14:textId="77777777" w:rsidTr="007C2DF9">
        <w:tc>
          <w:tcPr>
            <w:tcW w:w="260" w:type="pct"/>
            <w:hideMark/>
          </w:tcPr>
          <w:p w14:paraId="59BCA764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5.</w:t>
            </w:r>
          </w:p>
        </w:tc>
        <w:tc>
          <w:tcPr>
            <w:tcW w:w="4712" w:type="pct"/>
            <w:hideMark/>
          </w:tcPr>
          <w:p w14:paraId="356E7FD2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(attenti* adj3 deficit*).ti,ab.</w:t>
            </w:r>
          </w:p>
        </w:tc>
      </w:tr>
      <w:tr w:rsidR="007C2DF9" w:rsidRPr="006F70EB" w14:paraId="0117CB09" w14:textId="77777777" w:rsidTr="007C2DF9">
        <w:tc>
          <w:tcPr>
            <w:tcW w:w="260" w:type="pct"/>
            <w:hideMark/>
          </w:tcPr>
          <w:p w14:paraId="5416449A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6.</w:t>
            </w:r>
          </w:p>
        </w:tc>
        <w:tc>
          <w:tcPr>
            <w:tcW w:w="4712" w:type="pct"/>
            <w:hideMark/>
          </w:tcPr>
          <w:p w14:paraId="7552B5DD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(((hyperkin* or hyper kin*) adj1 (syndrome* or disorder*)) or hkd).ti,ab.</w:t>
            </w:r>
          </w:p>
        </w:tc>
      </w:tr>
      <w:tr w:rsidR="007C2DF9" w:rsidRPr="006F70EB" w14:paraId="0DE3C531" w14:textId="77777777" w:rsidTr="007C2DF9">
        <w:tc>
          <w:tcPr>
            <w:tcW w:w="260" w:type="pct"/>
            <w:hideMark/>
          </w:tcPr>
          <w:p w14:paraId="08D4D364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7.</w:t>
            </w:r>
          </w:p>
        </w:tc>
        <w:tc>
          <w:tcPr>
            <w:tcW w:w="4712" w:type="pct"/>
            <w:hideMark/>
          </w:tcPr>
          <w:p w14:paraId="67BE62DE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(minimal brain adj2 (dysfunct* or disorder*)).ti,ab.</w:t>
            </w:r>
          </w:p>
        </w:tc>
      </w:tr>
      <w:tr w:rsidR="007C2DF9" w:rsidRPr="006F70EB" w14:paraId="14F2CD6F" w14:textId="77777777" w:rsidTr="007C2DF9">
        <w:tc>
          <w:tcPr>
            <w:tcW w:w="260" w:type="pct"/>
            <w:hideMark/>
          </w:tcPr>
          <w:p w14:paraId="76109F32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8.</w:t>
            </w:r>
          </w:p>
        </w:tc>
        <w:tc>
          <w:tcPr>
            <w:tcW w:w="4712" w:type="pct"/>
            <w:hideMark/>
          </w:tcPr>
          <w:p w14:paraId="76B83C6B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1 or 2 or 3 or 4 or 5 or 6 or 7</w:t>
            </w:r>
          </w:p>
        </w:tc>
      </w:tr>
      <w:tr w:rsidR="007C2DF9" w:rsidRPr="006F70EB" w14:paraId="15E9B22F" w14:textId="77777777" w:rsidTr="007C2DF9">
        <w:tc>
          <w:tcPr>
            <w:tcW w:w="260" w:type="pct"/>
            <w:hideMark/>
          </w:tcPr>
          <w:p w14:paraId="41BFD8D7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9.</w:t>
            </w:r>
          </w:p>
        </w:tc>
        <w:tc>
          <w:tcPr>
            <w:tcW w:w="4712" w:type="pct"/>
            <w:hideMark/>
          </w:tcPr>
          <w:p w14:paraId="77EE8ED0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Mobile Applications/</w:t>
            </w:r>
          </w:p>
        </w:tc>
      </w:tr>
      <w:tr w:rsidR="007C2DF9" w:rsidRPr="006F70EB" w14:paraId="07F06426" w14:textId="77777777" w:rsidTr="007C2DF9">
        <w:tc>
          <w:tcPr>
            <w:tcW w:w="260" w:type="pct"/>
            <w:hideMark/>
          </w:tcPr>
          <w:p w14:paraId="416568DA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10.</w:t>
            </w:r>
          </w:p>
        </w:tc>
        <w:tc>
          <w:tcPr>
            <w:tcW w:w="4712" w:type="pct"/>
            <w:hideMark/>
          </w:tcPr>
          <w:p w14:paraId="6A743A60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exp Internet/</w:t>
            </w:r>
          </w:p>
        </w:tc>
      </w:tr>
      <w:tr w:rsidR="007C2DF9" w:rsidRPr="006F70EB" w14:paraId="5F74572A" w14:textId="77777777" w:rsidTr="007C2DF9">
        <w:tc>
          <w:tcPr>
            <w:tcW w:w="260" w:type="pct"/>
            <w:hideMark/>
          </w:tcPr>
          <w:p w14:paraId="2C3EAF2B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11.</w:t>
            </w:r>
          </w:p>
        </w:tc>
        <w:tc>
          <w:tcPr>
            <w:tcW w:w="4712" w:type="pct"/>
            <w:hideMark/>
          </w:tcPr>
          <w:p w14:paraId="7BD2C249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exp Cell Phone/</w:t>
            </w:r>
          </w:p>
        </w:tc>
      </w:tr>
      <w:tr w:rsidR="007C2DF9" w:rsidRPr="006F70EB" w14:paraId="6C81144A" w14:textId="77777777" w:rsidTr="007C2DF9">
        <w:tc>
          <w:tcPr>
            <w:tcW w:w="260" w:type="pct"/>
            <w:hideMark/>
          </w:tcPr>
          <w:p w14:paraId="0D40CEA3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12.</w:t>
            </w:r>
          </w:p>
        </w:tc>
        <w:tc>
          <w:tcPr>
            <w:tcW w:w="4712" w:type="pct"/>
            <w:hideMark/>
          </w:tcPr>
          <w:p w14:paraId="0A43F7AB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exp Computers, Handheld/</w:t>
            </w:r>
          </w:p>
        </w:tc>
      </w:tr>
      <w:tr w:rsidR="007C2DF9" w:rsidRPr="006F70EB" w14:paraId="76DCDBFF" w14:textId="77777777" w:rsidTr="007C2DF9">
        <w:tc>
          <w:tcPr>
            <w:tcW w:w="260" w:type="pct"/>
            <w:hideMark/>
          </w:tcPr>
          <w:p w14:paraId="2EF44B6D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13.</w:t>
            </w:r>
          </w:p>
        </w:tc>
        <w:tc>
          <w:tcPr>
            <w:tcW w:w="4712" w:type="pct"/>
            <w:hideMark/>
          </w:tcPr>
          <w:p w14:paraId="6CFE67B1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Medical Informatics Applications/</w:t>
            </w:r>
          </w:p>
        </w:tc>
      </w:tr>
      <w:tr w:rsidR="007C2DF9" w:rsidRPr="006F70EB" w14:paraId="2BF2B0CC" w14:textId="77777777" w:rsidTr="007C2DF9">
        <w:tc>
          <w:tcPr>
            <w:tcW w:w="260" w:type="pct"/>
            <w:hideMark/>
          </w:tcPr>
          <w:p w14:paraId="11F0B8A8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14.</w:t>
            </w:r>
          </w:p>
        </w:tc>
        <w:tc>
          <w:tcPr>
            <w:tcW w:w="4712" w:type="pct"/>
            <w:hideMark/>
          </w:tcPr>
          <w:p w14:paraId="5AE8B19D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Therapy, Computer-Assisted/</w:t>
            </w:r>
          </w:p>
        </w:tc>
      </w:tr>
      <w:tr w:rsidR="007C2DF9" w:rsidRPr="006F70EB" w14:paraId="1A01D8E3" w14:textId="77777777" w:rsidTr="007C2DF9">
        <w:tc>
          <w:tcPr>
            <w:tcW w:w="260" w:type="pct"/>
            <w:hideMark/>
          </w:tcPr>
          <w:p w14:paraId="18755702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15.</w:t>
            </w:r>
          </w:p>
        </w:tc>
        <w:tc>
          <w:tcPr>
            <w:tcW w:w="4712" w:type="pct"/>
            <w:hideMark/>
          </w:tcPr>
          <w:p w14:paraId="6897937C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(app or apps).ti,ab.</w:t>
            </w:r>
          </w:p>
        </w:tc>
      </w:tr>
      <w:tr w:rsidR="007C2DF9" w:rsidRPr="006F70EB" w14:paraId="39554925" w14:textId="77777777" w:rsidTr="007C2DF9">
        <w:tc>
          <w:tcPr>
            <w:tcW w:w="260" w:type="pct"/>
            <w:hideMark/>
          </w:tcPr>
          <w:p w14:paraId="53EA31F6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16.</w:t>
            </w:r>
          </w:p>
        </w:tc>
        <w:tc>
          <w:tcPr>
            <w:tcW w:w="4712" w:type="pct"/>
            <w:hideMark/>
          </w:tcPr>
          <w:p w14:paraId="5A8B9EBB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(online or web or internet or digital*).ti.</w:t>
            </w:r>
          </w:p>
        </w:tc>
      </w:tr>
      <w:tr w:rsidR="007C2DF9" w:rsidRPr="006F70EB" w14:paraId="71F66197" w14:textId="77777777" w:rsidTr="007C2DF9">
        <w:tc>
          <w:tcPr>
            <w:tcW w:w="260" w:type="pct"/>
            <w:hideMark/>
          </w:tcPr>
          <w:p w14:paraId="17E3E8C9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17.</w:t>
            </w:r>
          </w:p>
        </w:tc>
        <w:tc>
          <w:tcPr>
            <w:tcW w:w="4712" w:type="pct"/>
            <w:hideMark/>
          </w:tcPr>
          <w:p w14:paraId="1D66206B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((online or web or internet or digital*) adj3 (based or application* or intervention* or program* or therap*)).ab.</w:t>
            </w:r>
          </w:p>
        </w:tc>
      </w:tr>
      <w:tr w:rsidR="007C2DF9" w:rsidRPr="006F70EB" w14:paraId="385B7F88" w14:textId="77777777" w:rsidTr="007C2DF9">
        <w:tc>
          <w:tcPr>
            <w:tcW w:w="260" w:type="pct"/>
            <w:hideMark/>
          </w:tcPr>
          <w:p w14:paraId="140ACAF4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18.</w:t>
            </w:r>
          </w:p>
        </w:tc>
        <w:tc>
          <w:tcPr>
            <w:tcW w:w="4712" w:type="pct"/>
            <w:hideMark/>
          </w:tcPr>
          <w:p w14:paraId="7D18B819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(phone* or telephone* or smartphone* or cellphone* or smartwatch*).ti.</w:t>
            </w:r>
          </w:p>
        </w:tc>
      </w:tr>
      <w:tr w:rsidR="007C2DF9" w:rsidRPr="006F70EB" w14:paraId="05D3E7C1" w14:textId="77777777" w:rsidTr="007C2DF9">
        <w:tc>
          <w:tcPr>
            <w:tcW w:w="260" w:type="pct"/>
            <w:hideMark/>
          </w:tcPr>
          <w:p w14:paraId="29386630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19.</w:t>
            </w:r>
          </w:p>
        </w:tc>
        <w:tc>
          <w:tcPr>
            <w:tcW w:w="4712" w:type="pct"/>
            <w:hideMark/>
          </w:tcPr>
          <w:p w14:paraId="73B51AD9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((phone* or telephone* or smartphone* or cellphone* or smartwatch*) adj3 (based or application* or intervention* or program* or therap*)).ab.</w:t>
            </w:r>
          </w:p>
        </w:tc>
      </w:tr>
      <w:tr w:rsidR="007C2DF9" w:rsidRPr="006F70EB" w14:paraId="6231974D" w14:textId="77777777" w:rsidTr="007C2DF9">
        <w:tc>
          <w:tcPr>
            <w:tcW w:w="260" w:type="pct"/>
            <w:hideMark/>
          </w:tcPr>
          <w:p w14:paraId="2D6E8066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20.</w:t>
            </w:r>
          </w:p>
        </w:tc>
        <w:tc>
          <w:tcPr>
            <w:tcW w:w="4712" w:type="pct"/>
            <w:hideMark/>
          </w:tcPr>
          <w:p w14:paraId="0340A61F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(mobile health or mhealth or m-health or ehealth or e-health or emental or e-mental).ti.</w:t>
            </w:r>
          </w:p>
        </w:tc>
      </w:tr>
      <w:tr w:rsidR="007C2DF9" w:rsidRPr="006F70EB" w14:paraId="313A13D2" w14:textId="77777777" w:rsidTr="007C2DF9">
        <w:tc>
          <w:tcPr>
            <w:tcW w:w="260" w:type="pct"/>
            <w:hideMark/>
          </w:tcPr>
          <w:p w14:paraId="23864CFA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21.</w:t>
            </w:r>
          </w:p>
        </w:tc>
        <w:tc>
          <w:tcPr>
            <w:tcW w:w="4712" w:type="pct"/>
            <w:hideMark/>
          </w:tcPr>
          <w:p w14:paraId="7243E1CB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((mobile health or mhealth or m-health or ehealth or e-health or emental or e-mental) adj3 (based or application* or intervention* or program* or therap*)).ab.</w:t>
            </w:r>
          </w:p>
        </w:tc>
      </w:tr>
      <w:tr w:rsidR="007C2DF9" w:rsidRPr="006F70EB" w14:paraId="2CCCF10F" w14:textId="77777777" w:rsidTr="007C2DF9">
        <w:tc>
          <w:tcPr>
            <w:tcW w:w="260" w:type="pct"/>
            <w:hideMark/>
          </w:tcPr>
          <w:p w14:paraId="1C17287F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22.</w:t>
            </w:r>
          </w:p>
        </w:tc>
        <w:tc>
          <w:tcPr>
            <w:tcW w:w="4712" w:type="pct"/>
            <w:hideMark/>
          </w:tcPr>
          <w:p w14:paraId="3F79555F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(mobile* adj3 (based or application* or intervention* or device* or technolog*)).ti,ab.</w:t>
            </w:r>
          </w:p>
        </w:tc>
      </w:tr>
      <w:tr w:rsidR="007C2DF9" w:rsidRPr="006F70EB" w14:paraId="59900F53" w14:textId="77777777" w:rsidTr="007C2DF9">
        <w:tc>
          <w:tcPr>
            <w:tcW w:w="260" w:type="pct"/>
            <w:hideMark/>
          </w:tcPr>
          <w:p w14:paraId="4D48943B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23.</w:t>
            </w:r>
          </w:p>
        </w:tc>
        <w:tc>
          <w:tcPr>
            <w:tcW w:w="4712" w:type="pct"/>
            <w:hideMark/>
          </w:tcPr>
          <w:p w14:paraId="746B75B8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or/9-22</w:t>
            </w:r>
          </w:p>
        </w:tc>
      </w:tr>
      <w:tr w:rsidR="007C2DF9" w:rsidRPr="006F70EB" w14:paraId="6BC3430F" w14:textId="77777777" w:rsidTr="007C2DF9">
        <w:tc>
          <w:tcPr>
            <w:tcW w:w="260" w:type="pct"/>
            <w:hideMark/>
          </w:tcPr>
          <w:p w14:paraId="06A8CA2F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24.</w:t>
            </w:r>
          </w:p>
        </w:tc>
        <w:tc>
          <w:tcPr>
            <w:tcW w:w="4712" w:type="pct"/>
            <w:hideMark/>
          </w:tcPr>
          <w:p w14:paraId="14611730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exp Behavior Therapy/</w:t>
            </w:r>
          </w:p>
        </w:tc>
      </w:tr>
      <w:tr w:rsidR="007C2DF9" w:rsidRPr="006F70EB" w14:paraId="2B4F73B0" w14:textId="77777777" w:rsidTr="007C2DF9">
        <w:tc>
          <w:tcPr>
            <w:tcW w:w="260" w:type="pct"/>
            <w:hideMark/>
          </w:tcPr>
          <w:p w14:paraId="3CF08040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25.</w:t>
            </w:r>
          </w:p>
        </w:tc>
        <w:tc>
          <w:tcPr>
            <w:tcW w:w="4712" w:type="pct"/>
            <w:hideMark/>
          </w:tcPr>
          <w:p w14:paraId="7174DD01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exp *cognitive therapy/</w:t>
            </w:r>
          </w:p>
        </w:tc>
      </w:tr>
      <w:tr w:rsidR="007C2DF9" w:rsidRPr="006F70EB" w14:paraId="33CBEC96" w14:textId="77777777" w:rsidTr="007C2DF9">
        <w:tc>
          <w:tcPr>
            <w:tcW w:w="260" w:type="pct"/>
            <w:hideMark/>
          </w:tcPr>
          <w:p w14:paraId="2215F83D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26.</w:t>
            </w:r>
          </w:p>
        </w:tc>
        <w:tc>
          <w:tcPr>
            <w:tcW w:w="4712" w:type="pct"/>
            <w:hideMark/>
          </w:tcPr>
          <w:p w14:paraId="3FE0F2B5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*mindfulness/</w:t>
            </w:r>
          </w:p>
        </w:tc>
      </w:tr>
      <w:tr w:rsidR="007C2DF9" w:rsidRPr="006F70EB" w14:paraId="650505E6" w14:textId="77777777" w:rsidTr="007C2DF9">
        <w:tc>
          <w:tcPr>
            <w:tcW w:w="260" w:type="pct"/>
            <w:hideMark/>
          </w:tcPr>
          <w:p w14:paraId="3140005F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27.</w:t>
            </w:r>
          </w:p>
        </w:tc>
        <w:tc>
          <w:tcPr>
            <w:tcW w:w="4712" w:type="pct"/>
            <w:hideMark/>
          </w:tcPr>
          <w:p w14:paraId="7F5B1A18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(therap* or psychotherap*).ti,ab.</w:t>
            </w:r>
          </w:p>
        </w:tc>
      </w:tr>
      <w:tr w:rsidR="007C2DF9" w:rsidRPr="006F70EB" w14:paraId="7359D49F" w14:textId="77777777" w:rsidTr="007C2DF9">
        <w:tc>
          <w:tcPr>
            <w:tcW w:w="260" w:type="pct"/>
            <w:hideMark/>
          </w:tcPr>
          <w:p w14:paraId="0CC03A13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28.</w:t>
            </w:r>
          </w:p>
        </w:tc>
        <w:tc>
          <w:tcPr>
            <w:tcW w:w="4712" w:type="pct"/>
            <w:hideMark/>
          </w:tcPr>
          <w:p w14:paraId="4580A57F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(cbt or mindful*).ti,ab.</w:t>
            </w:r>
          </w:p>
        </w:tc>
      </w:tr>
      <w:tr w:rsidR="007C2DF9" w:rsidRPr="006F70EB" w14:paraId="285E8EF2" w14:textId="77777777" w:rsidTr="007C2DF9">
        <w:tc>
          <w:tcPr>
            <w:tcW w:w="260" w:type="pct"/>
            <w:hideMark/>
          </w:tcPr>
          <w:p w14:paraId="583ECFA5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29.</w:t>
            </w:r>
          </w:p>
        </w:tc>
        <w:tc>
          <w:tcPr>
            <w:tcW w:w="4712" w:type="pct"/>
            <w:hideMark/>
          </w:tcPr>
          <w:p w14:paraId="7CB0DEC1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((cognitive or cognition or behavio?r*) adj2 (therap* or psychotherap*)).ti,ab.</w:t>
            </w:r>
          </w:p>
        </w:tc>
      </w:tr>
      <w:tr w:rsidR="007C2DF9" w:rsidRPr="006F70EB" w14:paraId="52AE460F" w14:textId="77777777" w:rsidTr="007C2DF9">
        <w:tc>
          <w:tcPr>
            <w:tcW w:w="260" w:type="pct"/>
            <w:hideMark/>
          </w:tcPr>
          <w:p w14:paraId="4E9EA4EB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30.</w:t>
            </w:r>
          </w:p>
        </w:tc>
        <w:tc>
          <w:tcPr>
            <w:tcW w:w="4712" w:type="pct"/>
            <w:hideMark/>
          </w:tcPr>
          <w:p w14:paraId="37299E64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(psych* adj2 (therap* or treatment*)).ti,ab.</w:t>
            </w:r>
          </w:p>
        </w:tc>
      </w:tr>
      <w:tr w:rsidR="007C2DF9" w:rsidRPr="006F70EB" w14:paraId="61605B35" w14:textId="77777777" w:rsidTr="007C2DF9">
        <w:tc>
          <w:tcPr>
            <w:tcW w:w="260" w:type="pct"/>
            <w:hideMark/>
          </w:tcPr>
          <w:p w14:paraId="02C27E3A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31.</w:t>
            </w:r>
          </w:p>
        </w:tc>
        <w:tc>
          <w:tcPr>
            <w:tcW w:w="4712" w:type="pct"/>
            <w:hideMark/>
          </w:tcPr>
          <w:p w14:paraId="7A712333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"psychoeducation".ti,ab.</w:t>
            </w:r>
          </w:p>
        </w:tc>
      </w:tr>
      <w:tr w:rsidR="007C2DF9" w:rsidRPr="006F70EB" w14:paraId="1CEE7F61" w14:textId="77777777" w:rsidTr="007C2DF9">
        <w:tc>
          <w:tcPr>
            <w:tcW w:w="260" w:type="pct"/>
            <w:hideMark/>
          </w:tcPr>
          <w:p w14:paraId="4897DE70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32.</w:t>
            </w:r>
          </w:p>
        </w:tc>
        <w:tc>
          <w:tcPr>
            <w:tcW w:w="4712" w:type="pct"/>
            <w:hideMark/>
          </w:tcPr>
          <w:p w14:paraId="053D54E5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adaptation, psychological/ or feedback, psychological/</w:t>
            </w:r>
          </w:p>
        </w:tc>
      </w:tr>
      <w:tr w:rsidR="007C2DF9" w:rsidRPr="006F70EB" w14:paraId="5195A5CC" w14:textId="77777777" w:rsidTr="007C2DF9">
        <w:tc>
          <w:tcPr>
            <w:tcW w:w="260" w:type="pct"/>
            <w:hideMark/>
          </w:tcPr>
          <w:p w14:paraId="049969D5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33.</w:t>
            </w:r>
          </w:p>
        </w:tc>
        <w:tc>
          <w:tcPr>
            <w:tcW w:w="4712" w:type="pct"/>
            <w:hideMark/>
          </w:tcPr>
          <w:p w14:paraId="0C7DCFB2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feedback, psychological/ or psychosocial intervention/ or psychotherapy, brief/</w:t>
            </w:r>
          </w:p>
        </w:tc>
      </w:tr>
      <w:tr w:rsidR="007C2DF9" w:rsidRPr="006F70EB" w14:paraId="74F33DCA" w14:textId="77777777" w:rsidTr="007C2DF9">
        <w:tc>
          <w:tcPr>
            <w:tcW w:w="260" w:type="pct"/>
            <w:hideMark/>
          </w:tcPr>
          <w:p w14:paraId="75065D8B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34.</w:t>
            </w:r>
          </w:p>
        </w:tc>
        <w:tc>
          <w:tcPr>
            <w:tcW w:w="4712" w:type="pct"/>
            <w:hideMark/>
          </w:tcPr>
          <w:p w14:paraId="103FA6EB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or/24-33</w:t>
            </w:r>
          </w:p>
        </w:tc>
      </w:tr>
      <w:tr w:rsidR="007C2DF9" w:rsidRPr="006F70EB" w14:paraId="03DE8D3A" w14:textId="77777777" w:rsidTr="007C2DF9">
        <w:tc>
          <w:tcPr>
            <w:tcW w:w="260" w:type="pct"/>
            <w:hideMark/>
          </w:tcPr>
          <w:p w14:paraId="329665F8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35.</w:t>
            </w:r>
          </w:p>
        </w:tc>
        <w:tc>
          <w:tcPr>
            <w:tcW w:w="4712" w:type="pct"/>
            <w:hideMark/>
          </w:tcPr>
          <w:p w14:paraId="4ED2B109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exp exercise/</w:t>
            </w:r>
          </w:p>
        </w:tc>
      </w:tr>
      <w:tr w:rsidR="007C2DF9" w:rsidRPr="006F70EB" w14:paraId="65DA6FA1" w14:textId="77777777" w:rsidTr="007C2DF9">
        <w:tc>
          <w:tcPr>
            <w:tcW w:w="260" w:type="pct"/>
            <w:hideMark/>
          </w:tcPr>
          <w:p w14:paraId="0BDC8D37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36.</w:t>
            </w:r>
          </w:p>
        </w:tc>
        <w:tc>
          <w:tcPr>
            <w:tcW w:w="4712" w:type="pct"/>
            <w:hideMark/>
          </w:tcPr>
          <w:p w14:paraId="272231BA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exp exercise therapy/</w:t>
            </w:r>
          </w:p>
        </w:tc>
      </w:tr>
      <w:tr w:rsidR="007C2DF9" w:rsidRPr="006F70EB" w14:paraId="565FA602" w14:textId="77777777" w:rsidTr="007C2DF9">
        <w:tc>
          <w:tcPr>
            <w:tcW w:w="260" w:type="pct"/>
            <w:hideMark/>
          </w:tcPr>
          <w:p w14:paraId="07F96323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37.</w:t>
            </w:r>
          </w:p>
        </w:tc>
        <w:tc>
          <w:tcPr>
            <w:tcW w:w="4712" w:type="pct"/>
            <w:hideMark/>
          </w:tcPr>
          <w:p w14:paraId="055CDB8F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exp "physical education and training"/</w:t>
            </w:r>
          </w:p>
        </w:tc>
      </w:tr>
      <w:tr w:rsidR="007C2DF9" w:rsidRPr="006F70EB" w14:paraId="0348498C" w14:textId="77777777" w:rsidTr="007C2DF9">
        <w:tc>
          <w:tcPr>
            <w:tcW w:w="260" w:type="pct"/>
            <w:hideMark/>
          </w:tcPr>
          <w:p w14:paraId="2E70893F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lastRenderedPageBreak/>
              <w:t>38.</w:t>
            </w:r>
          </w:p>
        </w:tc>
        <w:tc>
          <w:tcPr>
            <w:tcW w:w="4712" w:type="pct"/>
            <w:hideMark/>
          </w:tcPr>
          <w:p w14:paraId="2E4E0CA8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(pilates or yoga or mckenzie or feldenkrais or swim* or walk* or run* or jog* or treadmill* or tread mill*).ti,ab.</w:t>
            </w:r>
          </w:p>
        </w:tc>
      </w:tr>
      <w:tr w:rsidR="007C2DF9" w:rsidRPr="006F70EB" w14:paraId="0AE0946B" w14:textId="77777777" w:rsidTr="007C2DF9">
        <w:tc>
          <w:tcPr>
            <w:tcW w:w="260" w:type="pct"/>
            <w:hideMark/>
          </w:tcPr>
          <w:p w14:paraId="073A4266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39.</w:t>
            </w:r>
          </w:p>
        </w:tc>
        <w:tc>
          <w:tcPr>
            <w:tcW w:w="4712" w:type="pct"/>
            <w:hideMark/>
          </w:tcPr>
          <w:p w14:paraId="611201EC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(aerobic* adj (exercise* or train* or therap*)).ti,ab.</w:t>
            </w:r>
          </w:p>
        </w:tc>
      </w:tr>
      <w:tr w:rsidR="007C2DF9" w:rsidRPr="006F70EB" w14:paraId="596F6855" w14:textId="77777777" w:rsidTr="007C2DF9">
        <w:tc>
          <w:tcPr>
            <w:tcW w:w="260" w:type="pct"/>
            <w:hideMark/>
          </w:tcPr>
          <w:p w14:paraId="64AA8152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40.</w:t>
            </w:r>
          </w:p>
        </w:tc>
        <w:tc>
          <w:tcPr>
            <w:tcW w:w="4712" w:type="pct"/>
            <w:hideMark/>
          </w:tcPr>
          <w:p w14:paraId="7C300652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((corrective* or biomechanic*) adj (exercise* or train* or therap*)).ti,ab.</w:t>
            </w:r>
          </w:p>
        </w:tc>
      </w:tr>
      <w:tr w:rsidR="007C2DF9" w:rsidRPr="006F70EB" w14:paraId="4825892F" w14:textId="77777777" w:rsidTr="007C2DF9">
        <w:tc>
          <w:tcPr>
            <w:tcW w:w="260" w:type="pct"/>
            <w:hideMark/>
          </w:tcPr>
          <w:p w14:paraId="220257FA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41.</w:t>
            </w:r>
          </w:p>
        </w:tc>
        <w:tc>
          <w:tcPr>
            <w:tcW w:w="4712" w:type="pct"/>
            <w:hideMark/>
          </w:tcPr>
          <w:p w14:paraId="4EF5D628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(stretch* adj3 (active* or passive* or relax* or static* or dynamic* or gentl* or ballistic* or force* or isometric or technique* or exercis* or therap*)).ti,ab.</w:t>
            </w:r>
          </w:p>
        </w:tc>
      </w:tr>
      <w:tr w:rsidR="007C2DF9" w:rsidRPr="006F70EB" w14:paraId="3C393FC5" w14:textId="77777777" w:rsidTr="007C2DF9">
        <w:tc>
          <w:tcPr>
            <w:tcW w:w="260" w:type="pct"/>
            <w:hideMark/>
          </w:tcPr>
          <w:p w14:paraId="630CA2F1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42.</w:t>
            </w:r>
          </w:p>
        </w:tc>
        <w:tc>
          <w:tcPr>
            <w:tcW w:w="4712" w:type="pct"/>
            <w:hideMark/>
          </w:tcPr>
          <w:p w14:paraId="76D3F3B4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((strength* or stabil* or program* or train* or therap* or technique* or treat*) adj3 exercise*).ti,ab.</w:t>
            </w:r>
          </w:p>
        </w:tc>
      </w:tr>
      <w:tr w:rsidR="007C2DF9" w:rsidRPr="006F70EB" w14:paraId="76C2CC56" w14:textId="77777777" w:rsidTr="007C2DF9">
        <w:tc>
          <w:tcPr>
            <w:tcW w:w="260" w:type="pct"/>
            <w:hideMark/>
          </w:tcPr>
          <w:p w14:paraId="7B503A4F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43.</w:t>
            </w:r>
          </w:p>
        </w:tc>
        <w:tc>
          <w:tcPr>
            <w:tcW w:w="4712" w:type="pct"/>
            <w:hideMark/>
          </w:tcPr>
          <w:p w14:paraId="4FD9EF6B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(fitness* adj3 (program* or train* or therap*)).ti,ab.</w:t>
            </w:r>
          </w:p>
        </w:tc>
      </w:tr>
      <w:tr w:rsidR="007C2DF9" w:rsidRPr="006F70EB" w14:paraId="76F99563" w14:textId="77777777" w:rsidTr="007C2DF9">
        <w:tc>
          <w:tcPr>
            <w:tcW w:w="260" w:type="pct"/>
            <w:hideMark/>
          </w:tcPr>
          <w:p w14:paraId="2A25F1BC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44.</w:t>
            </w:r>
          </w:p>
        </w:tc>
        <w:tc>
          <w:tcPr>
            <w:tcW w:w="4712" w:type="pct"/>
            <w:hideMark/>
          </w:tcPr>
          <w:p w14:paraId="0CB781C2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(tai ji or tai chi or taichi or taiji or taijiquan).ti,ab.</w:t>
            </w:r>
          </w:p>
        </w:tc>
      </w:tr>
      <w:tr w:rsidR="007C2DF9" w:rsidRPr="006F70EB" w14:paraId="1A86358A" w14:textId="77777777" w:rsidTr="007C2DF9">
        <w:tc>
          <w:tcPr>
            <w:tcW w:w="260" w:type="pct"/>
            <w:hideMark/>
          </w:tcPr>
          <w:p w14:paraId="5FE4F3B8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45.</w:t>
            </w:r>
          </w:p>
        </w:tc>
        <w:tc>
          <w:tcPr>
            <w:tcW w:w="4712" w:type="pct"/>
            <w:hideMark/>
          </w:tcPr>
          <w:p w14:paraId="6D66C450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(qigong or ch'i k#ng or ch'i g#ng or chi k#ng or chi g#ng or qi k#ng or qi g#ng).ti,ab.</w:t>
            </w:r>
          </w:p>
        </w:tc>
      </w:tr>
      <w:tr w:rsidR="007C2DF9" w:rsidRPr="006F70EB" w14:paraId="38532D7D" w14:textId="77777777" w:rsidTr="007C2DF9">
        <w:tc>
          <w:tcPr>
            <w:tcW w:w="260" w:type="pct"/>
            <w:hideMark/>
          </w:tcPr>
          <w:p w14:paraId="29C0A801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46.</w:t>
            </w:r>
          </w:p>
        </w:tc>
        <w:tc>
          <w:tcPr>
            <w:tcW w:w="4712" w:type="pct"/>
            <w:hideMark/>
          </w:tcPr>
          <w:p w14:paraId="5EFA0308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yoga/</w:t>
            </w:r>
          </w:p>
        </w:tc>
      </w:tr>
      <w:tr w:rsidR="007C2DF9" w:rsidRPr="006F70EB" w14:paraId="7AE7E0B0" w14:textId="77777777" w:rsidTr="007C2DF9">
        <w:tc>
          <w:tcPr>
            <w:tcW w:w="260" w:type="pct"/>
            <w:hideMark/>
          </w:tcPr>
          <w:p w14:paraId="6A04D73E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47.</w:t>
            </w:r>
          </w:p>
        </w:tc>
        <w:tc>
          <w:tcPr>
            <w:tcW w:w="4712" w:type="pct"/>
            <w:hideMark/>
          </w:tcPr>
          <w:p w14:paraId="56C266A0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exercise movement techniques.mp. [mp=title,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</w:tc>
      </w:tr>
      <w:tr w:rsidR="007C2DF9" w:rsidRPr="006F70EB" w14:paraId="7FC429D8" w14:textId="77777777" w:rsidTr="007C2DF9">
        <w:tc>
          <w:tcPr>
            <w:tcW w:w="260" w:type="pct"/>
            <w:hideMark/>
          </w:tcPr>
          <w:p w14:paraId="2CA3B49A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48.</w:t>
            </w:r>
          </w:p>
        </w:tc>
        <w:tc>
          <w:tcPr>
            <w:tcW w:w="4712" w:type="pct"/>
            <w:hideMark/>
          </w:tcPr>
          <w:p w14:paraId="1F544ABE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Life Style/</w:t>
            </w:r>
          </w:p>
        </w:tc>
      </w:tr>
      <w:tr w:rsidR="007C2DF9" w:rsidRPr="006F70EB" w14:paraId="27A6BDFB" w14:textId="77777777" w:rsidTr="007C2DF9">
        <w:tc>
          <w:tcPr>
            <w:tcW w:w="260" w:type="pct"/>
            <w:hideMark/>
          </w:tcPr>
          <w:p w14:paraId="238646F8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49.</w:t>
            </w:r>
          </w:p>
        </w:tc>
        <w:tc>
          <w:tcPr>
            <w:tcW w:w="4712" w:type="pct"/>
            <w:hideMark/>
          </w:tcPr>
          <w:p w14:paraId="715D698A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or/35-48</w:t>
            </w:r>
          </w:p>
        </w:tc>
      </w:tr>
      <w:tr w:rsidR="007C2DF9" w:rsidRPr="006F70EB" w14:paraId="7D77427D" w14:textId="77777777" w:rsidTr="007C2DF9">
        <w:tc>
          <w:tcPr>
            <w:tcW w:w="260" w:type="pct"/>
            <w:hideMark/>
          </w:tcPr>
          <w:p w14:paraId="42D320C6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50.</w:t>
            </w:r>
          </w:p>
        </w:tc>
        <w:tc>
          <w:tcPr>
            <w:tcW w:w="4712" w:type="pct"/>
            <w:hideMark/>
          </w:tcPr>
          <w:p w14:paraId="389D168F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Self Help/</w:t>
            </w:r>
          </w:p>
        </w:tc>
      </w:tr>
      <w:tr w:rsidR="007C2DF9" w:rsidRPr="006F70EB" w14:paraId="64679F9F" w14:textId="77777777" w:rsidTr="007C2DF9">
        <w:tc>
          <w:tcPr>
            <w:tcW w:w="260" w:type="pct"/>
            <w:hideMark/>
          </w:tcPr>
          <w:p w14:paraId="633EADBE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51.</w:t>
            </w:r>
          </w:p>
        </w:tc>
        <w:tc>
          <w:tcPr>
            <w:tcW w:w="4712" w:type="pct"/>
            <w:hideMark/>
          </w:tcPr>
          <w:p w14:paraId="769C4749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Group Support/</w:t>
            </w:r>
          </w:p>
        </w:tc>
      </w:tr>
      <w:tr w:rsidR="007C2DF9" w:rsidRPr="006F70EB" w14:paraId="678DF22D" w14:textId="77777777" w:rsidTr="007C2DF9">
        <w:tc>
          <w:tcPr>
            <w:tcW w:w="260" w:type="pct"/>
            <w:hideMark/>
          </w:tcPr>
          <w:p w14:paraId="76638A60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52.</w:t>
            </w:r>
          </w:p>
        </w:tc>
        <w:tc>
          <w:tcPr>
            <w:tcW w:w="4712" w:type="pct"/>
            <w:hideMark/>
          </w:tcPr>
          <w:p w14:paraId="63C06921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support* group*.tw.</w:t>
            </w:r>
          </w:p>
        </w:tc>
      </w:tr>
      <w:tr w:rsidR="007C2DF9" w:rsidRPr="006F70EB" w14:paraId="6A323363" w14:textId="77777777" w:rsidTr="007C2DF9">
        <w:tc>
          <w:tcPr>
            <w:tcW w:w="260" w:type="pct"/>
            <w:hideMark/>
          </w:tcPr>
          <w:p w14:paraId="4B90845C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53.</w:t>
            </w:r>
          </w:p>
        </w:tc>
        <w:tc>
          <w:tcPr>
            <w:tcW w:w="4712" w:type="pct"/>
            <w:hideMark/>
          </w:tcPr>
          <w:p w14:paraId="0232995D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group* support*.tw.</w:t>
            </w:r>
          </w:p>
        </w:tc>
      </w:tr>
      <w:tr w:rsidR="007C2DF9" w:rsidRPr="006F70EB" w14:paraId="5567C806" w14:textId="77777777" w:rsidTr="007C2DF9">
        <w:tc>
          <w:tcPr>
            <w:tcW w:w="260" w:type="pct"/>
            <w:hideMark/>
          </w:tcPr>
          <w:p w14:paraId="22EA5C6C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54.</w:t>
            </w:r>
          </w:p>
        </w:tc>
        <w:tc>
          <w:tcPr>
            <w:tcW w:w="4712" w:type="pct"/>
            <w:hideMark/>
          </w:tcPr>
          <w:p w14:paraId="13E86498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peer* support*.tw.</w:t>
            </w:r>
          </w:p>
        </w:tc>
      </w:tr>
      <w:tr w:rsidR="007C2DF9" w:rsidRPr="006F70EB" w14:paraId="29DD7308" w14:textId="77777777" w:rsidTr="007C2DF9">
        <w:tc>
          <w:tcPr>
            <w:tcW w:w="260" w:type="pct"/>
            <w:hideMark/>
          </w:tcPr>
          <w:p w14:paraId="09717FD9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55.</w:t>
            </w:r>
          </w:p>
        </w:tc>
        <w:tc>
          <w:tcPr>
            <w:tcW w:w="4712" w:type="pct"/>
            <w:hideMark/>
          </w:tcPr>
          <w:p w14:paraId="6242705C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self help group*.tw.</w:t>
            </w:r>
          </w:p>
        </w:tc>
      </w:tr>
      <w:tr w:rsidR="007C2DF9" w:rsidRPr="006F70EB" w14:paraId="4B2A09E2" w14:textId="77777777" w:rsidTr="007C2DF9">
        <w:tc>
          <w:tcPr>
            <w:tcW w:w="260" w:type="pct"/>
            <w:hideMark/>
          </w:tcPr>
          <w:p w14:paraId="2F92CC2E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56.</w:t>
            </w:r>
          </w:p>
        </w:tc>
        <w:tc>
          <w:tcPr>
            <w:tcW w:w="4712" w:type="pct"/>
            <w:hideMark/>
          </w:tcPr>
          <w:p w14:paraId="2DAFC51F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(therapeutic adj social club*).tw.</w:t>
            </w:r>
          </w:p>
        </w:tc>
      </w:tr>
      <w:tr w:rsidR="007C2DF9" w:rsidRPr="006F70EB" w14:paraId="1643DB48" w14:textId="77777777" w:rsidTr="007C2DF9">
        <w:tc>
          <w:tcPr>
            <w:tcW w:w="260" w:type="pct"/>
            <w:hideMark/>
          </w:tcPr>
          <w:p w14:paraId="26C9F1DA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57.</w:t>
            </w:r>
          </w:p>
        </w:tc>
        <w:tc>
          <w:tcPr>
            <w:tcW w:w="4712" w:type="pct"/>
            <w:hideMark/>
          </w:tcPr>
          <w:p w14:paraId="2C500E5D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((nonmedical or non professional* or lay or layperson* or peer* or voluntary or patient) adj2 (instructor* or tutor* or educator* or consultant* or leader* or expert* or advisor* or facilitat* or deliver* or mentor* or led or guide* or aide* or run)).tw.</w:t>
            </w:r>
          </w:p>
        </w:tc>
      </w:tr>
      <w:tr w:rsidR="007C2DF9" w:rsidRPr="006F70EB" w14:paraId="5DCB6DF7" w14:textId="77777777" w:rsidTr="007C2DF9">
        <w:tc>
          <w:tcPr>
            <w:tcW w:w="260" w:type="pct"/>
            <w:hideMark/>
          </w:tcPr>
          <w:p w14:paraId="4440164C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58.</w:t>
            </w:r>
          </w:p>
        </w:tc>
        <w:tc>
          <w:tcPr>
            <w:tcW w:w="4712" w:type="pct"/>
            <w:hideMark/>
          </w:tcPr>
          <w:p w14:paraId="69A443D7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or/50-57</w:t>
            </w:r>
          </w:p>
        </w:tc>
      </w:tr>
      <w:tr w:rsidR="007C2DF9" w:rsidRPr="006F70EB" w14:paraId="499255E9" w14:textId="77777777" w:rsidTr="007C2DF9">
        <w:tc>
          <w:tcPr>
            <w:tcW w:w="260" w:type="pct"/>
            <w:hideMark/>
          </w:tcPr>
          <w:p w14:paraId="604674EB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59.</w:t>
            </w:r>
          </w:p>
        </w:tc>
        <w:tc>
          <w:tcPr>
            <w:tcW w:w="4712" w:type="pct"/>
            <w:hideMark/>
          </w:tcPr>
          <w:p w14:paraId="0A00538F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23 or 34 or 49 or 58</w:t>
            </w:r>
          </w:p>
        </w:tc>
      </w:tr>
      <w:tr w:rsidR="007C2DF9" w:rsidRPr="006F70EB" w14:paraId="2E1D323A" w14:textId="77777777" w:rsidTr="007C2DF9">
        <w:tc>
          <w:tcPr>
            <w:tcW w:w="260" w:type="pct"/>
            <w:hideMark/>
          </w:tcPr>
          <w:p w14:paraId="0DF6B7FF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60.</w:t>
            </w:r>
          </w:p>
        </w:tc>
        <w:tc>
          <w:tcPr>
            <w:tcW w:w="4712" w:type="pct"/>
            <w:hideMark/>
          </w:tcPr>
          <w:p w14:paraId="4CFD57C6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Adolescent/ or (adolescen* or teen*).ti,ab.</w:t>
            </w:r>
          </w:p>
        </w:tc>
      </w:tr>
      <w:tr w:rsidR="007C2DF9" w:rsidRPr="006F70EB" w14:paraId="3D2CC6B1" w14:textId="77777777" w:rsidTr="007C2DF9">
        <w:tc>
          <w:tcPr>
            <w:tcW w:w="260" w:type="pct"/>
            <w:hideMark/>
          </w:tcPr>
          <w:p w14:paraId="311CB91B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61.</w:t>
            </w:r>
          </w:p>
        </w:tc>
        <w:tc>
          <w:tcPr>
            <w:tcW w:w="4712" w:type="pct"/>
            <w:hideMark/>
          </w:tcPr>
          <w:p w14:paraId="35F61913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(assign* or allocat* or volunteer* or placebo*).ti,ab.</w:t>
            </w:r>
          </w:p>
        </w:tc>
      </w:tr>
      <w:tr w:rsidR="007C2DF9" w:rsidRPr="006F70EB" w14:paraId="5F872F8C" w14:textId="77777777" w:rsidTr="007C2DF9">
        <w:tc>
          <w:tcPr>
            <w:tcW w:w="260" w:type="pct"/>
            <w:hideMark/>
          </w:tcPr>
          <w:p w14:paraId="79CF5781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62.</w:t>
            </w:r>
          </w:p>
        </w:tc>
        <w:tc>
          <w:tcPr>
            <w:tcW w:w="4712" w:type="pct"/>
            <w:hideMark/>
          </w:tcPr>
          <w:p w14:paraId="225CDC96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exp controlled clinical trials as topic/ or feasibility studies/ or pilot projects/</w:t>
            </w:r>
          </w:p>
        </w:tc>
      </w:tr>
      <w:tr w:rsidR="007C2DF9" w:rsidRPr="006F70EB" w14:paraId="7D5CB7D6" w14:textId="77777777" w:rsidTr="007C2DF9">
        <w:tc>
          <w:tcPr>
            <w:tcW w:w="260" w:type="pct"/>
            <w:hideMark/>
          </w:tcPr>
          <w:p w14:paraId="6037EB85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63.</w:t>
            </w:r>
          </w:p>
        </w:tc>
        <w:tc>
          <w:tcPr>
            <w:tcW w:w="4712" w:type="pct"/>
            <w:hideMark/>
          </w:tcPr>
          <w:p w14:paraId="5C53291A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controlled clinical trial.pt.</w:t>
            </w:r>
          </w:p>
        </w:tc>
      </w:tr>
      <w:tr w:rsidR="007C2DF9" w:rsidRPr="006F70EB" w14:paraId="5A511DD1" w14:textId="77777777" w:rsidTr="007C2DF9">
        <w:tc>
          <w:tcPr>
            <w:tcW w:w="260" w:type="pct"/>
            <w:hideMark/>
          </w:tcPr>
          <w:p w14:paraId="6905946F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64.</w:t>
            </w:r>
          </w:p>
        </w:tc>
        <w:tc>
          <w:tcPr>
            <w:tcW w:w="4712" w:type="pct"/>
            <w:hideMark/>
          </w:tcPr>
          <w:p w14:paraId="161C64BB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randomi#ed.ab.</w:t>
            </w:r>
          </w:p>
        </w:tc>
      </w:tr>
      <w:tr w:rsidR="007C2DF9" w:rsidRPr="006F70EB" w14:paraId="3810230F" w14:textId="77777777" w:rsidTr="007C2DF9">
        <w:tc>
          <w:tcPr>
            <w:tcW w:w="260" w:type="pct"/>
            <w:hideMark/>
          </w:tcPr>
          <w:p w14:paraId="74F1CA7E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65.</w:t>
            </w:r>
          </w:p>
        </w:tc>
        <w:tc>
          <w:tcPr>
            <w:tcW w:w="4712" w:type="pct"/>
            <w:hideMark/>
          </w:tcPr>
          <w:p w14:paraId="7AF22F5E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trial.ab.</w:t>
            </w:r>
          </w:p>
        </w:tc>
      </w:tr>
      <w:tr w:rsidR="007C2DF9" w:rsidRPr="006F70EB" w14:paraId="35367338" w14:textId="77777777" w:rsidTr="007C2DF9">
        <w:tc>
          <w:tcPr>
            <w:tcW w:w="260" w:type="pct"/>
            <w:hideMark/>
          </w:tcPr>
          <w:p w14:paraId="5E1DBE4E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66.</w:t>
            </w:r>
          </w:p>
        </w:tc>
        <w:tc>
          <w:tcPr>
            <w:tcW w:w="4712" w:type="pct"/>
            <w:hideMark/>
          </w:tcPr>
          <w:p w14:paraId="361A9798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groups.ab.</w:t>
            </w:r>
          </w:p>
        </w:tc>
      </w:tr>
      <w:tr w:rsidR="007C2DF9" w:rsidRPr="006F70EB" w14:paraId="605967F7" w14:textId="77777777" w:rsidTr="007C2DF9">
        <w:tc>
          <w:tcPr>
            <w:tcW w:w="260" w:type="pct"/>
            <w:hideMark/>
          </w:tcPr>
          <w:p w14:paraId="04EEEC63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67.</w:t>
            </w:r>
          </w:p>
        </w:tc>
        <w:tc>
          <w:tcPr>
            <w:tcW w:w="4712" w:type="pct"/>
            <w:hideMark/>
          </w:tcPr>
          <w:p w14:paraId="5CEF388D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or/61-66</w:t>
            </w:r>
          </w:p>
        </w:tc>
      </w:tr>
      <w:tr w:rsidR="007C2DF9" w:rsidRPr="007C2DF9" w14:paraId="4F2BC37C" w14:textId="77777777" w:rsidTr="007C2DF9">
        <w:tc>
          <w:tcPr>
            <w:tcW w:w="260" w:type="pct"/>
            <w:hideMark/>
          </w:tcPr>
          <w:p w14:paraId="60F65A67" w14:textId="77777777" w:rsidR="007C2DF9" w:rsidRPr="006F70EB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68.</w:t>
            </w:r>
          </w:p>
        </w:tc>
        <w:tc>
          <w:tcPr>
            <w:tcW w:w="4712" w:type="pct"/>
            <w:hideMark/>
          </w:tcPr>
          <w:p w14:paraId="65F6FBEE" w14:textId="77777777" w:rsidR="007C2DF9" w:rsidRPr="007C2DF9" w:rsidRDefault="007C2DF9" w:rsidP="00F238D2">
            <w:pPr>
              <w:spacing w:line="180" w:lineRule="atLeast"/>
              <w:rPr>
                <w:rFonts w:eastAsia="Times New Roman" w:cstheme="minorHAnsi"/>
                <w:color w:val="0A0905"/>
                <w:lang w:eastAsia="en-GB"/>
              </w:rPr>
            </w:pPr>
            <w:r w:rsidRPr="006F70EB">
              <w:rPr>
                <w:rFonts w:eastAsia="Times New Roman" w:cstheme="minorHAnsi"/>
                <w:color w:val="0A0905"/>
                <w:lang w:eastAsia="en-GB"/>
              </w:rPr>
              <w:t>8 and 59 and 60 and 67</w:t>
            </w:r>
          </w:p>
        </w:tc>
      </w:tr>
    </w:tbl>
    <w:p w14:paraId="5CF746B5" w14:textId="77777777" w:rsidR="007C2DF9" w:rsidRPr="007C2DF9" w:rsidRDefault="007C2DF9" w:rsidP="007C2DF9">
      <w:pPr>
        <w:rPr>
          <w:rFonts w:cstheme="minorHAnsi"/>
        </w:rPr>
      </w:pPr>
      <w:r w:rsidRPr="007C2DF9">
        <w:rPr>
          <w:rFonts w:cstheme="minorHAnsi"/>
        </w:rPr>
        <w:br w:type="textWrapping" w:clear="all"/>
      </w:r>
    </w:p>
    <w:p w14:paraId="1AF8690C" w14:textId="77777777" w:rsidR="006D10C2" w:rsidRPr="007C2DF9" w:rsidRDefault="006D10C2">
      <w:pPr>
        <w:rPr>
          <w:rFonts w:cstheme="minorHAnsi"/>
        </w:rPr>
      </w:pPr>
    </w:p>
    <w:sectPr w:rsidR="006D10C2" w:rsidRPr="007C2D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A3D"/>
    <w:rsid w:val="00000D6F"/>
    <w:rsid w:val="000024A7"/>
    <w:rsid w:val="00014CA5"/>
    <w:rsid w:val="00023C11"/>
    <w:rsid w:val="00035C03"/>
    <w:rsid w:val="0004050A"/>
    <w:rsid w:val="00057854"/>
    <w:rsid w:val="0006691B"/>
    <w:rsid w:val="00094B18"/>
    <w:rsid w:val="000B51EE"/>
    <w:rsid w:val="000C5FC3"/>
    <w:rsid w:val="000F40C7"/>
    <w:rsid w:val="00113ED2"/>
    <w:rsid w:val="001440DF"/>
    <w:rsid w:val="001565A5"/>
    <w:rsid w:val="00160349"/>
    <w:rsid w:val="001B7745"/>
    <w:rsid w:val="001C12BD"/>
    <w:rsid w:val="001C4BBB"/>
    <w:rsid w:val="001F080B"/>
    <w:rsid w:val="002234BB"/>
    <w:rsid w:val="00232307"/>
    <w:rsid w:val="00246335"/>
    <w:rsid w:val="00246BC2"/>
    <w:rsid w:val="0025365B"/>
    <w:rsid w:val="00263B92"/>
    <w:rsid w:val="0027245C"/>
    <w:rsid w:val="0028039F"/>
    <w:rsid w:val="00296433"/>
    <w:rsid w:val="002A1ED3"/>
    <w:rsid w:val="002B7D63"/>
    <w:rsid w:val="002C774B"/>
    <w:rsid w:val="002D0ECD"/>
    <w:rsid w:val="00303F60"/>
    <w:rsid w:val="00317EDD"/>
    <w:rsid w:val="003429D1"/>
    <w:rsid w:val="00344A24"/>
    <w:rsid w:val="0035402B"/>
    <w:rsid w:val="00361A69"/>
    <w:rsid w:val="00365008"/>
    <w:rsid w:val="00445B83"/>
    <w:rsid w:val="00452DB2"/>
    <w:rsid w:val="00471A4D"/>
    <w:rsid w:val="00485B4E"/>
    <w:rsid w:val="004A4CE7"/>
    <w:rsid w:val="004B7169"/>
    <w:rsid w:val="004F5481"/>
    <w:rsid w:val="004F5D66"/>
    <w:rsid w:val="004F69A6"/>
    <w:rsid w:val="00525A64"/>
    <w:rsid w:val="00533597"/>
    <w:rsid w:val="00535D15"/>
    <w:rsid w:val="00554942"/>
    <w:rsid w:val="005938CD"/>
    <w:rsid w:val="00600D59"/>
    <w:rsid w:val="00604F87"/>
    <w:rsid w:val="00605FA2"/>
    <w:rsid w:val="006108F1"/>
    <w:rsid w:val="006352AC"/>
    <w:rsid w:val="006971B7"/>
    <w:rsid w:val="006A475A"/>
    <w:rsid w:val="006A4A1A"/>
    <w:rsid w:val="006C4A3D"/>
    <w:rsid w:val="006D0239"/>
    <w:rsid w:val="006D10C2"/>
    <w:rsid w:val="006D63FD"/>
    <w:rsid w:val="006D7049"/>
    <w:rsid w:val="006E5E0D"/>
    <w:rsid w:val="006E708E"/>
    <w:rsid w:val="006F70EB"/>
    <w:rsid w:val="0071374D"/>
    <w:rsid w:val="0075138F"/>
    <w:rsid w:val="00781822"/>
    <w:rsid w:val="007A321E"/>
    <w:rsid w:val="007C2DF9"/>
    <w:rsid w:val="008007FF"/>
    <w:rsid w:val="008046AD"/>
    <w:rsid w:val="00823BFF"/>
    <w:rsid w:val="0083003D"/>
    <w:rsid w:val="008428A0"/>
    <w:rsid w:val="00852527"/>
    <w:rsid w:val="0085351A"/>
    <w:rsid w:val="00853BE5"/>
    <w:rsid w:val="008D08BE"/>
    <w:rsid w:val="008D58A5"/>
    <w:rsid w:val="008E68CE"/>
    <w:rsid w:val="008F4EF9"/>
    <w:rsid w:val="0090788D"/>
    <w:rsid w:val="00922A52"/>
    <w:rsid w:val="009319D6"/>
    <w:rsid w:val="00933DA8"/>
    <w:rsid w:val="009357E3"/>
    <w:rsid w:val="00936DA5"/>
    <w:rsid w:val="00962140"/>
    <w:rsid w:val="00993F38"/>
    <w:rsid w:val="0099546C"/>
    <w:rsid w:val="00995846"/>
    <w:rsid w:val="009A2C2D"/>
    <w:rsid w:val="009B2A6B"/>
    <w:rsid w:val="009D1558"/>
    <w:rsid w:val="00A51EF0"/>
    <w:rsid w:val="00A7221B"/>
    <w:rsid w:val="00A91629"/>
    <w:rsid w:val="00AB5E49"/>
    <w:rsid w:val="00AC2370"/>
    <w:rsid w:val="00AD0B0E"/>
    <w:rsid w:val="00AD7409"/>
    <w:rsid w:val="00AE12C9"/>
    <w:rsid w:val="00AF1618"/>
    <w:rsid w:val="00AF3927"/>
    <w:rsid w:val="00B02CF6"/>
    <w:rsid w:val="00B0779F"/>
    <w:rsid w:val="00B13ABC"/>
    <w:rsid w:val="00B548AE"/>
    <w:rsid w:val="00B65F63"/>
    <w:rsid w:val="00B7435B"/>
    <w:rsid w:val="00B957D9"/>
    <w:rsid w:val="00BC3792"/>
    <w:rsid w:val="00BC3E36"/>
    <w:rsid w:val="00BC7E36"/>
    <w:rsid w:val="00BD5AC5"/>
    <w:rsid w:val="00C02336"/>
    <w:rsid w:val="00C36AB0"/>
    <w:rsid w:val="00C60350"/>
    <w:rsid w:val="00C811A9"/>
    <w:rsid w:val="00C96FDB"/>
    <w:rsid w:val="00CA27B9"/>
    <w:rsid w:val="00CC10EE"/>
    <w:rsid w:val="00CD29E3"/>
    <w:rsid w:val="00CF4959"/>
    <w:rsid w:val="00D16252"/>
    <w:rsid w:val="00D40483"/>
    <w:rsid w:val="00D631AD"/>
    <w:rsid w:val="00DA6F69"/>
    <w:rsid w:val="00E32845"/>
    <w:rsid w:val="00E43E90"/>
    <w:rsid w:val="00E47B66"/>
    <w:rsid w:val="00E530B7"/>
    <w:rsid w:val="00EA022A"/>
    <w:rsid w:val="00EB7F2E"/>
    <w:rsid w:val="00EC2DD8"/>
    <w:rsid w:val="00F02130"/>
    <w:rsid w:val="00F32F42"/>
    <w:rsid w:val="00F33A99"/>
    <w:rsid w:val="00F7067E"/>
    <w:rsid w:val="00F72510"/>
    <w:rsid w:val="00F7370F"/>
    <w:rsid w:val="00F74565"/>
    <w:rsid w:val="00F75731"/>
    <w:rsid w:val="00F75E8A"/>
    <w:rsid w:val="00FA3893"/>
    <w:rsid w:val="00FF3877"/>
    <w:rsid w:val="00FF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9A4A6"/>
  <w15:chartTrackingRefBased/>
  <w15:docId w15:val="{79E0B61F-0C61-E84F-B177-A6765F27C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6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6B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6BC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46BC2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328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28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28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28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2845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D404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300772">
          <w:marLeft w:val="103"/>
          <w:marRight w:val="1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86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352748">
                  <w:marLeft w:val="105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40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28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132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369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447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2255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82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613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1161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9964644">
          <w:marLeft w:val="103"/>
          <w:marRight w:val="1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23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35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89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04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08101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4466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5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83294">
          <w:marLeft w:val="0"/>
          <w:marRight w:val="0"/>
          <w:marTop w:val="0"/>
          <w:marBottom w:val="0"/>
          <w:divBdr>
            <w:top w:val="single" w:sz="6" w:space="2" w:color="DADADA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173469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83009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177802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39756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15323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59623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130477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17341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139153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65216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142745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01034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144214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3330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150315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93181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169064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33439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82000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43616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14270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41268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35403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91548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8874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64354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171357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37117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201444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42471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5950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4091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25232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17619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110677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10711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140333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88631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69364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52693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123642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80549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64149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277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40095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56371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151618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2261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164203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3131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109644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36021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209357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28917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48728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9829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130962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891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95317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52256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85827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17474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56264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53917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72006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19751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71450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57967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36189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4232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192626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35754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104602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03591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77479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74353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84936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22379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29556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84122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17011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73707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38017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92301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48871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96149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118097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61862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161332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43228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13422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56530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82778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97458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64783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96084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138695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90572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1173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50446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142168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50930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158106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91564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16192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26802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104355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42255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11279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27948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82733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69193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93953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46721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195405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68542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160742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35114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17191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60452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47442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66166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93232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57625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121006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77841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123758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97407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36078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30281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169452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22547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103738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89219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118995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04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56106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063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184257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18221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none" w:sz="0" w:space="0" w:color="auto"/>
            <w:right w:val="single" w:sz="6" w:space="23" w:color="DADADA"/>
          </w:divBdr>
          <w:divsChild>
            <w:div w:id="182901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03467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2" w:color="DADADA"/>
            <w:bottom w:val="single" w:sz="6" w:space="2" w:color="DADADA"/>
            <w:right w:val="single" w:sz="6" w:space="23" w:color="DADADA"/>
          </w:divBdr>
          <w:divsChild>
            <w:div w:id="87250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5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0680">
          <w:marLeft w:val="103"/>
          <w:marRight w:val="1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9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885326">
                  <w:marLeft w:val="105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30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565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780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972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186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6177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623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2758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7690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4700398">
          <w:marLeft w:val="103"/>
          <w:marRight w:val="1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16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23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686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90352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14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13</TotalTime>
  <Pages>16</Pages>
  <Words>3632</Words>
  <Characters>20706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Ward</dc:creator>
  <cp:keywords/>
  <dc:description/>
  <cp:lastModifiedBy>John Ward</cp:lastModifiedBy>
  <cp:revision>21</cp:revision>
  <dcterms:created xsi:type="dcterms:W3CDTF">2023-11-01T21:27:00Z</dcterms:created>
  <dcterms:modified xsi:type="dcterms:W3CDTF">2024-08-07T06:43:00Z</dcterms:modified>
</cp:coreProperties>
</file>