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BEBA" w14:textId="77777777" w:rsidR="00435DF7" w:rsidRPr="00C93E3F" w:rsidRDefault="00435DF7" w:rsidP="00435DF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93E3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Supplementary material 1. </w:t>
      </w:r>
      <w:r w:rsidRPr="00C93E3F">
        <w:rPr>
          <w:rFonts w:ascii="Times New Roman" w:hAnsi="Times New Roman" w:cs="Times New Roman"/>
          <w:sz w:val="22"/>
          <w:szCs w:val="22"/>
        </w:rPr>
        <w:t>Overview of unique and essential, compatible, and proscribed principles in IMT for autistic children, and their corresponding rationale, therapist’s attitude, activity category, and examples.</w:t>
      </w:r>
      <w:r>
        <w:rPr>
          <w:rFonts w:ascii="Times New Roman" w:hAnsi="Times New Roman" w:cs="Times New Roman"/>
          <w:sz w:val="22"/>
          <w:szCs w:val="22"/>
        </w:rPr>
        <w:t xml:space="preserve"> Originally adapted from </w:t>
      </w:r>
      <w:r w:rsidRPr="00C93E3F">
        <w:rPr>
          <w:rFonts w:ascii="Times New Roman" w:hAnsi="Times New Roman" w:cs="Times New Roman"/>
          <w:noProof/>
          <w:sz w:val="22"/>
          <w:szCs w:val="22"/>
        </w:rPr>
        <w:t>Geretsegger, M.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et al., 2015. </w:t>
      </w:r>
    </w:p>
    <w:p w14:paraId="3EE3CFF8" w14:textId="77777777" w:rsidR="00435DF7" w:rsidRPr="00435DF7" w:rsidRDefault="00435DF7" w:rsidP="00435DF7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4"/>
        <w:gridCol w:w="1557"/>
        <w:gridCol w:w="1514"/>
        <w:gridCol w:w="1666"/>
        <w:gridCol w:w="1628"/>
        <w:gridCol w:w="1646"/>
      </w:tblGrid>
      <w:tr w:rsidR="00435DF7" w:rsidRPr="00435DF7" w14:paraId="1CB89007" w14:textId="77777777" w:rsidTr="0098221D">
        <w:trPr>
          <w:trHeight w:val="517"/>
        </w:trPr>
        <w:tc>
          <w:tcPr>
            <w:tcW w:w="1214" w:type="dxa"/>
          </w:tcPr>
          <w:p w14:paraId="44AE343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</w:tcPr>
          <w:p w14:paraId="6A16C526" w14:textId="77777777" w:rsidR="00435DF7" w:rsidRPr="00435DF7" w:rsidRDefault="00435DF7" w:rsidP="0098221D">
            <w:pPr>
              <w:pStyle w:val="TableParagraph"/>
              <w:spacing w:before="6"/>
              <w:ind w:left="43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Principle</w:t>
            </w:r>
          </w:p>
        </w:tc>
        <w:tc>
          <w:tcPr>
            <w:tcW w:w="1514" w:type="dxa"/>
          </w:tcPr>
          <w:p w14:paraId="06963D77" w14:textId="77777777" w:rsidR="00435DF7" w:rsidRPr="00435DF7" w:rsidRDefault="00435DF7" w:rsidP="0098221D">
            <w:pPr>
              <w:pStyle w:val="TableParagraph"/>
              <w:spacing w:before="6"/>
              <w:ind w:left="384" w:right="126" w:firstLine="1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Purpose/ Rationale</w:t>
            </w:r>
          </w:p>
        </w:tc>
        <w:tc>
          <w:tcPr>
            <w:tcW w:w="1666" w:type="dxa"/>
          </w:tcPr>
          <w:p w14:paraId="4CC0BEF8" w14:textId="77777777" w:rsidR="00435DF7" w:rsidRPr="00435DF7" w:rsidRDefault="00435DF7" w:rsidP="0098221D">
            <w:pPr>
              <w:pStyle w:val="TableParagraph"/>
              <w:spacing w:before="6"/>
              <w:ind w:left="5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Attitude</w:t>
            </w:r>
          </w:p>
        </w:tc>
        <w:tc>
          <w:tcPr>
            <w:tcW w:w="1628" w:type="dxa"/>
          </w:tcPr>
          <w:p w14:paraId="196B078A" w14:textId="77777777" w:rsidR="00435DF7" w:rsidRPr="00435DF7" w:rsidRDefault="00435DF7" w:rsidP="0098221D">
            <w:pPr>
              <w:pStyle w:val="TableParagraph"/>
              <w:spacing w:before="6"/>
              <w:ind w:left="454" w:hanging="9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Category</w:t>
            </w:r>
            <w:r w:rsidRPr="00435DF7">
              <w:rPr>
                <w:rFonts w:ascii="Times New Roman" w:hAnsi="Times New Roman" w:cs="Times New Roman"/>
                <w:spacing w:val="-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of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Activities</w:t>
            </w:r>
          </w:p>
        </w:tc>
        <w:tc>
          <w:tcPr>
            <w:tcW w:w="1646" w:type="dxa"/>
          </w:tcPr>
          <w:p w14:paraId="3A0CEBA3" w14:textId="77777777" w:rsidR="00435DF7" w:rsidRPr="00435DF7" w:rsidRDefault="00435DF7" w:rsidP="0098221D">
            <w:pPr>
              <w:pStyle w:val="TableParagraph"/>
              <w:spacing w:before="6"/>
              <w:ind w:left="412" w:firstLine="4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Example/ Technique</w:t>
            </w:r>
          </w:p>
        </w:tc>
      </w:tr>
      <w:tr w:rsidR="00435DF7" w:rsidRPr="00435DF7" w14:paraId="47F45E88" w14:textId="77777777" w:rsidTr="0098221D">
        <w:trPr>
          <w:trHeight w:val="249"/>
        </w:trPr>
        <w:tc>
          <w:tcPr>
            <w:tcW w:w="1214" w:type="dxa"/>
            <w:vMerge w:val="restart"/>
          </w:tcPr>
          <w:p w14:paraId="6F7A1EC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3AFBA803" w14:textId="77777777" w:rsidR="00435DF7" w:rsidRPr="00435DF7" w:rsidRDefault="00435DF7" w:rsidP="0098221D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Use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music</w:t>
            </w:r>
          </w:p>
        </w:tc>
        <w:tc>
          <w:tcPr>
            <w:tcW w:w="1514" w:type="dxa"/>
            <w:tcBorders>
              <w:bottom w:val="nil"/>
            </w:tcBorders>
          </w:tcPr>
          <w:p w14:paraId="63694E55" w14:textId="77777777" w:rsidR="00435DF7" w:rsidRPr="00435DF7" w:rsidRDefault="00435DF7" w:rsidP="0098221D">
            <w:pPr>
              <w:pStyle w:val="TableParagraph"/>
              <w:spacing w:before="6"/>
              <w:ind w:right="17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Provide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safe</w:t>
            </w:r>
          </w:p>
        </w:tc>
        <w:tc>
          <w:tcPr>
            <w:tcW w:w="1666" w:type="dxa"/>
            <w:tcBorders>
              <w:bottom w:val="nil"/>
            </w:tcBorders>
          </w:tcPr>
          <w:p w14:paraId="59EF0B83" w14:textId="77777777" w:rsidR="00435DF7" w:rsidRPr="00435DF7" w:rsidRDefault="00435DF7" w:rsidP="0098221D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Tailor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adapt</w:t>
            </w:r>
          </w:p>
        </w:tc>
        <w:tc>
          <w:tcPr>
            <w:tcW w:w="1628" w:type="dxa"/>
            <w:tcBorders>
              <w:bottom w:val="nil"/>
            </w:tcBorders>
          </w:tcPr>
          <w:p w14:paraId="42998B5D" w14:textId="77777777" w:rsidR="00435DF7" w:rsidRPr="00435DF7" w:rsidRDefault="00435DF7" w:rsidP="0098221D">
            <w:pPr>
              <w:pStyle w:val="TableParagraph"/>
              <w:spacing w:before="6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Present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musical</w:t>
            </w:r>
          </w:p>
        </w:tc>
        <w:tc>
          <w:tcPr>
            <w:tcW w:w="1646" w:type="dxa"/>
            <w:tcBorders>
              <w:bottom w:val="nil"/>
            </w:tcBorders>
          </w:tcPr>
          <w:p w14:paraId="17844268" w14:textId="77777777" w:rsidR="00435DF7" w:rsidRPr="00435DF7" w:rsidRDefault="00435DF7" w:rsidP="0098221D">
            <w:pPr>
              <w:pStyle w:val="TableParagraph"/>
              <w:spacing w:before="6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hello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song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may</w:t>
            </w:r>
          </w:p>
        </w:tc>
      </w:tr>
      <w:tr w:rsidR="00435DF7" w:rsidRPr="00435DF7" w14:paraId="0F04EFD5" w14:textId="77777777" w:rsidTr="0098221D">
        <w:trPr>
          <w:trHeight w:val="222"/>
        </w:trPr>
        <w:tc>
          <w:tcPr>
            <w:tcW w:w="1214" w:type="dxa"/>
            <w:vMerge/>
            <w:tcBorders>
              <w:top w:val="nil"/>
            </w:tcBorders>
          </w:tcPr>
          <w:p w14:paraId="04DB5D94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EA1A5E5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making,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A6625B2" w14:textId="77777777" w:rsidR="00435DF7" w:rsidRPr="00435DF7" w:rsidRDefault="00435DF7" w:rsidP="0098221D">
            <w:pPr>
              <w:pStyle w:val="TableParagraph"/>
              <w:ind w:left="55" w:right="17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reassuring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BC0FFE5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musical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offerings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625D30D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structures</w:t>
            </w:r>
            <w:r w:rsidRPr="00435DF7">
              <w:rPr>
                <w:rFonts w:ascii="Times New Roman" w:hAnsi="Times New Roman" w:cs="Times New Roman"/>
                <w:spacing w:val="1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with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41E71EA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initially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be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sung</w:t>
            </w:r>
          </w:p>
        </w:tc>
      </w:tr>
      <w:tr w:rsidR="00435DF7" w:rsidRPr="00435DF7" w14:paraId="6BC7326F" w14:textId="77777777" w:rsidTr="0098221D">
        <w:trPr>
          <w:trHeight w:val="221"/>
        </w:trPr>
        <w:tc>
          <w:tcPr>
            <w:tcW w:w="1214" w:type="dxa"/>
            <w:vMerge/>
            <w:tcBorders>
              <w:top w:val="nil"/>
            </w:tcBorders>
          </w:tcPr>
          <w:p w14:paraId="4B717F57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C2F18F3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including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5DD1525" w14:textId="77777777" w:rsidR="00435DF7" w:rsidRPr="00435DF7" w:rsidRDefault="00435DF7" w:rsidP="0098221D">
            <w:pPr>
              <w:pStyle w:val="TableParagraph"/>
              <w:ind w:right="49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environment</w:t>
            </w:r>
            <w:r w:rsidRPr="00435DF7">
              <w:rPr>
                <w:rFonts w:ascii="Times New Roman" w:hAnsi="Times New Roman" w:cs="Times New Roman"/>
                <w:spacing w:val="1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to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D80F160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child’s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likes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6B8CDE9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conviction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AC03BE8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on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guitar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but</w:t>
            </w:r>
          </w:p>
        </w:tc>
      </w:tr>
      <w:tr w:rsidR="00435DF7" w:rsidRPr="00435DF7" w14:paraId="294F35BB" w14:textId="77777777" w:rsidTr="0098221D">
        <w:trPr>
          <w:trHeight w:val="222"/>
        </w:trPr>
        <w:tc>
          <w:tcPr>
            <w:tcW w:w="1214" w:type="dxa"/>
            <w:vMerge/>
            <w:tcBorders>
              <w:top w:val="nil"/>
            </w:tcBorders>
          </w:tcPr>
          <w:p w14:paraId="53E6AF87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3E8BAC3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improvisation,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251BA2F" w14:textId="77777777" w:rsidR="00435DF7" w:rsidRPr="00435DF7" w:rsidRDefault="00435DF7" w:rsidP="0098221D">
            <w:pPr>
              <w:pStyle w:val="TableParagraph"/>
              <w:ind w:left="28" w:right="49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enable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46073C4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dislikes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346061C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enthusiasm,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0654D31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then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move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</w:tr>
      <w:tr w:rsidR="00435DF7" w:rsidRPr="00435DF7" w14:paraId="26A7417B" w14:textId="77777777" w:rsidTr="0098221D">
        <w:trPr>
          <w:trHeight w:val="223"/>
        </w:trPr>
        <w:tc>
          <w:tcPr>
            <w:tcW w:w="1214" w:type="dxa"/>
            <w:vMerge/>
            <w:tcBorders>
              <w:top w:val="nil"/>
            </w:tcBorders>
          </w:tcPr>
          <w:p w14:paraId="5ECD141C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C895374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provide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>a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B538ED0" w14:textId="77777777" w:rsidR="00435DF7" w:rsidRPr="00435DF7" w:rsidRDefault="00435DF7" w:rsidP="0098221D">
            <w:pPr>
              <w:pStyle w:val="TableParagraph"/>
              <w:ind w:left="7" w:right="175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feel</w:t>
            </w:r>
            <w:r w:rsidRPr="00435DF7">
              <w:rPr>
                <w:rFonts w:ascii="Times New Roman" w:hAnsi="Times New Roman" w:cs="Times New Roman"/>
                <w:spacing w:val="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at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ease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0F9A9D34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mood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of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98D8CFD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while</w:t>
            </w:r>
            <w:r w:rsidRPr="00435DF7">
              <w:rPr>
                <w:rFonts w:ascii="Times New Roman" w:hAnsi="Times New Roman" w:cs="Times New Roman"/>
                <w:spacing w:val="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adapting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to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6668920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keyboard</w:t>
            </w:r>
            <w:r w:rsidRPr="00435DF7">
              <w:rPr>
                <w:rFonts w:ascii="Times New Roman" w:hAnsi="Times New Roman" w:cs="Times New Roman"/>
                <w:spacing w:val="1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to</w:t>
            </w:r>
          </w:p>
        </w:tc>
      </w:tr>
      <w:tr w:rsidR="00435DF7" w:rsidRPr="00435DF7" w14:paraId="24C9D3F8" w14:textId="77777777" w:rsidTr="0098221D">
        <w:trPr>
          <w:trHeight w:val="222"/>
        </w:trPr>
        <w:tc>
          <w:tcPr>
            <w:tcW w:w="1214" w:type="dxa"/>
            <w:vMerge/>
            <w:tcBorders>
              <w:top w:val="nil"/>
            </w:tcBorders>
          </w:tcPr>
          <w:p w14:paraId="7987CFA4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A35BD1D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holding,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AA4E92A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391ABC1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moment.</w:t>
            </w:r>
            <w:r w:rsidRPr="00435DF7">
              <w:rPr>
                <w:rFonts w:ascii="Times New Roman" w:hAnsi="Times New Roman" w:cs="Times New Roman"/>
                <w:spacing w:val="1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Also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676C721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needs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of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25C229C9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follow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child’s</w:t>
            </w:r>
          </w:p>
        </w:tc>
      </w:tr>
      <w:tr w:rsidR="00435DF7" w:rsidRPr="00435DF7" w14:paraId="2681F220" w14:textId="77777777" w:rsidTr="0098221D">
        <w:trPr>
          <w:trHeight w:val="221"/>
        </w:trPr>
        <w:tc>
          <w:tcPr>
            <w:tcW w:w="1214" w:type="dxa"/>
            <w:vMerge/>
            <w:tcBorders>
              <w:top w:val="nil"/>
            </w:tcBorders>
          </w:tcPr>
          <w:p w14:paraId="6DD5A3AA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7F4910B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reassuring</w:t>
            </w:r>
            <w:r w:rsidRPr="00435DF7">
              <w:rPr>
                <w:rFonts w:ascii="Times New Roman" w:hAnsi="Times New Roman" w:cs="Times New Roman"/>
                <w:spacing w:val="1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C6D1635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FF9C679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make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clear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C3FD3EA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7B1AE8B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interest.</w:t>
            </w:r>
          </w:p>
        </w:tc>
      </w:tr>
      <w:tr w:rsidR="00435DF7" w:rsidRPr="00435DF7" w14:paraId="7C52BC62" w14:textId="77777777" w:rsidTr="0098221D">
        <w:trPr>
          <w:trHeight w:val="222"/>
        </w:trPr>
        <w:tc>
          <w:tcPr>
            <w:tcW w:w="1214" w:type="dxa"/>
            <w:vMerge/>
            <w:tcBorders>
              <w:top w:val="nil"/>
            </w:tcBorders>
          </w:tcPr>
          <w:p w14:paraId="6232711E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42A6E48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predictable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AD5869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C991ECD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endings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>a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93F976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7A05111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structure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may</w:t>
            </w:r>
          </w:p>
        </w:tc>
      </w:tr>
      <w:tr w:rsidR="00435DF7" w:rsidRPr="00435DF7" w14:paraId="355BB9F5" w14:textId="77777777" w:rsidTr="0098221D">
        <w:trPr>
          <w:trHeight w:val="223"/>
        </w:trPr>
        <w:tc>
          <w:tcPr>
            <w:tcW w:w="1214" w:type="dxa"/>
            <w:vMerge/>
            <w:tcBorders>
              <w:top w:val="nil"/>
            </w:tcBorders>
          </w:tcPr>
          <w:p w14:paraId="0D11F92F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591440A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structure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proofErr w:type="gramStart"/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proofErr w:type="gramEnd"/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0EBDD7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39B1F86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shared</w:t>
            </w:r>
            <w:r w:rsidRPr="00435DF7">
              <w:rPr>
                <w:rFonts w:ascii="Times New Roman" w:hAnsi="Times New Roman" w:cs="Times New Roman"/>
                <w:spacing w:val="1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activity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11551F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9F634FE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evolve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where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>a</w:t>
            </w:r>
          </w:p>
        </w:tc>
      </w:tr>
      <w:tr w:rsidR="00435DF7" w:rsidRPr="00435DF7" w14:paraId="6666A4AC" w14:textId="77777777" w:rsidTr="0098221D">
        <w:trPr>
          <w:trHeight w:val="209"/>
        </w:trPr>
        <w:tc>
          <w:tcPr>
            <w:tcW w:w="1214" w:type="dxa"/>
            <w:vMerge/>
            <w:tcBorders>
              <w:top w:val="nil"/>
            </w:tcBorders>
          </w:tcPr>
          <w:p w14:paraId="1AF9C300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ABA860D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sessions.</w:t>
            </w:r>
            <w:r w:rsidRPr="00435DF7">
              <w:rPr>
                <w:rFonts w:ascii="Times New Roman" w:hAnsi="Times New Roman" w:cs="Times New Roman"/>
                <w:spacing w:val="1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Often</w:t>
            </w:r>
          </w:p>
        </w:tc>
        <w:tc>
          <w:tcPr>
            <w:tcW w:w="1514" w:type="dxa"/>
            <w:tcBorders>
              <w:top w:val="nil"/>
            </w:tcBorders>
          </w:tcPr>
          <w:p w14:paraId="60B5A39F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14:paraId="3352F131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just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before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628" w:type="dxa"/>
            <w:tcBorders>
              <w:top w:val="nil"/>
            </w:tcBorders>
          </w:tcPr>
          <w:p w14:paraId="0FFBA3E5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43CB396B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gathering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drum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is</w:t>
            </w:r>
          </w:p>
        </w:tc>
      </w:tr>
    </w:tbl>
    <w:p w14:paraId="0AC83C6B" w14:textId="77777777" w:rsidR="00435DF7" w:rsidRPr="00435DF7" w:rsidRDefault="00435DF7" w:rsidP="00435DF7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4"/>
        <w:gridCol w:w="1557"/>
        <w:gridCol w:w="1514"/>
        <w:gridCol w:w="1666"/>
        <w:gridCol w:w="1628"/>
        <w:gridCol w:w="1646"/>
      </w:tblGrid>
      <w:tr w:rsidR="00435DF7" w:rsidRPr="00435DF7" w14:paraId="239F08E9" w14:textId="77777777" w:rsidTr="0098221D">
        <w:trPr>
          <w:trHeight w:val="1919"/>
        </w:trPr>
        <w:tc>
          <w:tcPr>
            <w:tcW w:w="1214" w:type="dxa"/>
            <w:tcBorders>
              <w:bottom w:val="nil"/>
            </w:tcBorders>
          </w:tcPr>
          <w:p w14:paraId="3EC297D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4A48953C" w14:textId="77777777" w:rsidR="00435DF7" w:rsidRPr="00435DF7" w:rsidRDefault="00435DF7" w:rsidP="0098221D">
            <w:pPr>
              <w:pStyle w:val="TableParagraph"/>
              <w:spacing w:before="3"/>
              <w:ind w:left="105" w:right="9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this will involve</w:t>
            </w:r>
            <w:r w:rsidRPr="00435DF7">
              <w:rPr>
                <w:rFonts w:ascii="Times New Roman" w:hAnsi="Times New Roman" w:cs="Times New Roman"/>
                <w:spacing w:val="8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“Hello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song”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or greeting activity, and a prepared musical ending</w:t>
            </w:r>
          </w:p>
        </w:tc>
        <w:tc>
          <w:tcPr>
            <w:tcW w:w="1514" w:type="dxa"/>
            <w:tcBorders>
              <w:bottom w:val="nil"/>
            </w:tcBorders>
          </w:tcPr>
          <w:p w14:paraId="5D91EF1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bottom w:val="nil"/>
            </w:tcBorders>
          </w:tcPr>
          <w:p w14:paraId="428F4750" w14:textId="77777777" w:rsidR="00435DF7" w:rsidRPr="00435DF7" w:rsidRDefault="00435DF7" w:rsidP="0098221D">
            <w:pPr>
              <w:pStyle w:val="TableParagraph"/>
              <w:spacing w:before="3"/>
              <w:ind w:left="104" w:right="16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child seems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be losing interest and needs to move on.</w:t>
            </w:r>
          </w:p>
        </w:tc>
        <w:tc>
          <w:tcPr>
            <w:tcW w:w="1628" w:type="dxa"/>
            <w:tcBorders>
              <w:bottom w:val="nil"/>
            </w:tcBorders>
          </w:tcPr>
          <w:p w14:paraId="0DAF93B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23C3A509" w14:textId="77777777" w:rsidR="00435DF7" w:rsidRPr="00435DF7" w:rsidRDefault="00435DF7" w:rsidP="0098221D">
            <w:pPr>
              <w:pStyle w:val="TableParagraph"/>
              <w:spacing w:before="3"/>
              <w:ind w:left="107" w:right="14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always played in one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corner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of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 room, and a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shared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improvised piano duet is played towards the end of the session</w:t>
            </w:r>
          </w:p>
        </w:tc>
      </w:tr>
      <w:tr w:rsidR="00435DF7" w:rsidRPr="00435DF7" w14:paraId="019A4180" w14:textId="77777777" w:rsidTr="0098221D">
        <w:trPr>
          <w:trHeight w:val="2850"/>
        </w:trPr>
        <w:tc>
          <w:tcPr>
            <w:tcW w:w="1214" w:type="dxa"/>
            <w:tcBorders>
              <w:top w:val="nil"/>
              <w:bottom w:val="nil"/>
            </w:tcBorders>
          </w:tcPr>
          <w:p w14:paraId="2725A6CA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Unique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  <w:p w14:paraId="6A7C6C8C" w14:textId="77777777" w:rsidR="00435DF7" w:rsidRPr="00435DF7" w:rsidRDefault="00435DF7" w:rsidP="0098221D">
            <w:pPr>
              <w:pStyle w:val="TableParagraph"/>
              <w:spacing w:before="3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Essential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25D168B" w14:textId="77777777" w:rsidR="00435DF7" w:rsidRPr="00435DF7" w:rsidRDefault="00435DF7" w:rsidP="0098221D">
            <w:pPr>
              <w:pStyle w:val="TableParagraph"/>
              <w:spacing w:before="222"/>
              <w:ind w:left="105" w:right="123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Engage the child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through </w:t>
            </w:r>
            <w:r w:rsidRPr="00435DF7">
              <w:rPr>
                <w:rFonts w:ascii="Times New Roman" w:hAnsi="Times New Roman" w:cs="Times New Roman"/>
                <w:lang w:val="en-GB"/>
              </w:rPr>
              <w:t>providing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wide range of musical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styles, instruments, </w:t>
            </w:r>
            <w:r w:rsidRPr="00435DF7">
              <w:rPr>
                <w:rFonts w:ascii="Times New Roman" w:hAnsi="Times New Roman" w:cs="Times New Roman"/>
                <w:lang w:val="en-GB"/>
              </w:rPr>
              <w:t>interactions and musical games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836AA9E" w14:textId="77777777" w:rsidR="00435DF7" w:rsidRPr="00435DF7" w:rsidRDefault="00435DF7" w:rsidP="0098221D">
            <w:pPr>
              <w:pStyle w:val="TableParagraph"/>
              <w:spacing w:before="222"/>
              <w:ind w:left="106" w:right="12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motivate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 child to attend, be present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interact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43C13E4" w14:textId="77777777" w:rsidR="00435DF7" w:rsidRPr="00435DF7" w:rsidRDefault="00435DF7" w:rsidP="0098221D">
            <w:pPr>
              <w:pStyle w:val="TableParagraph"/>
              <w:spacing w:before="222"/>
              <w:ind w:left="104" w:right="11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 use the child’s particular musical interests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widen the range of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musical possibilities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available to the therapist and the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FD3D6E9" w14:textId="77777777" w:rsidR="00435DF7" w:rsidRPr="00435DF7" w:rsidRDefault="00435DF7" w:rsidP="0098221D">
            <w:pPr>
              <w:pStyle w:val="TableParagraph"/>
              <w:spacing w:before="222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Think creatively about different ways of using music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with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each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CE8949D" w14:textId="77777777" w:rsidR="00435DF7" w:rsidRPr="00435DF7" w:rsidRDefault="00435DF7" w:rsidP="0098221D">
            <w:pPr>
              <w:pStyle w:val="TableParagraph"/>
              <w:spacing w:before="222"/>
              <w:ind w:left="107" w:right="91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therapist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may bring in an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orchestral </w:t>
            </w:r>
            <w:r w:rsidRPr="00435DF7">
              <w:rPr>
                <w:rFonts w:ascii="Times New Roman" w:hAnsi="Times New Roman" w:cs="Times New Roman"/>
                <w:lang w:val="en-GB"/>
              </w:rPr>
              <w:t>instrument such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as the clarinet to create an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improvised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musical exchange with the child’s recorder or reed horn playing.</w:t>
            </w:r>
          </w:p>
        </w:tc>
      </w:tr>
      <w:tr w:rsidR="00435DF7" w:rsidRPr="00435DF7" w14:paraId="034912D2" w14:textId="77777777" w:rsidTr="0098221D">
        <w:trPr>
          <w:trHeight w:val="2139"/>
        </w:trPr>
        <w:tc>
          <w:tcPr>
            <w:tcW w:w="1214" w:type="dxa"/>
            <w:tcBorders>
              <w:top w:val="nil"/>
              <w:bottom w:val="nil"/>
            </w:tcBorders>
          </w:tcPr>
          <w:p w14:paraId="15CF85B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549C2DA" w14:textId="77777777" w:rsidR="00435DF7" w:rsidRPr="00435DF7" w:rsidRDefault="00435DF7" w:rsidP="0098221D">
            <w:pPr>
              <w:pStyle w:val="TableParagraph"/>
              <w:spacing w:before="224"/>
              <w:ind w:left="105" w:right="13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 improvise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engage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with 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child’s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movements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9C516D4" w14:textId="77777777" w:rsidR="00435DF7" w:rsidRPr="00435DF7" w:rsidRDefault="00435DF7" w:rsidP="0098221D">
            <w:pPr>
              <w:pStyle w:val="TableParagraph"/>
              <w:spacing w:before="224"/>
              <w:ind w:left="106" w:right="19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To </w:t>
            </w:r>
            <w:proofErr w:type="gramStart"/>
            <w:r w:rsidRPr="00435DF7">
              <w:rPr>
                <w:rFonts w:ascii="Times New Roman" w:hAnsi="Times New Roman" w:cs="Times New Roman"/>
                <w:lang w:val="en-GB"/>
              </w:rPr>
              <w:t>enter into</w:t>
            </w:r>
            <w:proofErr w:type="gramEnd"/>
            <w:r w:rsidRPr="00435DF7">
              <w:rPr>
                <w:rFonts w:ascii="Times New Roman" w:hAnsi="Times New Roman" w:cs="Times New Roman"/>
                <w:lang w:val="en-GB"/>
              </w:rPr>
              <w:t xml:space="preserve"> 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child’s world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provide </w:t>
            </w:r>
            <w:r w:rsidRPr="00435DF7">
              <w:rPr>
                <w:rFonts w:ascii="Times New Roman" w:hAnsi="Times New Roman" w:cs="Times New Roman"/>
                <w:lang w:val="en-GB"/>
              </w:rPr>
              <w:t>motivation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for the child to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interact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90974EA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watch,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listen</w:t>
            </w:r>
          </w:p>
          <w:p w14:paraId="2AD7342A" w14:textId="77777777" w:rsidR="00435DF7" w:rsidRPr="00435DF7" w:rsidRDefault="00435DF7" w:rsidP="0098221D">
            <w:pPr>
              <w:pStyle w:val="TableParagraph"/>
              <w:spacing w:before="5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and be inspired by the child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CF8EC1A" w14:textId="77777777" w:rsidR="00435DF7" w:rsidRPr="00435DF7" w:rsidRDefault="00435DF7" w:rsidP="0098221D">
            <w:pPr>
              <w:pStyle w:val="TableParagraph"/>
              <w:spacing w:before="224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 improvise freely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around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child’s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movements, also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incorporating </w:t>
            </w:r>
            <w:r w:rsidRPr="00435DF7">
              <w:rPr>
                <w:rFonts w:ascii="Times New Roman" w:hAnsi="Times New Roman" w:cs="Times New Roman"/>
                <w:lang w:val="en-GB"/>
              </w:rPr>
              <w:t>interactive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dance and </w:t>
            </w:r>
            <w:r w:rsidRPr="00435DF7">
              <w:rPr>
                <w:rFonts w:ascii="Times New Roman" w:hAnsi="Times New Roman" w:cs="Times New Roman"/>
                <w:lang w:val="en-GB"/>
              </w:rPr>
              <w:lastRenderedPageBreak/>
              <w:t xml:space="preserve">movement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exchanges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48667CE" w14:textId="77777777" w:rsidR="00435DF7" w:rsidRPr="00435DF7" w:rsidRDefault="00435DF7" w:rsidP="0098221D">
            <w:pPr>
              <w:pStyle w:val="TableParagraph"/>
              <w:spacing w:before="224"/>
              <w:ind w:left="107" w:right="9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lastRenderedPageBreak/>
              <w:t>The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therapist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may play the keyboard to accompany the child’s walking, slowing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down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and stopping, to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match the </w:t>
            </w:r>
            <w:r w:rsidRPr="00435DF7">
              <w:rPr>
                <w:rFonts w:ascii="Times New Roman" w:hAnsi="Times New Roman" w:cs="Times New Roman"/>
                <w:lang w:val="en-GB"/>
              </w:rPr>
              <w:lastRenderedPageBreak/>
              <w:t xml:space="preserve">child’s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movements.</w:t>
            </w:r>
          </w:p>
        </w:tc>
      </w:tr>
      <w:tr w:rsidR="00435DF7" w:rsidRPr="00435DF7" w14:paraId="3251168F" w14:textId="77777777" w:rsidTr="0098221D">
        <w:trPr>
          <w:trHeight w:val="3069"/>
        </w:trPr>
        <w:tc>
          <w:tcPr>
            <w:tcW w:w="1214" w:type="dxa"/>
            <w:tcBorders>
              <w:top w:val="nil"/>
            </w:tcBorders>
          </w:tcPr>
          <w:p w14:paraId="2563B29F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7CC8374E" w14:textId="77777777" w:rsidR="00435DF7" w:rsidRPr="00435DF7" w:rsidRDefault="00435DF7" w:rsidP="0098221D">
            <w:pPr>
              <w:pStyle w:val="TableParagraph"/>
              <w:spacing w:before="222"/>
              <w:ind w:left="105" w:right="27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Facilitate </w:t>
            </w:r>
            <w:r w:rsidRPr="00435DF7">
              <w:rPr>
                <w:rFonts w:ascii="Times New Roman" w:hAnsi="Times New Roman" w:cs="Times New Roman"/>
                <w:lang w:val="en-GB"/>
              </w:rPr>
              <w:t>Musical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Emotional </w:t>
            </w:r>
            <w:proofErr w:type="spellStart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Attunement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</w:tcPr>
          <w:p w14:paraId="27FEAF5D" w14:textId="77777777" w:rsidR="00435DF7" w:rsidRPr="00435DF7" w:rsidRDefault="00435DF7" w:rsidP="0098221D">
            <w:pPr>
              <w:pStyle w:val="TableParagraph"/>
              <w:spacing w:before="222"/>
              <w:ind w:left="106" w:right="12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Increase opportunities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for awareness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of self, shared attention,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social reciprocity,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relationship building</w:t>
            </w:r>
          </w:p>
        </w:tc>
        <w:tc>
          <w:tcPr>
            <w:tcW w:w="1666" w:type="dxa"/>
            <w:tcBorders>
              <w:top w:val="nil"/>
            </w:tcBorders>
          </w:tcPr>
          <w:p w14:paraId="709A385B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Follow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child’s</w:t>
            </w:r>
          </w:p>
          <w:p w14:paraId="6770F663" w14:textId="77777777" w:rsidR="00435DF7" w:rsidRPr="00435DF7" w:rsidRDefault="00435DF7" w:rsidP="0098221D">
            <w:pPr>
              <w:pStyle w:val="TableParagraph"/>
              <w:spacing w:before="3"/>
              <w:ind w:left="104" w:right="11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focus of</w:t>
            </w:r>
            <w:r w:rsidRPr="00435DF7">
              <w:rPr>
                <w:rFonts w:ascii="Times New Roman" w:hAnsi="Times New Roman" w:cs="Times New Roman"/>
                <w:spacing w:val="8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attention, </w:t>
            </w:r>
            <w:r w:rsidRPr="00435DF7">
              <w:rPr>
                <w:rFonts w:ascii="Times New Roman" w:hAnsi="Times New Roman" w:cs="Times New Roman"/>
                <w:lang w:val="en-GB"/>
              </w:rPr>
              <w:t>behaviours, and interests;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meet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 child where they are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musically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and/or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emotionally</w:t>
            </w:r>
          </w:p>
        </w:tc>
        <w:tc>
          <w:tcPr>
            <w:tcW w:w="1628" w:type="dxa"/>
            <w:tcBorders>
              <w:top w:val="nil"/>
            </w:tcBorders>
          </w:tcPr>
          <w:p w14:paraId="73A93391" w14:textId="77777777" w:rsidR="00435DF7" w:rsidRPr="00435DF7" w:rsidRDefault="00435DF7" w:rsidP="0098221D">
            <w:pPr>
              <w:pStyle w:val="TableParagraph"/>
              <w:spacing w:before="222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Create moments of musical </w:t>
            </w:r>
            <w:proofErr w:type="spellStart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attunement</w:t>
            </w:r>
            <w:proofErr w:type="spellEnd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/ synchronicity</w:t>
            </w:r>
            <w:r w:rsidRPr="00435DF7">
              <w:rPr>
                <w:rFonts w:ascii="Times New Roman" w:hAnsi="Times New Roman" w:cs="Times New Roman"/>
                <w:spacing w:val="8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that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may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develop into emotional </w:t>
            </w:r>
            <w:proofErr w:type="spellStart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attunement</w:t>
            </w:r>
            <w:proofErr w:type="spellEnd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/ emotional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sharing; </w:t>
            </w:r>
            <w:r w:rsidRPr="00435DF7">
              <w:rPr>
                <w:rFonts w:ascii="Times New Roman" w:hAnsi="Times New Roman" w:cs="Times New Roman"/>
                <w:lang w:val="en-GB"/>
              </w:rPr>
              <w:t>incorporate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</w:p>
          <w:p w14:paraId="3D2C2854" w14:textId="77777777" w:rsidR="00435DF7" w:rsidRPr="00435DF7" w:rsidRDefault="00435DF7" w:rsidP="0098221D">
            <w:pPr>
              <w:pStyle w:val="TableParagraph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child’s</w:t>
            </w:r>
            <w:r w:rsidRPr="00435DF7">
              <w:rPr>
                <w:rFonts w:ascii="Times New Roman" w:hAnsi="Times New Roman" w:cs="Times New Roman"/>
                <w:spacing w:val="-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interests and skills</w:t>
            </w:r>
          </w:p>
        </w:tc>
        <w:tc>
          <w:tcPr>
            <w:tcW w:w="1646" w:type="dxa"/>
            <w:tcBorders>
              <w:top w:val="nil"/>
            </w:tcBorders>
          </w:tcPr>
          <w:p w14:paraId="6213F2A9" w14:textId="77777777" w:rsidR="00435DF7" w:rsidRPr="00435DF7" w:rsidRDefault="00435DF7" w:rsidP="0098221D">
            <w:pPr>
              <w:pStyle w:val="TableParagraph"/>
              <w:spacing w:before="222"/>
              <w:ind w:left="107" w:right="141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Respond to the child’s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utterances and behaviour using improvised music (e.g., by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holding,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mirroring, matching techniques)</w:t>
            </w:r>
          </w:p>
        </w:tc>
      </w:tr>
    </w:tbl>
    <w:p w14:paraId="6BDB4BA1" w14:textId="77777777" w:rsidR="00435DF7" w:rsidRPr="00435DF7" w:rsidRDefault="00435DF7" w:rsidP="00435DF7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4"/>
        <w:gridCol w:w="1557"/>
        <w:gridCol w:w="1514"/>
        <w:gridCol w:w="1666"/>
        <w:gridCol w:w="1628"/>
        <w:gridCol w:w="1646"/>
      </w:tblGrid>
      <w:tr w:rsidR="00435DF7" w:rsidRPr="00435DF7" w14:paraId="7B3CECFA" w14:textId="77777777" w:rsidTr="0098221D">
        <w:trPr>
          <w:trHeight w:val="2513"/>
        </w:trPr>
        <w:tc>
          <w:tcPr>
            <w:tcW w:w="1214" w:type="dxa"/>
            <w:tcBorders>
              <w:bottom w:val="nil"/>
            </w:tcBorders>
          </w:tcPr>
          <w:p w14:paraId="56F15DF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04AEBDF3" w14:textId="77777777" w:rsidR="00435DF7" w:rsidRPr="00435DF7" w:rsidRDefault="00435DF7" w:rsidP="0098221D">
            <w:pPr>
              <w:pStyle w:val="TableParagraph"/>
              <w:spacing w:before="3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Scaffold Interactions Dynamically</w:t>
            </w:r>
          </w:p>
        </w:tc>
        <w:tc>
          <w:tcPr>
            <w:tcW w:w="1514" w:type="dxa"/>
            <w:tcBorders>
              <w:bottom w:val="nil"/>
            </w:tcBorders>
          </w:tcPr>
          <w:p w14:paraId="3EB9D85D" w14:textId="77777777" w:rsidR="00435DF7" w:rsidRPr="00435DF7" w:rsidRDefault="00435DF7" w:rsidP="0098221D">
            <w:pPr>
              <w:pStyle w:val="TableParagraph"/>
              <w:spacing w:before="3"/>
              <w:ind w:left="106" w:right="19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Increase opportunities </w:t>
            </w:r>
            <w:r w:rsidRPr="00435DF7">
              <w:rPr>
                <w:rFonts w:ascii="Times New Roman" w:hAnsi="Times New Roman" w:cs="Times New Roman"/>
                <w:lang w:val="en-GB"/>
              </w:rPr>
              <w:t>for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to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comprehend,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engage in,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initiate interaction</w:t>
            </w:r>
          </w:p>
        </w:tc>
        <w:tc>
          <w:tcPr>
            <w:tcW w:w="1666" w:type="dxa"/>
            <w:tcBorders>
              <w:bottom w:val="nil"/>
            </w:tcBorders>
          </w:tcPr>
          <w:p w14:paraId="7AAE2D64" w14:textId="77777777" w:rsidR="00435DF7" w:rsidRPr="00435DF7" w:rsidRDefault="00435DF7" w:rsidP="0098221D">
            <w:pPr>
              <w:pStyle w:val="TableParagraph"/>
              <w:spacing w:before="3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Meet the child’s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initiatives/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behaviour as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communicatively intended</w:t>
            </w:r>
          </w:p>
        </w:tc>
        <w:tc>
          <w:tcPr>
            <w:tcW w:w="1628" w:type="dxa"/>
            <w:tcBorders>
              <w:bottom w:val="nil"/>
            </w:tcBorders>
          </w:tcPr>
          <w:p w14:paraId="07104BB8" w14:textId="77777777" w:rsidR="00435DF7" w:rsidRPr="00435DF7" w:rsidRDefault="00435DF7" w:rsidP="0098221D">
            <w:pPr>
              <w:pStyle w:val="TableParagraph"/>
              <w:spacing w:before="3"/>
              <w:ind w:left="106" w:right="158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While following the child’s lead and musical ideas, form the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child’s </w:t>
            </w:r>
            <w:r w:rsidRPr="00435DF7">
              <w:rPr>
                <w:rFonts w:ascii="Times New Roman" w:hAnsi="Times New Roman" w:cs="Times New Roman"/>
                <w:lang w:val="en-GB"/>
              </w:rPr>
              <w:t>expressions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into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recognisable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musical forms, patterns, or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motifs</w:t>
            </w:r>
          </w:p>
        </w:tc>
        <w:tc>
          <w:tcPr>
            <w:tcW w:w="1646" w:type="dxa"/>
            <w:tcBorders>
              <w:bottom w:val="nil"/>
            </w:tcBorders>
          </w:tcPr>
          <w:p w14:paraId="17358506" w14:textId="77777777" w:rsidR="00435DF7" w:rsidRPr="00435DF7" w:rsidRDefault="00435DF7" w:rsidP="0098221D">
            <w:pPr>
              <w:pStyle w:val="TableParagraph"/>
              <w:spacing w:before="3"/>
              <w:ind w:left="107" w:right="13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Apply improvisational </w:t>
            </w:r>
            <w:r w:rsidRPr="00435DF7">
              <w:rPr>
                <w:rFonts w:ascii="Times New Roman" w:hAnsi="Times New Roman" w:cs="Times New Roman"/>
                <w:lang w:val="en-GB"/>
              </w:rPr>
              <w:t>music therapy techniques</w:t>
            </w:r>
            <w:r w:rsidRPr="00435DF7">
              <w:rPr>
                <w:rFonts w:ascii="Times New Roman" w:hAnsi="Times New Roman" w:cs="Times New Roman"/>
                <w:spacing w:val="-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(e.g.,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rhythmic grounding, shaping, exaggerating, extemporising, </w:t>
            </w:r>
            <w:proofErr w:type="spellStart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frameworking</w:t>
            </w:r>
            <w:proofErr w:type="spellEnd"/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)</w:t>
            </w:r>
          </w:p>
        </w:tc>
      </w:tr>
      <w:tr w:rsidR="00435DF7" w:rsidRPr="00435DF7" w14:paraId="64465014" w14:textId="77777777" w:rsidTr="0098221D">
        <w:trPr>
          <w:trHeight w:val="851"/>
        </w:trPr>
        <w:tc>
          <w:tcPr>
            <w:tcW w:w="1214" w:type="dxa"/>
            <w:tcBorders>
              <w:top w:val="nil"/>
              <w:bottom w:val="nil"/>
            </w:tcBorders>
          </w:tcPr>
          <w:p w14:paraId="6B5C1CB1" w14:textId="77777777" w:rsidR="00435DF7" w:rsidRPr="00435DF7" w:rsidRDefault="00435DF7" w:rsidP="0098221D">
            <w:pPr>
              <w:pStyle w:val="TableParagraph"/>
              <w:spacing w:before="106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Unique</w:t>
            </w:r>
            <w:r w:rsidRPr="00435DF7">
              <w:rPr>
                <w:rFonts w:ascii="Times New Roman" w:hAnsi="Times New Roman" w:cs="Times New Roman"/>
                <w:spacing w:val="-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Essential</w:t>
            </w:r>
          </w:p>
        </w:tc>
        <w:tc>
          <w:tcPr>
            <w:tcW w:w="1557" w:type="dxa"/>
            <w:tcBorders>
              <w:top w:val="nil"/>
            </w:tcBorders>
          </w:tcPr>
          <w:p w14:paraId="47C5A577" w14:textId="77777777" w:rsidR="00435DF7" w:rsidRPr="00435DF7" w:rsidRDefault="00435DF7" w:rsidP="0098221D">
            <w:pPr>
              <w:pStyle w:val="TableParagraph"/>
              <w:spacing w:before="106"/>
              <w:ind w:left="105" w:right="13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Using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improvised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music-making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 create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balance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between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following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initiating</w:t>
            </w:r>
          </w:p>
        </w:tc>
        <w:tc>
          <w:tcPr>
            <w:tcW w:w="1514" w:type="dxa"/>
            <w:tcBorders>
              <w:top w:val="nil"/>
            </w:tcBorders>
          </w:tcPr>
          <w:p w14:paraId="0469A71E" w14:textId="77777777" w:rsidR="00435DF7" w:rsidRPr="00435DF7" w:rsidRDefault="00435DF7" w:rsidP="0098221D">
            <w:pPr>
              <w:pStyle w:val="TableParagraph"/>
              <w:spacing w:before="106"/>
              <w:ind w:left="106" w:right="12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To provide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opportunities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for interaction, adaptability</w:t>
            </w:r>
            <w:r w:rsidRPr="00435DF7">
              <w:rPr>
                <w:rFonts w:ascii="Times New Roman" w:hAnsi="Times New Roman" w:cs="Times New Roman"/>
                <w:spacing w:val="-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negotiation.</w:t>
            </w:r>
          </w:p>
        </w:tc>
        <w:tc>
          <w:tcPr>
            <w:tcW w:w="1666" w:type="dxa"/>
            <w:tcBorders>
              <w:top w:val="nil"/>
            </w:tcBorders>
          </w:tcPr>
          <w:p w14:paraId="643CD80D" w14:textId="77777777" w:rsidR="00435DF7" w:rsidRPr="00435DF7" w:rsidRDefault="00435DF7" w:rsidP="0098221D">
            <w:pPr>
              <w:pStyle w:val="TableParagraph"/>
              <w:spacing w:before="106"/>
              <w:ind w:left="104" w:right="19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 follow the child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enable the child to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accept suggestions</w:t>
            </w:r>
          </w:p>
        </w:tc>
        <w:tc>
          <w:tcPr>
            <w:tcW w:w="1628" w:type="dxa"/>
            <w:tcBorders>
              <w:top w:val="nil"/>
            </w:tcBorders>
          </w:tcPr>
          <w:p w14:paraId="0D3966BB" w14:textId="77777777" w:rsidR="00435DF7" w:rsidRPr="00435DF7" w:rsidRDefault="00435DF7" w:rsidP="0098221D">
            <w:pPr>
              <w:pStyle w:val="TableParagraph"/>
              <w:spacing w:before="106"/>
              <w:ind w:left="106" w:right="9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therapist moves in and out of following and initiating to reassure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 but also extend the child’s capacity to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follow and initiate themselves,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develop </w:t>
            </w:r>
            <w:r w:rsidRPr="00435DF7">
              <w:rPr>
                <w:rFonts w:ascii="Times New Roman" w:hAnsi="Times New Roman" w:cs="Times New Roman"/>
                <w:lang w:val="en-GB"/>
              </w:rPr>
              <w:t>interactive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skills</w:t>
            </w:r>
          </w:p>
        </w:tc>
        <w:tc>
          <w:tcPr>
            <w:tcW w:w="1646" w:type="dxa"/>
            <w:tcBorders>
              <w:top w:val="nil"/>
            </w:tcBorders>
          </w:tcPr>
          <w:p w14:paraId="6E26DF02" w14:textId="77777777" w:rsidR="00435DF7" w:rsidRPr="00435DF7" w:rsidRDefault="00435DF7" w:rsidP="0098221D">
            <w:pPr>
              <w:pStyle w:val="TableParagraph"/>
              <w:spacing w:before="106"/>
              <w:ind w:left="107" w:right="13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 therapist accompanies the child’s rhythmic drumming on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 keyboard but experiments</w:t>
            </w:r>
            <w:r w:rsidRPr="00435DF7">
              <w:rPr>
                <w:rFonts w:ascii="Times New Roman" w:hAnsi="Times New Roman" w:cs="Times New Roman"/>
                <w:spacing w:val="-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with slight changes of tempo to encourage joint listening. If the child loses interest or focus 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therapist returns to the </w:t>
            </w:r>
            <w:r w:rsidRPr="00435DF7">
              <w:rPr>
                <w:rFonts w:ascii="Times New Roman" w:hAnsi="Times New Roman" w:cs="Times New Roman"/>
                <w:lang w:val="en-GB"/>
              </w:rPr>
              <w:lastRenderedPageBreak/>
              <w:t>child’s tempo.</w:t>
            </w:r>
          </w:p>
        </w:tc>
      </w:tr>
      <w:tr w:rsidR="00435DF7" w:rsidRPr="00435DF7" w14:paraId="6C9347ED" w14:textId="77777777" w:rsidTr="0098221D">
        <w:trPr>
          <w:trHeight w:val="2027"/>
        </w:trPr>
        <w:tc>
          <w:tcPr>
            <w:tcW w:w="1214" w:type="dxa"/>
            <w:tcBorders>
              <w:top w:val="nil"/>
              <w:bottom w:val="nil"/>
            </w:tcBorders>
          </w:tcPr>
          <w:p w14:paraId="787AEEF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1F2DB865" w14:textId="77777777" w:rsidR="00435DF7" w:rsidRPr="00435DF7" w:rsidRDefault="00435DF7" w:rsidP="0098221D">
            <w:pPr>
              <w:pStyle w:val="TableParagraph"/>
              <w:spacing w:before="6"/>
              <w:ind w:left="105" w:right="9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Tap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into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Shared History of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(Musical) Interaction</w:t>
            </w:r>
          </w:p>
        </w:tc>
        <w:tc>
          <w:tcPr>
            <w:tcW w:w="1514" w:type="dxa"/>
          </w:tcPr>
          <w:p w14:paraId="3807C58C" w14:textId="77777777" w:rsidR="00435DF7" w:rsidRPr="00435DF7" w:rsidRDefault="00435DF7" w:rsidP="0098221D">
            <w:pPr>
              <w:pStyle w:val="TableParagraph"/>
              <w:spacing w:before="6"/>
              <w:ind w:left="106" w:right="12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Facilitate predictability/ </w:t>
            </w:r>
            <w:r w:rsidRPr="00435DF7">
              <w:rPr>
                <w:rFonts w:ascii="Times New Roman" w:hAnsi="Times New Roman" w:cs="Times New Roman"/>
                <w:lang w:val="en-GB"/>
              </w:rPr>
              <w:t>feeling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safe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secure</w:t>
            </w:r>
          </w:p>
        </w:tc>
        <w:tc>
          <w:tcPr>
            <w:tcW w:w="1666" w:type="dxa"/>
            <w:tcBorders>
              <w:bottom w:val="nil"/>
            </w:tcBorders>
          </w:tcPr>
          <w:p w14:paraId="1D3250F2" w14:textId="77777777" w:rsidR="00435DF7" w:rsidRPr="00435DF7" w:rsidRDefault="00435DF7" w:rsidP="0098221D">
            <w:pPr>
              <w:pStyle w:val="TableParagraph"/>
              <w:spacing w:before="6"/>
              <w:ind w:left="104" w:right="14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Present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as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playful and reliable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interaction </w:t>
            </w:r>
            <w:r w:rsidRPr="00435DF7">
              <w:rPr>
                <w:rFonts w:ascii="Times New Roman" w:hAnsi="Times New Roman" w:cs="Times New Roman"/>
                <w:lang w:val="en-GB"/>
              </w:rPr>
              <w:t>partner fostering the child’s range of experience</w:t>
            </w:r>
          </w:p>
        </w:tc>
        <w:tc>
          <w:tcPr>
            <w:tcW w:w="1628" w:type="dxa"/>
          </w:tcPr>
          <w:p w14:paraId="2E581986" w14:textId="77777777" w:rsidR="00435DF7" w:rsidRPr="00435DF7" w:rsidRDefault="00435DF7" w:rsidP="0098221D">
            <w:pPr>
              <w:pStyle w:val="TableParagraph"/>
              <w:spacing w:before="6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Affirm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child’s expression and actions; jointly create musical/ social motifs 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routines</w:t>
            </w:r>
          </w:p>
        </w:tc>
        <w:tc>
          <w:tcPr>
            <w:tcW w:w="1646" w:type="dxa"/>
          </w:tcPr>
          <w:p w14:paraId="04D7F9B5" w14:textId="77777777" w:rsidR="00435DF7" w:rsidRPr="00435DF7" w:rsidRDefault="00435DF7" w:rsidP="0098221D">
            <w:pPr>
              <w:pStyle w:val="TableParagraph"/>
              <w:spacing w:before="6"/>
              <w:ind w:left="107" w:right="13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Recognise and repeat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child’s expression and actions in an attuned way, giving them a musical form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value</w:t>
            </w:r>
          </w:p>
        </w:tc>
      </w:tr>
      <w:tr w:rsidR="00435DF7" w:rsidRPr="00435DF7" w14:paraId="2A5D215F" w14:textId="77777777" w:rsidTr="0098221D">
        <w:trPr>
          <w:trHeight w:val="1900"/>
        </w:trPr>
        <w:tc>
          <w:tcPr>
            <w:tcW w:w="1214" w:type="dxa"/>
            <w:tcBorders>
              <w:top w:val="nil"/>
            </w:tcBorders>
          </w:tcPr>
          <w:p w14:paraId="693B519F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3B72ACA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</w:tcPr>
          <w:p w14:paraId="44F13BAF" w14:textId="77777777" w:rsidR="00435DF7" w:rsidRPr="00435DF7" w:rsidRDefault="00435DF7" w:rsidP="0098221D">
            <w:pPr>
              <w:pStyle w:val="TableParagraph"/>
              <w:spacing w:before="3"/>
              <w:ind w:left="106" w:right="19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Facilitate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capacity for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flexibility/ </w:t>
            </w:r>
            <w:r w:rsidRPr="00435DF7">
              <w:rPr>
                <w:rFonts w:ascii="Times New Roman" w:hAnsi="Times New Roman" w:cs="Times New Roman"/>
                <w:lang w:val="en-GB"/>
              </w:rPr>
              <w:t>ability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cope with change</w:t>
            </w:r>
          </w:p>
        </w:tc>
        <w:tc>
          <w:tcPr>
            <w:tcW w:w="1666" w:type="dxa"/>
            <w:tcBorders>
              <w:top w:val="nil"/>
            </w:tcBorders>
          </w:tcPr>
          <w:p w14:paraId="758B7A2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</w:tcPr>
          <w:p w14:paraId="02DABC69" w14:textId="77777777" w:rsidR="00435DF7" w:rsidRPr="00435DF7" w:rsidRDefault="00435DF7" w:rsidP="0098221D">
            <w:pPr>
              <w:pStyle w:val="TableParagraph"/>
              <w:spacing w:before="3"/>
              <w:ind w:left="106" w:right="154"/>
              <w:jc w:val="both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Create moments where (musical) expectations are playfully</w:t>
            </w:r>
            <w:r w:rsidRPr="00435DF7">
              <w:rPr>
                <w:rFonts w:ascii="Times New Roman" w:hAnsi="Times New Roman" w:cs="Times New Roman"/>
                <w:spacing w:val="1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violated</w:t>
            </w:r>
          </w:p>
        </w:tc>
        <w:tc>
          <w:tcPr>
            <w:tcW w:w="1646" w:type="dxa"/>
          </w:tcPr>
          <w:p w14:paraId="1C7AB421" w14:textId="77777777" w:rsidR="00435DF7" w:rsidRPr="00435DF7" w:rsidRDefault="00435DF7" w:rsidP="0098221D">
            <w:pPr>
              <w:pStyle w:val="TableParagraph"/>
              <w:spacing w:before="3"/>
              <w:ind w:left="107" w:right="101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Include unexpected </w:t>
            </w:r>
            <w:r w:rsidRPr="00435DF7">
              <w:rPr>
                <w:rFonts w:ascii="Times New Roman" w:hAnsi="Times New Roman" w:cs="Times New Roman"/>
                <w:lang w:val="en-GB"/>
              </w:rPr>
              <w:t>pauses and/or dynamic variation in improvised music;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redirecting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techniques</w:t>
            </w:r>
          </w:p>
        </w:tc>
      </w:tr>
      <w:tr w:rsidR="00435DF7" w:rsidRPr="00435DF7" w14:paraId="7668970E" w14:textId="77777777" w:rsidTr="0098221D">
        <w:trPr>
          <w:trHeight w:val="248"/>
        </w:trPr>
        <w:tc>
          <w:tcPr>
            <w:tcW w:w="1214" w:type="dxa"/>
            <w:vMerge w:val="restart"/>
          </w:tcPr>
          <w:p w14:paraId="51D5F9A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18D741BB" w14:textId="77777777" w:rsidR="00435DF7" w:rsidRPr="00435DF7" w:rsidRDefault="00435DF7" w:rsidP="0098221D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Provide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Secure</w:t>
            </w:r>
          </w:p>
        </w:tc>
        <w:tc>
          <w:tcPr>
            <w:tcW w:w="1514" w:type="dxa"/>
            <w:tcBorders>
              <w:bottom w:val="nil"/>
            </w:tcBorders>
          </w:tcPr>
          <w:p w14:paraId="1501500B" w14:textId="77777777" w:rsidR="00435DF7" w:rsidRPr="00435DF7" w:rsidRDefault="00435DF7" w:rsidP="0098221D">
            <w:pPr>
              <w:pStyle w:val="TableParagraph"/>
              <w:spacing w:before="6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Facilitate</w:t>
            </w:r>
          </w:p>
        </w:tc>
        <w:tc>
          <w:tcPr>
            <w:tcW w:w="1666" w:type="dxa"/>
            <w:tcBorders>
              <w:bottom w:val="nil"/>
            </w:tcBorders>
          </w:tcPr>
          <w:p w14:paraId="6E6876CE" w14:textId="77777777" w:rsidR="00435DF7" w:rsidRPr="00435DF7" w:rsidRDefault="00435DF7" w:rsidP="0098221D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Present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as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>a</w:t>
            </w:r>
          </w:p>
        </w:tc>
        <w:tc>
          <w:tcPr>
            <w:tcW w:w="1628" w:type="dxa"/>
            <w:tcBorders>
              <w:bottom w:val="nil"/>
            </w:tcBorders>
          </w:tcPr>
          <w:p w14:paraId="38A2C19C" w14:textId="77777777" w:rsidR="00435DF7" w:rsidRPr="00435DF7" w:rsidRDefault="00435DF7" w:rsidP="0098221D">
            <w:pPr>
              <w:pStyle w:val="TableParagraph"/>
              <w:spacing w:before="6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Provide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for</w:t>
            </w:r>
          </w:p>
        </w:tc>
        <w:tc>
          <w:tcPr>
            <w:tcW w:w="1646" w:type="dxa"/>
            <w:tcBorders>
              <w:bottom w:val="nil"/>
            </w:tcBorders>
          </w:tcPr>
          <w:p w14:paraId="56EA526A" w14:textId="77777777" w:rsidR="00435DF7" w:rsidRPr="00435DF7" w:rsidRDefault="00435DF7" w:rsidP="0098221D">
            <w:pPr>
              <w:pStyle w:val="TableParagraph"/>
              <w:spacing w:before="6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Maintain</w:t>
            </w:r>
            <w:r w:rsidRPr="00435DF7">
              <w:rPr>
                <w:rFonts w:ascii="Times New Roman" w:hAnsi="Times New Roman" w:cs="Times New Roman"/>
                <w:spacing w:val="1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similar</w:t>
            </w:r>
          </w:p>
        </w:tc>
      </w:tr>
      <w:tr w:rsidR="00435DF7" w:rsidRPr="00435DF7" w14:paraId="28F78AE7" w14:textId="77777777" w:rsidTr="0098221D">
        <w:trPr>
          <w:trHeight w:val="221"/>
        </w:trPr>
        <w:tc>
          <w:tcPr>
            <w:tcW w:w="1214" w:type="dxa"/>
            <w:vMerge/>
            <w:tcBorders>
              <w:top w:val="nil"/>
            </w:tcBorders>
          </w:tcPr>
          <w:p w14:paraId="2577D92B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1D2FB73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Environment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605206E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predictability/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DB9D189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reliable</w:t>
            </w:r>
            <w:r w:rsidRPr="00435DF7">
              <w:rPr>
                <w:rFonts w:ascii="Times New Roman" w:hAnsi="Times New Roman" w:cs="Times New Roman"/>
                <w:spacing w:val="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CA860BE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consistency</w:t>
            </w:r>
            <w:r w:rsidRPr="00435DF7">
              <w:rPr>
                <w:rFonts w:ascii="Times New Roman" w:hAnsi="Times New Roman" w:cs="Times New Roman"/>
                <w:spacing w:val="1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in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2294290D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arrangement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of</w:t>
            </w:r>
          </w:p>
        </w:tc>
      </w:tr>
      <w:tr w:rsidR="00435DF7" w:rsidRPr="00435DF7" w14:paraId="3274A1E7" w14:textId="77777777" w:rsidTr="0098221D">
        <w:trPr>
          <w:trHeight w:val="222"/>
        </w:trPr>
        <w:tc>
          <w:tcPr>
            <w:tcW w:w="1214" w:type="dxa"/>
            <w:vMerge/>
            <w:tcBorders>
              <w:top w:val="nil"/>
            </w:tcBorders>
          </w:tcPr>
          <w:p w14:paraId="3B9875B8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2E8D75A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99A8ACA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feeling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safe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8CB1ADB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responsible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02D23B99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therapy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settings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6450F9B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objects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therapy</w:t>
            </w:r>
          </w:p>
        </w:tc>
      </w:tr>
      <w:tr w:rsidR="00435DF7" w:rsidRPr="00435DF7" w14:paraId="62F8523B" w14:textId="77777777" w:rsidTr="0098221D">
        <w:trPr>
          <w:trHeight w:val="212"/>
        </w:trPr>
        <w:tc>
          <w:tcPr>
            <w:tcW w:w="1214" w:type="dxa"/>
            <w:vMerge/>
            <w:tcBorders>
              <w:top w:val="nil"/>
            </w:tcBorders>
          </w:tcPr>
          <w:p w14:paraId="3F73D74F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5A17DAF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60386429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secure;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keep</w:t>
            </w:r>
          </w:p>
        </w:tc>
        <w:tc>
          <w:tcPr>
            <w:tcW w:w="1666" w:type="dxa"/>
            <w:tcBorders>
              <w:top w:val="nil"/>
            </w:tcBorders>
          </w:tcPr>
          <w:p w14:paraId="6E6773B3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11CE8F1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3C534E87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room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</w:tr>
    </w:tbl>
    <w:p w14:paraId="6B777C52" w14:textId="77777777" w:rsidR="00435DF7" w:rsidRPr="00435DF7" w:rsidRDefault="00435DF7" w:rsidP="00435DF7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1E93C4A" w14:textId="77777777" w:rsidR="00435DF7" w:rsidRPr="00435DF7" w:rsidRDefault="00435DF7" w:rsidP="00435DF7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4"/>
        <w:gridCol w:w="1557"/>
        <w:gridCol w:w="1514"/>
        <w:gridCol w:w="1666"/>
        <w:gridCol w:w="1628"/>
        <w:gridCol w:w="1646"/>
      </w:tblGrid>
      <w:tr w:rsidR="00435DF7" w:rsidRPr="00435DF7" w14:paraId="7E9CEC9D" w14:textId="77777777" w:rsidTr="0098221D">
        <w:trPr>
          <w:trHeight w:val="949"/>
        </w:trPr>
        <w:tc>
          <w:tcPr>
            <w:tcW w:w="1214" w:type="dxa"/>
            <w:tcBorders>
              <w:bottom w:val="nil"/>
            </w:tcBorders>
          </w:tcPr>
          <w:p w14:paraId="4BBACF4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vMerge w:val="restart"/>
          </w:tcPr>
          <w:p w14:paraId="58AFB6C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bottom w:val="nil"/>
            </w:tcBorders>
          </w:tcPr>
          <w:p w14:paraId="6804E403" w14:textId="77777777" w:rsidR="00435DF7" w:rsidRPr="00435DF7" w:rsidRDefault="00435DF7" w:rsidP="0098221D">
            <w:pPr>
              <w:pStyle w:val="TableParagraph"/>
              <w:spacing w:before="3"/>
              <w:ind w:left="106" w:right="12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child’s anxiety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low</w:t>
            </w:r>
          </w:p>
        </w:tc>
        <w:tc>
          <w:tcPr>
            <w:tcW w:w="1666" w:type="dxa"/>
            <w:tcBorders>
              <w:bottom w:val="nil"/>
            </w:tcBorders>
          </w:tcPr>
          <w:p w14:paraId="1EAC2580" w14:textId="77777777" w:rsidR="00435DF7" w:rsidRPr="00435DF7" w:rsidRDefault="00435DF7" w:rsidP="0098221D">
            <w:pPr>
              <w:pStyle w:val="TableParagraph"/>
              <w:spacing w:before="3"/>
              <w:ind w:left="104" w:right="19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interaction partner</w:t>
            </w:r>
          </w:p>
        </w:tc>
        <w:tc>
          <w:tcPr>
            <w:tcW w:w="1628" w:type="dxa"/>
          </w:tcPr>
          <w:p w14:paraId="4D27743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</w:tcPr>
          <w:p w14:paraId="7DA35911" w14:textId="77777777" w:rsidR="00435DF7" w:rsidRPr="00435DF7" w:rsidRDefault="00435DF7" w:rsidP="0098221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maintain</w:t>
            </w:r>
            <w:r w:rsidRPr="00435DF7">
              <w:rPr>
                <w:rFonts w:ascii="Times New Roman" w:hAnsi="Times New Roman" w:cs="Times New Roman"/>
                <w:spacing w:val="-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some familiarity of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instruments</w:t>
            </w:r>
          </w:p>
        </w:tc>
      </w:tr>
      <w:tr w:rsidR="00435DF7" w:rsidRPr="00435DF7" w14:paraId="5DAB5B12" w14:textId="77777777" w:rsidTr="0098221D">
        <w:trPr>
          <w:trHeight w:val="948"/>
        </w:trPr>
        <w:tc>
          <w:tcPr>
            <w:tcW w:w="1214" w:type="dxa"/>
            <w:tcBorders>
              <w:top w:val="nil"/>
              <w:bottom w:val="nil"/>
            </w:tcBorders>
          </w:tcPr>
          <w:p w14:paraId="652E449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B0A0A94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B44B2AD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587415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</w:tcPr>
          <w:p w14:paraId="10E23359" w14:textId="77777777" w:rsidR="00435DF7" w:rsidRPr="00435DF7" w:rsidRDefault="00435DF7" w:rsidP="0098221D">
            <w:pPr>
              <w:pStyle w:val="TableParagraph"/>
              <w:spacing w:before="3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Respond to the child’s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behaviour in consistent</w:t>
            </w:r>
          </w:p>
          <w:p w14:paraId="50D88C29" w14:textId="77777777" w:rsidR="00435DF7" w:rsidRPr="00435DF7" w:rsidRDefault="00435DF7" w:rsidP="0098221D">
            <w:pPr>
              <w:pStyle w:val="TableParagraph"/>
              <w:spacing w:before="3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ways</w:t>
            </w:r>
          </w:p>
        </w:tc>
        <w:tc>
          <w:tcPr>
            <w:tcW w:w="1646" w:type="dxa"/>
          </w:tcPr>
          <w:p w14:paraId="1E85EEE4" w14:textId="77777777" w:rsidR="00435DF7" w:rsidRPr="00435DF7" w:rsidRDefault="00435DF7" w:rsidP="0098221D">
            <w:pPr>
              <w:pStyle w:val="TableParagraph"/>
              <w:spacing w:before="3"/>
              <w:ind w:left="107" w:right="228"/>
              <w:jc w:val="both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Avoid retreating from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interaction partner into</w:t>
            </w:r>
          </w:p>
          <w:p w14:paraId="132A6D2F" w14:textId="77777777" w:rsidR="00435DF7" w:rsidRPr="00435DF7" w:rsidRDefault="00435DF7" w:rsidP="0098221D">
            <w:pPr>
              <w:pStyle w:val="TableParagraph"/>
              <w:spacing w:before="3"/>
              <w:ind w:left="107"/>
              <w:jc w:val="both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“observer”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role</w:t>
            </w:r>
          </w:p>
        </w:tc>
      </w:tr>
      <w:tr w:rsidR="00435DF7" w:rsidRPr="00435DF7" w14:paraId="42AECD1F" w14:textId="77777777" w:rsidTr="0098221D">
        <w:trPr>
          <w:trHeight w:val="1661"/>
        </w:trPr>
        <w:tc>
          <w:tcPr>
            <w:tcW w:w="1214" w:type="dxa"/>
            <w:vMerge w:val="restart"/>
            <w:tcBorders>
              <w:top w:val="nil"/>
              <w:bottom w:val="nil"/>
            </w:tcBorders>
          </w:tcPr>
          <w:p w14:paraId="11D1A7D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331FD471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6725D2E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31180E28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02E3D72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79C16C45" w14:textId="77777777" w:rsidR="00435DF7" w:rsidRPr="00435DF7" w:rsidRDefault="00435DF7" w:rsidP="0098221D">
            <w:pPr>
              <w:pStyle w:val="TableParagraph"/>
              <w:spacing w:before="9"/>
              <w:rPr>
                <w:rFonts w:ascii="Times New Roman" w:hAnsi="Times New Roman" w:cs="Times New Roman"/>
                <w:lang w:val="en-GB"/>
              </w:rPr>
            </w:pPr>
          </w:p>
          <w:p w14:paraId="0C639E5D" w14:textId="77777777" w:rsidR="00435DF7" w:rsidRPr="00435DF7" w:rsidRDefault="00435DF7" w:rsidP="0098221D">
            <w:pPr>
              <w:pStyle w:val="TableParagraph"/>
              <w:spacing w:before="1"/>
              <w:ind w:left="105" w:right="133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Essential </w:t>
            </w:r>
            <w:r w:rsidRPr="00435DF7">
              <w:rPr>
                <w:rFonts w:ascii="Times New Roman" w:hAnsi="Times New Roman" w:cs="Times New Roman"/>
                <w:lang w:val="en-GB"/>
              </w:rPr>
              <w:t>(but not unique</w:t>
            </w:r>
            <w:r w:rsidRPr="00435DF7">
              <w:rPr>
                <w:rFonts w:ascii="Times New Roman" w:hAnsi="Times New Roman" w:cs="Times New Roman"/>
                <w:spacing w:val="-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to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IMT)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14:paraId="64BF1399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115FCF2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14:paraId="239B5E65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</w:tcPr>
          <w:p w14:paraId="1A80FDE5" w14:textId="77777777" w:rsidR="00435DF7" w:rsidRPr="00435DF7" w:rsidRDefault="00435DF7" w:rsidP="0098221D">
            <w:pPr>
              <w:pStyle w:val="TableParagraph"/>
              <w:spacing w:before="4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Comment on/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explain </w:t>
            </w:r>
            <w:r w:rsidRPr="00435DF7">
              <w:rPr>
                <w:rFonts w:ascii="Times New Roman" w:hAnsi="Times New Roman" w:cs="Times New Roman"/>
                <w:lang w:val="en-GB"/>
              </w:rPr>
              <w:t>interruptions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unexpected events</w:t>
            </w:r>
          </w:p>
        </w:tc>
        <w:tc>
          <w:tcPr>
            <w:tcW w:w="1646" w:type="dxa"/>
          </w:tcPr>
          <w:p w14:paraId="6198EC51" w14:textId="77777777" w:rsidR="00435DF7" w:rsidRPr="00435DF7" w:rsidRDefault="00435DF7" w:rsidP="0098221D">
            <w:pPr>
              <w:pStyle w:val="TableParagraph"/>
              <w:spacing w:before="4"/>
              <w:ind w:left="107" w:right="17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If it is necessary to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terminate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 session, explain why you find it necessary to do 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>so</w:t>
            </w:r>
          </w:p>
        </w:tc>
      </w:tr>
      <w:tr w:rsidR="00435DF7" w:rsidRPr="00435DF7" w14:paraId="76AB5C9A" w14:textId="77777777" w:rsidTr="0098221D">
        <w:trPr>
          <w:trHeight w:val="1665"/>
        </w:trPr>
        <w:tc>
          <w:tcPr>
            <w:tcW w:w="1214" w:type="dxa"/>
            <w:vMerge/>
            <w:tcBorders>
              <w:top w:val="nil"/>
              <w:bottom w:val="nil"/>
            </w:tcBorders>
          </w:tcPr>
          <w:p w14:paraId="46FFF51A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</w:tcPr>
          <w:p w14:paraId="646AD44A" w14:textId="77777777" w:rsidR="00435DF7" w:rsidRPr="00435DF7" w:rsidRDefault="00435DF7" w:rsidP="0098221D">
            <w:pPr>
              <w:pStyle w:val="TableParagraph"/>
              <w:spacing w:before="6"/>
              <w:ind w:left="105" w:right="9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Build and Maintain a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Positive Therapeutic Relationship</w:t>
            </w:r>
          </w:p>
        </w:tc>
        <w:tc>
          <w:tcPr>
            <w:tcW w:w="1514" w:type="dxa"/>
          </w:tcPr>
          <w:p w14:paraId="715EFFA9" w14:textId="77777777" w:rsidR="00435DF7" w:rsidRPr="00435DF7" w:rsidRDefault="00435DF7" w:rsidP="0098221D">
            <w:pPr>
              <w:pStyle w:val="TableParagraph"/>
              <w:spacing w:before="6"/>
              <w:ind w:left="106" w:right="148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Enable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rapport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 continuation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of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therapy</w:t>
            </w:r>
          </w:p>
        </w:tc>
        <w:tc>
          <w:tcPr>
            <w:tcW w:w="1666" w:type="dxa"/>
          </w:tcPr>
          <w:p w14:paraId="6482DBFF" w14:textId="77777777" w:rsidR="00435DF7" w:rsidRPr="00435DF7" w:rsidRDefault="00435DF7" w:rsidP="0098221D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Present with interest,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respect, and confidence</w:t>
            </w:r>
          </w:p>
        </w:tc>
        <w:tc>
          <w:tcPr>
            <w:tcW w:w="1628" w:type="dxa"/>
          </w:tcPr>
          <w:p w14:paraId="0B3EAB2B" w14:textId="77777777" w:rsidR="00435DF7" w:rsidRPr="00435DF7" w:rsidRDefault="00435DF7" w:rsidP="0098221D">
            <w:pPr>
              <w:pStyle w:val="TableParagraph"/>
              <w:spacing w:before="6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Understand/ </w:t>
            </w:r>
            <w:r w:rsidRPr="00435DF7">
              <w:rPr>
                <w:rFonts w:ascii="Times New Roman" w:hAnsi="Times New Roman" w:cs="Times New Roman"/>
                <w:lang w:val="en-GB"/>
              </w:rPr>
              <w:t>reflect upon meanings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of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 child’s and the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therapist’s behaviour</w:t>
            </w:r>
          </w:p>
        </w:tc>
        <w:tc>
          <w:tcPr>
            <w:tcW w:w="1646" w:type="dxa"/>
          </w:tcPr>
          <w:p w14:paraId="7E3948D0" w14:textId="77777777" w:rsidR="00435DF7" w:rsidRPr="00435DF7" w:rsidRDefault="00435DF7" w:rsidP="0098221D">
            <w:pPr>
              <w:pStyle w:val="TableParagraph"/>
              <w:spacing w:before="6"/>
              <w:ind w:left="107" w:right="204"/>
              <w:jc w:val="both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Display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empathy during (musical)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interaction</w:t>
            </w:r>
          </w:p>
        </w:tc>
      </w:tr>
      <w:tr w:rsidR="00435DF7" w:rsidRPr="00435DF7" w14:paraId="178C4079" w14:textId="77777777" w:rsidTr="0098221D">
        <w:trPr>
          <w:trHeight w:val="1425"/>
        </w:trPr>
        <w:tc>
          <w:tcPr>
            <w:tcW w:w="1214" w:type="dxa"/>
            <w:vMerge/>
            <w:tcBorders>
              <w:top w:val="nil"/>
              <w:bottom w:val="nil"/>
            </w:tcBorders>
          </w:tcPr>
          <w:p w14:paraId="270C88B1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vMerge w:val="restart"/>
          </w:tcPr>
          <w:p w14:paraId="26E4B4CF" w14:textId="77777777" w:rsidR="00435DF7" w:rsidRPr="00435DF7" w:rsidRDefault="00435DF7" w:rsidP="0098221D">
            <w:pPr>
              <w:pStyle w:val="TableParagraph"/>
              <w:spacing w:before="6"/>
              <w:ind w:left="105" w:right="27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Follow the Child’s Lead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(Non-Directive Approach)</w:t>
            </w:r>
          </w:p>
        </w:tc>
        <w:tc>
          <w:tcPr>
            <w:tcW w:w="1514" w:type="dxa"/>
          </w:tcPr>
          <w:p w14:paraId="2EF9401E" w14:textId="77777777" w:rsidR="00435DF7" w:rsidRPr="00435DF7" w:rsidRDefault="00435DF7" w:rsidP="0098221D">
            <w:pPr>
              <w:pStyle w:val="TableParagraph"/>
              <w:spacing w:before="6"/>
              <w:ind w:left="106" w:right="190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Facilitate intrinsic motivation</w:t>
            </w:r>
          </w:p>
        </w:tc>
        <w:tc>
          <w:tcPr>
            <w:tcW w:w="1666" w:type="dxa"/>
            <w:vMerge w:val="restart"/>
          </w:tcPr>
          <w:p w14:paraId="2B1D8D5A" w14:textId="77777777" w:rsidR="00435DF7" w:rsidRPr="00435DF7" w:rsidRDefault="00435DF7" w:rsidP="0098221D">
            <w:pPr>
              <w:pStyle w:val="TableParagraph"/>
              <w:spacing w:before="6"/>
              <w:ind w:left="104" w:right="11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Follow the child’s focus of</w:t>
            </w:r>
            <w:r w:rsidRPr="00435DF7">
              <w:rPr>
                <w:rFonts w:ascii="Times New Roman" w:hAnsi="Times New Roman" w:cs="Times New Roman"/>
                <w:spacing w:val="8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attention, </w:t>
            </w:r>
            <w:r w:rsidRPr="00435DF7">
              <w:rPr>
                <w:rFonts w:ascii="Times New Roman" w:hAnsi="Times New Roman" w:cs="Times New Roman"/>
                <w:lang w:val="en-GB"/>
              </w:rPr>
              <w:t>behaviours, and interests;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meet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 child where they are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musically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and/or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emotionally</w:t>
            </w:r>
          </w:p>
        </w:tc>
        <w:tc>
          <w:tcPr>
            <w:tcW w:w="1628" w:type="dxa"/>
          </w:tcPr>
          <w:p w14:paraId="27C46FFE" w14:textId="77777777" w:rsidR="00435DF7" w:rsidRPr="00435DF7" w:rsidRDefault="00435DF7" w:rsidP="0098221D">
            <w:pPr>
              <w:pStyle w:val="TableParagraph"/>
              <w:spacing w:before="6"/>
              <w:ind w:left="106" w:right="219"/>
              <w:jc w:val="both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Incorporate the child’s interests and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motivations</w:t>
            </w:r>
          </w:p>
        </w:tc>
        <w:tc>
          <w:tcPr>
            <w:tcW w:w="1646" w:type="dxa"/>
          </w:tcPr>
          <w:p w14:paraId="360922E3" w14:textId="77777777" w:rsidR="00435DF7" w:rsidRPr="00435DF7" w:rsidRDefault="00435DF7" w:rsidP="0098221D">
            <w:pPr>
              <w:pStyle w:val="TableParagraph"/>
              <w:spacing w:before="6"/>
              <w:ind w:left="107" w:right="10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Relate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 a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child’s preference for numbers in making up a “number song”</w:t>
            </w:r>
          </w:p>
        </w:tc>
      </w:tr>
      <w:tr w:rsidR="00435DF7" w:rsidRPr="00435DF7" w14:paraId="35BF2D29" w14:textId="77777777" w:rsidTr="0098221D">
        <w:trPr>
          <w:trHeight w:val="2137"/>
        </w:trPr>
        <w:tc>
          <w:tcPr>
            <w:tcW w:w="1214" w:type="dxa"/>
            <w:vMerge/>
            <w:tcBorders>
              <w:top w:val="nil"/>
              <w:bottom w:val="nil"/>
            </w:tcBorders>
          </w:tcPr>
          <w:p w14:paraId="7A922BE8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54AB6E33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</w:tcPr>
          <w:p w14:paraId="4FAF6B60" w14:textId="77777777" w:rsidR="00435DF7" w:rsidRPr="00435DF7" w:rsidRDefault="00435DF7" w:rsidP="0098221D">
            <w:pPr>
              <w:pStyle w:val="TableParagraph"/>
              <w:spacing w:before="3"/>
              <w:ind w:left="106" w:right="12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Keep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child’s anxiety low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14:paraId="17B71B58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8" w:type="dxa"/>
          </w:tcPr>
          <w:p w14:paraId="66A0ADCC" w14:textId="77777777" w:rsidR="00435DF7" w:rsidRPr="00435DF7" w:rsidRDefault="00435DF7" w:rsidP="0098221D">
            <w:pPr>
              <w:pStyle w:val="TableParagraph"/>
              <w:spacing w:before="3"/>
              <w:ind w:left="106" w:right="158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Match</w:t>
            </w:r>
            <w:r w:rsidRPr="00435DF7">
              <w:rPr>
                <w:rFonts w:ascii="Times New Roman" w:hAnsi="Times New Roman" w:cs="Times New Roman"/>
                <w:spacing w:val="-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level</w:t>
            </w:r>
            <w:r w:rsidRPr="00435DF7">
              <w:rPr>
                <w:rFonts w:ascii="Times New Roman" w:hAnsi="Times New Roman" w:cs="Times New Roman"/>
                <w:spacing w:val="-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of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session/ interaction </w:t>
            </w:r>
            <w:r w:rsidRPr="00435DF7">
              <w:rPr>
                <w:rFonts w:ascii="Times New Roman" w:hAnsi="Times New Roman" w:cs="Times New Roman"/>
                <w:lang w:val="en-GB"/>
              </w:rPr>
              <w:t>structure to child’s needs</w:t>
            </w:r>
          </w:p>
        </w:tc>
        <w:tc>
          <w:tcPr>
            <w:tcW w:w="1646" w:type="dxa"/>
          </w:tcPr>
          <w:p w14:paraId="3D38591B" w14:textId="77777777" w:rsidR="00435DF7" w:rsidRPr="00435DF7" w:rsidRDefault="00435DF7" w:rsidP="0098221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Allow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 control certain aspects of the interaction;</w:t>
            </w:r>
            <w:r w:rsidRPr="00435DF7">
              <w:rPr>
                <w:rFonts w:ascii="Times New Roman" w:hAnsi="Times New Roman" w:cs="Times New Roman"/>
                <w:spacing w:val="-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allow the child to functionalise the therapist;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offer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choices</w:t>
            </w:r>
          </w:p>
        </w:tc>
      </w:tr>
      <w:tr w:rsidR="00435DF7" w:rsidRPr="00435DF7" w14:paraId="07818132" w14:textId="77777777" w:rsidTr="0098221D">
        <w:trPr>
          <w:trHeight w:val="2137"/>
        </w:trPr>
        <w:tc>
          <w:tcPr>
            <w:tcW w:w="1214" w:type="dxa"/>
            <w:tcBorders>
              <w:top w:val="nil"/>
            </w:tcBorders>
          </w:tcPr>
          <w:p w14:paraId="02345B4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2D9DB2E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15E4AC5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  <w:p w14:paraId="00B4A2CF" w14:textId="77777777" w:rsidR="00435DF7" w:rsidRPr="00435DF7" w:rsidRDefault="00435DF7" w:rsidP="0098221D">
            <w:pPr>
              <w:pStyle w:val="TableParagraph"/>
              <w:spacing w:before="177"/>
              <w:rPr>
                <w:rFonts w:ascii="Times New Roman" w:hAnsi="Times New Roman" w:cs="Times New Roman"/>
                <w:lang w:val="en-GB"/>
              </w:rPr>
            </w:pPr>
          </w:p>
          <w:p w14:paraId="2CD695D3" w14:textId="77777777" w:rsidR="00435DF7" w:rsidRPr="00435DF7" w:rsidRDefault="00435DF7" w:rsidP="0098221D">
            <w:pPr>
              <w:pStyle w:val="TableParagraph"/>
              <w:ind w:left="105" w:right="133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Essential </w:t>
            </w:r>
            <w:r w:rsidRPr="00435DF7">
              <w:rPr>
                <w:rFonts w:ascii="Times New Roman" w:hAnsi="Times New Roman" w:cs="Times New Roman"/>
                <w:lang w:val="en-GB"/>
              </w:rPr>
              <w:t>(but not unique</w:t>
            </w:r>
            <w:r w:rsidRPr="00435DF7">
              <w:rPr>
                <w:rFonts w:ascii="Times New Roman" w:hAnsi="Times New Roman" w:cs="Times New Roman"/>
                <w:spacing w:val="-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to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IMT)</w:t>
            </w:r>
          </w:p>
        </w:tc>
        <w:tc>
          <w:tcPr>
            <w:tcW w:w="1557" w:type="dxa"/>
          </w:tcPr>
          <w:p w14:paraId="3F3E8317" w14:textId="77777777" w:rsidR="00435DF7" w:rsidRPr="00435DF7" w:rsidRDefault="00435DF7" w:rsidP="0098221D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Set</w:t>
            </w:r>
            <w:r w:rsidRPr="00435DF7">
              <w:rPr>
                <w:rFonts w:ascii="Times New Roman" w:hAnsi="Times New Roman" w:cs="Times New Roman"/>
                <w:spacing w:val="-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Treatment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Goals</w:t>
            </w:r>
          </w:p>
        </w:tc>
        <w:tc>
          <w:tcPr>
            <w:tcW w:w="1514" w:type="dxa"/>
          </w:tcPr>
          <w:p w14:paraId="5C37DA9D" w14:textId="77777777" w:rsidR="00435DF7" w:rsidRPr="00435DF7" w:rsidRDefault="00435DF7" w:rsidP="0098221D">
            <w:pPr>
              <w:pStyle w:val="TableParagraph"/>
              <w:spacing w:before="6"/>
              <w:ind w:left="106" w:right="12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Meet the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individual</w:t>
            </w:r>
            <w:r w:rsidRPr="00435DF7">
              <w:rPr>
                <w:rFonts w:ascii="Times New Roman" w:hAnsi="Times New Roman" w:cs="Times New Roman"/>
                <w:spacing w:val="8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child’s needs; guide and evaluate the therapy</w:t>
            </w:r>
            <w:r w:rsidRPr="00435DF7">
              <w:rPr>
                <w:rFonts w:ascii="Times New Roman" w:hAnsi="Times New Roman" w:cs="Times New Roman"/>
                <w:spacing w:val="-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process</w:t>
            </w:r>
          </w:p>
        </w:tc>
        <w:tc>
          <w:tcPr>
            <w:tcW w:w="1666" w:type="dxa"/>
          </w:tcPr>
          <w:p w14:paraId="65CAA5AE" w14:textId="77777777" w:rsidR="00435DF7" w:rsidRPr="00435DF7" w:rsidRDefault="00435DF7" w:rsidP="0098221D">
            <w:pPr>
              <w:pStyle w:val="TableParagraph"/>
              <w:spacing w:before="6"/>
              <w:ind w:left="104" w:right="19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Enable the child to reach the respective next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developmental </w:t>
            </w:r>
            <w:r w:rsidRPr="00435DF7">
              <w:rPr>
                <w:rFonts w:ascii="Times New Roman" w:hAnsi="Times New Roman" w:cs="Times New Roman"/>
                <w:lang w:val="en-GB"/>
              </w:rPr>
              <w:t>stage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certain skill area</w:t>
            </w:r>
          </w:p>
        </w:tc>
        <w:tc>
          <w:tcPr>
            <w:tcW w:w="1628" w:type="dxa"/>
          </w:tcPr>
          <w:p w14:paraId="2A42EC96" w14:textId="77777777" w:rsidR="00435DF7" w:rsidRPr="00435DF7" w:rsidRDefault="00435DF7" w:rsidP="0098221D">
            <w:pPr>
              <w:pStyle w:val="TableParagraph"/>
              <w:spacing w:before="6"/>
              <w:ind w:left="106" w:right="13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Assess the</w:t>
            </w:r>
            <w:r w:rsidRPr="00435DF7">
              <w:rPr>
                <w:rFonts w:ascii="Times New Roman" w:hAnsi="Times New Roman" w:cs="Times New Roman"/>
                <w:spacing w:val="-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child’s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competences, emerging</w:t>
            </w:r>
            <w:r w:rsidRPr="00435DF7">
              <w:rPr>
                <w:rFonts w:ascii="Times New Roman" w:hAnsi="Times New Roman" w:cs="Times New Roman"/>
                <w:spacing w:val="4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abilities, and needs; choose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intervention </w:t>
            </w:r>
            <w:r w:rsidRPr="00435DF7">
              <w:rPr>
                <w:rFonts w:ascii="Times New Roman" w:hAnsi="Times New Roman" w:cs="Times New Roman"/>
                <w:lang w:val="en-GB"/>
              </w:rPr>
              <w:t>strategies and</w:t>
            </w:r>
          </w:p>
          <w:p w14:paraId="647B114E" w14:textId="77777777" w:rsidR="00435DF7" w:rsidRPr="00435DF7" w:rsidRDefault="00435DF7" w:rsidP="0098221D">
            <w:pPr>
              <w:pStyle w:val="TableParagraph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techniques </w:t>
            </w:r>
            <w:r w:rsidRPr="00435DF7">
              <w:rPr>
                <w:rFonts w:ascii="Times New Roman" w:hAnsi="Times New Roman" w:cs="Times New Roman"/>
                <w:lang w:val="en-GB"/>
              </w:rPr>
              <w:t>tailored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-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an</w:t>
            </w:r>
          </w:p>
        </w:tc>
        <w:tc>
          <w:tcPr>
            <w:tcW w:w="1646" w:type="dxa"/>
          </w:tcPr>
          <w:p w14:paraId="6053BCDE" w14:textId="77777777" w:rsidR="00435DF7" w:rsidRPr="00435DF7" w:rsidRDefault="00435DF7" w:rsidP="0098221D">
            <w:pPr>
              <w:pStyle w:val="TableParagraph"/>
              <w:spacing w:before="6"/>
              <w:ind w:left="107" w:right="13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 xml:space="preserve">If the child is aware of their own and the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therapist’s </w:t>
            </w:r>
            <w:r w:rsidRPr="00435DF7">
              <w:rPr>
                <w:rFonts w:ascii="Times New Roman" w:hAnsi="Times New Roman" w:cs="Times New Roman"/>
                <w:lang w:val="en-GB"/>
              </w:rPr>
              <w:t>(musical)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actions, foster reciprocal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interactions</w:t>
            </w:r>
          </w:p>
        </w:tc>
      </w:tr>
    </w:tbl>
    <w:p w14:paraId="0E4607E6" w14:textId="77777777" w:rsidR="00435DF7" w:rsidRPr="00435DF7" w:rsidRDefault="00435DF7" w:rsidP="00435DF7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4"/>
        <w:gridCol w:w="1557"/>
        <w:gridCol w:w="1514"/>
        <w:gridCol w:w="1666"/>
        <w:gridCol w:w="1628"/>
        <w:gridCol w:w="1646"/>
      </w:tblGrid>
      <w:tr w:rsidR="00435DF7" w:rsidRPr="00435DF7" w14:paraId="44F79BAC" w14:textId="77777777" w:rsidTr="0098221D">
        <w:trPr>
          <w:trHeight w:val="709"/>
        </w:trPr>
        <w:tc>
          <w:tcPr>
            <w:tcW w:w="1214" w:type="dxa"/>
            <w:vMerge w:val="restart"/>
          </w:tcPr>
          <w:p w14:paraId="2FA9C6E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</w:tcPr>
          <w:p w14:paraId="1F3FE57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</w:tcPr>
          <w:p w14:paraId="7153728D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</w:tcPr>
          <w:p w14:paraId="295E8761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</w:tcPr>
          <w:p w14:paraId="2A7C6D54" w14:textId="77777777" w:rsidR="00435DF7" w:rsidRPr="00435DF7" w:rsidRDefault="00435DF7" w:rsidP="0098221D">
            <w:pPr>
              <w:pStyle w:val="TableParagraph"/>
              <w:spacing w:before="3"/>
              <w:ind w:left="106" w:right="158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assessed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need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 a specific area</w:t>
            </w:r>
          </w:p>
        </w:tc>
        <w:tc>
          <w:tcPr>
            <w:tcW w:w="1646" w:type="dxa"/>
          </w:tcPr>
          <w:p w14:paraId="027B083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5DF7" w:rsidRPr="00435DF7" w14:paraId="782713D5" w14:textId="77777777" w:rsidTr="0098221D">
        <w:trPr>
          <w:trHeight w:val="1900"/>
        </w:trPr>
        <w:tc>
          <w:tcPr>
            <w:tcW w:w="1214" w:type="dxa"/>
            <w:vMerge/>
            <w:tcBorders>
              <w:top w:val="nil"/>
            </w:tcBorders>
          </w:tcPr>
          <w:p w14:paraId="6A1BDFF7" w14:textId="77777777" w:rsidR="00435DF7" w:rsidRPr="00435DF7" w:rsidRDefault="00435DF7" w:rsidP="009822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7" w:type="dxa"/>
          </w:tcPr>
          <w:p w14:paraId="4A6BE657" w14:textId="77777777" w:rsidR="00435DF7" w:rsidRPr="00435DF7" w:rsidRDefault="00435DF7" w:rsidP="0098221D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Facilitate Enjoyment</w:t>
            </w:r>
          </w:p>
        </w:tc>
        <w:tc>
          <w:tcPr>
            <w:tcW w:w="1514" w:type="dxa"/>
          </w:tcPr>
          <w:p w14:paraId="287068C1" w14:textId="77777777" w:rsidR="00435DF7" w:rsidRPr="00435DF7" w:rsidRDefault="00435DF7" w:rsidP="0098221D">
            <w:pPr>
              <w:pStyle w:val="TableParagraph"/>
              <w:spacing w:before="6"/>
              <w:ind w:left="106" w:right="181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Increase intrinsic </w:t>
            </w:r>
            <w:r w:rsidRPr="00435DF7">
              <w:rPr>
                <w:rFonts w:ascii="Times New Roman" w:hAnsi="Times New Roman" w:cs="Times New Roman"/>
                <w:lang w:val="en-GB"/>
              </w:rPr>
              <w:t>motivation for interaction</w:t>
            </w:r>
            <w:r w:rsidRPr="00435DF7">
              <w:rPr>
                <w:rFonts w:ascii="Times New Roman" w:hAnsi="Times New Roman" w:cs="Times New Roman"/>
                <w:spacing w:val="-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opportunities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for affect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sharing</w:t>
            </w:r>
          </w:p>
        </w:tc>
        <w:tc>
          <w:tcPr>
            <w:tcW w:w="1666" w:type="dxa"/>
          </w:tcPr>
          <w:p w14:paraId="7B6F8316" w14:textId="77777777" w:rsidR="00435DF7" w:rsidRPr="00435DF7" w:rsidRDefault="00435DF7" w:rsidP="0098221D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Present with positive</w:t>
            </w:r>
            <w:r w:rsidRPr="00435DF7">
              <w:rPr>
                <w:rFonts w:ascii="Times New Roman" w:hAnsi="Times New Roman" w:cs="Times New Roman"/>
                <w:spacing w:val="-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affect,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acceptance, affection</w:t>
            </w:r>
          </w:p>
        </w:tc>
        <w:tc>
          <w:tcPr>
            <w:tcW w:w="1628" w:type="dxa"/>
          </w:tcPr>
          <w:p w14:paraId="0004CE12" w14:textId="77777777" w:rsidR="00435DF7" w:rsidRPr="00435DF7" w:rsidRDefault="00435DF7" w:rsidP="0098221D">
            <w:pPr>
              <w:pStyle w:val="TableParagraph"/>
              <w:spacing w:before="6"/>
              <w:ind w:left="106" w:right="119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Incorporate the child’s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interests; create pleasant and joyful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atmosphere</w:t>
            </w:r>
          </w:p>
        </w:tc>
        <w:tc>
          <w:tcPr>
            <w:tcW w:w="1646" w:type="dxa"/>
          </w:tcPr>
          <w:p w14:paraId="53622B61" w14:textId="77777777" w:rsidR="00435DF7" w:rsidRPr="00435DF7" w:rsidRDefault="00435DF7" w:rsidP="0098221D">
            <w:pPr>
              <w:pStyle w:val="TableParagraph"/>
              <w:spacing w:before="6"/>
              <w:ind w:left="107" w:right="122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Display</w:t>
            </w:r>
            <w:r w:rsidRPr="00435DF7">
              <w:rPr>
                <w:rFonts w:ascii="Times New Roman" w:hAnsi="Times New Roman" w:cs="Times New Roman"/>
                <w:spacing w:val="-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interest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 the child and</w:t>
            </w:r>
            <w:r w:rsidRPr="00435DF7">
              <w:rPr>
                <w:rFonts w:ascii="Times New Roman" w:hAnsi="Times New Roman" w:cs="Times New Roman"/>
                <w:spacing w:val="8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 xml:space="preserve">their behaviour and joy during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(musical) interaction</w:t>
            </w:r>
          </w:p>
        </w:tc>
      </w:tr>
      <w:tr w:rsidR="00435DF7" w:rsidRPr="00435DF7" w14:paraId="2ABA74D5" w14:textId="77777777" w:rsidTr="0098221D">
        <w:trPr>
          <w:trHeight w:val="257"/>
        </w:trPr>
        <w:tc>
          <w:tcPr>
            <w:tcW w:w="1214" w:type="dxa"/>
            <w:tcBorders>
              <w:bottom w:val="nil"/>
            </w:tcBorders>
          </w:tcPr>
          <w:p w14:paraId="0E30DA2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032DC2BE" w14:textId="77777777" w:rsidR="00435DF7" w:rsidRPr="00435DF7" w:rsidRDefault="00435DF7" w:rsidP="0098221D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Adjust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Setting</w:t>
            </w:r>
          </w:p>
        </w:tc>
        <w:tc>
          <w:tcPr>
            <w:tcW w:w="1514" w:type="dxa"/>
            <w:tcBorders>
              <w:bottom w:val="nil"/>
            </w:tcBorders>
          </w:tcPr>
          <w:p w14:paraId="0D94ABD3" w14:textId="77777777" w:rsidR="00435DF7" w:rsidRPr="00435DF7" w:rsidRDefault="00435DF7" w:rsidP="0098221D">
            <w:pPr>
              <w:pStyle w:val="TableParagraph"/>
              <w:spacing w:before="6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Facilitate</w:t>
            </w:r>
          </w:p>
        </w:tc>
        <w:tc>
          <w:tcPr>
            <w:tcW w:w="1666" w:type="dxa"/>
            <w:tcBorders>
              <w:bottom w:val="nil"/>
            </w:tcBorders>
          </w:tcPr>
          <w:p w14:paraId="1B9064FF" w14:textId="77777777" w:rsidR="00435DF7" w:rsidRPr="00435DF7" w:rsidRDefault="00435DF7" w:rsidP="0098221D">
            <w:pPr>
              <w:pStyle w:val="TableParagraph"/>
              <w:spacing w:before="6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Consider</w:t>
            </w:r>
            <w:r w:rsidRPr="00435DF7">
              <w:rPr>
                <w:rFonts w:ascii="Times New Roman" w:hAnsi="Times New Roman" w:cs="Times New Roman"/>
                <w:spacing w:val="1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628" w:type="dxa"/>
            <w:tcBorders>
              <w:bottom w:val="nil"/>
            </w:tcBorders>
          </w:tcPr>
          <w:p w14:paraId="0D7F3C9E" w14:textId="77777777" w:rsidR="00435DF7" w:rsidRPr="00435DF7" w:rsidRDefault="00435DF7" w:rsidP="0098221D">
            <w:pPr>
              <w:pStyle w:val="TableParagraph"/>
              <w:spacing w:before="6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Allow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for</w:t>
            </w:r>
          </w:p>
        </w:tc>
        <w:tc>
          <w:tcPr>
            <w:tcW w:w="1646" w:type="dxa"/>
            <w:tcBorders>
              <w:bottom w:val="nil"/>
            </w:tcBorders>
          </w:tcPr>
          <w:p w14:paraId="654532CB" w14:textId="77777777" w:rsidR="00435DF7" w:rsidRPr="00435DF7" w:rsidRDefault="00435DF7" w:rsidP="0098221D">
            <w:pPr>
              <w:pStyle w:val="TableParagraph"/>
              <w:spacing w:before="6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Improvise</w:t>
            </w:r>
          </w:p>
        </w:tc>
      </w:tr>
      <w:tr w:rsidR="00435DF7" w:rsidRPr="00435DF7" w14:paraId="3AF3E754" w14:textId="77777777" w:rsidTr="0098221D">
        <w:trPr>
          <w:trHeight w:val="238"/>
        </w:trPr>
        <w:tc>
          <w:tcPr>
            <w:tcW w:w="1214" w:type="dxa"/>
            <w:tcBorders>
              <w:top w:val="nil"/>
              <w:bottom w:val="nil"/>
            </w:tcBorders>
          </w:tcPr>
          <w:p w14:paraId="4E20D61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CC2DBFE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According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to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A7E87B9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generalisation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2329A5FE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whole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range</w:t>
            </w:r>
            <w:r w:rsidRPr="00435DF7">
              <w:rPr>
                <w:rFonts w:ascii="Times New Roman" w:hAnsi="Times New Roman" w:cs="Times New Roman"/>
                <w:spacing w:val="1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of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0FD1B653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participation</w:t>
            </w:r>
            <w:r w:rsidRPr="00435DF7">
              <w:rPr>
                <w:rFonts w:ascii="Times New Roman" w:hAnsi="Times New Roman" w:cs="Times New Roman"/>
                <w:spacing w:val="2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of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B4C58B4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together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with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</w:tr>
      <w:tr w:rsidR="00435DF7" w:rsidRPr="00435DF7" w14:paraId="69932CEB" w14:textId="77777777" w:rsidTr="0098221D">
        <w:trPr>
          <w:trHeight w:val="237"/>
        </w:trPr>
        <w:tc>
          <w:tcPr>
            <w:tcW w:w="1214" w:type="dxa"/>
            <w:tcBorders>
              <w:top w:val="nil"/>
              <w:bottom w:val="nil"/>
            </w:tcBorders>
          </w:tcPr>
          <w:p w14:paraId="39FE57C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D7989F0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Families’</w:t>
            </w:r>
            <w:r w:rsidRPr="00435DF7">
              <w:rPr>
                <w:rFonts w:ascii="Times New Roman" w:hAnsi="Times New Roman" w:cs="Times New Roman"/>
                <w:spacing w:val="1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Needs,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AAD9B92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of</w:t>
            </w:r>
            <w:r w:rsidRPr="00435DF7">
              <w:rPr>
                <w:rFonts w:ascii="Times New Roman" w:hAnsi="Times New Roman" w:cs="Times New Roman"/>
                <w:spacing w:val="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skills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to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213612B9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settings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of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278FF27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parents/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66E13AA1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child</w:t>
            </w:r>
            <w:r w:rsidRPr="00435DF7">
              <w:rPr>
                <w:rFonts w:ascii="Times New Roman" w:hAnsi="Times New Roman" w:cs="Times New Roman"/>
                <w:spacing w:val="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a</w:t>
            </w:r>
            <w:r w:rsidRPr="00435DF7">
              <w:rPr>
                <w:rFonts w:ascii="Times New Roman" w:hAnsi="Times New Roman" w:cs="Times New Roman"/>
                <w:spacing w:val="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family</w:t>
            </w:r>
          </w:p>
        </w:tc>
      </w:tr>
      <w:tr w:rsidR="00435DF7" w:rsidRPr="00435DF7" w14:paraId="3A28582C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4E2F2BE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2B52D45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Clinical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B966171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everyday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32520CA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child’s</w:t>
            </w:r>
            <w:r w:rsidRPr="00435DF7">
              <w:rPr>
                <w:rFonts w:ascii="Times New Roman" w:hAnsi="Times New Roman" w:cs="Times New Roman"/>
                <w:spacing w:val="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everyday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267D626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caregivers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or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48F57CD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member</w:t>
            </w:r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home</w:t>
            </w:r>
          </w:p>
        </w:tc>
      </w:tr>
      <w:tr w:rsidR="00435DF7" w:rsidRPr="00435DF7" w14:paraId="329F0558" w14:textId="77777777" w:rsidTr="0098221D">
        <w:trPr>
          <w:trHeight w:val="238"/>
        </w:trPr>
        <w:tc>
          <w:tcPr>
            <w:tcW w:w="1214" w:type="dxa"/>
            <w:tcBorders>
              <w:top w:val="nil"/>
              <w:bottom w:val="nil"/>
            </w:tcBorders>
          </w:tcPr>
          <w:p w14:paraId="38CB5DD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CDBAA04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Judgement,</w:t>
            </w:r>
            <w:r w:rsidRPr="00435DF7">
              <w:rPr>
                <w:rFonts w:ascii="Times New Roman" w:hAnsi="Times New Roman" w:cs="Times New Roman"/>
                <w:spacing w:val="16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and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2163C09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settings;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A0A045A" w14:textId="77777777" w:rsidR="00435DF7" w:rsidRPr="00435DF7" w:rsidRDefault="00435DF7" w:rsidP="0098221D">
            <w:pPr>
              <w:pStyle w:val="TableParagraph"/>
              <w:ind w:left="104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life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D55DDCB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other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family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22A7A35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environment</w:t>
            </w:r>
          </w:p>
        </w:tc>
      </w:tr>
      <w:tr w:rsidR="00435DF7" w:rsidRPr="00435DF7" w14:paraId="5F311407" w14:textId="77777777" w:rsidTr="0098221D">
        <w:trPr>
          <w:trHeight w:val="238"/>
        </w:trPr>
        <w:tc>
          <w:tcPr>
            <w:tcW w:w="1214" w:type="dxa"/>
            <w:tcBorders>
              <w:top w:val="nil"/>
              <w:bottom w:val="nil"/>
            </w:tcBorders>
          </w:tcPr>
          <w:p w14:paraId="199CBC6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CF41462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Practical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ABEB517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support</w:t>
            </w:r>
            <w:r w:rsidRPr="00435DF7">
              <w:rPr>
                <w:rFonts w:ascii="Times New Roman" w:hAnsi="Times New Roman" w:cs="Times New Roman"/>
                <w:spacing w:val="1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families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713603C0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03AD922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members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in</w:t>
            </w:r>
            <w:r w:rsidRPr="00435DF7">
              <w:rPr>
                <w:rFonts w:ascii="Times New Roman" w:hAnsi="Times New Roman" w:cs="Times New Roman"/>
                <w:spacing w:val="11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the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2CA8B4E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5DF7" w:rsidRPr="00435DF7" w14:paraId="62C23B70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78DA320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5BDF615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Possibilities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3965EAB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in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building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safe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7ABA9431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2D42657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therapy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session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FCFD24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5DF7" w:rsidRPr="00435DF7" w14:paraId="3AF4B892" w14:textId="77777777" w:rsidTr="0098221D">
        <w:trPr>
          <w:trHeight w:val="217"/>
        </w:trPr>
        <w:tc>
          <w:tcPr>
            <w:tcW w:w="1214" w:type="dxa"/>
            <w:tcBorders>
              <w:top w:val="nil"/>
              <w:bottom w:val="nil"/>
            </w:tcBorders>
          </w:tcPr>
          <w:p w14:paraId="506F357E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Compatible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563FBA3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7B98663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relationships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23656C91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0502C00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558DC613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35DF7" w:rsidRPr="00435DF7" w14:paraId="3814CC8A" w14:textId="77777777" w:rsidTr="0098221D">
        <w:trPr>
          <w:trHeight w:val="249"/>
        </w:trPr>
        <w:tc>
          <w:tcPr>
            <w:tcW w:w="1214" w:type="dxa"/>
            <w:tcBorders>
              <w:top w:val="nil"/>
              <w:bottom w:val="nil"/>
            </w:tcBorders>
          </w:tcPr>
          <w:p w14:paraId="59598192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(</w:t>
            </w:r>
            <w:proofErr w:type="gramStart"/>
            <w:r w:rsidRPr="00435DF7">
              <w:rPr>
                <w:rFonts w:ascii="Times New Roman" w:hAnsi="Times New Roman" w:cs="Times New Roman"/>
                <w:lang w:val="en-GB"/>
              </w:rPr>
              <w:t>but</w:t>
            </w:r>
            <w:proofErr w:type="gramEnd"/>
            <w:r w:rsidRPr="00435DF7">
              <w:rPr>
                <w:rFonts w:ascii="Times New Roman" w:hAnsi="Times New Roman" w:cs="Times New Roman"/>
                <w:spacing w:val="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not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9CC9148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7EE6FCB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among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family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1438328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bottom w:val="nil"/>
            </w:tcBorders>
          </w:tcPr>
          <w:p w14:paraId="060B6928" w14:textId="77777777" w:rsidR="00435DF7" w:rsidRPr="00435DF7" w:rsidRDefault="00435DF7" w:rsidP="0098221D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Employ</w:t>
            </w:r>
            <w:r w:rsidRPr="00435DF7">
              <w:rPr>
                <w:rFonts w:ascii="Times New Roman" w:hAnsi="Times New Roman" w:cs="Times New Roman"/>
                <w:spacing w:val="1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family</w:t>
            </w:r>
          </w:p>
        </w:tc>
        <w:tc>
          <w:tcPr>
            <w:tcW w:w="1646" w:type="dxa"/>
            <w:tcBorders>
              <w:bottom w:val="nil"/>
            </w:tcBorders>
          </w:tcPr>
          <w:p w14:paraId="7ECDCBEA" w14:textId="77777777" w:rsidR="00435DF7" w:rsidRPr="00435DF7" w:rsidRDefault="00435DF7" w:rsidP="0098221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Discuss</w:t>
            </w:r>
            <w:r w:rsidRPr="00435DF7">
              <w:rPr>
                <w:rFonts w:ascii="Times New Roman" w:hAnsi="Times New Roman" w:cs="Times New Roman"/>
                <w:spacing w:val="13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with</w:t>
            </w:r>
          </w:p>
        </w:tc>
      </w:tr>
      <w:tr w:rsidR="00435DF7" w:rsidRPr="00435DF7" w14:paraId="390F5310" w14:textId="77777777" w:rsidTr="0098221D">
        <w:trPr>
          <w:trHeight w:val="245"/>
        </w:trPr>
        <w:tc>
          <w:tcPr>
            <w:tcW w:w="1214" w:type="dxa"/>
            <w:tcBorders>
              <w:top w:val="nil"/>
              <w:bottom w:val="nil"/>
            </w:tcBorders>
          </w:tcPr>
          <w:p w14:paraId="10F79FC7" w14:textId="77777777" w:rsidR="00435DF7" w:rsidRPr="00435DF7" w:rsidRDefault="00435DF7" w:rsidP="0098221D">
            <w:pPr>
              <w:pStyle w:val="TableParagraph"/>
              <w:ind w:left="105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necessary)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6B96060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0B2F681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members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CA76C1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7DEB3F51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member-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4E8FBC3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family</w:t>
            </w:r>
            <w:r w:rsidRPr="00435DF7">
              <w:rPr>
                <w:rFonts w:ascii="Times New Roman" w:hAnsi="Times New Roman" w:cs="Times New Roman"/>
                <w:spacing w:val="9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members</w:t>
            </w:r>
          </w:p>
        </w:tc>
      </w:tr>
      <w:tr w:rsidR="00435DF7" w:rsidRPr="00435DF7" w14:paraId="78A9F8D6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1BF263E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CEE8B20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65C230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7B91D5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3A82D62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mediated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75E1F612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how</w:t>
            </w:r>
            <w:r w:rsidRPr="00435DF7">
              <w:rPr>
                <w:rFonts w:ascii="Times New Roman" w:hAnsi="Times New Roman" w:cs="Times New Roman"/>
                <w:spacing w:val="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they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can</w:t>
            </w:r>
          </w:p>
        </w:tc>
      </w:tr>
      <w:tr w:rsidR="00435DF7" w:rsidRPr="00435DF7" w14:paraId="4E84AED6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2BBC23F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BBC0501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718EE80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0282772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6221ADB1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intervention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11144AE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employ</w:t>
            </w:r>
            <w:r w:rsidRPr="00435DF7">
              <w:rPr>
                <w:rFonts w:ascii="Times New Roman" w:hAnsi="Times New Roman" w:cs="Times New Roman"/>
                <w:spacing w:val="10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musical</w:t>
            </w:r>
          </w:p>
        </w:tc>
      </w:tr>
      <w:tr w:rsidR="00435DF7" w:rsidRPr="00435DF7" w14:paraId="4748B053" w14:textId="77777777" w:rsidTr="0098221D">
        <w:trPr>
          <w:trHeight w:val="238"/>
        </w:trPr>
        <w:tc>
          <w:tcPr>
            <w:tcW w:w="1214" w:type="dxa"/>
            <w:tcBorders>
              <w:top w:val="nil"/>
              <w:bottom w:val="nil"/>
            </w:tcBorders>
          </w:tcPr>
          <w:p w14:paraId="5334299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32CB4F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5272E2A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B22D135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1C0B0D3" w14:textId="77777777" w:rsidR="00435DF7" w:rsidRPr="00435DF7" w:rsidRDefault="00435DF7" w:rsidP="0098221D">
            <w:pPr>
              <w:pStyle w:val="TableParagraph"/>
              <w:ind w:left="106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strategies</w:t>
            </w: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84C6EF0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experiences</w:t>
            </w:r>
            <w:r w:rsidRPr="00435DF7">
              <w:rPr>
                <w:rFonts w:ascii="Times New Roman" w:hAnsi="Times New Roman" w:cs="Times New Roman"/>
                <w:spacing w:val="15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5"/>
                <w:lang w:val="en-GB"/>
              </w:rPr>
              <w:t>in</w:t>
            </w:r>
          </w:p>
        </w:tc>
      </w:tr>
      <w:tr w:rsidR="00435DF7" w:rsidRPr="00435DF7" w14:paraId="7345FE47" w14:textId="77777777" w:rsidTr="0098221D">
        <w:trPr>
          <w:trHeight w:val="238"/>
        </w:trPr>
        <w:tc>
          <w:tcPr>
            <w:tcW w:w="1214" w:type="dxa"/>
            <w:tcBorders>
              <w:top w:val="nil"/>
              <w:bottom w:val="nil"/>
            </w:tcBorders>
          </w:tcPr>
          <w:p w14:paraId="4AA1306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4CAA780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D88A94D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ED3B39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2A9E29D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10B7B922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interacting</w:t>
            </w:r>
            <w:r w:rsidRPr="00435DF7">
              <w:rPr>
                <w:rFonts w:ascii="Times New Roman" w:hAnsi="Times New Roman" w:cs="Times New Roman"/>
                <w:spacing w:val="12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with</w:t>
            </w:r>
          </w:p>
        </w:tc>
      </w:tr>
      <w:tr w:rsidR="00435DF7" w:rsidRPr="00435DF7" w14:paraId="3D211D4D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5F38DB15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339A70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5CA38D8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69F3AD3A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4498687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3BAB791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</w:t>
            </w:r>
            <w:r w:rsidRPr="00435DF7">
              <w:rPr>
                <w:rFonts w:ascii="Times New Roman" w:hAnsi="Times New Roman" w:cs="Times New Roman"/>
                <w:spacing w:val="4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child;</w:t>
            </w:r>
          </w:p>
        </w:tc>
      </w:tr>
      <w:tr w:rsidR="00435DF7" w:rsidRPr="00435DF7" w14:paraId="6AB47915" w14:textId="77777777" w:rsidTr="0098221D">
        <w:trPr>
          <w:trHeight w:val="237"/>
        </w:trPr>
        <w:tc>
          <w:tcPr>
            <w:tcW w:w="1214" w:type="dxa"/>
            <w:tcBorders>
              <w:top w:val="nil"/>
              <w:bottom w:val="nil"/>
            </w:tcBorders>
          </w:tcPr>
          <w:p w14:paraId="3A6DF4D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7564B66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4974E7D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2BAAE15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559458F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3726E88F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encourage</w:t>
            </w:r>
          </w:p>
        </w:tc>
      </w:tr>
      <w:tr w:rsidR="00435DF7" w:rsidRPr="00435DF7" w14:paraId="3A91A347" w14:textId="77777777" w:rsidTr="0098221D">
        <w:trPr>
          <w:trHeight w:val="238"/>
        </w:trPr>
        <w:tc>
          <w:tcPr>
            <w:tcW w:w="1214" w:type="dxa"/>
            <w:tcBorders>
              <w:top w:val="nil"/>
              <w:bottom w:val="nil"/>
            </w:tcBorders>
          </w:tcPr>
          <w:p w14:paraId="2896113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0203F9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034ED1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59790FCE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14603A5D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4AABC42C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parents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lang w:val="en-GB"/>
              </w:rPr>
              <w:t>to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sing</w:t>
            </w:r>
          </w:p>
        </w:tc>
      </w:tr>
      <w:tr w:rsidR="00435DF7" w:rsidRPr="00435DF7" w14:paraId="55F22286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0031A5BA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BAF7643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558A9D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57808C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38F615AF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53AAAE6B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and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vocalise</w:t>
            </w:r>
          </w:p>
        </w:tc>
      </w:tr>
      <w:tr w:rsidR="00435DF7" w:rsidRPr="00435DF7" w14:paraId="09BE2B78" w14:textId="77777777" w:rsidTr="0098221D">
        <w:trPr>
          <w:trHeight w:val="236"/>
        </w:trPr>
        <w:tc>
          <w:tcPr>
            <w:tcW w:w="1214" w:type="dxa"/>
            <w:tcBorders>
              <w:top w:val="nil"/>
              <w:bottom w:val="nil"/>
            </w:tcBorders>
          </w:tcPr>
          <w:p w14:paraId="45235ED9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8FA817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44F1B8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8F9EAB3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14:paraId="46AD9A1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CFE1026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together</w:t>
            </w:r>
            <w:r w:rsidRPr="00435DF7">
              <w:rPr>
                <w:rFonts w:ascii="Times New Roman" w:hAnsi="Times New Roman" w:cs="Times New Roman"/>
                <w:spacing w:val="8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4"/>
                <w:lang w:val="en-GB"/>
              </w:rPr>
              <w:t>with</w:t>
            </w:r>
          </w:p>
        </w:tc>
      </w:tr>
      <w:tr w:rsidR="00435DF7" w:rsidRPr="00435DF7" w14:paraId="1BF64763" w14:textId="77777777" w:rsidTr="0098221D">
        <w:trPr>
          <w:trHeight w:val="457"/>
        </w:trPr>
        <w:tc>
          <w:tcPr>
            <w:tcW w:w="1214" w:type="dxa"/>
            <w:tcBorders>
              <w:top w:val="nil"/>
            </w:tcBorders>
          </w:tcPr>
          <w:p w14:paraId="5F964DC5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4325ABB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3ACF7B72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14:paraId="44BF9124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14:paraId="042FEBEC" w14:textId="77777777" w:rsidR="00435DF7" w:rsidRPr="00435DF7" w:rsidRDefault="00435DF7" w:rsidP="0098221D">
            <w:pPr>
              <w:pStyle w:val="TableParagrap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46" w:type="dxa"/>
            <w:tcBorders>
              <w:top w:val="nil"/>
            </w:tcBorders>
          </w:tcPr>
          <w:p w14:paraId="3D7A680B" w14:textId="77777777" w:rsidR="00435DF7" w:rsidRPr="00435DF7" w:rsidRDefault="00435DF7" w:rsidP="0098221D">
            <w:pPr>
              <w:pStyle w:val="TableParagraph"/>
              <w:ind w:left="107"/>
              <w:rPr>
                <w:rFonts w:ascii="Times New Roman" w:hAnsi="Times New Roman" w:cs="Times New Roman"/>
                <w:lang w:val="en-GB"/>
              </w:rPr>
            </w:pPr>
            <w:r w:rsidRPr="00435DF7">
              <w:rPr>
                <w:rFonts w:ascii="Times New Roman" w:hAnsi="Times New Roman" w:cs="Times New Roman"/>
                <w:lang w:val="en-GB"/>
              </w:rPr>
              <w:t>their</w:t>
            </w:r>
            <w:r w:rsidRPr="00435DF7">
              <w:rPr>
                <w:rFonts w:ascii="Times New Roman" w:hAnsi="Times New Roman" w:cs="Times New Roman"/>
                <w:spacing w:val="7"/>
                <w:lang w:val="en-GB"/>
              </w:rPr>
              <w:t xml:space="preserve"> </w:t>
            </w:r>
            <w:r w:rsidRPr="00435DF7">
              <w:rPr>
                <w:rFonts w:ascii="Times New Roman" w:hAnsi="Times New Roman" w:cs="Times New Roman"/>
                <w:spacing w:val="-2"/>
                <w:lang w:val="en-GB"/>
              </w:rPr>
              <w:t>child</w:t>
            </w:r>
          </w:p>
        </w:tc>
      </w:tr>
    </w:tbl>
    <w:p w14:paraId="521D6F30" w14:textId="77777777" w:rsidR="00435DF7" w:rsidRPr="00435DF7" w:rsidRDefault="00435DF7" w:rsidP="00435DF7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E8FD2ED" w14:textId="77777777" w:rsidR="0016369C" w:rsidRDefault="0016369C"/>
    <w:sectPr w:rsidR="0016369C" w:rsidSect="00435DF7">
      <w:footerReference w:type="even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1805804"/>
      <w:docPartObj>
        <w:docPartGallery w:val="Page Numbers (Bottom of Page)"/>
        <w:docPartUnique/>
      </w:docPartObj>
    </w:sdtPr>
    <w:sdtContent>
      <w:p w14:paraId="4E3F768E" w14:textId="77777777" w:rsidR="00000000" w:rsidRDefault="00000000" w:rsidP="00C3055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3F18F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71836182"/>
      <w:docPartObj>
        <w:docPartGallery w:val="Page Numbers (Bottom of Page)"/>
        <w:docPartUnique/>
      </w:docPartObj>
    </w:sdtPr>
    <w:sdtContent>
      <w:p w14:paraId="142C0CC3" w14:textId="77777777" w:rsidR="00000000" w:rsidRDefault="00000000" w:rsidP="00C3055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F24B16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F7"/>
    <w:rsid w:val="00073A2F"/>
    <w:rsid w:val="0010736B"/>
    <w:rsid w:val="00126D93"/>
    <w:rsid w:val="001327B3"/>
    <w:rsid w:val="0016369C"/>
    <w:rsid w:val="00196E29"/>
    <w:rsid w:val="001A0507"/>
    <w:rsid w:val="001B2098"/>
    <w:rsid w:val="002A3FEB"/>
    <w:rsid w:val="002E3AF9"/>
    <w:rsid w:val="00306509"/>
    <w:rsid w:val="00435DF7"/>
    <w:rsid w:val="004367C4"/>
    <w:rsid w:val="00440819"/>
    <w:rsid w:val="005436BB"/>
    <w:rsid w:val="00773176"/>
    <w:rsid w:val="007A271A"/>
    <w:rsid w:val="008569EC"/>
    <w:rsid w:val="008663CC"/>
    <w:rsid w:val="008B37CC"/>
    <w:rsid w:val="008D65EB"/>
    <w:rsid w:val="009C2CAB"/>
    <w:rsid w:val="009E694B"/>
    <w:rsid w:val="00A01596"/>
    <w:rsid w:val="00CA645A"/>
    <w:rsid w:val="00D113A4"/>
    <w:rsid w:val="00E31F0A"/>
    <w:rsid w:val="00EC415B"/>
    <w:rsid w:val="00EF4F95"/>
    <w:rsid w:val="00F14C90"/>
    <w:rsid w:val="00F42833"/>
    <w:rsid w:val="00F46E42"/>
    <w:rsid w:val="00FB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2C55F6"/>
  <w15:chartTrackingRefBased/>
  <w15:docId w15:val="{10C1A918-1A25-3F44-B0BD-10F8350B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F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35DF7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5D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DF7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35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1134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A.C. Jaschke</dc:creator>
  <cp:keywords/>
  <dc:description/>
  <cp:lastModifiedBy>Dr. A.C. Jaschke</cp:lastModifiedBy>
  <cp:revision>1</cp:revision>
  <dcterms:created xsi:type="dcterms:W3CDTF">2024-06-07T12:19:00Z</dcterms:created>
  <dcterms:modified xsi:type="dcterms:W3CDTF">2024-06-07T12:19:00Z</dcterms:modified>
</cp:coreProperties>
</file>