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5E6" w:rsidRPr="00296047" w:rsidRDefault="00DF55E6" w:rsidP="00975CE4">
      <w:pPr>
        <w:pStyle w:val="Title"/>
        <w:jc w:val="center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Data </w:t>
      </w:r>
      <w:r w:rsidR="000D5D76" w:rsidRPr="00296047">
        <w:rPr>
          <w:rFonts w:ascii="Times New Roman" w:hAnsi="Times New Roman"/>
          <w:color w:val="auto"/>
          <w:lang w:val="en-US"/>
        </w:rPr>
        <w:t>E</w:t>
      </w:r>
      <w:r w:rsidR="007257DC" w:rsidRPr="00296047">
        <w:rPr>
          <w:rFonts w:ascii="Times New Roman" w:hAnsi="Times New Roman"/>
          <w:color w:val="auto"/>
          <w:lang w:val="en-US"/>
        </w:rPr>
        <w:t>xtraction</w:t>
      </w:r>
      <w:r w:rsidR="000D5D76" w:rsidRPr="00296047">
        <w:rPr>
          <w:rFonts w:ascii="Times New Roman" w:hAnsi="Times New Roman"/>
          <w:color w:val="auto"/>
          <w:lang w:val="en-US"/>
        </w:rPr>
        <w:t xml:space="preserve"> F</w:t>
      </w:r>
      <w:r w:rsidRPr="00296047">
        <w:rPr>
          <w:rFonts w:ascii="Times New Roman" w:hAnsi="Times New Roman"/>
          <w:color w:val="auto"/>
          <w:lang w:val="en-US"/>
        </w:rPr>
        <w:t>orm</w:t>
      </w:r>
    </w:p>
    <w:p w:rsidR="00AC6886" w:rsidRPr="00296047" w:rsidRDefault="00B61DC0" w:rsidP="004445E7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>GENERAL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1"/>
        <w:gridCol w:w="699"/>
        <w:gridCol w:w="425"/>
        <w:gridCol w:w="837"/>
        <w:gridCol w:w="1961"/>
        <w:gridCol w:w="1455"/>
        <w:gridCol w:w="506"/>
        <w:gridCol w:w="1962"/>
      </w:tblGrid>
      <w:tr w:rsidR="00A02DEB" w:rsidRPr="00296047" w:rsidTr="00A02DEB">
        <w:tc>
          <w:tcPr>
            <w:tcW w:w="3085" w:type="dxa"/>
            <w:gridSpan w:val="3"/>
          </w:tcPr>
          <w:p w:rsidR="00A02DEB" w:rsidRPr="00296047" w:rsidRDefault="00494CCC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ID#</w:t>
            </w:r>
            <w:r w:rsidR="00A02DEB"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:</w:t>
            </w:r>
          </w:p>
        </w:tc>
        <w:tc>
          <w:tcPr>
            <w:tcW w:w="4253" w:type="dxa"/>
            <w:gridSpan w:val="3"/>
          </w:tcPr>
          <w:p w:rsidR="00A02DEB" w:rsidRPr="00296047" w:rsidRDefault="00A02DEB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Date form completed:</w:t>
            </w:r>
          </w:p>
        </w:tc>
        <w:tc>
          <w:tcPr>
            <w:tcW w:w="2468" w:type="dxa"/>
            <w:gridSpan w:val="2"/>
          </w:tcPr>
          <w:p w:rsidR="00A02DEB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02DE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02DEB"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Excluded</w:t>
            </w:r>
          </w:p>
          <w:p w:rsidR="00A02DEB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02DE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02DEB"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Included</w:t>
            </w:r>
          </w:p>
        </w:tc>
      </w:tr>
      <w:tr w:rsidR="00B61DC0" w:rsidRPr="00296047" w:rsidTr="00454D02">
        <w:tc>
          <w:tcPr>
            <w:tcW w:w="9806" w:type="dxa"/>
            <w:gridSpan w:val="8"/>
          </w:tcPr>
          <w:p w:rsidR="00B61DC0" w:rsidRPr="00296047" w:rsidRDefault="00B61DC0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Title:</w:t>
            </w:r>
          </w:p>
        </w:tc>
      </w:tr>
      <w:tr w:rsidR="00B61DC0" w:rsidRPr="00296047" w:rsidTr="00454D02">
        <w:tc>
          <w:tcPr>
            <w:tcW w:w="9806" w:type="dxa"/>
            <w:gridSpan w:val="8"/>
          </w:tcPr>
          <w:p w:rsidR="00B61DC0" w:rsidRPr="00296047" w:rsidRDefault="00B61DC0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Author(s):</w:t>
            </w:r>
          </w:p>
        </w:tc>
      </w:tr>
      <w:tr w:rsidR="007B1D3F" w:rsidRPr="00296047" w:rsidTr="007E559F">
        <w:tc>
          <w:tcPr>
            <w:tcW w:w="2660" w:type="dxa"/>
            <w:gridSpan w:val="2"/>
          </w:tcPr>
          <w:p w:rsidR="007B1D3F" w:rsidRPr="00296047" w:rsidRDefault="007B1D3F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Publication type</w:t>
            </w:r>
          </w:p>
        </w:tc>
        <w:tc>
          <w:tcPr>
            <w:tcW w:w="7146" w:type="dxa"/>
            <w:gridSpan w:val="6"/>
          </w:tcPr>
          <w:p w:rsidR="00F06ED1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520B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F4B2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Full text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article</w:t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Abstract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3011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Dissertation</w:t>
            </w:r>
            <w:r w:rsidR="004413A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80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rogress report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80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etter</w:t>
            </w:r>
            <w:r w:rsidR="004413A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413A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3011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Book</w:t>
            </w:r>
          </w:p>
          <w:p w:rsidR="007B1D3F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80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F06ED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ther</w:t>
            </w:r>
          </w:p>
        </w:tc>
      </w:tr>
      <w:tr w:rsidR="007B1D3F" w:rsidRPr="00296047" w:rsidTr="00454D02">
        <w:tc>
          <w:tcPr>
            <w:tcW w:w="9806" w:type="dxa"/>
            <w:gridSpan w:val="8"/>
          </w:tcPr>
          <w:p w:rsidR="007B1D3F" w:rsidRPr="00296047" w:rsidRDefault="007B1D3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Source of information</w:t>
            </w:r>
          </w:p>
        </w:tc>
      </w:tr>
      <w:tr w:rsidR="007E559F" w:rsidRPr="00296047" w:rsidTr="00454D02">
        <w:tc>
          <w:tcPr>
            <w:tcW w:w="1961" w:type="dxa"/>
          </w:tcPr>
          <w:p w:rsidR="007E559F" w:rsidRPr="00296047" w:rsidRDefault="007E559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Year:</w:t>
            </w:r>
          </w:p>
        </w:tc>
        <w:tc>
          <w:tcPr>
            <w:tcW w:w="1961" w:type="dxa"/>
            <w:gridSpan w:val="3"/>
          </w:tcPr>
          <w:p w:rsidR="007E559F" w:rsidRPr="00296047" w:rsidRDefault="007E559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Volume:</w:t>
            </w:r>
          </w:p>
        </w:tc>
        <w:tc>
          <w:tcPr>
            <w:tcW w:w="1961" w:type="dxa"/>
          </w:tcPr>
          <w:p w:rsidR="007E559F" w:rsidRPr="00296047" w:rsidRDefault="007E559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Issue:</w:t>
            </w:r>
          </w:p>
        </w:tc>
        <w:tc>
          <w:tcPr>
            <w:tcW w:w="1961" w:type="dxa"/>
            <w:gridSpan w:val="2"/>
          </w:tcPr>
          <w:p w:rsidR="007E559F" w:rsidRPr="00296047" w:rsidRDefault="007E559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Page(s):</w:t>
            </w:r>
          </w:p>
        </w:tc>
        <w:tc>
          <w:tcPr>
            <w:tcW w:w="1962" w:type="dxa"/>
          </w:tcPr>
          <w:p w:rsidR="007E559F" w:rsidRPr="00296047" w:rsidRDefault="007E559F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Country:</w:t>
            </w:r>
          </w:p>
        </w:tc>
      </w:tr>
      <w:tr w:rsidR="00C413EA" w:rsidRPr="00296047" w:rsidTr="00F70335">
        <w:tc>
          <w:tcPr>
            <w:tcW w:w="5883" w:type="dxa"/>
            <w:gridSpan w:val="5"/>
          </w:tcPr>
          <w:p w:rsidR="00C413EA" w:rsidRPr="00296047" w:rsidRDefault="00C413EA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Journal title:</w:t>
            </w:r>
          </w:p>
        </w:tc>
        <w:tc>
          <w:tcPr>
            <w:tcW w:w="3923" w:type="dxa"/>
            <w:gridSpan w:val="3"/>
          </w:tcPr>
          <w:p w:rsidR="00C413EA" w:rsidRPr="00296047" w:rsidRDefault="00C413EA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#of citations Web of Science:</w:t>
            </w:r>
          </w:p>
        </w:tc>
      </w:tr>
    </w:tbl>
    <w:p w:rsidR="000640F1" w:rsidRPr="00296047" w:rsidRDefault="002A2467" w:rsidP="004445E7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>INCLUSION/EXCLUSION CRITERIA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7513"/>
      </w:tblGrid>
      <w:tr w:rsidR="00CF762C" w:rsidRPr="00296047" w:rsidTr="00C04927">
        <w:tc>
          <w:tcPr>
            <w:tcW w:w="2376" w:type="dxa"/>
            <w:vAlign w:val="center"/>
          </w:tcPr>
          <w:p w:rsidR="00CF762C" w:rsidRPr="00296047" w:rsidRDefault="00F531A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Geography</w:t>
            </w:r>
          </w:p>
        </w:tc>
        <w:tc>
          <w:tcPr>
            <w:tcW w:w="7513" w:type="dxa"/>
            <w:vAlign w:val="center"/>
          </w:tcPr>
          <w:p w:rsidR="00CF762C" w:rsidRPr="00296047" w:rsidRDefault="00257D6B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Include any country. </w:t>
            </w:r>
            <w:r w:rsidR="00D96C07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Priority given to</w:t>
            </w:r>
            <w:r w:rsidR="00F531A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</w:t>
            </w:r>
            <w:r w:rsidR="00C1291E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Sub-Saharan 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African countries.</w:t>
            </w:r>
          </w:p>
        </w:tc>
      </w:tr>
      <w:tr w:rsidR="00CF762C" w:rsidRPr="00296047" w:rsidTr="00C04927">
        <w:tc>
          <w:tcPr>
            <w:tcW w:w="2376" w:type="dxa"/>
            <w:vAlign w:val="center"/>
          </w:tcPr>
          <w:p w:rsidR="00CF762C" w:rsidRPr="00296047" w:rsidRDefault="00CF762C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Time</w:t>
            </w:r>
          </w:p>
        </w:tc>
        <w:tc>
          <w:tcPr>
            <w:tcW w:w="7513" w:type="dxa"/>
            <w:vAlign w:val="center"/>
          </w:tcPr>
          <w:p w:rsidR="00CF762C" w:rsidRPr="00296047" w:rsidRDefault="00CF762C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Include studies starting from the year 2000 to date.</w:t>
            </w:r>
          </w:p>
        </w:tc>
      </w:tr>
      <w:tr w:rsidR="000640F1" w:rsidRPr="00296047" w:rsidTr="00C04927">
        <w:tc>
          <w:tcPr>
            <w:tcW w:w="2376" w:type="dxa"/>
            <w:vAlign w:val="center"/>
          </w:tcPr>
          <w:p w:rsidR="000640F1" w:rsidRPr="00296047" w:rsidRDefault="00F531A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7513" w:type="dxa"/>
            <w:vAlign w:val="center"/>
          </w:tcPr>
          <w:p w:rsidR="00F531A1" w:rsidRPr="00296047" w:rsidRDefault="00F531A1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Includes all people with</w:t>
            </w:r>
            <w:r w:rsidR="003C1E2E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health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</w:t>
            </w:r>
            <w:r w:rsidR="00296047" w:rsidRPr="003511C9">
              <w:rPr>
                <w:rFonts w:ascii="Times New Roman" w:eastAsia="TimesNewRoman" w:hAnsi="Times New Roman"/>
                <w:sz w:val="24"/>
                <w:szCs w:val="24"/>
                <w:highlight w:val="yellow"/>
                <w:lang w:val="en-US" w:eastAsia="cs-CZ"/>
              </w:rPr>
              <w:t>behavior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affected from intrapersonal, interpersonal, organizational, community and policy level, in accordance with the SEM.</w:t>
            </w:r>
          </w:p>
          <w:p w:rsidR="000640F1" w:rsidRPr="00296047" w:rsidRDefault="00F531A1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Or the TTI where </w:t>
            </w:r>
            <w:r w:rsidR="00296047" w:rsidRPr="003511C9">
              <w:rPr>
                <w:rFonts w:ascii="Times New Roman" w:eastAsia="TimesNewRoman" w:hAnsi="Times New Roman"/>
                <w:sz w:val="24"/>
                <w:szCs w:val="24"/>
                <w:highlight w:val="yellow"/>
                <w:lang w:val="en-US" w:eastAsia="cs-CZ"/>
              </w:rPr>
              <w:t>behavior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is influenced from the </w:t>
            </w:r>
            <w:r w:rsidRPr="00296047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ultimate, distal, and proximal levels. As well as the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intrapersonal, interpersonal social and socio-cultural environment streams.</w:t>
            </w:r>
          </w:p>
        </w:tc>
      </w:tr>
      <w:tr w:rsidR="00FC5048" w:rsidRPr="00296047" w:rsidTr="00C04927">
        <w:tc>
          <w:tcPr>
            <w:tcW w:w="2376" w:type="dxa"/>
            <w:vAlign w:val="center"/>
          </w:tcPr>
          <w:p w:rsidR="00FC5048" w:rsidRPr="00296047" w:rsidRDefault="00FC5048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Disease</w:t>
            </w:r>
          </w:p>
        </w:tc>
        <w:tc>
          <w:tcPr>
            <w:tcW w:w="7513" w:type="dxa"/>
            <w:vAlign w:val="center"/>
          </w:tcPr>
          <w:p w:rsidR="00FC5048" w:rsidRPr="00296047" w:rsidRDefault="00990C83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Priority given to 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cancers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and diseases that can be screened or vaccinated against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. Al</w:t>
            </w:r>
            <w:r w:rsidR="00CC1E90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so include substance abuse/risk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</w:t>
            </w:r>
            <w:r w:rsidR="00296047" w:rsidRPr="003511C9">
              <w:rPr>
                <w:rFonts w:ascii="Times New Roman" w:eastAsia="TimesNewRoman" w:hAnsi="Times New Roman"/>
                <w:sz w:val="24"/>
                <w:szCs w:val="24"/>
                <w:highlight w:val="yellow"/>
                <w:lang w:val="en-US" w:eastAsia="cs-CZ"/>
              </w:rPr>
              <w:t>behavior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if they 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illustrate the use of the 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TTI</w:t>
            </w:r>
            <w:r w:rsidR="00B41152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.</w:t>
            </w:r>
          </w:p>
        </w:tc>
      </w:tr>
      <w:tr w:rsidR="00F531A1" w:rsidRPr="00296047" w:rsidTr="00C04927">
        <w:tc>
          <w:tcPr>
            <w:tcW w:w="2376" w:type="dxa"/>
            <w:vAlign w:val="center"/>
          </w:tcPr>
          <w:p w:rsidR="00F531A1" w:rsidRPr="00296047" w:rsidRDefault="00FB7CFE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Exposure</w:t>
            </w:r>
            <w:r w:rsidR="007930B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/Intervention</w:t>
            </w:r>
          </w:p>
        </w:tc>
        <w:tc>
          <w:tcPr>
            <w:tcW w:w="7513" w:type="dxa"/>
            <w:vAlign w:val="center"/>
          </w:tcPr>
          <w:p w:rsidR="00F531A1" w:rsidRPr="00296047" w:rsidRDefault="007930BC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Primary and secondary prevention procedures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including</w:t>
            </w:r>
            <w:r w:rsidR="00F7580E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</w:t>
            </w:r>
            <w:r w:rsidR="009D56F6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v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accina</w:t>
            </w:r>
            <w:r w:rsidR="00C1291E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tion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,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</w:t>
            </w:r>
            <w:r w:rsidR="00D97FB5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screening methods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and control of risk </w:t>
            </w:r>
            <w:r w:rsidR="00296047" w:rsidRPr="003511C9">
              <w:rPr>
                <w:rFonts w:ascii="Times New Roman" w:eastAsia="TimesNewRoman" w:hAnsi="Times New Roman"/>
                <w:sz w:val="24"/>
                <w:szCs w:val="24"/>
                <w:highlight w:val="yellow"/>
                <w:lang w:val="en-US" w:eastAsia="cs-CZ"/>
              </w:rPr>
              <w:t>behavior</w:t>
            </w:r>
            <w:r w:rsidR="00A50801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.</w:t>
            </w:r>
          </w:p>
        </w:tc>
      </w:tr>
      <w:tr w:rsidR="00FB7CFE" w:rsidRPr="00296047" w:rsidTr="00C04927">
        <w:tc>
          <w:tcPr>
            <w:tcW w:w="2376" w:type="dxa"/>
            <w:vAlign w:val="center"/>
          </w:tcPr>
          <w:p w:rsidR="00FB7CFE" w:rsidRPr="00296047" w:rsidRDefault="00FB7CFE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Comparison</w:t>
            </w:r>
          </w:p>
        </w:tc>
        <w:tc>
          <w:tcPr>
            <w:tcW w:w="7513" w:type="dxa"/>
            <w:vAlign w:val="center"/>
          </w:tcPr>
          <w:p w:rsidR="00FB7CFE" w:rsidRPr="00296047" w:rsidRDefault="00FB7CFE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May not be applicable in this study but will include people who </w:t>
            </w:r>
            <w:r w:rsidR="00990C83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do not practice primary and secondary prevention measures</w:t>
            </w:r>
          </w:p>
        </w:tc>
      </w:tr>
      <w:tr w:rsidR="008D6028" w:rsidRPr="00296047" w:rsidTr="00C04927">
        <w:tc>
          <w:tcPr>
            <w:tcW w:w="2376" w:type="dxa"/>
            <w:vAlign w:val="center"/>
          </w:tcPr>
          <w:p w:rsidR="008D6028" w:rsidRPr="00296047" w:rsidRDefault="008D6028" w:rsidP="00BE6DEC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Study Model</w:t>
            </w:r>
          </w:p>
        </w:tc>
        <w:tc>
          <w:tcPr>
            <w:tcW w:w="7513" w:type="dxa"/>
            <w:vAlign w:val="center"/>
          </w:tcPr>
          <w:p w:rsidR="008D6028" w:rsidRPr="00296047" w:rsidRDefault="00403F89" w:rsidP="00BE6DEC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Include </w:t>
            </w:r>
            <w:r w:rsidR="008D6028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Social Ecological</w:t>
            </w: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Model and</w:t>
            </w:r>
            <w:r w:rsidR="008D6028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Theory of </w:t>
            </w:r>
            <w:r w:rsidR="00D97FB5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Triadic</w:t>
            </w:r>
            <w:r w:rsidR="008D6028"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 xml:space="preserve"> Influence</w:t>
            </w:r>
          </w:p>
        </w:tc>
      </w:tr>
      <w:tr w:rsidR="00AF62A0" w:rsidRPr="00296047" w:rsidTr="00C04927">
        <w:tc>
          <w:tcPr>
            <w:tcW w:w="2376" w:type="dxa"/>
            <w:vAlign w:val="center"/>
          </w:tcPr>
          <w:p w:rsidR="00AF62A0" w:rsidRPr="00296047" w:rsidRDefault="00AF62A0" w:rsidP="00BE6DEC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Outcome</w:t>
            </w:r>
          </w:p>
        </w:tc>
        <w:tc>
          <w:tcPr>
            <w:tcW w:w="7513" w:type="dxa"/>
            <w:vAlign w:val="center"/>
          </w:tcPr>
          <w:p w:rsidR="00AF62A0" w:rsidRPr="00296047" w:rsidRDefault="00AC652C" w:rsidP="00BE6DEC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76362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et of </w:t>
            </w:r>
            <w:r w:rsidR="00AF62A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optimal </w:t>
            </w:r>
            <w:r w:rsidR="0076362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preventive </w:t>
            </w:r>
            <w:r w:rsidR="00AF62A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measures by SEM and set of measures by TTI</w:t>
            </w:r>
          </w:p>
        </w:tc>
      </w:tr>
      <w:tr w:rsidR="00257D6B" w:rsidRPr="00296047" w:rsidTr="00C04927">
        <w:tc>
          <w:tcPr>
            <w:tcW w:w="2376" w:type="dxa"/>
            <w:vAlign w:val="center"/>
          </w:tcPr>
          <w:p w:rsidR="00257D6B" w:rsidRPr="00296047" w:rsidRDefault="00257D6B" w:rsidP="00BE6DEC">
            <w:pPr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eastAsia="TimesNewRoman" w:hAnsi="Times New Roman"/>
                <w:sz w:val="24"/>
                <w:szCs w:val="24"/>
                <w:lang w:val="en-US" w:eastAsia="cs-CZ"/>
              </w:rPr>
              <w:t>Language</w:t>
            </w:r>
          </w:p>
        </w:tc>
        <w:tc>
          <w:tcPr>
            <w:tcW w:w="7513" w:type="dxa"/>
            <w:vAlign w:val="center"/>
          </w:tcPr>
          <w:p w:rsidR="00257D6B" w:rsidRPr="00296047" w:rsidRDefault="00257D6B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</w:p>
        </w:tc>
      </w:tr>
    </w:tbl>
    <w:p w:rsidR="00EF0915" w:rsidRPr="00296047" w:rsidRDefault="002A2467" w:rsidP="004445E7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>STUDY ELIGIBILITY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3685"/>
        <w:gridCol w:w="1701"/>
      </w:tblGrid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FACTORS</w:t>
            </w:r>
          </w:p>
        </w:tc>
        <w:tc>
          <w:tcPr>
            <w:tcW w:w="3685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ASSESSMENT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STUDY MODEL</w:t>
            </w:r>
          </w:p>
        </w:tc>
        <w:tc>
          <w:tcPr>
            <w:tcW w:w="3685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Social Ecological Model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Theory of Triadic Influence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PARTICIPANTS AND SETTING</w:t>
            </w:r>
          </w:p>
        </w:tc>
        <w:tc>
          <w:tcPr>
            <w:tcW w:w="3685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pStyle w:val="Endnotentext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Are the participants of the study human?</w:t>
            </w:r>
          </w:p>
        </w:tc>
        <w:tc>
          <w:tcPr>
            <w:tcW w:w="3685" w:type="dxa"/>
          </w:tcPr>
          <w:p w:rsidR="00872F83" w:rsidRPr="00296047" w:rsidRDefault="00A24C01" w:rsidP="005B20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5B20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5B20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pStyle w:val="Endnotentext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Is the study located in sub-Saharan Africa?</w:t>
            </w:r>
          </w:p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2757F7">
            <w:pPr>
              <w:pStyle w:val="Endnotentext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Is the disease under study cancer</w:t>
            </w:r>
            <w:r w:rsidR="002757F7" w:rsidRPr="00296047">
              <w:rPr>
                <w:rFonts w:ascii="Times New Roman" w:hAnsi="Times New Roman"/>
                <w:lang w:val="en-US"/>
              </w:rPr>
              <w:t xml:space="preserve"> or any disease or condition that can be screened or vaccinated or a risk </w:t>
            </w:r>
            <w:r w:rsidR="00296047" w:rsidRPr="003511C9">
              <w:rPr>
                <w:rFonts w:ascii="Times New Roman" w:hAnsi="Times New Roman"/>
                <w:highlight w:val="yellow"/>
                <w:lang w:val="en-US"/>
              </w:rPr>
              <w:t>behavior</w:t>
            </w:r>
            <w:r w:rsidRPr="00296047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INTERVENTIONS</w:t>
            </w:r>
          </w:p>
        </w:tc>
        <w:tc>
          <w:tcPr>
            <w:tcW w:w="3685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Primary prevention (Vaccination, health education)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Secondary Prevention (Screening, medical treatment)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OUTCOMES</w:t>
            </w:r>
          </w:p>
        </w:tc>
        <w:tc>
          <w:tcPr>
            <w:tcW w:w="3685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72F83" w:rsidRPr="00296047" w:rsidTr="00872F83">
        <w:tc>
          <w:tcPr>
            <w:tcW w:w="4503" w:type="dxa"/>
          </w:tcPr>
          <w:p w:rsidR="00872F83" w:rsidRPr="00296047" w:rsidRDefault="00A836DB" w:rsidP="00CE4BC1">
            <w:pPr>
              <w:pStyle w:val="Endnotentext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Conclusions</w:t>
            </w:r>
            <w:r w:rsidR="00872F83" w:rsidRPr="00296047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3685" w:type="dxa"/>
          </w:tcPr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836D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</w:p>
          <w:p w:rsidR="00872F8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72F8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836D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Missing</w:t>
            </w:r>
          </w:p>
        </w:tc>
        <w:tc>
          <w:tcPr>
            <w:tcW w:w="1701" w:type="dxa"/>
          </w:tcPr>
          <w:p w:rsidR="00872F83" w:rsidRPr="00296047" w:rsidRDefault="00872F83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86D4E" w:rsidRPr="00296047" w:rsidTr="00872F83">
        <w:tc>
          <w:tcPr>
            <w:tcW w:w="4503" w:type="dxa"/>
          </w:tcPr>
          <w:p w:rsidR="00386D4E" w:rsidRPr="00296047" w:rsidRDefault="00386D4E" w:rsidP="00CE4BC1">
            <w:pPr>
              <w:pStyle w:val="Endnotentext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FINAL DECISION</w:t>
            </w:r>
          </w:p>
        </w:tc>
        <w:tc>
          <w:tcPr>
            <w:tcW w:w="3685" w:type="dxa"/>
          </w:tcPr>
          <w:p w:rsidR="00386D4E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86D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86D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Include</w:t>
            </w:r>
          </w:p>
          <w:p w:rsidR="00386D4E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86D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86D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Exclude</w:t>
            </w:r>
          </w:p>
        </w:tc>
        <w:tc>
          <w:tcPr>
            <w:tcW w:w="1701" w:type="dxa"/>
          </w:tcPr>
          <w:p w:rsidR="00386D4E" w:rsidRPr="00296047" w:rsidRDefault="00386D4E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1C4F16" w:rsidRPr="00296047" w:rsidRDefault="001C4F16" w:rsidP="00E1031A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>REASONS FOR EXCLUSION OF STUDY FROM REVIEW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7796"/>
      </w:tblGrid>
      <w:tr w:rsidR="001C4F16" w:rsidRPr="00296047" w:rsidTr="00E05846">
        <w:tc>
          <w:tcPr>
            <w:tcW w:w="2093" w:type="dxa"/>
          </w:tcPr>
          <w:p w:rsidR="001C4F16" w:rsidRPr="00296047" w:rsidRDefault="00DD6D47" w:rsidP="00BE6D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What are the reason(s) for exclusion?</w:t>
            </w:r>
          </w:p>
        </w:tc>
        <w:tc>
          <w:tcPr>
            <w:tcW w:w="7796" w:type="dxa"/>
            <w:vAlign w:val="center"/>
          </w:tcPr>
          <w:p w:rsidR="001C4F16" w:rsidRPr="00296047" w:rsidRDefault="00A24C01" w:rsidP="00CC2E7A">
            <w:pPr>
              <w:pStyle w:val="Textkrper2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C4F1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9019FF" w:rsidRPr="00296047">
              <w:rPr>
                <w:rFonts w:ascii="Times New Roman" w:hAnsi="Times New Roman"/>
                <w:lang w:val="en-US"/>
              </w:rPr>
              <w:t xml:space="preserve">Different </w:t>
            </w:r>
            <w:r w:rsidR="00D97FB5" w:rsidRPr="00296047">
              <w:rPr>
                <w:rFonts w:ascii="Times New Roman" w:hAnsi="Times New Roman"/>
                <w:lang w:val="en-US"/>
              </w:rPr>
              <w:t>theory</w:t>
            </w:r>
            <w:r w:rsidR="009019FF" w:rsidRPr="00296047">
              <w:rPr>
                <w:rFonts w:ascii="Times New Roman" w:hAnsi="Times New Roman"/>
                <w:lang w:val="en-US"/>
              </w:rPr>
              <w:t>/model used</w:t>
            </w:r>
          </w:p>
          <w:p w:rsidR="00A960C8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D6D4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960C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Non-human participants </w:t>
            </w:r>
          </w:p>
          <w:p w:rsidR="00CC2E7A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60C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940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r w:rsidR="00DD6D4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relevant disease</w:t>
            </w:r>
            <w:r w:rsidR="000720D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/condition</w:t>
            </w:r>
          </w:p>
          <w:p w:rsidR="00CC2E7A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940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irrelevant</w:t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intervention</w:t>
            </w:r>
          </w:p>
          <w:p w:rsidR="00CC2E7A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940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relevant outcomes assessed</w:t>
            </w:r>
          </w:p>
          <w:p w:rsidR="00CC2E7A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Duplicate publication </w:t>
            </w:r>
          </w:p>
          <w:p w:rsidR="00CC2E7A" w:rsidRPr="00296047" w:rsidRDefault="00A24C01" w:rsidP="00CC2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C2E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</w:tr>
    </w:tbl>
    <w:p w:rsidR="001C4F16" w:rsidRPr="00296047" w:rsidRDefault="001C4F16" w:rsidP="007D0347">
      <w:pPr>
        <w:pStyle w:val="Footer"/>
        <w:tabs>
          <w:tab w:val="clear" w:pos="4320"/>
          <w:tab w:val="clear" w:pos="864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D0347" w:rsidRPr="00296047" w:rsidRDefault="007D0347" w:rsidP="00561D9D">
      <w:pPr>
        <w:pStyle w:val="Footer"/>
        <w:tabs>
          <w:tab w:val="clear" w:pos="4320"/>
          <w:tab w:val="clear" w:pos="86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96047">
        <w:rPr>
          <w:rFonts w:ascii="Times New Roman" w:hAnsi="Times New Roman"/>
          <w:b/>
          <w:sz w:val="24"/>
          <w:szCs w:val="24"/>
          <w:lang w:val="en-US"/>
        </w:rPr>
        <w:t>DO NOT PROCEED IF STUDY EXCLUDED FROM REVIEW</w:t>
      </w:r>
    </w:p>
    <w:p w:rsidR="0078245D" w:rsidRPr="00296047" w:rsidRDefault="002A2467" w:rsidP="000E303E">
      <w:pPr>
        <w:pStyle w:val="Heading1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>CHARACTERISTICS OF INCLUDED STUDIES</w:t>
      </w:r>
    </w:p>
    <w:p w:rsidR="009019FF" w:rsidRPr="00296047" w:rsidRDefault="00E140E5" w:rsidP="009019FF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1: </w:t>
      </w:r>
      <w:r w:rsidR="00E0319B" w:rsidRPr="00296047">
        <w:rPr>
          <w:rFonts w:ascii="Times New Roman" w:hAnsi="Times New Roman"/>
          <w:color w:val="auto"/>
          <w:lang w:val="en-US"/>
        </w:rPr>
        <w:t>GENERAL STUDY DETAILS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6095"/>
        <w:gridCol w:w="1559"/>
      </w:tblGrid>
      <w:tr w:rsidR="00A56B0D" w:rsidRPr="00296047" w:rsidTr="00472D36">
        <w:tc>
          <w:tcPr>
            <w:tcW w:w="2235" w:type="dxa"/>
          </w:tcPr>
          <w:p w:rsidR="00A56B0D" w:rsidRPr="00296047" w:rsidRDefault="00A56B0D" w:rsidP="00BE6D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 w:eastAsia="cs-CZ"/>
              </w:rPr>
            </w:pPr>
          </w:p>
        </w:tc>
        <w:tc>
          <w:tcPr>
            <w:tcW w:w="6095" w:type="dxa"/>
          </w:tcPr>
          <w:p w:rsidR="00A56B0D" w:rsidRPr="00296047" w:rsidRDefault="00A56B0D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1559" w:type="dxa"/>
          </w:tcPr>
          <w:p w:rsidR="00A56B0D" w:rsidRPr="00296047" w:rsidRDefault="00A56B0D" w:rsidP="00BE6D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A56B0D" w:rsidRPr="00296047" w:rsidTr="00472D36">
        <w:tc>
          <w:tcPr>
            <w:tcW w:w="2235" w:type="dxa"/>
          </w:tcPr>
          <w:p w:rsidR="00A56B0D" w:rsidRPr="00296047" w:rsidRDefault="00A56B0D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Study aims</w:t>
            </w:r>
          </w:p>
        </w:tc>
        <w:tc>
          <w:tcPr>
            <w:tcW w:w="6095" w:type="dxa"/>
          </w:tcPr>
          <w:p w:rsidR="0066631A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76C7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663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explore views </w:t>
            </w:r>
            <w:r w:rsidR="00FC227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(attitudes, </w:t>
            </w:r>
            <w:r w:rsidR="00C7493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practices, </w:t>
            </w:r>
            <w:r w:rsidR="00FC2277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knowledge and beliefs)</w:t>
            </w:r>
            <w:r w:rsidR="00FC227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of </w:t>
            </w:r>
            <w:r w:rsidR="006663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</w:t>
            </w:r>
            <w:r w:rsidR="005510F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C4754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disease/condition</w:t>
            </w:r>
          </w:p>
          <w:p w:rsidR="0066631A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76C7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663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explore the 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promotion of vaccination,</w:t>
            </w:r>
            <w:r w:rsidR="0003477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screening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 treatment</w:t>
            </w:r>
          </w:p>
          <w:p w:rsidR="0066631A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76C7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3477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</w:t>
            </w:r>
            <w:r w:rsidR="006663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examine </w:t>
            </w:r>
            <w:r w:rsidR="002F022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participation/</w:t>
            </w:r>
            <w:r w:rsidR="006663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acceptance </w:t>
            </w:r>
            <w:r w:rsidR="002F022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and non-</w:t>
            </w:r>
            <w:r w:rsidR="00AC671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acceptance </w:t>
            </w:r>
            <w:r w:rsidR="0003477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C671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C4754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 treatment</w:t>
            </w:r>
          </w:p>
          <w:p w:rsidR="003C5F59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C5F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C2AE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determine the cause of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  <w:r w:rsidR="00EC2AE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96664E" w:rsidRPr="00296047" w:rsidRDefault="00A24C01" w:rsidP="009666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666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666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To form</w:t>
            </w:r>
            <w:r w:rsidR="0070582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/evaluate </w:t>
            </w:r>
            <w:r w:rsidR="0096664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interventions</w:t>
            </w:r>
          </w:p>
          <w:p w:rsidR="005510F2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510F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510F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559" w:type="dxa"/>
          </w:tcPr>
          <w:p w:rsidR="00A56B0D" w:rsidRPr="00296047" w:rsidRDefault="00A56B0D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02775" w:rsidRPr="00296047" w:rsidTr="00B5704C">
        <w:tc>
          <w:tcPr>
            <w:tcW w:w="2235" w:type="dxa"/>
          </w:tcPr>
          <w:p w:rsidR="00902775" w:rsidRPr="00296047" w:rsidRDefault="00902775" w:rsidP="00BE6D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lastRenderedPageBreak/>
              <w:t>Research Question(s)</w:t>
            </w:r>
          </w:p>
        </w:tc>
        <w:tc>
          <w:tcPr>
            <w:tcW w:w="6095" w:type="dxa"/>
          </w:tcPr>
          <w:p w:rsidR="00902775" w:rsidRPr="00296047" w:rsidRDefault="00A24C01" w:rsidP="0090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902775" w:rsidRPr="00296047" w:rsidRDefault="00A24C01" w:rsidP="0090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520D3" w:rsidRPr="00296047" w:rsidRDefault="00A24C01" w:rsidP="0090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902775" w:rsidRPr="00296047" w:rsidRDefault="00A24C01" w:rsidP="0090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902775" w:rsidRPr="00296047" w:rsidRDefault="00902775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425DD" w:rsidRPr="00296047" w:rsidTr="00B5704C">
        <w:tc>
          <w:tcPr>
            <w:tcW w:w="2235" w:type="dxa"/>
          </w:tcPr>
          <w:p w:rsidR="00E425DD" w:rsidRPr="00296047" w:rsidRDefault="00E425DD" w:rsidP="00A972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Conclusion addressing RQ</w:t>
            </w:r>
          </w:p>
        </w:tc>
        <w:tc>
          <w:tcPr>
            <w:tcW w:w="6095" w:type="dxa"/>
          </w:tcPr>
          <w:p w:rsidR="00E425DD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E425DD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E425DD" w:rsidRPr="00296047" w:rsidRDefault="00A24C01" w:rsidP="008477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425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BF7357" w:rsidRPr="00296047" w:rsidRDefault="00A24C01" w:rsidP="008477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E425DD" w:rsidRPr="00296047" w:rsidRDefault="00E425DD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02775" w:rsidRPr="00296047" w:rsidTr="00B5704C">
        <w:tc>
          <w:tcPr>
            <w:tcW w:w="2235" w:type="dxa"/>
          </w:tcPr>
          <w:p w:rsidR="00902775" w:rsidRPr="00296047" w:rsidRDefault="00902775" w:rsidP="00BE6D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Hypothesis</w:t>
            </w:r>
          </w:p>
        </w:tc>
        <w:tc>
          <w:tcPr>
            <w:tcW w:w="6095" w:type="dxa"/>
          </w:tcPr>
          <w:p w:rsidR="00902775" w:rsidRPr="00296047" w:rsidRDefault="00A24C01" w:rsidP="0090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902775" w:rsidRPr="00296047" w:rsidRDefault="00A24C01" w:rsidP="00902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F520D3" w:rsidRPr="00296047" w:rsidRDefault="00A24C01" w:rsidP="0090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277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902775" w:rsidRPr="00296047" w:rsidRDefault="00A24C01" w:rsidP="009027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902775" w:rsidRPr="00296047" w:rsidRDefault="00902775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02775" w:rsidRPr="00296047" w:rsidTr="00B5704C">
        <w:tc>
          <w:tcPr>
            <w:tcW w:w="2235" w:type="dxa"/>
          </w:tcPr>
          <w:p w:rsidR="00902775" w:rsidRPr="00296047" w:rsidRDefault="00902775" w:rsidP="00BE6D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Conc</w:t>
            </w:r>
            <w:r w:rsidR="00E425DD"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 xml:space="preserve">lusion addressing </w:t>
            </w: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Hypothesis</w:t>
            </w:r>
          </w:p>
        </w:tc>
        <w:tc>
          <w:tcPr>
            <w:tcW w:w="6095" w:type="dxa"/>
          </w:tcPr>
          <w:p w:rsidR="00843D6E" w:rsidRPr="00296047" w:rsidRDefault="00A24C01" w:rsidP="00843D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843D6E" w:rsidRPr="00296047" w:rsidRDefault="00A24C01" w:rsidP="00843D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902775" w:rsidRPr="00296047" w:rsidRDefault="00A24C01" w:rsidP="00843D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3D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BF7357" w:rsidRPr="00296047" w:rsidRDefault="00A24C01" w:rsidP="00843D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902775" w:rsidRPr="00296047" w:rsidRDefault="00902775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B3AE4" w:rsidRPr="00296047" w:rsidTr="00B5704C">
        <w:tc>
          <w:tcPr>
            <w:tcW w:w="2235" w:type="dxa"/>
          </w:tcPr>
          <w:p w:rsidR="00EB3AE4" w:rsidRPr="00296047" w:rsidRDefault="00EB3AE4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Study setting</w:t>
            </w:r>
          </w:p>
        </w:tc>
        <w:tc>
          <w:tcPr>
            <w:tcW w:w="6095" w:type="dxa"/>
          </w:tcPr>
          <w:p w:rsidR="00EB3AE4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High income country/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44167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Middle income country/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4167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Low income country/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National/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B3AE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B3AE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Urban/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B3AE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B3AE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Rural/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Region/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Province (state)/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County/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City (town)/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477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Community/ </w:t>
            </w:r>
          </w:p>
          <w:p w:rsidR="00EB3AE4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A2C5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63AD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  <w:r w:rsidR="00110F1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B3AE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928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="00763AD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63AD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63AD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Not reported   </w:t>
            </w:r>
          </w:p>
        </w:tc>
        <w:tc>
          <w:tcPr>
            <w:tcW w:w="1559" w:type="dxa"/>
          </w:tcPr>
          <w:p w:rsidR="00EB3AE4" w:rsidRPr="00296047" w:rsidRDefault="00EB3AE4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2260" w:rsidRPr="00296047" w:rsidTr="00472D36">
        <w:tblPrEx>
          <w:tblLook w:val="01E0"/>
        </w:tblPrEx>
        <w:trPr>
          <w:cantSplit/>
        </w:trPr>
        <w:tc>
          <w:tcPr>
            <w:tcW w:w="2235" w:type="dxa"/>
          </w:tcPr>
          <w:p w:rsidR="007A2260" w:rsidRPr="00296047" w:rsidRDefault="007A2260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Unit of Observation</w:t>
            </w:r>
          </w:p>
        </w:tc>
        <w:tc>
          <w:tcPr>
            <w:tcW w:w="6095" w:type="dxa"/>
          </w:tcPr>
          <w:p w:rsidR="007A2260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B007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33F2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Individual</w:t>
            </w:r>
            <w:r w:rsidR="00B5165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/Intrapersonal</w:t>
            </w:r>
            <w:r w:rsidR="00333F2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(patient)</w:t>
            </w:r>
            <w:r w:rsidR="00AB007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B007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Interpersonal</w:t>
            </w:r>
            <w:r w:rsidR="00B5165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 social situation</w:t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(family, friends, peers)/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Organizational (Churches, stores, community orgs.)/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Community (Social networks)/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F282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E3A53" w:rsidRPr="00296047">
              <w:rPr>
                <w:rFonts w:ascii="Times New Roman" w:hAnsi="Times New Roman"/>
                <w:lang w:val="en-US"/>
              </w:rPr>
              <w:t>Policy</w:t>
            </w:r>
            <w:r w:rsidR="00940554" w:rsidRPr="00296047">
              <w:rPr>
                <w:rFonts w:ascii="Times New Roman" w:hAnsi="Times New Roman"/>
                <w:lang w:val="en-US"/>
              </w:rPr>
              <w:t>/National</w:t>
            </w:r>
            <w:r w:rsidR="009E3A53" w:rsidRPr="00296047">
              <w:rPr>
                <w:rFonts w:ascii="Times New Roman" w:hAnsi="Times New Roman"/>
                <w:lang w:val="en-US"/>
              </w:rPr>
              <w:t xml:space="preserve"> (Local, s</w:t>
            </w:r>
            <w:r w:rsidR="004F2827" w:rsidRPr="00296047">
              <w:rPr>
                <w:rFonts w:ascii="Times New Roman" w:hAnsi="Times New Roman"/>
                <w:lang w:val="en-US"/>
              </w:rPr>
              <w:t>tate, federal)</w:t>
            </w:r>
          </w:p>
          <w:p w:rsidR="0042346B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lang w:val="en-US"/>
              </w:rPr>
              <w:t xml:space="preserve">Unclear  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2346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42346B" w:rsidRPr="00296047">
              <w:rPr>
                <w:rFonts w:ascii="Times New Roman" w:hAnsi="Times New Roman"/>
                <w:lang w:val="en-US"/>
              </w:rPr>
              <w:t>Other</w:t>
            </w:r>
          </w:p>
        </w:tc>
        <w:tc>
          <w:tcPr>
            <w:tcW w:w="1559" w:type="dxa"/>
          </w:tcPr>
          <w:p w:rsidR="007A2260" w:rsidRPr="00296047" w:rsidRDefault="007A2260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2246C" w:rsidRPr="00296047" w:rsidTr="00472D36">
        <w:tblPrEx>
          <w:tblLook w:val="01E0"/>
        </w:tblPrEx>
        <w:trPr>
          <w:cantSplit/>
        </w:trPr>
        <w:tc>
          <w:tcPr>
            <w:tcW w:w="2235" w:type="dxa"/>
          </w:tcPr>
          <w:p w:rsidR="0052246C" w:rsidRPr="00296047" w:rsidRDefault="0052246C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Level of Analysis</w:t>
            </w:r>
          </w:p>
        </w:tc>
        <w:tc>
          <w:tcPr>
            <w:tcW w:w="6095" w:type="dxa"/>
          </w:tcPr>
          <w:p w:rsidR="0052246C" w:rsidRPr="00296047" w:rsidRDefault="00A24C01" w:rsidP="0052246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Individual/Intrapersonal (patient)/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Interpersonal/ social situation (family, friends, peers)/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Organizational (Churches, stores, community orgs.)/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Community (Social networks)/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lang w:val="en-US"/>
              </w:rPr>
              <w:t>Policy</w:t>
            </w:r>
            <w:r w:rsidR="00940554" w:rsidRPr="00296047">
              <w:rPr>
                <w:rFonts w:ascii="Times New Roman" w:hAnsi="Times New Roman"/>
                <w:lang w:val="en-US"/>
              </w:rPr>
              <w:t>/National</w:t>
            </w:r>
            <w:r w:rsidR="0052246C" w:rsidRPr="00296047">
              <w:rPr>
                <w:rFonts w:ascii="Times New Roman" w:hAnsi="Times New Roman"/>
                <w:lang w:val="en-US"/>
              </w:rPr>
              <w:t xml:space="preserve"> (Local, state, federal)</w:t>
            </w:r>
          </w:p>
          <w:p w:rsidR="0052246C" w:rsidRPr="00296047" w:rsidRDefault="00A24C01" w:rsidP="0052246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lang w:val="en-US"/>
              </w:rPr>
              <w:t xml:space="preserve">Unclear  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2246C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2246C" w:rsidRPr="00296047">
              <w:rPr>
                <w:rFonts w:ascii="Times New Roman" w:hAnsi="Times New Roman"/>
                <w:lang w:val="en-US"/>
              </w:rPr>
              <w:t>Other</w:t>
            </w:r>
          </w:p>
        </w:tc>
        <w:tc>
          <w:tcPr>
            <w:tcW w:w="1559" w:type="dxa"/>
          </w:tcPr>
          <w:p w:rsidR="0052246C" w:rsidRPr="00296047" w:rsidRDefault="0052246C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06D9" w:rsidRPr="00296047" w:rsidTr="00472D36">
        <w:tblPrEx>
          <w:tblLook w:val="01E0"/>
        </w:tblPrEx>
        <w:trPr>
          <w:cantSplit/>
        </w:trPr>
        <w:tc>
          <w:tcPr>
            <w:tcW w:w="2235" w:type="dxa"/>
          </w:tcPr>
          <w:p w:rsidR="008B06D9" w:rsidRPr="00296047" w:rsidRDefault="00C1557C" w:rsidP="00BE6D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 xml:space="preserve">Target </w:t>
            </w:r>
            <w:r w:rsidR="00EA41AC" w:rsidRPr="00296047">
              <w:rPr>
                <w:rFonts w:ascii="Times New Roman" w:hAnsi="Times New Roman"/>
                <w:lang w:val="en-US"/>
              </w:rPr>
              <w:t>Disease</w:t>
            </w:r>
          </w:p>
        </w:tc>
        <w:tc>
          <w:tcPr>
            <w:tcW w:w="6095" w:type="dxa"/>
          </w:tcPr>
          <w:p w:rsidR="000B65E2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A41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Bladder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Breast Cancer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Colon and Rectal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Endometrial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Kidney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9604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Leukemia</w:t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Lung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Liver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Melanoma/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Non-Hodgkin Lymphoma/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Pancreatic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Prostate Cancer/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Thyroid Cancer</w:t>
            </w:r>
            <w:r w:rsidR="00623E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23E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23E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Cancer (general)</w:t>
            </w:r>
          </w:p>
          <w:p w:rsidR="00333F23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B65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Cervical Cancer </w:t>
            </w:r>
          </w:p>
          <w:p w:rsidR="00623EAB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23E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23E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Drug/substance abuse</w:t>
            </w:r>
          </w:p>
          <w:p w:rsidR="00FB260C" w:rsidRPr="00296047" w:rsidRDefault="00A24C01" w:rsidP="00FB26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55A9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6508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559" w:type="dxa"/>
          </w:tcPr>
          <w:p w:rsidR="008B06D9" w:rsidRPr="00296047" w:rsidRDefault="008B06D9" w:rsidP="00BE6D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FB260C" w:rsidRPr="00296047" w:rsidTr="00A97244">
        <w:tblPrEx>
          <w:tblLook w:val="01E0"/>
        </w:tblPrEx>
        <w:trPr>
          <w:cantSplit/>
          <w:trHeight w:val="1104"/>
        </w:trPr>
        <w:tc>
          <w:tcPr>
            <w:tcW w:w="2235" w:type="dxa"/>
          </w:tcPr>
          <w:p w:rsidR="00FB260C" w:rsidRPr="00296047" w:rsidRDefault="00FB260C" w:rsidP="005B0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Category of treatment investigated</w:t>
            </w:r>
          </w:p>
        </w:tc>
        <w:tc>
          <w:tcPr>
            <w:tcW w:w="6095" w:type="dxa"/>
          </w:tcPr>
          <w:p w:rsidR="00FB260C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</w:t>
            </w:r>
          </w:p>
          <w:p w:rsidR="00FB260C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</w:t>
            </w:r>
          </w:p>
          <w:p w:rsidR="0050281A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Substance abuse</w:t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/risk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intervention</w:t>
            </w:r>
          </w:p>
          <w:p w:rsidR="00FB260C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B260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559" w:type="dxa"/>
          </w:tcPr>
          <w:p w:rsidR="00FB260C" w:rsidRPr="00296047" w:rsidRDefault="00FB260C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C26928" w:rsidRPr="00296047" w:rsidRDefault="00E140E5" w:rsidP="007A2260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2: </w:t>
      </w:r>
      <w:r w:rsidR="007A2260" w:rsidRPr="00296047">
        <w:rPr>
          <w:rFonts w:ascii="Times New Roman" w:hAnsi="Times New Roman"/>
          <w:color w:val="auto"/>
          <w:lang w:val="en-US"/>
        </w:rPr>
        <w:t>EVALUATION DESIGN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3"/>
        <w:gridCol w:w="5979"/>
        <w:gridCol w:w="1500"/>
      </w:tblGrid>
      <w:tr w:rsidR="007A2260" w:rsidRPr="00296047" w:rsidTr="00D2531B">
        <w:tc>
          <w:tcPr>
            <w:tcW w:w="1216" w:type="pct"/>
          </w:tcPr>
          <w:p w:rsidR="007A2260" w:rsidRPr="00296047" w:rsidRDefault="007A2260" w:rsidP="00BE6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</w:p>
        </w:tc>
        <w:tc>
          <w:tcPr>
            <w:tcW w:w="3025" w:type="pct"/>
          </w:tcPr>
          <w:p w:rsidR="007A2260" w:rsidRPr="00296047" w:rsidRDefault="007A2260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759" w:type="pct"/>
          </w:tcPr>
          <w:p w:rsidR="007A2260" w:rsidRPr="00296047" w:rsidRDefault="007A2260" w:rsidP="00BE6D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165362" w:rsidRPr="00296047" w:rsidTr="00D2531B">
        <w:tc>
          <w:tcPr>
            <w:tcW w:w="1216" w:type="pct"/>
          </w:tcPr>
          <w:p w:rsidR="00165362" w:rsidRPr="00296047" w:rsidRDefault="00165362" w:rsidP="00BE6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Type of Study</w:t>
            </w:r>
          </w:p>
        </w:tc>
        <w:tc>
          <w:tcPr>
            <w:tcW w:w="3025" w:type="pct"/>
          </w:tcPr>
          <w:p w:rsidR="00165362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6536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6536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Qualitative</w:t>
            </w:r>
          </w:p>
          <w:p w:rsidR="00165362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6536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6536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Quantitative</w:t>
            </w:r>
          </w:p>
          <w:p w:rsidR="009850FF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0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0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Mixed</w:t>
            </w:r>
          </w:p>
          <w:p w:rsidR="000C049B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759" w:type="pct"/>
          </w:tcPr>
          <w:p w:rsidR="00165362" w:rsidRPr="00296047" w:rsidRDefault="00165362" w:rsidP="00BE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40D78" w:rsidRPr="00296047" w:rsidTr="00B40D78">
        <w:tc>
          <w:tcPr>
            <w:tcW w:w="1216" w:type="pct"/>
          </w:tcPr>
          <w:p w:rsidR="00B40D78" w:rsidRPr="00296047" w:rsidRDefault="00B40D78" w:rsidP="00BE6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Primary</w:t>
            </w:r>
          </w:p>
          <w:p w:rsidR="00B40D78" w:rsidRPr="00296047" w:rsidRDefault="00B40D78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research</w:t>
            </w:r>
          </w:p>
        </w:tc>
        <w:tc>
          <w:tcPr>
            <w:tcW w:w="3025" w:type="pct"/>
          </w:tcPr>
          <w:p w:rsidR="00B40D78" w:rsidRPr="00296047" w:rsidRDefault="00A24C01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 w:eastAsia="cs-CZ"/>
              </w:rPr>
              <w:t>Randomized</w:t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 Controlled Trial/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 w:eastAsia="cs-CZ"/>
              </w:rPr>
              <w:t>Nonrandomized</w:t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 intervention</w:t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Case–control/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Case study/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Cross-sectional/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Descriptive/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Correlation/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Longitudinal</w:t>
            </w:r>
          </w:p>
          <w:p w:rsidR="00B40D78" w:rsidRPr="00296047" w:rsidRDefault="00B40D78" w:rsidP="00BE6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 xml:space="preserve">/ </w:t>
            </w:r>
            <w:r w:rsidR="00A24C01"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 w:rsidR="00A24C01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="00A24C01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A24C01"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Cohort</w:t>
            </w:r>
          </w:p>
          <w:p w:rsidR="00B40D78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  <w:r w:rsidR="002A37B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30261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Other</w:t>
            </w:r>
          </w:p>
          <w:p w:rsidR="00B40D78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N/A</w:t>
            </w:r>
          </w:p>
        </w:tc>
        <w:tc>
          <w:tcPr>
            <w:tcW w:w="759" w:type="pct"/>
            <w:vMerge w:val="restart"/>
          </w:tcPr>
          <w:p w:rsidR="00B40D78" w:rsidRPr="00296047" w:rsidRDefault="00B40D78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40D78" w:rsidRPr="00296047" w:rsidTr="00B40D78">
        <w:tc>
          <w:tcPr>
            <w:tcW w:w="1216" w:type="pct"/>
          </w:tcPr>
          <w:p w:rsidR="00B40D78" w:rsidRPr="00296047" w:rsidRDefault="00B40D78" w:rsidP="00BE6D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Secondary</w:t>
            </w:r>
          </w:p>
          <w:p w:rsidR="00B40D78" w:rsidRPr="00296047" w:rsidRDefault="00B40D78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  <w:t>research</w:t>
            </w:r>
          </w:p>
        </w:tc>
        <w:tc>
          <w:tcPr>
            <w:tcW w:w="3025" w:type="pct"/>
          </w:tcPr>
          <w:p w:rsidR="00B40D78" w:rsidRPr="00296047" w:rsidRDefault="00A24C01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Metaanalysis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Systematic review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Simple overview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Guideline</w:t>
            </w:r>
          </w:p>
          <w:p w:rsidR="00B40D78" w:rsidRPr="00296047" w:rsidRDefault="00A24C01" w:rsidP="00B40D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  <w:r w:rsidR="002A37B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30261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Other</w:t>
            </w:r>
          </w:p>
          <w:p w:rsidR="00B40D78" w:rsidRPr="00296047" w:rsidRDefault="00A24C01" w:rsidP="00B40D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40D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N/A</w:t>
            </w:r>
          </w:p>
        </w:tc>
        <w:tc>
          <w:tcPr>
            <w:tcW w:w="759" w:type="pct"/>
            <w:vMerge/>
          </w:tcPr>
          <w:p w:rsidR="00B40D78" w:rsidRPr="00296047" w:rsidRDefault="00B40D78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4B45" w:rsidRPr="00296047" w:rsidTr="00994B45">
        <w:tblPrEx>
          <w:tblLook w:val="01E0"/>
        </w:tblPrEx>
        <w:trPr>
          <w:cantSplit/>
          <w:trHeight w:val="206"/>
        </w:trPr>
        <w:tc>
          <w:tcPr>
            <w:tcW w:w="4241" w:type="pct"/>
            <w:gridSpan w:val="2"/>
          </w:tcPr>
          <w:p w:rsidR="00994B45" w:rsidRPr="00296047" w:rsidRDefault="00994B45" w:rsidP="0042390A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INCLUSION CRITERIA</w:t>
            </w:r>
          </w:p>
        </w:tc>
        <w:tc>
          <w:tcPr>
            <w:tcW w:w="759" w:type="pct"/>
            <w:shd w:val="clear" w:color="auto" w:fill="auto"/>
          </w:tcPr>
          <w:p w:rsidR="00994B45" w:rsidRPr="00296047" w:rsidRDefault="00994B45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03501" w:rsidRPr="00296047" w:rsidTr="008E372D">
        <w:tblPrEx>
          <w:tblLook w:val="01E0"/>
        </w:tblPrEx>
        <w:trPr>
          <w:cantSplit/>
          <w:trHeight w:val="1068"/>
        </w:trPr>
        <w:tc>
          <w:tcPr>
            <w:tcW w:w="1216" w:type="pct"/>
          </w:tcPr>
          <w:p w:rsidR="00603501" w:rsidRPr="00296047" w:rsidRDefault="00603501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Independent variables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8E372D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Constructs of the TTI</w:t>
            </w:r>
            <w:r w:rsidR="005F28B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by</w:t>
            </w:r>
            <w:r w:rsidR="005F28B4" w:rsidRPr="00296047">
              <w:rPr>
                <w:rFonts w:ascii="Times New Roman" w:hAnsi="Times New Roman"/>
                <w:sz w:val="18"/>
                <w:szCs w:val="18"/>
                <w:lang w:val="en-US" w:eastAsia="cs-CZ"/>
              </w:rPr>
              <w:t xml:space="preserve"> </w:t>
            </w:r>
            <w:r w:rsidR="005F28B4" w:rsidRPr="00296047">
              <w:rPr>
                <w:rFonts w:ascii="Times New Roman" w:hAnsi="Times New Roman"/>
                <w:lang w:val="en-US" w:eastAsia="cs-CZ"/>
              </w:rPr>
              <w:t>Petraitis &amp;  Flay</w:t>
            </w:r>
            <w:r w:rsidR="00116807" w:rsidRPr="00296047">
              <w:rPr>
                <w:rFonts w:ascii="Times New Roman" w:hAnsi="Times New Roman"/>
                <w:lang w:val="en-US" w:eastAsia="cs-CZ"/>
              </w:rPr>
              <w:t xml:space="preserve"> (1994/95, 2009)</w:t>
            </w:r>
          </w:p>
          <w:p w:rsidR="001352FA" w:rsidRPr="00296047" w:rsidRDefault="00A24C01" w:rsidP="00135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352F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352F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Constructs of the TTI </w:t>
            </w:r>
            <w:r w:rsidR="003C5E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3C5E78" w:rsidRPr="00296047" w:rsidRDefault="00A24C01" w:rsidP="00135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C5E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C5E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Constructs of the TTI not referenced</w:t>
            </w:r>
          </w:p>
          <w:p w:rsidR="00603501" w:rsidRPr="00296047" w:rsidRDefault="00A24C01" w:rsidP="008E372D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372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E372D" w:rsidRPr="00296047">
              <w:rPr>
                <w:rFonts w:ascii="Times New Roman" w:hAnsi="Times New Roman"/>
                <w:lang w:val="en-US"/>
              </w:rPr>
              <w:t xml:space="preserve">Constructs of the SEM by </w:t>
            </w:r>
            <w:r w:rsidR="00DB336A" w:rsidRPr="00296047">
              <w:rPr>
                <w:rFonts w:ascii="Times New Roman" w:hAnsi="Times New Roman"/>
                <w:lang w:val="en-US"/>
              </w:rPr>
              <w:t>Sweat and Denison</w:t>
            </w:r>
            <w:r w:rsidR="00C310AE" w:rsidRPr="00296047">
              <w:rPr>
                <w:rFonts w:ascii="Times New Roman" w:hAnsi="Times New Roman"/>
                <w:lang w:val="en-US"/>
              </w:rPr>
              <w:t xml:space="preserve"> (1995)</w:t>
            </w:r>
          </w:p>
          <w:p w:rsidR="00D121AC" w:rsidRPr="00296047" w:rsidRDefault="00A24C01" w:rsidP="00D121A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121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121AC" w:rsidRPr="00296047">
              <w:rPr>
                <w:rFonts w:ascii="Times New Roman" w:hAnsi="Times New Roman"/>
                <w:lang w:val="en-US"/>
              </w:rPr>
              <w:t xml:space="preserve"> Constructs of the SEM by McLeroy (1988)</w:t>
            </w:r>
          </w:p>
          <w:p w:rsidR="00D121AC" w:rsidRPr="00296047" w:rsidRDefault="00A24C01" w:rsidP="00D121A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121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121AC" w:rsidRPr="00296047">
              <w:rPr>
                <w:rFonts w:ascii="Times New Roman" w:hAnsi="Times New Roman"/>
                <w:lang w:val="en-US"/>
              </w:rPr>
              <w:t xml:space="preserve"> Constructs of the SEM by </w:t>
            </w:r>
            <w:r w:rsidR="00D121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Stokols</w:t>
            </w:r>
            <w:r w:rsidR="00D121AC" w:rsidRPr="00296047">
              <w:rPr>
                <w:rFonts w:ascii="Times New Roman" w:hAnsi="Times New Roman"/>
                <w:lang w:val="en-US"/>
              </w:rPr>
              <w:t>(1992, 2003)</w:t>
            </w:r>
          </w:p>
          <w:p w:rsidR="002C38F6" w:rsidRPr="00296047" w:rsidRDefault="00A24C01" w:rsidP="002C38F6">
            <w:pPr>
              <w:spacing w:after="0" w:line="240" w:lineRule="auto"/>
              <w:rPr>
                <w:rFonts w:ascii="Times New Roman" w:hAnsi="Times New Roman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727C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4727C0" w:rsidRPr="00296047">
              <w:rPr>
                <w:rFonts w:ascii="Times New Roman" w:hAnsi="Times New Roman"/>
                <w:lang w:val="en-US"/>
              </w:rPr>
              <w:t xml:space="preserve"> Constructs of the SEM by </w:t>
            </w:r>
            <w:r w:rsidR="00D9646F" w:rsidRPr="00296047">
              <w:rPr>
                <w:rFonts w:ascii="Times New Roman" w:hAnsi="Times New Roman"/>
                <w:lang w:val="en-US" w:eastAsia="cs-CZ"/>
              </w:rPr>
              <w:t>Bronfenbrenner (1979/89, 2004)</w:t>
            </w:r>
          </w:p>
          <w:p w:rsidR="003C5E78" w:rsidRPr="00296047" w:rsidRDefault="00A24C01" w:rsidP="008E0AB8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352F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1352FA" w:rsidRPr="00296047">
              <w:rPr>
                <w:rFonts w:ascii="Times New Roman" w:hAnsi="Times New Roman"/>
                <w:lang w:val="en-US"/>
              </w:rPr>
              <w:t xml:space="preserve">Constructs of the SEM </w:t>
            </w:r>
            <w:r w:rsidR="008E0AB8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8E372D" w:rsidRPr="00296047" w:rsidRDefault="00A24C01" w:rsidP="008E0AB8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C5E78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3C5E78" w:rsidRPr="00296047">
              <w:rPr>
                <w:rFonts w:ascii="Times New Roman" w:hAnsi="Times New Roman"/>
                <w:lang w:val="en-US"/>
              </w:rPr>
              <w:t xml:space="preserve">Constructs of the SEM </w:t>
            </w:r>
            <w:r w:rsidR="001352FA" w:rsidRPr="00296047">
              <w:rPr>
                <w:rFonts w:ascii="Times New Roman" w:hAnsi="Times New Roman"/>
                <w:lang w:val="en-US"/>
              </w:rPr>
              <w:t>not referenced</w:t>
            </w:r>
          </w:p>
        </w:tc>
        <w:tc>
          <w:tcPr>
            <w:tcW w:w="759" w:type="pct"/>
            <w:shd w:val="clear" w:color="auto" w:fill="auto"/>
          </w:tcPr>
          <w:p w:rsidR="00603501" w:rsidRPr="00296047" w:rsidRDefault="006035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E372D" w:rsidRPr="00296047" w:rsidTr="00D2531B">
        <w:tblPrEx>
          <w:tblLook w:val="01E0"/>
        </w:tblPrEx>
        <w:trPr>
          <w:cantSplit/>
          <w:trHeight w:val="487"/>
        </w:trPr>
        <w:tc>
          <w:tcPr>
            <w:tcW w:w="1216" w:type="pct"/>
          </w:tcPr>
          <w:p w:rsidR="008E372D" w:rsidRPr="00296047" w:rsidRDefault="008536C6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Independent variables TTI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E86CEA" w:rsidRPr="00296047" w:rsidRDefault="00A24C01" w:rsidP="00E86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6CE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86CEA" w:rsidRPr="00296047">
              <w:rPr>
                <w:rFonts w:ascii="Times New Roman" w:hAnsi="Times New Roman"/>
                <w:lang w:val="en-US"/>
              </w:rPr>
              <w:t>intrapersonal stream (demographics, biology and personality that influence self-efficacy)</w:t>
            </w:r>
          </w:p>
          <w:p w:rsidR="00D34972" w:rsidRPr="00296047" w:rsidRDefault="00A24C01" w:rsidP="00D3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34972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D34972" w:rsidRPr="00296047">
              <w:rPr>
                <w:rFonts w:ascii="Times New Roman" w:hAnsi="Times New Roman"/>
                <w:lang w:val="en-US"/>
              </w:rPr>
              <w:t xml:space="preserve">social situation/context stream (interpersonal/normative, </w:t>
            </w:r>
            <w:r w:rsidR="00D34972" w:rsidRPr="00296047">
              <w:rPr>
                <w:rFonts w:ascii="Times New Roman" w:hAnsi="Times New Roman"/>
                <w:lang w:val="en-US" w:eastAsia="cs-CZ"/>
              </w:rPr>
              <w:t xml:space="preserve">characteristics in an individual’s immediate social setting(s) that influence </w:t>
            </w:r>
            <w:r w:rsidR="00296047" w:rsidRPr="003511C9">
              <w:rPr>
                <w:rFonts w:ascii="Times New Roman" w:hAnsi="Times New Roman"/>
                <w:highlight w:val="yellow"/>
                <w:lang w:val="en-US"/>
              </w:rPr>
              <w:t>behavioral</w:t>
            </w:r>
            <w:r w:rsidR="00D34972" w:rsidRPr="00296047">
              <w:rPr>
                <w:rFonts w:ascii="Times New Roman" w:hAnsi="Times New Roman"/>
                <w:lang w:val="en-US"/>
              </w:rPr>
              <w:t xml:space="preserve"> norms)</w:t>
            </w:r>
          </w:p>
          <w:p w:rsidR="00D34972" w:rsidRPr="00296047" w:rsidRDefault="00A24C01" w:rsidP="00D3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34972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D34972" w:rsidRPr="00296047">
              <w:rPr>
                <w:rFonts w:ascii="Times New Roman" w:hAnsi="Times New Roman"/>
                <w:lang w:val="en-US"/>
              </w:rPr>
              <w:t xml:space="preserve">socio-cultural environment stream (attitudinal, broader social and cultural environmental factors that influence attitudes toward a </w:t>
            </w:r>
            <w:r w:rsidR="00296047" w:rsidRPr="003511C9">
              <w:rPr>
                <w:rFonts w:ascii="Times New Roman" w:hAnsi="Times New Roman"/>
                <w:highlight w:val="yellow"/>
                <w:lang w:val="en-US"/>
              </w:rPr>
              <w:t>behavior</w:t>
            </w:r>
            <w:r w:rsidR="00D34972" w:rsidRPr="00296047">
              <w:rPr>
                <w:rFonts w:ascii="Times New Roman" w:hAnsi="Times New Roman"/>
                <w:lang w:val="en-US"/>
              </w:rPr>
              <w:t>)</w:t>
            </w:r>
          </w:p>
          <w:p w:rsidR="00E86CEA" w:rsidRPr="00296047" w:rsidRDefault="00A24C01" w:rsidP="00E86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6CE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86CEA" w:rsidRPr="00296047">
              <w:rPr>
                <w:rFonts w:ascii="Times New Roman" w:hAnsi="Times New Roman"/>
                <w:lang w:val="en-US"/>
              </w:rPr>
              <w:t xml:space="preserve">ultimate causes (demographics, individual has the least control over) </w:t>
            </w:r>
          </w:p>
          <w:p w:rsidR="00E86CEA" w:rsidRPr="00296047" w:rsidRDefault="00A24C01" w:rsidP="00E86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6CE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86CEA" w:rsidRPr="00296047">
              <w:rPr>
                <w:rFonts w:ascii="Times New Roman" w:hAnsi="Times New Roman"/>
                <w:lang w:val="en-US"/>
              </w:rPr>
              <w:t>distal influences (fear, self-efficacy)</w:t>
            </w:r>
          </w:p>
          <w:p w:rsidR="00E86CEA" w:rsidRPr="00296047" w:rsidRDefault="00A24C01" w:rsidP="00E86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6CE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86CEA" w:rsidRPr="00296047">
              <w:rPr>
                <w:rFonts w:ascii="Times New Roman" w:hAnsi="Times New Roman"/>
                <w:lang w:val="en-US"/>
              </w:rPr>
              <w:t>proximal predictors (support, response, severity)</w:t>
            </w:r>
          </w:p>
          <w:p w:rsidR="00E86CEA" w:rsidRPr="00296047" w:rsidRDefault="00A24C01" w:rsidP="00E86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6CE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86CEA" w:rsidRPr="00296047">
              <w:rPr>
                <w:rFonts w:ascii="Times New Roman" w:hAnsi="Times New Roman"/>
                <w:lang w:val="en-US"/>
              </w:rPr>
              <w:t>immediate precursors (individual has most control over)</w:t>
            </w:r>
          </w:p>
          <w:p w:rsidR="008536C6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536C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536C6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BF7357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A11A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3A11AA" w:rsidRPr="00296047">
              <w:rPr>
                <w:rFonts w:ascii="Times New Roman" w:hAnsi="Times New Roman"/>
                <w:lang w:val="en-US"/>
              </w:rPr>
              <w:t>Unclear</w:t>
            </w:r>
          </w:p>
          <w:p w:rsidR="003A11AA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BF7357" w:rsidRPr="00296047">
              <w:rPr>
                <w:rFonts w:ascii="Times New Roman" w:hAnsi="Times New Roman"/>
                <w:lang w:val="en-US"/>
              </w:rPr>
              <w:t xml:space="preserve"> </w:t>
            </w:r>
          </w:p>
          <w:p w:rsidR="008536C6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536C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536C6" w:rsidRPr="00296047">
              <w:rPr>
                <w:rFonts w:ascii="Times New Roman" w:hAnsi="Times New Roman"/>
                <w:lang w:val="en-US"/>
              </w:rPr>
              <w:t>Not  Applicable</w:t>
            </w:r>
          </w:p>
        </w:tc>
        <w:tc>
          <w:tcPr>
            <w:tcW w:w="759" w:type="pct"/>
            <w:shd w:val="clear" w:color="auto" w:fill="auto"/>
          </w:tcPr>
          <w:p w:rsidR="008E372D" w:rsidRPr="00296047" w:rsidRDefault="008E372D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36C6" w:rsidRPr="00296047" w:rsidTr="00D2531B">
        <w:tblPrEx>
          <w:tblLook w:val="01E0"/>
        </w:tblPrEx>
        <w:trPr>
          <w:cantSplit/>
          <w:trHeight w:val="487"/>
        </w:trPr>
        <w:tc>
          <w:tcPr>
            <w:tcW w:w="1216" w:type="pct"/>
          </w:tcPr>
          <w:p w:rsidR="00DB336A" w:rsidRPr="00296047" w:rsidRDefault="008536C6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Independent variables SEM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2C38F6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C38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C38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Intrapersonal/</w:t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Individual </w:t>
            </w:r>
            <w:r w:rsidR="00DB336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level</w:t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(demographics, knowledge, attitude, </w:t>
            </w:r>
            <w:r w:rsidR="00987DF8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perceptions</w:t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, self-efficacy)</w:t>
            </w:r>
          </w:p>
          <w:p w:rsidR="002C38F6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C38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C38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Micro</w:t>
            </w:r>
            <w:r w:rsidR="00987DF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2C38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system/</w:t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Interpersonal level (peers, family,</w:t>
            </w:r>
            <w:r w:rsidR="00987DF8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school</w:t>
            </w:r>
            <w:r w:rsidR="00724E3C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, work</w:t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  <w:p w:rsidR="002C38F6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632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Mesosystem</w:t>
            </w:r>
            <w:r w:rsidR="009851D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</w:t>
            </w:r>
            <w:r w:rsidR="00296047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interrelation</w:t>
            </w:r>
            <w:r w:rsidR="009851D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between </w:t>
            </w:r>
            <w:r w:rsidR="00987DF8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micro</w:t>
            </w:r>
            <w:r w:rsidR="009851D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systems)</w:t>
            </w:r>
          </w:p>
          <w:p w:rsidR="002C38F6" w:rsidRPr="00296047" w:rsidRDefault="00A24C01" w:rsidP="003632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632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C38F6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Exosystem (</w:t>
            </w:r>
            <w:r w:rsidR="00987DF8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enviro. settings causing indirect influence</w:t>
            </w:r>
            <w:r w:rsidR="00E45944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  <w:p w:rsidR="00E45944" w:rsidRPr="00296047" w:rsidRDefault="00A24C01" w:rsidP="003632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632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45944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Macrosystem (culture, political systems, societies)</w:t>
            </w:r>
          </w:p>
          <w:p w:rsidR="00DB336A" w:rsidRPr="00296047" w:rsidRDefault="00A24C01" w:rsidP="00DB3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B33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B336A" w:rsidRPr="003511C9">
              <w:rPr>
                <w:rFonts w:ascii="Times New Roman" w:hAnsi="Times New Roman"/>
                <w:sz w:val="24"/>
                <w:szCs w:val="24"/>
                <w:lang w:val="en-US"/>
              </w:rPr>
              <w:t>Organizational/</w:t>
            </w:r>
            <w:r w:rsidR="00DB336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Institutional level (Social institutions and o</w:t>
            </w:r>
            <w:r w:rsidR="00987DF8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rganization characteristics, formal/informal rules</w:t>
            </w:r>
            <w:r w:rsidR="00DB336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for operations)</w:t>
            </w:r>
          </w:p>
          <w:p w:rsidR="00DB336A" w:rsidRPr="00296047" w:rsidRDefault="00A24C01" w:rsidP="00DB3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B336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B336A" w:rsidRPr="00296047">
              <w:rPr>
                <w:rFonts w:ascii="Times New Roman" w:hAnsi="Times New Roman"/>
                <w:sz w:val="20"/>
                <w:szCs w:val="20"/>
                <w:lang w:val="en-US"/>
              </w:rPr>
              <w:t>Community level (relationships among organization, institutions and informal networks with defined boundaries)</w:t>
            </w:r>
          </w:p>
          <w:p w:rsidR="009851DA" w:rsidRPr="00296047" w:rsidRDefault="00A24C01" w:rsidP="0098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lang w:val="en-US"/>
              </w:rPr>
              <w:t>Public Policy (Local, State and national laws and policies)</w:t>
            </w:r>
          </w:p>
          <w:p w:rsidR="00547406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4740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Technological </w:t>
            </w:r>
            <w:r w:rsidR="00F147D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level </w:t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(treatment/vaccines etc.)</w:t>
            </w:r>
          </w:p>
          <w:p w:rsidR="00547406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4740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Relational/Dyadic (family, couple, may also include household, community)</w:t>
            </w:r>
          </w:p>
          <w:p w:rsidR="009851DA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Environmental (physical/social changes in environment)</w:t>
            </w:r>
          </w:p>
          <w:p w:rsidR="009851DA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Structural (laws and policies)</w:t>
            </w:r>
          </w:p>
          <w:p w:rsidR="009851DA" w:rsidRPr="00296047" w:rsidRDefault="00A24C01" w:rsidP="002C38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1D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Super-structural (social justice, class, race, gender, equity)</w:t>
            </w:r>
          </w:p>
          <w:p w:rsidR="008536C6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536C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536C6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F520D3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A11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3A11AA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A11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8536C6" w:rsidRPr="00296047" w:rsidRDefault="00A24C01" w:rsidP="0085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536C6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536C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 Applicable</w:t>
            </w:r>
          </w:p>
        </w:tc>
        <w:tc>
          <w:tcPr>
            <w:tcW w:w="759" w:type="pct"/>
            <w:shd w:val="clear" w:color="auto" w:fill="auto"/>
          </w:tcPr>
          <w:p w:rsidR="008536C6" w:rsidRPr="00296047" w:rsidRDefault="008536C6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E372D" w:rsidRPr="00296047" w:rsidTr="00D2531B">
        <w:tblPrEx>
          <w:tblLook w:val="01E0"/>
        </w:tblPrEx>
        <w:trPr>
          <w:cantSplit/>
          <w:trHeight w:val="487"/>
        </w:trPr>
        <w:tc>
          <w:tcPr>
            <w:tcW w:w="1216" w:type="pct"/>
          </w:tcPr>
          <w:p w:rsidR="008E372D" w:rsidRPr="00296047" w:rsidRDefault="008E372D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Is it a modified</w:t>
            </w:r>
            <w:r w:rsidR="00862D2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/incomplete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version of the SEM or TTI?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8E372D" w:rsidRPr="00296047" w:rsidRDefault="00A24C01" w:rsidP="00BF7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8E372D" w:rsidRPr="00296047" w:rsidRDefault="00A24C01" w:rsidP="00BF7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372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  <w:p w:rsidR="006C366D" w:rsidRPr="00296047" w:rsidRDefault="00A24C01" w:rsidP="00BF7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C3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C3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759" w:type="pct"/>
            <w:shd w:val="clear" w:color="auto" w:fill="auto"/>
          </w:tcPr>
          <w:p w:rsidR="008E372D" w:rsidRPr="00296047" w:rsidRDefault="008E372D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65935" w:rsidRPr="00296047" w:rsidTr="00D2531B">
        <w:tblPrEx>
          <w:tblLook w:val="01E0"/>
        </w:tblPrEx>
        <w:trPr>
          <w:cantSplit/>
          <w:trHeight w:val="487"/>
        </w:trPr>
        <w:tc>
          <w:tcPr>
            <w:tcW w:w="1216" w:type="pct"/>
          </w:tcPr>
          <w:p w:rsidR="00A65935" w:rsidRPr="00296047" w:rsidRDefault="00A65935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If it is modified, how?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A65935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Different number of levels/constructs from that of the original author</w:t>
            </w:r>
          </w:p>
          <w:p w:rsidR="00A65935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Different names/contents</w:t>
            </w:r>
          </w:p>
          <w:p w:rsidR="00A65935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Incorporates</w:t>
            </w:r>
            <w:r w:rsidR="00A460E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another model/theory</w:t>
            </w:r>
          </w:p>
          <w:p w:rsidR="00A65935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A65935" w:rsidRPr="00296047" w:rsidRDefault="00A24C01" w:rsidP="008E37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6593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  <w:shd w:val="clear" w:color="auto" w:fill="auto"/>
          </w:tcPr>
          <w:p w:rsidR="00A65935" w:rsidRPr="00296047" w:rsidRDefault="00A65935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3101C" w:rsidRPr="00296047" w:rsidTr="00D2531B">
        <w:tblPrEx>
          <w:tblLook w:val="01E0"/>
        </w:tblPrEx>
        <w:trPr>
          <w:cantSplit/>
          <w:trHeight w:val="487"/>
        </w:trPr>
        <w:tc>
          <w:tcPr>
            <w:tcW w:w="1216" w:type="pct"/>
          </w:tcPr>
          <w:p w:rsidR="0023101C" w:rsidRPr="00296047" w:rsidRDefault="0023101C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Demographic Data</w:t>
            </w:r>
          </w:p>
          <w:p w:rsidR="00CB3172" w:rsidRPr="00296047" w:rsidRDefault="00CB3172" w:rsidP="0042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(requirements for participation)</w:t>
            </w:r>
          </w:p>
        </w:tc>
        <w:tc>
          <w:tcPr>
            <w:tcW w:w="3025" w:type="pct"/>
            <w:shd w:val="clear" w:color="auto" w:fill="auto"/>
            <w:vAlign w:val="bottom"/>
          </w:tcPr>
          <w:p w:rsidR="00A12C48" w:rsidRPr="00296047" w:rsidRDefault="00A24C01" w:rsidP="00231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Sex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C3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Age/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C366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Race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Social Economic Status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Health Status</w:t>
            </w:r>
            <w:r w:rsidR="00C2555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Practices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Education Level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Religion</w:t>
            </w:r>
            <w:r w:rsidR="00A12C4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</w:p>
          <w:p w:rsidR="0023101C" w:rsidRPr="00296047" w:rsidRDefault="00A24C01" w:rsidP="00231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Marital Status</w:t>
            </w:r>
          </w:p>
          <w:p w:rsidR="0023101C" w:rsidRPr="00296047" w:rsidRDefault="00A24C01" w:rsidP="0023101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3101C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3101C" w:rsidRPr="00296047">
              <w:rPr>
                <w:rFonts w:ascii="Times New Roman" w:hAnsi="Times New Roman"/>
                <w:lang w:val="en-US"/>
              </w:rPr>
              <w:t>Other</w:t>
            </w:r>
            <w:r w:rsidR="00B12005" w:rsidRPr="00296047">
              <w:rPr>
                <w:rFonts w:ascii="Times New Roman" w:hAnsi="Times New Roman"/>
                <w:lang w:val="en-US"/>
              </w:rPr>
              <w:t xml:space="preserve">  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12005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B12005" w:rsidRPr="00296047">
              <w:rPr>
                <w:rFonts w:ascii="Times New Roman" w:hAnsi="Times New Roman"/>
                <w:lang w:val="en-US"/>
              </w:rPr>
              <w:t>Not Applicable</w:t>
            </w:r>
          </w:p>
        </w:tc>
        <w:tc>
          <w:tcPr>
            <w:tcW w:w="759" w:type="pct"/>
            <w:shd w:val="clear" w:color="auto" w:fill="auto"/>
          </w:tcPr>
          <w:p w:rsidR="0023101C" w:rsidRPr="00296047" w:rsidRDefault="0023101C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0C049B" w:rsidRPr="00296047" w:rsidRDefault="00E140E5" w:rsidP="000C049B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3: </w:t>
      </w:r>
      <w:r w:rsidR="00251960" w:rsidRPr="00296047">
        <w:rPr>
          <w:rFonts w:ascii="Times New Roman" w:hAnsi="Times New Roman"/>
          <w:color w:val="auto"/>
          <w:lang w:val="en-US"/>
        </w:rPr>
        <w:t>DATA SOURCES</w:t>
      </w:r>
      <w:r w:rsidR="00F93E87" w:rsidRPr="00296047">
        <w:rPr>
          <w:rFonts w:ascii="Times New Roman" w:hAnsi="Times New Roman"/>
          <w:color w:val="auto"/>
          <w:lang w:val="en-US"/>
        </w:rPr>
        <w:t xml:space="preserve"> 1 </w:t>
      </w:r>
      <w:r w:rsidR="00B00EDB" w:rsidRPr="00296047">
        <w:rPr>
          <w:rFonts w:ascii="Times New Roman" w:hAnsi="Times New Roman"/>
          <w:color w:val="auto"/>
          <w:lang w:val="en-US"/>
        </w:rPr>
        <w:t>–</w:t>
      </w:r>
      <w:r w:rsidR="00F93E87" w:rsidRPr="00296047">
        <w:rPr>
          <w:rFonts w:ascii="Times New Roman" w:hAnsi="Times New Roman"/>
          <w:color w:val="auto"/>
          <w:lang w:val="en-US"/>
        </w:rPr>
        <w:t xml:space="preserve"> FACILITATORS</w:t>
      </w:r>
    </w:p>
    <w:p w:rsidR="00B00EDB" w:rsidRPr="00296047" w:rsidRDefault="00B00EDB" w:rsidP="00B12005">
      <w:pPr>
        <w:spacing w:after="0" w:line="240" w:lineRule="auto"/>
        <w:rPr>
          <w:lang w:val="en-US"/>
        </w:rPr>
      </w:pPr>
      <w:r w:rsidRPr="00296047">
        <w:rPr>
          <w:lang w:val="en-US"/>
        </w:rPr>
        <w:t>Repeat section if more than one type of facilitator was used. If the study did not</w:t>
      </w:r>
      <w:r w:rsidR="00B12005" w:rsidRPr="00296047">
        <w:rPr>
          <w:lang w:val="en-US"/>
        </w:rPr>
        <w:t xml:space="preserve"> use facilitators skip to Part 4</w:t>
      </w:r>
      <w:r w:rsidRPr="00296047">
        <w:rPr>
          <w:lang w:val="en-US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3"/>
        <w:gridCol w:w="5979"/>
        <w:gridCol w:w="1500"/>
      </w:tblGrid>
      <w:tr w:rsidR="00F93E87" w:rsidRPr="00296047" w:rsidTr="00F70335">
        <w:trPr>
          <w:cantSplit/>
          <w:trHeight w:val="712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F93E87" w:rsidP="00F703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F93E87" w:rsidP="00F703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F93E87" w:rsidP="00F703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F93E87" w:rsidRPr="00296047" w:rsidTr="00F70335">
        <w:trPr>
          <w:cantSplit/>
          <w:trHeight w:val="712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Source/ Target Population</w:t>
            </w: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Government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F730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Parents, 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Guardians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Healthcare Professionals</w:t>
            </w:r>
            <w:r w:rsidR="0094603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/facilities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B34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Community leaders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DB34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sites (churches, workplace)/ 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F730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Researchers</w:t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, Mediators</w:t>
            </w:r>
            <w:r w:rsidR="00CF730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Educational institutions</w:t>
            </w:r>
            <w:r w:rsidR="00DB34F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(teachers</w:t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schools) / 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20BA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Databases (online, offline)</w:t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F93E87" w:rsidRPr="00296047" w:rsidTr="00F70335">
        <w:trPr>
          <w:cantSplit/>
          <w:trHeight w:val="335"/>
        </w:trPr>
        <w:tc>
          <w:tcPr>
            <w:tcW w:w="1216" w:type="pct"/>
          </w:tcPr>
          <w:p w:rsidR="00F93E87" w:rsidRPr="00296047" w:rsidRDefault="00F93E87" w:rsidP="00F70335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Sample size</w:t>
            </w:r>
          </w:p>
        </w:tc>
        <w:tc>
          <w:tcPr>
            <w:tcW w:w="3025" w:type="pct"/>
          </w:tcPr>
          <w:p w:rsidR="00F93E87" w:rsidRPr="00296047" w:rsidRDefault="00F93E87" w:rsidP="00F7033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 xml:space="preserve"> No.:</w:t>
            </w:r>
          </w:p>
        </w:tc>
        <w:tc>
          <w:tcPr>
            <w:tcW w:w="759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93E87" w:rsidRPr="00296047" w:rsidTr="00F70335">
        <w:trPr>
          <w:cantSplit/>
          <w:trHeight w:val="712"/>
        </w:trPr>
        <w:tc>
          <w:tcPr>
            <w:tcW w:w="1216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Withdrawals and exclusions</w:t>
            </w:r>
          </w:p>
        </w:tc>
        <w:tc>
          <w:tcPr>
            <w:tcW w:w="3025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6E22CD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6E22CD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F93E87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F93E87" w:rsidRPr="00296047" w:rsidTr="00F70335">
        <w:trPr>
          <w:cantSplit/>
          <w:trHeight w:val="314"/>
        </w:trPr>
        <w:tc>
          <w:tcPr>
            <w:tcW w:w="1216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Follow-up</w:t>
            </w:r>
          </w:p>
        </w:tc>
        <w:tc>
          <w:tcPr>
            <w:tcW w:w="3025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759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93E87" w:rsidRPr="00296047" w:rsidTr="00F70335">
        <w:trPr>
          <w:cantSplit/>
          <w:trHeight w:val="117"/>
        </w:trPr>
        <w:tc>
          <w:tcPr>
            <w:tcW w:w="4241" w:type="pct"/>
            <w:gridSpan w:val="2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SAMPLING </w:t>
            </w:r>
          </w:p>
        </w:tc>
        <w:tc>
          <w:tcPr>
            <w:tcW w:w="759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93E87" w:rsidRPr="00296047" w:rsidTr="00F70335">
        <w:trPr>
          <w:cantSplit/>
          <w:trHeight w:val="712"/>
        </w:trPr>
        <w:tc>
          <w:tcPr>
            <w:tcW w:w="1216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Sampling Design/Strategy</w:t>
            </w:r>
          </w:p>
        </w:tc>
        <w:tc>
          <w:tcPr>
            <w:tcW w:w="3025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Convenience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Judgmental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Quota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Snowball /</w:t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Simple Random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Systematic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Stratified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Cluster </w:t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93E87" w:rsidRPr="00296047" w:rsidTr="00F70335">
        <w:trPr>
          <w:cantSplit/>
          <w:trHeight w:val="712"/>
        </w:trPr>
        <w:tc>
          <w:tcPr>
            <w:tcW w:w="1216" w:type="pct"/>
          </w:tcPr>
          <w:p w:rsidR="00F93E87" w:rsidRPr="00296047" w:rsidRDefault="00F93E87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Method of recruitment of participants</w:t>
            </w:r>
          </w:p>
        </w:tc>
        <w:tc>
          <w:tcPr>
            <w:tcW w:w="3025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Phone/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Mail /</w:t>
            </w:r>
            <w:r w:rsidR="008804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Advertisement </w:t>
            </w:r>
            <w:r w:rsidR="008804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Posters</w:t>
            </w:r>
            <w:r w:rsidR="008804AC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, Brochures)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Word of Mouth/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F93E87" w:rsidRPr="00296047" w:rsidRDefault="00A24C01" w:rsidP="00F703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F93E87" w:rsidRPr="00296047" w:rsidRDefault="00E140E5" w:rsidP="00F93E87">
      <w:pPr>
        <w:pStyle w:val="Heading2"/>
        <w:rPr>
          <w:color w:val="auto"/>
          <w:lang w:val="en-US"/>
        </w:rPr>
      </w:pPr>
      <w:r w:rsidRPr="00296047">
        <w:rPr>
          <w:color w:val="auto"/>
          <w:lang w:val="en-US"/>
        </w:rPr>
        <w:t xml:space="preserve">Part 4: </w:t>
      </w:r>
      <w:r w:rsidR="00F93E87" w:rsidRPr="00296047">
        <w:rPr>
          <w:color w:val="auto"/>
          <w:lang w:val="en-US"/>
        </w:rPr>
        <w:t>DATA SOURCES 2</w:t>
      </w:r>
      <w:r w:rsidR="00E91A87" w:rsidRPr="00296047">
        <w:rPr>
          <w:color w:val="auto"/>
          <w:lang w:val="en-US"/>
        </w:rPr>
        <w:t xml:space="preserve"> – ACTUAL PARTICIPANTS</w:t>
      </w:r>
    </w:p>
    <w:p w:rsidR="00B12005" w:rsidRPr="00296047" w:rsidRDefault="00B12005" w:rsidP="00B12005">
      <w:pPr>
        <w:spacing w:after="0" w:line="240" w:lineRule="auto"/>
        <w:rPr>
          <w:lang w:val="en-US"/>
        </w:rPr>
      </w:pPr>
      <w:r w:rsidRPr="00296047">
        <w:rPr>
          <w:lang w:val="en-US"/>
        </w:rPr>
        <w:t>Repeat section if more than one type of participant participated.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3"/>
        <w:gridCol w:w="5979"/>
        <w:gridCol w:w="1500"/>
      </w:tblGrid>
      <w:tr w:rsidR="00605422" w:rsidRPr="00296047" w:rsidTr="00070764">
        <w:trPr>
          <w:cantSplit/>
          <w:trHeight w:val="712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64" w:rsidRPr="00296047" w:rsidRDefault="00070764" w:rsidP="00FD2F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cs-CZ"/>
              </w:rPr>
            </w:pP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64" w:rsidRPr="00296047" w:rsidRDefault="00070764" w:rsidP="00FD2F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64" w:rsidRPr="00296047" w:rsidRDefault="00070764" w:rsidP="00FD2F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605422" w:rsidRPr="00296047" w:rsidTr="00070764">
        <w:trPr>
          <w:cantSplit/>
          <w:trHeight w:val="712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64" w:rsidRPr="00296047" w:rsidRDefault="00070764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Source</w:t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 Target Population</w:t>
            </w:r>
          </w:p>
        </w:tc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95" w:rsidRPr="00296047" w:rsidRDefault="00A24C01" w:rsidP="000F2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Women/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977B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977B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Adults/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Youth/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Adolescents/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Children/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Policymakers/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Parents and Guardians/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Doctors/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Patients/ 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25C9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Nurses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25C9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Other Healthcare Professionals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Community leaders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Teachers/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Students</w:t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Book, journal articles</w:t>
            </w:r>
          </w:p>
          <w:p w:rsidR="00070764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F2C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02A8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64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7076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070764" w:rsidRPr="00296047" w:rsidTr="00070764">
        <w:trPr>
          <w:cantSplit/>
          <w:trHeight w:val="335"/>
        </w:trPr>
        <w:tc>
          <w:tcPr>
            <w:tcW w:w="1216" w:type="pct"/>
          </w:tcPr>
          <w:p w:rsidR="00070764" w:rsidRPr="00296047" w:rsidRDefault="00070764" w:rsidP="003A3F09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Sample size</w:t>
            </w:r>
            <w:r w:rsidR="003A3F09" w:rsidRPr="00296047">
              <w:rPr>
                <w:rFonts w:ascii="Times New Roman" w:hAnsi="Times New Roman"/>
                <w:lang w:val="en-US"/>
              </w:rPr>
              <w:t xml:space="preserve"> (final study participants)</w:t>
            </w:r>
          </w:p>
        </w:tc>
        <w:tc>
          <w:tcPr>
            <w:tcW w:w="3025" w:type="pct"/>
          </w:tcPr>
          <w:p w:rsidR="00070764" w:rsidRPr="00296047" w:rsidRDefault="00070764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 xml:space="preserve"> No.:</w:t>
            </w:r>
          </w:p>
        </w:tc>
        <w:tc>
          <w:tcPr>
            <w:tcW w:w="759" w:type="pct"/>
          </w:tcPr>
          <w:p w:rsidR="00070764" w:rsidRPr="00296047" w:rsidRDefault="00070764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F31E0" w:rsidRPr="00296047" w:rsidTr="00FD2F05">
        <w:trPr>
          <w:cantSplit/>
          <w:trHeight w:val="712"/>
        </w:trPr>
        <w:tc>
          <w:tcPr>
            <w:tcW w:w="1216" w:type="pct"/>
          </w:tcPr>
          <w:p w:rsidR="001F31E0" w:rsidRPr="00296047" w:rsidRDefault="001F31E0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Withdrawals and exclusions</w:t>
            </w:r>
          </w:p>
        </w:tc>
        <w:tc>
          <w:tcPr>
            <w:tcW w:w="3025" w:type="pct"/>
          </w:tcPr>
          <w:p w:rsidR="001F31E0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1F31E0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520D3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1F31E0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92A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6E22CD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6E22C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1F31E0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1F31E0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1F31E0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1F31E0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1F31E0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1F31E0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1F31E0" w:rsidRPr="00296047" w:rsidTr="00D811BF">
        <w:trPr>
          <w:cantSplit/>
          <w:trHeight w:val="314"/>
        </w:trPr>
        <w:tc>
          <w:tcPr>
            <w:tcW w:w="1216" w:type="pct"/>
          </w:tcPr>
          <w:p w:rsidR="001F31E0" w:rsidRPr="00296047" w:rsidRDefault="001F31E0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Follow-up</w:t>
            </w:r>
          </w:p>
        </w:tc>
        <w:tc>
          <w:tcPr>
            <w:tcW w:w="3025" w:type="pct"/>
          </w:tcPr>
          <w:p w:rsidR="001F31E0" w:rsidRPr="00296047" w:rsidRDefault="00A24C01" w:rsidP="00D81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Yes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1F31E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  <w:r w:rsidR="00292A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92A9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1F31E0" w:rsidRPr="00296047" w:rsidRDefault="001F31E0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0670D" w:rsidRPr="00296047" w:rsidTr="0060670D">
        <w:trPr>
          <w:cantSplit/>
          <w:trHeight w:val="246"/>
        </w:trPr>
        <w:tc>
          <w:tcPr>
            <w:tcW w:w="1216" w:type="pct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Min. age</w:t>
            </w:r>
          </w:p>
        </w:tc>
        <w:tc>
          <w:tcPr>
            <w:tcW w:w="3025" w:type="pct"/>
            <w:vAlign w:val="bottom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No.:</w:t>
            </w:r>
          </w:p>
        </w:tc>
        <w:tc>
          <w:tcPr>
            <w:tcW w:w="759" w:type="pct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0670D" w:rsidRPr="00296047" w:rsidTr="0060670D">
        <w:trPr>
          <w:cantSplit/>
          <w:trHeight w:val="227"/>
        </w:trPr>
        <w:tc>
          <w:tcPr>
            <w:tcW w:w="1216" w:type="pct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Max. age</w:t>
            </w:r>
          </w:p>
        </w:tc>
        <w:tc>
          <w:tcPr>
            <w:tcW w:w="3025" w:type="pct"/>
            <w:vAlign w:val="bottom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No.:</w:t>
            </w:r>
          </w:p>
        </w:tc>
        <w:tc>
          <w:tcPr>
            <w:tcW w:w="759" w:type="pct"/>
          </w:tcPr>
          <w:p w:rsidR="0060670D" w:rsidRPr="00296047" w:rsidRDefault="0060670D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4B31" w:rsidRPr="00296047" w:rsidTr="0060670D">
        <w:trPr>
          <w:cantSplit/>
          <w:trHeight w:val="223"/>
        </w:trPr>
        <w:tc>
          <w:tcPr>
            <w:tcW w:w="1216" w:type="pct"/>
          </w:tcPr>
          <w:p w:rsidR="00264B31" w:rsidRPr="00296047" w:rsidRDefault="00264B31" w:rsidP="0060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Mean age</w:t>
            </w:r>
          </w:p>
        </w:tc>
        <w:tc>
          <w:tcPr>
            <w:tcW w:w="3025" w:type="pct"/>
            <w:vAlign w:val="bottom"/>
          </w:tcPr>
          <w:p w:rsidR="00264B31" w:rsidRPr="00296047" w:rsidRDefault="0060670D" w:rsidP="006067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lang w:val="en-US"/>
              </w:rPr>
              <w:t>No.:</w:t>
            </w:r>
          </w:p>
        </w:tc>
        <w:tc>
          <w:tcPr>
            <w:tcW w:w="759" w:type="pct"/>
          </w:tcPr>
          <w:p w:rsidR="00264B31" w:rsidRPr="00296047" w:rsidRDefault="00264B3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3025" w:type="pct"/>
            <w:vAlign w:val="bottom"/>
          </w:tcPr>
          <w:p w:rsidR="00D811BF" w:rsidRPr="00296047" w:rsidRDefault="00A24C01" w:rsidP="00A97244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lang w:val="en-US"/>
              </w:rPr>
              <w:t>Male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Female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reported</w:t>
            </w:r>
          </w:p>
          <w:p w:rsidR="0050281A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Race</w:t>
            </w:r>
          </w:p>
        </w:tc>
        <w:tc>
          <w:tcPr>
            <w:tcW w:w="3025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White/Caucasian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Hispanic/Latino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Asian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Arabic</w:t>
            </w:r>
          </w:p>
          <w:p w:rsidR="003507F4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507F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3507F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Native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Mixed/biracial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3684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Other </w:t>
            </w:r>
          </w:p>
          <w:p w:rsidR="00D811BF" w:rsidRPr="00296047" w:rsidRDefault="00A24C01" w:rsidP="000368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3684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Not reported</w:t>
            </w:r>
          </w:p>
          <w:p w:rsidR="0050281A" w:rsidRPr="00296047" w:rsidRDefault="00A24C01" w:rsidP="000368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Social Economic Status</w:t>
            </w:r>
          </w:p>
        </w:tc>
        <w:tc>
          <w:tcPr>
            <w:tcW w:w="3025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Upper-class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Middle-class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Lower-class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50281A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Education Level</w:t>
            </w:r>
          </w:p>
        </w:tc>
        <w:tc>
          <w:tcPr>
            <w:tcW w:w="3025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94F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Higher than secondary/ D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egree education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672F6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Secondary/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high school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Primary school and less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50281A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3025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Christian Protestant</w:t>
            </w:r>
            <w:r w:rsidR="00337B6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Catholic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Muslim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Hindu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Jewish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None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50281A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D811BF" w:rsidRPr="00296047" w:rsidTr="00A97244">
        <w:trPr>
          <w:cantSplit/>
          <w:trHeight w:val="712"/>
        </w:trPr>
        <w:tc>
          <w:tcPr>
            <w:tcW w:w="1216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3025" w:type="pct"/>
          </w:tcPr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Married/Cohabiting</w:t>
            </w:r>
            <w:r w:rsidR="0007626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/Dating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Single/Never Married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Divorced/Separated</w:t>
            </w:r>
          </w:p>
          <w:p w:rsidR="00D811BF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811B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50281A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50281A" w:rsidRPr="00296047">
              <w:rPr>
                <w:rFonts w:ascii="Times New Roman" w:hAnsi="Times New Roman"/>
                <w:sz w:val="24"/>
                <w:szCs w:val="24"/>
                <w:lang w:val="en-US" w:eastAsia="cs-CZ"/>
              </w:rPr>
              <w:t>Not applicable</w:t>
            </w:r>
          </w:p>
        </w:tc>
        <w:tc>
          <w:tcPr>
            <w:tcW w:w="759" w:type="pct"/>
          </w:tcPr>
          <w:p w:rsidR="00D811BF" w:rsidRPr="00296047" w:rsidRDefault="00D811BF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C2124" w:rsidRPr="00296047" w:rsidTr="00A97244">
        <w:trPr>
          <w:cantSplit/>
          <w:trHeight w:val="712"/>
        </w:trPr>
        <w:tc>
          <w:tcPr>
            <w:tcW w:w="1216" w:type="pct"/>
          </w:tcPr>
          <w:p w:rsidR="00AC2124" w:rsidRPr="00296047" w:rsidRDefault="00AC2124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 Status</w:t>
            </w:r>
          </w:p>
        </w:tc>
        <w:tc>
          <w:tcPr>
            <w:tcW w:w="3025" w:type="pct"/>
          </w:tcPr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Not vaccinated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Vaccinated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Incomplete vaccination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Mixed vaccinated and not vaccinated</w:t>
            </w:r>
          </w:p>
          <w:p w:rsidR="00F520D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A267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759" w:type="pct"/>
          </w:tcPr>
          <w:p w:rsidR="00AC2124" w:rsidRPr="00296047" w:rsidRDefault="00AC2124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C2124" w:rsidRPr="00296047" w:rsidTr="00A97244">
        <w:trPr>
          <w:cantSplit/>
          <w:trHeight w:val="712"/>
        </w:trPr>
        <w:tc>
          <w:tcPr>
            <w:tcW w:w="1216" w:type="pct"/>
          </w:tcPr>
          <w:p w:rsidR="00AC2124" w:rsidRPr="00296047" w:rsidRDefault="00AC2124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 Status</w:t>
            </w:r>
          </w:p>
        </w:tc>
        <w:tc>
          <w:tcPr>
            <w:tcW w:w="3025" w:type="pct"/>
          </w:tcPr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Not screened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Screened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Mixed screened and not screened</w:t>
            </w:r>
          </w:p>
          <w:p w:rsidR="00F520D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AC212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  <w:p w:rsidR="00AC2124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A267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759" w:type="pct"/>
          </w:tcPr>
          <w:p w:rsidR="00AC2124" w:rsidRPr="00296047" w:rsidRDefault="00AC2124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4B45" w:rsidRPr="00296047" w:rsidTr="00994B45">
        <w:trPr>
          <w:cantSplit/>
          <w:trHeight w:val="117"/>
        </w:trPr>
        <w:tc>
          <w:tcPr>
            <w:tcW w:w="4241" w:type="pct"/>
            <w:gridSpan w:val="2"/>
          </w:tcPr>
          <w:p w:rsidR="00994B45" w:rsidRPr="00296047" w:rsidRDefault="00994B45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SAMPLING </w:t>
            </w:r>
          </w:p>
        </w:tc>
        <w:tc>
          <w:tcPr>
            <w:tcW w:w="759" w:type="pct"/>
          </w:tcPr>
          <w:p w:rsidR="00994B45" w:rsidRPr="00296047" w:rsidRDefault="00994B45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C049B" w:rsidRPr="00296047" w:rsidTr="00FD2F05">
        <w:trPr>
          <w:cantSplit/>
          <w:trHeight w:val="712"/>
        </w:trPr>
        <w:tc>
          <w:tcPr>
            <w:tcW w:w="1216" w:type="pct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Sampling Design/Strategy</w:t>
            </w:r>
          </w:p>
        </w:tc>
        <w:tc>
          <w:tcPr>
            <w:tcW w:w="3025" w:type="pct"/>
          </w:tcPr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Convenience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Judgmental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Quota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Snowball /</w:t>
            </w:r>
          </w:p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Simple Random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Systematic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Stratified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Cluster </w:t>
            </w:r>
          </w:p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CA3C5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C049B" w:rsidRPr="00296047" w:rsidTr="00FD2F05">
        <w:trPr>
          <w:cantSplit/>
          <w:trHeight w:val="712"/>
        </w:trPr>
        <w:tc>
          <w:tcPr>
            <w:tcW w:w="1216" w:type="pct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Method of recruitment of participants</w:t>
            </w:r>
          </w:p>
        </w:tc>
        <w:tc>
          <w:tcPr>
            <w:tcW w:w="3025" w:type="pct"/>
          </w:tcPr>
          <w:p w:rsidR="00E8263D" w:rsidRPr="00296047" w:rsidRDefault="00A24C01" w:rsidP="00E82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Phone/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Mail 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Advertisement (Posters, Brochures)/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Word of Mouth/ </w:t>
            </w:r>
          </w:p>
          <w:p w:rsidR="000C049B" w:rsidRPr="00296047" w:rsidRDefault="00A24C01" w:rsidP="00E82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Other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85A5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0" w:name="Text46"/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bookmarkEnd w:id="0"/>
          </w:p>
        </w:tc>
      </w:tr>
      <w:tr w:rsidR="000C049B" w:rsidRPr="00296047" w:rsidTr="00FD2F05">
        <w:trPr>
          <w:cantSplit/>
          <w:trHeight w:val="373"/>
        </w:trPr>
        <w:tc>
          <w:tcPr>
            <w:tcW w:w="1216" w:type="pct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Informed consent obtained </w:t>
            </w:r>
          </w:p>
        </w:tc>
        <w:tc>
          <w:tcPr>
            <w:tcW w:w="3025" w:type="pct"/>
          </w:tcPr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Yes</w:t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8220CF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220C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</w:t>
            </w:r>
          </w:p>
          <w:p w:rsidR="00F520D3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Unclear</w:t>
            </w:r>
          </w:p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8220CF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220C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220C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</w:tcPr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" w:name="Text49"/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0C049B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0C049B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bookmarkEnd w:id="1"/>
          </w:p>
        </w:tc>
      </w:tr>
      <w:tr w:rsidR="00F93E87" w:rsidRPr="00296047" w:rsidTr="00F93E87">
        <w:trPr>
          <w:cantSplit/>
          <w:trHeight w:val="360"/>
        </w:trPr>
        <w:tc>
          <w:tcPr>
            <w:tcW w:w="4241" w:type="pct"/>
            <w:gridSpan w:val="2"/>
          </w:tcPr>
          <w:p w:rsidR="00F93E87" w:rsidRPr="00296047" w:rsidRDefault="00F93E87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COLLECTION</w:t>
            </w:r>
          </w:p>
        </w:tc>
        <w:tc>
          <w:tcPr>
            <w:tcW w:w="759" w:type="pct"/>
            <w:shd w:val="clear" w:color="auto" w:fill="auto"/>
          </w:tcPr>
          <w:p w:rsidR="00F93E87" w:rsidRPr="00296047" w:rsidRDefault="00F93E87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C049B" w:rsidRPr="00296047" w:rsidTr="00FD2F05">
        <w:trPr>
          <w:cantSplit/>
          <w:trHeight w:val="360"/>
        </w:trPr>
        <w:tc>
          <w:tcPr>
            <w:tcW w:w="1216" w:type="pct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Data Collection Method/Tools</w:t>
            </w:r>
          </w:p>
        </w:tc>
        <w:tc>
          <w:tcPr>
            <w:tcW w:w="3025" w:type="pct"/>
            <w:shd w:val="clear" w:color="auto" w:fill="auto"/>
          </w:tcPr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Observation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Questionnaires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Standardized tests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Interviews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Focus groups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Diaries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Think-a-loud protocols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Physical and biophysical measurements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System measurements 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Secondary data </w:t>
            </w:r>
          </w:p>
          <w:p w:rsidR="000C049B" w:rsidRPr="00296047" w:rsidRDefault="00A24C01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049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8263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  <w:r w:rsidR="00FE4EE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E4EE5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E4EE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  <w:shd w:val="clear" w:color="auto" w:fill="auto"/>
          </w:tcPr>
          <w:p w:rsidR="000C049B" w:rsidRPr="00296047" w:rsidRDefault="000C049B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00030" w:rsidRPr="00296047" w:rsidTr="00FD2F05">
        <w:trPr>
          <w:cantSplit/>
          <w:trHeight w:val="360"/>
        </w:trPr>
        <w:tc>
          <w:tcPr>
            <w:tcW w:w="1216" w:type="pct"/>
          </w:tcPr>
          <w:p w:rsidR="00900030" w:rsidRPr="00296047" w:rsidRDefault="00900030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Data collection tool</w:t>
            </w:r>
          </w:p>
        </w:tc>
        <w:tc>
          <w:tcPr>
            <w:tcW w:w="3025" w:type="pct"/>
            <w:shd w:val="clear" w:color="auto" w:fill="auto"/>
          </w:tcPr>
          <w:p w:rsidR="00900030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Developed by the researchers</w:t>
            </w:r>
          </w:p>
          <w:p w:rsidR="00900030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Based on another study</w:t>
            </w:r>
          </w:p>
          <w:p w:rsidR="00F520D3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Unclear</w:t>
            </w:r>
          </w:p>
          <w:p w:rsidR="00900030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00030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759" w:type="pct"/>
            <w:shd w:val="clear" w:color="auto" w:fill="auto"/>
          </w:tcPr>
          <w:p w:rsidR="00900030" w:rsidRPr="00296047" w:rsidRDefault="00900030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93E87" w:rsidRPr="00296047" w:rsidTr="00FD2F05">
        <w:trPr>
          <w:cantSplit/>
          <w:trHeight w:val="360"/>
        </w:trPr>
        <w:tc>
          <w:tcPr>
            <w:tcW w:w="1216" w:type="pct"/>
          </w:tcPr>
          <w:p w:rsidR="00F93E87" w:rsidRPr="00296047" w:rsidRDefault="00F93E87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Reliability check performed e.g. </w:t>
            </w:r>
            <w:r w:rsidRPr="00296047">
              <w:rPr>
                <w:rFonts w:ascii="Times New Roman" w:hAnsi="Times New Roman"/>
                <w:lang w:val="en-US"/>
              </w:rPr>
              <w:t>Cronbach alpha (α)</w:t>
            </w:r>
          </w:p>
        </w:tc>
        <w:tc>
          <w:tcPr>
            <w:tcW w:w="3025" w:type="pct"/>
            <w:shd w:val="clear" w:color="auto" w:fill="auto"/>
          </w:tcPr>
          <w:p w:rsidR="00F93E87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Yes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93E87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</w:t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:rsidR="00F520D3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Unclear</w:t>
            </w:r>
          </w:p>
          <w:p w:rsidR="00F93E87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93E8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BF7357" w:rsidRPr="00296047" w:rsidRDefault="00A24C01" w:rsidP="00F93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759" w:type="pct"/>
            <w:shd w:val="clear" w:color="auto" w:fill="auto"/>
          </w:tcPr>
          <w:p w:rsidR="00F93E87" w:rsidRPr="00296047" w:rsidRDefault="00F93E87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4B45" w:rsidRPr="00296047" w:rsidTr="00994B45">
        <w:trPr>
          <w:cantSplit/>
          <w:trHeight w:val="96"/>
        </w:trPr>
        <w:tc>
          <w:tcPr>
            <w:tcW w:w="4241" w:type="pct"/>
            <w:gridSpan w:val="2"/>
          </w:tcPr>
          <w:p w:rsidR="00994B45" w:rsidRPr="00296047" w:rsidRDefault="00994B45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MAIN OUTCOME MEASURE(S)</w:t>
            </w:r>
          </w:p>
        </w:tc>
        <w:tc>
          <w:tcPr>
            <w:tcW w:w="759" w:type="pct"/>
            <w:shd w:val="clear" w:color="auto" w:fill="auto"/>
          </w:tcPr>
          <w:p w:rsidR="00994B45" w:rsidRPr="00296047" w:rsidRDefault="00994B45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E3B16" w:rsidRPr="00296047" w:rsidTr="00FD2F05">
        <w:trPr>
          <w:cantSplit/>
          <w:trHeight w:val="529"/>
        </w:trPr>
        <w:tc>
          <w:tcPr>
            <w:tcW w:w="1216" w:type="pct"/>
          </w:tcPr>
          <w:p w:rsidR="003E3B16" w:rsidRPr="00296047" w:rsidRDefault="003E3B16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Dependent Variables</w:t>
            </w:r>
          </w:p>
        </w:tc>
        <w:tc>
          <w:tcPr>
            <w:tcW w:w="3025" w:type="pct"/>
            <w:shd w:val="clear" w:color="auto" w:fill="auto"/>
          </w:tcPr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  not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Vaccination not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Non-risk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,  Rehabilitation, therapy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Smoking, Drug, risk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practiced</w:t>
            </w:r>
          </w:p>
          <w:p w:rsidR="008A791F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BF7357" w:rsidRPr="00296047" w:rsidRDefault="00A24C01" w:rsidP="008A791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A791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759" w:type="pct"/>
            <w:shd w:val="clear" w:color="auto" w:fill="auto"/>
          </w:tcPr>
          <w:p w:rsidR="003E3B16" w:rsidRPr="00296047" w:rsidRDefault="003E3B16" w:rsidP="00FD2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053E92" w:rsidRPr="00296047" w:rsidRDefault="006D26DA" w:rsidP="00527DCD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5: </w:t>
      </w:r>
      <w:r w:rsidR="005F7E9D" w:rsidRPr="00296047">
        <w:rPr>
          <w:rFonts w:ascii="Times New Roman" w:hAnsi="Times New Roman"/>
          <w:color w:val="auto"/>
          <w:lang w:val="en-US"/>
        </w:rPr>
        <w:t xml:space="preserve">ANALYSIS AND </w:t>
      </w:r>
      <w:r w:rsidR="001A2ED6" w:rsidRPr="00296047">
        <w:rPr>
          <w:rFonts w:ascii="Times New Roman" w:hAnsi="Times New Roman"/>
          <w:color w:val="auto"/>
          <w:lang w:val="en-US"/>
        </w:rPr>
        <w:t>EVALUATION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6095"/>
        <w:gridCol w:w="1559"/>
      </w:tblGrid>
      <w:tr w:rsidR="00060CB0" w:rsidRPr="00296047" w:rsidTr="00060CB0">
        <w:trPr>
          <w:trHeight w:val="644"/>
        </w:trPr>
        <w:tc>
          <w:tcPr>
            <w:tcW w:w="2235" w:type="dxa"/>
          </w:tcPr>
          <w:p w:rsidR="00060CB0" w:rsidRPr="00296047" w:rsidRDefault="00060CB0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:rsidR="00060CB0" w:rsidRPr="00296047" w:rsidRDefault="00060CB0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1559" w:type="dxa"/>
          </w:tcPr>
          <w:p w:rsidR="00060CB0" w:rsidRPr="00296047" w:rsidRDefault="00060CB0" w:rsidP="00BE6D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5F7E9D" w:rsidRPr="00296047" w:rsidTr="00500E73">
        <w:trPr>
          <w:trHeight w:val="776"/>
        </w:trPr>
        <w:tc>
          <w:tcPr>
            <w:tcW w:w="2235" w:type="dxa"/>
          </w:tcPr>
          <w:p w:rsidR="005F7E9D" w:rsidRPr="00296047" w:rsidRDefault="005F7E9D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Analysis Plan - Qualitative</w:t>
            </w:r>
          </w:p>
        </w:tc>
        <w:tc>
          <w:tcPr>
            <w:tcW w:w="6095" w:type="dxa"/>
          </w:tcPr>
          <w:p w:rsidR="005F7E9D" w:rsidRPr="00296047" w:rsidRDefault="00A24C01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Grounded theory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Constant comparison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Phenomenological approach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Thematic content analysis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Framework analysis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F7E9D" w:rsidRPr="00296047">
              <w:rPr>
                <w:rFonts w:ascii="Times New Roman" w:hAnsi="Times New Roman"/>
                <w:lang w:val="en-US"/>
              </w:rPr>
              <w:t>Content analysis</w:t>
            </w:r>
          </w:p>
          <w:p w:rsidR="005F7E9D" w:rsidRPr="00296047" w:rsidRDefault="00A24C01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F520D3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BF7357" w:rsidRPr="00296047" w:rsidRDefault="00A24C01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7E9D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lang w:val="en-US"/>
              </w:rPr>
              <w:t>Not reported</w:t>
            </w:r>
          </w:p>
          <w:p w:rsidR="005F7E9D" w:rsidRPr="00296047" w:rsidRDefault="00A24C01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lang w:val="en-US"/>
              </w:rPr>
              <w:t xml:space="preserve">Not </w:t>
            </w:r>
            <w:r w:rsidR="005F7E9D" w:rsidRPr="00296047">
              <w:rPr>
                <w:rFonts w:ascii="Times New Roman" w:hAnsi="Times New Roman"/>
                <w:lang w:val="en-US"/>
              </w:rPr>
              <w:t>applicable</w:t>
            </w:r>
          </w:p>
        </w:tc>
        <w:tc>
          <w:tcPr>
            <w:tcW w:w="1559" w:type="dxa"/>
          </w:tcPr>
          <w:p w:rsidR="005F7E9D" w:rsidRPr="00296047" w:rsidRDefault="005F7E9D" w:rsidP="00FD2F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6DB6" w:rsidRPr="00296047" w:rsidTr="00F202F8">
        <w:trPr>
          <w:trHeight w:val="557"/>
        </w:trPr>
        <w:tc>
          <w:tcPr>
            <w:tcW w:w="2235" w:type="dxa"/>
          </w:tcPr>
          <w:p w:rsidR="00806DB6" w:rsidRPr="00296047" w:rsidRDefault="00806DB6" w:rsidP="00553D1F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Effect of intervention</w:t>
            </w:r>
          </w:p>
        </w:tc>
        <w:tc>
          <w:tcPr>
            <w:tcW w:w="6095" w:type="dxa"/>
          </w:tcPr>
          <w:p w:rsidR="00806DB6" w:rsidRPr="00296047" w:rsidRDefault="00A24C01" w:rsidP="00C47922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6DB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06DB6" w:rsidRPr="00296047">
              <w:rPr>
                <w:rFonts w:ascii="Times New Roman" w:hAnsi="Times New Roman"/>
                <w:lang w:val="en-US"/>
              </w:rPr>
              <w:t>Totally effective</w:t>
            </w:r>
          </w:p>
          <w:p w:rsidR="00806DB6" w:rsidRPr="00296047" w:rsidRDefault="00A24C01" w:rsidP="00C47922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6DB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06DB6" w:rsidRPr="00296047">
              <w:rPr>
                <w:rFonts w:ascii="Times New Roman" w:hAnsi="Times New Roman"/>
                <w:lang w:val="en-US"/>
              </w:rPr>
              <w:t>Partly effective</w:t>
            </w:r>
          </w:p>
          <w:p w:rsidR="00806DB6" w:rsidRPr="00296047" w:rsidRDefault="00A24C01" w:rsidP="00C47922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6DB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06DB6" w:rsidRPr="00296047">
              <w:rPr>
                <w:rFonts w:ascii="Times New Roman" w:hAnsi="Times New Roman"/>
                <w:lang w:val="en-US"/>
              </w:rPr>
              <w:t>Ineffective</w:t>
            </w:r>
          </w:p>
          <w:p w:rsidR="00806DB6" w:rsidRPr="00296047" w:rsidRDefault="00A24C01" w:rsidP="00806DB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6DB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06DB6" w:rsidRPr="00296047">
              <w:rPr>
                <w:rFonts w:ascii="Times New Roman" w:hAnsi="Times New Roman"/>
                <w:lang w:val="en-US"/>
              </w:rPr>
              <w:t xml:space="preserve">Unclear </w:t>
            </w:r>
          </w:p>
          <w:p w:rsidR="00F520D3" w:rsidRPr="00296047" w:rsidRDefault="00A24C01" w:rsidP="00806DB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06DB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F520D3" w:rsidRPr="00296047">
              <w:rPr>
                <w:rFonts w:ascii="Times New Roman" w:hAnsi="Times New Roman"/>
                <w:lang w:val="en-US"/>
              </w:rPr>
              <w:t>Not reported</w:t>
            </w:r>
          </w:p>
          <w:p w:rsidR="00806DB6" w:rsidRPr="00296047" w:rsidRDefault="00A24C01" w:rsidP="00806DB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F520D3" w:rsidRPr="00296047">
              <w:rPr>
                <w:rFonts w:ascii="Times New Roman" w:hAnsi="Times New Roman"/>
                <w:lang w:val="en-US"/>
              </w:rPr>
              <w:t xml:space="preserve">Not </w:t>
            </w:r>
            <w:r w:rsidR="00806DB6" w:rsidRPr="00296047">
              <w:rPr>
                <w:rFonts w:ascii="Times New Roman" w:hAnsi="Times New Roman"/>
                <w:lang w:val="en-US"/>
              </w:rPr>
              <w:t>applicable</w:t>
            </w:r>
          </w:p>
        </w:tc>
        <w:tc>
          <w:tcPr>
            <w:tcW w:w="1559" w:type="dxa"/>
          </w:tcPr>
          <w:p w:rsidR="00806DB6" w:rsidRPr="00296047" w:rsidRDefault="00806DB6" w:rsidP="00C479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F7E9D" w:rsidRPr="00296047" w:rsidTr="000C39E6">
        <w:trPr>
          <w:trHeight w:val="274"/>
        </w:trPr>
        <w:tc>
          <w:tcPr>
            <w:tcW w:w="2235" w:type="dxa"/>
          </w:tcPr>
          <w:p w:rsidR="005F7E9D" w:rsidRPr="00296047" w:rsidRDefault="005F7E9D" w:rsidP="00FD2F05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Analysis Plan -Statistical Methods</w:t>
            </w:r>
          </w:p>
        </w:tc>
        <w:tc>
          <w:tcPr>
            <w:tcW w:w="6095" w:type="dxa"/>
          </w:tcPr>
          <w:p w:rsidR="000C39E6" w:rsidRPr="00296047" w:rsidRDefault="00A24C01" w:rsidP="000C39E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Chi-square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Mann-Whitney U-Test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Regression 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ANOVA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Baron and Kenny’s test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Sobel test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Descriptive statistics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 xml:space="preserve">T-tests/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Wilcoxon test /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 xml:space="preserve">Correlation/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 xml:space="preserve">Z test/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Tailed tests</w:t>
            </w:r>
          </w:p>
          <w:p w:rsidR="005F7E9D" w:rsidRPr="00296047" w:rsidRDefault="00A24C01" w:rsidP="000C39E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 xml:space="preserve">Other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 xml:space="preserve">Not reported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C39E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0C39E6" w:rsidRPr="00296047">
              <w:rPr>
                <w:rFonts w:ascii="Times New Roman" w:hAnsi="Times New Roman"/>
                <w:lang w:val="en-US"/>
              </w:rPr>
              <w:t>Not Applicable</w:t>
            </w:r>
          </w:p>
        </w:tc>
        <w:tc>
          <w:tcPr>
            <w:tcW w:w="1559" w:type="dxa"/>
          </w:tcPr>
          <w:p w:rsidR="005F7E9D" w:rsidRPr="00296047" w:rsidRDefault="005F7E9D" w:rsidP="00FD2F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A2ED6" w:rsidRPr="00296047" w:rsidTr="003A3F09">
        <w:trPr>
          <w:trHeight w:val="27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D6" w:rsidRPr="00296047" w:rsidRDefault="00EC6D4B" w:rsidP="00A97244">
            <w:pPr>
              <w:pStyle w:val="Standard"/>
              <w:jc w:val="both"/>
              <w:rPr>
                <w:rStyle w:val="Strong"/>
                <w:rFonts w:ascii="Times New Roman" w:hAnsi="Times New Roman"/>
                <w:b w:val="0"/>
                <w:bCs w:val="0"/>
                <w:lang w:val="en-US"/>
              </w:rPr>
            </w:pPr>
            <w:r w:rsidRPr="00296047">
              <w:rPr>
                <w:rStyle w:val="Strong"/>
                <w:rFonts w:ascii="Times New Roman" w:hAnsi="Times New Roman"/>
                <w:b w:val="0"/>
                <w:bCs w:val="0"/>
                <w:lang w:val="en-US"/>
              </w:rPr>
              <w:lastRenderedPageBreak/>
              <w:t>Bias</w:t>
            </w:r>
          </w:p>
          <w:p w:rsidR="00C437C9" w:rsidRPr="00296047" w:rsidRDefault="00C437C9" w:rsidP="00C437C9">
            <w:pPr>
              <w:rPr>
                <w:lang w:val="en-US" w:eastAsia="cs-CZ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31A" w:rsidRPr="00296047" w:rsidRDefault="00A24C01" w:rsidP="003047FB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A2ED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C6D4B" w:rsidRPr="00296047">
              <w:rPr>
                <w:rFonts w:ascii="Times New Roman" w:hAnsi="Times New Roman"/>
                <w:lang w:val="en-US"/>
              </w:rPr>
              <w:t>Selection</w:t>
            </w:r>
            <w:r w:rsidR="00EB331A" w:rsidRPr="00296047">
              <w:rPr>
                <w:rFonts w:ascii="Times New Roman" w:hAnsi="Times New Roman"/>
                <w:lang w:val="en-US"/>
              </w:rPr>
              <w:t xml:space="preserve"> bias</w:t>
            </w:r>
            <w:r w:rsidR="00EC6D4B" w:rsidRPr="00296047">
              <w:rPr>
                <w:rFonts w:ascii="Times New Roman" w:hAnsi="Times New Roman"/>
                <w:lang w:val="en-US"/>
              </w:rPr>
              <w:t>/</w:t>
            </w:r>
            <w:r w:rsidR="00EB331A" w:rsidRPr="00296047">
              <w:rPr>
                <w:rFonts w:ascii="Times New Roman" w:hAnsi="Times New Roman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A2ED6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B331A" w:rsidRPr="00296047">
              <w:rPr>
                <w:rFonts w:ascii="Times New Roman" w:hAnsi="Times New Roman"/>
                <w:lang w:val="en-US"/>
              </w:rPr>
              <w:t>Information/measurement</w:t>
            </w:r>
            <w:r w:rsidR="00A07269" w:rsidRPr="00296047">
              <w:rPr>
                <w:rFonts w:ascii="Times New Roman" w:hAnsi="Times New Roman"/>
                <w:lang w:val="en-US"/>
              </w:rPr>
              <w:t xml:space="preserve">/observer </w:t>
            </w:r>
            <w:r w:rsidR="00EB331A" w:rsidRPr="00296047">
              <w:rPr>
                <w:rFonts w:ascii="Times New Roman" w:hAnsi="Times New Roman"/>
                <w:lang w:val="en-US"/>
              </w:rPr>
              <w:t xml:space="preserve"> bias</w:t>
            </w:r>
            <w:r w:rsidR="0020023F" w:rsidRPr="00296047">
              <w:rPr>
                <w:rFonts w:ascii="Times New Roman" w:hAnsi="Times New Roman"/>
                <w:lang w:val="en-US"/>
              </w:rPr>
              <w:t>/</w:t>
            </w:r>
            <w:r w:rsidR="00EB331A" w:rsidRPr="00296047">
              <w:rPr>
                <w:rFonts w:ascii="Times New Roman" w:hAnsi="Times New Roman"/>
                <w:lang w:val="en-US"/>
              </w:rPr>
              <w:t xml:space="preserve">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0023F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0023F" w:rsidRPr="00296047">
              <w:rPr>
                <w:rFonts w:ascii="Times New Roman" w:hAnsi="Times New Roman"/>
                <w:lang w:val="en-US"/>
              </w:rPr>
              <w:t xml:space="preserve">Interviewer/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0023F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90555" w:rsidRPr="00296047">
              <w:rPr>
                <w:rFonts w:ascii="Times New Roman" w:hAnsi="Times New Roman"/>
                <w:lang w:val="en-US"/>
              </w:rPr>
              <w:t xml:space="preserve">Recall/Report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0023F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0023F" w:rsidRPr="00296047">
              <w:rPr>
                <w:rFonts w:ascii="Times New Roman" w:hAnsi="Times New Roman"/>
                <w:lang w:val="en-US"/>
              </w:rPr>
              <w:t xml:space="preserve">Migration 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B331A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EB331A" w:rsidRPr="00296047">
              <w:rPr>
                <w:rFonts w:ascii="Times New Roman" w:hAnsi="Times New Roman"/>
                <w:lang w:val="en-US"/>
              </w:rPr>
              <w:t>Confounding</w:t>
            </w:r>
          </w:p>
          <w:p w:rsidR="003047FB" w:rsidRPr="00296047" w:rsidRDefault="00A24C01" w:rsidP="003047FB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047F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3047FB" w:rsidRPr="00296047">
              <w:rPr>
                <w:rFonts w:ascii="Times New Roman" w:hAnsi="Times New Roman"/>
                <w:lang w:val="en-US"/>
              </w:rPr>
              <w:t>Other</w:t>
            </w:r>
          </w:p>
          <w:p w:rsidR="00F520D3" w:rsidRPr="00296047" w:rsidRDefault="00A24C01" w:rsidP="001A2ED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B1BDE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B1BDE" w:rsidRPr="00296047">
              <w:rPr>
                <w:rFonts w:ascii="Times New Roman" w:hAnsi="Times New Roman"/>
                <w:lang w:val="en-US"/>
              </w:rPr>
              <w:t>Unclear</w:t>
            </w:r>
          </w:p>
          <w:p w:rsidR="001A2ED6" w:rsidRPr="00296047" w:rsidRDefault="00A24C01" w:rsidP="001A2ED6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1A2ED6" w:rsidRPr="00296047">
              <w:rPr>
                <w:rFonts w:ascii="Times New Roman" w:hAnsi="Times New Roman"/>
                <w:lang w:val="en-US"/>
              </w:rPr>
              <w:t>Not Reported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D6" w:rsidRPr="00296047" w:rsidRDefault="001A2ED6" w:rsidP="00A97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3678" w:rsidRPr="00296047" w:rsidRDefault="006D26DA" w:rsidP="004445E7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6: </w:t>
      </w:r>
      <w:r w:rsidR="00783678" w:rsidRPr="00296047">
        <w:rPr>
          <w:rFonts w:ascii="Times New Roman" w:hAnsi="Times New Roman"/>
          <w:color w:val="auto"/>
          <w:lang w:val="en-US"/>
        </w:rPr>
        <w:t>RESULTS</w:t>
      </w:r>
      <w:r w:rsidR="001A2ED6" w:rsidRPr="00296047">
        <w:rPr>
          <w:rFonts w:ascii="Times New Roman" w:hAnsi="Times New Roman"/>
          <w:color w:val="auto"/>
          <w:lang w:val="en-US"/>
        </w:rPr>
        <w:t xml:space="preserve"> AND EVALUATION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2"/>
        <w:gridCol w:w="5943"/>
        <w:gridCol w:w="1544"/>
      </w:tblGrid>
      <w:tr w:rsidR="006813B5" w:rsidRPr="00296047" w:rsidTr="0002337C">
        <w:trPr>
          <w:trHeight w:val="273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DA" w:rsidRPr="00296047" w:rsidRDefault="00285DDA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DA" w:rsidRPr="00296047" w:rsidRDefault="00285DDA" w:rsidP="00285D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DA" w:rsidRPr="00296047" w:rsidRDefault="00285DDA" w:rsidP="00285DDA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b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lang w:val="en-US"/>
              </w:rPr>
              <w:t>(pg &amp; ¶/fig/table)</w:t>
            </w:r>
          </w:p>
        </w:tc>
      </w:tr>
      <w:tr w:rsidR="006B2245" w:rsidRPr="00296047" w:rsidTr="0012438F">
        <w:trPr>
          <w:trHeight w:val="273"/>
        </w:trPr>
        <w:tc>
          <w:tcPr>
            <w:tcW w:w="8345" w:type="dxa"/>
            <w:gridSpan w:val="2"/>
          </w:tcPr>
          <w:p w:rsidR="006B2245" w:rsidRPr="00296047" w:rsidRDefault="006B2245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OUTCOMES ASSESSED</w:t>
            </w:r>
          </w:p>
        </w:tc>
        <w:tc>
          <w:tcPr>
            <w:tcW w:w="1544" w:type="dxa"/>
          </w:tcPr>
          <w:p w:rsidR="006B2245" w:rsidRPr="00296047" w:rsidRDefault="006B2245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813B5" w:rsidRPr="00296047" w:rsidTr="0002337C">
        <w:trPr>
          <w:trHeight w:val="273"/>
        </w:trPr>
        <w:tc>
          <w:tcPr>
            <w:tcW w:w="2402" w:type="dxa"/>
          </w:tcPr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Positive Predictors of </w:t>
            </w:r>
            <w:r w:rsidR="006813B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practicing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Screening/Vaccination</w:t>
            </w:r>
          </w:p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/Intervention</w:t>
            </w:r>
            <w:r w:rsidR="006813B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</w:t>
            </w:r>
            <w:r w:rsidR="000809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not using drugs or following risk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</w:p>
        </w:tc>
        <w:tc>
          <w:tcPr>
            <w:tcW w:w="5943" w:type="dxa"/>
          </w:tcPr>
          <w:p w:rsidR="00E2792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2792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Positive influences and surroundings i.e. family, peers, community involvement</w:t>
            </w:r>
          </w:p>
          <w:p w:rsidR="00FA5E4F" w:rsidRPr="00296047" w:rsidRDefault="00A24C01" w:rsidP="00FA5E4F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Personal beliefs</w:t>
            </w:r>
          </w:p>
          <w:p w:rsidR="00E2792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Recommendation from health care provider(s)</w:t>
            </w:r>
          </w:p>
          <w:p w:rsidR="00FA5E4F" w:rsidRPr="00296047" w:rsidRDefault="00A24C01" w:rsidP="00FA5E4F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Access to health care providers, f</w:t>
            </w:r>
            <w:r w:rsidR="00FA5E4F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acilities</w:t>
            </w:r>
          </w:p>
          <w:p w:rsidR="00FA5E4F" w:rsidRPr="00296047" w:rsidRDefault="00A24C01" w:rsidP="00FA5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Health knowledge, information, awareness</w:t>
            </w:r>
          </w:p>
          <w:p w:rsidR="00E2792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Having health insurance</w:t>
            </w:r>
          </w:p>
          <w:p w:rsidR="00E2792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0261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Polices</w:t>
            </w:r>
            <w:r w:rsidR="00E2792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/Law enforcing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</w:p>
          <w:p w:rsidR="00E2792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E2792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Medical status</w:t>
            </w:r>
            <w:r w:rsidR="00D5755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/practices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Culture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44" w:type="dxa"/>
          </w:tcPr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813B5" w:rsidRPr="00296047" w:rsidTr="0002337C">
        <w:trPr>
          <w:trHeight w:val="273"/>
        </w:trPr>
        <w:tc>
          <w:tcPr>
            <w:tcW w:w="2402" w:type="dxa"/>
          </w:tcPr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Negative Predictors of </w:t>
            </w:r>
            <w:r w:rsidR="006813B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i.e. causing people not to practice 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Screening/Vaccination</w:t>
            </w:r>
          </w:p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/Intervention</w:t>
            </w:r>
            <w:r w:rsidR="006813B5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, and using drugs/</w:t>
            </w:r>
            <w:r w:rsidR="0008097A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practicing risk </w:t>
            </w:r>
            <w:r w:rsidR="00296047" w:rsidRPr="003511C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behavior</w:t>
            </w:r>
          </w:p>
        </w:tc>
        <w:tc>
          <w:tcPr>
            <w:tcW w:w="5943" w:type="dxa"/>
          </w:tcPr>
          <w:p w:rsidR="00D049A1" w:rsidRPr="00296047" w:rsidRDefault="00A24C01" w:rsidP="00D04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049A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Negative influences and surroundings i.e. family, peers, community involvement</w:t>
            </w:r>
          </w:p>
          <w:p w:rsidR="00D049A1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049A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Negative </w:t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personal </w:t>
            </w:r>
            <w:r w:rsidR="00D049A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beliefs (fear, nervous, painful, wrongly informed)</w:t>
            </w:r>
          </w:p>
          <w:p w:rsidR="00D049A1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Lack of </w:t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recommendation</w:t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from health care provider(s)</w:t>
            </w:r>
          </w:p>
          <w:p w:rsidR="00FA5E4F" w:rsidRPr="00296047" w:rsidRDefault="00A24C01" w:rsidP="00FA5E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Lack of access to health care providers, facilities</w:t>
            </w:r>
          </w:p>
          <w:p w:rsidR="00FA5E4F" w:rsidRPr="00296047" w:rsidRDefault="00A24C01" w:rsidP="00FA5E4F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A5E4F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FA5E4F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Lack of knowledge, information, awareness</w:t>
            </w:r>
          </w:p>
          <w:p w:rsidR="00D049A1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C764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C764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Lack of </w:t>
            </w:r>
            <w:r w:rsidR="00DC764B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health insurance</w:t>
            </w:r>
          </w:p>
          <w:p w:rsidR="00702613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0261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0261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Polices/Law</w:t>
            </w:r>
          </w:p>
          <w:p w:rsidR="00702613" w:rsidRPr="00296047" w:rsidRDefault="00A24C01" w:rsidP="0070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0261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02613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Medical status</w:t>
            </w:r>
            <w:r w:rsidR="00D5755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/practices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070379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Culture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  <w:p w:rsidR="009F375B" w:rsidRPr="00296047" w:rsidRDefault="00A24C01" w:rsidP="00A97244">
            <w:pPr>
              <w:spacing w:after="0" w:line="240" w:lineRule="auto"/>
              <w:rPr>
                <w:rStyle w:val="a"/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9F375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44" w:type="dxa"/>
          </w:tcPr>
          <w:p w:rsidR="009F375B" w:rsidRPr="00296047" w:rsidRDefault="009F375B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813B5" w:rsidRPr="00296047" w:rsidTr="0002337C">
        <w:trPr>
          <w:trHeight w:val="273"/>
        </w:trPr>
        <w:tc>
          <w:tcPr>
            <w:tcW w:w="2402" w:type="dxa"/>
          </w:tcPr>
          <w:p w:rsidR="00B01754" w:rsidRPr="00296047" w:rsidRDefault="00B01754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Overall view of model</w:t>
            </w:r>
          </w:p>
        </w:tc>
        <w:tc>
          <w:tcPr>
            <w:tcW w:w="5943" w:type="dxa"/>
          </w:tcPr>
          <w:p w:rsidR="00B01754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0175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01754" w:rsidRPr="00296047">
              <w:rPr>
                <w:rFonts w:ascii="Times New Roman" w:hAnsi="Times New Roman"/>
                <w:lang w:val="en-US"/>
              </w:rPr>
              <w:t>SEM/TTI is good model</w:t>
            </w:r>
          </w:p>
          <w:p w:rsidR="00B01754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0175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01754" w:rsidRPr="00296047">
              <w:rPr>
                <w:rFonts w:ascii="Times New Roman" w:hAnsi="Times New Roman"/>
                <w:lang w:val="en-US"/>
              </w:rPr>
              <w:t>SEM/TTI is not a good model</w:t>
            </w:r>
          </w:p>
          <w:p w:rsidR="00B01754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0175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01754" w:rsidRPr="00296047">
              <w:rPr>
                <w:rFonts w:ascii="Times New Roman" w:hAnsi="Times New Roman"/>
                <w:lang w:val="en-US"/>
              </w:rPr>
              <w:t>SEM/TTI is better if modified</w:t>
            </w:r>
          </w:p>
          <w:p w:rsidR="00B01754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01754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01754" w:rsidRPr="00296047">
              <w:rPr>
                <w:rFonts w:ascii="Times New Roman" w:hAnsi="Times New Roman"/>
                <w:lang w:val="en-US"/>
              </w:rPr>
              <w:t>Not Reported</w:t>
            </w:r>
          </w:p>
        </w:tc>
        <w:tc>
          <w:tcPr>
            <w:tcW w:w="1544" w:type="dxa"/>
          </w:tcPr>
          <w:p w:rsidR="00B01754" w:rsidRPr="00296047" w:rsidRDefault="00B01754" w:rsidP="00A97244">
            <w:pPr>
              <w:pStyle w:val="Standard"/>
              <w:rPr>
                <w:rFonts w:ascii="Times New Roman" w:hAnsi="Times New Roman"/>
                <w:lang w:val="en-US"/>
              </w:rPr>
            </w:pPr>
          </w:p>
        </w:tc>
      </w:tr>
      <w:tr w:rsidR="006813B5" w:rsidRPr="00296047" w:rsidTr="00F70335">
        <w:trPr>
          <w:trHeight w:val="273"/>
        </w:trPr>
        <w:tc>
          <w:tcPr>
            <w:tcW w:w="8345" w:type="dxa"/>
            <w:gridSpan w:val="2"/>
          </w:tcPr>
          <w:p w:rsidR="004D1000" w:rsidRPr="00296047" w:rsidRDefault="004D1000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STATISTICAL RESULTS</w:t>
            </w:r>
          </w:p>
        </w:tc>
        <w:tc>
          <w:tcPr>
            <w:tcW w:w="1544" w:type="dxa"/>
          </w:tcPr>
          <w:p w:rsidR="004D1000" w:rsidRPr="00296047" w:rsidRDefault="004D1000" w:rsidP="00A97244">
            <w:pPr>
              <w:pStyle w:val="Standard"/>
              <w:rPr>
                <w:rFonts w:ascii="Times New Roman" w:hAnsi="Times New Roman"/>
                <w:lang w:val="en-US"/>
              </w:rPr>
            </w:pPr>
          </w:p>
        </w:tc>
      </w:tr>
      <w:tr w:rsidR="006813B5" w:rsidRPr="00296047" w:rsidTr="0002337C">
        <w:trPr>
          <w:trHeight w:val="273"/>
        </w:trPr>
        <w:tc>
          <w:tcPr>
            <w:tcW w:w="2402" w:type="dxa"/>
          </w:tcPr>
          <w:p w:rsidR="00783678" w:rsidRPr="00296047" w:rsidRDefault="00F34969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Effect Size</w:t>
            </w:r>
          </w:p>
        </w:tc>
        <w:tc>
          <w:tcPr>
            <w:tcW w:w="5943" w:type="dxa"/>
          </w:tcPr>
          <w:p w:rsidR="00783678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3678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7836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Odds Ratio</w:t>
            </w:r>
          </w:p>
          <w:p w:rsidR="00783678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3678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7836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Relative Risk</w:t>
            </w:r>
          </w:p>
          <w:p w:rsidR="001162C9" w:rsidRPr="00296047" w:rsidRDefault="00A24C01" w:rsidP="00A972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1162C9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4D1000" w:rsidRPr="00296047">
              <w:rPr>
                <w:rFonts w:ascii="Times New Roman" w:hAnsi="Times New Roman"/>
                <w:lang w:val="en-US"/>
              </w:rPr>
              <w:t>Relative risk reduction</w:t>
            </w:r>
          </w:p>
          <w:p w:rsidR="00FE56A2" w:rsidRPr="00296047" w:rsidRDefault="00A24C01" w:rsidP="00B90F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14C17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4D1000" w:rsidRPr="00296047">
              <w:rPr>
                <w:rFonts w:ascii="Times New Roman" w:hAnsi="Times New Roman"/>
                <w:lang w:val="en-US"/>
              </w:rPr>
              <w:t>Absolute risk reduction</w:t>
            </w:r>
          </w:p>
          <w:p w:rsidR="00BF7357" w:rsidRPr="00296047" w:rsidRDefault="00A24C01" w:rsidP="00B01754">
            <w:pPr>
              <w:tabs>
                <w:tab w:val="center" w:pos="28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E56A2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783678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783678" w:rsidRPr="00296047" w:rsidRDefault="00A24C01" w:rsidP="00BF7357">
            <w:pPr>
              <w:tabs>
                <w:tab w:val="center" w:pos="28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BF7357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  <w:r w:rsidR="00B01754" w:rsidRPr="0029604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544" w:type="dxa"/>
          </w:tcPr>
          <w:p w:rsidR="00783678" w:rsidRPr="00296047" w:rsidRDefault="00783678" w:rsidP="00A97244">
            <w:pPr>
              <w:pStyle w:val="Standard"/>
              <w:rPr>
                <w:rFonts w:ascii="Times New Roman" w:hAnsi="Times New Roman"/>
                <w:lang w:val="en-US"/>
              </w:rPr>
            </w:pPr>
          </w:p>
        </w:tc>
      </w:tr>
      <w:tr w:rsidR="001C34EF" w:rsidRPr="00296047" w:rsidTr="001C34EF">
        <w:trPr>
          <w:trHeight w:val="273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EF" w:rsidRPr="00296047" w:rsidRDefault="001C34EF" w:rsidP="001C34E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Power calculation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E21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Significance criterion (p-values) specified</w:t>
            </w:r>
          </w:p>
          <w:p w:rsidR="00786E21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Alpha error (α) specified</w:t>
            </w:r>
          </w:p>
          <w:p w:rsidR="00786E21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Beta error (β) specified</w:t>
            </w:r>
          </w:p>
          <w:p w:rsidR="00786E21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Power calculation</w:t>
            </w:r>
          </w:p>
          <w:p w:rsidR="00786E21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  <w:p w:rsidR="001C34EF" w:rsidRPr="00296047" w:rsidRDefault="00A24C01" w:rsidP="00786E2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786E21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applicable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EF" w:rsidRPr="00296047" w:rsidRDefault="001C34EF" w:rsidP="001C34EF">
            <w:pPr>
              <w:pStyle w:val="Standard"/>
              <w:rPr>
                <w:rFonts w:ascii="Times New Roman" w:hAnsi="Times New Roman"/>
                <w:lang w:val="en-US"/>
              </w:rPr>
            </w:pPr>
          </w:p>
        </w:tc>
      </w:tr>
    </w:tbl>
    <w:p w:rsidR="00F66A3A" w:rsidRPr="00296047" w:rsidRDefault="006D26DA" w:rsidP="004445E7">
      <w:pPr>
        <w:pStyle w:val="Heading2"/>
        <w:rPr>
          <w:rFonts w:ascii="Times New Roman" w:hAnsi="Times New Roman"/>
          <w:color w:val="auto"/>
          <w:lang w:val="en-US"/>
        </w:rPr>
      </w:pPr>
      <w:r w:rsidRPr="00296047">
        <w:rPr>
          <w:rFonts w:ascii="Times New Roman" w:hAnsi="Times New Roman"/>
          <w:color w:val="auto"/>
          <w:lang w:val="en-US"/>
        </w:rPr>
        <w:t xml:space="preserve">Part 7: </w:t>
      </w:r>
      <w:r w:rsidR="002A2467" w:rsidRPr="00296047">
        <w:rPr>
          <w:rFonts w:ascii="Times New Roman" w:hAnsi="Times New Roman"/>
          <w:color w:val="auto"/>
          <w:lang w:val="en-US"/>
        </w:rPr>
        <w:t>OTHER INFORMATION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6095"/>
        <w:gridCol w:w="1559"/>
      </w:tblGrid>
      <w:tr w:rsidR="002709AB" w:rsidRPr="00296047" w:rsidTr="00454D02">
        <w:trPr>
          <w:cantSplit/>
        </w:trPr>
        <w:tc>
          <w:tcPr>
            <w:tcW w:w="2235" w:type="dxa"/>
          </w:tcPr>
          <w:p w:rsidR="002709AB" w:rsidRPr="00296047" w:rsidRDefault="002709AB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:rsidR="002709AB" w:rsidRPr="00296047" w:rsidRDefault="002709AB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1559" w:type="dxa"/>
          </w:tcPr>
          <w:p w:rsidR="002709AB" w:rsidRPr="00296047" w:rsidRDefault="002709AB" w:rsidP="00BE6D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2960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(pg &amp; ¶/fig/table)</w:t>
            </w:r>
          </w:p>
        </w:tc>
      </w:tr>
      <w:tr w:rsidR="002709AB" w:rsidRPr="00296047" w:rsidTr="00454D02">
        <w:trPr>
          <w:cantSplit/>
        </w:trPr>
        <w:tc>
          <w:tcPr>
            <w:tcW w:w="2235" w:type="dxa"/>
          </w:tcPr>
          <w:p w:rsidR="002709AB" w:rsidRPr="00296047" w:rsidRDefault="002709AB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Ethical approval needed/ obtained for study</w:t>
            </w:r>
          </w:p>
        </w:tc>
        <w:tc>
          <w:tcPr>
            <w:tcW w:w="6095" w:type="dxa"/>
          </w:tcPr>
          <w:p w:rsidR="002709AB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Yes</w:t>
            </w:r>
            <w:r w:rsidR="002709AB"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</w:p>
          <w:p w:rsidR="002709AB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</w:t>
            </w:r>
            <w:r w:rsidR="002709AB"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</w:p>
          <w:p w:rsidR="00F520D3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Unclear</w:t>
            </w:r>
          </w:p>
          <w:p w:rsidR="002709AB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0E1A8D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2709AB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" w:name="Text50"/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="002709AB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bookmarkEnd w:id="2"/>
          </w:p>
        </w:tc>
      </w:tr>
      <w:tr w:rsidR="002709AB" w:rsidRPr="00296047" w:rsidTr="00454D02">
        <w:tblPrEx>
          <w:tblLook w:val="04A0"/>
        </w:tblPrEx>
        <w:tc>
          <w:tcPr>
            <w:tcW w:w="2235" w:type="dxa"/>
          </w:tcPr>
          <w:p w:rsidR="002709AB" w:rsidRPr="00296047" w:rsidRDefault="002709AB" w:rsidP="00BE6D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t>Funding Sources</w:t>
            </w:r>
          </w:p>
        </w:tc>
        <w:tc>
          <w:tcPr>
            <w:tcW w:w="6095" w:type="dxa"/>
          </w:tcPr>
          <w:p w:rsidR="002709AB" w:rsidRPr="00296047" w:rsidRDefault="00A24C01" w:rsidP="00BE6D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lang w:val="en-US"/>
              </w:rPr>
              <w:t>Industry</w:t>
            </w:r>
            <w:r w:rsidR="008803B8" w:rsidRPr="00296047">
              <w:rPr>
                <w:rFonts w:ascii="Times New Roman" w:hAnsi="Times New Roman"/>
                <w:lang w:val="en-US"/>
              </w:rPr>
              <w:t>/</w:t>
            </w:r>
            <w:r w:rsidR="008803B8" w:rsidRPr="003511C9">
              <w:rPr>
                <w:rFonts w:ascii="Times New Roman" w:hAnsi="Times New Roman"/>
                <w:highlight w:val="yellow"/>
                <w:lang w:val="en-US"/>
              </w:rPr>
              <w:t>Organization</w:t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5B6C80" w:rsidRPr="00296047">
              <w:rPr>
                <w:rFonts w:ascii="Times New Roman" w:hAnsi="Times New Roman"/>
                <w:lang w:val="en-US"/>
              </w:rPr>
              <w:t>Public</w:t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lang w:val="en-US"/>
              </w:rPr>
              <w:t>mixe</w:t>
            </w:r>
            <w:r w:rsidR="00ED78EC" w:rsidRPr="00296047">
              <w:rPr>
                <w:rFonts w:ascii="Times New Roman" w:hAnsi="Times New Roman"/>
                <w:lang w:val="en-US"/>
              </w:rPr>
              <w:t>d</w:t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travel 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803B8" w:rsidRPr="00296047">
              <w:rPr>
                <w:rFonts w:ascii="Times New Roman" w:hAnsi="Times New Roman"/>
                <w:lang w:val="en-US"/>
              </w:rPr>
              <w:t>self-funded</w:t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 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8803B8" w:rsidRPr="00296047">
              <w:rPr>
                <w:rFonts w:ascii="Times New Roman" w:hAnsi="Times New Roman"/>
                <w:lang w:val="en-US"/>
              </w:rPr>
              <w:t xml:space="preserve">educational </w:t>
            </w:r>
            <w:r w:rsidR="005B6C80" w:rsidRPr="00296047">
              <w:rPr>
                <w:rFonts w:ascii="Times New Roman" w:hAnsi="Times New Roman"/>
                <w:lang w:val="en-US"/>
              </w:rPr>
              <w:t>institu</w:t>
            </w:r>
            <w:r w:rsidR="008803B8" w:rsidRPr="00296047">
              <w:rPr>
                <w:rFonts w:ascii="Times New Roman" w:hAnsi="Times New Roman"/>
                <w:lang w:val="en-US"/>
              </w:rPr>
              <w:t xml:space="preserve">te/ </w:t>
            </w: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803B8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lang w:val="en-US"/>
              </w:rPr>
              <w:t xml:space="preserve">other </w:t>
            </w:r>
          </w:p>
          <w:p w:rsidR="00F520D3" w:rsidRPr="00296047" w:rsidRDefault="00A24C01" w:rsidP="00ED78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09AB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312DA7" w:rsidRPr="00296047">
              <w:rPr>
                <w:rFonts w:ascii="Times New Roman" w:hAnsi="Times New Roman"/>
                <w:lang w:val="en-US"/>
              </w:rPr>
              <w:t>Unclear</w:t>
            </w:r>
            <w:r w:rsidR="00F520D3" w:rsidRPr="00296047">
              <w:rPr>
                <w:rFonts w:ascii="Times New Roman" w:hAnsi="Times New Roman"/>
                <w:lang w:val="en-US"/>
              </w:rPr>
              <w:t xml:space="preserve"> </w:t>
            </w:r>
          </w:p>
          <w:p w:rsidR="002709AB" w:rsidRPr="00296047" w:rsidRDefault="00A24C01" w:rsidP="00ED78EC">
            <w:pPr>
              <w:pStyle w:val="Standard"/>
              <w:jc w:val="both"/>
              <w:rPr>
                <w:rFonts w:ascii="Times New Roman" w:hAnsi="Times New Roman"/>
                <w:lang w:val="en-US"/>
              </w:rPr>
            </w:pPr>
            <w:r w:rsidRPr="00296047">
              <w:rPr>
                <w:rFonts w:ascii="Times New Roman" w:hAnsi="Times New Roman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F520D3" w:rsidRPr="00296047">
              <w:rPr>
                <w:rFonts w:ascii="Times New Roman" w:hAnsi="Times New Roman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lang w:val="en-US"/>
              </w:rPr>
              <w:fldChar w:fldCharType="end"/>
            </w:r>
            <w:r w:rsidR="002709AB" w:rsidRPr="00296047">
              <w:rPr>
                <w:rFonts w:ascii="Times New Roman" w:hAnsi="Times New Roman"/>
                <w:lang w:val="en-US"/>
              </w:rPr>
              <w:t>Not Reported</w:t>
            </w:r>
          </w:p>
        </w:tc>
        <w:tc>
          <w:tcPr>
            <w:tcW w:w="1559" w:type="dxa"/>
          </w:tcPr>
          <w:p w:rsidR="002709AB" w:rsidRPr="00296047" w:rsidRDefault="002709AB" w:rsidP="00BE6D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66A3A" w:rsidRPr="00296047" w:rsidTr="002709A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/>
        </w:tblPrEx>
        <w:trPr>
          <w:cantSplit/>
        </w:trPr>
        <w:tc>
          <w:tcPr>
            <w:tcW w:w="2235" w:type="dxa"/>
          </w:tcPr>
          <w:p w:rsidR="00F66A3A" w:rsidRPr="00296047" w:rsidRDefault="00F66A3A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References to other relevant studies</w:t>
            </w:r>
          </w:p>
        </w:tc>
        <w:tc>
          <w:tcPr>
            <w:tcW w:w="6095" w:type="dxa"/>
            <w:shd w:val="clear" w:color="auto" w:fill="auto"/>
          </w:tcPr>
          <w:p w:rsidR="00DB58E2" w:rsidRPr="00296047" w:rsidRDefault="00A24C01" w:rsidP="00DB5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B58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B58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</w:p>
          <w:p w:rsidR="00F66A3A" w:rsidRPr="00296047" w:rsidRDefault="00A24C01" w:rsidP="00DB5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B58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DB58E2" w:rsidRPr="00296047">
              <w:rPr>
                <w:rFonts w:ascii="Times New Roman" w:hAnsi="Times New Roman"/>
                <w:sz w:val="24"/>
                <w:szCs w:val="24"/>
                <w:lang w:val="en-US"/>
              </w:rPr>
              <w:t>Missing</w:t>
            </w:r>
          </w:p>
        </w:tc>
        <w:tc>
          <w:tcPr>
            <w:tcW w:w="1559" w:type="dxa"/>
            <w:shd w:val="clear" w:color="auto" w:fill="auto"/>
          </w:tcPr>
          <w:p w:rsidR="00F66A3A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="00F66A3A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FORMTEXT </w:instrTex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="00F66A3A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66A3A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66A3A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66A3A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="00F66A3A" w:rsidRPr="0029604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 </w:t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266A2" w:rsidRPr="00296047" w:rsidTr="00B266A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/>
        </w:tblPrEx>
        <w:trPr>
          <w:cantSplit/>
        </w:trPr>
        <w:tc>
          <w:tcPr>
            <w:tcW w:w="2235" w:type="dxa"/>
          </w:tcPr>
          <w:p w:rsidR="00B266A2" w:rsidRPr="00296047" w:rsidRDefault="00B266A2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t>Correspondence required for further study information</w:t>
            </w:r>
          </w:p>
        </w:tc>
        <w:tc>
          <w:tcPr>
            <w:tcW w:w="6095" w:type="dxa"/>
          </w:tcPr>
          <w:p w:rsidR="008E1B6E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Yes</w:t>
            </w:r>
            <w:r w:rsidR="008E1B6E"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</w:p>
          <w:p w:rsidR="008E1B6E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</w:t>
            </w:r>
            <w:r w:rsidR="008E1B6E" w:rsidRPr="002960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</w:p>
          <w:p w:rsidR="00B266A2" w:rsidRPr="00296047" w:rsidRDefault="00A24C01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296047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 w:rsidR="008E1B6E" w:rsidRPr="002960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Unclear</w:t>
            </w:r>
          </w:p>
        </w:tc>
        <w:tc>
          <w:tcPr>
            <w:tcW w:w="1559" w:type="dxa"/>
          </w:tcPr>
          <w:p w:rsidR="00B266A2" w:rsidRPr="00296047" w:rsidRDefault="00B266A2" w:rsidP="00BE6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0528A" w:rsidRPr="00296047" w:rsidRDefault="00F0528A" w:rsidP="00CC5044">
      <w:pPr>
        <w:spacing w:after="0" w:line="240" w:lineRule="auto"/>
        <w:rPr>
          <w:rFonts w:ascii="Tahoma" w:hAnsi="Tahoma" w:cs="Tahoma"/>
          <w:sz w:val="20"/>
          <w:szCs w:val="20"/>
          <w:lang w:val="en-US" w:eastAsia="cs-CZ"/>
        </w:rPr>
      </w:pPr>
    </w:p>
    <w:sectPr w:rsidR="00F0528A" w:rsidRPr="00296047" w:rsidSect="002F2746">
      <w:footerReference w:type="default" r:id="rId8"/>
      <w:footerReference w:type="first" r:id="rId9"/>
      <w:pgSz w:w="12240" w:h="15840" w:code="9"/>
      <w:pgMar w:top="1134" w:right="1134" w:bottom="1134" w:left="1440" w:header="720" w:footer="720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6D9" w:rsidRDefault="00F126D9">
      <w:r>
        <w:separator/>
      </w:r>
    </w:p>
  </w:endnote>
  <w:endnote w:type="continuationSeparator" w:id="0">
    <w:p w:rsidR="00F126D9" w:rsidRDefault="00F1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GNBI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GNDL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GOAJ+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AB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0E" w:rsidRDefault="00A24C01">
    <w:pPr>
      <w:pStyle w:val="Footer"/>
      <w:jc w:val="center"/>
    </w:pPr>
    <w:fldSimple w:instr=" PAGE   \* MERGEFORMAT ">
      <w:r w:rsidR="003511C9">
        <w:rPr>
          <w:noProof/>
        </w:rPr>
        <w:t>2</w:t>
      </w:r>
    </w:fldSimple>
  </w:p>
  <w:p w:rsidR="00E018DC" w:rsidRPr="00FB72F6" w:rsidRDefault="00E018DC">
    <w:pPr>
      <w:pStyle w:val="Footer"/>
      <w:jc w:val="right"/>
      <w:rPr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46" w:rsidRDefault="00A24C01">
    <w:pPr>
      <w:pStyle w:val="Footer"/>
      <w:jc w:val="center"/>
    </w:pPr>
    <w:fldSimple w:instr=" PAGE   \* MERGEFORMAT ">
      <w:r w:rsidR="003511C9">
        <w:rPr>
          <w:noProof/>
        </w:rPr>
        <w:t>1</w:t>
      </w:r>
    </w:fldSimple>
  </w:p>
  <w:p w:rsidR="002F2746" w:rsidRDefault="002F27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6D9" w:rsidRDefault="00F126D9">
      <w:r>
        <w:separator/>
      </w:r>
    </w:p>
  </w:footnote>
  <w:footnote w:type="continuationSeparator" w:id="0">
    <w:p w:rsidR="00F126D9" w:rsidRDefault="00F126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70073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119B146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603C78"/>
    <w:multiLevelType w:val="hybridMultilevel"/>
    <w:tmpl w:val="0FEE676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1AD301C"/>
    <w:multiLevelType w:val="hybridMultilevel"/>
    <w:tmpl w:val="A5A2D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EB7"/>
    <w:multiLevelType w:val="hybridMultilevel"/>
    <w:tmpl w:val="5FD4D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E1AAC"/>
    <w:multiLevelType w:val="multilevel"/>
    <w:tmpl w:val="3326BA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AFA1711"/>
    <w:multiLevelType w:val="hybridMultilevel"/>
    <w:tmpl w:val="31BC55D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B8832A7"/>
    <w:multiLevelType w:val="hybridMultilevel"/>
    <w:tmpl w:val="89B8C7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012DA"/>
    <w:multiLevelType w:val="hybridMultilevel"/>
    <w:tmpl w:val="E4FAD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366B95"/>
    <w:multiLevelType w:val="hybridMultilevel"/>
    <w:tmpl w:val="DDC686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EA5B72"/>
    <w:multiLevelType w:val="hybridMultilevel"/>
    <w:tmpl w:val="8392DE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B29615B"/>
    <w:multiLevelType w:val="multilevel"/>
    <w:tmpl w:val="92961D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C582C5C"/>
    <w:multiLevelType w:val="hybridMultilevel"/>
    <w:tmpl w:val="EA2411FA"/>
    <w:lvl w:ilvl="0" w:tplc="085AD5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725A3240"/>
    <w:multiLevelType w:val="hybridMultilevel"/>
    <w:tmpl w:val="EB2A6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002F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F3B5E20"/>
    <w:multiLevelType w:val="hybridMultilevel"/>
    <w:tmpl w:val="5AC6D4C6"/>
    <w:lvl w:ilvl="0" w:tplc="CBAE79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BC23EF"/>
    <w:multiLevelType w:val="hybridMultilevel"/>
    <w:tmpl w:val="DCE4D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/>
        </w:rPr>
      </w:lvl>
    </w:lvlOverride>
  </w:num>
  <w:num w:numId="2">
    <w:abstractNumId w:val="3"/>
  </w:num>
  <w:num w:numId="3">
    <w:abstractNumId w:val="13"/>
  </w:num>
  <w:num w:numId="4">
    <w:abstractNumId w:val="16"/>
  </w:num>
  <w:num w:numId="5">
    <w:abstractNumId w:val="11"/>
  </w:num>
  <w:num w:numId="6">
    <w:abstractNumId w:val="17"/>
  </w:num>
  <w:num w:numId="7">
    <w:abstractNumId w:val="4"/>
  </w:num>
  <w:num w:numId="8">
    <w:abstractNumId w:val="9"/>
  </w:num>
  <w:num w:numId="9">
    <w:abstractNumId w:val="14"/>
  </w:num>
  <w:num w:numId="10">
    <w:abstractNumId w:val="12"/>
  </w:num>
  <w:num w:numId="11">
    <w:abstractNumId w:val="8"/>
  </w:num>
  <w:num w:numId="12">
    <w:abstractNumId w:val="2"/>
  </w:num>
  <w:num w:numId="13">
    <w:abstractNumId w:val="15"/>
  </w:num>
  <w:num w:numId="14">
    <w:abstractNumId w:val="6"/>
  </w:num>
  <w:num w:numId="15">
    <w:abstractNumId w:val="12"/>
  </w:num>
  <w:num w:numId="16">
    <w:abstractNumId w:val="7"/>
  </w:num>
  <w:num w:numId="17">
    <w:abstractNumId w:val="5"/>
  </w:num>
  <w:num w:numId="18">
    <w:abstractNumId w:val="0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stylePaneFormatFilter w:val="3F01"/>
  <w:defaultTabStop w:val="720"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5D2254"/>
    <w:rsid w:val="00002042"/>
    <w:rsid w:val="0000234B"/>
    <w:rsid w:val="00016D0C"/>
    <w:rsid w:val="00020F83"/>
    <w:rsid w:val="0002337C"/>
    <w:rsid w:val="00024F3A"/>
    <w:rsid w:val="0002520B"/>
    <w:rsid w:val="000261CE"/>
    <w:rsid w:val="000302BE"/>
    <w:rsid w:val="00030D2D"/>
    <w:rsid w:val="0003442C"/>
    <w:rsid w:val="0003477B"/>
    <w:rsid w:val="0003684B"/>
    <w:rsid w:val="00036BFA"/>
    <w:rsid w:val="000532CF"/>
    <w:rsid w:val="00053E92"/>
    <w:rsid w:val="0005620F"/>
    <w:rsid w:val="00057558"/>
    <w:rsid w:val="00057F8C"/>
    <w:rsid w:val="00060778"/>
    <w:rsid w:val="00060CB0"/>
    <w:rsid w:val="000640F1"/>
    <w:rsid w:val="0006508A"/>
    <w:rsid w:val="00065A84"/>
    <w:rsid w:val="00065DAE"/>
    <w:rsid w:val="00065E86"/>
    <w:rsid w:val="00070379"/>
    <w:rsid w:val="00070764"/>
    <w:rsid w:val="00071C8C"/>
    <w:rsid w:val="000720D4"/>
    <w:rsid w:val="0007626F"/>
    <w:rsid w:val="000763B0"/>
    <w:rsid w:val="00076672"/>
    <w:rsid w:val="00076FF0"/>
    <w:rsid w:val="0008097A"/>
    <w:rsid w:val="0008265F"/>
    <w:rsid w:val="000845F7"/>
    <w:rsid w:val="00094E56"/>
    <w:rsid w:val="0009548D"/>
    <w:rsid w:val="00097CAF"/>
    <w:rsid w:val="000A0F55"/>
    <w:rsid w:val="000A1004"/>
    <w:rsid w:val="000A386C"/>
    <w:rsid w:val="000A6571"/>
    <w:rsid w:val="000B0682"/>
    <w:rsid w:val="000B259F"/>
    <w:rsid w:val="000B335B"/>
    <w:rsid w:val="000B4C70"/>
    <w:rsid w:val="000B65E2"/>
    <w:rsid w:val="000B67D8"/>
    <w:rsid w:val="000B7054"/>
    <w:rsid w:val="000C049B"/>
    <w:rsid w:val="000C189D"/>
    <w:rsid w:val="000C39E6"/>
    <w:rsid w:val="000C4424"/>
    <w:rsid w:val="000C6EF4"/>
    <w:rsid w:val="000D31DF"/>
    <w:rsid w:val="000D595D"/>
    <w:rsid w:val="000D5D76"/>
    <w:rsid w:val="000D7247"/>
    <w:rsid w:val="000D7E16"/>
    <w:rsid w:val="000E1A8D"/>
    <w:rsid w:val="000E303E"/>
    <w:rsid w:val="000E71AD"/>
    <w:rsid w:val="000F2030"/>
    <w:rsid w:val="000F2C95"/>
    <w:rsid w:val="000F40F9"/>
    <w:rsid w:val="000F6B1E"/>
    <w:rsid w:val="00100F9D"/>
    <w:rsid w:val="00101E96"/>
    <w:rsid w:val="00102299"/>
    <w:rsid w:val="00103732"/>
    <w:rsid w:val="00110F16"/>
    <w:rsid w:val="001114DF"/>
    <w:rsid w:val="00112D66"/>
    <w:rsid w:val="00113914"/>
    <w:rsid w:val="00114F75"/>
    <w:rsid w:val="001162C9"/>
    <w:rsid w:val="00116807"/>
    <w:rsid w:val="001202B8"/>
    <w:rsid w:val="00121BCD"/>
    <w:rsid w:val="00121F6A"/>
    <w:rsid w:val="0012438F"/>
    <w:rsid w:val="00125076"/>
    <w:rsid w:val="00125C9F"/>
    <w:rsid w:val="00130261"/>
    <w:rsid w:val="001330EC"/>
    <w:rsid w:val="00134B5A"/>
    <w:rsid w:val="00134BD5"/>
    <w:rsid w:val="001352FA"/>
    <w:rsid w:val="0014127B"/>
    <w:rsid w:val="00145569"/>
    <w:rsid w:val="00145AB1"/>
    <w:rsid w:val="00145F7C"/>
    <w:rsid w:val="001461D5"/>
    <w:rsid w:val="00151F8F"/>
    <w:rsid w:val="00152631"/>
    <w:rsid w:val="00153A09"/>
    <w:rsid w:val="00154118"/>
    <w:rsid w:val="00160EBE"/>
    <w:rsid w:val="00162365"/>
    <w:rsid w:val="00163028"/>
    <w:rsid w:val="00163476"/>
    <w:rsid w:val="00165362"/>
    <w:rsid w:val="00170ED3"/>
    <w:rsid w:val="00174080"/>
    <w:rsid w:val="00177333"/>
    <w:rsid w:val="001777E5"/>
    <w:rsid w:val="00180D15"/>
    <w:rsid w:val="0018224E"/>
    <w:rsid w:val="00184698"/>
    <w:rsid w:val="00185678"/>
    <w:rsid w:val="00187DB5"/>
    <w:rsid w:val="00190C7C"/>
    <w:rsid w:val="001940FF"/>
    <w:rsid w:val="00194BCD"/>
    <w:rsid w:val="001A2194"/>
    <w:rsid w:val="001A2ED6"/>
    <w:rsid w:val="001A54F0"/>
    <w:rsid w:val="001A69C3"/>
    <w:rsid w:val="001B1D27"/>
    <w:rsid w:val="001B1E9F"/>
    <w:rsid w:val="001B2ED4"/>
    <w:rsid w:val="001B6655"/>
    <w:rsid w:val="001B72F7"/>
    <w:rsid w:val="001C2E23"/>
    <w:rsid w:val="001C34EF"/>
    <w:rsid w:val="001C4F16"/>
    <w:rsid w:val="001D52C3"/>
    <w:rsid w:val="001D619F"/>
    <w:rsid w:val="001E0BF2"/>
    <w:rsid w:val="001E612E"/>
    <w:rsid w:val="001E6A0F"/>
    <w:rsid w:val="001E7BF7"/>
    <w:rsid w:val="001F0455"/>
    <w:rsid w:val="001F1FE7"/>
    <w:rsid w:val="001F31E0"/>
    <w:rsid w:val="001F3633"/>
    <w:rsid w:val="0020023F"/>
    <w:rsid w:val="00205B02"/>
    <w:rsid w:val="00205C9F"/>
    <w:rsid w:val="00205CA6"/>
    <w:rsid w:val="002125F4"/>
    <w:rsid w:val="00213588"/>
    <w:rsid w:val="00213C17"/>
    <w:rsid w:val="00223BA0"/>
    <w:rsid w:val="0022793C"/>
    <w:rsid w:val="0023101C"/>
    <w:rsid w:val="00234086"/>
    <w:rsid w:val="00234F84"/>
    <w:rsid w:val="00244B36"/>
    <w:rsid w:val="002457E3"/>
    <w:rsid w:val="0024593A"/>
    <w:rsid w:val="00251960"/>
    <w:rsid w:val="0025418C"/>
    <w:rsid w:val="00257D6B"/>
    <w:rsid w:val="00264B31"/>
    <w:rsid w:val="0026575E"/>
    <w:rsid w:val="002709AB"/>
    <w:rsid w:val="00270E41"/>
    <w:rsid w:val="00272EC4"/>
    <w:rsid w:val="00273ABA"/>
    <w:rsid w:val="002757F7"/>
    <w:rsid w:val="00277FBC"/>
    <w:rsid w:val="00277FD9"/>
    <w:rsid w:val="0028380C"/>
    <w:rsid w:val="002841F3"/>
    <w:rsid w:val="00285504"/>
    <w:rsid w:val="00285D4D"/>
    <w:rsid w:val="00285DDA"/>
    <w:rsid w:val="00287154"/>
    <w:rsid w:val="00287257"/>
    <w:rsid w:val="0028761F"/>
    <w:rsid w:val="00290CC6"/>
    <w:rsid w:val="0029118B"/>
    <w:rsid w:val="00292A95"/>
    <w:rsid w:val="00296047"/>
    <w:rsid w:val="0029651C"/>
    <w:rsid w:val="002A2467"/>
    <w:rsid w:val="002A37B7"/>
    <w:rsid w:val="002B1BDE"/>
    <w:rsid w:val="002B1DDE"/>
    <w:rsid w:val="002B6751"/>
    <w:rsid w:val="002B7FE6"/>
    <w:rsid w:val="002C0556"/>
    <w:rsid w:val="002C1EE7"/>
    <w:rsid w:val="002C385A"/>
    <w:rsid w:val="002C38F6"/>
    <w:rsid w:val="002C4C0B"/>
    <w:rsid w:val="002C4CD0"/>
    <w:rsid w:val="002D04E2"/>
    <w:rsid w:val="002D06BE"/>
    <w:rsid w:val="002D3D97"/>
    <w:rsid w:val="002D4C22"/>
    <w:rsid w:val="002D6AC5"/>
    <w:rsid w:val="002E41BD"/>
    <w:rsid w:val="002E74C3"/>
    <w:rsid w:val="002E7971"/>
    <w:rsid w:val="002F0225"/>
    <w:rsid w:val="002F0DA8"/>
    <w:rsid w:val="002F0DF9"/>
    <w:rsid w:val="002F1C87"/>
    <w:rsid w:val="002F2746"/>
    <w:rsid w:val="002F5F0A"/>
    <w:rsid w:val="002F69E2"/>
    <w:rsid w:val="002F7655"/>
    <w:rsid w:val="0030368F"/>
    <w:rsid w:val="003044A6"/>
    <w:rsid w:val="003047FB"/>
    <w:rsid w:val="00307978"/>
    <w:rsid w:val="003102CF"/>
    <w:rsid w:val="00312DA7"/>
    <w:rsid w:val="0031514E"/>
    <w:rsid w:val="00315C4C"/>
    <w:rsid w:val="00315D2F"/>
    <w:rsid w:val="00320BAA"/>
    <w:rsid w:val="0032144C"/>
    <w:rsid w:val="003214F1"/>
    <w:rsid w:val="003232BD"/>
    <w:rsid w:val="00323F62"/>
    <w:rsid w:val="00333F23"/>
    <w:rsid w:val="00337B65"/>
    <w:rsid w:val="00343A58"/>
    <w:rsid w:val="00345A67"/>
    <w:rsid w:val="003507F4"/>
    <w:rsid w:val="003511C9"/>
    <w:rsid w:val="00351780"/>
    <w:rsid w:val="00351CAF"/>
    <w:rsid w:val="00351FDD"/>
    <w:rsid w:val="0035227A"/>
    <w:rsid w:val="003540B7"/>
    <w:rsid w:val="00355A50"/>
    <w:rsid w:val="00357B27"/>
    <w:rsid w:val="00357E27"/>
    <w:rsid w:val="0036099B"/>
    <w:rsid w:val="003621CE"/>
    <w:rsid w:val="00362745"/>
    <w:rsid w:val="00363279"/>
    <w:rsid w:val="00365CD2"/>
    <w:rsid w:val="003676E5"/>
    <w:rsid w:val="00371837"/>
    <w:rsid w:val="00372B49"/>
    <w:rsid w:val="00374997"/>
    <w:rsid w:val="003751CD"/>
    <w:rsid w:val="003775B7"/>
    <w:rsid w:val="003824D0"/>
    <w:rsid w:val="00386D4E"/>
    <w:rsid w:val="003876FF"/>
    <w:rsid w:val="00392A3F"/>
    <w:rsid w:val="00394D30"/>
    <w:rsid w:val="00395B0B"/>
    <w:rsid w:val="003A0CB2"/>
    <w:rsid w:val="003A11AA"/>
    <w:rsid w:val="003A3F09"/>
    <w:rsid w:val="003A4877"/>
    <w:rsid w:val="003B1F46"/>
    <w:rsid w:val="003B250E"/>
    <w:rsid w:val="003B2A4F"/>
    <w:rsid w:val="003B5262"/>
    <w:rsid w:val="003B7F54"/>
    <w:rsid w:val="003C0200"/>
    <w:rsid w:val="003C10EA"/>
    <w:rsid w:val="003C1E2E"/>
    <w:rsid w:val="003C46DA"/>
    <w:rsid w:val="003C5494"/>
    <w:rsid w:val="003C5898"/>
    <w:rsid w:val="003C5E78"/>
    <w:rsid w:val="003C5F59"/>
    <w:rsid w:val="003C5FA6"/>
    <w:rsid w:val="003C6559"/>
    <w:rsid w:val="003C681D"/>
    <w:rsid w:val="003C6FC2"/>
    <w:rsid w:val="003D062B"/>
    <w:rsid w:val="003D5A63"/>
    <w:rsid w:val="003E1197"/>
    <w:rsid w:val="003E3B16"/>
    <w:rsid w:val="003E3BA3"/>
    <w:rsid w:val="003E7C46"/>
    <w:rsid w:val="003F3AD1"/>
    <w:rsid w:val="003F66EF"/>
    <w:rsid w:val="00401BB8"/>
    <w:rsid w:val="00403E20"/>
    <w:rsid w:val="00403F89"/>
    <w:rsid w:val="00404A59"/>
    <w:rsid w:val="00411074"/>
    <w:rsid w:val="00414856"/>
    <w:rsid w:val="00414C17"/>
    <w:rsid w:val="00420070"/>
    <w:rsid w:val="00421BB6"/>
    <w:rsid w:val="0042346B"/>
    <w:rsid w:val="0042390A"/>
    <w:rsid w:val="00424EEF"/>
    <w:rsid w:val="00425ABC"/>
    <w:rsid w:val="00426264"/>
    <w:rsid w:val="00426C06"/>
    <w:rsid w:val="00426E71"/>
    <w:rsid w:val="00427733"/>
    <w:rsid w:val="00434AAC"/>
    <w:rsid w:val="00434C51"/>
    <w:rsid w:val="004353A4"/>
    <w:rsid w:val="004413A7"/>
    <w:rsid w:val="0044167F"/>
    <w:rsid w:val="004445E7"/>
    <w:rsid w:val="004454CB"/>
    <w:rsid w:val="004508B2"/>
    <w:rsid w:val="00452EE3"/>
    <w:rsid w:val="00453C00"/>
    <w:rsid w:val="00454D02"/>
    <w:rsid w:val="004566C2"/>
    <w:rsid w:val="00470EB1"/>
    <w:rsid w:val="00472164"/>
    <w:rsid w:val="004727C0"/>
    <w:rsid w:val="00472D36"/>
    <w:rsid w:val="004766BD"/>
    <w:rsid w:val="004773F0"/>
    <w:rsid w:val="00477DA0"/>
    <w:rsid w:val="00480369"/>
    <w:rsid w:val="00481B17"/>
    <w:rsid w:val="0048746A"/>
    <w:rsid w:val="0049019C"/>
    <w:rsid w:val="00490304"/>
    <w:rsid w:val="00491304"/>
    <w:rsid w:val="00494CCC"/>
    <w:rsid w:val="00496392"/>
    <w:rsid w:val="00497C8A"/>
    <w:rsid w:val="004A01E0"/>
    <w:rsid w:val="004A196E"/>
    <w:rsid w:val="004A4304"/>
    <w:rsid w:val="004B0DCA"/>
    <w:rsid w:val="004B1E77"/>
    <w:rsid w:val="004B2EF1"/>
    <w:rsid w:val="004B4409"/>
    <w:rsid w:val="004B54A4"/>
    <w:rsid w:val="004B56E4"/>
    <w:rsid w:val="004C27CF"/>
    <w:rsid w:val="004C47CC"/>
    <w:rsid w:val="004D0BAA"/>
    <w:rsid w:val="004D1000"/>
    <w:rsid w:val="004D7592"/>
    <w:rsid w:val="004D7776"/>
    <w:rsid w:val="004E0BB6"/>
    <w:rsid w:val="004F2827"/>
    <w:rsid w:val="004F3BD5"/>
    <w:rsid w:val="004F3DB5"/>
    <w:rsid w:val="00500E73"/>
    <w:rsid w:val="005019BE"/>
    <w:rsid w:val="0050281A"/>
    <w:rsid w:val="00504D17"/>
    <w:rsid w:val="00505AFE"/>
    <w:rsid w:val="00506B6E"/>
    <w:rsid w:val="00506D75"/>
    <w:rsid w:val="00511DEA"/>
    <w:rsid w:val="0051209F"/>
    <w:rsid w:val="00512842"/>
    <w:rsid w:val="00517ECE"/>
    <w:rsid w:val="0052246C"/>
    <w:rsid w:val="00524142"/>
    <w:rsid w:val="00524289"/>
    <w:rsid w:val="00524897"/>
    <w:rsid w:val="00525D3D"/>
    <w:rsid w:val="005266B2"/>
    <w:rsid w:val="00527DCD"/>
    <w:rsid w:val="00532F20"/>
    <w:rsid w:val="00533E25"/>
    <w:rsid w:val="005351CA"/>
    <w:rsid w:val="00535BA7"/>
    <w:rsid w:val="00544681"/>
    <w:rsid w:val="00547406"/>
    <w:rsid w:val="005510F2"/>
    <w:rsid w:val="00553672"/>
    <w:rsid w:val="00553D1F"/>
    <w:rsid w:val="0055468B"/>
    <w:rsid w:val="00561CEF"/>
    <w:rsid w:val="00561D9D"/>
    <w:rsid w:val="005661D1"/>
    <w:rsid w:val="005700C0"/>
    <w:rsid w:val="00571BC3"/>
    <w:rsid w:val="00574906"/>
    <w:rsid w:val="00574BED"/>
    <w:rsid w:val="0057682C"/>
    <w:rsid w:val="005777DB"/>
    <w:rsid w:val="0057796D"/>
    <w:rsid w:val="00580526"/>
    <w:rsid w:val="00583590"/>
    <w:rsid w:val="00585CF3"/>
    <w:rsid w:val="00586705"/>
    <w:rsid w:val="00586CD2"/>
    <w:rsid w:val="00590C35"/>
    <w:rsid w:val="00592CDF"/>
    <w:rsid w:val="00592F4D"/>
    <w:rsid w:val="00593690"/>
    <w:rsid w:val="005956D8"/>
    <w:rsid w:val="00595884"/>
    <w:rsid w:val="005970E2"/>
    <w:rsid w:val="00597173"/>
    <w:rsid w:val="005977AF"/>
    <w:rsid w:val="005977B3"/>
    <w:rsid w:val="005A0500"/>
    <w:rsid w:val="005A137E"/>
    <w:rsid w:val="005A1798"/>
    <w:rsid w:val="005A1994"/>
    <w:rsid w:val="005A7A64"/>
    <w:rsid w:val="005B09E6"/>
    <w:rsid w:val="005B14A3"/>
    <w:rsid w:val="005B17FB"/>
    <w:rsid w:val="005B2079"/>
    <w:rsid w:val="005B2C6A"/>
    <w:rsid w:val="005B6001"/>
    <w:rsid w:val="005B6C80"/>
    <w:rsid w:val="005C05EF"/>
    <w:rsid w:val="005C4F1E"/>
    <w:rsid w:val="005D2254"/>
    <w:rsid w:val="005D5162"/>
    <w:rsid w:val="005D7592"/>
    <w:rsid w:val="005E2D77"/>
    <w:rsid w:val="005E3C9D"/>
    <w:rsid w:val="005E4375"/>
    <w:rsid w:val="005E5F37"/>
    <w:rsid w:val="005F05E7"/>
    <w:rsid w:val="005F147E"/>
    <w:rsid w:val="005F2189"/>
    <w:rsid w:val="005F28B4"/>
    <w:rsid w:val="005F4999"/>
    <w:rsid w:val="005F7E9D"/>
    <w:rsid w:val="00600C9A"/>
    <w:rsid w:val="00601F3F"/>
    <w:rsid w:val="0060259C"/>
    <w:rsid w:val="00602CD3"/>
    <w:rsid w:val="0060341D"/>
    <w:rsid w:val="00603501"/>
    <w:rsid w:val="00604E15"/>
    <w:rsid w:val="00605422"/>
    <w:rsid w:val="0060670D"/>
    <w:rsid w:val="006068B5"/>
    <w:rsid w:val="00611F40"/>
    <w:rsid w:val="0061737E"/>
    <w:rsid w:val="00623EAB"/>
    <w:rsid w:val="00623EB4"/>
    <w:rsid w:val="0062468E"/>
    <w:rsid w:val="00625665"/>
    <w:rsid w:val="00625C7E"/>
    <w:rsid w:val="006342CB"/>
    <w:rsid w:val="0063626C"/>
    <w:rsid w:val="00640446"/>
    <w:rsid w:val="006407B6"/>
    <w:rsid w:val="00640EBA"/>
    <w:rsid w:val="00642E49"/>
    <w:rsid w:val="0064392A"/>
    <w:rsid w:val="00643D2F"/>
    <w:rsid w:val="00647445"/>
    <w:rsid w:val="00650691"/>
    <w:rsid w:val="00651384"/>
    <w:rsid w:val="006524D4"/>
    <w:rsid w:val="00657CA2"/>
    <w:rsid w:val="0066551D"/>
    <w:rsid w:val="0066631A"/>
    <w:rsid w:val="00667ED2"/>
    <w:rsid w:val="00680F35"/>
    <w:rsid w:val="006813B5"/>
    <w:rsid w:val="006837CC"/>
    <w:rsid w:val="0068729E"/>
    <w:rsid w:val="006877C4"/>
    <w:rsid w:val="00692001"/>
    <w:rsid w:val="006978F1"/>
    <w:rsid w:val="006B034C"/>
    <w:rsid w:val="006B1A0B"/>
    <w:rsid w:val="006B2245"/>
    <w:rsid w:val="006B581E"/>
    <w:rsid w:val="006C0F52"/>
    <w:rsid w:val="006C366D"/>
    <w:rsid w:val="006C5E51"/>
    <w:rsid w:val="006C7AE4"/>
    <w:rsid w:val="006C7BB0"/>
    <w:rsid w:val="006D26DA"/>
    <w:rsid w:val="006E22CD"/>
    <w:rsid w:val="006E44B3"/>
    <w:rsid w:val="006E6800"/>
    <w:rsid w:val="0070063A"/>
    <w:rsid w:val="00700962"/>
    <w:rsid w:val="00701A2E"/>
    <w:rsid w:val="00702613"/>
    <w:rsid w:val="00702C6B"/>
    <w:rsid w:val="00705822"/>
    <w:rsid w:val="007064E6"/>
    <w:rsid w:val="007077C4"/>
    <w:rsid w:val="007100E9"/>
    <w:rsid w:val="007109F2"/>
    <w:rsid w:val="00711585"/>
    <w:rsid w:val="0071179D"/>
    <w:rsid w:val="00715050"/>
    <w:rsid w:val="007169FB"/>
    <w:rsid w:val="00716ED6"/>
    <w:rsid w:val="00717D54"/>
    <w:rsid w:val="0072430B"/>
    <w:rsid w:val="00724E3C"/>
    <w:rsid w:val="007257DC"/>
    <w:rsid w:val="00725DB8"/>
    <w:rsid w:val="0072618B"/>
    <w:rsid w:val="007324A6"/>
    <w:rsid w:val="00733D78"/>
    <w:rsid w:val="00735F6E"/>
    <w:rsid w:val="00740478"/>
    <w:rsid w:val="007408B3"/>
    <w:rsid w:val="00741144"/>
    <w:rsid w:val="0074532B"/>
    <w:rsid w:val="00750C6A"/>
    <w:rsid w:val="0075168A"/>
    <w:rsid w:val="00751A6F"/>
    <w:rsid w:val="0075258E"/>
    <w:rsid w:val="00755ABD"/>
    <w:rsid w:val="00760B57"/>
    <w:rsid w:val="00761260"/>
    <w:rsid w:val="00761436"/>
    <w:rsid w:val="00763620"/>
    <w:rsid w:val="00763AD0"/>
    <w:rsid w:val="00764D2A"/>
    <w:rsid w:val="0077024E"/>
    <w:rsid w:val="00772EA4"/>
    <w:rsid w:val="00775C4D"/>
    <w:rsid w:val="0077720C"/>
    <w:rsid w:val="0077777D"/>
    <w:rsid w:val="00777D02"/>
    <w:rsid w:val="00781FC9"/>
    <w:rsid w:val="0078245D"/>
    <w:rsid w:val="00783678"/>
    <w:rsid w:val="00783A20"/>
    <w:rsid w:val="00786E21"/>
    <w:rsid w:val="007926DF"/>
    <w:rsid w:val="00792E7C"/>
    <w:rsid w:val="007930BC"/>
    <w:rsid w:val="0079319B"/>
    <w:rsid w:val="0079451F"/>
    <w:rsid w:val="00794F87"/>
    <w:rsid w:val="00796A8C"/>
    <w:rsid w:val="007A18F8"/>
    <w:rsid w:val="007A2260"/>
    <w:rsid w:val="007A267D"/>
    <w:rsid w:val="007A5B9E"/>
    <w:rsid w:val="007A6E24"/>
    <w:rsid w:val="007A79C3"/>
    <w:rsid w:val="007A7F5C"/>
    <w:rsid w:val="007B0FE2"/>
    <w:rsid w:val="007B1D3F"/>
    <w:rsid w:val="007B354E"/>
    <w:rsid w:val="007B589B"/>
    <w:rsid w:val="007B72A6"/>
    <w:rsid w:val="007B7852"/>
    <w:rsid w:val="007C08A4"/>
    <w:rsid w:val="007C0A7A"/>
    <w:rsid w:val="007C2614"/>
    <w:rsid w:val="007C71BB"/>
    <w:rsid w:val="007D0347"/>
    <w:rsid w:val="007D1357"/>
    <w:rsid w:val="007D4EC6"/>
    <w:rsid w:val="007E1D97"/>
    <w:rsid w:val="007E26A7"/>
    <w:rsid w:val="007E559F"/>
    <w:rsid w:val="007E7927"/>
    <w:rsid w:val="008007C0"/>
    <w:rsid w:val="00802A84"/>
    <w:rsid w:val="00805655"/>
    <w:rsid w:val="008061C4"/>
    <w:rsid w:val="00806DB6"/>
    <w:rsid w:val="0080761C"/>
    <w:rsid w:val="00807B2B"/>
    <w:rsid w:val="00815EF5"/>
    <w:rsid w:val="00817DE3"/>
    <w:rsid w:val="008220CF"/>
    <w:rsid w:val="008320C5"/>
    <w:rsid w:val="0083390A"/>
    <w:rsid w:val="00835841"/>
    <w:rsid w:val="00835C58"/>
    <w:rsid w:val="00835EF3"/>
    <w:rsid w:val="00841DDB"/>
    <w:rsid w:val="00841F4A"/>
    <w:rsid w:val="00843D6E"/>
    <w:rsid w:val="008452E6"/>
    <w:rsid w:val="00845517"/>
    <w:rsid w:val="00845888"/>
    <w:rsid w:val="0084776A"/>
    <w:rsid w:val="008513CC"/>
    <w:rsid w:val="008520B7"/>
    <w:rsid w:val="008536C6"/>
    <w:rsid w:val="008537A0"/>
    <w:rsid w:val="00860042"/>
    <w:rsid w:val="008607CC"/>
    <w:rsid w:val="008611B9"/>
    <w:rsid w:val="00862D2F"/>
    <w:rsid w:val="00863745"/>
    <w:rsid w:val="00866D14"/>
    <w:rsid w:val="00872F83"/>
    <w:rsid w:val="0087381E"/>
    <w:rsid w:val="00874BAB"/>
    <w:rsid w:val="00875146"/>
    <w:rsid w:val="00875E08"/>
    <w:rsid w:val="008761D6"/>
    <w:rsid w:val="00876E73"/>
    <w:rsid w:val="008803B8"/>
    <w:rsid w:val="008804AC"/>
    <w:rsid w:val="0088066D"/>
    <w:rsid w:val="008854C2"/>
    <w:rsid w:val="00886E9B"/>
    <w:rsid w:val="00890555"/>
    <w:rsid w:val="00895363"/>
    <w:rsid w:val="008957EC"/>
    <w:rsid w:val="008958F9"/>
    <w:rsid w:val="00897A89"/>
    <w:rsid w:val="008A260D"/>
    <w:rsid w:val="008A4012"/>
    <w:rsid w:val="008A791F"/>
    <w:rsid w:val="008B06D9"/>
    <w:rsid w:val="008B70BB"/>
    <w:rsid w:val="008C49BB"/>
    <w:rsid w:val="008C7A6E"/>
    <w:rsid w:val="008D1EA9"/>
    <w:rsid w:val="008D20C1"/>
    <w:rsid w:val="008D3179"/>
    <w:rsid w:val="008D6028"/>
    <w:rsid w:val="008E0AB8"/>
    <w:rsid w:val="008E1B6E"/>
    <w:rsid w:val="008E2E4A"/>
    <w:rsid w:val="008E372D"/>
    <w:rsid w:val="008E55BC"/>
    <w:rsid w:val="00900030"/>
    <w:rsid w:val="009011E3"/>
    <w:rsid w:val="009019FF"/>
    <w:rsid w:val="00902775"/>
    <w:rsid w:val="00902E82"/>
    <w:rsid w:val="009046A4"/>
    <w:rsid w:val="00905893"/>
    <w:rsid w:val="0090668F"/>
    <w:rsid w:val="00910DAD"/>
    <w:rsid w:val="00912C8B"/>
    <w:rsid w:val="009148D6"/>
    <w:rsid w:val="009320B8"/>
    <w:rsid w:val="009403E7"/>
    <w:rsid w:val="00940554"/>
    <w:rsid w:val="00942A61"/>
    <w:rsid w:val="00943773"/>
    <w:rsid w:val="009447A8"/>
    <w:rsid w:val="0094565B"/>
    <w:rsid w:val="00945ECC"/>
    <w:rsid w:val="00946039"/>
    <w:rsid w:val="00947048"/>
    <w:rsid w:val="00950DA8"/>
    <w:rsid w:val="00953491"/>
    <w:rsid w:val="00956D76"/>
    <w:rsid w:val="00963A1B"/>
    <w:rsid w:val="0096664E"/>
    <w:rsid w:val="009731A4"/>
    <w:rsid w:val="009733F9"/>
    <w:rsid w:val="00975CE4"/>
    <w:rsid w:val="00977273"/>
    <w:rsid w:val="00981C2C"/>
    <w:rsid w:val="00983169"/>
    <w:rsid w:val="009850FF"/>
    <w:rsid w:val="009851DA"/>
    <w:rsid w:val="00985A59"/>
    <w:rsid w:val="00987DF8"/>
    <w:rsid w:val="00990C83"/>
    <w:rsid w:val="00994B45"/>
    <w:rsid w:val="00994D27"/>
    <w:rsid w:val="009952FB"/>
    <w:rsid w:val="009A4049"/>
    <w:rsid w:val="009A581A"/>
    <w:rsid w:val="009A763F"/>
    <w:rsid w:val="009B050C"/>
    <w:rsid w:val="009B74C2"/>
    <w:rsid w:val="009C0BE6"/>
    <w:rsid w:val="009C2FF9"/>
    <w:rsid w:val="009C3613"/>
    <w:rsid w:val="009C4331"/>
    <w:rsid w:val="009C50D8"/>
    <w:rsid w:val="009C6D25"/>
    <w:rsid w:val="009D1ACD"/>
    <w:rsid w:val="009D56F6"/>
    <w:rsid w:val="009D7EA7"/>
    <w:rsid w:val="009E0169"/>
    <w:rsid w:val="009E38F4"/>
    <w:rsid w:val="009E3A53"/>
    <w:rsid w:val="009E3D07"/>
    <w:rsid w:val="009E42FD"/>
    <w:rsid w:val="009E468C"/>
    <w:rsid w:val="009E6457"/>
    <w:rsid w:val="009F1740"/>
    <w:rsid w:val="009F3423"/>
    <w:rsid w:val="009F375B"/>
    <w:rsid w:val="009F5096"/>
    <w:rsid w:val="009F5138"/>
    <w:rsid w:val="009F6FC9"/>
    <w:rsid w:val="00A00F8D"/>
    <w:rsid w:val="00A02BF3"/>
    <w:rsid w:val="00A02DEB"/>
    <w:rsid w:val="00A04453"/>
    <w:rsid w:val="00A04C3F"/>
    <w:rsid w:val="00A05510"/>
    <w:rsid w:val="00A07269"/>
    <w:rsid w:val="00A10FCB"/>
    <w:rsid w:val="00A123DC"/>
    <w:rsid w:val="00A12C48"/>
    <w:rsid w:val="00A147D8"/>
    <w:rsid w:val="00A15127"/>
    <w:rsid w:val="00A15F33"/>
    <w:rsid w:val="00A20274"/>
    <w:rsid w:val="00A209C2"/>
    <w:rsid w:val="00A24C01"/>
    <w:rsid w:val="00A27C8B"/>
    <w:rsid w:val="00A3115A"/>
    <w:rsid w:val="00A31507"/>
    <w:rsid w:val="00A34CE0"/>
    <w:rsid w:val="00A35D2D"/>
    <w:rsid w:val="00A44733"/>
    <w:rsid w:val="00A460EF"/>
    <w:rsid w:val="00A50801"/>
    <w:rsid w:val="00A52C17"/>
    <w:rsid w:val="00A534C7"/>
    <w:rsid w:val="00A56B0D"/>
    <w:rsid w:val="00A60280"/>
    <w:rsid w:val="00A60E36"/>
    <w:rsid w:val="00A648A6"/>
    <w:rsid w:val="00A64CE3"/>
    <w:rsid w:val="00A65935"/>
    <w:rsid w:val="00A66117"/>
    <w:rsid w:val="00A66F80"/>
    <w:rsid w:val="00A716A5"/>
    <w:rsid w:val="00A71D26"/>
    <w:rsid w:val="00A71E1A"/>
    <w:rsid w:val="00A72BE5"/>
    <w:rsid w:val="00A779F3"/>
    <w:rsid w:val="00A8172C"/>
    <w:rsid w:val="00A836DB"/>
    <w:rsid w:val="00A838B2"/>
    <w:rsid w:val="00A928E2"/>
    <w:rsid w:val="00A936AB"/>
    <w:rsid w:val="00A944B7"/>
    <w:rsid w:val="00A9479F"/>
    <w:rsid w:val="00A957D8"/>
    <w:rsid w:val="00A960C8"/>
    <w:rsid w:val="00A96865"/>
    <w:rsid w:val="00A97244"/>
    <w:rsid w:val="00AA0760"/>
    <w:rsid w:val="00AA161A"/>
    <w:rsid w:val="00AA1CB1"/>
    <w:rsid w:val="00AA2B2A"/>
    <w:rsid w:val="00AA37D5"/>
    <w:rsid w:val="00AA46A6"/>
    <w:rsid w:val="00AA7440"/>
    <w:rsid w:val="00AB0070"/>
    <w:rsid w:val="00AC2124"/>
    <w:rsid w:val="00AC275A"/>
    <w:rsid w:val="00AC652C"/>
    <w:rsid w:val="00AC671D"/>
    <w:rsid w:val="00AC6886"/>
    <w:rsid w:val="00AC7B26"/>
    <w:rsid w:val="00AD3C3B"/>
    <w:rsid w:val="00AD51F1"/>
    <w:rsid w:val="00AD5DAD"/>
    <w:rsid w:val="00AD64E7"/>
    <w:rsid w:val="00AD7147"/>
    <w:rsid w:val="00AE0627"/>
    <w:rsid w:val="00AE2B39"/>
    <w:rsid w:val="00AE3555"/>
    <w:rsid w:val="00AE369F"/>
    <w:rsid w:val="00AE73AA"/>
    <w:rsid w:val="00AE7AB8"/>
    <w:rsid w:val="00AF2A12"/>
    <w:rsid w:val="00AF4B2C"/>
    <w:rsid w:val="00AF58E9"/>
    <w:rsid w:val="00AF5D14"/>
    <w:rsid w:val="00AF62A0"/>
    <w:rsid w:val="00B00EDB"/>
    <w:rsid w:val="00B01754"/>
    <w:rsid w:val="00B01A67"/>
    <w:rsid w:val="00B050B0"/>
    <w:rsid w:val="00B05403"/>
    <w:rsid w:val="00B05B8C"/>
    <w:rsid w:val="00B05E80"/>
    <w:rsid w:val="00B0709D"/>
    <w:rsid w:val="00B12005"/>
    <w:rsid w:val="00B14D8D"/>
    <w:rsid w:val="00B1544A"/>
    <w:rsid w:val="00B2225A"/>
    <w:rsid w:val="00B266A2"/>
    <w:rsid w:val="00B27D42"/>
    <w:rsid w:val="00B3529F"/>
    <w:rsid w:val="00B40300"/>
    <w:rsid w:val="00B40D78"/>
    <w:rsid w:val="00B41152"/>
    <w:rsid w:val="00B41C36"/>
    <w:rsid w:val="00B42B23"/>
    <w:rsid w:val="00B4378B"/>
    <w:rsid w:val="00B46871"/>
    <w:rsid w:val="00B5130A"/>
    <w:rsid w:val="00B51653"/>
    <w:rsid w:val="00B53824"/>
    <w:rsid w:val="00B5444E"/>
    <w:rsid w:val="00B5704C"/>
    <w:rsid w:val="00B61C45"/>
    <w:rsid w:val="00B61DC0"/>
    <w:rsid w:val="00B61E6A"/>
    <w:rsid w:val="00B62560"/>
    <w:rsid w:val="00B667C3"/>
    <w:rsid w:val="00B67D56"/>
    <w:rsid w:val="00B752FA"/>
    <w:rsid w:val="00B77A33"/>
    <w:rsid w:val="00B77E19"/>
    <w:rsid w:val="00B77EF6"/>
    <w:rsid w:val="00B81E87"/>
    <w:rsid w:val="00B90983"/>
    <w:rsid w:val="00B90FE9"/>
    <w:rsid w:val="00B91BB0"/>
    <w:rsid w:val="00B920E1"/>
    <w:rsid w:val="00B94223"/>
    <w:rsid w:val="00B94C44"/>
    <w:rsid w:val="00B95AEE"/>
    <w:rsid w:val="00B97124"/>
    <w:rsid w:val="00BA1362"/>
    <w:rsid w:val="00BA2C9C"/>
    <w:rsid w:val="00BA2CC8"/>
    <w:rsid w:val="00BB7F53"/>
    <w:rsid w:val="00BC14BA"/>
    <w:rsid w:val="00BC48F3"/>
    <w:rsid w:val="00BC6956"/>
    <w:rsid w:val="00BC7C14"/>
    <w:rsid w:val="00BD0DE7"/>
    <w:rsid w:val="00BD39BF"/>
    <w:rsid w:val="00BD5A42"/>
    <w:rsid w:val="00BD63D7"/>
    <w:rsid w:val="00BD7282"/>
    <w:rsid w:val="00BE291E"/>
    <w:rsid w:val="00BE6DEC"/>
    <w:rsid w:val="00BE7428"/>
    <w:rsid w:val="00BF0D21"/>
    <w:rsid w:val="00BF173F"/>
    <w:rsid w:val="00BF23D6"/>
    <w:rsid w:val="00BF65C3"/>
    <w:rsid w:val="00BF7357"/>
    <w:rsid w:val="00C04927"/>
    <w:rsid w:val="00C07450"/>
    <w:rsid w:val="00C07D2E"/>
    <w:rsid w:val="00C104D6"/>
    <w:rsid w:val="00C1115D"/>
    <w:rsid w:val="00C11DE2"/>
    <w:rsid w:val="00C1291E"/>
    <w:rsid w:val="00C14DCA"/>
    <w:rsid w:val="00C1557C"/>
    <w:rsid w:val="00C15B83"/>
    <w:rsid w:val="00C25028"/>
    <w:rsid w:val="00C25553"/>
    <w:rsid w:val="00C26928"/>
    <w:rsid w:val="00C30118"/>
    <w:rsid w:val="00C310AE"/>
    <w:rsid w:val="00C31B98"/>
    <w:rsid w:val="00C376E4"/>
    <w:rsid w:val="00C413EA"/>
    <w:rsid w:val="00C41AEE"/>
    <w:rsid w:val="00C42EFD"/>
    <w:rsid w:val="00C437C9"/>
    <w:rsid w:val="00C43F70"/>
    <w:rsid w:val="00C4754C"/>
    <w:rsid w:val="00C47922"/>
    <w:rsid w:val="00C55A96"/>
    <w:rsid w:val="00C70254"/>
    <w:rsid w:val="00C71C30"/>
    <w:rsid w:val="00C73A8D"/>
    <w:rsid w:val="00C74939"/>
    <w:rsid w:val="00C76C72"/>
    <w:rsid w:val="00C7739F"/>
    <w:rsid w:val="00C77F41"/>
    <w:rsid w:val="00C8335F"/>
    <w:rsid w:val="00C86CD7"/>
    <w:rsid w:val="00C96710"/>
    <w:rsid w:val="00C96C4B"/>
    <w:rsid w:val="00C97971"/>
    <w:rsid w:val="00C97CCC"/>
    <w:rsid w:val="00CA09ED"/>
    <w:rsid w:val="00CA1F83"/>
    <w:rsid w:val="00CA2D34"/>
    <w:rsid w:val="00CA3C5E"/>
    <w:rsid w:val="00CA407C"/>
    <w:rsid w:val="00CA6180"/>
    <w:rsid w:val="00CA640F"/>
    <w:rsid w:val="00CA7C68"/>
    <w:rsid w:val="00CB316D"/>
    <w:rsid w:val="00CB3172"/>
    <w:rsid w:val="00CB395E"/>
    <w:rsid w:val="00CB3BA6"/>
    <w:rsid w:val="00CB62C4"/>
    <w:rsid w:val="00CC1E90"/>
    <w:rsid w:val="00CC2794"/>
    <w:rsid w:val="00CC2E7A"/>
    <w:rsid w:val="00CC42E3"/>
    <w:rsid w:val="00CC5044"/>
    <w:rsid w:val="00CC76ED"/>
    <w:rsid w:val="00CD497D"/>
    <w:rsid w:val="00CD5F20"/>
    <w:rsid w:val="00CD607B"/>
    <w:rsid w:val="00CD65EB"/>
    <w:rsid w:val="00CD7382"/>
    <w:rsid w:val="00CE4BC1"/>
    <w:rsid w:val="00CE75C8"/>
    <w:rsid w:val="00CF03FD"/>
    <w:rsid w:val="00CF04C4"/>
    <w:rsid w:val="00CF1012"/>
    <w:rsid w:val="00CF522D"/>
    <w:rsid w:val="00CF56FE"/>
    <w:rsid w:val="00CF7305"/>
    <w:rsid w:val="00CF762C"/>
    <w:rsid w:val="00D009C8"/>
    <w:rsid w:val="00D03B53"/>
    <w:rsid w:val="00D049A1"/>
    <w:rsid w:val="00D057A1"/>
    <w:rsid w:val="00D05862"/>
    <w:rsid w:val="00D06159"/>
    <w:rsid w:val="00D1116C"/>
    <w:rsid w:val="00D11DAD"/>
    <w:rsid w:val="00D121AC"/>
    <w:rsid w:val="00D130DB"/>
    <w:rsid w:val="00D131F5"/>
    <w:rsid w:val="00D2094E"/>
    <w:rsid w:val="00D21FA3"/>
    <w:rsid w:val="00D249B7"/>
    <w:rsid w:val="00D24BE1"/>
    <w:rsid w:val="00D24C76"/>
    <w:rsid w:val="00D2531B"/>
    <w:rsid w:val="00D26AB8"/>
    <w:rsid w:val="00D343BC"/>
    <w:rsid w:val="00D34972"/>
    <w:rsid w:val="00D36FC8"/>
    <w:rsid w:val="00D37822"/>
    <w:rsid w:val="00D40853"/>
    <w:rsid w:val="00D40DC7"/>
    <w:rsid w:val="00D4129B"/>
    <w:rsid w:val="00D42B38"/>
    <w:rsid w:val="00D43E26"/>
    <w:rsid w:val="00D4487F"/>
    <w:rsid w:val="00D46313"/>
    <w:rsid w:val="00D56A84"/>
    <w:rsid w:val="00D57552"/>
    <w:rsid w:val="00D57783"/>
    <w:rsid w:val="00D610F0"/>
    <w:rsid w:val="00D64472"/>
    <w:rsid w:val="00D70DD5"/>
    <w:rsid w:val="00D75256"/>
    <w:rsid w:val="00D7678E"/>
    <w:rsid w:val="00D76AB3"/>
    <w:rsid w:val="00D811BF"/>
    <w:rsid w:val="00D8311C"/>
    <w:rsid w:val="00D910AB"/>
    <w:rsid w:val="00D92B57"/>
    <w:rsid w:val="00D93958"/>
    <w:rsid w:val="00D9503C"/>
    <w:rsid w:val="00D9646F"/>
    <w:rsid w:val="00D964E1"/>
    <w:rsid w:val="00D96C07"/>
    <w:rsid w:val="00D97CD7"/>
    <w:rsid w:val="00D97FB5"/>
    <w:rsid w:val="00DA2469"/>
    <w:rsid w:val="00DA3471"/>
    <w:rsid w:val="00DA5966"/>
    <w:rsid w:val="00DA5A00"/>
    <w:rsid w:val="00DA6BE5"/>
    <w:rsid w:val="00DB02C9"/>
    <w:rsid w:val="00DB336A"/>
    <w:rsid w:val="00DB34FF"/>
    <w:rsid w:val="00DB4618"/>
    <w:rsid w:val="00DB58E2"/>
    <w:rsid w:val="00DB7F60"/>
    <w:rsid w:val="00DC4F69"/>
    <w:rsid w:val="00DC56D3"/>
    <w:rsid w:val="00DC764B"/>
    <w:rsid w:val="00DD2255"/>
    <w:rsid w:val="00DD26D3"/>
    <w:rsid w:val="00DD2D8A"/>
    <w:rsid w:val="00DD4F57"/>
    <w:rsid w:val="00DD5493"/>
    <w:rsid w:val="00DD6069"/>
    <w:rsid w:val="00DD6D47"/>
    <w:rsid w:val="00DE1DCE"/>
    <w:rsid w:val="00DE2C50"/>
    <w:rsid w:val="00DE5C52"/>
    <w:rsid w:val="00DE66A2"/>
    <w:rsid w:val="00DE687E"/>
    <w:rsid w:val="00DE7A7B"/>
    <w:rsid w:val="00DF246C"/>
    <w:rsid w:val="00DF44CC"/>
    <w:rsid w:val="00DF55E6"/>
    <w:rsid w:val="00DF708C"/>
    <w:rsid w:val="00DF7956"/>
    <w:rsid w:val="00E018DC"/>
    <w:rsid w:val="00E0319B"/>
    <w:rsid w:val="00E04701"/>
    <w:rsid w:val="00E04A50"/>
    <w:rsid w:val="00E04D25"/>
    <w:rsid w:val="00E05846"/>
    <w:rsid w:val="00E05D18"/>
    <w:rsid w:val="00E1031A"/>
    <w:rsid w:val="00E12D51"/>
    <w:rsid w:val="00E13725"/>
    <w:rsid w:val="00E140E5"/>
    <w:rsid w:val="00E15F19"/>
    <w:rsid w:val="00E16ED0"/>
    <w:rsid w:val="00E17BBD"/>
    <w:rsid w:val="00E2508E"/>
    <w:rsid w:val="00E255B5"/>
    <w:rsid w:val="00E27923"/>
    <w:rsid w:val="00E27FAE"/>
    <w:rsid w:val="00E34C5C"/>
    <w:rsid w:val="00E372B6"/>
    <w:rsid w:val="00E41733"/>
    <w:rsid w:val="00E425DD"/>
    <w:rsid w:val="00E455E3"/>
    <w:rsid w:val="00E45944"/>
    <w:rsid w:val="00E46791"/>
    <w:rsid w:val="00E46ADA"/>
    <w:rsid w:val="00E47172"/>
    <w:rsid w:val="00E5203D"/>
    <w:rsid w:val="00E5388B"/>
    <w:rsid w:val="00E5425E"/>
    <w:rsid w:val="00E545E6"/>
    <w:rsid w:val="00E55960"/>
    <w:rsid w:val="00E57F14"/>
    <w:rsid w:val="00E61E67"/>
    <w:rsid w:val="00E7097E"/>
    <w:rsid w:val="00E724DE"/>
    <w:rsid w:val="00E72A20"/>
    <w:rsid w:val="00E74827"/>
    <w:rsid w:val="00E81D01"/>
    <w:rsid w:val="00E8263D"/>
    <w:rsid w:val="00E855DC"/>
    <w:rsid w:val="00E86CEA"/>
    <w:rsid w:val="00E91A87"/>
    <w:rsid w:val="00E91D29"/>
    <w:rsid w:val="00E93A12"/>
    <w:rsid w:val="00E96B0C"/>
    <w:rsid w:val="00EA008D"/>
    <w:rsid w:val="00EA2C56"/>
    <w:rsid w:val="00EA3FB6"/>
    <w:rsid w:val="00EA41AC"/>
    <w:rsid w:val="00EA4C59"/>
    <w:rsid w:val="00EB0611"/>
    <w:rsid w:val="00EB18EE"/>
    <w:rsid w:val="00EB331A"/>
    <w:rsid w:val="00EB3AE4"/>
    <w:rsid w:val="00EC0EF3"/>
    <w:rsid w:val="00EC2AE5"/>
    <w:rsid w:val="00EC6ADB"/>
    <w:rsid w:val="00EC6D4B"/>
    <w:rsid w:val="00ED090F"/>
    <w:rsid w:val="00ED0949"/>
    <w:rsid w:val="00ED399E"/>
    <w:rsid w:val="00ED4EFD"/>
    <w:rsid w:val="00ED611B"/>
    <w:rsid w:val="00ED78EC"/>
    <w:rsid w:val="00EE2756"/>
    <w:rsid w:val="00EF0915"/>
    <w:rsid w:val="00EF3775"/>
    <w:rsid w:val="00EF4C44"/>
    <w:rsid w:val="00EF6839"/>
    <w:rsid w:val="00EF6C8F"/>
    <w:rsid w:val="00F01356"/>
    <w:rsid w:val="00F03E33"/>
    <w:rsid w:val="00F0528A"/>
    <w:rsid w:val="00F05B2D"/>
    <w:rsid w:val="00F06ED1"/>
    <w:rsid w:val="00F076DA"/>
    <w:rsid w:val="00F126D9"/>
    <w:rsid w:val="00F147DD"/>
    <w:rsid w:val="00F202F8"/>
    <w:rsid w:val="00F22866"/>
    <w:rsid w:val="00F24002"/>
    <w:rsid w:val="00F27495"/>
    <w:rsid w:val="00F301F4"/>
    <w:rsid w:val="00F313B4"/>
    <w:rsid w:val="00F31FC2"/>
    <w:rsid w:val="00F34969"/>
    <w:rsid w:val="00F35D35"/>
    <w:rsid w:val="00F43E3D"/>
    <w:rsid w:val="00F520D3"/>
    <w:rsid w:val="00F531A1"/>
    <w:rsid w:val="00F535E9"/>
    <w:rsid w:val="00F550FD"/>
    <w:rsid w:val="00F620F6"/>
    <w:rsid w:val="00F6317E"/>
    <w:rsid w:val="00F66114"/>
    <w:rsid w:val="00F6633D"/>
    <w:rsid w:val="00F66A3A"/>
    <w:rsid w:val="00F672F6"/>
    <w:rsid w:val="00F6786E"/>
    <w:rsid w:val="00F70335"/>
    <w:rsid w:val="00F72586"/>
    <w:rsid w:val="00F7580E"/>
    <w:rsid w:val="00F761D6"/>
    <w:rsid w:val="00F81097"/>
    <w:rsid w:val="00F83568"/>
    <w:rsid w:val="00F8362C"/>
    <w:rsid w:val="00F85BAA"/>
    <w:rsid w:val="00F862CE"/>
    <w:rsid w:val="00F91966"/>
    <w:rsid w:val="00F92C64"/>
    <w:rsid w:val="00F93E87"/>
    <w:rsid w:val="00FA1763"/>
    <w:rsid w:val="00FA5E4F"/>
    <w:rsid w:val="00FA61CF"/>
    <w:rsid w:val="00FA7826"/>
    <w:rsid w:val="00FB260C"/>
    <w:rsid w:val="00FB6634"/>
    <w:rsid w:val="00FB72F6"/>
    <w:rsid w:val="00FB7CFE"/>
    <w:rsid w:val="00FC00D9"/>
    <w:rsid w:val="00FC2277"/>
    <w:rsid w:val="00FC29E5"/>
    <w:rsid w:val="00FC5048"/>
    <w:rsid w:val="00FC57EE"/>
    <w:rsid w:val="00FC6C0D"/>
    <w:rsid w:val="00FC7244"/>
    <w:rsid w:val="00FC7820"/>
    <w:rsid w:val="00FC7CF2"/>
    <w:rsid w:val="00FD03D5"/>
    <w:rsid w:val="00FD2F05"/>
    <w:rsid w:val="00FD31D7"/>
    <w:rsid w:val="00FD44A1"/>
    <w:rsid w:val="00FD4F5A"/>
    <w:rsid w:val="00FD6A0D"/>
    <w:rsid w:val="00FD7CAC"/>
    <w:rsid w:val="00FE0501"/>
    <w:rsid w:val="00FE2AFE"/>
    <w:rsid w:val="00FE397C"/>
    <w:rsid w:val="00FE4674"/>
    <w:rsid w:val="00FE4AAF"/>
    <w:rsid w:val="00FE4EE5"/>
    <w:rsid w:val="00FE56A2"/>
    <w:rsid w:val="00FE5C14"/>
    <w:rsid w:val="00FF044D"/>
    <w:rsid w:val="00FF3A07"/>
    <w:rsid w:val="00FF5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CE4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CE4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75CE4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5CE4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975CE4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975CE4"/>
    <w:pPr>
      <w:keepNext/>
      <w:keepLines/>
      <w:spacing w:before="200" w:after="0"/>
      <w:outlineLvl w:val="4"/>
    </w:pPr>
    <w:rPr>
      <w:rFonts w:ascii="Cambria" w:hAnsi="Cambria"/>
      <w:color w:val="16505E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975CE4"/>
    <w:pPr>
      <w:keepNext/>
      <w:keepLines/>
      <w:spacing w:before="200" w:after="0"/>
      <w:outlineLvl w:val="5"/>
    </w:pPr>
    <w:rPr>
      <w:rFonts w:ascii="Cambria" w:hAnsi="Cambria"/>
      <w:i/>
      <w:iCs/>
      <w:color w:val="16505E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975CE4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975CE4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75CE4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540B7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3540B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540B7"/>
    <w:rPr>
      <w:sz w:val="20"/>
      <w:lang w:eastAsia="en-US"/>
    </w:rPr>
  </w:style>
  <w:style w:type="paragraph" w:styleId="BodyText2">
    <w:name w:val="Body Text 2"/>
    <w:basedOn w:val="Normal"/>
    <w:rsid w:val="003540B7"/>
    <w:rPr>
      <w:rFonts w:ascii="Arial" w:hAnsi="Arial"/>
      <w:bCs/>
      <w:sz w:val="20"/>
      <w:szCs w:val="24"/>
      <w:lang w:val="en-AU"/>
    </w:rPr>
  </w:style>
  <w:style w:type="paragraph" w:styleId="FootnoteText">
    <w:name w:val="footnote text"/>
    <w:basedOn w:val="Normal"/>
    <w:semiHidden/>
    <w:rsid w:val="003540B7"/>
    <w:rPr>
      <w:sz w:val="20"/>
    </w:rPr>
  </w:style>
  <w:style w:type="character" w:styleId="FootnoteReference">
    <w:name w:val="footnote reference"/>
    <w:semiHidden/>
    <w:rsid w:val="003540B7"/>
    <w:rPr>
      <w:vertAlign w:val="superscript"/>
    </w:rPr>
  </w:style>
  <w:style w:type="paragraph" w:styleId="BalloonText">
    <w:name w:val="Balloon Text"/>
    <w:basedOn w:val="Normal"/>
    <w:semiHidden/>
    <w:rsid w:val="003540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77D0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semiHidden/>
    <w:rsid w:val="003232BD"/>
    <w:rPr>
      <w:b/>
      <w:bCs/>
    </w:rPr>
  </w:style>
  <w:style w:type="character" w:customStyle="1" w:styleId="Textedelespacerserv">
    <w:name w:val="Texte de l'espace réservé"/>
    <w:uiPriority w:val="99"/>
    <w:semiHidden/>
    <w:rsid w:val="00094E5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4487F"/>
    <w:pPr>
      <w:tabs>
        <w:tab w:val="center" w:pos="4680"/>
        <w:tab w:val="right" w:pos="9360"/>
      </w:tabs>
    </w:pPr>
    <w:rPr>
      <w:sz w:val="24"/>
      <w:szCs w:val="20"/>
    </w:rPr>
  </w:style>
  <w:style w:type="character" w:customStyle="1" w:styleId="HeaderChar">
    <w:name w:val="Header Char"/>
    <w:link w:val="Header"/>
    <w:uiPriority w:val="99"/>
    <w:rsid w:val="00D4487F"/>
    <w:rPr>
      <w:sz w:val="24"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874BAB"/>
    <w:pPr>
      <w:spacing w:after="200" w:line="276" w:lineRule="auto"/>
    </w:pPr>
    <w:rPr>
      <w:sz w:val="24"/>
      <w:szCs w:val="22"/>
      <w:lang w:val="en-GB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975CE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975CE4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975CE4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975CE4"/>
    <w:rPr>
      <w:rFonts w:ascii="Cambria" w:eastAsia="Times New Roman" w:hAnsi="Cambria" w:cs="Times New Roman"/>
      <w:b/>
      <w:bCs/>
      <w:color w:val="2DA2BF"/>
    </w:rPr>
  </w:style>
  <w:style w:type="character" w:customStyle="1" w:styleId="Forteaccentuation">
    <w:name w:val="Forte accentuation"/>
    <w:aliases w:val="CV Headings"/>
    <w:uiPriority w:val="21"/>
    <w:qFormat/>
    <w:rsid w:val="00975CE4"/>
    <w:rPr>
      <w:b/>
      <w:bCs/>
      <w:i/>
      <w:iCs/>
      <w:color w:val="2DA2BF"/>
    </w:rPr>
  </w:style>
  <w:style w:type="character" w:customStyle="1" w:styleId="CommentTextChar">
    <w:name w:val="Comment Text Char"/>
    <w:link w:val="CommentText"/>
    <w:semiHidden/>
    <w:rsid w:val="005C05EF"/>
    <w:rPr>
      <w:szCs w:val="22"/>
      <w:lang w:eastAsia="en-US"/>
    </w:rPr>
  </w:style>
  <w:style w:type="character" w:styleId="Hyperlink">
    <w:name w:val="Hyperlink"/>
    <w:uiPriority w:val="99"/>
    <w:unhideWhenUsed/>
    <w:rsid w:val="0087381E"/>
    <w:rPr>
      <w:color w:val="0000FF"/>
      <w:u w:val="single"/>
    </w:rPr>
  </w:style>
  <w:style w:type="character" w:customStyle="1" w:styleId="Heading4Char">
    <w:name w:val="Heading 4 Char"/>
    <w:link w:val="Heading4"/>
    <w:uiPriority w:val="9"/>
    <w:semiHidden/>
    <w:rsid w:val="00975CE4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Heading5Char">
    <w:name w:val="Heading 5 Char"/>
    <w:link w:val="Heading5"/>
    <w:uiPriority w:val="9"/>
    <w:semiHidden/>
    <w:rsid w:val="00975CE4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975CE4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975CE4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975CE4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75CE4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CE4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975CE4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CE4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975CE4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975CE4"/>
    <w:rPr>
      <w:b/>
      <w:bCs/>
    </w:rPr>
  </w:style>
  <w:style w:type="character" w:styleId="Emphasis">
    <w:name w:val="Emphasis"/>
    <w:uiPriority w:val="20"/>
    <w:qFormat/>
    <w:rsid w:val="00975CE4"/>
    <w:rPr>
      <w:i/>
      <w:iCs/>
    </w:rPr>
  </w:style>
  <w:style w:type="paragraph" w:customStyle="1" w:styleId="Sansinterligne">
    <w:name w:val="Sans interligne"/>
    <w:uiPriority w:val="1"/>
    <w:qFormat/>
    <w:rsid w:val="00975CE4"/>
    <w:rPr>
      <w:sz w:val="22"/>
      <w:szCs w:val="22"/>
      <w:lang w:val="en-GB" w:eastAsia="en-GB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975CE4"/>
    <w:rPr>
      <w:i/>
      <w:iCs/>
      <w:color w:val="000000"/>
      <w:sz w:val="20"/>
      <w:szCs w:val="20"/>
    </w:rPr>
  </w:style>
  <w:style w:type="character" w:customStyle="1" w:styleId="ColorfulGrid-Accent1Char">
    <w:name w:val="Colorful Grid - Accent 1 Char"/>
    <w:link w:val="ColorfulGrid-Accent11"/>
    <w:uiPriority w:val="29"/>
    <w:rsid w:val="00975CE4"/>
    <w:rPr>
      <w:i/>
      <w:iCs/>
      <w:color w:val="000000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975CE4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character" w:customStyle="1" w:styleId="LightShading-Accent2Char">
    <w:name w:val="Light Shading - Accent 2 Char"/>
    <w:link w:val="LightShading-Accent21"/>
    <w:uiPriority w:val="30"/>
    <w:rsid w:val="00975CE4"/>
    <w:rPr>
      <w:b/>
      <w:bCs/>
      <w:i/>
      <w:iCs/>
      <w:color w:val="2DA2BF"/>
    </w:rPr>
  </w:style>
  <w:style w:type="character" w:customStyle="1" w:styleId="Accentuationdiscrte">
    <w:name w:val="Accentuation discrète"/>
    <w:uiPriority w:val="19"/>
    <w:qFormat/>
    <w:rsid w:val="00975CE4"/>
    <w:rPr>
      <w:i/>
      <w:iCs/>
      <w:color w:val="808080"/>
    </w:rPr>
  </w:style>
  <w:style w:type="character" w:customStyle="1" w:styleId="Rfrenceple">
    <w:name w:val="Référence pâle"/>
    <w:uiPriority w:val="31"/>
    <w:qFormat/>
    <w:rsid w:val="00975CE4"/>
    <w:rPr>
      <w:smallCaps/>
      <w:color w:val="DA1F28"/>
      <w:u w:val="single"/>
    </w:rPr>
  </w:style>
  <w:style w:type="character" w:customStyle="1" w:styleId="Rfrenceintense">
    <w:name w:val="Référence intense"/>
    <w:uiPriority w:val="32"/>
    <w:qFormat/>
    <w:rsid w:val="00975CE4"/>
    <w:rPr>
      <w:b/>
      <w:bCs/>
      <w:smallCaps/>
      <w:color w:val="DA1F28"/>
      <w:spacing w:val="5"/>
      <w:u w:val="single"/>
    </w:rPr>
  </w:style>
  <w:style w:type="character" w:customStyle="1" w:styleId="Titredulivre">
    <w:name w:val="Titre du livre"/>
    <w:uiPriority w:val="33"/>
    <w:qFormat/>
    <w:rsid w:val="00975CE4"/>
    <w:rPr>
      <w:b/>
      <w:bCs/>
      <w:smallCaps/>
      <w:spacing w:val="5"/>
    </w:rPr>
  </w:style>
  <w:style w:type="paragraph" w:customStyle="1" w:styleId="En-ttedetabledesmatires">
    <w:name w:val="En-tête de table des matières"/>
    <w:basedOn w:val="Heading1"/>
    <w:next w:val="Normal"/>
    <w:uiPriority w:val="39"/>
    <w:semiHidden/>
    <w:unhideWhenUsed/>
    <w:qFormat/>
    <w:rsid w:val="00975CE4"/>
    <w:pPr>
      <w:outlineLvl w:val="9"/>
    </w:pPr>
  </w:style>
  <w:style w:type="paragraph" w:styleId="Caption">
    <w:name w:val="caption"/>
    <w:basedOn w:val="Normal"/>
    <w:next w:val="Normal"/>
    <w:uiPriority w:val="35"/>
    <w:qFormat/>
    <w:rsid w:val="00975CE4"/>
    <w:pPr>
      <w:spacing w:line="240" w:lineRule="auto"/>
    </w:pPr>
    <w:rPr>
      <w:b/>
      <w:bCs/>
      <w:color w:val="2DA2BF"/>
      <w:sz w:val="18"/>
      <w:szCs w:val="18"/>
    </w:rPr>
  </w:style>
  <w:style w:type="character" w:customStyle="1" w:styleId="FooterChar">
    <w:name w:val="Footer Char"/>
    <w:link w:val="Footer"/>
    <w:uiPriority w:val="99"/>
    <w:rsid w:val="00FB72F6"/>
    <w:rPr>
      <w:sz w:val="22"/>
      <w:szCs w:val="22"/>
    </w:rPr>
  </w:style>
  <w:style w:type="paragraph" w:styleId="NormalWeb">
    <w:name w:val="Normal (Web)"/>
    <w:basedOn w:val="Normal"/>
    <w:uiPriority w:val="99"/>
    <w:rsid w:val="00B90983"/>
    <w:pPr>
      <w:spacing w:before="120" w:after="168" w:line="240" w:lineRule="auto"/>
    </w:pPr>
    <w:rPr>
      <w:rFonts w:ascii="Times New Roman" w:hAnsi="Times New Roman"/>
      <w:sz w:val="24"/>
      <w:szCs w:val="24"/>
      <w:lang w:val="en-AU" w:eastAsia="en-AU"/>
    </w:rPr>
  </w:style>
  <w:style w:type="paragraph" w:customStyle="1" w:styleId="Endnotentext">
    <w:name w:val="Endnotentext"/>
    <w:basedOn w:val="Normal"/>
    <w:next w:val="Normal"/>
    <w:uiPriority w:val="99"/>
    <w:rsid w:val="00E57F14"/>
    <w:pPr>
      <w:autoSpaceDE w:val="0"/>
      <w:autoSpaceDN w:val="0"/>
      <w:adjustRightInd w:val="0"/>
      <w:spacing w:after="0" w:line="240" w:lineRule="auto"/>
    </w:pPr>
    <w:rPr>
      <w:rFonts w:ascii="AKGNBI+Arial" w:hAnsi="AKGNBI+Arial"/>
      <w:sz w:val="24"/>
      <w:szCs w:val="24"/>
      <w:lang w:val="cs-CZ" w:eastAsia="cs-CZ"/>
    </w:rPr>
  </w:style>
  <w:style w:type="paragraph" w:customStyle="1" w:styleId="Standard">
    <w:name w:val="Standard"/>
    <w:basedOn w:val="Normal"/>
    <w:next w:val="Normal"/>
    <w:uiPriority w:val="99"/>
    <w:rsid w:val="00A9479F"/>
    <w:pPr>
      <w:autoSpaceDE w:val="0"/>
      <w:autoSpaceDN w:val="0"/>
      <w:adjustRightInd w:val="0"/>
      <w:spacing w:after="0" w:line="240" w:lineRule="auto"/>
    </w:pPr>
    <w:rPr>
      <w:rFonts w:ascii="AKGNBI+Arial" w:hAnsi="AKGNBI+Arial"/>
      <w:sz w:val="24"/>
      <w:szCs w:val="24"/>
      <w:lang w:val="cs-CZ" w:eastAsia="cs-CZ"/>
    </w:rPr>
  </w:style>
  <w:style w:type="paragraph" w:customStyle="1" w:styleId="berschrift6">
    <w:name w:val="Überschrift 6"/>
    <w:basedOn w:val="Normal"/>
    <w:next w:val="Normal"/>
    <w:uiPriority w:val="99"/>
    <w:rsid w:val="00A9479F"/>
    <w:pPr>
      <w:autoSpaceDE w:val="0"/>
      <w:autoSpaceDN w:val="0"/>
      <w:adjustRightInd w:val="0"/>
      <w:spacing w:after="0" w:line="240" w:lineRule="auto"/>
    </w:pPr>
    <w:rPr>
      <w:rFonts w:ascii="AKGNDL+Arial,Bold" w:hAnsi="AKGNDL+Arial,Bold"/>
      <w:sz w:val="24"/>
      <w:szCs w:val="24"/>
      <w:lang w:val="cs-CZ" w:eastAsia="cs-CZ"/>
    </w:rPr>
  </w:style>
  <w:style w:type="paragraph" w:customStyle="1" w:styleId="berschrift5">
    <w:name w:val="Überschrift 5"/>
    <w:basedOn w:val="Normal"/>
    <w:next w:val="Normal"/>
    <w:uiPriority w:val="99"/>
    <w:rsid w:val="00AA46A6"/>
    <w:pPr>
      <w:autoSpaceDE w:val="0"/>
      <w:autoSpaceDN w:val="0"/>
      <w:adjustRightInd w:val="0"/>
      <w:spacing w:after="0" w:line="240" w:lineRule="auto"/>
    </w:pPr>
    <w:rPr>
      <w:rFonts w:ascii="AKGOAJ+Arial,Italic" w:hAnsi="AKGOAJ+Arial,Italic"/>
      <w:sz w:val="24"/>
      <w:szCs w:val="24"/>
      <w:lang w:val="cs-CZ" w:eastAsia="cs-CZ"/>
    </w:rPr>
  </w:style>
  <w:style w:type="paragraph" w:customStyle="1" w:styleId="Textkrper2">
    <w:name w:val="Textkörper 2"/>
    <w:basedOn w:val="Normal"/>
    <w:next w:val="Normal"/>
    <w:uiPriority w:val="99"/>
    <w:rsid w:val="00886E9B"/>
    <w:pPr>
      <w:autoSpaceDE w:val="0"/>
      <w:autoSpaceDN w:val="0"/>
      <w:adjustRightInd w:val="0"/>
      <w:spacing w:after="0" w:line="240" w:lineRule="auto"/>
    </w:pPr>
    <w:rPr>
      <w:rFonts w:ascii="AKGNBI+Arial" w:hAnsi="AKGNBI+Arial"/>
      <w:sz w:val="24"/>
      <w:szCs w:val="24"/>
      <w:lang w:val="cs-CZ" w:eastAsia="cs-CZ"/>
    </w:rPr>
  </w:style>
  <w:style w:type="paragraph" w:customStyle="1" w:styleId="berschrift7">
    <w:name w:val="Überschrift 7"/>
    <w:basedOn w:val="Normal"/>
    <w:next w:val="Normal"/>
    <w:uiPriority w:val="99"/>
    <w:rsid w:val="00902E82"/>
    <w:pPr>
      <w:autoSpaceDE w:val="0"/>
      <w:autoSpaceDN w:val="0"/>
      <w:adjustRightInd w:val="0"/>
      <w:spacing w:after="0" w:line="240" w:lineRule="auto"/>
    </w:pPr>
    <w:rPr>
      <w:rFonts w:ascii="AKGNDL+Arial,Bold" w:hAnsi="AKGNDL+Arial,Bold"/>
      <w:sz w:val="24"/>
      <w:szCs w:val="24"/>
      <w:lang w:val="cs-CZ" w:eastAsia="cs-CZ"/>
    </w:rPr>
  </w:style>
  <w:style w:type="paragraph" w:customStyle="1" w:styleId="REMARKS">
    <w:name w:val="REMARKS"/>
    <w:basedOn w:val="Normal"/>
    <w:next w:val="Normal"/>
    <w:uiPriority w:val="99"/>
    <w:rsid w:val="00902E82"/>
    <w:pPr>
      <w:autoSpaceDE w:val="0"/>
      <w:autoSpaceDN w:val="0"/>
      <w:adjustRightInd w:val="0"/>
      <w:spacing w:after="0" w:line="240" w:lineRule="auto"/>
    </w:pPr>
    <w:rPr>
      <w:rFonts w:ascii="AKGOAJ+Arial,Italic" w:hAnsi="AKGOAJ+Arial,Italic"/>
      <w:sz w:val="24"/>
      <w:szCs w:val="24"/>
      <w:lang w:val="cs-CZ" w:eastAsia="cs-CZ"/>
    </w:rPr>
  </w:style>
  <w:style w:type="paragraph" w:customStyle="1" w:styleId="berschrift1">
    <w:name w:val="Überschrift 1"/>
    <w:basedOn w:val="Normal"/>
    <w:next w:val="Normal"/>
    <w:uiPriority w:val="99"/>
    <w:rsid w:val="00A957D8"/>
    <w:pPr>
      <w:autoSpaceDE w:val="0"/>
      <w:autoSpaceDN w:val="0"/>
      <w:adjustRightInd w:val="0"/>
      <w:spacing w:after="0" w:line="240" w:lineRule="auto"/>
    </w:pPr>
    <w:rPr>
      <w:rFonts w:ascii="AKGNDL+Arial,Bold" w:hAnsi="AKGNDL+Arial,Bold"/>
      <w:sz w:val="24"/>
      <w:szCs w:val="24"/>
      <w:lang w:val="cs-CZ" w:eastAsia="cs-CZ"/>
    </w:rPr>
  </w:style>
  <w:style w:type="paragraph" w:customStyle="1" w:styleId="Kopfzeile">
    <w:name w:val="Kopfzeile"/>
    <w:basedOn w:val="Normal"/>
    <w:next w:val="Normal"/>
    <w:uiPriority w:val="99"/>
    <w:rsid w:val="007C71BB"/>
    <w:pPr>
      <w:autoSpaceDE w:val="0"/>
      <w:autoSpaceDN w:val="0"/>
      <w:adjustRightInd w:val="0"/>
      <w:spacing w:after="0" w:line="240" w:lineRule="auto"/>
    </w:pPr>
    <w:rPr>
      <w:rFonts w:ascii="AKGNDL+Arial,Bold" w:hAnsi="AKGNDL+Arial,Bold"/>
      <w:sz w:val="24"/>
      <w:szCs w:val="24"/>
      <w:lang w:val="cs-CZ" w:eastAsia="cs-CZ"/>
    </w:rPr>
  </w:style>
  <w:style w:type="paragraph" w:customStyle="1" w:styleId="berschrift9">
    <w:name w:val="Überschrift 9"/>
    <w:basedOn w:val="Normal"/>
    <w:next w:val="Normal"/>
    <w:uiPriority w:val="99"/>
    <w:rsid w:val="009B050C"/>
    <w:pPr>
      <w:autoSpaceDE w:val="0"/>
      <w:autoSpaceDN w:val="0"/>
      <w:adjustRightInd w:val="0"/>
      <w:spacing w:after="0" w:line="240" w:lineRule="auto"/>
    </w:pPr>
    <w:rPr>
      <w:rFonts w:ascii="AKHABA+TimesNewRoman,Bold" w:hAnsi="AKHABA+TimesNewRoman,Bold"/>
      <w:sz w:val="24"/>
      <w:szCs w:val="24"/>
      <w:lang w:val="cs-CZ" w:eastAsia="cs-CZ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45E7"/>
    <w:pPr>
      <w:outlineLvl w:val="9"/>
    </w:pPr>
    <w:rPr>
      <w:color w:val="365F91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4445E7"/>
    <w:pPr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4445E7"/>
  </w:style>
  <w:style w:type="paragraph" w:styleId="ListParagraph">
    <w:name w:val="List Paragraph"/>
    <w:basedOn w:val="Normal"/>
    <w:uiPriority w:val="34"/>
    <w:qFormat/>
    <w:rsid w:val="005777DB"/>
    <w:pPr>
      <w:ind w:left="720"/>
      <w:contextualSpacing/>
    </w:pPr>
    <w:rPr>
      <w:rFonts w:eastAsia="Calibri"/>
      <w:lang w:eastAsia="en-US"/>
    </w:rPr>
  </w:style>
  <w:style w:type="character" w:customStyle="1" w:styleId="a">
    <w:name w:val="a"/>
    <w:basedOn w:val="DefaultParagraphFont"/>
    <w:rsid w:val="00A44733"/>
  </w:style>
  <w:style w:type="character" w:customStyle="1" w:styleId="l6">
    <w:name w:val="l6"/>
    <w:basedOn w:val="DefaultParagraphFont"/>
    <w:rsid w:val="00A44733"/>
  </w:style>
  <w:style w:type="character" w:styleId="LineNumber">
    <w:name w:val="line number"/>
    <w:basedOn w:val="DefaultParagraphFont"/>
    <w:uiPriority w:val="99"/>
    <w:semiHidden/>
    <w:unhideWhenUsed/>
    <w:rsid w:val="002F27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06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7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5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294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83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281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478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506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6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Cochrane\PERSONAL\Jess\Data%20Extraction%20Form\All%20studies%20data%20extraction%20form%207710%201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C72B0-C2FD-4C24-A9A2-790E788D2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 studies data extraction form 7710 1026</Template>
  <TotalTime>0</TotalTime>
  <Pages>11</Pages>
  <Words>3373</Words>
  <Characters>18554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Data Extraction and Assessment Form - template</vt:lpstr>
      <vt:lpstr>Data Extraction and Assessment Form - template</vt:lpstr>
    </vt:vector>
  </TitlesOfParts>
  <Company>RAHC</Company>
  <LinksUpToDate>false</LinksUpToDate>
  <CharactersWithSpaces>21884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Extraction and Assessment Form - template</dc:title>
  <dc:creator>Jessica Kaufman</dc:creator>
  <cp:lastModifiedBy>Lenovo</cp:lastModifiedBy>
  <cp:revision>2</cp:revision>
  <cp:lastPrinted>2013-06-11T19:04:00Z</cp:lastPrinted>
  <dcterms:created xsi:type="dcterms:W3CDTF">2016-03-25T15:39:00Z</dcterms:created>
  <dcterms:modified xsi:type="dcterms:W3CDTF">2016-03-25T15:39:00Z</dcterms:modified>
</cp:coreProperties>
</file>