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559" w:rsidRPr="0077675B" w:rsidRDefault="006E4559" w:rsidP="006E4559">
      <w:pPr>
        <w:spacing w:after="100" w:line="240" w:lineRule="auto"/>
        <w:rPr>
          <w:rFonts w:ascii="Times New Roman" w:eastAsia="Times New Roman" w:hAnsi="Times New Roman" w:cs="Times New Roman"/>
          <w:lang w:eastAsia="en-CA"/>
        </w:rPr>
      </w:pPr>
      <w:bookmarkStart w:id="0" w:name="_GoBack"/>
      <w:bookmarkEnd w:id="0"/>
      <w:proofErr w:type="gramStart"/>
      <w:r w:rsidRPr="0077675B">
        <w:rPr>
          <w:rFonts w:ascii="Times New Roman" w:eastAsia="Times New Roman" w:hAnsi="Times New Roman" w:cs="Times New Roman"/>
          <w:lang w:eastAsia="en-CA"/>
        </w:rPr>
        <w:t>Results from Logistic Two-level Growth Model (1) and Hierarchical Age-Period-Cohort Model</w:t>
      </w:r>
      <w:r>
        <w:rPr>
          <w:rFonts w:ascii="Times New Roman" w:eastAsia="Times New Roman" w:hAnsi="Times New Roman" w:cs="Times New Roman"/>
          <w:lang w:eastAsia="en-CA"/>
        </w:rPr>
        <w:t xml:space="preserve">s </w:t>
      </w:r>
      <w:r w:rsidRPr="0077675B">
        <w:rPr>
          <w:rFonts w:ascii="Times New Roman" w:eastAsia="Times New Roman" w:hAnsi="Times New Roman" w:cs="Times New Roman"/>
          <w:lang w:eastAsia="en-CA"/>
        </w:rPr>
        <w:t>(</w:t>
      </w:r>
      <w:r>
        <w:rPr>
          <w:rFonts w:ascii="Times New Roman" w:eastAsia="Times New Roman" w:hAnsi="Times New Roman" w:cs="Times New Roman"/>
          <w:lang w:eastAsia="en-CA"/>
        </w:rPr>
        <w:t xml:space="preserve">2 &amp; </w:t>
      </w:r>
      <w:r w:rsidRPr="0077675B">
        <w:rPr>
          <w:rFonts w:ascii="Times New Roman" w:eastAsia="Times New Roman" w:hAnsi="Times New Roman" w:cs="Times New Roman"/>
          <w:lang w:eastAsia="en-CA"/>
        </w:rPr>
        <w:t xml:space="preserve">3) for </w:t>
      </w:r>
      <w:r>
        <w:rPr>
          <w:rFonts w:ascii="Times New Roman" w:eastAsia="Times New Roman" w:hAnsi="Times New Roman" w:cs="Times New Roman"/>
          <w:lang w:eastAsia="en-CA"/>
        </w:rPr>
        <w:t>Active Commuting</w:t>
      </w:r>
      <w:r w:rsidRPr="0077675B">
        <w:rPr>
          <w:rFonts w:ascii="Times New Roman" w:eastAsia="Times New Roman" w:hAnsi="Times New Roman" w:cs="Times New Roman"/>
          <w:lang w:eastAsia="en-CA"/>
        </w:rPr>
        <w:t>.</w:t>
      </w:r>
      <w:proofErr w:type="gramEnd"/>
      <w:r w:rsidRPr="0077675B">
        <w:rPr>
          <w:rFonts w:ascii="Times New Roman" w:eastAsia="Times New Roman" w:hAnsi="Times New Roman" w:cs="Times New Roman"/>
          <w:lang w:eastAsia="en-CA"/>
        </w:rPr>
        <w:t xml:space="preserve"> Canadian National Population Health Survey, 1994-2011</w:t>
      </w:r>
    </w:p>
    <w:tbl>
      <w:tblPr>
        <w:tblW w:w="9463" w:type="dxa"/>
        <w:tblInd w:w="93" w:type="dxa"/>
        <w:tblLook w:val="04A0" w:firstRow="1" w:lastRow="0" w:firstColumn="1" w:lastColumn="0" w:noHBand="0" w:noVBand="1"/>
      </w:tblPr>
      <w:tblGrid>
        <w:gridCol w:w="2567"/>
        <w:gridCol w:w="2220"/>
        <w:gridCol w:w="236"/>
        <w:gridCol w:w="2192"/>
        <w:gridCol w:w="236"/>
        <w:gridCol w:w="2012"/>
      </w:tblGrid>
      <w:tr w:rsidR="006E4559" w:rsidRPr="0077675B" w:rsidTr="006364F3">
        <w:trPr>
          <w:trHeight w:val="216"/>
        </w:trPr>
        <w:tc>
          <w:tcPr>
            <w:tcW w:w="256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:rsidR="006E4559" w:rsidRPr="0077675B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6E4559" w:rsidRPr="0077675B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77675B">
              <w:rPr>
                <w:rFonts w:ascii="Times New Roman" w:hAnsi="Times New Roman" w:cs="Times New Roman"/>
                <w:b/>
                <w:color w:val="000000"/>
              </w:rPr>
              <w:t>MODEL 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77675B">
              <w:rPr>
                <w:rFonts w:ascii="Times New Roman" w:hAnsi="Times New Roman" w:cs="Times New Roman"/>
                <w:b/>
                <w:color w:val="000000"/>
              </w:rPr>
              <w:t>MODEL 2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77675B">
              <w:rPr>
                <w:rFonts w:ascii="Times New Roman" w:hAnsi="Times New Roman" w:cs="Times New Roman"/>
                <w:b/>
                <w:color w:val="000000"/>
              </w:rPr>
              <w:t>MODEL 3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hideMark/>
          </w:tcPr>
          <w:p w:rsidR="006E4559" w:rsidRPr="0077675B" w:rsidRDefault="006E4559" w:rsidP="006364F3">
            <w:pPr>
              <w:spacing w:after="0"/>
              <w:rPr>
                <w:rFonts w:cs="Times New Roman"/>
              </w:rPr>
            </w:pPr>
          </w:p>
        </w:tc>
        <w:tc>
          <w:tcPr>
            <w:tcW w:w="22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hideMark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OR (95% CI)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hideMark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OR (95% 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  <w:noWrap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hideMark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OR (95% CI)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E4559" w:rsidRPr="0077675B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CA"/>
              </w:rPr>
              <w:t>Fixed Effects</w:t>
            </w:r>
          </w:p>
        </w:tc>
        <w:tc>
          <w:tcPr>
            <w:tcW w:w="2220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6E4559" w:rsidRPr="0077675B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6E4559" w:rsidRPr="0077675B" w:rsidRDefault="006E4559" w:rsidP="006364F3">
            <w:pPr>
              <w:spacing w:after="0" w:line="240" w:lineRule="auto"/>
              <w:ind w:firstLineChars="22" w:firstLine="48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Linear </w:t>
            </w:r>
            <w:proofErr w:type="spellStart"/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Age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0.9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5C6B3A">
              <w:rPr>
                <w:rFonts w:ascii="Times New Roman" w:hAnsi="Times New Roman" w:cs="Times New Roman"/>
                <w:color w:val="000000"/>
              </w:rPr>
              <w:t xml:space="preserve"> (0.9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5C6B3A">
              <w:rPr>
                <w:rFonts w:ascii="Times New Roman" w:hAnsi="Times New Roman" w:cs="Times New Roman"/>
                <w:color w:val="000000"/>
              </w:rPr>
              <w:t xml:space="preserve">; </w:t>
            </w:r>
            <w:r>
              <w:rPr>
                <w:rFonts w:ascii="Times New Roman" w:hAnsi="Times New Roman" w:cs="Times New Roman"/>
                <w:color w:val="000000"/>
              </w:rPr>
              <w:t>1.01</w:t>
            </w:r>
            <w:r w:rsidRPr="005C6B3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0.80 (0.80; 0.81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0.87 (0.86; 0.88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6E4559" w:rsidRDefault="006E4559" w:rsidP="006364F3">
            <w:pPr>
              <w:spacing w:after="0" w:line="240" w:lineRule="auto"/>
              <w:ind w:firstLineChars="22" w:firstLine="48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Birth Cohort (Ref: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1940s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)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6E4559" w:rsidRDefault="006E45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1950s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1.22 (1.07; 1.40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1.10 (0.82; 1.47)</w:t>
            </w: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1.08 (0.80; 1.47)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6E4559" w:rsidRDefault="006E45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1960s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1.54 (1.36; 1.74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1.14 (0.88; 1.48)</w:t>
            </w: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1.15 (0.88; 1.51)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6E4559" w:rsidRDefault="006E45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1970s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1.60 (1.43; 1.80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0.89 (0.71; 1.12)</w:t>
            </w: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1.01 (0.80; 1.27)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6E4559" w:rsidRDefault="006E45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1980s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1.83 (1.58; 2.12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0.79 (0.57; 1.10)</w:t>
            </w: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0.93 (0.66; 1.32)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Sex (Women)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0.84 (0.80; 0.89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Education </w:t>
            </w:r>
          </w:p>
          <w:p w:rsidR="006E4559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(Ref: &lt;12 years)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16+ years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0.72 (0.63; 0.82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12-15 years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0.91 (0.86; 0.97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Income Quartiles </w:t>
            </w:r>
          </w:p>
          <w:p w:rsidR="006E4559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(Ref: Bottom (Q1))</w:t>
            </w:r>
          </w:p>
        </w:tc>
        <w:tc>
          <w:tcPr>
            <w:tcW w:w="2220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Top (Q4)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0.90 (0.85; 0.96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Q3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0.92 (0.87; 0.97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Q2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0.98 (0.93; 1.03)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Non-response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1.10 (0.98; 1.24)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Pr="0077675B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BMI (Ref: Normal)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b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Pr="0077675B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Obese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0.82 (0.74; 0.90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Pr="0077675B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Moderate Obese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0.96 (0.90; 1.03)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Pr="0077675B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Overweight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0.96 (0.92; 1.01)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6E4559" w:rsidRPr="0077675B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Underweight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1.07 (0.95; 1.21)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vAlign w:val="bottom"/>
            <w:hideMark/>
          </w:tcPr>
          <w:p w:rsidR="006E4559" w:rsidRPr="0077675B" w:rsidRDefault="006E45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b/>
                <w:color w:val="000000"/>
                <w:lang w:eastAsia="en-CA"/>
              </w:rPr>
              <w:t xml:space="preserve">Random </w:t>
            </w:r>
            <w:proofErr w:type="spellStart"/>
            <w:r w:rsidRPr="0077675B">
              <w:rPr>
                <w:rFonts w:ascii="Times New Roman" w:eastAsia="Times New Roman" w:hAnsi="Times New Roman" w:cs="Times New Roman"/>
                <w:b/>
                <w:color w:val="000000"/>
                <w:lang w:eastAsia="en-CA"/>
              </w:rPr>
              <w:t>Effects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c</w:t>
            </w:r>
            <w:proofErr w:type="spellEnd"/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noWrap/>
            <w:vAlign w:val="bottom"/>
            <w:hideMark/>
          </w:tcPr>
          <w:p w:rsidR="006E4559" w:rsidRPr="0077675B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Individual</w:t>
            </w:r>
          </w:p>
        </w:tc>
        <w:tc>
          <w:tcPr>
            <w:tcW w:w="2220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0.62 (0.58; 0.66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0.82 (0.80; 0.85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0.83 (0.80; 0.86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6E4559" w:rsidRPr="0077675B" w:rsidTr="006364F3">
        <w:trPr>
          <w:trHeight w:val="216"/>
        </w:trPr>
        <w:tc>
          <w:tcPr>
            <w:tcW w:w="2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6E4559" w:rsidRPr="0077675B" w:rsidRDefault="006E45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Period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6E4559" w:rsidRPr="005C6B3A" w:rsidRDefault="006E45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E4559" w:rsidRPr="005C6B3A" w:rsidRDefault="006E45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0.19 (0.10; 0.29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6E4559" w:rsidRPr="005C6B3A" w:rsidRDefault="006E45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559" w:rsidRPr="005C6B3A" w:rsidRDefault="006E45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B3A">
              <w:rPr>
                <w:rFonts w:ascii="Times New Roman" w:hAnsi="Times New Roman" w:cs="Times New Roman"/>
                <w:color w:val="000000"/>
              </w:rPr>
              <w:t>0.13 (0.06; 0.21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</w:tbl>
    <w:p w:rsidR="006E4559" w:rsidRPr="0077675B" w:rsidRDefault="006E4559" w:rsidP="006E4559">
      <w:pPr>
        <w:spacing w:before="100"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</w:rPr>
        <w:t>Abbreviations: BMI, Body Mass Index; OR, Odd Ratios; 95% CI, 95% Confidence Interval.</w:t>
      </w:r>
    </w:p>
    <w:p w:rsidR="006E4559" w:rsidRPr="0077675B" w:rsidRDefault="006E4559" w:rsidP="006E4559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77675B">
        <w:rPr>
          <w:rFonts w:ascii="Times New Roman" w:hAnsi="Times New Roman" w:cs="Times New Roman"/>
          <w:i/>
          <w:vertAlign w:val="superscript"/>
        </w:rPr>
        <w:t xml:space="preserve">*** </w:t>
      </w:r>
      <w:r w:rsidRPr="0077675B">
        <w:rPr>
          <w:rFonts w:ascii="Times New Roman" w:hAnsi="Times New Roman" w:cs="Times New Roman"/>
          <w:i/>
        </w:rPr>
        <w:t>p&lt;0.0001,</w:t>
      </w:r>
      <w:r w:rsidRPr="0077675B">
        <w:rPr>
          <w:rFonts w:ascii="Times New Roman" w:hAnsi="Times New Roman" w:cs="Times New Roman"/>
          <w:i/>
          <w:vertAlign w:val="superscript"/>
        </w:rPr>
        <w:t xml:space="preserve"> **</w:t>
      </w:r>
      <w:r w:rsidRPr="0077675B">
        <w:rPr>
          <w:rFonts w:ascii="Times New Roman" w:hAnsi="Times New Roman" w:cs="Times New Roman"/>
          <w:i/>
        </w:rPr>
        <w:t xml:space="preserve"> p&lt;0.01, </w:t>
      </w:r>
      <w:r w:rsidRPr="0077675B">
        <w:rPr>
          <w:rFonts w:ascii="Times New Roman" w:hAnsi="Times New Roman" w:cs="Times New Roman"/>
          <w:i/>
          <w:vertAlign w:val="superscript"/>
        </w:rPr>
        <w:t>*</w:t>
      </w:r>
      <w:r w:rsidRPr="0077675B">
        <w:rPr>
          <w:rFonts w:ascii="Times New Roman" w:hAnsi="Times New Roman" w:cs="Times New Roman"/>
          <w:i/>
        </w:rPr>
        <w:t xml:space="preserve"> p&lt;0.05, </w:t>
      </w:r>
      <w:r w:rsidRPr="0077675B">
        <w:rPr>
          <w:rFonts w:ascii="Times New Roman" w:hAnsi="Times New Roman" w:cs="Times New Roman"/>
          <w:i/>
          <w:color w:val="000000"/>
          <w:vertAlign w:val="superscript"/>
        </w:rPr>
        <w:t xml:space="preserve">† </w:t>
      </w:r>
      <w:r w:rsidRPr="0077675B">
        <w:rPr>
          <w:rFonts w:ascii="Times New Roman" w:hAnsi="Times New Roman" w:cs="Times New Roman"/>
          <w:i/>
          <w:color w:val="000000"/>
        </w:rPr>
        <w:t>p&lt;0.1</w:t>
      </w:r>
      <w:r w:rsidRPr="0077675B">
        <w:rPr>
          <w:rFonts w:ascii="Times New Roman" w:hAnsi="Times New Roman" w:cs="Times New Roman"/>
          <w:color w:val="000000"/>
        </w:rPr>
        <w:t xml:space="preserve">.  </w:t>
      </w:r>
    </w:p>
    <w:p w:rsidR="006E4559" w:rsidRPr="0077675B" w:rsidRDefault="006E4559" w:rsidP="006E4559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a </w:t>
      </w:r>
      <w:r w:rsidRPr="0077675B">
        <w:rPr>
          <w:rFonts w:ascii="Times New Roman" w:hAnsi="Times New Roman" w:cs="Times New Roman"/>
        </w:rPr>
        <w:t xml:space="preserve">Age was centered at the mean of the age distribution in 1994/95 (35 years). </w:t>
      </w:r>
      <w:r>
        <w:rPr>
          <w:rFonts w:ascii="Times New Roman" w:hAnsi="Times New Roman" w:cs="Times New Roman"/>
        </w:rPr>
        <w:t xml:space="preserve">ORs represent increments in 10 years. </w:t>
      </w:r>
      <w:r w:rsidRPr="0077675B">
        <w:rPr>
          <w:rFonts w:ascii="Times New Roman" w:hAnsi="Times New Roman" w:cs="Times New Roman"/>
        </w:rPr>
        <w:t>Models also include</w:t>
      </w:r>
      <w:r>
        <w:rPr>
          <w:rFonts w:ascii="Times New Roman" w:hAnsi="Times New Roman" w:cs="Times New Roman"/>
        </w:rPr>
        <w:t>d</w:t>
      </w:r>
      <w:r w:rsidRPr="0077675B">
        <w:rPr>
          <w:rFonts w:ascii="Times New Roman" w:hAnsi="Times New Roman" w:cs="Times New Roman"/>
        </w:rPr>
        <w:t xml:space="preserve"> a quadratic age term.  </w:t>
      </w:r>
    </w:p>
    <w:p w:rsidR="006E4559" w:rsidRPr="0077675B" w:rsidRDefault="006E4559" w:rsidP="006E4559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b </w:t>
      </w:r>
      <w:r w:rsidRPr="0077675B">
        <w:rPr>
          <w:rFonts w:ascii="Times New Roman" w:hAnsi="Times New Roman" w:cs="Times New Roman"/>
          <w:bCs/>
          <w:color w:val="000000" w:themeColor="text1"/>
        </w:rPr>
        <w:t>Severe obese (&gt;=35.0), Moderate Obese (30.0-34.9), Overweight (25.0-29.9), Underweight (&lt;18.5), Normal (18.5-24.9).</w:t>
      </w:r>
    </w:p>
    <w:p w:rsidR="006E4559" w:rsidRDefault="006E4559" w:rsidP="006E4559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c </w:t>
      </w:r>
      <w:r w:rsidRPr="0077675B">
        <w:rPr>
          <w:rFonts w:ascii="Times New Roman" w:hAnsi="Times New Roman" w:cs="Times New Roman"/>
        </w:rPr>
        <w:t>Estimates are variance and 95% confidence intervals.</w:t>
      </w:r>
    </w:p>
    <w:p w:rsidR="00D06A02" w:rsidRPr="006E4559" w:rsidRDefault="00C32763">
      <w:pPr>
        <w:rPr>
          <w:rFonts w:ascii="Times New Roman" w:hAnsi="Times New Roman" w:cs="Times New Roman"/>
        </w:rPr>
      </w:pPr>
    </w:p>
    <w:sectPr w:rsidR="00D06A02" w:rsidRPr="006E45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559"/>
    <w:rsid w:val="001F1729"/>
    <w:rsid w:val="006E4559"/>
    <w:rsid w:val="00C32763"/>
    <w:rsid w:val="00F7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559"/>
    <w:pPr>
      <w:spacing w:after="200" w:line="276" w:lineRule="auto"/>
    </w:pPr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559"/>
    <w:pPr>
      <w:spacing w:after="200" w:line="276" w:lineRule="auto"/>
    </w:pPr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5AF2CB8E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Mayilee Canizares</dc:creator>
  <cp:keywords/>
  <dc:description/>
  <cp:lastModifiedBy>Mayilee Canizares</cp:lastModifiedBy>
  <cp:revision>2</cp:revision>
  <dcterms:created xsi:type="dcterms:W3CDTF">2017-06-14T15:03:00Z</dcterms:created>
  <dcterms:modified xsi:type="dcterms:W3CDTF">2018-02-21T15:28:00Z</dcterms:modified>
</cp:coreProperties>
</file>