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434E" w14:textId="7EB1F7AF" w:rsidR="00B703EC" w:rsidRPr="006830F5" w:rsidRDefault="000D1710" w:rsidP="00E550D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C65C4F">
        <w:rPr>
          <w:rFonts w:ascii="Times New Roman" w:hAnsi="Times New Roman" w:cs="Times New Roman"/>
          <w:b/>
          <w:sz w:val="20"/>
          <w:szCs w:val="20"/>
        </w:rPr>
        <w:t>Table 1.</w:t>
      </w:r>
      <w:r w:rsidRPr="006830F5">
        <w:rPr>
          <w:rFonts w:ascii="Times New Roman" w:hAnsi="Times New Roman" w:cs="Times New Roman"/>
          <w:sz w:val="20"/>
          <w:szCs w:val="20"/>
        </w:rPr>
        <w:t xml:space="preserve"> RBC</w:t>
      </w:r>
      <w:r w:rsidR="00AC4C11">
        <w:rPr>
          <w:rFonts w:ascii="Times New Roman" w:hAnsi="Times New Roman" w:cs="Times New Roman"/>
          <w:sz w:val="20"/>
          <w:szCs w:val="20"/>
        </w:rPr>
        <w:t xml:space="preserve"> Learn to Play–</w:t>
      </w:r>
      <w:r w:rsidRPr="006830F5">
        <w:rPr>
          <w:rFonts w:ascii="Times New Roman" w:hAnsi="Times New Roman" w:cs="Times New Roman"/>
          <w:sz w:val="20"/>
          <w:szCs w:val="20"/>
        </w:rPr>
        <w:t xml:space="preserve">CAPL descriptive statistics </w:t>
      </w:r>
      <w:r w:rsidR="004E2943">
        <w:rPr>
          <w:rFonts w:ascii="Times New Roman" w:hAnsi="Times New Roman" w:cs="Times New Roman"/>
          <w:sz w:val="20"/>
          <w:szCs w:val="20"/>
        </w:rPr>
        <w:t xml:space="preserve">for </w:t>
      </w:r>
      <w:r w:rsidRPr="006830F5">
        <w:rPr>
          <w:rFonts w:ascii="Times New Roman" w:hAnsi="Times New Roman" w:cs="Times New Roman"/>
          <w:sz w:val="20"/>
          <w:szCs w:val="20"/>
        </w:rPr>
        <w:t>boys</w:t>
      </w:r>
      <w:r w:rsidR="004E2943">
        <w:rPr>
          <w:rFonts w:ascii="Times New Roman" w:hAnsi="Times New Roman" w:cs="Times New Roman"/>
          <w:sz w:val="20"/>
          <w:szCs w:val="20"/>
        </w:rPr>
        <w:t xml:space="preserve"> by</w:t>
      </w:r>
      <w:r w:rsidRPr="006830F5">
        <w:rPr>
          <w:rFonts w:ascii="Times New Roman" w:hAnsi="Times New Roman" w:cs="Times New Roman"/>
          <w:sz w:val="20"/>
          <w:szCs w:val="20"/>
        </w:rPr>
        <w:t xml:space="preserve"> age.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50"/>
        <w:gridCol w:w="865"/>
        <w:gridCol w:w="1438"/>
        <w:gridCol w:w="865"/>
        <w:gridCol w:w="1438"/>
        <w:gridCol w:w="886"/>
        <w:gridCol w:w="1418"/>
        <w:gridCol w:w="818"/>
        <w:gridCol w:w="1345"/>
        <w:gridCol w:w="725"/>
        <w:gridCol w:w="1368"/>
      </w:tblGrid>
      <w:tr w:rsidR="006830F5" w:rsidRPr="00F118C4" w14:paraId="68D5D722" w14:textId="77777777" w:rsidTr="00AA3D6E">
        <w:tc>
          <w:tcPr>
            <w:tcW w:w="1180" w:type="pct"/>
            <w:tcBorders>
              <w:left w:val="nil"/>
              <w:bottom w:val="nil"/>
              <w:right w:val="nil"/>
            </w:tcBorders>
          </w:tcPr>
          <w:p w14:paraId="443EEB37" w14:textId="77777777" w:rsidR="006830F5" w:rsidRPr="00F118C4" w:rsidRDefault="006830F5" w:rsidP="00AA3D6E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Variable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3CD27BC4" w14:textId="6F8EF847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 y</w:t>
            </w:r>
            <w:r w:rsidR="006830F5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71E2DF6C" w14:textId="200F2613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 y</w:t>
            </w:r>
            <w:r w:rsidR="006830F5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27A22E8B" w14:textId="764D8C72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 y</w:t>
            </w:r>
            <w:r w:rsidR="006830F5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40" w:type="pct"/>
            <w:gridSpan w:val="2"/>
            <w:tcBorders>
              <w:left w:val="nil"/>
              <w:bottom w:val="nil"/>
              <w:right w:val="nil"/>
            </w:tcBorders>
          </w:tcPr>
          <w:p w14:paraId="13E04B2A" w14:textId="039478C7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 y</w:t>
            </w:r>
            <w:r w:rsidR="006830F5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16" w:type="pct"/>
            <w:gridSpan w:val="2"/>
            <w:tcBorders>
              <w:left w:val="nil"/>
              <w:bottom w:val="nil"/>
              <w:right w:val="nil"/>
            </w:tcBorders>
          </w:tcPr>
          <w:p w14:paraId="1EB0345F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 years</w:t>
            </w:r>
          </w:p>
        </w:tc>
      </w:tr>
      <w:tr w:rsidR="006830F5" w:rsidRPr="00F118C4" w14:paraId="19A3037D" w14:textId="77777777" w:rsidTr="00355844">
        <w:tc>
          <w:tcPr>
            <w:tcW w:w="1180" w:type="pct"/>
            <w:tcBorders>
              <w:top w:val="nil"/>
              <w:left w:val="nil"/>
              <w:right w:val="nil"/>
            </w:tcBorders>
          </w:tcPr>
          <w:p w14:paraId="6EAB1D26" w14:textId="77777777" w:rsidR="006830F5" w:rsidRPr="00F118C4" w:rsidRDefault="006830F5" w:rsidP="00AA3D6E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</w:tcPr>
          <w:p w14:paraId="358A26ED" w14:textId="4033E154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</w:tcPr>
          <w:p w14:paraId="10043023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</w:tcPr>
          <w:p w14:paraId="0BB7609F" w14:textId="50A278C7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</w:tcPr>
          <w:p w14:paraId="15026631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</w:tcPr>
          <w:p w14:paraId="181722A5" w14:textId="1CA0F73A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</w:tcPr>
          <w:p w14:paraId="4A98DA4C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</w:tcPr>
          <w:p w14:paraId="64FB84F3" w14:textId="3CDD1D18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</w:tcPr>
          <w:p w14:paraId="20285B56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</w:tcPr>
          <w:p w14:paraId="4744ABC9" w14:textId="0C96686B" w:rsidR="006830F5" w:rsidRPr="00F118C4" w:rsidRDefault="00AC4C11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</w:tcPr>
          <w:p w14:paraId="307F2B0B" w14:textId="77777777" w:rsidR="006830F5" w:rsidRPr="00F118C4" w:rsidRDefault="006830F5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Mean ± SD </w:t>
            </w:r>
          </w:p>
        </w:tc>
      </w:tr>
      <w:tr w:rsidR="00355844" w:rsidRPr="00F118C4" w14:paraId="6AFB5FE1" w14:textId="77777777" w:rsidTr="00355844">
        <w:tc>
          <w:tcPr>
            <w:tcW w:w="1180" w:type="pct"/>
            <w:tcBorders>
              <w:left w:val="nil"/>
              <w:bottom w:val="nil"/>
              <w:right w:val="nil"/>
            </w:tcBorders>
            <w:vAlign w:val="center"/>
          </w:tcPr>
          <w:p w14:paraId="1DC9989F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Age (years)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vAlign w:val="center"/>
          </w:tcPr>
          <w:p w14:paraId="59F0C6CE" w14:textId="735BCAFB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vAlign w:val="center"/>
          </w:tcPr>
          <w:p w14:paraId="0507ABC6" w14:textId="0B487E94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 ± 0.3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vAlign w:val="center"/>
          </w:tcPr>
          <w:p w14:paraId="125583BA" w14:textId="2943EE9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vAlign w:val="center"/>
          </w:tcPr>
          <w:p w14:paraId="75AB4445" w14:textId="2E25B44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 ± 0.3</w:t>
            </w:r>
          </w:p>
        </w:tc>
        <w:tc>
          <w:tcPr>
            <w:tcW w:w="303" w:type="pct"/>
            <w:tcBorders>
              <w:left w:val="nil"/>
              <w:bottom w:val="nil"/>
              <w:right w:val="nil"/>
            </w:tcBorders>
            <w:vAlign w:val="center"/>
          </w:tcPr>
          <w:p w14:paraId="4666F2C4" w14:textId="048E799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485" w:type="pct"/>
            <w:tcBorders>
              <w:left w:val="nil"/>
              <w:bottom w:val="nil"/>
              <w:right w:val="nil"/>
            </w:tcBorders>
            <w:vAlign w:val="center"/>
          </w:tcPr>
          <w:p w14:paraId="767C3206" w14:textId="68DAF86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 ± 0.3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vAlign w:val="center"/>
          </w:tcPr>
          <w:p w14:paraId="159814CE" w14:textId="34458A0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vAlign w:val="center"/>
          </w:tcPr>
          <w:p w14:paraId="0662E9CC" w14:textId="6ACC2C1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 ± 0.3</w:t>
            </w:r>
          </w:p>
        </w:tc>
        <w:tc>
          <w:tcPr>
            <w:tcW w:w="248" w:type="pct"/>
            <w:tcBorders>
              <w:left w:val="nil"/>
              <w:bottom w:val="nil"/>
              <w:right w:val="nil"/>
            </w:tcBorders>
            <w:vAlign w:val="center"/>
          </w:tcPr>
          <w:p w14:paraId="1BAFEB1D" w14:textId="1757950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vAlign w:val="center"/>
          </w:tcPr>
          <w:p w14:paraId="46DB6D42" w14:textId="15FC25E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 ± 0.2</w:t>
            </w:r>
          </w:p>
        </w:tc>
      </w:tr>
      <w:tr w:rsidR="00355844" w:rsidRPr="00F118C4" w14:paraId="4001A265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31F3" w14:textId="28E951F5" w:rsidR="00355844" w:rsidRPr="00F118C4" w:rsidRDefault="00355844" w:rsidP="00355844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Physical </w:t>
            </w:r>
            <w:r w:rsidR="00AC4C1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ompetence </w:t>
            </w:r>
            <w:r w:rsidR="00AC4C1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score 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(/32)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10D1" w14:textId="05DF754C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0FE17" w14:textId="6553A994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 ± 4.2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7BDF" w14:textId="77811CC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CC060" w14:textId="2F3A8944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 ± 4.4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FCB8" w14:textId="33789F39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E128" w14:textId="358127B2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 ± 4.6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8BDB" w14:textId="35C4657E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1F9D" w14:textId="4A766545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 ± 4.8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6F59" w14:textId="0547B16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94B5" w14:textId="2A6E11D1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 ± 4.8</w:t>
            </w:r>
          </w:p>
        </w:tc>
      </w:tr>
      <w:tr w:rsidR="00355844" w:rsidRPr="00F118C4" w14:paraId="58DE2EB1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D0D7" w14:textId="5BD35A15" w:rsidR="00355844" w:rsidRPr="00F118C4" w:rsidRDefault="00AC4C11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Sit-and-</w:t>
            </w:r>
            <w:r w:rsidR="00355844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reach max score (cm)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7AE8" w14:textId="166A24CF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6F5F7" w14:textId="47EFA9C8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 ± 6.8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6DCEB" w14:textId="73B0B05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1B8F" w14:textId="5C6B0EF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 ± 7.6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BFDE9" w14:textId="36DCB74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8BFFD" w14:textId="4C6FC99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 ± 7.5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A3FC6" w14:textId="3B17E16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7A3B" w14:textId="1E2E33D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 ± 7.6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E11A" w14:textId="5BAE3E6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6A113" w14:textId="469C566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 ± 7.8</w:t>
            </w:r>
          </w:p>
        </w:tc>
      </w:tr>
      <w:tr w:rsidR="00355844" w:rsidRPr="00F118C4" w14:paraId="0EB88304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1F81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Total handgrip strength (kg)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F8495" w14:textId="54DC7684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E3779" w14:textId="3D9AEF7A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 ± 6.2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2F3CC" w14:textId="122A0DA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FC6F5" w14:textId="725A4CB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 ± 7.2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636C" w14:textId="779501B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E579" w14:textId="2A709AB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 ± 8.1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387D" w14:textId="6D884EC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5CBAE" w14:textId="2143B3B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 ± 9.2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BBDC" w14:textId="76AB593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AC51B" w14:textId="268BD00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 ± 11.0</w:t>
            </w:r>
          </w:p>
        </w:tc>
      </w:tr>
      <w:tr w:rsidR="00355844" w:rsidRPr="00F118C4" w14:paraId="60822805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6DAA3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PACER (20m laps)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832B" w14:textId="260B5D21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EE4C" w14:textId="381B748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 ± 14.3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C62E" w14:textId="0D3D867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B431" w14:textId="0C5C141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 ± 14.3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A1B4" w14:textId="3CECE78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516E" w14:textId="677A051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 ± 14.7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B709" w14:textId="3D52319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B873" w14:textId="1545845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 ± 16.8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E813" w14:textId="5CB980D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9E1A5" w14:textId="5390136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 ± 18.1</w:t>
            </w:r>
          </w:p>
        </w:tc>
      </w:tr>
      <w:tr w:rsidR="00355844" w:rsidRPr="00F118C4" w14:paraId="780F9DCE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20AE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Plank time (sec)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9D63" w14:textId="62931B30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A146" w14:textId="106527FC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 ± 38.1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F11F" w14:textId="437B8B2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DAF3" w14:textId="7597087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 ± 46.4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67F5" w14:textId="4F2263A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F283" w14:textId="7554DF4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 ± 44.8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7F47" w14:textId="26F1C0B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AB204" w14:textId="237AE32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 ± 47.2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1A86" w14:textId="5944BD0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23CB4" w14:textId="3D142C8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 ± 38.3</w:t>
            </w:r>
          </w:p>
        </w:tc>
      </w:tr>
      <w:tr w:rsidR="00355844" w:rsidRPr="00F118C4" w14:paraId="42323CEF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E592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Body mass index (kg/m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CA"/>
              </w:rPr>
              <w:t>2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BDB8" w14:textId="22AAB62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F3813" w14:textId="6429211C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 ± 2.7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1109" w14:textId="3E2DF77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61D5" w14:textId="047B1F2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 ± 3.5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00DE" w14:textId="5406345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3258" w14:textId="0D135C4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 ± 3.8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30CF" w14:textId="3C6A261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630C" w14:textId="4F450E8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 ± 4.1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81C6" w14:textId="49FDFED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6E88" w14:textId="3026E50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 ± 4.3</w:t>
            </w:r>
          </w:p>
        </w:tc>
      </w:tr>
      <w:tr w:rsidR="00355844" w:rsidRPr="00F118C4" w14:paraId="3DD53335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7B63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Waist circumference (cm)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4149" w14:textId="189D4A8A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F4976" w14:textId="176EDF72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61.0 ± 7.2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19B3" w14:textId="0266878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95BD" w14:textId="326A7C5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64.3 ± 9.4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1F7F" w14:textId="3AC6F13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0894" w14:textId="7D21CA3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67.2 ± 10.6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ED83" w14:textId="274B7C1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629A" w14:textId="15E4E59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 ± 11.7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A87A3" w14:textId="5F2D5D1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252F5" w14:textId="6A58240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71.3 ± 11.7</w:t>
            </w:r>
          </w:p>
        </w:tc>
      </w:tr>
      <w:tr w:rsidR="00355844" w:rsidRPr="00F118C4" w14:paraId="0CA58DF7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468E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CAMSA max score (/28)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8850" w14:textId="036EEF5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068E" w14:textId="39E2CA1D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 ± 4.2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56D8" w14:textId="3A31133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76D77" w14:textId="07B9F36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 ± 3.8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55A3" w14:textId="1458638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F4CE" w14:textId="1DEECBB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 ± 3.8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4B38" w14:textId="094873C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68A8" w14:textId="3B8F3DD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 ± 3.6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A92F" w14:textId="5269F12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833BC" w14:textId="45549D1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 ± 3.6</w:t>
            </w:r>
          </w:p>
        </w:tc>
      </w:tr>
      <w:tr w:rsidR="00355844" w:rsidRPr="00F118C4" w14:paraId="11F06444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E7F7" w14:textId="19F9E917" w:rsidR="00355844" w:rsidRPr="00F118C4" w:rsidRDefault="00355844" w:rsidP="00355844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Daily </w:t>
            </w:r>
            <w:r w:rsidR="00AC4C1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ehaviour score (/32)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C127" w14:textId="15FEB84B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C785" w14:textId="1A03C1E2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 ± 7.7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DE54" w14:textId="03BB7D87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3262" w14:textId="4ACB65F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 ± 7.7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825C" w14:textId="6D0B1D79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FC6E" w14:textId="5E76A8E9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 ± 7.7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EF49" w14:textId="01433333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6AFDD" w14:textId="0A0FEED1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 ± 8.0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A44D" w14:textId="5A1B38DF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F0D8" w14:textId="6161A1B8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 ± 8.6</w:t>
            </w:r>
          </w:p>
        </w:tc>
      </w:tr>
      <w:tr w:rsidR="00355844" w:rsidRPr="00F118C4" w14:paraId="5104A1AC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375B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steps taken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6FCF" w14:textId="189857B2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1231" w14:textId="33EA590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12890 ± 426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D245" w14:textId="7814220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6D45" w14:textId="64D3A29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13160 ± 429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BF7D" w14:textId="093AD98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10CED" w14:textId="17AD4A5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12344 ± 4229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DD4E" w14:textId="20497FC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C0D1" w14:textId="3EB6B41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409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F6B4" w14:textId="7986007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3D11" w14:textId="40DD775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11833 ± 4475</w:t>
            </w:r>
          </w:p>
        </w:tc>
      </w:tr>
      <w:tr w:rsidR="00355844" w:rsidRPr="00F118C4" w14:paraId="6C216B40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1DEC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guideline adherence (days/week)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C9CA" w14:textId="29076081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292B" w14:textId="056B002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 ± 2.2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27D8" w14:textId="03AD507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5F69" w14:textId="2AF5633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± 2.1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618" w14:textId="6E569F3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5697" w14:textId="0C269D4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 ± 1.9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99AD" w14:textId="0227B58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4BE1" w14:textId="486CC6A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± 1.9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BBE6" w14:textId="55ADF93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3322" w14:textId="0E3D816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± 1.9</w:t>
            </w:r>
          </w:p>
        </w:tc>
      </w:tr>
      <w:tr w:rsidR="00355844" w:rsidRPr="00F118C4" w14:paraId="1C050DB0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C7687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screen time (hrs)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BF1AF" w14:textId="7E625688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9BD7" w14:textId="695275EF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± 2.2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E7C11" w14:textId="22ECEBD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86C5" w14:textId="7621227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± 2.2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1114E" w14:textId="406D864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99BA" w14:textId="44C58D4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± 2.0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5DDA" w14:textId="100CD14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4202D" w14:textId="56C46F0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± 2.0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5018" w14:textId="689A138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51DB" w14:textId="79EBE3F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± 2.0</w:t>
            </w:r>
          </w:p>
        </w:tc>
      </w:tr>
      <w:tr w:rsidR="00355844" w:rsidRPr="00F118C4" w14:paraId="40D22091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D0BA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non-screen time (hrs)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18BF" w14:textId="15A162BB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16D1" w14:textId="437C142B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± 1.3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0D54" w14:textId="7033733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36F5" w14:textId="00D7CBF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124C" w14:textId="69C92F0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B76A" w14:textId="661D609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± 1.3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3421" w14:textId="48E40CC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8891" w14:textId="6FCBE33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± 1.3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ED74" w14:textId="6995E80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5F9E" w14:textId="36F3384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± 1.3</w:t>
            </w:r>
          </w:p>
        </w:tc>
      </w:tr>
      <w:tr w:rsidR="00355844" w:rsidRPr="00F118C4" w14:paraId="600304E6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315E" w14:textId="157CBFC2" w:rsidR="00355844" w:rsidRPr="00F118C4" w:rsidRDefault="00355844" w:rsidP="00355844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Motivation and </w:t>
            </w:r>
            <w:r w:rsidR="00AC4C1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onfidence score (/18)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C30E" w14:textId="540D5589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DD1B" w14:textId="2C44E7F3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 ± 2.6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39BC" w14:textId="71B790A0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D4D6" w14:textId="2A342D2F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 ± 2.6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F308" w14:textId="100FDDF9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32DA" w14:textId="4BC34DC2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 ± 2.7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FB0D6" w14:textId="7BD8D7DF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BAD6" w14:textId="48DE81DE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 ± 3.0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8D51" w14:textId="2BC2A634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D33A4" w14:textId="656EEB62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 ± 3.1</w:t>
            </w:r>
          </w:p>
        </w:tc>
      </w:tr>
      <w:tr w:rsidR="00355844" w:rsidRPr="00F118C4" w14:paraId="3D55964F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E217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Adequacy (/28)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173D5" w14:textId="41E20F8B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865F" w14:textId="43EC123F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 ± 4.1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DC1B" w14:textId="2EB6280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B95F" w14:textId="1D2AB17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 ± 4.0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C48E0" w14:textId="1E8ADD1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B1A4" w14:textId="504FF45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 ± 4.2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8238" w14:textId="1B29053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8D8A" w14:textId="0FBA6B4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 ± 4.4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AFE4" w14:textId="6B490E4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7F9D" w14:textId="6CB5A76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 ± 4.5</w:t>
            </w:r>
          </w:p>
        </w:tc>
      </w:tr>
      <w:tr w:rsidR="00355844" w:rsidRPr="00F118C4" w14:paraId="567A050E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1A3C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Predilection (/36)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38DA" w14:textId="4BFBBF96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E0DB" w14:textId="3E6BA303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 ± 5.8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0D58" w14:textId="09E6238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D65E" w14:textId="5CEDC5F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 ± 5.8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8F1D" w14:textId="265CE68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49DD" w14:textId="550387E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 ± 5.9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86B8" w14:textId="7DB210C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F5BE" w14:textId="333B876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 ± 6.2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5D01" w14:textId="0FE45D7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C72F" w14:textId="46E2242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 ± 6.5</w:t>
            </w:r>
          </w:p>
        </w:tc>
      </w:tr>
      <w:tr w:rsidR="00355844" w:rsidRPr="00F118C4" w14:paraId="4223F0C6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BFA8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Benefits-to-barriers ratio (/4)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5424" w14:textId="7F0494A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9C731" w14:textId="4E94FCE4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5BAB" w14:textId="28D058F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AA27" w14:textId="5BF2CDF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± 1.2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7DE6" w14:textId="0380923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B153" w14:textId="7676FD4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± 1.2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B603" w14:textId="0DC648B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6A67" w14:textId="0AE08D9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± 1.2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DF09" w14:textId="6C91AD0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5296" w14:textId="2BA8D77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± 1.2</w:t>
            </w:r>
          </w:p>
        </w:tc>
      </w:tr>
      <w:tr w:rsidR="00355844" w:rsidRPr="00F118C4" w14:paraId="4FB0D017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8C32E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level compared to peers (/10)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4A117" w14:textId="2A60073A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4C00D" w14:textId="052F7E6D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 ± 2.3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8A49D" w14:textId="0CD4070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F878" w14:textId="3D1D3A0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 ± 2.2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00D7" w14:textId="4DDFAC2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0B7F" w14:textId="18DCAE9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 ± 2.1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B0DB5" w14:textId="63A3BB8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BB49" w14:textId="1B5E31A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 ± 2.1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B3E4" w14:textId="075EC0E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BF988" w14:textId="591C35F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 ± 2.2</w:t>
            </w:r>
          </w:p>
        </w:tc>
      </w:tr>
      <w:tr w:rsidR="00355844" w:rsidRPr="00F118C4" w14:paraId="38841BEE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DB98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Skill level compared to peers (/10)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3CDF" w14:textId="6B107D3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0B02" w14:textId="3B7C71BD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 ± 2.6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16F4" w14:textId="254907A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7691" w14:textId="7DB6451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 ± 2.4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700B" w14:textId="6522767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27E5" w14:textId="7627F2D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 ± 2.4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F441F" w14:textId="07A417C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417C" w14:textId="3D302E8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 ± 2.3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255E" w14:textId="2A50085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292A" w14:textId="5B5D053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 ± 2.3</w:t>
            </w:r>
          </w:p>
        </w:tc>
      </w:tr>
      <w:tr w:rsidR="00355844" w:rsidRPr="00F118C4" w14:paraId="0FC4E057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53FA" w14:textId="25856AD5" w:rsidR="00355844" w:rsidRPr="00F118C4" w:rsidRDefault="00355844" w:rsidP="00AC4C11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Knowledge and </w:t>
            </w:r>
            <w:r w:rsidR="00AC4C1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U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nderstanding score (/18)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617B" w14:textId="77FB3DF7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8659" w14:textId="18090D64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 ± 2.7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8D5EE" w14:textId="54864805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DDE2" w14:textId="3E85C39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 ± 2.7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3F973" w14:textId="759B4D95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7C29" w14:textId="61FC5187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 ± 2.7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DA09" w14:textId="7C754AE7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3409" w14:textId="3AC76EAA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 ± 2.7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E98E" w14:textId="1A9DE261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AD7A" w14:textId="36025D15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 ± 2.6</w:t>
            </w:r>
          </w:p>
        </w:tc>
      </w:tr>
      <w:tr w:rsidR="00355844" w:rsidRPr="00F118C4" w14:paraId="039CB759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13DE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Minutes of daily MVPA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F036" w14:textId="513EB4A1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02CF" w14:textId="546A9DB5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5AC12" w14:textId="2CADD85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0574" w14:textId="245162F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27F4" w14:textId="27D0806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9C60" w14:textId="04DA0F5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D575" w14:textId="0FED351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6C763" w14:textId="1A19A7B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11A8" w14:textId="13B9D12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3B10" w14:textId="5A99E64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0.4</w:t>
            </w:r>
          </w:p>
        </w:tc>
      </w:tr>
      <w:tr w:rsidR="00355844" w:rsidRPr="00F118C4" w14:paraId="1142625E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27F57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Minutes of daily screen time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F44F" w14:textId="0790DAA7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7463" w14:textId="1B8E3C68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± 0.3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ACD7" w14:textId="614D692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9AC2" w14:textId="71C7E07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± 0.3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D89E" w14:textId="3C8C1B8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024EE" w14:textId="660810F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± 0.4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577C8" w14:textId="6542F4F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0BC5" w14:textId="54BC5C0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D75C8" w14:textId="5D23866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652D" w14:textId="36E83D7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± 0.4</w:t>
            </w:r>
          </w:p>
        </w:tc>
      </w:tr>
      <w:tr w:rsidR="00355844" w:rsidRPr="00F118C4" w14:paraId="4EDDE104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45CBB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Cardiorespiratory fitness definition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4EB3" w14:textId="10FB4D57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D78F" w14:textId="1715C47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5B12" w14:textId="1BFA691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19E61" w14:textId="709EF5A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5A4BD" w14:textId="5E7F72D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B4AA" w14:textId="5A64F11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8A012" w14:textId="5923708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A2DD" w14:textId="3F9FD74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D2CD" w14:textId="068AD77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C622" w14:textId="1778FD4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</w:tr>
      <w:tr w:rsidR="00355844" w:rsidRPr="00F118C4" w14:paraId="6CCA6F81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280D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Muscular endurance definition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34D26" w14:textId="139AEC5F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56C9" w14:textId="5059EC48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4EC3" w14:textId="1D43783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5E7D" w14:textId="4066A5F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BE78" w14:textId="6D82543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F25C" w14:textId="3BE6107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9B80" w14:textId="7212DDD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3C71" w14:textId="58D6590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84B5" w14:textId="17982DE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DC6F" w14:textId="4425025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</w:tr>
      <w:tr w:rsidR="00355844" w:rsidRPr="00F118C4" w14:paraId="31D5D6C5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49842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Healthy definition (/5)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E122" w14:textId="05DF6823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C84B" w14:textId="3D628ABC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± 1.0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B14C" w14:textId="3CFA27C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49875" w14:textId="63D60EA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± 1.0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B76A" w14:textId="04132F9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4176" w14:textId="6F15F68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± 1.0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318C" w14:textId="3222310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8DFE" w14:textId="64C0421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± 1.0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23B7" w14:textId="5AD73871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5E02B" w14:textId="0D9D1E6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± 0.9</w:t>
            </w:r>
          </w:p>
        </w:tc>
      </w:tr>
      <w:tr w:rsidR="00355844" w:rsidRPr="00F118C4" w14:paraId="54F6ADDE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2066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Fill in the missing words (/5)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EB47" w14:textId="762F2EA1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F74E" w14:textId="6951797B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± 1.6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568E" w14:textId="25FE2B4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F8304" w14:textId="22CF75F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 ± 1.5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20CFD" w14:textId="389F226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2C44" w14:textId="4BF7E4B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± 1.4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E4F9" w14:textId="3EB571E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40E1C" w14:textId="51DFB88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1.4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FFFE" w14:textId="5FA4C0C4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29979" w14:textId="4E840D7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± 1.3</w:t>
            </w:r>
          </w:p>
        </w:tc>
      </w:tr>
      <w:tr w:rsidR="00355844" w:rsidRPr="00F118C4" w14:paraId="691D19EF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01AE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checklist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367F" w14:textId="3BF34764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6825" w14:textId="3B36CDB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± 0.3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549E" w14:textId="0BECAA5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10EF" w14:textId="1150AFB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± 0.3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6B00" w14:textId="000F3B9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D876" w14:textId="636EFA2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± 0.3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EB47" w14:textId="0EB71EC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D66A" w14:textId="2224D5A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± 0.3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6F43" w14:textId="3B06A95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0D26" w14:textId="099C21A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± 0.3</w:t>
            </w:r>
          </w:p>
        </w:tc>
      </w:tr>
      <w:tr w:rsidR="00355844" w:rsidRPr="00F118C4" w14:paraId="5307BED9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C955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How to get better at a sport skill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7DBF" w14:textId="02AE241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E73F" w14:textId="68222FF3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3414" w14:textId="5F72CC7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B517" w14:textId="521AACC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F451" w14:textId="337ECD1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B3C6" w14:textId="228F7BB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37F6E" w14:textId="7A24DF7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8A42" w14:textId="739F130E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0E403" w14:textId="45C4382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81F5B" w14:textId="13ABB96B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</w:tr>
      <w:tr w:rsidR="00355844" w:rsidRPr="00F118C4" w14:paraId="15702559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16E09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How to improve physical fitness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3BFD" w14:textId="5F9B48E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54854" w14:textId="00CA6C89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9C2D" w14:textId="6463F77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4623" w14:textId="6A192C2D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773BF" w14:textId="758A25C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047B8" w14:textId="4FD8E8C9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C35D0" w14:textId="38AAECF5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297B" w14:textId="10514A0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2102" w14:textId="3DF4F1A6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434F3" w14:textId="78E7347C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</w:tr>
      <w:tr w:rsidR="00355844" w:rsidRPr="00F118C4" w14:paraId="31A14D0F" w14:textId="77777777" w:rsidTr="0035584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7D5C" w14:textId="77777777" w:rsidR="00355844" w:rsidRPr="00F118C4" w:rsidRDefault="00355844" w:rsidP="00355844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Preferred leisure-time activity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E47A" w14:textId="0867AB25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7DCAF" w14:textId="5B306E7E" w:rsidR="00355844" w:rsidRPr="00D16AA1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008A" w14:textId="62C0B108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753C" w14:textId="15547552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8D76" w14:textId="4F675397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BBB6" w14:textId="49FEA943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E18C6" w14:textId="1990910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92DBD" w14:textId="5A19A29F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5BEA" w14:textId="58D56850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F8F2" w14:textId="0E0FBB3A" w:rsidR="00355844" w:rsidRPr="00E94B84" w:rsidRDefault="00355844" w:rsidP="003558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</w:tr>
      <w:tr w:rsidR="00355844" w:rsidRPr="00F118C4" w14:paraId="241A4EA9" w14:textId="77777777" w:rsidTr="00355844">
        <w:tc>
          <w:tcPr>
            <w:tcW w:w="1180" w:type="pct"/>
            <w:tcBorders>
              <w:top w:val="nil"/>
              <w:left w:val="nil"/>
              <w:right w:val="nil"/>
            </w:tcBorders>
            <w:vAlign w:val="center"/>
          </w:tcPr>
          <w:p w14:paraId="1415F691" w14:textId="77777777" w:rsidR="00355844" w:rsidRPr="00F118C4" w:rsidRDefault="00355844" w:rsidP="00355844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literacy score (/100)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vAlign w:val="center"/>
          </w:tcPr>
          <w:p w14:paraId="29A0E268" w14:textId="1B3BBC95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vAlign w:val="center"/>
          </w:tcPr>
          <w:p w14:paraId="1C1A7F6F" w14:textId="6E5CFC25" w:rsidR="00355844" w:rsidRPr="00D16AA1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16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60.6 ± 12.1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vAlign w:val="center"/>
          </w:tcPr>
          <w:p w14:paraId="3F977C06" w14:textId="64259677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vAlign w:val="center"/>
          </w:tcPr>
          <w:p w14:paraId="317DBC96" w14:textId="110A3E9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 ± 12.3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vAlign w:val="center"/>
          </w:tcPr>
          <w:p w14:paraId="3FB88821" w14:textId="49B04E46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vAlign w:val="center"/>
          </w:tcPr>
          <w:p w14:paraId="254B3853" w14:textId="0BB7B298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 ± 12.8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vAlign w:val="center"/>
          </w:tcPr>
          <w:p w14:paraId="51BC95ED" w14:textId="4E35AE3D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1572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vAlign w:val="center"/>
          </w:tcPr>
          <w:p w14:paraId="4AD093C4" w14:textId="21D1FC3B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63.5 </w:t>
            </w: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13.3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vAlign w:val="center"/>
          </w:tcPr>
          <w:p w14:paraId="3EC1AAE8" w14:textId="0C8E64B5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vAlign w:val="center"/>
          </w:tcPr>
          <w:p w14:paraId="26C664EB" w14:textId="4DBA35EA" w:rsidR="00355844" w:rsidRPr="00E94B84" w:rsidRDefault="00355844" w:rsidP="0035584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94B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 ± 14.5</w:t>
            </w:r>
          </w:p>
        </w:tc>
      </w:tr>
    </w:tbl>
    <w:p w14:paraId="20486138" w14:textId="329D95BB" w:rsidR="006830F5" w:rsidRDefault="00AC4C11" w:rsidP="006830F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CA"/>
        </w:rPr>
        <w:sectPr w:rsidR="006830F5" w:rsidSect="006830F5">
          <w:headerReference w:type="default" r:id="rId8"/>
          <w:footerReference w:type="default" r:id="rId9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CA"/>
        </w:rPr>
        <w:t>CAMSA: Canadian Agility and Movement Skill Assessment; CAPL:</w:t>
      </w:r>
      <w:r w:rsidRPr="00F118C4">
        <w:rPr>
          <w:rFonts w:ascii="Times New Roman" w:hAnsi="Times New Roman" w:cs="Times New Roman"/>
          <w:sz w:val="20"/>
          <w:szCs w:val="20"/>
          <w:lang w:val="en-CA"/>
        </w:rPr>
        <w:t xml:space="preserve"> Canadian Assessm</w:t>
      </w:r>
      <w:r>
        <w:rPr>
          <w:rFonts w:ascii="Times New Roman" w:hAnsi="Times New Roman" w:cs="Times New Roman"/>
          <w:sz w:val="20"/>
          <w:szCs w:val="20"/>
          <w:lang w:val="en-CA"/>
        </w:rPr>
        <w:t>ent of Physical Literacy; MVPA: m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>oderate</w:t>
      </w:r>
      <w:r>
        <w:rPr>
          <w:rFonts w:ascii="Times New Roman" w:hAnsi="Times New Roman" w:cs="Times New Roman"/>
          <w:sz w:val="20"/>
          <w:szCs w:val="20"/>
          <w:lang w:val="en-CA"/>
        </w:rPr>
        <w:t>-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 xml:space="preserve"> to </w:t>
      </w:r>
      <w:r w:rsidR="006830F5" w:rsidRPr="00F118C4">
        <w:rPr>
          <w:rFonts w:ascii="Times New Roman" w:hAnsi="Times New Roman" w:cs="Times New Roman"/>
          <w:sz w:val="20"/>
          <w:szCs w:val="20"/>
          <w:lang w:val="en-CA"/>
        </w:rPr>
        <w:t>vigorous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>-intensity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physical activity; PACER: Progressive Aerobic Cardiovascular Endurance Run; RBC:</w:t>
      </w:r>
      <w:r w:rsidR="00722F84">
        <w:rPr>
          <w:rFonts w:ascii="Times New Roman" w:hAnsi="Times New Roman" w:cs="Times New Roman"/>
          <w:sz w:val="20"/>
          <w:szCs w:val="20"/>
          <w:lang w:val="en-CA"/>
        </w:rPr>
        <w:t xml:space="preserve"> Royal Bank of Canada</w:t>
      </w:r>
      <w:r w:rsidR="00722F84">
        <w:rPr>
          <w:rFonts w:ascii="Times New Roman" w:hAnsi="Times New Roman" w:cs="Times New Roman"/>
          <w:sz w:val="20"/>
          <w:szCs w:val="20"/>
          <w:lang w:val="en-CA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en-CA"/>
        </w:rPr>
        <w:t>SD: standard deviation</w:t>
      </w:r>
    </w:p>
    <w:p w14:paraId="3C8B189F" w14:textId="6F5D3D77" w:rsidR="0022297E" w:rsidRPr="006830F5" w:rsidRDefault="0022297E" w:rsidP="00E550D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C65C4F">
        <w:rPr>
          <w:rFonts w:ascii="Times New Roman" w:hAnsi="Times New Roman" w:cs="Times New Roman"/>
          <w:b/>
          <w:sz w:val="20"/>
          <w:szCs w:val="20"/>
        </w:rPr>
        <w:lastRenderedPageBreak/>
        <w:t>Table 2.</w:t>
      </w:r>
      <w:r w:rsidRPr="006830F5">
        <w:rPr>
          <w:rFonts w:ascii="Times New Roman" w:hAnsi="Times New Roman" w:cs="Times New Roman"/>
          <w:sz w:val="20"/>
          <w:szCs w:val="20"/>
        </w:rPr>
        <w:t xml:space="preserve"> RBC</w:t>
      </w:r>
      <w:r w:rsidR="0098618B">
        <w:rPr>
          <w:rFonts w:ascii="Times New Roman" w:hAnsi="Times New Roman" w:cs="Times New Roman"/>
          <w:sz w:val="20"/>
          <w:szCs w:val="20"/>
        </w:rPr>
        <w:t xml:space="preserve"> Learn to Play–</w:t>
      </w:r>
      <w:r w:rsidRPr="006830F5">
        <w:rPr>
          <w:rFonts w:ascii="Times New Roman" w:hAnsi="Times New Roman" w:cs="Times New Roman"/>
          <w:sz w:val="20"/>
          <w:szCs w:val="20"/>
        </w:rPr>
        <w:t>CAPL descriptive st</w:t>
      </w:r>
      <w:r>
        <w:rPr>
          <w:rFonts w:ascii="Times New Roman" w:hAnsi="Times New Roman" w:cs="Times New Roman"/>
          <w:sz w:val="20"/>
          <w:szCs w:val="20"/>
        </w:rPr>
        <w:t xml:space="preserve">atistics </w:t>
      </w:r>
      <w:r w:rsidR="004E2943">
        <w:rPr>
          <w:rFonts w:ascii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cs="Times New Roman"/>
          <w:sz w:val="20"/>
          <w:szCs w:val="20"/>
        </w:rPr>
        <w:t>girls</w:t>
      </w:r>
      <w:r w:rsidR="004E2943">
        <w:rPr>
          <w:rFonts w:ascii="Times New Roman" w:hAnsi="Times New Roman" w:cs="Times New Roman"/>
          <w:sz w:val="20"/>
          <w:szCs w:val="20"/>
        </w:rPr>
        <w:t xml:space="preserve"> by</w:t>
      </w:r>
      <w:r w:rsidRPr="006830F5">
        <w:rPr>
          <w:rFonts w:ascii="Times New Roman" w:hAnsi="Times New Roman" w:cs="Times New Roman"/>
          <w:sz w:val="20"/>
          <w:szCs w:val="20"/>
        </w:rPr>
        <w:t xml:space="preserve"> age.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50"/>
        <w:gridCol w:w="865"/>
        <w:gridCol w:w="1438"/>
        <w:gridCol w:w="865"/>
        <w:gridCol w:w="1438"/>
        <w:gridCol w:w="886"/>
        <w:gridCol w:w="1418"/>
        <w:gridCol w:w="818"/>
        <w:gridCol w:w="1345"/>
        <w:gridCol w:w="725"/>
        <w:gridCol w:w="1368"/>
      </w:tblGrid>
      <w:tr w:rsidR="0022297E" w:rsidRPr="00F118C4" w14:paraId="543F28F4" w14:textId="77777777" w:rsidTr="00AA3D6E">
        <w:tc>
          <w:tcPr>
            <w:tcW w:w="1180" w:type="pct"/>
            <w:tcBorders>
              <w:left w:val="nil"/>
              <w:bottom w:val="nil"/>
              <w:right w:val="nil"/>
            </w:tcBorders>
          </w:tcPr>
          <w:p w14:paraId="3F3C6FB7" w14:textId="77777777" w:rsidR="0022297E" w:rsidRPr="00F118C4" w:rsidRDefault="0022297E" w:rsidP="00AA3D6E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Variable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0C96A529" w14:textId="4F9A77C3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 y</w:t>
            </w:r>
            <w:r w:rsidR="0022297E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0A4ADC08" w14:textId="0AF6011F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</w:t>
            </w:r>
            <w:r w:rsidR="0098618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y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88" w:type="pct"/>
            <w:gridSpan w:val="2"/>
            <w:tcBorders>
              <w:left w:val="nil"/>
              <w:bottom w:val="nil"/>
              <w:right w:val="nil"/>
            </w:tcBorders>
          </w:tcPr>
          <w:p w14:paraId="74E7D2FA" w14:textId="7A8CBACC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 y</w:t>
            </w:r>
            <w:r w:rsidR="0022297E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40" w:type="pct"/>
            <w:gridSpan w:val="2"/>
            <w:tcBorders>
              <w:left w:val="nil"/>
              <w:bottom w:val="nil"/>
              <w:right w:val="nil"/>
            </w:tcBorders>
          </w:tcPr>
          <w:p w14:paraId="7C95CA3C" w14:textId="54606EB5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 y</w:t>
            </w:r>
            <w:r w:rsidR="0022297E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ears</w:t>
            </w:r>
          </w:p>
        </w:tc>
        <w:tc>
          <w:tcPr>
            <w:tcW w:w="716" w:type="pct"/>
            <w:gridSpan w:val="2"/>
            <w:tcBorders>
              <w:left w:val="nil"/>
              <w:bottom w:val="nil"/>
              <w:right w:val="nil"/>
            </w:tcBorders>
          </w:tcPr>
          <w:p w14:paraId="197C6519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 years</w:t>
            </w:r>
          </w:p>
        </w:tc>
      </w:tr>
      <w:tr w:rsidR="0022297E" w:rsidRPr="00F118C4" w14:paraId="7CE0051B" w14:textId="77777777" w:rsidTr="00C222AA">
        <w:tc>
          <w:tcPr>
            <w:tcW w:w="1180" w:type="pct"/>
            <w:tcBorders>
              <w:top w:val="nil"/>
              <w:left w:val="nil"/>
              <w:right w:val="nil"/>
            </w:tcBorders>
          </w:tcPr>
          <w:p w14:paraId="1612ED50" w14:textId="77777777" w:rsidR="0022297E" w:rsidRPr="00F118C4" w:rsidRDefault="0022297E" w:rsidP="00AA3D6E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</w:tcPr>
          <w:p w14:paraId="6F26D347" w14:textId="6AD90866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</w:tcPr>
          <w:p w14:paraId="3F8433FE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</w:tcPr>
          <w:p w14:paraId="4DCB7203" w14:textId="39441F0B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</w:tcPr>
          <w:p w14:paraId="10E1B5A9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</w:tcPr>
          <w:p w14:paraId="3E02BC55" w14:textId="798D7332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</w:tcPr>
          <w:p w14:paraId="09FFDB9A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</w:tcPr>
          <w:p w14:paraId="37986ACD" w14:textId="2459F9CD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</w:tcPr>
          <w:p w14:paraId="6D461BBA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 ± SD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</w:tcPr>
          <w:p w14:paraId="35A2A5EF" w14:textId="2C8322BB" w:rsidR="0022297E" w:rsidRPr="00F118C4" w:rsidRDefault="0098618B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</w:tcPr>
          <w:p w14:paraId="3BC482F0" w14:textId="77777777" w:rsidR="0022297E" w:rsidRPr="00F118C4" w:rsidRDefault="0022297E" w:rsidP="00AA3D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Mean ± SD </w:t>
            </w:r>
          </w:p>
        </w:tc>
      </w:tr>
      <w:tr w:rsidR="00EF0743" w:rsidRPr="00F118C4" w14:paraId="31268EBB" w14:textId="77777777" w:rsidTr="00C222AA">
        <w:tc>
          <w:tcPr>
            <w:tcW w:w="1180" w:type="pct"/>
            <w:tcBorders>
              <w:left w:val="nil"/>
              <w:bottom w:val="nil"/>
              <w:right w:val="nil"/>
            </w:tcBorders>
          </w:tcPr>
          <w:p w14:paraId="3930C76F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Age (years)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vAlign w:val="bottom"/>
          </w:tcPr>
          <w:p w14:paraId="1F5FB316" w14:textId="4BA3D98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vAlign w:val="bottom"/>
          </w:tcPr>
          <w:p w14:paraId="35660A97" w14:textId="67DCD66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 ± 0.3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vAlign w:val="bottom"/>
          </w:tcPr>
          <w:p w14:paraId="26B11428" w14:textId="028E419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vAlign w:val="bottom"/>
          </w:tcPr>
          <w:p w14:paraId="725EF914" w14:textId="26781BE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 ± 0.3</w:t>
            </w:r>
          </w:p>
        </w:tc>
        <w:tc>
          <w:tcPr>
            <w:tcW w:w="303" w:type="pct"/>
            <w:tcBorders>
              <w:left w:val="nil"/>
              <w:bottom w:val="nil"/>
              <w:right w:val="nil"/>
            </w:tcBorders>
            <w:vAlign w:val="bottom"/>
          </w:tcPr>
          <w:p w14:paraId="40865719" w14:textId="525784D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485" w:type="pct"/>
            <w:tcBorders>
              <w:left w:val="nil"/>
              <w:bottom w:val="nil"/>
              <w:right w:val="nil"/>
            </w:tcBorders>
            <w:vAlign w:val="bottom"/>
          </w:tcPr>
          <w:p w14:paraId="7CC82408" w14:textId="0290716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 ± 0.3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vAlign w:val="bottom"/>
          </w:tcPr>
          <w:p w14:paraId="251B51D3" w14:textId="34FA473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vAlign w:val="bottom"/>
          </w:tcPr>
          <w:p w14:paraId="241EDC81" w14:textId="008A0E8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 ± 0.3</w:t>
            </w:r>
          </w:p>
        </w:tc>
        <w:tc>
          <w:tcPr>
            <w:tcW w:w="248" w:type="pct"/>
            <w:tcBorders>
              <w:left w:val="nil"/>
              <w:bottom w:val="nil"/>
              <w:right w:val="nil"/>
            </w:tcBorders>
            <w:vAlign w:val="bottom"/>
          </w:tcPr>
          <w:p w14:paraId="4EFDF3F7" w14:textId="06C545DE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468" w:type="pct"/>
            <w:tcBorders>
              <w:left w:val="nil"/>
              <w:bottom w:val="nil"/>
              <w:right w:val="nil"/>
            </w:tcBorders>
            <w:vAlign w:val="bottom"/>
          </w:tcPr>
          <w:p w14:paraId="7F851FEC" w14:textId="59160D7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 ± 0.2</w:t>
            </w:r>
          </w:p>
        </w:tc>
      </w:tr>
      <w:tr w:rsidR="00EF0743" w:rsidRPr="00F118C4" w14:paraId="0AC4FDDD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F3E6849" w14:textId="0A60310B" w:rsidR="00EF0743" w:rsidRPr="00F118C4" w:rsidRDefault="00EF0743" w:rsidP="00EF0743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Physical </w:t>
            </w:r>
            <w:r w:rsidR="0098618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ompetence</w:t>
            </w:r>
            <w:r w:rsidR="0098618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score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(/32)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395E2" w14:textId="1E19F667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9BF04" w14:textId="650E7DBF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 ± 3.7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1D3F9" w14:textId="68D3F830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DB0ED" w14:textId="26E536E9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 ± 4.1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95A26" w14:textId="7A5AED21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4CC7" w14:textId="0D480919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 ± 4.0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25A7D" w14:textId="4B5CF257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65257" w14:textId="47C9D982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 ± 4.0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1A0C9" w14:textId="3E0F9ACC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1F5F1" w14:textId="77B254A7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 ± 4.1</w:t>
            </w:r>
          </w:p>
        </w:tc>
      </w:tr>
      <w:tr w:rsidR="00EF0743" w:rsidRPr="00F118C4" w14:paraId="52559FF2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424BBC8F" w14:textId="0BD3074E" w:rsidR="00EF0743" w:rsidRPr="00F118C4" w:rsidRDefault="00722F84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Sit-and-</w:t>
            </w:r>
            <w:r w:rsidR="00EF0743"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reach max score (cm)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9968" w14:textId="77FAE84B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3145B" w14:textId="6FAE7244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 ± 7.2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0BE5A" w14:textId="42784A9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4D9F" w14:textId="1BD209F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 ± 7.8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5BF2E" w14:textId="1F91C31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40933" w14:textId="35F666B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 ± 8.2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1B9ED" w14:textId="25AA36B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8F1E" w14:textId="0E0269F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 ± 8.7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D3974" w14:textId="0F6694FD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202E4" w14:textId="6D6E6D5F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 ± 8.8</w:t>
            </w:r>
          </w:p>
        </w:tc>
      </w:tr>
      <w:tr w:rsidR="00EF0743" w:rsidRPr="00F118C4" w14:paraId="22E0F654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39E5ECD1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Total handgrip strength (kg)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8F7" w14:textId="12627FA2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819CE" w14:textId="67C7371A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25.3 ± 5.6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D803" w14:textId="63D5791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5E5AD" w14:textId="0F94175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 ± 6.5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8D79F" w14:textId="48CEF25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A3F7" w14:textId="4632C89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 ± 7.7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2ECDC" w14:textId="0DA908B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7B41" w14:textId="28C1483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 ± 9.0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64375" w14:textId="4066CFF2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A6FC" w14:textId="43444943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 ± 10.0</w:t>
            </w:r>
          </w:p>
        </w:tc>
      </w:tr>
      <w:tr w:rsidR="00EF0743" w:rsidRPr="00F118C4" w14:paraId="40C38413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B56B3C2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PACER (20m laps)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AD8A4" w14:textId="6099C4B3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EA23" w14:textId="061BE238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 ± 11.1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42365" w14:textId="3F503B3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EBBFF" w14:textId="03FCD2A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 ± 10.8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F0B77" w14:textId="2547424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7A84C" w14:textId="39C627F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 ± 11.1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0642B" w14:textId="19FBAAF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FA980" w14:textId="66D98DE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 ± 11.7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7236" w14:textId="2DBB5AB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84BDF" w14:textId="07941459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 ± 12.9</w:t>
            </w:r>
          </w:p>
        </w:tc>
      </w:tr>
      <w:tr w:rsidR="00EF0743" w:rsidRPr="00F118C4" w14:paraId="2F488C8C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7AEB37B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Plank time (sec)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842B5" w14:textId="76C233FD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0F77" w14:textId="1351733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 ± 40.8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2FDC" w14:textId="1529F51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2C66A" w14:textId="05AC0B1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 ± 44.5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B2E3" w14:textId="01F8BD0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9B43" w14:textId="3E77634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59.9 ± 40.5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2294A" w14:textId="4326CE0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CE75" w14:textId="42BA07C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 ± 42.9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186D" w14:textId="56DD431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4D0BD" w14:textId="0163C25E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 ± 46.8</w:t>
            </w:r>
          </w:p>
        </w:tc>
      </w:tr>
      <w:tr w:rsidR="00EF0743" w:rsidRPr="00F118C4" w14:paraId="6DD0EE07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0D449EF2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Body mass index (kg/m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CA"/>
              </w:rPr>
              <w:t>2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2535A" w14:textId="36BDB3A9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6855" w14:textId="26A23A74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 ± 2.9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3470B" w14:textId="3432FAE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93362" w14:textId="22D03F9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 ± 3.5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0DE5" w14:textId="05291A3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D51F" w14:textId="14DFF5B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 ± 3.7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D251" w14:textId="75CA44F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F2EEA" w14:textId="6BC3F35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 ± 3.8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79768" w14:textId="6B245109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846CD" w14:textId="6B45ABA5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 ± 4.0</w:t>
            </w:r>
          </w:p>
        </w:tc>
      </w:tr>
      <w:tr w:rsidR="00EF0743" w:rsidRPr="00F118C4" w14:paraId="7205684E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03486E4B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Waist circumference (cm)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BEE85" w14:textId="38A948B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A0B6F" w14:textId="515830E8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61.6 ± 8.6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564C1" w14:textId="2A237AB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6F6A0" w14:textId="2E286F1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 ± 9.8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0244B" w14:textId="6EE254B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0A02" w14:textId="7BD96F4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 ± 10.3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A5C3" w14:textId="575A70E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5006B" w14:textId="43AAE95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 ± 10.5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DF178" w14:textId="6AD6DB8A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57851" w14:textId="4FB12E0D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71.3 ± 10.4</w:t>
            </w:r>
          </w:p>
        </w:tc>
      </w:tr>
      <w:tr w:rsidR="00EF0743" w:rsidRPr="00F118C4" w14:paraId="2B413A6A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547F70F8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CAMSA max score (/28)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C504" w14:textId="3F59219A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C0C02" w14:textId="596AEB4F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 ± 4.0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59598" w14:textId="6039A0D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E580" w14:textId="1DDB29E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 ± 3.8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2DF4" w14:textId="5F9020C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4A3F0" w14:textId="3745A47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 ± 3.6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EDCD" w14:textId="0EC7C0F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CB37B" w14:textId="2042D3A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 ± 3.4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E3FA2" w14:textId="5B40785F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C34C6" w14:textId="5356B192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 ± 3.4</w:t>
            </w:r>
          </w:p>
        </w:tc>
      </w:tr>
      <w:tr w:rsidR="00EF0743" w:rsidRPr="00F118C4" w14:paraId="39B4BEC4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006ACDFA" w14:textId="2746274C" w:rsidR="00EF0743" w:rsidRPr="00F118C4" w:rsidRDefault="00EF0743" w:rsidP="00EF0743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Daily </w:t>
            </w:r>
            <w:r w:rsidR="00722F8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ehaviour score (/32)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9EA7" w14:textId="75D211C8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F344E" w14:textId="17012EED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 ± 7.1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645D3" w14:textId="7BE32A54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9BAA" w14:textId="54DBC72F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 ± 7.1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D891F" w14:textId="05C26775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24539" w14:textId="0E07B645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 ± 7.3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6892C" w14:textId="3EBF1E57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96BBA" w14:textId="44FBB391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 ± 7.5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67318" w14:textId="3FE71ECE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A4639" w14:textId="2095ACD7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 ± 7.9</w:t>
            </w:r>
          </w:p>
        </w:tc>
      </w:tr>
      <w:tr w:rsidR="00EF0743" w:rsidRPr="00F118C4" w14:paraId="01687DE6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660738AC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steps taken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605A9" w14:textId="23720AF3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02CD" w14:textId="5FD93AC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11450 ± 3421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C6D94" w14:textId="0E753AD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4B164" w14:textId="03E8AD6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11186 ± 3528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0F03" w14:textId="58E8227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BD16" w14:textId="59BD84A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379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A40C" w14:textId="072491D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63CE5" w14:textId="000A1EB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± 365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B038C" w14:textId="29146C14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3C9FB" w14:textId="4810F511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10141 ± 3297</w:t>
            </w:r>
          </w:p>
        </w:tc>
      </w:tr>
      <w:tr w:rsidR="00EF0743" w:rsidRPr="00F118C4" w14:paraId="44D4217B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0B2A09F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guideline adherence (days/week)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8B2D9" w14:textId="422CC16F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384A" w14:textId="4A0586F5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 ± 2.1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63E16" w14:textId="69F551A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8853E" w14:textId="0349B8C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± 1.9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7EA7" w14:textId="1C787FD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B26C" w14:textId="55CE3DE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 ± 1.8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0A656" w14:textId="0263BF9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A078F" w14:textId="47BAFB0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 ± 1.8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0DC61" w14:textId="30FEB34E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35080" w14:textId="363175AD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 ± 1.8</w:t>
            </w:r>
          </w:p>
        </w:tc>
      </w:tr>
      <w:tr w:rsidR="00EF0743" w:rsidRPr="00F118C4" w14:paraId="63D4AA82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9154394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screen time (hrs)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E3AB6" w14:textId="5117315B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F4FEE" w14:textId="01CD4D6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± 1.8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A21F2" w14:textId="3E42669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51B82" w14:textId="146750F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± 1.7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CEE7E" w14:textId="6429304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62E51" w14:textId="1B2E664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± 1.7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BB6E7" w14:textId="6B3CDAD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47311" w14:textId="18A53E4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± 1.8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F2108" w14:textId="227C4C7C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D8D0" w14:textId="158EF456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± 1.8</w:t>
            </w:r>
          </w:p>
        </w:tc>
      </w:tr>
      <w:tr w:rsidR="00EF0743" w:rsidRPr="00F118C4" w14:paraId="21C5D942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709E27D9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Daily non-screen time (hrs)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9BE0" w14:textId="3C1FE82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7DDE2" w14:textId="2F19D153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7E42B" w14:textId="5A9A83A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920E2" w14:textId="74B968A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6C8D" w14:textId="5E16214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06A8" w14:textId="1208AF0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± 1.3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04607" w14:textId="16531C8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B6311" w14:textId="0D79849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 ± 1.3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46BEE" w14:textId="28403F11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3A65" w14:textId="43C02F04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 ± 1.3</w:t>
            </w:r>
          </w:p>
        </w:tc>
      </w:tr>
      <w:tr w:rsidR="00EF0743" w:rsidRPr="00F118C4" w14:paraId="2459C36C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3E2C8507" w14:textId="495E6035" w:rsidR="00EF0743" w:rsidRPr="00F118C4" w:rsidRDefault="00EF0743" w:rsidP="00EF0743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Motivation and </w:t>
            </w:r>
            <w:r w:rsidR="00722F8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onfidence score (/18)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4565" w14:textId="0C802DA1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B0416" w14:textId="2C63301D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 ± 2.4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8BC5F" w14:textId="07F16182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F766E" w14:textId="52367598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 ± 2.4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F45B4" w14:textId="722FD637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2123C" w14:textId="3039F60A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 ± 2.7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26DC7" w14:textId="09E054C6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A26EF" w14:textId="7E20E114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 ± 2.7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48F25" w14:textId="3ED87D00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43CB6" w14:textId="12404CF5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 ± 2.8</w:t>
            </w:r>
          </w:p>
        </w:tc>
      </w:tr>
      <w:tr w:rsidR="00EF0743" w:rsidRPr="00F118C4" w14:paraId="202E8B35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2AACDA5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Adequacy (/28)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FEA64" w14:textId="74398BF8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FC1B0" w14:textId="5EBB953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 ± 4.0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66217" w14:textId="0E4A18F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EE70" w14:textId="4BAD9AC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 ± 4.2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10FAE" w14:textId="3AA0B36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93FA" w14:textId="4210359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 ± 4.3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AAC5" w14:textId="4E67C27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3650" w14:textId="7D9C0EF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 ± 4.3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46060" w14:textId="47D51251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1F707" w14:textId="542C99EC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 ± 4.4</w:t>
            </w:r>
          </w:p>
        </w:tc>
      </w:tr>
      <w:tr w:rsidR="00EF0743" w:rsidRPr="00F118C4" w14:paraId="52BDBD12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349F248E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Predilection (/36)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A2D2F" w14:textId="5D583D04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4367F" w14:textId="1D299AB9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 ± 5.5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B787D" w14:textId="5E1750E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9F86D" w14:textId="3F86B55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 ± 5.6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C3D19" w14:textId="02E599C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B734" w14:textId="3D496E0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 ± 5.9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13EE6" w14:textId="66F8163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6E4E1" w14:textId="5679243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 ± 5.7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77815" w14:textId="4E19CD2C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6B080" w14:textId="4EE0F40A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 ± 6.0</w:t>
            </w:r>
          </w:p>
        </w:tc>
      </w:tr>
      <w:tr w:rsidR="00EF0743" w:rsidRPr="00F118C4" w14:paraId="168D4AD7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540B3993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Benefits-to-barriers ratio (/4)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CABAC" w14:textId="60215DA2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2B535" w14:textId="7B11F30E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± 1.2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9649" w14:textId="2DE85A4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834E1" w14:textId="45DCE13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± 1.1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64B9" w14:textId="450E598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1BD89" w14:textId="528EA61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110AD" w14:textId="006ED22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9A9DE" w14:textId="368023C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8E94" w14:textId="26FF026B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890F2" w14:textId="200C941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± 1.1</w:t>
            </w:r>
          </w:p>
        </w:tc>
      </w:tr>
      <w:tr w:rsidR="00EF0743" w:rsidRPr="00F118C4" w14:paraId="1AB49C5C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457CD30D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level compared to peers (/10)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9755C" w14:textId="7AA64CCE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829E1" w14:textId="58DD6A41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 ± 2.2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B8651" w14:textId="45B8B90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C8247" w14:textId="5A9EDDF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 ± 2.</w:t>
            </w:r>
            <w:bookmarkStart w:id="0" w:name="_GoBack"/>
            <w:bookmarkEnd w:id="0"/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EC81F" w14:textId="4586330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FF725" w14:textId="486013E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 ± 2.0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34E3" w14:textId="6CE8DFA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B86A" w14:textId="3CD82F7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 ± 1.9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58D15" w14:textId="1D9A32AA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188C" w14:textId="3F966459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 ± 2.0</w:t>
            </w:r>
          </w:p>
        </w:tc>
      </w:tr>
      <w:tr w:rsidR="00EF0743" w:rsidRPr="00F118C4" w14:paraId="4E7C686C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DDF45AC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Skill level compared to peers (/10)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09F91" w14:textId="41421D59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64D79" w14:textId="206CC21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 ± 2.3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705F5" w14:textId="1BB53A5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C4A2A" w14:textId="128B387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 ± 2.3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1602" w14:textId="28E8F4B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72205" w14:textId="0BFFE75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 ± 2.2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0E4C0" w14:textId="4CA15AA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3F71" w14:textId="652030A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 ± 2.1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2938A" w14:textId="079473D7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2E587" w14:textId="652CB9D9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 ± 2.1</w:t>
            </w:r>
          </w:p>
        </w:tc>
      </w:tr>
      <w:tr w:rsidR="00EF0743" w:rsidRPr="00F118C4" w14:paraId="764DEEF2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5BEE528" w14:textId="6E9CF631" w:rsidR="00EF0743" w:rsidRPr="00F118C4" w:rsidRDefault="00EF0743" w:rsidP="00722F84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Knowledge and </w:t>
            </w:r>
            <w:r w:rsidR="00722F8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U</w:t>
            </w: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nderstanding score (/18)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F4EA" w14:textId="075EAF45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5967E" w14:textId="5676A569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 ± 2.6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1F51" w14:textId="02026E40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D1B1B" w14:textId="324C3D21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 ± 2.5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8285" w14:textId="735BDC69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D17FF" w14:textId="26238B20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 ± 2.6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E748B" w14:textId="1EF865E5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9C958" w14:textId="3A69BE22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 ± 2.5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E0E70" w14:textId="7FE2A341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8D84" w14:textId="349DE442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 ± 2.5</w:t>
            </w:r>
          </w:p>
        </w:tc>
      </w:tr>
      <w:tr w:rsidR="00EF0743" w:rsidRPr="00F118C4" w14:paraId="52AD3F95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6D4ACA2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Minutes of daily MVPA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79EC" w14:textId="20B4819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53FFB" w14:textId="47DC4C88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45394" w14:textId="31D1F77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734F9" w14:textId="5F0EED2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816FD" w14:textId="3C9D228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BC48" w14:textId="7341FE4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1DDDD" w14:textId="05B0042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93A9B" w14:textId="4C9D2CC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A258D" w14:textId="284A8455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5283" w14:textId="4DC367E0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</w:tr>
      <w:tr w:rsidR="00EF0743" w:rsidRPr="00F118C4" w14:paraId="183E20C5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5B6D28B8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Minutes of daily screen time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002C6" w14:textId="6970CC9A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716EF" w14:textId="27662FED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± 0.3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7A0BA" w14:textId="5AAD3DC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DA124" w14:textId="4328974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± 0.2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BA3F1" w14:textId="45C4482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D216E" w14:textId="1610C4B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 ± 0.3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83A60" w14:textId="44CBC6D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43E4F" w14:textId="58987D0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7107A" w14:textId="5C74E2A7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DF80" w14:textId="0B27F830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± 0.4</w:t>
            </w:r>
          </w:p>
        </w:tc>
      </w:tr>
      <w:tr w:rsidR="00EF0743" w:rsidRPr="00F118C4" w14:paraId="0029A3D5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27BF54B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Cardiorespiratory fitness definition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FBEA" w14:textId="164953DE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6064A" w14:textId="16232B0A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C2D43" w14:textId="07401BF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17CB" w14:textId="417CB94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A7FEB" w14:textId="1C57F52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A248C" w14:textId="7563B97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0852" w14:textId="6D0040B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0F633" w14:textId="3DC0876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D625" w14:textId="176902E9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13E8D" w14:textId="32A16456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</w:tr>
      <w:tr w:rsidR="00EF0743" w:rsidRPr="00F118C4" w14:paraId="2E9917B4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587ED88D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Muscular endurance definition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7F94" w14:textId="5E36EBB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91746" w14:textId="7BFE619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AF59" w14:textId="68DCB2A1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9B7C8" w14:textId="75BDC28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C5451" w14:textId="0DD0140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B670A" w14:textId="029E2B8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CCA4" w14:textId="1E172DE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37989" w14:textId="7A487BD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3AF5" w14:textId="7492F9DA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C010" w14:textId="45880C64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</w:tr>
      <w:tr w:rsidR="00EF0743" w:rsidRPr="00F118C4" w14:paraId="297D3243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422F31D4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Healthy definition (/5)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758E6" w14:textId="68F3A77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A42F2" w14:textId="666C5B91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0.9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7447B" w14:textId="0BDC681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2B94" w14:textId="219148D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0.9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3A136" w14:textId="08F9076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634B" w14:textId="549EC694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0.9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A0371" w14:textId="49C4A6A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30608" w14:textId="183B092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± 0.9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B1DAD" w14:textId="0F503D43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E353E" w14:textId="144ADA2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0.9</w:t>
            </w:r>
          </w:p>
        </w:tc>
      </w:tr>
      <w:tr w:rsidR="00EF0743" w:rsidRPr="00F118C4" w14:paraId="773FAA24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42FE0AA8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Fill in the missing words (/5)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BB277" w14:textId="6601B39F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A3421" w14:textId="6A54D4D1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± 1.5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EB8F8" w14:textId="5DA432D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AD9E8" w14:textId="7F3EB6DE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 ± 1.4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694FC" w14:textId="6A34EE6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838E" w14:textId="0BAABD6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± 1.4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9A9BD" w14:textId="2BDAC98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1989E" w14:textId="037207E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± 1.4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C10A" w14:textId="169FE775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255BB" w14:textId="0F7F2C74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± 1.3</w:t>
            </w:r>
          </w:p>
        </w:tc>
      </w:tr>
      <w:tr w:rsidR="00EF0743" w:rsidRPr="00F118C4" w14:paraId="41732773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606F24A8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activity checklist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E2B5B" w14:textId="53755202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2123B" w14:textId="56D7E8C6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248E8" w14:textId="23FA6A4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3E690" w14:textId="58CBAA3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10CEF" w14:textId="30303BE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18F2" w14:textId="45761A6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BD9DF" w14:textId="48A5E3D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237AC" w14:textId="1F21739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E9E79" w14:textId="1CD9136B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24B64" w14:textId="4ECAA8F7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0.3</w:t>
            </w:r>
          </w:p>
        </w:tc>
      </w:tr>
      <w:tr w:rsidR="00EF0743" w:rsidRPr="00F118C4" w14:paraId="6145EEE8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79BD44BC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How to get better at a sport skill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2D7F4" w14:textId="3409C9C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3AEFE" w14:textId="768F771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09C8" w14:textId="184DCEF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D30BF" w14:textId="7C0951B6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3E93B" w14:textId="5EE0B2D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727BE" w14:textId="6D38F95A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C7D6A" w14:textId="615B1C59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419BC" w14:textId="7F5B75A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0.5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C0D0C" w14:textId="4FC0F54E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77B4" w14:textId="388F888E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± 0.5</w:t>
            </w:r>
          </w:p>
        </w:tc>
      </w:tr>
      <w:tr w:rsidR="00EF0743" w:rsidRPr="00F118C4" w14:paraId="113ABDF4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52EB352A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How to improve physical fitness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361E7" w14:textId="78D8A15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A600" w14:textId="29B28DB4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001A0" w14:textId="0C90A29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B36BC" w14:textId="23BB1F4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F9B73" w14:textId="3DC2F472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B3363" w14:textId="7B2891E7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F480B" w14:textId="72BD29AF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B70D7" w14:textId="5DF50A65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4AD56" w14:textId="7576738B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AB627" w14:textId="5C3B9208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</w:tr>
      <w:tr w:rsidR="00EF0743" w:rsidRPr="00F118C4" w14:paraId="6A0E2A41" w14:textId="77777777" w:rsidTr="00C222AA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595ED92" w14:textId="77777777" w:rsidR="00EF0743" w:rsidRPr="00F118C4" w:rsidRDefault="00EF0743" w:rsidP="00EF0743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Preferred leisure-time activity (/1)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7A8CC" w14:textId="41F2F90C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35AC7" w14:textId="21492637" w:rsidR="00EF0743" w:rsidRPr="00AA3D6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E2E67" w14:textId="5CACA4A3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70268" w14:textId="6634EEFC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± 0.4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41337" w14:textId="5E72389D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2111B" w14:textId="5EF2B5E0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F07C" w14:textId="1C9CAD38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476F3" w14:textId="41ADFFBB" w:rsidR="00EF0743" w:rsidRPr="0030368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42112" w14:textId="745E2487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58363" w14:textId="5AAC5743" w:rsidR="00EF0743" w:rsidRPr="006E472E" w:rsidRDefault="00EF0743" w:rsidP="00EF07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± 0.4</w:t>
            </w:r>
          </w:p>
        </w:tc>
      </w:tr>
      <w:tr w:rsidR="00EF0743" w:rsidRPr="00F118C4" w14:paraId="17332F8E" w14:textId="77777777" w:rsidTr="00C222AA">
        <w:tc>
          <w:tcPr>
            <w:tcW w:w="1180" w:type="pct"/>
            <w:tcBorders>
              <w:top w:val="nil"/>
              <w:left w:val="nil"/>
              <w:right w:val="nil"/>
            </w:tcBorders>
          </w:tcPr>
          <w:p w14:paraId="3C77EFC8" w14:textId="77777777" w:rsidR="00EF0743" w:rsidRPr="00F118C4" w:rsidRDefault="00EF0743" w:rsidP="00EF0743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F118C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Physical literacy score (/100)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vAlign w:val="bottom"/>
          </w:tcPr>
          <w:p w14:paraId="6036A246" w14:textId="0E4BD231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vAlign w:val="bottom"/>
          </w:tcPr>
          <w:p w14:paraId="2AFC305F" w14:textId="0DCB5CD9" w:rsidR="00EF0743" w:rsidRPr="00AA3D6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A3D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 ± 10.2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vAlign w:val="bottom"/>
          </w:tcPr>
          <w:p w14:paraId="27D8774B" w14:textId="17C1175C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vAlign w:val="bottom"/>
          </w:tcPr>
          <w:p w14:paraId="3665365D" w14:textId="65A9E7C8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 ± 10.5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vAlign w:val="bottom"/>
          </w:tcPr>
          <w:p w14:paraId="63E35783" w14:textId="20384039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vAlign w:val="bottom"/>
          </w:tcPr>
          <w:p w14:paraId="23A1329B" w14:textId="29048920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 ± 11.5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vAlign w:val="bottom"/>
          </w:tcPr>
          <w:p w14:paraId="7A1F1B01" w14:textId="4B38803A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vAlign w:val="bottom"/>
          </w:tcPr>
          <w:p w14:paraId="165BE622" w14:textId="519BFBFF" w:rsidR="00EF0743" w:rsidRPr="0030368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036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62.4 ± 11.6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vAlign w:val="bottom"/>
          </w:tcPr>
          <w:p w14:paraId="5E986810" w14:textId="209C87DF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vAlign w:val="bottom"/>
          </w:tcPr>
          <w:p w14:paraId="17DD131E" w14:textId="30154A62" w:rsidR="00EF0743" w:rsidRPr="006E472E" w:rsidRDefault="00EF0743" w:rsidP="00EF074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63.4 ± 12.4</w:t>
            </w:r>
          </w:p>
        </w:tc>
      </w:tr>
    </w:tbl>
    <w:p w14:paraId="21B42345" w14:textId="768F102F" w:rsidR="000D1710" w:rsidRPr="0022297E" w:rsidRDefault="00722F84" w:rsidP="002229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t>CAMSA: Canadian Agility and Movement Skill A</w:t>
      </w:r>
      <w:r w:rsidR="0022297E" w:rsidRPr="00F118C4">
        <w:rPr>
          <w:rFonts w:ascii="Times New Roman" w:hAnsi="Times New Roman" w:cs="Times New Roman"/>
          <w:sz w:val="20"/>
          <w:szCs w:val="20"/>
          <w:lang w:val="en-CA"/>
        </w:rPr>
        <w:t xml:space="preserve">ssessment; </w:t>
      </w:r>
      <w:r>
        <w:rPr>
          <w:rFonts w:ascii="Times New Roman" w:hAnsi="Times New Roman" w:cs="Times New Roman"/>
          <w:sz w:val="20"/>
          <w:szCs w:val="20"/>
          <w:lang w:val="en-CA"/>
        </w:rPr>
        <w:t>CAPL:</w:t>
      </w:r>
      <w:r w:rsidRPr="00F118C4">
        <w:rPr>
          <w:rFonts w:ascii="Times New Roman" w:hAnsi="Times New Roman" w:cs="Times New Roman"/>
          <w:sz w:val="20"/>
          <w:szCs w:val="20"/>
          <w:lang w:val="en-CA"/>
        </w:rPr>
        <w:t xml:space="preserve"> Canadian Assessment of Physical </w:t>
      </w:r>
      <w:r>
        <w:rPr>
          <w:rFonts w:ascii="Times New Roman" w:hAnsi="Times New Roman" w:cs="Times New Roman"/>
          <w:sz w:val="20"/>
          <w:szCs w:val="20"/>
          <w:lang w:val="en-CA"/>
        </w:rPr>
        <w:t>Literacy; MVPA, m</w:t>
      </w:r>
      <w:r w:rsidR="0022297E" w:rsidRPr="00F118C4">
        <w:rPr>
          <w:rFonts w:ascii="Times New Roman" w:hAnsi="Times New Roman" w:cs="Times New Roman"/>
          <w:sz w:val="20"/>
          <w:szCs w:val="20"/>
          <w:lang w:val="en-CA"/>
        </w:rPr>
        <w:t>oderat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>e</w:t>
      </w:r>
      <w:r>
        <w:rPr>
          <w:rFonts w:ascii="Times New Roman" w:hAnsi="Times New Roman" w:cs="Times New Roman"/>
          <w:sz w:val="20"/>
          <w:szCs w:val="20"/>
          <w:lang w:val="en-CA"/>
        </w:rPr>
        <w:t>-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 xml:space="preserve"> to </w:t>
      </w:r>
      <w:r w:rsidR="0022297E">
        <w:rPr>
          <w:rFonts w:ascii="Times New Roman" w:hAnsi="Times New Roman" w:cs="Times New Roman"/>
          <w:sz w:val="20"/>
          <w:szCs w:val="20"/>
          <w:lang w:val="en-CA"/>
        </w:rPr>
        <w:t>vigorous</w:t>
      </w:r>
      <w:r w:rsidR="00E71AA6">
        <w:rPr>
          <w:rFonts w:ascii="Times New Roman" w:hAnsi="Times New Roman" w:cs="Times New Roman"/>
          <w:sz w:val="20"/>
          <w:szCs w:val="20"/>
          <w:lang w:val="en-CA"/>
        </w:rPr>
        <w:t>-intensity</w:t>
      </w:r>
      <w:r w:rsidR="0022297E">
        <w:rPr>
          <w:rFonts w:ascii="Times New Roman" w:hAnsi="Times New Roman" w:cs="Times New Roman"/>
          <w:sz w:val="20"/>
          <w:szCs w:val="20"/>
          <w:lang w:val="en-CA"/>
        </w:rPr>
        <w:t xml:space="preserve"> physical activity</w:t>
      </w:r>
      <w:r>
        <w:rPr>
          <w:rFonts w:ascii="Times New Roman" w:hAnsi="Times New Roman" w:cs="Times New Roman"/>
          <w:sz w:val="20"/>
          <w:szCs w:val="20"/>
          <w:lang w:val="en-CA"/>
        </w:rPr>
        <w:t>; PACER: Progressive Aerobic Cardiovascular Endurance Run; RBC: Royal Bank of Canada</w:t>
      </w:r>
      <w:r>
        <w:rPr>
          <w:rFonts w:ascii="Times New Roman" w:hAnsi="Times New Roman" w:cs="Times New Roman"/>
          <w:sz w:val="20"/>
          <w:szCs w:val="20"/>
          <w:lang w:val="en-CA"/>
        </w:rPr>
        <w:t>; SD: standard deviation</w:t>
      </w:r>
    </w:p>
    <w:sectPr w:rsidR="000D1710" w:rsidRPr="0022297E" w:rsidSect="006830F5">
      <w:headerReference w:type="default" r:id="rId10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5EC38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7A842" w14:textId="77777777" w:rsidR="00F845CB" w:rsidRDefault="00F845CB" w:rsidP="000D1710">
      <w:pPr>
        <w:spacing w:after="0" w:line="240" w:lineRule="auto"/>
      </w:pPr>
      <w:r>
        <w:separator/>
      </w:r>
    </w:p>
  </w:endnote>
  <w:endnote w:type="continuationSeparator" w:id="0">
    <w:p w14:paraId="2A15B8AE" w14:textId="77777777" w:rsidR="00F845CB" w:rsidRDefault="00F845CB" w:rsidP="000D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664602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056A5" w14:textId="5436329D" w:rsidR="00043EB8" w:rsidRPr="00043EB8" w:rsidRDefault="00043EB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43E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3E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3E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66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3EB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C17974B" w14:textId="77777777" w:rsidR="00043EB8" w:rsidRDefault="00043E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7C777" w14:textId="77777777" w:rsidR="00F845CB" w:rsidRDefault="00F845CB" w:rsidP="000D1710">
      <w:pPr>
        <w:spacing w:after="0" w:line="240" w:lineRule="auto"/>
      </w:pPr>
      <w:r>
        <w:separator/>
      </w:r>
    </w:p>
  </w:footnote>
  <w:footnote w:type="continuationSeparator" w:id="0">
    <w:p w14:paraId="4BD1C40C" w14:textId="77777777" w:rsidR="00F845CB" w:rsidRDefault="00F845CB" w:rsidP="000D1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A69D4" w14:textId="63DAED94" w:rsidR="0030368E" w:rsidRPr="000D1710" w:rsidRDefault="0030368E" w:rsidP="000D171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0D1710">
      <w:rPr>
        <w:rFonts w:ascii="Times New Roman" w:hAnsi="Times New Roman" w:cs="Times New Roman"/>
        <w:sz w:val="24"/>
        <w:szCs w:val="24"/>
      </w:rPr>
      <w:tab/>
    </w:r>
    <w:r w:rsidRPr="000D1710">
      <w:rPr>
        <w:rFonts w:ascii="Times New Roman" w:hAnsi="Times New Roman" w:cs="Times New Roman"/>
        <w:sz w:val="24"/>
        <w:szCs w:val="24"/>
      </w:rPr>
      <w:tab/>
    </w:r>
    <w:r w:rsidRPr="000D1710">
      <w:rPr>
        <w:rFonts w:ascii="Times New Roman" w:hAnsi="Times New Roman" w:cs="Times New Roman"/>
        <w:sz w:val="24"/>
        <w:szCs w:val="24"/>
      </w:rPr>
      <w:tab/>
      <w:t xml:space="preserve">Additional </w:t>
    </w:r>
    <w:r w:rsidR="00901224">
      <w:rPr>
        <w:rFonts w:ascii="Times New Roman" w:hAnsi="Times New Roman" w:cs="Times New Roman"/>
        <w:sz w:val="24"/>
        <w:szCs w:val="24"/>
      </w:rPr>
      <w:t>F</w:t>
    </w:r>
    <w:r w:rsidRPr="000D1710">
      <w:rPr>
        <w:rFonts w:ascii="Times New Roman" w:hAnsi="Times New Roman" w:cs="Times New Roman"/>
        <w:sz w:val="24"/>
        <w:szCs w:val="24"/>
      </w:rPr>
      <w:t xml:space="preserve">ile </w:t>
    </w:r>
    <w:r w:rsidR="00901224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B34BF" w14:textId="77777777" w:rsidR="0030368E" w:rsidRPr="000D1710" w:rsidRDefault="0030368E" w:rsidP="000D171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0D1710">
      <w:rPr>
        <w:rFonts w:ascii="Times New Roman" w:hAnsi="Times New Roman" w:cs="Times New Roman"/>
        <w:sz w:val="24"/>
        <w:szCs w:val="24"/>
      </w:rPr>
      <w:tab/>
    </w:r>
    <w:r w:rsidRPr="000D1710">
      <w:rPr>
        <w:rFonts w:ascii="Times New Roman" w:hAnsi="Times New Roman" w:cs="Times New Roman"/>
        <w:sz w:val="24"/>
        <w:szCs w:val="24"/>
      </w:rPr>
      <w:tab/>
    </w:r>
    <w:r w:rsidRPr="000D1710">
      <w:rPr>
        <w:rFonts w:ascii="Times New Roman" w:hAnsi="Times New Roman" w:cs="Times New Roman"/>
        <w:sz w:val="24"/>
        <w:szCs w:val="24"/>
      </w:rPr>
      <w:tab/>
      <w:t>Additional file 1</w:t>
    </w: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uth Hanley">
    <w15:presenceInfo w15:providerId="Windows Live" w15:userId="8e39a4183d0c93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16"/>
    <w:rsid w:val="00043EB8"/>
    <w:rsid w:val="000D1710"/>
    <w:rsid w:val="0022297E"/>
    <w:rsid w:val="0030368E"/>
    <w:rsid w:val="00355844"/>
    <w:rsid w:val="003566B2"/>
    <w:rsid w:val="00421D16"/>
    <w:rsid w:val="004E2943"/>
    <w:rsid w:val="004F13B7"/>
    <w:rsid w:val="00622202"/>
    <w:rsid w:val="006830F5"/>
    <w:rsid w:val="006E472E"/>
    <w:rsid w:val="00722F84"/>
    <w:rsid w:val="00727F95"/>
    <w:rsid w:val="007455DC"/>
    <w:rsid w:val="00901224"/>
    <w:rsid w:val="0098618B"/>
    <w:rsid w:val="00AA3D6E"/>
    <w:rsid w:val="00AC4C11"/>
    <w:rsid w:val="00B623F7"/>
    <w:rsid w:val="00B703EC"/>
    <w:rsid w:val="00C222AA"/>
    <w:rsid w:val="00C65C4F"/>
    <w:rsid w:val="00D16AA1"/>
    <w:rsid w:val="00DD1E40"/>
    <w:rsid w:val="00E550DA"/>
    <w:rsid w:val="00E71AA6"/>
    <w:rsid w:val="00E94B84"/>
    <w:rsid w:val="00EF0743"/>
    <w:rsid w:val="00F8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CE8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10"/>
  </w:style>
  <w:style w:type="paragraph" w:styleId="Footer">
    <w:name w:val="footer"/>
    <w:basedOn w:val="Normal"/>
    <w:link w:val="FooterChar"/>
    <w:uiPriority w:val="99"/>
    <w:unhideWhenUsed/>
    <w:rsid w:val="000D17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10"/>
  </w:style>
  <w:style w:type="table" w:styleId="TableGrid">
    <w:name w:val="Table Grid"/>
    <w:basedOn w:val="TableNormal"/>
    <w:uiPriority w:val="39"/>
    <w:rsid w:val="0068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C1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C1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4C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C1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C1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C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C1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10"/>
  </w:style>
  <w:style w:type="paragraph" w:styleId="Footer">
    <w:name w:val="footer"/>
    <w:basedOn w:val="Normal"/>
    <w:link w:val="FooterChar"/>
    <w:uiPriority w:val="99"/>
    <w:unhideWhenUsed/>
    <w:rsid w:val="000D17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10"/>
  </w:style>
  <w:style w:type="table" w:styleId="TableGrid">
    <w:name w:val="Table Grid"/>
    <w:basedOn w:val="TableNormal"/>
    <w:uiPriority w:val="39"/>
    <w:rsid w:val="0068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C1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C1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4C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C1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C1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C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C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EAC40-EA35-4A03-992B-6A69DFB4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513B2C52</Template>
  <TotalTime>1</TotalTime>
  <Pages>2</Pages>
  <Words>1149</Words>
  <Characters>6555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Delisle Nyström</dc:creator>
  <cp:lastModifiedBy>Tremblay, Mark</cp:lastModifiedBy>
  <cp:revision>2</cp:revision>
  <dcterms:created xsi:type="dcterms:W3CDTF">2018-07-16T20:30:00Z</dcterms:created>
  <dcterms:modified xsi:type="dcterms:W3CDTF">2018-07-16T20:30:00Z</dcterms:modified>
</cp:coreProperties>
</file>