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F74636" w14:textId="4987A101" w:rsidR="007100A1" w:rsidRDefault="007100A1" w:rsidP="00BE75E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E3A2F17" w14:textId="454ACD1F" w:rsidR="00BE75EE" w:rsidRPr="00481682" w:rsidRDefault="00481682" w:rsidP="00BE75E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Table 1</w:t>
      </w:r>
      <w:r w:rsidR="00BE75EE" w:rsidRPr="0048168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7477C9">
        <w:rPr>
          <w:rFonts w:ascii="Times New Roman" w:hAnsi="Times New Roman" w:cs="Times New Roman"/>
          <w:sz w:val="24"/>
          <w:szCs w:val="24"/>
          <w:lang w:val="en-US"/>
        </w:rPr>
        <w:t xml:space="preserve"> Percentiles of the Physical C</w:t>
      </w:r>
      <w:r w:rsidR="00BE75EE" w:rsidRPr="00481682">
        <w:rPr>
          <w:rFonts w:ascii="Times New Roman" w:hAnsi="Times New Roman" w:cs="Times New Roman"/>
          <w:sz w:val="24"/>
          <w:szCs w:val="24"/>
          <w:lang w:val="en-US"/>
        </w:rPr>
        <w:t>ompetence score</w:t>
      </w:r>
      <w:r w:rsidR="00037679">
        <w:rPr>
          <w:rFonts w:ascii="Times New Roman" w:hAnsi="Times New Roman" w:cs="Times New Roman"/>
          <w:sz w:val="24"/>
          <w:szCs w:val="24"/>
          <w:lang w:val="en-US"/>
        </w:rPr>
        <w:t xml:space="preserve"> (out of 32)</w:t>
      </w:r>
      <w:r w:rsidR="00BE75EE"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, by </w:t>
      </w:r>
      <w:r w:rsidR="00FA5BD1">
        <w:rPr>
          <w:rFonts w:ascii="Times New Roman" w:hAnsi="Times New Roman" w:cs="Times New Roman"/>
          <w:sz w:val="24"/>
          <w:szCs w:val="24"/>
          <w:lang w:val="en-US"/>
        </w:rPr>
        <w:t>gender</w:t>
      </w:r>
      <w:r w:rsidR="00BE75EE"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 and age, calculated with generalized additive models for location, scale</w:t>
      </w:r>
      <w:r w:rsidR="007477C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E75EE"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 and shape (GAMLSS).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4"/>
        <w:gridCol w:w="1190"/>
        <w:gridCol w:w="636"/>
        <w:gridCol w:w="638"/>
        <w:gridCol w:w="638"/>
        <w:gridCol w:w="637"/>
        <w:gridCol w:w="638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</w:tblGrid>
      <w:tr w:rsidR="00BE75EE" w:rsidRPr="00481682" w14:paraId="6DA3D4D2" w14:textId="77777777" w:rsidTr="007477C9">
        <w:tc>
          <w:tcPr>
            <w:tcW w:w="1194" w:type="dxa"/>
            <w:vMerge w:val="restart"/>
          </w:tcPr>
          <w:p w14:paraId="092D4772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91A9BD5" w14:textId="64E3268D" w:rsidR="00BE75EE" w:rsidRPr="00F579B1" w:rsidRDefault="00FA5BD1" w:rsidP="00FA5B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Gender</w:t>
            </w:r>
            <w:r w:rsidR="00BE75EE"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/Age</w:t>
            </w:r>
          </w:p>
        </w:tc>
        <w:tc>
          <w:tcPr>
            <w:tcW w:w="1190" w:type="dxa"/>
            <w:vMerge w:val="restart"/>
          </w:tcPr>
          <w:p w14:paraId="7CD915CA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F25D74D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GAMLSS</w:t>
            </w:r>
          </w:p>
        </w:tc>
        <w:tc>
          <w:tcPr>
            <w:tcW w:w="12147" w:type="dxa"/>
            <w:gridSpan w:val="19"/>
            <w:tcBorders>
              <w:bottom w:val="single" w:sz="4" w:space="0" w:color="auto"/>
            </w:tcBorders>
          </w:tcPr>
          <w:p w14:paraId="59C1749F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Percentiles</w:t>
            </w:r>
          </w:p>
        </w:tc>
      </w:tr>
      <w:tr w:rsidR="001961AB" w:rsidRPr="00481682" w14:paraId="6A21C024" w14:textId="77777777" w:rsidTr="007477C9">
        <w:tc>
          <w:tcPr>
            <w:tcW w:w="1194" w:type="dxa"/>
            <w:vMerge/>
            <w:tcBorders>
              <w:bottom w:val="single" w:sz="4" w:space="0" w:color="auto"/>
            </w:tcBorders>
          </w:tcPr>
          <w:p w14:paraId="41286D0E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90" w:type="dxa"/>
            <w:vMerge/>
            <w:tcBorders>
              <w:bottom w:val="single" w:sz="4" w:space="0" w:color="auto"/>
            </w:tcBorders>
          </w:tcPr>
          <w:p w14:paraId="46EC9A29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6" w:type="dxa"/>
            <w:tcBorders>
              <w:bottom w:val="single" w:sz="4" w:space="0" w:color="auto"/>
            </w:tcBorders>
          </w:tcPr>
          <w:p w14:paraId="7DE2FC32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14:paraId="07F1FA30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14:paraId="6917A5D4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14:paraId="4B419E2A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14:paraId="2F5D9D88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14:paraId="35712FF1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14:paraId="5248F99B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14:paraId="549C8CF8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14:paraId="14D8E1E2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14:paraId="5F5E6222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14:paraId="42E793AF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14:paraId="4919788A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14:paraId="71322969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14:paraId="2C6B94D6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14:paraId="36399A9A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14:paraId="5AECDD03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14:paraId="4BE7987A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14:paraId="0ED158BD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14:paraId="10460B07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</w:tr>
      <w:tr w:rsidR="001961AB" w:rsidRPr="00481682" w14:paraId="0CA1967D" w14:textId="77777777" w:rsidTr="007477C9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D5128D" w14:textId="77777777" w:rsidR="00BE75EE" w:rsidRPr="00F579B1" w:rsidRDefault="00BE75EE" w:rsidP="00444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8356D29" w14:textId="77777777" w:rsidR="00BE75EE" w:rsidRPr="00F579B1" w:rsidRDefault="00BE75EE" w:rsidP="00444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Boys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4A991BE" w14:textId="77777777" w:rsidR="00BE75EE" w:rsidRPr="00F579B1" w:rsidRDefault="00BE75EE" w:rsidP="00444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48E351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45643B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423020C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E1285AA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9E958A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9DB8D40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6C699FB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C0E01D4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0692571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CE2A9B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C454BE2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7CF331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8A93B0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450AE90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45AC2C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9EAD001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3A7CCD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ED26E0E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D50805" w14:textId="77777777" w:rsidR="00BE75EE" w:rsidRPr="00F579B1" w:rsidRDefault="00BE75EE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B17CA" w:rsidRPr="00481682" w14:paraId="56A3A1F3" w14:textId="77777777" w:rsidTr="007477C9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8556DF" w14:textId="77777777" w:rsidR="00DB17CA" w:rsidRPr="00F579B1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8.0-8.9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6289AC" w14:textId="77777777" w:rsidR="00DB17CA" w:rsidRPr="00F579B1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484B19" w14:textId="1CCF2A6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75E016" w14:textId="7FA058A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229C4F" w14:textId="396642D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D36741" w14:textId="11525DA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2CF950" w14:textId="41934CB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653D98" w14:textId="43FD793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5F8A74B" w14:textId="7E3FD96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F36AF20" w14:textId="4141973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E95862" w14:textId="12D666A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F087E2" w14:textId="3176A15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99D2AD" w14:textId="53CE976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340E10" w14:textId="0366B44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0C6623" w14:textId="3AE8085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B71CE3" w14:textId="45FC287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DC17F0" w14:textId="5C86382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8F4C78" w14:textId="63F6F3F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2758237" w14:textId="2F994F7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111641B" w14:textId="246E1BC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33A177B" w14:textId="640D53D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25.6</w:t>
            </w:r>
          </w:p>
        </w:tc>
      </w:tr>
      <w:tr w:rsidR="00DB17CA" w:rsidRPr="00481682" w14:paraId="42DD610B" w14:textId="77777777" w:rsidTr="007477C9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E4BCBB" w14:textId="16F29E60" w:rsidR="00DB17CA" w:rsidRPr="00F579B1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9.0-9.9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2901E3" w14:textId="77777777" w:rsidR="00DB17CA" w:rsidRPr="00F579B1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3A44E4" w14:textId="5C4EE41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71E073" w14:textId="5289DCD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BCA51F" w14:textId="7D40246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176E28" w14:textId="2D0DDBD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E9AA7B" w14:textId="27DA75C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A3E0221" w14:textId="3CBC6DD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E496D6" w14:textId="4792B05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7B6A55" w14:textId="1DDCD9D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4AB0982" w14:textId="0E55FEB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9896C4" w14:textId="5E8C03B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DCD58A" w14:textId="77BD98B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AF8DE2F" w14:textId="354CF37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8707CC0" w14:textId="103676E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E6EBD20" w14:textId="7525AD1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5A3357" w14:textId="1C33336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706BB8" w14:textId="5005F6B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E146E4" w14:textId="3D83B4B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695285" w14:textId="76AABD4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B8FB346" w14:textId="0ED5000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26.2</w:t>
            </w:r>
          </w:p>
        </w:tc>
      </w:tr>
      <w:tr w:rsidR="00DB17CA" w:rsidRPr="00481682" w14:paraId="3776D325" w14:textId="77777777" w:rsidTr="007477C9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E0A9F4" w14:textId="77777777" w:rsidR="00DB17CA" w:rsidRPr="00F579B1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10.0-10.9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E4D001" w14:textId="77777777" w:rsidR="00DB17CA" w:rsidRPr="00F579B1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F0C9272" w14:textId="10AFBE4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5B28AF" w14:textId="05B246C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434926C" w14:textId="70F1972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E212B3" w14:textId="177230E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EF43239" w14:textId="3756696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377C56" w14:textId="39C20BF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16.9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A9E1F6" w14:textId="49A0A03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4E515D" w14:textId="3F17297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944310" w14:textId="6A7EB80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DD9454" w14:textId="0B3F6BC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903A59" w14:textId="5F203FF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1B4E62" w14:textId="768310A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9AEE94" w14:textId="525C70B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CBF6999" w14:textId="5BEF56E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642F783" w14:textId="314D222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21E29C4" w14:textId="37D754F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A35217E" w14:textId="7AE1FBA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35297B9" w14:textId="3440768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25.5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93497C" w14:textId="7689763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26.8</w:t>
            </w:r>
          </w:p>
        </w:tc>
      </w:tr>
      <w:tr w:rsidR="00DB17CA" w:rsidRPr="00481682" w14:paraId="21A78D01" w14:textId="77777777" w:rsidTr="007477C9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8F0CA7" w14:textId="77777777" w:rsidR="00DB17CA" w:rsidRPr="00F579B1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11.0-11.9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E5572E" w14:textId="77777777" w:rsidR="00DB17CA" w:rsidRPr="00F579B1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4E6ADC" w14:textId="172F129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664A06" w14:textId="1416FD8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328253" w14:textId="7DFBAAF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DBE8232" w14:textId="0B5D5C8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957C0C" w14:textId="3A4A588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C4C7ED" w14:textId="3B51D83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36BAB2" w14:textId="37A4835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A51236" w14:textId="5A790E7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AB86965" w14:textId="73F7B33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B04858" w14:textId="7F91096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D42D16" w14:textId="2F41CAA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ED28C05" w14:textId="76FB28C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21.5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E526C4A" w14:textId="0558031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112FDF" w14:textId="43D2EFC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664172" w14:textId="00B99D9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E99E89" w14:textId="72DB79B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73CBCE" w14:textId="252FAED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5E761B" w14:textId="6726509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6E59C3C" w14:textId="4910EE8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27.5</w:t>
            </w:r>
          </w:p>
        </w:tc>
      </w:tr>
      <w:tr w:rsidR="00DB17CA" w:rsidRPr="00481682" w14:paraId="7992B361" w14:textId="77777777" w:rsidTr="007477C9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D925B9" w14:textId="77777777" w:rsidR="00DB17CA" w:rsidRPr="00F579B1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12.0-12.9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88F330" w14:textId="77777777" w:rsidR="00DB17CA" w:rsidRPr="00F579B1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E64F22" w14:textId="74FA3E5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A7684E5" w14:textId="1BB05CB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D53236" w14:textId="1CEF7A3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F42678" w14:textId="21B9A80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74B62A" w14:textId="6C9BA9B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7D4ABD" w14:textId="58DCCF4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2A91A90" w14:textId="0CFEFB7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C6CE159" w14:textId="5B8C1B5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0E07C6" w14:textId="1A3F713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D4CF4E5" w14:textId="3EAB393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5BD759" w14:textId="5E5649B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A614938" w14:textId="40F9743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42EC06" w14:textId="3E498B0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F654D43" w14:textId="7E210F7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C51EE30" w14:textId="4CABAC6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2B8D91" w14:textId="6802944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E2BD56" w14:textId="0E7FEE3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862E90" w14:textId="4C02195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B50521" w14:textId="25BD8AD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28.5</w:t>
            </w:r>
          </w:p>
        </w:tc>
      </w:tr>
      <w:tr w:rsidR="00DB17CA" w:rsidRPr="00481682" w14:paraId="05B3D117" w14:textId="77777777" w:rsidTr="007477C9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F87BC4" w14:textId="77777777" w:rsidR="00DB17CA" w:rsidRPr="00F579B1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6B0B47E" w14:textId="77777777" w:rsidR="00DB17CA" w:rsidRPr="00F579B1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Girls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0918A5" w14:textId="77777777" w:rsidR="00DB17CA" w:rsidRPr="00F579B1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0347BB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E3D050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BB5ECF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310B8E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95370D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6DE04A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42464F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900CDC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4A0454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94CB07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3DB471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403848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BBE4D8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46FF46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BBDAE0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C890ED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6CADDD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56C1FD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5CE46D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B17CA" w:rsidRPr="00481682" w14:paraId="66AADCAF" w14:textId="77777777" w:rsidTr="007477C9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690844" w14:textId="77777777" w:rsidR="00DB17CA" w:rsidRPr="00F579B1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8.0-8.9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EF948" w14:textId="77777777" w:rsidR="00DB17CA" w:rsidRPr="00F579B1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5E4488" w14:textId="5F6B8F0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577D52B" w14:textId="644C471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139C292" w14:textId="0360883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EA0D77" w14:textId="0475CB9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137171" w14:textId="7ED6C7C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F39C0B" w14:textId="4D90ADB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B64157" w14:textId="552BE18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F588C3" w14:textId="2CEB16E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8C78BB" w14:textId="3BB7EEC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007A3F" w14:textId="3BCB22B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5E9456" w14:textId="5095EB0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56D6BB9" w14:textId="612EB60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CA992A" w14:textId="015FC43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628499" w14:textId="799C9D1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85BF18" w14:textId="190B9DA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000E093" w14:textId="63BFF18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CB42D9B" w14:textId="10B58C6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469B15" w14:textId="65FD095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B82D33" w14:textId="4CA0CDE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23.8</w:t>
            </w:r>
          </w:p>
        </w:tc>
      </w:tr>
      <w:tr w:rsidR="00DB17CA" w:rsidRPr="00481682" w14:paraId="2D86475C" w14:textId="77777777" w:rsidTr="007477C9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119A3" w14:textId="77777777" w:rsidR="00DB17CA" w:rsidRPr="00F579B1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9.0-9.9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A169EB" w14:textId="77777777" w:rsidR="00DB17CA" w:rsidRPr="00F579B1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691ED6" w14:textId="055A341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D0AFA3" w14:textId="74DD700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3EEED63" w14:textId="7A2A756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15BB77" w14:textId="227777B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CC5AF88" w14:textId="0010899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6EBAC15" w14:textId="322DD98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A355387" w14:textId="7C5BD49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AD26133" w14:textId="3B0843D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E79E5F" w14:textId="23AC5A2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B368DF" w14:textId="037A444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8CAFBFD" w14:textId="082CD01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3215F8" w14:textId="15FCE92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8184B8" w14:textId="5FEB7C6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DCD2E1B" w14:textId="7F15594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36EA28C" w14:textId="0BC8D24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65E8C15" w14:textId="425CE2A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430D673" w14:textId="5EE50D3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9FC4EE" w14:textId="4880930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52BF6C" w14:textId="706E101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24.5</w:t>
            </w:r>
          </w:p>
        </w:tc>
      </w:tr>
      <w:tr w:rsidR="00DB17CA" w:rsidRPr="00481682" w14:paraId="7B9DB806" w14:textId="77777777" w:rsidTr="007477C9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6C65F2" w14:textId="77777777" w:rsidR="00DB17CA" w:rsidRPr="00F579B1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10.0-10.9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8FC05E" w14:textId="77777777" w:rsidR="00DB17CA" w:rsidRPr="00F579B1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D3AC9D" w14:textId="02A2BD0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91F468" w14:textId="62A5BB9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E59E670" w14:textId="0F1C25E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EA3A6C" w14:textId="6404180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CFEBB7" w14:textId="6B6D4CA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892CB4F" w14:textId="677F449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28E6B0A" w14:textId="5C0610F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CAD5A90" w14:textId="189EAD1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7830F1" w14:textId="78D345D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AFA2CDE" w14:textId="706F0AD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A983E01" w14:textId="7456710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D8F8D65" w14:textId="1547F26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303E26" w14:textId="14B14E8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CD055B" w14:textId="2B131AB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4534DD2" w14:textId="5ADEFB2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ADD625B" w14:textId="78E46A8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A131A92" w14:textId="6DF89D5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EF20E3" w14:textId="6FBED05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5CD9A1A" w14:textId="04C706E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25.3</w:t>
            </w:r>
          </w:p>
        </w:tc>
      </w:tr>
      <w:tr w:rsidR="00DB17CA" w:rsidRPr="00481682" w14:paraId="23ABC883" w14:textId="77777777" w:rsidTr="007477C9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A9C38D" w14:textId="77777777" w:rsidR="00DB17CA" w:rsidRPr="00F579B1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11.0-11.9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BFDE5A" w14:textId="77777777" w:rsidR="00DB17CA" w:rsidRPr="00F579B1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C1EC5A" w14:textId="3D76E2E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895015F" w14:textId="0C9C5DB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62A110" w14:textId="323578C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DC9868D" w14:textId="50459C5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3BC1B6" w14:textId="28A0D21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A8351EF" w14:textId="2D29103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AEB3078" w14:textId="5148F90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AF1BC6" w14:textId="5F3192D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C94CE7" w14:textId="1A267CC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9808D2" w14:textId="382D942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3971E09" w14:textId="72F85F2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67E628" w14:textId="2681104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F570C9" w14:textId="6477E4F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F4AA35" w14:textId="7907B36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328F45" w14:textId="16D425E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4AEFFA5" w14:textId="333E0F3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920B8D" w14:textId="700CE6E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5D1D2F3" w14:textId="120BE17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968CFE" w14:textId="70D7043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26.2</w:t>
            </w:r>
          </w:p>
        </w:tc>
      </w:tr>
      <w:tr w:rsidR="00DB17CA" w:rsidRPr="00481682" w14:paraId="3436423B" w14:textId="77777777" w:rsidTr="007477C9"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1412" w14:textId="77777777" w:rsidR="00DB17CA" w:rsidRPr="00F579B1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12.0-12.9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BF25" w14:textId="77777777" w:rsidR="00DB17CA" w:rsidRPr="00F579B1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FC8A8" w14:textId="48CE598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1A32F" w14:textId="5D0E40F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E06DC" w14:textId="63996B3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9F606" w14:textId="745F99D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FFE53" w14:textId="7462E32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C8E32" w14:textId="6BFCA81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7D80D" w14:textId="1E524CB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833ED" w14:textId="5535034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CF6B3" w14:textId="30C7F97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0DE36" w14:textId="0F67032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98566" w14:textId="7B3ED54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F7458" w14:textId="5E84553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21.5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F2916" w14:textId="4F5B912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81805" w14:textId="56682E8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E484A" w14:textId="4B6F789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81BDE" w14:textId="6A91C8C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1FD72" w14:textId="33E1E27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24.9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4EA8A" w14:textId="3A7EE80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667BB" w14:textId="464C7E1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27.3</w:t>
            </w:r>
          </w:p>
        </w:tc>
      </w:tr>
    </w:tbl>
    <w:p w14:paraId="77A5FF4F" w14:textId="35B66D9E" w:rsidR="007477C9" w:rsidRDefault="00610EA1" w:rsidP="007477C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BCPE:</w:t>
      </w:r>
      <w:r w:rsidR="007477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477C9" w:rsidRPr="002F5935">
        <w:rPr>
          <w:rFonts w:ascii="Times New Roman" w:hAnsi="Times New Roman" w:cs="Times New Roman"/>
          <w:sz w:val="24"/>
          <w:szCs w:val="24"/>
          <w:lang w:val="en-US"/>
        </w:rPr>
        <w:t>Box-Cox power exponential</w:t>
      </w:r>
      <w:r w:rsidR="007477C9">
        <w:rPr>
          <w:rFonts w:ascii="Times New Roman" w:hAnsi="Times New Roman" w:cs="Times New Roman"/>
          <w:sz w:val="24"/>
          <w:szCs w:val="24"/>
          <w:lang w:val="en-US"/>
        </w:rPr>
        <w:t xml:space="preserve"> distributio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n; </w:t>
      </w:r>
      <w:r w:rsidR="00E21921">
        <w:rPr>
          <w:rFonts w:ascii="Times New Roman" w:hAnsi="Times New Roman" w:cs="Times New Roman"/>
          <w:sz w:val="24"/>
          <w:szCs w:val="24"/>
          <w:lang w:val="en-US"/>
        </w:rPr>
        <w:t>GAMLSS:</w:t>
      </w:r>
      <w:r w:rsidR="007477C9" w:rsidRPr="002F5935">
        <w:rPr>
          <w:rFonts w:ascii="Times New Roman" w:hAnsi="Times New Roman" w:cs="Times New Roman"/>
          <w:sz w:val="24"/>
          <w:szCs w:val="24"/>
          <w:lang w:val="en-US"/>
        </w:rPr>
        <w:t xml:space="preserve"> generalized additive models for location, scale</w:t>
      </w:r>
      <w:r w:rsidR="007477C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477C9" w:rsidRPr="002F5935">
        <w:rPr>
          <w:rFonts w:ascii="Times New Roman" w:hAnsi="Times New Roman" w:cs="Times New Roman"/>
          <w:sz w:val="24"/>
          <w:szCs w:val="24"/>
          <w:lang w:val="en-US"/>
        </w:rPr>
        <w:t xml:space="preserve"> and shape</w:t>
      </w:r>
    </w:p>
    <w:p w14:paraId="60D6B894" w14:textId="77777777" w:rsidR="007477C9" w:rsidRDefault="007477C9" w:rsidP="007477C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097AE59" w14:textId="075A7EB5" w:rsidR="00481682" w:rsidRDefault="00481682" w:rsidP="00BE75EE">
      <w:pPr>
        <w:rPr>
          <w:rFonts w:ascii="Times New Roman" w:hAnsi="Times New Roman" w:cs="Times New Roman"/>
          <w:sz w:val="24"/>
          <w:szCs w:val="24"/>
          <w:lang w:val="en-US"/>
        </w:rPr>
        <w:sectPr w:rsidR="00481682" w:rsidSect="00BE75EE">
          <w:headerReference w:type="default" r:id="rId7"/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760848CC" w14:textId="1510E648" w:rsidR="00BE75EE" w:rsidRPr="00481682" w:rsidRDefault="00481682" w:rsidP="00BE75E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2</w:t>
      </w:r>
      <w:r w:rsidR="00BE75EE" w:rsidRPr="004816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E21921">
        <w:rPr>
          <w:rFonts w:ascii="Times New Roman" w:hAnsi="Times New Roman" w:cs="Times New Roman"/>
          <w:sz w:val="24"/>
          <w:szCs w:val="24"/>
          <w:lang w:val="en-US"/>
        </w:rPr>
        <w:t>Percentiles of the sit-and-</w:t>
      </w:r>
      <w:r w:rsidR="00BE75EE"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reach max score (cm), by </w:t>
      </w:r>
      <w:r w:rsidR="00FA5BD1">
        <w:rPr>
          <w:rFonts w:ascii="Times New Roman" w:hAnsi="Times New Roman" w:cs="Times New Roman"/>
          <w:sz w:val="24"/>
          <w:szCs w:val="24"/>
          <w:lang w:val="en-US"/>
        </w:rPr>
        <w:t>gender</w:t>
      </w:r>
      <w:r w:rsidR="00BE75EE"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 and age, calculated with generalized additive models for location, scale</w:t>
      </w:r>
      <w:r w:rsidR="00E2192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E75EE"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 and shape (GAMLSS).</w:t>
      </w:r>
    </w:p>
    <w:p w14:paraId="36DDAA5A" w14:textId="77777777" w:rsidR="00481682" w:rsidRDefault="00481682" w:rsidP="00BE75EE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4"/>
        <w:gridCol w:w="1190"/>
        <w:gridCol w:w="566"/>
        <w:gridCol w:w="642"/>
        <w:gridCol w:w="642"/>
        <w:gridCol w:w="642"/>
        <w:gridCol w:w="643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</w:tblGrid>
      <w:tr w:rsidR="001961AB" w:rsidRPr="00F579B1" w14:paraId="57D2E944" w14:textId="77777777" w:rsidTr="00E21921">
        <w:tc>
          <w:tcPr>
            <w:tcW w:w="1194" w:type="dxa"/>
            <w:vMerge w:val="restart"/>
          </w:tcPr>
          <w:p w14:paraId="70DD1C6E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D988AB7" w14:textId="0C948B8D" w:rsidR="001961AB" w:rsidRPr="00F579B1" w:rsidRDefault="00FA5BD1" w:rsidP="00FA5B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Gender</w:t>
            </w:r>
            <w:r w:rsidR="001961AB"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/Age</w:t>
            </w:r>
          </w:p>
        </w:tc>
        <w:tc>
          <w:tcPr>
            <w:tcW w:w="1190" w:type="dxa"/>
            <w:vMerge w:val="restart"/>
          </w:tcPr>
          <w:p w14:paraId="100E77E8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61AC8A4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GAMLSS</w:t>
            </w:r>
          </w:p>
        </w:tc>
        <w:tc>
          <w:tcPr>
            <w:tcW w:w="12151" w:type="dxa"/>
            <w:gridSpan w:val="19"/>
            <w:tcBorders>
              <w:bottom w:val="single" w:sz="4" w:space="0" w:color="auto"/>
            </w:tcBorders>
          </w:tcPr>
          <w:p w14:paraId="1C8FE863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Percentiles</w:t>
            </w:r>
          </w:p>
        </w:tc>
      </w:tr>
      <w:tr w:rsidR="001961AB" w:rsidRPr="00F579B1" w14:paraId="64625210" w14:textId="77777777" w:rsidTr="00E21921">
        <w:tc>
          <w:tcPr>
            <w:tcW w:w="1194" w:type="dxa"/>
            <w:vMerge/>
            <w:tcBorders>
              <w:bottom w:val="single" w:sz="4" w:space="0" w:color="auto"/>
            </w:tcBorders>
          </w:tcPr>
          <w:p w14:paraId="514BC499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90" w:type="dxa"/>
            <w:vMerge/>
            <w:tcBorders>
              <w:bottom w:val="single" w:sz="4" w:space="0" w:color="auto"/>
            </w:tcBorders>
          </w:tcPr>
          <w:p w14:paraId="62C1F4D3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5DA3B49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14:paraId="60214A4A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14:paraId="782BF2DD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14:paraId="4910FD66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643" w:type="dxa"/>
            <w:tcBorders>
              <w:bottom w:val="single" w:sz="4" w:space="0" w:color="auto"/>
            </w:tcBorders>
          </w:tcPr>
          <w:p w14:paraId="2BD6084C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4D092812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735319EC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56165557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31D4C5F2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4ABA9880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73793A31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0CBA65E3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65E36125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5F12C4AC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6E0FDA77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713CFB37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4B7E7413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4D37E9EC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7515E796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</w:tr>
      <w:tr w:rsidR="001961AB" w:rsidRPr="00F579B1" w14:paraId="7A867A25" w14:textId="77777777" w:rsidTr="00E2192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F3114C" w14:textId="77777777" w:rsidR="001961AB" w:rsidRPr="00F579B1" w:rsidRDefault="001961AB" w:rsidP="00444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9EB5026" w14:textId="77777777" w:rsidR="001961AB" w:rsidRPr="00F579B1" w:rsidRDefault="001961AB" w:rsidP="00444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Boys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36E9CD7" w14:textId="77777777" w:rsidR="001961AB" w:rsidRPr="00F579B1" w:rsidRDefault="001961AB" w:rsidP="00444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583D88C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1730AD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AB33111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6E394E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996743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A1B4DFB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48B6B74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A60FBE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B6B441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2DFF5A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FA9DC15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26D2145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A21DE0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60CAA1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4A5B6F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A255BE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AC01825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6AF24F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DE9EFF" w14:textId="77777777" w:rsidR="001961AB" w:rsidRPr="00F579B1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B17CA" w:rsidRPr="00F579B1" w14:paraId="36D79916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08D1A8" w14:textId="77777777" w:rsidR="00DB17CA" w:rsidRPr="00F579B1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8.0-8.9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5FE962" w14:textId="22985711" w:rsidR="00DB17CA" w:rsidRPr="00F579B1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8915CA" w14:textId="774D92E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15C145" w14:textId="7609ABB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AA45A91" w14:textId="6C0D78C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335919" w14:textId="5BE02AE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21.3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EDE78D" w14:textId="41DB0FC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BD8F367" w14:textId="0BF904B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FE6E78" w14:textId="6B357AA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E09FF9" w14:textId="7DB0152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65FE02" w14:textId="6728CFB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CE5170" w14:textId="23B46E4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4173729" w14:textId="5BF75D6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AC1B4D" w14:textId="3BC625E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A03909" w14:textId="3BAA178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B8BC80" w14:textId="0756018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24571D" w14:textId="0986075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62EBA7E" w14:textId="75D55AC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B54E23" w14:textId="1508053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B8370CE" w14:textId="6FBC098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C8B4B60" w14:textId="1BC6935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39.7</w:t>
            </w:r>
          </w:p>
        </w:tc>
      </w:tr>
      <w:tr w:rsidR="00DB17CA" w:rsidRPr="00F579B1" w14:paraId="39F823C4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18BA89" w14:textId="77777777" w:rsidR="00DB17CA" w:rsidRPr="00F579B1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9.0-9.9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B8CF92" w14:textId="468BD968" w:rsidR="00DB17CA" w:rsidRPr="00F579B1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FFD78D" w14:textId="2C0FC1B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FD08F3" w14:textId="7387FB3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4D2C1E" w14:textId="42BCAC5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5A24C91" w14:textId="5B2B82B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E60566D" w14:textId="2F42271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E08844" w14:textId="17E2157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0D84523" w14:textId="575F337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E11E8A" w14:textId="7A46ABB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E5D7CBC" w14:textId="0436172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8701A7" w14:textId="2A23B35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5736D6" w14:textId="36A4384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5DFA169" w14:textId="551082B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4001C0" w14:textId="75738EC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58FFCF7" w14:textId="6D39628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E85DE1" w14:textId="4D84AC3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666BE3" w14:textId="75D0244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445B391" w14:textId="4D0CB79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1067BD2" w14:textId="7BED241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C8FF56" w14:textId="538EF56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38.9</w:t>
            </w:r>
          </w:p>
        </w:tc>
      </w:tr>
      <w:tr w:rsidR="00DB17CA" w:rsidRPr="00F579B1" w14:paraId="2E00F7E9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80DF68" w14:textId="77777777" w:rsidR="00DB17CA" w:rsidRPr="00F579B1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10.0-10.9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078FD8" w14:textId="50601325" w:rsidR="00DB17CA" w:rsidRPr="00F579B1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261D12" w14:textId="2E684E8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8361FF1" w14:textId="72984A2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7449AD" w14:textId="5762C41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3B45B1" w14:textId="030895A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ED7AF4" w14:textId="7B62A49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92D2D0" w14:textId="1252705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AE25E4" w14:textId="7FAD48E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F07BBD" w14:textId="35D354D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EC7C852" w14:textId="076B4E9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5CB048" w14:textId="3AB1F7E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E3805E" w14:textId="5881247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C05132" w14:textId="6D612CF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F7A3BC" w14:textId="4406047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514275" w14:textId="35E6779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46F6736" w14:textId="6586A95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D73AE4" w14:textId="7A1AF4A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BFB001E" w14:textId="77295FA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4036B8" w14:textId="094826A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80170C" w14:textId="2FFE733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38.2</w:t>
            </w:r>
          </w:p>
        </w:tc>
      </w:tr>
      <w:tr w:rsidR="00DB17CA" w:rsidRPr="00F579B1" w14:paraId="33F5F492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33633C" w14:textId="77777777" w:rsidR="00DB17CA" w:rsidRPr="00F579B1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11.0-11.9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72DA7A" w14:textId="64DB07FA" w:rsidR="00DB17CA" w:rsidRPr="00F579B1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344087" w14:textId="4F96A31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9C5C73" w14:textId="60FBF70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19386B6" w14:textId="3D40DEE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A3D347" w14:textId="7CB3F41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EED187E" w14:textId="1EA8350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D18179" w14:textId="3608292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60E7C9" w14:textId="721EEF6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A8C1EB" w14:textId="27D2BAB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D241B2D" w14:textId="5A514A1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D338024" w14:textId="7B94C8E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C7A30B" w14:textId="15ECDAC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4C6BF28" w14:textId="3A91E46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A01310" w14:textId="09F5052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0802C3" w14:textId="17D3CE6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55EC44A" w14:textId="33A1734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9D0F5E" w14:textId="53D1017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6363BE" w14:textId="143186A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F6144B" w14:textId="4B06668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D75316D" w14:textId="4F98A1B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37.4</w:t>
            </w:r>
          </w:p>
        </w:tc>
      </w:tr>
      <w:tr w:rsidR="00DB17CA" w:rsidRPr="00F579B1" w14:paraId="49BA8718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B453EF" w14:textId="77777777" w:rsidR="00DB17CA" w:rsidRPr="00F579B1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12.0-12.9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05024C" w14:textId="518F42F4" w:rsidR="00DB17CA" w:rsidRPr="00F579B1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35C47E" w14:textId="2D818ED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C02065" w14:textId="5E51133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A777AA" w14:textId="675AE14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A69EB6" w14:textId="248202E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235999" w14:textId="2AB6B0D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31263E" w14:textId="3DAAD5D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C94BBF6" w14:textId="5DD95EC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FBC95A" w14:textId="77151C4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683445" w14:textId="7FEACDE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6AA2C36" w14:textId="6DE9BF0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96ED1E3" w14:textId="3B516A1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76A2C4" w14:textId="3D6007B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14F26FA" w14:textId="2815C28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496FC44" w14:textId="65D4082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58A66D" w14:textId="1249EE4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6F588D3" w14:textId="3947DEE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48EEFB3" w14:textId="153F497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8E9932" w14:textId="37F141C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97CDAF" w14:textId="3D744A7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36.6</w:t>
            </w:r>
          </w:p>
        </w:tc>
      </w:tr>
      <w:tr w:rsidR="00DB17CA" w:rsidRPr="00F579B1" w14:paraId="63D31806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DD795D" w14:textId="77777777" w:rsidR="00DB17CA" w:rsidRPr="00F579B1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285AFDD" w14:textId="77777777" w:rsidR="00DB17CA" w:rsidRPr="00F579B1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Girls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B88B46" w14:textId="77777777" w:rsidR="00DB17CA" w:rsidRPr="00F579B1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C3DC0A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DD3CC7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7193A2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39728F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ECC772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AC1EAD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21D0E0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570F4B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F29C11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5A20B4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A55BDB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C19874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02874F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0DD47E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9DA3BD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9F6BD0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F808F8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7CD5FB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29C764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B17CA" w:rsidRPr="00F579B1" w14:paraId="55B9185E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4D9012" w14:textId="77777777" w:rsidR="00DB17CA" w:rsidRPr="00F579B1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8.0-8.9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9CDFFA" w14:textId="77777777" w:rsidR="00DB17CA" w:rsidRPr="00F579B1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34940B5" w14:textId="3159069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C440CCA" w14:textId="3F5F203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AB5B3B" w14:textId="3F63581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D7B99A" w14:textId="61362A3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F83A9C" w14:textId="75FF4A7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8ED6191" w14:textId="5DD97F9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5C4CAED" w14:textId="7BFFB5B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A99201" w14:textId="1BEB17B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531B23" w14:textId="24FA2A4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444E155" w14:textId="2C352C0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1856EFF" w14:textId="0EE7E06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6FFDC84" w14:textId="709824D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BB906A" w14:textId="17CADF2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6A011E5" w14:textId="5CE046F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5DB3A70" w14:textId="230F637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65D8FAA" w14:textId="2067E87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5D3058" w14:textId="4D4D9FA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81473A9" w14:textId="35F1B62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A6167A" w14:textId="14E51D9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43.1</w:t>
            </w:r>
          </w:p>
        </w:tc>
      </w:tr>
      <w:tr w:rsidR="00DB17CA" w:rsidRPr="00F579B1" w14:paraId="07CE42CA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E8A404" w14:textId="77777777" w:rsidR="00DB17CA" w:rsidRPr="00F579B1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9.0-9.9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E90D70" w14:textId="77777777" w:rsidR="00DB17CA" w:rsidRPr="00F579B1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AB54F50" w14:textId="34AD825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8B090CB" w14:textId="7F6D7AC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AFA8B2" w14:textId="260BE8D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E76C2F" w14:textId="31F0D4D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2E37C5" w14:textId="7F21967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A1E3B3C" w14:textId="4697329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D34F42" w14:textId="317BD9F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9943E04" w14:textId="7764B04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1BEB49" w14:textId="6CCBFA7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1DFC1A" w14:textId="6855BE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A5D4E34" w14:textId="3C78BD7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8E1C25" w14:textId="7F0936B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EDAB001" w14:textId="1F8555C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69ED3CF" w14:textId="5937EBB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6305D93" w14:textId="515B799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82C523" w14:textId="3D547E1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D1CFC4" w14:textId="6D75B88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1C7C4D" w14:textId="583414A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D9779B" w14:textId="6108A11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43.4</w:t>
            </w:r>
          </w:p>
        </w:tc>
      </w:tr>
      <w:tr w:rsidR="00DB17CA" w:rsidRPr="00F579B1" w14:paraId="01E9D82E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E4EBD2" w14:textId="77777777" w:rsidR="00DB17CA" w:rsidRPr="00F579B1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10.0-10.9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377FBF" w14:textId="77777777" w:rsidR="00DB17CA" w:rsidRPr="00F579B1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F2CC5E4" w14:textId="231883B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B066E9" w14:textId="7E82ACB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68E37E" w14:textId="7628FE7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FEC335D" w14:textId="1DB7CDC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7B4169" w14:textId="2F5D8F4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89560C" w14:textId="334E5DA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B702C4" w14:textId="606C893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4F2156F" w14:textId="3ED9EFB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62D234F" w14:textId="49CEBB77" w:rsidR="00DB17CA" w:rsidRPr="00DB17CA" w:rsidRDefault="00DB17CA" w:rsidP="00DB17C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CB05B53" w14:textId="1AFA989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4AC5FE2" w14:textId="1ABD13A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E74E0D" w14:textId="62A7C0F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BAA0065" w14:textId="58A3832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3DDFAF5" w14:textId="13EB2F7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F161CB" w14:textId="40886F8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8418BF3" w14:textId="4D2A4CB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5A2D601" w14:textId="6ACE637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F8870E" w14:textId="0ACBD68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6201C0" w14:textId="48F0E4E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43.6</w:t>
            </w:r>
          </w:p>
        </w:tc>
      </w:tr>
      <w:tr w:rsidR="00DB17CA" w:rsidRPr="00F579B1" w14:paraId="65247C03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16FD62" w14:textId="77777777" w:rsidR="00DB17CA" w:rsidRPr="00F579B1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11.0-11.9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035393" w14:textId="77777777" w:rsidR="00DB17CA" w:rsidRPr="00F579B1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EA9F701" w14:textId="5C8A948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75B3EF" w14:textId="4B70459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84B81B" w14:textId="2D29E60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97CD4E" w14:textId="3B6A7B4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AC1FF3" w14:textId="7F08195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52755B" w14:textId="74C255C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6D1A38" w14:textId="5E60E43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F93C158" w14:textId="4621069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26D0F22" w14:textId="7C0700E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EA4DBE" w14:textId="33B9CE1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B522F3" w14:textId="7A25440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0AB592" w14:textId="02AF359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0E46E18" w14:textId="16A8415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6605035" w14:textId="4FE0869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F1D1A6" w14:textId="7399599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04C9B0" w14:textId="5D0E581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9BA2C7F" w14:textId="0A56FFD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649C985" w14:textId="46A0C00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C4D4CC" w14:textId="1FF2C05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44.1</w:t>
            </w:r>
          </w:p>
        </w:tc>
      </w:tr>
      <w:tr w:rsidR="00DB17CA" w:rsidRPr="00F579B1" w14:paraId="0607B16E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5A21" w14:textId="77777777" w:rsidR="00DB17CA" w:rsidRPr="00F579B1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12.0-12.9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7210" w14:textId="77777777" w:rsidR="00DB17CA" w:rsidRPr="00F579B1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0B3FF" w14:textId="3ECA1C4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5EB7E" w14:textId="6AACAD7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820E9" w14:textId="7D883D0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33FD8" w14:textId="6E99D3E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519F5" w14:textId="1E629B0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1B9B2" w14:textId="47E26D9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DDEDF" w14:textId="5492A14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BD891" w14:textId="18420AD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01E6D" w14:textId="38A5CE9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BF6B7" w14:textId="4BF3487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4B063" w14:textId="4F2F5C9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F7AA3" w14:textId="66FED2A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0B3A8" w14:textId="58E468C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8F1FF" w14:textId="4D94436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8A5CA" w14:textId="4BEBA21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D401B" w14:textId="29B5F8A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0F9E4" w14:textId="45106C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F6E81" w14:textId="221DF69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F1A11" w14:textId="728A8F4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44.8</w:t>
            </w:r>
          </w:p>
        </w:tc>
      </w:tr>
    </w:tbl>
    <w:p w14:paraId="707388FB" w14:textId="27E83344" w:rsidR="00E21921" w:rsidRPr="007100A1" w:rsidRDefault="00E21921" w:rsidP="00E2192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BCPE: </w:t>
      </w:r>
      <w:r w:rsidRPr="002F5935">
        <w:rPr>
          <w:rFonts w:ascii="Times New Roman" w:hAnsi="Times New Roman" w:cs="Times New Roman"/>
          <w:sz w:val="24"/>
          <w:szCs w:val="24"/>
          <w:lang w:val="en-US"/>
        </w:rPr>
        <w:t>Box-Cox power exponential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distribution; </w:t>
      </w:r>
      <w:r w:rsidR="00FA38BA">
        <w:rPr>
          <w:rFonts w:ascii="Times New Roman" w:hAnsi="Times New Roman" w:cs="Times New Roman"/>
          <w:sz w:val="24"/>
          <w:szCs w:val="24"/>
          <w:lang w:val="en-US"/>
        </w:rPr>
        <w:t>GAMLSS:</w:t>
      </w:r>
      <w:r w:rsidRPr="002F5935">
        <w:rPr>
          <w:rFonts w:ascii="Times New Roman" w:hAnsi="Times New Roman" w:cs="Times New Roman"/>
          <w:sz w:val="24"/>
          <w:szCs w:val="24"/>
          <w:lang w:val="en-US"/>
        </w:rPr>
        <w:t xml:space="preserve"> generalized additive models for location, scale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F5935">
        <w:rPr>
          <w:rFonts w:ascii="Times New Roman" w:hAnsi="Times New Roman" w:cs="Times New Roman"/>
          <w:sz w:val="24"/>
          <w:szCs w:val="24"/>
          <w:lang w:val="en-US"/>
        </w:rPr>
        <w:t xml:space="preserve"> and shape</w:t>
      </w:r>
      <w:r>
        <w:rPr>
          <w:rFonts w:ascii="Times New Roman" w:hAnsi="Times New Roman" w:cs="Times New Roman"/>
          <w:sz w:val="24"/>
          <w:szCs w:val="24"/>
          <w:lang w:val="en-US"/>
        </w:rPr>
        <w:t>; NO: normal distribution</w:t>
      </w:r>
    </w:p>
    <w:p w14:paraId="1B5AE8F4" w14:textId="77777777" w:rsidR="00E21921" w:rsidRDefault="00E21921" w:rsidP="00E2192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02E85BA" w14:textId="77777777" w:rsidR="001961AB" w:rsidRDefault="001961AB" w:rsidP="00BE75EE">
      <w:pPr>
        <w:rPr>
          <w:rFonts w:ascii="Times New Roman" w:hAnsi="Times New Roman" w:cs="Times New Roman"/>
          <w:sz w:val="24"/>
          <w:szCs w:val="24"/>
          <w:lang w:val="en-US"/>
        </w:rPr>
        <w:sectPr w:rsidR="001961AB" w:rsidSect="00BE75EE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43CD1653" w14:textId="6B67A065" w:rsidR="00BE75EE" w:rsidRPr="00481682" w:rsidRDefault="00481682" w:rsidP="00BE75E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3</w:t>
      </w:r>
      <w:r w:rsidR="00BE75EE" w:rsidRPr="004816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BE75EE"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Percentiles of total handgrip strength (kg), by </w:t>
      </w:r>
      <w:r w:rsidR="00FA5BD1">
        <w:rPr>
          <w:rFonts w:ascii="Times New Roman" w:hAnsi="Times New Roman" w:cs="Times New Roman"/>
          <w:sz w:val="24"/>
          <w:szCs w:val="24"/>
          <w:lang w:val="en-US"/>
        </w:rPr>
        <w:t>gender</w:t>
      </w:r>
      <w:r w:rsidR="00BE75EE"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 and age, calculated with generalized additive models for location, scale</w:t>
      </w:r>
      <w:r w:rsidR="00E2192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E75EE"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 and shape (GAMLSS).</w:t>
      </w:r>
    </w:p>
    <w:p w14:paraId="2DDE3B68" w14:textId="77777777" w:rsidR="00481682" w:rsidRDefault="00481682" w:rsidP="00BE75EE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4"/>
        <w:gridCol w:w="1188"/>
        <w:gridCol w:w="566"/>
        <w:gridCol w:w="641"/>
        <w:gridCol w:w="641"/>
        <w:gridCol w:w="641"/>
        <w:gridCol w:w="642"/>
        <w:gridCol w:w="643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</w:tblGrid>
      <w:tr w:rsidR="001961AB" w:rsidRPr="00FE7AAE" w14:paraId="4A61360C" w14:textId="77777777" w:rsidTr="00E21921">
        <w:tc>
          <w:tcPr>
            <w:tcW w:w="1194" w:type="dxa"/>
            <w:vMerge w:val="restart"/>
          </w:tcPr>
          <w:p w14:paraId="4199C2AC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2CE1BAC" w14:textId="4EA271F0" w:rsidR="001961AB" w:rsidRPr="00FE7AAE" w:rsidRDefault="00FA5BD1" w:rsidP="00FA5B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Gender</w:t>
            </w:r>
            <w:r w:rsidR="001961AB"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/Age</w:t>
            </w:r>
          </w:p>
        </w:tc>
        <w:tc>
          <w:tcPr>
            <w:tcW w:w="1188" w:type="dxa"/>
            <w:vMerge w:val="restart"/>
          </w:tcPr>
          <w:p w14:paraId="7808717E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6F6F112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GAMLSS</w:t>
            </w:r>
          </w:p>
        </w:tc>
        <w:tc>
          <w:tcPr>
            <w:tcW w:w="12146" w:type="dxa"/>
            <w:gridSpan w:val="19"/>
            <w:tcBorders>
              <w:bottom w:val="single" w:sz="4" w:space="0" w:color="auto"/>
            </w:tcBorders>
          </w:tcPr>
          <w:p w14:paraId="7A8B3AF1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Percentiles</w:t>
            </w:r>
          </w:p>
        </w:tc>
      </w:tr>
      <w:tr w:rsidR="001961AB" w:rsidRPr="00FE7AAE" w14:paraId="4D712AF3" w14:textId="77777777" w:rsidTr="00E21921">
        <w:tc>
          <w:tcPr>
            <w:tcW w:w="1194" w:type="dxa"/>
            <w:vMerge/>
            <w:tcBorders>
              <w:bottom w:val="single" w:sz="4" w:space="0" w:color="auto"/>
            </w:tcBorders>
          </w:tcPr>
          <w:p w14:paraId="0E634600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88" w:type="dxa"/>
            <w:vMerge/>
            <w:tcBorders>
              <w:bottom w:val="single" w:sz="4" w:space="0" w:color="auto"/>
            </w:tcBorders>
          </w:tcPr>
          <w:p w14:paraId="11812719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22C5AD4B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14:paraId="1495ED77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14:paraId="56C3B230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14:paraId="2C97D1FA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14:paraId="575F24EF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643" w:type="dxa"/>
            <w:tcBorders>
              <w:bottom w:val="single" w:sz="4" w:space="0" w:color="auto"/>
            </w:tcBorders>
          </w:tcPr>
          <w:p w14:paraId="7818B8BE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67743BA5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7121150F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1D31E4C6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1E225161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2598BABA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6F4025CB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0AF6CDBE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393FA234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593E76DC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4C62CB2F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0519AE2F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453BE7F6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263EACA0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</w:tr>
      <w:tr w:rsidR="001961AB" w:rsidRPr="00FE7AAE" w14:paraId="2E985FAA" w14:textId="77777777" w:rsidTr="00E2192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89884B" w14:textId="77777777" w:rsidR="001961AB" w:rsidRPr="00FE7AAE" w:rsidRDefault="001961AB" w:rsidP="00444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C3E5AD1" w14:textId="77777777" w:rsidR="001961AB" w:rsidRPr="00FE7AAE" w:rsidRDefault="001961AB" w:rsidP="00444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Boys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F2EFF41" w14:textId="77777777" w:rsidR="001961AB" w:rsidRPr="00FE7AAE" w:rsidRDefault="001961AB" w:rsidP="00444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036037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18F04B6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B46EB8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084FF3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F00595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12D29D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268E54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62F01D2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465BA98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DB422E0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2AAB40E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CA5E45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8F4718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AA74F3E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97CA1A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D311359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C01740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A48A487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DCA44F" w14:textId="77777777" w:rsidR="001961AB" w:rsidRPr="00FE7AAE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B17CA" w:rsidRPr="00FE7AAE" w14:paraId="02AD291C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9AC4FE" w14:textId="77777777" w:rsidR="00DB17CA" w:rsidRPr="00FE7AAE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8.0-8.9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83FBA6" w14:textId="77777777" w:rsidR="00DB17CA" w:rsidRPr="00FE7AAE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59CBB2" w14:textId="0B5B8A2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E854F1" w14:textId="3C6FD0D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0F5CE5" w14:textId="52CE160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F6B91A4" w14:textId="2245896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CBEE8E4" w14:textId="187B9EF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21.5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2F94207" w14:textId="67E7B26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66E029" w14:textId="07B8DE4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B241A9" w14:textId="73E18C5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8DD625" w14:textId="4B77625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15D3CE8" w14:textId="27A721B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F666AE" w14:textId="18B446F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CDBEE3" w14:textId="05BD7E4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20BB3E" w14:textId="2DB4C29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1BC2862" w14:textId="52581F4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A65F439" w14:textId="56D8FA0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56E029" w14:textId="64D3097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E25A3D" w14:textId="0BAC3C2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DACABBB" w14:textId="6567F46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44E90C" w14:textId="33EA1C0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36.7</w:t>
            </w:r>
          </w:p>
        </w:tc>
      </w:tr>
      <w:tr w:rsidR="00DB17CA" w:rsidRPr="00FE7AAE" w14:paraId="4D4F3ECF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0ED00B" w14:textId="77777777" w:rsidR="00DB17CA" w:rsidRPr="00FE7AAE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9.0-9.9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500AAA" w14:textId="77777777" w:rsidR="00DB17CA" w:rsidRPr="00FE7AAE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B61657" w14:textId="2861B51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C83E7BE" w14:textId="4E1EAAD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5E1939" w14:textId="12BBC77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21.9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FA7833" w14:textId="2FCBD1D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E203DC" w14:textId="30E7F88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BBAE5C4" w14:textId="2B1DCC7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0D57AF" w14:textId="159430A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6E9B95A" w14:textId="3458C23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78974D" w14:textId="0D6D3CF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0512423" w14:textId="4C95D10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3E43147" w14:textId="1E4ABD4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4432D1C" w14:textId="4A3302E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266D7B" w14:textId="144A8A8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D42C725" w14:textId="34329B0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DED0E0" w14:textId="002597D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00001F5" w14:textId="47A9990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B57F304" w14:textId="1A14F93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12A038" w14:textId="4E19822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D994DED" w14:textId="5E9ABF7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41.4</w:t>
            </w:r>
          </w:p>
        </w:tc>
      </w:tr>
      <w:tr w:rsidR="00DB17CA" w:rsidRPr="00FE7AAE" w14:paraId="3BC18DA9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297080" w14:textId="77777777" w:rsidR="00DB17CA" w:rsidRPr="00FE7AAE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10.0-10.9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CDCE84" w14:textId="77777777" w:rsidR="00DB17CA" w:rsidRPr="00FE7AAE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6788D13" w14:textId="3C6491D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C8D3C4" w14:textId="5EF4476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70D315" w14:textId="7CE4675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5E8E0B" w14:textId="3191850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57C056D" w14:textId="0747F75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E900BC" w14:textId="661A3D6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CE19D8" w14:textId="2C5BB5C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C23C87" w14:textId="65CA5FD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98BE57" w14:textId="6A4A246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CAEB65" w14:textId="490E0C0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B548B9" w14:textId="369B5A4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FB3C28B" w14:textId="29140F9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E3B0018" w14:textId="7ABD710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87FA25D" w14:textId="3E47037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849730" w14:textId="39299C7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A8D843" w14:textId="60A1A85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7D7BA6" w14:textId="381B39F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FD6C12" w14:textId="18F17B9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279D11" w14:textId="599E70B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45.7</w:t>
            </w:r>
          </w:p>
        </w:tc>
      </w:tr>
      <w:tr w:rsidR="00DB17CA" w:rsidRPr="00FE7AAE" w14:paraId="3180FE64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64693C" w14:textId="77777777" w:rsidR="00DB17CA" w:rsidRPr="00FE7AAE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11.0-11.9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25D84C" w14:textId="77777777" w:rsidR="00DB17CA" w:rsidRPr="00FE7AAE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4E7A99D" w14:textId="6E703BE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662A2E3" w14:textId="270B872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0F9071" w14:textId="0B071F2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26.5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251ED0" w14:textId="5D635AE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1BCA4A" w14:textId="3FF5FF9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29.3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92C1941" w14:textId="5AE69BB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D19812" w14:textId="57E288C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C3D2FD" w14:textId="07DA9CF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D8215D8" w14:textId="44858B0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8CC274" w14:textId="1BBC102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0CC4D0" w14:textId="26DB7C0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DE7563F" w14:textId="2975C80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EE4A44C" w14:textId="3F9B102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7FE9BB" w14:textId="06C9E30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A36508C" w14:textId="49BA7C4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BCEBBE" w14:textId="7EAC9D2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AACAC8A" w14:textId="3EC8581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642623" w14:textId="262E2BE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617FE3C" w14:textId="2D0AF6E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50.0</w:t>
            </w:r>
          </w:p>
        </w:tc>
      </w:tr>
      <w:tr w:rsidR="00DB17CA" w:rsidRPr="00FE7AAE" w14:paraId="5067B108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AC1DD1" w14:textId="77777777" w:rsidR="00DB17CA" w:rsidRPr="00FE7AAE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12.0-12.9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00AC73" w14:textId="77777777" w:rsidR="00DB17CA" w:rsidRPr="00FE7AAE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EE4833B" w14:textId="7E7D7F0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F8B44E6" w14:textId="3B4F3B9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DF1CEC" w14:textId="76FB816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30.5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6655CD5" w14:textId="0CF1CD8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A71BB6" w14:textId="59AF464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33.6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ADF0822" w14:textId="1D59467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47D338" w14:textId="4CF8EA8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37F0781" w14:textId="403086D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4F9284" w14:textId="72CF2A3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B4A3B2" w14:textId="2276710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F8EA64" w14:textId="4B900C9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44A239" w14:textId="7F9A838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101869" w14:textId="6D2AADF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285345C" w14:textId="315F4D4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367A73" w14:textId="1D8FD7F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4045D21" w14:textId="5E4FC02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757C2E" w14:textId="0A36778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29A53D" w14:textId="7C5A9C4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B4D54C" w14:textId="7A86B8D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57.5</w:t>
            </w:r>
          </w:p>
        </w:tc>
      </w:tr>
      <w:tr w:rsidR="00DB17CA" w:rsidRPr="00FE7AAE" w14:paraId="74BED1A1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FF5361" w14:textId="77777777" w:rsidR="00DB17CA" w:rsidRPr="00FE7AAE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22E710D" w14:textId="77777777" w:rsidR="00DB17CA" w:rsidRPr="00FE7AAE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Girls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B3DE23" w14:textId="77777777" w:rsidR="00DB17CA" w:rsidRPr="00FE7AAE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5D9319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E0EA44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817C7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052ED8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E2F07C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307A9E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DCFABA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8BB106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130BF9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BF0C4C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47AC55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AB01DD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732B9D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5D05F2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B9DB93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2954E5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AA9B66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187976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F882CD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B17CA" w:rsidRPr="00FE7AAE" w14:paraId="4A2E1D27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7D018D" w14:textId="77777777" w:rsidR="00DB17CA" w:rsidRPr="00FE7AAE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8.0-8.9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B165FF" w14:textId="77777777" w:rsidR="00DB17CA" w:rsidRPr="00FE7AAE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DA2D76E" w14:textId="3F0DCF2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B2F711A" w14:textId="37FD0D5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12B9A0" w14:textId="739A6B9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681E65" w14:textId="4C9EEF6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62D86A" w14:textId="0D74C40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153E89" w14:textId="13D8B68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0CFA6B" w14:textId="294019A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1EF9CE2" w14:textId="5C905AE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6264E9" w14:textId="63CDF16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C6448C" w14:textId="445B18F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64052C1" w14:textId="2F642EC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B369D0" w14:textId="2DC6687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EF3724" w14:textId="6A3F477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232D1A" w14:textId="7AA27C5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863428" w14:textId="009E183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8BCA29" w14:textId="14E08AF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5D74263" w14:textId="5BAA9D7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E1AB258" w14:textId="06ED3EE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138C6C5" w14:textId="60D5C4D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34.8</w:t>
            </w:r>
          </w:p>
        </w:tc>
      </w:tr>
      <w:tr w:rsidR="00DB17CA" w:rsidRPr="00FE7AAE" w14:paraId="5915BA4F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2133BD" w14:textId="77777777" w:rsidR="00DB17CA" w:rsidRPr="00FE7AAE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9.0-9.9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CAB9F2" w14:textId="77777777" w:rsidR="00DB17CA" w:rsidRPr="00FE7AAE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4C3C0C" w14:textId="6F45CD5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5A88EF9" w14:textId="4B3813B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E81AE89" w14:textId="757F814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11B3F0" w14:textId="22F9623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21.5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2309C89" w14:textId="2B0FDAD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DF1FCE6" w14:textId="6280AB0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7FF5D2" w14:textId="1683EC9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065333" w14:textId="565AE20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B2CA88" w14:textId="31DB6B6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A1098BF" w14:textId="33E8D24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9C0D352" w14:textId="3F15C5E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577B4E7" w14:textId="3C955BD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C63B9AB" w14:textId="549538D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D68DFF" w14:textId="2FF4DE2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121DF2" w14:textId="441C480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4138A22" w14:textId="420535C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A6FD30" w14:textId="07A58AC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D4BF52D" w14:textId="0533A11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0997EA" w14:textId="39FCC71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38.3</w:t>
            </w:r>
          </w:p>
        </w:tc>
      </w:tr>
      <w:tr w:rsidR="00DB17CA" w:rsidRPr="00FE7AAE" w14:paraId="3E3741FF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993B6C" w14:textId="77777777" w:rsidR="00DB17CA" w:rsidRPr="00FE7AAE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10.0-10.9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896617" w14:textId="77777777" w:rsidR="00DB17CA" w:rsidRPr="00FE7AAE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81E619C" w14:textId="01E097D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939509" w14:textId="6F0C61C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8C93B4E" w14:textId="61A8E88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AF512A7" w14:textId="557ED96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6D9590C" w14:textId="4162DD9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3A0D08" w14:textId="6475F08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D12C66C" w14:textId="61592AC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452E0E6" w14:textId="4A29391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A8A8BDB" w14:textId="66E09548" w:rsidR="00DB17CA" w:rsidRPr="00DB17CA" w:rsidRDefault="00DB17CA" w:rsidP="00DB17C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0242228" w14:textId="3776181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53F2AF4" w14:textId="09B4055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5FA4FD" w14:textId="22D7C6E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49494A" w14:textId="4C1729C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8D6B62" w14:textId="5431924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5D5DB9" w14:textId="35E23A0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DE17B37" w14:textId="2D442CD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E40D43C" w14:textId="0429582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1AC0CF" w14:textId="4573A0B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63BC2F" w14:textId="295192E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42.2</w:t>
            </w:r>
          </w:p>
        </w:tc>
      </w:tr>
      <w:tr w:rsidR="00DB17CA" w:rsidRPr="00FE7AAE" w14:paraId="27050CFA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EBB531" w14:textId="77777777" w:rsidR="00DB17CA" w:rsidRPr="00FE7AAE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11.0-11.9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9305AC" w14:textId="77777777" w:rsidR="00DB17CA" w:rsidRPr="00FE7AAE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44D6E66" w14:textId="7ABFE19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9133DF" w14:textId="1205878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7FAC4F" w14:textId="7DB868C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021251" w14:textId="24BF5B3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5856912" w14:textId="40476FD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27.9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1CA17F" w14:textId="208408D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6C4354" w14:textId="40A0E86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F5FBE36" w14:textId="791C966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110F83" w14:textId="5A33F9E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8CCBAB" w14:textId="2D0FB5C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6DFFA4" w14:textId="7732CE5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F509FA" w14:textId="37E937D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98C75AA" w14:textId="74726F6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C8ADD49" w14:textId="4A4E329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583440" w14:textId="2BBB36F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D96953" w14:textId="195678E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FAA421B" w14:textId="315ED93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B70569" w14:textId="54CD639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55773E0" w14:textId="4711CC7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47.5</w:t>
            </w:r>
          </w:p>
        </w:tc>
      </w:tr>
      <w:tr w:rsidR="00DB17CA" w:rsidRPr="00FE7AAE" w14:paraId="061189F0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99EE" w14:textId="77777777" w:rsidR="00DB17CA" w:rsidRPr="00FE7AAE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12.0-12.9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0166" w14:textId="77777777" w:rsidR="00DB17CA" w:rsidRPr="00FE7AAE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F79E6" w14:textId="20133BC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45036" w14:textId="55CBA80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5F16C" w14:textId="3A6D25C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B92DA" w14:textId="3FDABB0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D8E22" w14:textId="1936541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32.0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29F7F" w14:textId="60B1441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D8941" w14:textId="52CC7B1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74C58" w14:textId="72A1801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89B9E" w14:textId="3B10D33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6D976" w14:textId="72D9B33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14E46" w14:textId="7E136F0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49511" w14:textId="14EEA0D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78B82" w14:textId="06C270F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FEE5D" w14:textId="5036B6E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8549A" w14:textId="1D655FF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28A96" w14:textId="3412A14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B72E3" w14:textId="5F71DBE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33281" w14:textId="74276A6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52FA4" w14:textId="30B4301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54.6</w:t>
            </w:r>
          </w:p>
        </w:tc>
      </w:tr>
    </w:tbl>
    <w:p w14:paraId="19B839AC" w14:textId="4594D96B" w:rsidR="00E21921" w:rsidRDefault="00E21921" w:rsidP="00E2192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BCPE: </w:t>
      </w:r>
      <w:r w:rsidRPr="002F5935">
        <w:rPr>
          <w:rFonts w:ascii="Times New Roman" w:hAnsi="Times New Roman" w:cs="Times New Roman"/>
          <w:sz w:val="24"/>
          <w:szCs w:val="24"/>
          <w:lang w:val="en-US"/>
        </w:rPr>
        <w:t>Box-Cox power exponential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distribution; GAMLSS:</w:t>
      </w:r>
      <w:r w:rsidRPr="002F5935">
        <w:rPr>
          <w:rFonts w:ascii="Times New Roman" w:hAnsi="Times New Roman" w:cs="Times New Roman"/>
          <w:sz w:val="24"/>
          <w:szCs w:val="24"/>
          <w:lang w:val="en-US"/>
        </w:rPr>
        <w:t xml:space="preserve"> generalized additive models for location, scale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F5935">
        <w:rPr>
          <w:rFonts w:ascii="Times New Roman" w:hAnsi="Times New Roman" w:cs="Times New Roman"/>
          <w:sz w:val="24"/>
          <w:szCs w:val="24"/>
          <w:lang w:val="en-US"/>
        </w:rPr>
        <w:t xml:space="preserve"> and shape</w:t>
      </w:r>
    </w:p>
    <w:p w14:paraId="67FE0EFF" w14:textId="77777777" w:rsidR="00E21921" w:rsidRDefault="00E21921" w:rsidP="00E2192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9E56A1E" w14:textId="77777777" w:rsidR="001961AB" w:rsidRDefault="001961AB" w:rsidP="00BE75EE">
      <w:pPr>
        <w:rPr>
          <w:rFonts w:ascii="Times New Roman" w:hAnsi="Times New Roman" w:cs="Times New Roman"/>
          <w:sz w:val="24"/>
          <w:szCs w:val="24"/>
          <w:lang w:val="en-US"/>
        </w:rPr>
        <w:sectPr w:rsidR="001961AB" w:rsidSect="00BE75EE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124E801" w14:textId="4974335F" w:rsidR="00BE75EE" w:rsidRPr="00481682" w:rsidRDefault="00481682" w:rsidP="00BE75E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4</w:t>
      </w:r>
      <w:r w:rsidR="00BE75EE" w:rsidRPr="004816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BE75EE" w:rsidRPr="00481682">
        <w:rPr>
          <w:rFonts w:ascii="Times New Roman" w:hAnsi="Times New Roman" w:cs="Times New Roman"/>
          <w:sz w:val="24"/>
          <w:szCs w:val="24"/>
          <w:lang w:val="en-US"/>
        </w:rPr>
        <w:t>Percentiles of the PACER (20</w:t>
      </w:r>
      <w:r w:rsidR="00E2192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BE75EE" w:rsidRPr="00481682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E21921">
        <w:rPr>
          <w:rFonts w:ascii="Times New Roman" w:hAnsi="Times New Roman" w:cs="Times New Roman"/>
          <w:sz w:val="24"/>
          <w:szCs w:val="24"/>
          <w:lang w:val="en-US"/>
        </w:rPr>
        <w:t>etre</w:t>
      </w:r>
      <w:r w:rsidR="00BE75EE"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 laps), by </w:t>
      </w:r>
      <w:r w:rsidR="00FA5BD1">
        <w:rPr>
          <w:rFonts w:ascii="Times New Roman" w:hAnsi="Times New Roman" w:cs="Times New Roman"/>
          <w:sz w:val="24"/>
          <w:szCs w:val="24"/>
          <w:lang w:val="en-US"/>
        </w:rPr>
        <w:t>gender</w:t>
      </w:r>
      <w:r w:rsidR="00BE75EE"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 and age, calculated with generalized additive models for location, scale</w:t>
      </w:r>
      <w:r w:rsidR="00E2192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E75EE"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 and shape (GAMLSS).</w:t>
      </w:r>
    </w:p>
    <w:p w14:paraId="1FE51F72" w14:textId="77777777" w:rsidR="00481682" w:rsidRDefault="00481682" w:rsidP="00BE75EE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4"/>
        <w:gridCol w:w="1190"/>
        <w:gridCol w:w="557"/>
        <w:gridCol w:w="642"/>
        <w:gridCol w:w="642"/>
        <w:gridCol w:w="642"/>
        <w:gridCol w:w="643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</w:tblGrid>
      <w:tr w:rsidR="001961AB" w:rsidRPr="006262CF" w14:paraId="7ACD014C" w14:textId="77777777" w:rsidTr="00E21921">
        <w:tc>
          <w:tcPr>
            <w:tcW w:w="1194" w:type="dxa"/>
            <w:vMerge w:val="restart"/>
          </w:tcPr>
          <w:p w14:paraId="33F40AEB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4539D2F" w14:textId="533AA30E" w:rsidR="001961AB" w:rsidRPr="006262CF" w:rsidRDefault="00FA5BD1" w:rsidP="00FA5B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Gender</w:t>
            </w:r>
            <w:r w:rsidR="001961AB"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/Age</w:t>
            </w:r>
          </w:p>
        </w:tc>
        <w:tc>
          <w:tcPr>
            <w:tcW w:w="1190" w:type="dxa"/>
            <w:vMerge w:val="restart"/>
          </w:tcPr>
          <w:p w14:paraId="06C1D651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547846B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GAMLSS</w:t>
            </w:r>
          </w:p>
        </w:tc>
        <w:tc>
          <w:tcPr>
            <w:tcW w:w="12142" w:type="dxa"/>
            <w:gridSpan w:val="19"/>
            <w:tcBorders>
              <w:bottom w:val="single" w:sz="4" w:space="0" w:color="auto"/>
            </w:tcBorders>
          </w:tcPr>
          <w:p w14:paraId="33AFD00B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Percentiles</w:t>
            </w:r>
          </w:p>
        </w:tc>
      </w:tr>
      <w:tr w:rsidR="001961AB" w:rsidRPr="006262CF" w14:paraId="7D784B3A" w14:textId="77777777" w:rsidTr="00E21921">
        <w:tc>
          <w:tcPr>
            <w:tcW w:w="1194" w:type="dxa"/>
            <w:vMerge/>
            <w:tcBorders>
              <w:bottom w:val="single" w:sz="4" w:space="0" w:color="auto"/>
            </w:tcBorders>
          </w:tcPr>
          <w:p w14:paraId="25B7AF81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90" w:type="dxa"/>
            <w:vMerge/>
            <w:tcBorders>
              <w:bottom w:val="single" w:sz="4" w:space="0" w:color="auto"/>
            </w:tcBorders>
          </w:tcPr>
          <w:p w14:paraId="12D4BB1D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14:paraId="061AF372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14:paraId="52FA20D3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14:paraId="60CA1245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14:paraId="432BD62E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643" w:type="dxa"/>
            <w:tcBorders>
              <w:bottom w:val="single" w:sz="4" w:space="0" w:color="auto"/>
            </w:tcBorders>
          </w:tcPr>
          <w:p w14:paraId="03C478E2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235E253C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6DC72BF0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0CED786C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0D317FCF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3F00E0FF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1FC46457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4C4A1EF1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5291EC60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4325FD23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236CEE86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2507571C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25A58B24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5AD79FDF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1D1D05E8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</w:tr>
      <w:tr w:rsidR="001961AB" w:rsidRPr="006262CF" w14:paraId="1760D48B" w14:textId="77777777" w:rsidTr="00E2192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EAE7E2" w14:textId="77777777" w:rsidR="001961AB" w:rsidRPr="006262CF" w:rsidRDefault="001961AB" w:rsidP="00444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0CE8DA9" w14:textId="77777777" w:rsidR="001961AB" w:rsidRPr="006262CF" w:rsidRDefault="001961AB" w:rsidP="00444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Boys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F1D6DF4" w14:textId="77777777" w:rsidR="001961AB" w:rsidRPr="006262CF" w:rsidRDefault="001961AB" w:rsidP="00444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0FF04C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827876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543370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2463118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D644A7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1499D4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5E27B6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267F2F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FE9F088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BD9607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3177DE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D033A7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5A4364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D8363C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A56CA4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545CF69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2329E20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E90731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8C5CD46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B17CA" w:rsidRPr="006262CF" w14:paraId="3F17EA51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C6915D" w14:textId="77777777" w:rsidR="00DB17CA" w:rsidRPr="006262CF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8.0-8.9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C397D1" w14:textId="77777777" w:rsidR="00DB17CA" w:rsidRPr="006262CF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EA410A9" w14:textId="3C4BB4C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1FCDE1" w14:textId="49BE8C2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2A0A34" w14:textId="4CE3172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D64216" w14:textId="51A3883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B20DA0" w14:textId="4ED9B31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C17F7B" w14:textId="07D2D41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4448AE" w14:textId="2B9D1DC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A5217E" w14:textId="08CEA17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A028FEC" w14:textId="71E4C5E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5856EE" w14:textId="3C25E0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B0BCE97" w14:textId="5124100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01406F" w14:textId="5932700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11CA66" w14:textId="4A91F2A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8E905C" w14:textId="5391066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44E314" w14:textId="3A3AA59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8C83EF2" w14:textId="5C92BFD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523AB18" w14:textId="40B0940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467A81C" w14:textId="32C197D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A925B2" w14:textId="4392794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</w:tr>
      <w:tr w:rsidR="00DB17CA" w:rsidRPr="006262CF" w14:paraId="4E9433D4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84F84D" w14:textId="77777777" w:rsidR="00DB17CA" w:rsidRPr="006262CF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9.0-9.9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365166" w14:textId="77777777" w:rsidR="00DB17CA" w:rsidRPr="006262CF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1DDB570" w14:textId="76FF10D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863513" w14:textId="49297F7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4AED3E6" w14:textId="3439905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03E8AA" w14:textId="209B866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017306" w14:textId="155BB32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A68449" w14:textId="32C5227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C2DB13F" w14:textId="6C162A5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F597B9" w14:textId="524E838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CA8C3E" w14:textId="0C2E686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4730010" w14:textId="2E35429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D641FA" w14:textId="70E5679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8ADD754" w14:textId="2E3190D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02AA49B" w14:textId="6106734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F9A826" w14:textId="4B3652D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B48B7B" w14:textId="7AA990C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57A0B6" w14:textId="224EEFD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BD3457" w14:textId="36F8163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8DDFB9" w14:textId="787C24D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CC8842" w14:textId="313A62E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</w:tr>
      <w:tr w:rsidR="00DB17CA" w:rsidRPr="006262CF" w14:paraId="03742B20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951C91" w14:textId="77777777" w:rsidR="00DB17CA" w:rsidRPr="006262CF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10.0-10.9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75A444" w14:textId="77777777" w:rsidR="00DB17CA" w:rsidRPr="006262CF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2BAA61" w14:textId="63C7CDB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3437BB" w14:textId="55C6E79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D4B01BD" w14:textId="3428324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8E6C6D" w14:textId="6A1A34B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E2775A" w14:textId="1657F19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0984CD" w14:textId="2C07A6B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E385C6D" w14:textId="62B3A6C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33EA508" w14:textId="6C792BA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54DD8E2" w14:textId="2BE1A21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68619B0" w14:textId="56CFEE9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945FA3" w14:textId="6F1AA1B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425BCDD" w14:textId="590BA13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6CB6384" w14:textId="2E1C3D8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B5BB43" w14:textId="14DAE91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DDDB9EE" w14:textId="270FC5D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E32A8F8" w14:textId="02A49CE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88ECD6" w14:textId="2EB7C04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F2B72B" w14:textId="75C8289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569B5E7" w14:textId="01BFDC1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</w:tr>
      <w:tr w:rsidR="00DB17CA" w:rsidRPr="006262CF" w14:paraId="5BC818C5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A713B0" w14:textId="77777777" w:rsidR="00DB17CA" w:rsidRPr="006262CF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11.0-11.9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AB0F19" w14:textId="77777777" w:rsidR="00DB17CA" w:rsidRPr="006262CF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6EE27C" w14:textId="00ABB22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F395ED" w14:textId="2A5A6A9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6CB67A2" w14:textId="357C375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539715" w14:textId="164B80F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5D7C351" w14:textId="10A7819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16CC73B" w14:textId="28A2C93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523DCE1" w14:textId="26ACEE5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DD714B" w14:textId="41336C0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94FFDA6" w14:textId="459FA59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CC29402" w14:textId="58E9900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B4EE3D" w14:textId="344D969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246803" w14:textId="015BED7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EB70A5D" w14:textId="4B54272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15725E" w14:textId="15B14C7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4D15F28" w14:textId="0309C49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3C67A8" w14:textId="216026B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6187F9" w14:textId="76B14FC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AA4388" w14:textId="51272ED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ED9DB5" w14:textId="0894632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</w:tr>
      <w:tr w:rsidR="00DB17CA" w:rsidRPr="006262CF" w14:paraId="0727DF45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6B2C9D" w14:textId="77777777" w:rsidR="00DB17CA" w:rsidRPr="006262CF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12.0-12.9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9B3DDA" w14:textId="77777777" w:rsidR="00DB17CA" w:rsidRPr="006262CF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A0C496" w14:textId="08343BB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A29A04" w14:textId="725D854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FB581B" w14:textId="7809743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D6FD6AD" w14:textId="3AB6B98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8BA700" w14:textId="60E791F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692AA73" w14:textId="00050D1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A1FCEF" w14:textId="6424B47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7119AB" w14:textId="2838426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5F27B7B" w14:textId="7277C0A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77E6AB" w14:textId="39E401B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D8DE73" w14:textId="78902D1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6DAC1B0" w14:textId="1A9FF28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455A9A" w14:textId="4C15F31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CB17B5E" w14:textId="0F31925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D6B28C" w14:textId="433D057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8C6B4C" w14:textId="6BB928A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FCEC32" w14:textId="498934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FE0CBC" w14:textId="557E200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3B6894" w14:textId="2453BA4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</w:tr>
      <w:tr w:rsidR="00DB17CA" w:rsidRPr="006262CF" w14:paraId="7806F394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AD03F4" w14:textId="77777777" w:rsidR="00DB17CA" w:rsidRPr="006262CF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B7D6FB9" w14:textId="77777777" w:rsidR="00DB17CA" w:rsidRPr="006262CF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Girls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33DC02" w14:textId="77777777" w:rsidR="00DB17CA" w:rsidRPr="006262CF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8BFD5D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839AF2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DC1EAB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91370D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F9B8A6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2DAAB9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FB3CB2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54490F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83C0D4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8972EF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0B26A5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D67077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56DFB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790D7A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06CC40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D67F4D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DE94D2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00330E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B34FBE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B17CA" w:rsidRPr="006262CF" w14:paraId="56F16C10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BB6083" w14:textId="77777777" w:rsidR="00DB17CA" w:rsidRPr="006262CF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8.0-8.9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726338" w14:textId="77777777" w:rsidR="00DB17CA" w:rsidRPr="006262CF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554F2F" w14:textId="35E740B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ECB90DE" w14:textId="58C90B4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28189D6" w14:textId="31B93BE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E91B3E0" w14:textId="769AE6D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6AE901C" w14:textId="6FE2571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DB6633" w14:textId="54C406B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8EC9F2D" w14:textId="48DEE8D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A3435B" w14:textId="066BE3C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5BFB3C" w14:textId="321A93B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5C20C55" w14:textId="057A2D2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5FE30F" w14:textId="35A44CA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96898C" w14:textId="33A06B8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278431" w14:textId="2344DCA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073ED0" w14:textId="6E86AF3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01AADF" w14:textId="77C2C30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0509C6" w14:textId="534A0F9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54C5D3" w14:textId="6FDADE8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D3601C7" w14:textId="117DD9E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EEE5C4" w14:textId="0F36CCC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</w:tr>
      <w:tr w:rsidR="00DB17CA" w:rsidRPr="006262CF" w14:paraId="3F6F16F8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CB962E" w14:textId="77777777" w:rsidR="00DB17CA" w:rsidRPr="006262CF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9.0-9.9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4D198F" w14:textId="77777777" w:rsidR="00DB17CA" w:rsidRPr="006262CF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DA5B4A" w14:textId="58C5356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ED05A4" w14:textId="2CE651E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5FE43AA" w14:textId="25E74CD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76977E" w14:textId="729F6F6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E9E823C" w14:textId="13E85AE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1F6F9E3" w14:textId="04D16FE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ADD34E2" w14:textId="1323A49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429D84" w14:textId="799F10F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A19B82" w14:textId="1C62E32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D799CD" w14:textId="6E263AA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342391" w14:textId="6E57716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454033" w14:textId="22B048B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BBCCC28" w14:textId="6BD72BB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4F0D606" w14:textId="326F121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4F8690" w14:textId="0051D99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3EA08BF" w14:textId="4073C00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45E5756" w14:textId="79FD7F4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4950D1" w14:textId="4D2A851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AE1BD8" w14:textId="42403FE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</w:tr>
      <w:tr w:rsidR="00DB17CA" w:rsidRPr="006262CF" w14:paraId="474D1686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D0F858" w14:textId="77777777" w:rsidR="00DB17CA" w:rsidRPr="006262CF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10.0-10.9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D4100D" w14:textId="77777777" w:rsidR="00DB17CA" w:rsidRPr="006262CF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789286" w14:textId="25CE696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899E350" w14:textId="261E35E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2B25C96" w14:textId="7487F3E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96CF51" w14:textId="1A43729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9C34AF" w14:textId="0F4890D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E9E0ABE" w14:textId="17F5A93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00F0DD0" w14:textId="5140A28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91C8E5" w14:textId="385D43A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D4B4FD" w14:textId="40F002CE" w:rsidR="00DB17CA" w:rsidRPr="00DB17CA" w:rsidRDefault="00DB17CA" w:rsidP="00DB17C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2FFF70" w14:textId="24E215E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674800" w14:textId="0892BE2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41F972" w14:textId="2FA0CDB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0B7544" w14:textId="6176490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9E65EE" w14:textId="4D7E1DE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AB92617" w14:textId="09E2261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F72266" w14:textId="606C5D0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2EF83B7" w14:textId="176EDB4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9CC319" w14:textId="73FF4D9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F551B9" w14:textId="18992DD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DB17CA" w:rsidRPr="006262CF" w14:paraId="06E3415C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65F74E" w14:textId="77777777" w:rsidR="00DB17CA" w:rsidRPr="006262CF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11.0-11.9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CD695E" w14:textId="77777777" w:rsidR="00DB17CA" w:rsidRPr="006262CF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5002B4" w14:textId="3FC2BE7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0849F23" w14:textId="3D64DD3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AD9E332" w14:textId="2F5B6B8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EDDB11" w14:textId="6EB7F81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6F9F636" w14:textId="24DCF7D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676A0F" w14:textId="59EE636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5C7F45" w14:textId="4E00BD9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8B27EB" w14:textId="0C6EA55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08768DF" w14:textId="70AD394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CEF6AC" w14:textId="7720AF3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FD9FF25" w14:textId="68E9776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1E2666" w14:textId="377D497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4B40FEA" w14:textId="2A41D9D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AD35D52" w14:textId="4F8DDE6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B00069" w14:textId="68C7CB9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0C8C04" w14:textId="1B56A40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C64676B" w14:textId="5362404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E05847" w14:textId="55EFB3C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A75E8E" w14:textId="46DD716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</w:tr>
      <w:tr w:rsidR="00DB17CA" w:rsidRPr="006262CF" w14:paraId="4B6B0E01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1CBE" w14:textId="77777777" w:rsidR="00DB17CA" w:rsidRPr="006262CF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12.0-12.9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9951" w14:textId="77777777" w:rsidR="00DB17CA" w:rsidRPr="006262CF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C684D" w14:textId="3BC5464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A54CB" w14:textId="494C9C1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3F5A4" w14:textId="43D7F97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38533" w14:textId="25C4378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9A94D" w14:textId="655D6D4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0DC84" w14:textId="400C65F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8A33A" w14:textId="2A49B78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A916E" w14:textId="076EAB0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A0CFE" w14:textId="40248E0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132A1" w14:textId="5940673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039D4" w14:textId="11F17DD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77711" w14:textId="74DFA79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FCD73" w14:textId="469EB08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97B70" w14:textId="477CDD4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1362E" w14:textId="7B0D2C1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848EB" w14:textId="67BBF5C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240C6" w14:textId="03E213E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BF13A" w14:textId="00253C1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21D4D" w14:textId="56B9DAD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</w:tr>
    </w:tbl>
    <w:p w14:paraId="64B6C075" w14:textId="2A01448C" w:rsidR="00E21921" w:rsidRPr="00E21921" w:rsidRDefault="00E21921" w:rsidP="00E2192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BCPE: </w:t>
      </w:r>
      <w:r w:rsidRPr="002F5935">
        <w:rPr>
          <w:rFonts w:ascii="Times New Roman" w:hAnsi="Times New Roman" w:cs="Times New Roman"/>
          <w:sz w:val="24"/>
          <w:szCs w:val="24"/>
          <w:lang w:val="en-US"/>
        </w:rPr>
        <w:t>Box-Cox power exponential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distribution; GAMLSS:</w:t>
      </w:r>
      <w:r w:rsidRPr="002F5935">
        <w:rPr>
          <w:rFonts w:ascii="Times New Roman" w:hAnsi="Times New Roman" w:cs="Times New Roman"/>
          <w:sz w:val="24"/>
          <w:szCs w:val="24"/>
          <w:lang w:val="en-US"/>
        </w:rPr>
        <w:t xml:space="preserve"> generalized additive models for location, scale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F5935">
        <w:rPr>
          <w:rFonts w:ascii="Times New Roman" w:hAnsi="Times New Roman" w:cs="Times New Roman"/>
          <w:sz w:val="24"/>
          <w:szCs w:val="24"/>
          <w:lang w:val="en-US"/>
        </w:rPr>
        <w:t xml:space="preserve"> and shape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PACER: </w:t>
      </w:r>
      <w:r w:rsidRPr="00E21921">
        <w:rPr>
          <w:rFonts w:ascii="Times New Roman" w:hAnsi="Times New Roman" w:cs="Times New Roman"/>
          <w:sz w:val="24"/>
          <w:szCs w:val="24"/>
        </w:rPr>
        <w:t>Progressive Aerobic Cardiovascular Endurance Run</w:t>
      </w:r>
    </w:p>
    <w:p w14:paraId="3C13C048" w14:textId="77777777" w:rsidR="00E21921" w:rsidRDefault="00E21921" w:rsidP="00E2192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5051FF1" w14:textId="77777777" w:rsidR="001961AB" w:rsidRDefault="001961AB" w:rsidP="00BE75EE">
      <w:pPr>
        <w:rPr>
          <w:rFonts w:ascii="Times New Roman" w:hAnsi="Times New Roman" w:cs="Times New Roman"/>
          <w:sz w:val="24"/>
          <w:szCs w:val="24"/>
          <w:lang w:val="en-US"/>
        </w:rPr>
        <w:sectPr w:rsidR="001961AB" w:rsidSect="00BE75EE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10A749C1" w14:textId="61ABEE82" w:rsidR="00BE75EE" w:rsidRPr="00481682" w:rsidRDefault="00BE75EE" w:rsidP="00BE75E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8168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 w:rsidR="00481682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4816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>Percentiles of plank time (s</w:t>
      </w:r>
      <w:r w:rsidR="00037679">
        <w:rPr>
          <w:rFonts w:ascii="Times New Roman" w:hAnsi="Times New Roman" w:cs="Times New Roman"/>
          <w:sz w:val="24"/>
          <w:szCs w:val="24"/>
          <w:lang w:val="en-US"/>
        </w:rPr>
        <w:t>econds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), by </w:t>
      </w:r>
      <w:r w:rsidR="00FA5BD1">
        <w:rPr>
          <w:rFonts w:ascii="Times New Roman" w:hAnsi="Times New Roman" w:cs="Times New Roman"/>
          <w:sz w:val="24"/>
          <w:szCs w:val="24"/>
          <w:lang w:val="en-US"/>
        </w:rPr>
        <w:t>gender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 and age, calculated with generalized additive models for location, scale</w:t>
      </w:r>
      <w:r w:rsidR="00E2192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 and shape (GAMLSS).</w:t>
      </w:r>
    </w:p>
    <w:p w14:paraId="7CC5257C" w14:textId="77777777" w:rsidR="00481682" w:rsidRDefault="00481682" w:rsidP="00BE75EE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4"/>
        <w:gridCol w:w="1190"/>
        <w:gridCol w:w="566"/>
        <w:gridCol w:w="642"/>
        <w:gridCol w:w="642"/>
        <w:gridCol w:w="642"/>
        <w:gridCol w:w="643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66"/>
        <w:gridCol w:w="666"/>
        <w:gridCol w:w="666"/>
      </w:tblGrid>
      <w:tr w:rsidR="001961AB" w:rsidRPr="006262CF" w14:paraId="317BFB96" w14:textId="77777777" w:rsidTr="00E21921">
        <w:tc>
          <w:tcPr>
            <w:tcW w:w="1194" w:type="dxa"/>
            <w:vMerge w:val="restart"/>
          </w:tcPr>
          <w:p w14:paraId="323C04FA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397B945" w14:textId="4B337D27" w:rsidR="001961AB" w:rsidRPr="006262CF" w:rsidRDefault="00FA5BD1" w:rsidP="00FA5B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Gender</w:t>
            </w:r>
            <w:r w:rsidR="001961AB"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/Age</w:t>
            </w:r>
          </w:p>
        </w:tc>
        <w:tc>
          <w:tcPr>
            <w:tcW w:w="1190" w:type="dxa"/>
            <w:vMerge w:val="restart"/>
          </w:tcPr>
          <w:p w14:paraId="2EAB6CBA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176DB30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GAMLSS</w:t>
            </w:r>
          </w:p>
        </w:tc>
        <w:tc>
          <w:tcPr>
            <w:tcW w:w="12217" w:type="dxa"/>
            <w:gridSpan w:val="19"/>
            <w:tcBorders>
              <w:bottom w:val="single" w:sz="4" w:space="0" w:color="auto"/>
            </w:tcBorders>
          </w:tcPr>
          <w:p w14:paraId="47C37C15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Percentiles</w:t>
            </w:r>
          </w:p>
        </w:tc>
      </w:tr>
      <w:tr w:rsidR="001961AB" w:rsidRPr="006262CF" w14:paraId="5EB9EE5A" w14:textId="77777777" w:rsidTr="00E21921">
        <w:tc>
          <w:tcPr>
            <w:tcW w:w="1194" w:type="dxa"/>
            <w:vMerge/>
            <w:tcBorders>
              <w:bottom w:val="single" w:sz="4" w:space="0" w:color="auto"/>
            </w:tcBorders>
          </w:tcPr>
          <w:p w14:paraId="7C6F7325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90" w:type="dxa"/>
            <w:vMerge/>
            <w:tcBorders>
              <w:bottom w:val="single" w:sz="4" w:space="0" w:color="auto"/>
            </w:tcBorders>
          </w:tcPr>
          <w:p w14:paraId="5AA1417C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775A1360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14:paraId="55A64834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14:paraId="672CD652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14:paraId="3E26E30D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643" w:type="dxa"/>
            <w:tcBorders>
              <w:bottom w:val="single" w:sz="4" w:space="0" w:color="auto"/>
            </w:tcBorders>
          </w:tcPr>
          <w:p w14:paraId="74E14CB3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02486D36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2F925F99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1D6A4628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11122149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7F939C32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5CDC3096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0640BF3D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7CF54B57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6958540B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7C9D2B8B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349C75DF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7162C7F2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759D8A3E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37CD6C21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</w:tr>
      <w:tr w:rsidR="001961AB" w:rsidRPr="006262CF" w14:paraId="3F9F568B" w14:textId="77777777" w:rsidTr="00E2192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F9CDA9" w14:textId="77777777" w:rsidR="001961AB" w:rsidRPr="006262CF" w:rsidRDefault="001961AB" w:rsidP="00444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3539381" w14:textId="77777777" w:rsidR="001961AB" w:rsidRPr="006262CF" w:rsidRDefault="001961AB" w:rsidP="00444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Boys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84E7DCE" w14:textId="77777777" w:rsidR="001961AB" w:rsidRPr="006262CF" w:rsidRDefault="001961AB" w:rsidP="00444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63CF551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B9C0815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EED770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4CB93F1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F75D7F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CCA758E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E0C86B3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987C9E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F1BE1A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21692EF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0FAA1A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FD78AC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0B0E0F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C2762C4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E04C2DB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B43A9B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8390746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D906C2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E523E9" w14:textId="77777777" w:rsidR="001961AB" w:rsidRPr="006262CF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B17CA" w:rsidRPr="006262CF" w14:paraId="0EE26BE2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C7F57A" w14:textId="77777777" w:rsidR="00DB17CA" w:rsidRPr="006262CF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8.0-8.9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212123" w14:textId="7BEDA7E6" w:rsidR="00DB17CA" w:rsidRPr="006262CF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A01110E" w14:textId="2663835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5F84204" w14:textId="52B38A3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097DED" w14:textId="4CCA040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30CB35" w14:textId="7D091BD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F08F7D" w14:textId="617CFF4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BD8315" w14:textId="13597B3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5A79D8" w14:textId="6AD7D61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013CAB" w14:textId="753C777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8146DB" w14:textId="2BC0AF2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883E7C" w14:textId="1A0B722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CD20FDB" w14:textId="44275B5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1B74B95" w14:textId="34E73D1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FDB52E5" w14:textId="26208A0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C07E4C5" w14:textId="495D12F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5E041A5" w14:textId="12ADDD2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4315F6" w14:textId="330932C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3AE28A1" w14:textId="02EEA6F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87.4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596D0C" w14:textId="1887DF9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B946EA" w14:textId="2F9994D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129.2</w:t>
            </w:r>
          </w:p>
        </w:tc>
      </w:tr>
      <w:tr w:rsidR="00DB17CA" w:rsidRPr="006262CF" w14:paraId="02AD8C1B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516DBB" w14:textId="77777777" w:rsidR="00DB17CA" w:rsidRPr="006262CF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9.0-9.9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EB745B" w14:textId="4FD1EEC7" w:rsidR="00DB17CA" w:rsidRPr="006262CF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DB7D3C" w14:textId="31F0366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6026C9" w14:textId="6762F02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6BCCB81" w14:textId="59A38B2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3D7EF94" w14:textId="721EAE4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25.5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E0EC0D5" w14:textId="1E11132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086A77" w14:textId="10191AC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E9552F" w14:textId="2E25536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A75D2E0" w14:textId="68FD941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27BD4E" w14:textId="632667D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9642AF" w14:textId="536A226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891C40" w14:textId="29B7BDD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0D93A6" w14:textId="08F9A4F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E61D52" w14:textId="6C3A476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FFC0B5" w14:textId="12D1688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90CB81" w14:textId="06A3A22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2DBCF22" w14:textId="4E90012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5A618D4" w14:textId="05898A0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0134FD0" w14:textId="08817D0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105.7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E9AD63" w14:textId="6AA6FFE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133.4</w:t>
            </w:r>
          </w:p>
        </w:tc>
      </w:tr>
      <w:tr w:rsidR="00DB17CA" w:rsidRPr="006262CF" w14:paraId="395AAEA7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E492D1" w14:textId="77777777" w:rsidR="00DB17CA" w:rsidRPr="006262CF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10.0-10.9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E13FCF" w14:textId="09AFC382" w:rsidR="00DB17CA" w:rsidRPr="006262CF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59B78C" w14:textId="23B4839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9E35D6A" w14:textId="5F28C13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283602F" w14:textId="3989763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50DB926" w14:textId="69899D0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A84CAFC" w14:textId="5F5B2A4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6BF9C5" w14:textId="4772D4B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059B456" w14:textId="1B575D4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C6822CD" w14:textId="01A23CB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20C1154" w14:textId="4801179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4018AEC" w14:textId="6CF3028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3B5D8C" w14:textId="41B3DD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2808738" w14:textId="2C43E68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D0547F" w14:textId="43EFFA7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E466E37" w14:textId="6868D29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FF2B45" w14:textId="1863D48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2BB023" w14:textId="48DC370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10FFCA" w14:textId="4338AD9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31B065" w14:textId="70673DD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116.8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D48B529" w14:textId="43BD04E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147.5</w:t>
            </w:r>
          </w:p>
        </w:tc>
      </w:tr>
      <w:tr w:rsidR="00DB17CA" w:rsidRPr="006262CF" w14:paraId="6AD0E4B6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EB0CD4" w14:textId="77777777" w:rsidR="00DB17CA" w:rsidRPr="006262CF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11.0-11.9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581F91" w14:textId="1AD9B714" w:rsidR="00DB17CA" w:rsidRPr="006262CF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BFF5DC" w14:textId="4570EB3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47E041" w14:textId="17FBFDF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72BD3B" w14:textId="394A989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D2734C" w14:textId="7DCBB01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49E15E8" w14:textId="0A3046A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BB4351" w14:textId="7912D00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1252B1" w14:textId="61C37D3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FB2917" w14:textId="23A6F3A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643A90" w14:textId="56DE3D9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D276CAC" w14:textId="26EE71C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C80CB77" w14:textId="248E91B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40A6AEC" w14:textId="0C77FCF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EB4BFA4" w14:textId="72300BA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28E399" w14:textId="383D19C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B04982" w14:textId="1B11F19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400F3D7" w14:textId="1A6DAD4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976370" w14:textId="7C9C856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1CE7B7B" w14:textId="1BB7BF9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113.1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63F593" w14:textId="733E4D7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142.8</w:t>
            </w:r>
          </w:p>
        </w:tc>
      </w:tr>
      <w:tr w:rsidR="00DB17CA" w:rsidRPr="006262CF" w14:paraId="4CA27E28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E311ED" w14:textId="77777777" w:rsidR="00DB17CA" w:rsidRPr="006262CF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12.0-12.9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339C06" w14:textId="1FDB921C" w:rsidR="00DB17CA" w:rsidRPr="006262CF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AF54D72" w14:textId="382F866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A90240" w14:textId="12432CA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C84A8E" w14:textId="3614CE5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BE12CB6" w14:textId="573CF15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87D1728" w14:textId="58037B9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EE5FF3" w14:textId="18A9E3D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E3E862" w14:textId="4895A21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56E23A" w14:textId="2F782C0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A3190C0" w14:textId="303E53C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8B131B" w14:textId="621FB79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68C84E" w14:textId="75D37A6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D9157A" w14:textId="4D0B3A4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D19CB8D" w14:textId="42C86C1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1A2BF16" w14:textId="1DE6CF0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8960D1" w14:textId="3AA1D76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542A1C" w14:textId="6DD14E4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E05B80" w14:textId="11B5CF8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111.1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523037C" w14:textId="06E7CCC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130.1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49788C" w14:textId="05A8D55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164.3</w:t>
            </w:r>
          </w:p>
        </w:tc>
      </w:tr>
      <w:tr w:rsidR="00DB17CA" w:rsidRPr="006262CF" w14:paraId="5DB20901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CEA292" w14:textId="77777777" w:rsidR="00DB17CA" w:rsidRPr="006262CF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23F6CF1" w14:textId="77777777" w:rsidR="00DB17CA" w:rsidRPr="006262CF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Girls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433257" w14:textId="77777777" w:rsidR="00DB17CA" w:rsidRPr="006262CF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EF16CF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4AEFEB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E2F9B7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92B82D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B04FE4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F5CAD9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73CBB0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59E525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B89DDA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8C6CC4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357A5D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A40F7C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F2EFC0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E45B37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8C04E0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A3F28B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9CB15C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4D01B9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47CDE2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B17CA" w:rsidRPr="006262CF" w14:paraId="6FD48EC3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104428" w14:textId="77777777" w:rsidR="00DB17CA" w:rsidRPr="006262CF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8.0-8.9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137DC3" w14:textId="77777777" w:rsidR="00DB17CA" w:rsidRPr="006262CF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CC6367" w14:textId="390DA15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0E3DC8" w14:textId="5AF3FAB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6519EB" w14:textId="5CE65CC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A0144D" w14:textId="0C831D4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26.5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D37B633" w14:textId="1D063F5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558F66" w14:textId="13B81E8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6B4A31" w14:textId="197816E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D0A29AB" w14:textId="2F13916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9ED663B" w14:textId="1CBE156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77A87E" w14:textId="4348DDD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87D96C" w14:textId="5D73B33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ACAA12" w14:textId="3AAEEF3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056A54" w14:textId="641CE21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CCEC36" w14:textId="431A213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38EA956" w14:textId="5C77F4F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3031A4B" w14:textId="00FCBED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78.9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145EC1" w14:textId="7B31BFD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D83CBBD" w14:textId="3E9908A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42BCFEE" w14:textId="0FEEA00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131.4</w:t>
            </w:r>
          </w:p>
        </w:tc>
      </w:tr>
      <w:tr w:rsidR="00DB17CA" w:rsidRPr="006262CF" w14:paraId="4A4D9C00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75BC9C" w14:textId="77777777" w:rsidR="00DB17CA" w:rsidRPr="006262CF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9.0-9.9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D18A8E" w14:textId="77777777" w:rsidR="00DB17CA" w:rsidRPr="006262CF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CBD5A47" w14:textId="507D00F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3D36D3" w14:textId="669A927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26D1F2F" w14:textId="52F2BD4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522271" w14:textId="4554D81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27.4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D00371F" w14:textId="62F1B44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4F73A8" w14:textId="6D9DF92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14D43E" w14:textId="606C6CE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1F0AB0" w14:textId="3A9B30B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E9FCAC" w14:textId="6EA9936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D8F1A57" w14:textId="7A89DBD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5F25CDD" w14:textId="15C2E0A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DE15B6E" w14:textId="7032418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7D804D" w14:textId="5308114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AFCEAE" w14:textId="778CF1E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98D8B4" w14:textId="7529A5A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BE5606" w14:textId="59C3E2A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BF6D57C" w14:textId="4ADA564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68BD74" w14:textId="352C3A6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107.8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38E8F3" w14:textId="7CC8869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135.8</w:t>
            </w:r>
          </w:p>
        </w:tc>
      </w:tr>
      <w:tr w:rsidR="00DB17CA" w:rsidRPr="006262CF" w14:paraId="1E94B12E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669128" w14:textId="77777777" w:rsidR="00DB17CA" w:rsidRPr="006262CF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10.0-10.9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DB673F" w14:textId="77777777" w:rsidR="00DB17CA" w:rsidRPr="006262CF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F14D32B" w14:textId="33E0F3A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CF61F6A" w14:textId="57F107F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201D04" w14:textId="54CC747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0617CB" w14:textId="429BCC5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CB8B74" w14:textId="6DFC30A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B1D0A3" w14:textId="7EE25B5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39DBB7C" w14:textId="4CD7042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2E3559" w14:textId="6FC632A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C1851A" w14:textId="21919073" w:rsidR="00DB17CA" w:rsidRPr="00DB17CA" w:rsidRDefault="00DB17CA" w:rsidP="00DB17C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1C1441" w14:textId="685F61B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41EB56" w14:textId="2E34B6C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6EE2765" w14:textId="3755799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96A2FC6" w14:textId="65275D2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9B78FDA" w14:textId="322D178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167EA1" w14:textId="06EB792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404B790" w14:textId="12934CA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02D753" w14:textId="37F0255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C0B2D9E" w14:textId="12D64F4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111.2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E1F584" w14:textId="42AD3A1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140.1</w:t>
            </w:r>
          </w:p>
        </w:tc>
      </w:tr>
      <w:tr w:rsidR="00DB17CA" w:rsidRPr="006262CF" w14:paraId="48DD75E0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5DFE96" w14:textId="77777777" w:rsidR="00DB17CA" w:rsidRPr="006262CF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11.0-11.9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FCA845" w14:textId="77777777" w:rsidR="00DB17CA" w:rsidRPr="006262CF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8D0287F" w14:textId="0A9ADE5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AE6A47" w14:textId="724FD8B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2FECF9" w14:textId="7C38BD2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A2FBBB" w14:textId="27BDDD6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E9FDE4B" w14:textId="39E2CC7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1FC747" w14:textId="4CCA151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C2CB527" w14:textId="7F971D5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2E6226" w14:textId="634D8F9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78227F" w14:textId="318A466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BD0420C" w14:textId="20BCDB1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828D04" w14:textId="082E58E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E68B74E" w14:textId="751645D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4D180F" w14:textId="7281A5A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2A0C081" w14:textId="72BD47E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C05F286" w14:textId="627BEDA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35DA77" w14:textId="4758712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C0AF4A1" w14:textId="26F92D4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577F76" w14:textId="404A9CF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114.7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C18379" w14:textId="09737A1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144.5</w:t>
            </w:r>
          </w:p>
        </w:tc>
      </w:tr>
      <w:tr w:rsidR="00DB17CA" w:rsidRPr="006262CF" w14:paraId="7B340D72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DFB3" w14:textId="77777777" w:rsidR="00DB17CA" w:rsidRPr="006262CF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12.0-12.9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C140" w14:textId="77777777" w:rsidR="00DB17CA" w:rsidRPr="006262CF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38B64" w14:textId="2E202C4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75EAF" w14:textId="234EC0A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83404" w14:textId="1F40ECD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0727F" w14:textId="18CA630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51AF8" w14:textId="2745A72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89C13" w14:textId="3629A7E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841AC" w14:textId="771B3FF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C22E0" w14:textId="6B724BB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2B87B" w14:textId="1ACF628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BF6A3" w14:textId="2104A88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1AEA5" w14:textId="4AC2B6D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5E234" w14:textId="2AEDF20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3E52B" w14:textId="056A19A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B7B42" w14:textId="52662CB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48E9C" w14:textId="34CDA87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FC545" w14:textId="50C5BEF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89.5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FD6A9" w14:textId="4D3BF7B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AEF20" w14:textId="109B66E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118.2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4A7BE" w14:textId="34C8491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148.9</w:t>
            </w:r>
          </w:p>
        </w:tc>
      </w:tr>
    </w:tbl>
    <w:p w14:paraId="16F4BE23" w14:textId="2CCEA3AD" w:rsidR="001961AB" w:rsidRDefault="00E21921" w:rsidP="00E21921">
      <w:pPr>
        <w:rPr>
          <w:rFonts w:ascii="Times New Roman" w:hAnsi="Times New Roman" w:cs="Times New Roman"/>
          <w:sz w:val="24"/>
          <w:szCs w:val="24"/>
          <w:lang w:val="en-US"/>
        </w:rPr>
        <w:sectPr w:rsidR="001961AB" w:rsidSect="00BE75EE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BCPE: </w:t>
      </w:r>
      <w:r w:rsidRPr="002F5935">
        <w:rPr>
          <w:rFonts w:ascii="Times New Roman" w:hAnsi="Times New Roman" w:cs="Times New Roman"/>
          <w:sz w:val="24"/>
          <w:szCs w:val="24"/>
          <w:lang w:val="en-US"/>
        </w:rPr>
        <w:t>Box-Cox power exponential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distribution; GAMLSS:</w:t>
      </w:r>
      <w:r w:rsidRPr="002F5935">
        <w:rPr>
          <w:rFonts w:ascii="Times New Roman" w:hAnsi="Times New Roman" w:cs="Times New Roman"/>
          <w:sz w:val="24"/>
          <w:szCs w:val="24"/>
          <w:lang w:val="en-US"/>
        </w:rPr>
        <w:t xml:space="preserve"> generalized additive models for location, scale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F5935">
        <w:rPr>
          <w:rFonts w:ascii="Times New Roman" w:hAnsi="Times New Roman" w:cs="Times New Roman"/>
          <w:sz w:val="24"/>
          <w:szCs w:val="24"/>
          <w:lang w:val="en-US"/>
        </w:rPr>
        <w:t xml:space="preserve"> and shape</w:t>
      </w:r>
      <w:r>
        <w:rPr>
          <w:rFonts w:ascii="Times New Roman" w:hAnsi="Times New Roman" w:cs="Times New Roman"/>
          <w:sz w:val="24"/>
          <w:szCs w:val="24"/>
          <w:lang w:val="en-US"/>
        </w:rPr>
        <w:t>; NO: normal distribution</w:t>
      </w:r>
    </w:p>
    <w:p w14:paraId="462EF199" w14:textId="1244A57A" w:rsidR="00BE75EE" w:rsidRPr="00481682" w:rsidRDefault="00BE75EE" w:rsidP="00BE75E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8168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 w:rsidR="00481682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Pr="004816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>Percentiles of waist circumference</w:t>
      </w:r>
      <w:r w:rsidR="00E21921">
        <w:rPr>
          <w:rFonts w:ascii="Times New Roman" w:hAnsi="Times New Roman" w:cs="Times New Roman"/>
          <w:sz w:val="24"/>
          <w:szCs w:val="24"/>
          <w:lang w:val="en-US"/>
        </w:rPr>
        <w:t xml:space="preserve"> (cm)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, by </w:t>
      </w:r>
      <w:r w:rsidR="00FA5BD1">
        <w:rPr>
          <w:rFonts w:ascii="Times New Roman" w:hAnsi="Times New Roman" w:cs="Times New Roman"/>
          <w:sz w:val="24"/>
          <w:szCs w:val="24"/>
          <w:lang w:val="en-US"/>
        </w:rPr>
        <w:t>gender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 and age, calculated with generalized additive models for location, scale</w:t>
      </w:r>
      <w:r w:rsidR="00E2192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 and shape (GAMLSS).</w:t>
      </w:r>
    </w:p>
    <w:p w14:paraId="11F74CDB" w14:textId="77777777" w:rsidR="00481682" w:rsidRDefault="00481682" w:rsidP="00BE75EE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4"/>
        <w:gridCol w:w="1190"/>
        <w:gridCol w:w="566"/>
        <w:gridCol w:w="642"/>
        <w:gridCol w:w="642"/>
        <w:gridCol w:w="642"/>
        <w:gridCol w:w="643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</w:tblGrid>
      <w:tr w:rsidR="001961AB" w:rsidRPr="00DB17CA" w14:paraId="3E7E3731" w14:textId="77777777" w:rsidTr="00E21921">
        <w:tc>
          <w:tcPr>
            <w:tcW w:w="1194" w:type="dxa"/>
            <w:vMerge w:val="restart"/>
          </w:tcPr>
          <w:p w14:paraId="574C31F8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125CAB7" w14:textId="789512A6" w:rsidR="001961AB" w:rsidRPr="00DB17CA" w:rsidRDefault="00FA5BD1" w:rsidP="00FA5B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Gender</w:t>
            </w:r>
            <w:r w:rsidR="001961AB"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/Age</w:t>
            </w:r>
          </w:p>
        </w:tc>
        <w:tc>
          <w:tcPr>
            <w:tcW w:w="1190" w:type="dxa"/>
            <w:vMerge w:val="restart"/>
          </w:tcPr>
          <w:p w14:paraId="41DE9D3B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442B69B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GAMLSS</w:t>
            </w:r>
          </w:p>
        </w:tc>
        <w:tc>
          <w:tcPr>
            <w:tcW w:w="12151" w:type="dxa"/>
            <w:gridSpan w:val="19"/>
            <w:tcBorders>
              <w:bottom w:val="single" w:sz="4" w:space="0" w:color="auto"/>
            </w:tcBorders>
          </w:tcPr>
          <w:p w14:paraId="5E640770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Percentiles</w:t>
            </w:r>
          </w:p>
        </w:tc>
      </w:tr>
      <w:tr w:rsidR="001961AB" w:rsidRPr="00DB17CA" w14:paraId="73771863" w14:textId="77777777" w:rsidTr="00E21921">
        <w:tc>
          <w:tcPr>
            <w:tcW w:w="1194" w:type="dxa"/>
            <w:vMerge/>
            <w:tcBorders>
              <w:bottom w:val="single" w:sz="4" w:space="0" w:color="auto"/>
            </w:tcBorders>
          </w:tcPr>
          <w:p w14:paraId="0B183509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90" w:type="dxa"/>
            <w:vMerge/>
            <w:tcBorders>
              <w:bottom w:val="single" w:sz="4" w:space="0" w:color="auto"/>
            </w:tcBorders>
          </w:tcPr>
          <w:p w14:paraId="3AB752C4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25EF0165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14:paraId="5D155183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14:paraId="15E4F5EB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14:paraId="0BBAFE5C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643" w:type="dxa"/>
            <w:tcBorders>
              <w:bottom w:val="single" w:sz="4" w:space="0" w:color="auto"/>
            </w:tcBorders>
          </w:tcPr>
          <w:p w14:paraId="1FBCB590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258E1A40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5791C0EC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0DA2F601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3FC436CA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6576C696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18AD5537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4CAAE7F6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53919F0F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148FE25C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6EEBAA14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61E8A61E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3539B99F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0292D1BF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55853CB7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</w:tr>
      <w:tr w:rsidR="001961AB" w:rsidRPr="00DB17CA" w14:paraId="6BE78ADB" w14:textId="77777777" w:rsidTr="00E2192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EF91FD" w14:textId="77777777" w:rsidR="001961AB" w:rsidRPr="00DB17CA" w:rsidRDefault="001961AB" w:rsidP="00444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3C072DA" w14:textId="77777777" w:rsidR="001961AB" w:rsidRPr="00DB17CA" w:rsidRDefault="001961AB" w:rsidP="00444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Boys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902C3CD" w14:textId="77777777" w:rsidR="001961AB" w:rsidRPr="00DB17CA" w:rsidRDefault="001961AB" w:rsidP="00444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1E6890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9E3507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6529C7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00A823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F3F0F51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13B9701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1CCF83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51BFBD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D3585C3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5943FC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91F296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144EBD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81D983A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65D4AC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9C77AB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A7A2E7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216937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CE08AB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92F6FFA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B17CA" w:rsidRPr="00DB17CA" w14:paraId="15673795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C6E6E0" w14:textId="77777777" w:rsidR="00DB17CA" w:rsidRPr="00DB17CA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8.0-8.9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93E7D4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31A2A7" w14:textId="648792F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50.2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39DD6C" w14:textId="401DFDE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F062B5" w14:textId="59A2372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0797DE" w14:textId="3F2B6BE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54.0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59D885" w14:textId="7FD82DD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D43AFD" w14:textId="2364CED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E7C6C3" w14:textId="6D60715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C1124A" w14:textId="27E9D36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E7667D" w14:textId="505FEF5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53BFCC" w14:textId="0B6E673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F1CEA6" w14:textId="2579F40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4919277" w14:textId="5292BA7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FACC91C" w14:textId="6207EA2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2ABDD9B" w14:textId="64AEB73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6618A7B" w14:textId="1DB81CD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0A5E3C" w14:textId="3B3725B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CDFD8F" w14:textId="4DAFC85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854805" w14:textId="6BA63F3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4289EF7" w14:textId="63D34FD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79.6</w:t>
            </w:r>
          </w:p>
        </w:tc>
      </w:tr>
      <w:tr w:rsidR="00DB17CA" w:rsidRPr="00DB17CA" w14:paraId="71176D8C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CC1E67" w14:textId="77777777" w:rsidR="00DB17CA" w:rsidRPr="00DB17CA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9.0-9.9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B73600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9F7D02" w14:textId="3CAA832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C8B9BDA" w14:textId="74767B2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2E6EA23" w14:textId="005EACE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54.9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B128F1" w14:textId="4B1B125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56.0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A7C726E" w14:textId="689CB02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3EA75F" w14:textId="5E1F01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5A7D74F" w14:textId="668813A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2FBA57A" w14:textId="0D66332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080080" w14:textId="24C517F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081DC4" w14:textId="38352C6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6ADE5E" w14:textId="6AF65FA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DE180DC" w14:textId="08C0BF3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19410E" w14:textId="6574A5A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E1745A" w14:textId="4704D1F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239785D" w14:textId="1EF89F3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CB4F31" w14:textId="4300E5A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A9E89C" w14:textId="1478493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44D9265" w14:textId="659D5FE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EF611D8" w14:textId="6174FF1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82.5</w:t>
            </w:r>
          </w:p>
        </w:tc>
      </w:tr>
      <w:tr w:rsidR="00DB17CA" w:rsidRPr="00DB17CA" w14:paraId="1CE0FFD1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D28B39" w14:textId="77777777" w:rsidR="00DB17CA" w:rsidRPr="00DB17CA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10.0-10.9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33CAD1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F8AE35" w14:textId="606B6EA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53.9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4011E0" w14:textId="1480A6D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FAAA6C" w14:textId="268DDD2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56.9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68C83B" w14:textId="2B69E07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58.0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BD62E7D" w14:textId="17D5BB2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C24DF2" w14:textId="7D7AAE2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3352EC6" w14:textId="6677CAD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50024D" w14:textId="1CAE38D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75096F" w14:textId="62C808B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F7C06A" w14:textId="2F03488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9D7B38" w14:textId="2C02E43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8D15F2" w14:textId="05F93AF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8FAF78" w14:textId="4558DA2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4B5E2B" w14:textId="7CB690C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686DB6" w14:textId="02DD882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E45D400" w14:textId="07BDE45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E311FD" w14:textId="1AECB33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D35F8D8" w14:textId="05A45A3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983974" w14:textId="0D264D6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85.4</w:t>
            </w:r>
          </w:p>
        </w:tc>
      </w:tr>
      <w:tr w:rsidR="00DB17CA" w:rsidRPr="00DB17CA" w14:paraId="1D804920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C2C53F" w14:textId="77777777" w:rsidR="00DB17CA" w:rsidRPr="00DB17CA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11.0-11.9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15F74D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BD10BA" w14:textId="11755BC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A377B8B" w14:textId="5E4F99B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57.5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D8B8ABE" w14:textId="2EC888D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566F9E" w14:textId="5E3748D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60.0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04DD02" w14:textId="09F1858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D9F830D" w14:textId="119C020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B733DBA" w14:textId="2905AD2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13BE4B" w14:textId="59D1051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782628" w14:textId="42BC2AB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35C7705" w14:textId="47BFFB5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D4EADEC" w14:textId="2B19DCF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72E591" w14:textId="1A3E0D6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8DDB34F" w14:textId="5995DC7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C34AA0D" w14:textId="6536F70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6C9214" w14:textId="08B08E4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F2D15E9" w14:textId="7850255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AE3CDF" w14:textId="35B5871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A621DD0" w14:textId="100C93B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11E967E" w14:textId="4D8C825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88.4</w:t>
            </w:r>
          </w:p>
        </w:tc>
      </w:tr>
      <w:tr w:rsidR="00DB17CA" w:rsidRPr="00DB17CA" w14:paraId="117850F5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8212EF" w14:textId="77777777" w:rsidR="00DB17CA" w:rsidRPr="00DB17CA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12.0-12.9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1D5182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9CCDDA4" w14:textId="227124C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5FA841" w14:textId="699D236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59.4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C6B0FC" w14:textId="4C645EA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80988D" w14:textId="419092B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62.0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C692D5D" w14:textId="6258A8E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FE4850" w14:textId="7E558C5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2904E5" w14:textId="32F7178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ADAB3E" w14:textId="4C4DF84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8F527F" w14:textId="663B512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95CBE56" w14:textId="0CA615D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5FEA7CF" w14:textId="5A9FF76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787D60" w14:textId="45E2E34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6EA929" w14:textId="2C36628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5C6934" w14:textId="3D6F9EC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E3CCB88" w14:textId="7E2C07A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58D980" w14:textId="7A2F2C3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49CED12" w14:textId="7EC05F5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3FC91E" w14:textId="3516AEA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136E38" w14:textId="4237F87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</w:tr>
      <w:tr w:rsidR="00DB17CA" w:rsidRPr="00DB17CA" w14:paraId="0A860A80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C68F29" w14:textId="77777777" w:rsidR="00DB17CA" w:rsidRPr="00DB17CA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F6EEEAA" w14:textId="77777777" w:rsidR="00DB17CA" w:rsidRPr="00DB17CA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Girls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C6B046" w14:textId="77777777" w:rsidR="00DB17CA" w:rsidRPr="00DB17CA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652FF7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EDFBF5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E7CF0F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FF18E4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6A9D47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206AFC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B51640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23516B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F74A3E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E7F43B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914EC1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871B5A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313259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655455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60E5BE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5A91F3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9DEEA5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D901D7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285D09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B17CA" w:rsidRPr="00DB17CA" w14:paraId="736D31F8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4D7703" w14:textId="77777777" w:rsidR="00DB17CA" w:rsidRPr="00DB17CA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8.0-8.9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DB95DD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112F14" w14:textId="7844C4D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49.5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A47EC67" w14:textId="0140B93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51.2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44518F7" w14:textId="2B0D1FC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52.4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DB84A3" w14:textId="31882D9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53.5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7C30F0" w14:textId="5049F69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6E4B37" w14:textId="4085392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A4869A0" w14:textId="51EDB9B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09077F" w14:textId="27F9D48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0719450" w14:textId="365B2A5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53A099" w14:textId="627429A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44D7C2" w14:textId="1D6E50D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31626F0" w14:textId="2C20474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E08998" w14:textId="6D5A922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0B8635" w14:textId="46A6DB6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D2847A4" w14:textId="0A3CFA6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5134BF" w14:textId="605E38E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6158E1" w14:textId="19B9AB5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49B933F" w14:textId="02EF160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6C93C1" w14:textId="292BDF5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78.6</w:t>
            </w:r>
          </w:p>
        </w:tc>
      </w:tr>
      <w:tr w:rsidR="00DB17CA" w:rsidRPr="00DB17CA" w14:paraId="6DAB971B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22F5A6" w14:textId="77777777" w:rsidR="00DB17CA" w:rsidRPr="00DB17CA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9.0-9.9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36B334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8599D3" w14:textId="132397D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51.3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C6AF583" w14:textId="578533C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E5995D4" w14:textId="2C1F376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54.3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D5CDF1" w14:textId="449C238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55.5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E4A6DEA" w14:textId="350CFBF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67A245" w14:textId="4E2A21F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C8F913" w14:textId="416603A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0816BB" w14:textId="01A61DD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5CF30D" w14:textId="5CD39F9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E521DF" w14:textId="3D9E3F9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9515449" w14:textId="7AF98F9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1B3A0F" w14:textId="53058B1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8EF424" w14:textId="16B69E7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A38E6BE" w14:textId="76EB222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F8CAD6" w14:textId="358974C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A8A35FA" w14:textId="7552BF7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345A78A" w14:textId="02879CF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392C4E" w14:textId="279D385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66577A4" w14:textId="558783E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81.5</w:t>
            </w:r>
          </w:p>
        </w:tc>
      </w:tr>
      <w:tr w:rsidR="00DB17CA" w:rsidRPr="00DB17CA" w14:paraId="45C47514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D0E06A" w14:textId="77777777" w:rsidR="00DB17CA" w:rsidRPr="00DB17CA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10.0-10.9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3E3B37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729ECB" w14:textId="4ADC100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53.2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842CE93" w14:textId="775FD7F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54.9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5FBCEEB" w14:textId="32EC655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56.3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3DEE68" w14:textId="31F868F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57.5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AEFC7E0" w14:textId="21E0761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D3A9C6" w14:textId="3B1F5BC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250320" w14:textId="3D117C3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F58F35" w14:textId="62D76BC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83C104" w14:textId="7D4D84CE" w:rsidR="00DB17CA" w:rsidRPr="00DB17CA" w:rsidRDefault="00DB17CA" w:rsidP="00DB17C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90A25A" w14:textId="21ECCDC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B11FC0" w14:textId="149FC16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51BE669" w14:textId="4FCC8D4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6325EF" w14:textId="7553A67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B308DC" w14:textId="25270C3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679AE4" w14:textId="660D395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ADF4CB" w14:textId="245D3C0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94F307" w14:textId="27D5DE8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53C20DF" w14:textId="52C7653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C5CFDF" w14:textId="4681FBD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84.4</w:t>
            </w:r>
          </w:p>
        </w:tc>
      </w:tr>
      <w:tr w:rsidR="00DB17CA" w:rsidRPr="00DB17CA" w14:paraId="11911745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CC5CA8" w14:textId="77777777" w:rsidR="00DB17CA" w:rsidRPr="00DB17CA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11.0-11.9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0B4B15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4C4B5B" w14:textId="03A653C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F3BD07" w14:textId="1EE98EE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5A7564A" w14:textId="011C0CF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58.2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A616D2" w14:textId="2C28FE9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59.4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1C64A23" w14:textId="3BBB076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16DE02" w14:textId="1117A9A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4FBC88" w14:textId="53D4933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008406" w14:textId="1D2037C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D5B31F" w14:textId="78090A8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45770A" w14:textId="0DE7096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F49F1D" w14:textId="7360C58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88E545" w14:textId="6287AC3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D0315A" w14:textId="09E63C0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A0226C1" w14:textId="6098C88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95AAE1" w14:textId="6051DEE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C961BD" w14:textId="3FE1010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B76DFE" w14:textId="35F27EA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3039D6A" w14:textId="32F2B81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CBAB3D1" w14:textId="248C62B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87.3</w:t>
            </w:r>
          </w:p>
        </w:tc>
      </w:tr>
      <w:tr w:rsidR="00DB17CA" w:rsidRPr="00DB17CA" w14:paraId="2A9E149A" w14:textId="77777777" w:rsidTr="00E21921"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6A57" w14:textId="77777777" w:rsidR="00DB17CA" w:rsidRPr="00DB17CA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12.0-12.9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4EE3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15F03" w14:textId="38B471C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6DC5D" w14:textId="7D7CE07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0D9BD" w14:textId="3ABB150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60.2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E0E89" w14:textId="3622C6E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61.4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086AC" w14:textId="6F361E9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B3359" w14:textId="0A40F61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DC662" w14:textId="792E1C8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06A67" w14:textId="79098C7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ED23B" w14:textId="7E5F4D4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3C8A0" w14:textId="2924B41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45586" w14:textId="001D0C8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1E6BE" w14:textId="75775A4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E0AE6" w14:textId="7ECF6CE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4E767" w14:textId="7692903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E500D" w14:textId="6FB2AEB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209AB" w14:textId="34E6B47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9C434" w14:textId="11A64CC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8EBFC" w14:textId="33DBC7A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20E5E" w14:textId="11864FD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</w:tr>
    </w:tbl>
    <w:p w14:paraId="0D89135E" w14:textId="422A521C" w:rsidR="001961AB" w:rsidRDefault="00E21921" w:rsidP="00E21921">
      <w:pPr>
        <w:rPr>
          <w:rFonts w:ascii="Times New Roman" w:hAnsi="Times New Roman" w:cs="Times New Roman"/>
          <w:sz w:val="24"/>
          <w:szCs w:val="24"/>
          <w:lang w:val="en-US"/>
        </w:rPr>
        <w:sectPr w:rsidR="001961AB" w:rsidSect="00BE75EE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BCPE: </w:t>
      </w:r>
      <w:r w:rsidRPr="002F5935">
        <w:rPr>
          <w:rFonts w:ascii="Times New Roman" w:hAnsi="Times New Roman" w:cs="Times New Roman"/>
          <w:sz w:val="24"/>
          <w:szCs w:val="24"/>
          <w:lang w:val="en-US"/>
        </w:rPr>
        <w:t>Box-Cox power exponential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distribution; GAMLSS: </w:t>
      </w:r>
      <w:r w:rsidRPr="002F5935">
        <w:rPr>
          <w:rFonts w:ascii="Times New Roman" w:hAnsi="Times New Roman" w:cs="Times New Roman"/>
          <w:sz w:val="24"/>
          <w:szCs w:val="24"/>
          <w:lang w:val="en-US"/>
        </w:rPr>
        <w:t>generalized additive models for location, scale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F5935">
        <w:rPr>
          <w:rFonts w:ascii="Times New Roman" w:hAnsi="Times New Roman" w:cs="Times New Roman"/>
          <w:sz w:val="24"/>
          <w:szCs w:val="24"/>
          <w:lang w:val="en-US"/>
        </w:rPr>
        <w:t xml:space="preserve"> and shape</w:t>
      </w:r>
    </w:p>
    <w:p w14:paraId="5EB8B232" w14:textId="1BE9DFAC" w:rsidR="00BE75EE" w:rsidRPr="00481682" w:rsidRDefault="00BE75EE" w:rsidP="00BE75E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8168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 w:rsidR="00481682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Pr="004816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>Percentiles of the CAMSA max score</w:t>
      </w:r>
      <w:r w:rsidR="00037679">
        <w:rPr>
          <w:rFonts w:ascii="Times New Roman" w:hAnsi="Times New Roman" w:cs="Times New Roman"/>
          <w:sz w:val="24"/>
          <w:szCs w:val="24"/>
          <w:lang w:val="en-US"/>
        </w:rPr>
        <w:t xml:space="preserve"> (out of 28)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, by </w:t>
      </w:r>
      <w:r w:rsidR="00FA5BD1">
        <w:rPr>
          <w:rFonts w:ascii="Times New Roman" w:hAnsi="Times New Roman" w:cs="Times New Roman"/>
          <w:sz w:val="24"/>
          <w:szCs w:val="24"/>
          <w:lang w:val="en-US"/>
        </w:rPr>
        <w:t>gender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 and age, calculated with generalized additive models for location, scale</w:t>
      </w:r>
      <w:r w:rsidR="00E2192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 and shape (GAMLSS).</w:t>
      </w:r>
    </w:p>
    <w:p w14:paraId="6E991914" w14:textId="77777777" w:rsidR="00481682" w:rsidRDefault="00481682" w:rsidP="00BE75EE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4"/>
        <w:gridCol w:w="1190"/>
        <w:gridCol w:w="557"/>
        <w:gridCol w:w="642"/>
        <w:gridCol w:w="642"/>
        <w:gridCol w:w="642"/>
        <w:gridCol w:w="643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</w:tblGrid>
      <w:tr w:rsidR="001961AB" w:rsidRPr="00DB17CA" w14:paraId="0193E517" w14:textId="77777777" w:rsidTr="00EE0FB6">
        <w:tc>
          <w:tcPr>
            <w:tcW w:w="1194" w:type="dxa"/>
            <w:vMerge w:val="restart"/>
          </w:tcPr>
          <w:p w14:paraId="02640A35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2E84322" w14:textId="4696F8FD" w:rsidR="001961AB" w:rsidRPr="00DB17CA" w:rsidRDefault="00FA5BD1" w:rsidP="00FA5B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Gender</w:t>
            </w:r>
            <w:r w:rsidR="001961AB"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/Age</w:t>
            </w:r>
          </w:p>
        </w:tc>
        <w:tc>
          <w:tcPr>
            <w:tcW w:w="1190" w:type="dxa"/>
            <w:vMerge w:val="restart"/>
          </w:tcPr>
          <w:p w14:paraId="33644BD1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9BD60F3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GAMLSS</w:t>
            </w:r>
          </w:p>
        </w:tc>
        <w:tc>
          <w:tcPr>
            <w:tcW w:w="12142" w:type="dxa"/>
            <w:gridSpan w:val="19"/>
            <w:tcBorders>
              <w:bottom w:val="single" w:sz="4" w:space="0" w:color="auto"/>
            </w:tcBorders>
          </w:tcPr>
          <w:p w14:paraId="613D23D1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Percentiles</w:t>
            </w:r>
          </w:p>
        </w:tc>
      </w:tr>
      <w:tr w:rsidR="001961AB" w:rsidRPr="00DB17CA" w14:paraId="7ECD2605" w14:textId="77777777" w:rsidTr="00EE0FB6">
        <w:tc>
          <w:tcPr>
            <w:tcW w:w="1194" w:type="dxa"/>
            <w:vMerge/>
            <w:tcBorders>
              <w:bottom w:val="single" w:sz="4" w:space="0" w:color="auto"/>
            </w:tcBorders>
          </w:tcPr>
          <w:p w14:paraId="21C866DE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90" w:type="dxa"/>
            <w:vMerge/>
            <w:tcBorders>
              <w:bottom w:val="single" w:sz="4" w:space="0" w:color="auto"/>
            </w:tcBorders>
          </w:tcPr>
          <w:p w14:paraId="201F1F61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14:paraId="65038B37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14:paraId="54009D4D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14:paraId="369F6CBD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14:paraId="1D1B595E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643" w:type="dxa"/>
            <w:tcBorders>
              <w:bottom w:val="single" w:sz="4" w:space="0" w:color="auto"/>
            </w:tcBorders>
          </w:tcPr>
          <w:p w14:paraId="3D40224C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60708B75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58A2FD24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7FD62EA8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56C8E867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74889D8B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3810CD71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77A629E9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3CA2C2E3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4B1B4007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6F7423E8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5592738A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6E676380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0F6114B2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1A63B96C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</w:tr>
      <w:tr w:rsidR="001961AB" w:rsidRPr="00DB17CA" w14:paraId="4AFB8950" w14:textId="77777777" w:rsidTr="00EE0FB6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387A17" w14:textId="77777777" w:rsidR="001961AB" w:rsidRPr="00DB17CA" w:rsidRDefault="001961AB" w:rsidP="00444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4B089F7" w14:textId="77777777" w:rsidR="001961AB" w:rsidRPr="00DB17CA" w:rsidRDefault="001961AB" w:rsidP="00444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Boys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3A998C2" w14:textId="77777777" w:rsidR="001961AB" w:rsidRPr="00DB17CA" w:rsidRDefault="001961AB" w:rsidP="00444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C55FDA6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9F0CBD5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C86E0A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32504C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3F4536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44ED4AD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41C332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8EA208B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EF4400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E105CC2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4C3777D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CBB74C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43C3FD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DC29188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C55F954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4AED25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A789847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F76D4F3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CD4638B" w14:textId="77777777" w:rsidR="001961AB" w:rsidRPr="00DB17CA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B17CA" w:rsidRPr="00DB17CA" w14:paraId="54AA0DC6" w14:textId="77777777" w:rsidTr="00EE0FB6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CF9649" w14:textId="77777777" w:rsidR="00DB17CA" w:rsidRPr="00DB17CA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8.0-8.9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C52849" w14:textId="448ECFE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CG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A77A72" w14:textId="42D4B76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11400E" w14:textId="758D277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D32E5C" w14:textId="432FBE6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EA627A8" w14:textId="19A9061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4C469F" w14:textId="045B2D1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43E45DC" w14:textId="38DDC6E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0AEBC1" w14:textId="2F24C6A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0314FE" w14:textId="30E54DE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4931DC" w14:textId="67EB80D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0A99BE" w14:textId="50B9DE9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BB8D92E" w14:textId="059C383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70744E" w14:textId="55248FA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E2AAFD2" w14:textId="76A71FE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A8032C" w14:textId="047FC9E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8EA0CD" w14:textId="35711C1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BBAF04" w14:textId="4F4FD6F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35FE6C" w14:textId="44F7243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6E6A80" w14:textId="583615D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BF86E3F" w14:textId="2DEFF51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DB17CA" w:rsidRPr="00DB17CA" w14:paraId="2FAF3E51" w14:textId="77777777" w:rsidTr="00EE0FB6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DF4930" w14:textId="77777777" w:rsidR="00DB17CA" w:rsidRPr="00DB17CA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9.0-9.9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076B44" w14:textId="074D5F8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CG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AAC55A" w14:textId="6999C74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61E9A3" w14:textId="4B7F8FF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4CD7D3" w14:textId="77C1E88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20089AD" w14:textId="6501F33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AE8B63" w14:textId="16DD123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263121" w14:textId="3A0FFA5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C378281" w14:textId="1204480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96353A" w14:textId="494B2B2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584CBE9" w14:textId="63C23F8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8F7B52" w14:textId="2E0BA37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57AABD1" w14:textId="0F89DC8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E1E3F26" w14:textId="36DDDC8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96986EC" w14:textId="78628E7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69D7CA" w14:textId="78017B5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8821DE" w14:textId="6BE5DDA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883869" w14:textId="6C75EF5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E8F89F" w14:textId="036ADC8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496DBDB" w14:textId="359BFD3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A7D3034" w14:textId="3C4EFC3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</w:tr>
      <w:tr w:rsidR="00DB17CA" w:rsidRPr="00DB17CA" w14:paraId="5D859956" w14:textId="77777777" w:rsidTr="00EE0FB6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F673FA" w14:textId="77777777" w:rsidR="00DB17CA" w:rsidRPr="00DB17CA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10.0-10.9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CC33C2" w14:textId="3134EB9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CG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EA6FB7" w14:textId="3D2E381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CCC24E" w14:textId="3129FAE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4709B9" w14:textId="328C67F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4CBA73" w14:textId="4F7DFB1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99A91D" w14:textId="2F17C68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F9A77B" w14:textId="3E2802F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9B13BD" w14:textId="200649A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25135D0" w14:textId="2C44143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08A6BF1" w14:textId="4AC82A3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5BCE4C" w14:textId="7C086E9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0619F7" w14:textId="6A86DB2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1F0933" w14:textId="5291B08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B0B5A9" w14:textId="3A2EB4B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35B67E" w14:textId="2CD8943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A6A5B0" w14:textId="0BBC09B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92F2755" w14:textId="47CD2FE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04ABEA" w14:textId="25B3B83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440726" w14:textId="7AAFD7A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BD32029" w14:textId="46F0CCD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  <w:tr w:rsidR="00DB17CA" w:rsidRPr="00DB17CA" w14:paraId="105B57C9" w14:textId="77777777" w:rsidTr="00EE0FB6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586D47" w14:textId="77777777" w:rsidR="00DB17CA" w:rsidRPr="00DB17CA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11.0-11.9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65325C" w14:textId="66F2E31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CG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549A6AC" w14:textId="1EEEAC7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58BF79E" w14:textId="455B4E1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A7362C" w14:textId="5ACE86D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D624A8" w14:textId="4016D2F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48FF5F" w14:textId="46A771A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F79BE26" w14:textId="20BF97B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807B17" w14:textId="712C19F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FEFF8A" w14:textId="43ED652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C9E3757" w14:textId="054DB6F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CBDAECB" w14:textId="11713E5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3E75F57" w14:textId="40710E7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E414BEB" w14:textId="4C45691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0A62DF" w14:textId="1DDD5A1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7FB916" w14:textId="4FD704A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EC640B" w14:textId="06DAF0D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C6FF24" w14:textId="1855032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D36FFBE" w14:textId="1065B8D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FDD2A5" w14:textId="2971F91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86EDBD" w14:textId="146E868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  <w:tr w:rsidR="00DB17CA" w:rsidRPr="00DB17CA" w14:paraId="2438570A" w14:textId="77777777" w:rsidTr="00EE0FB6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43719E" w14:textId="77777777" w:rsidR="00DB17CA" w:rsidRPr="00DB17CA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12.0-12.9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6A8BB3" w14:textId="44CE2FA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CG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7E0893" w14:textId="6F2CD83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51BD23B" w14:textId="266EAB2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5D11AD" w14:textId="7EA847B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87BF795" w14:textId="18D4F85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D5F1E3" w14:textId="3D4759E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8AD545F" w14:textId="7550ACE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C8AC895" w14:textId="3306571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3DD092" w14:textId="1548BFB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776613" w14:textId="22F0851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93DC77" w14:textId="002E652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7D9AD9" w14:textId="0EEB399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AA339A" w14:textId="710C7CE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08A5A56" w14:textId="0721144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6B86258" w14:textId="1B13A9C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A1A04A" w14:textId="5C661EA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58EF3F4" w14:textId="54B2A5D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318C8B" w14:textId="6490F34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FE96D1E" w14:textId="27D20A9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0BC95B" w14:textId="3FEE13B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</w:tr>
      <w:tr w:rsidR="00DB17CA" w:rsidRPr="00DB17CA" w14:paraId="31258F5D" w14:textId="77777777" w:rsidTr="00EE0FB6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6FF034" w14:textId="77777777" w:rsidR="00DB17CA" w:rsidRPr="00DB17CA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15EBF01" w14:textId="77777777" w:rsidR="00DB17CA" w:rsidRPr="00DB17CA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Girls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D2411D" w14:textId="77777777" w:rsidR="00DB17CA" w:rsidRPr="00DB17CA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18AE68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E7ABF3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BC7B77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D97D89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B1F3E4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E66D3C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F976EE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546406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8E12AB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6F17D1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F183C5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58E40C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318523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CD7551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1A89F5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2B3434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7E6B36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E3B28F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45FDC6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B17CA" w:rsidRPr="00DB17CA" w14:paraId="24D22339" w14:textId="77777777" w:rsidTr="00EE0FB6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F9B523" w14:textId="77777777" w:rsidR="00DB17CA" w:rsidRPr="00DB17CA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8.0-8.9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A6A4BA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0A6970" w14:textId="2B77DFF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7B9686" w14:textId="30D7402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4A6C4B" w14:textId="4CC4C79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E295C61" w14:textId="342A119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C9B4A0" w14:textId="4CF1EC5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235197" w14:textId="780432D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FDE42D" w14:textId="5420857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274F6B" w14:textId="7EAD8BE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1E70C5" w14:textId="62DC52E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D92F8A" w14:textId="3964BCF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401A71C" w14:textId="68B2E65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74BF41" w14:textId="323A71F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D9F18A" w14:textId="0731ED1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13F535" w14:textId="21614A3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B29CF7" w14:textId="2C692F6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63C77BD" w14:textId="5A4C027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CA567E" w14:textId="31087C9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564E887" w14:textId="2DA02DA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396B32" w14:textId="750545F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</w:tr>
      <w:tr w:rsidR="00DB17CA" w:rsidRPr="00DB17CA" w14:paraId="51C557B4" w14:textId="77777777" w:rsidTr="00EE0FB6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9E152E" w14:textId="77777777" w:rsidR="00DB17CA" w:rsidRPr="00DB17CA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9.0-9.9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9F4686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4616117" w14:textId="665A528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6D68419" w14:textId="321CBC4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969DA1" w14:textId="136F518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32A0E92" w14:textId="30974CD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F7DABC9" w14:textId="376B685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34396F" w14:textId="2E8E86BB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8C01A8" w14:textId="2CD3857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287BEB" w14:textId="49B3A4F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26EA2B" w14:textId="0BCC217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F260F1" w14:textId="312CE9F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7DD7EB" w14:textId="2318556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9D10818" w14:textId="77909AB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3063A0" w14:textId="018B6F7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6AC1FA" w14:textId="5D3EEE5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A046EC" w14:textId="524A1A2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3CDA0EE" w14:textId="7FD954D4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2A39217" w14:textId="4F9837F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286F13" w14:textId="1DA898D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39E2FA" w14:textId="67FC1ED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DB17CA" w:rsidRPr="00DB17CA" w14:paraId="4687B443" w14:textId="77777777" w:rsidTr="00EE0FB6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C267CA" w14:textId="77777777" w:rsidR="00DB17CA" w:rsidRPr="00DB17CA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10.0-10.9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146A3B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D3C159A" w14:textId="4E38C4F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5158951" w14:textId="72E86EB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641B021" w14:textId="59ED98B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0EDBAD" w14:textId="0B094E2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20E2EBA" w14:textId="7F08BAB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2355DC" w14:textId="0CEFB1F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A1B86C" w14:textId="628AD5C0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22CBAC9" w14:textId="0337071D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0689A8" w14:textId="71188746" w:rsidR="00DB17CA" w:rsidRPr="00DB17CA" w:rsidRDefault="00DB17CA" w:rsidP="00DB17C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DBEDAB" w14:textId="550A7AE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2396182" w14:textId="0E1A8F4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E5E8E64" w14:textId="2BF7143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C898E2F" w14:textId="40D087F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4208493" w14:textId="1AFD92E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8B0400" w14:textId="0CF8B4C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252C92" w14:textId="3C3B22F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2BBC32" w14:textId="43B9F35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DFBE3B" w14:textId="4FB9299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919ED9" w14:textId="0D7E8A8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</w:tr>
      <w:tr w:rsidR="00DB17CA" w:rsidRPr="00DB17CA" w14:paraId="0782429A" w14:textId="77777777" w:rsidTr="00EE0FB6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1B487A" w14:textId="77777777" w:rsidR="00DB17CA" w:rsidRPr="00DB17CA" w:rsidRDefault="00DB17CA" w:rsidP="00DB17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11.0-11.9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B85DDE" w14:textId="77777777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F5D68E" w14:textId="4A947D9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534D550" w14:textId="3DA2AD9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6E81BBA" w14:textId="24EA92B6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17C9B37" w14:textId="560B189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45B755B" w14:textId="02BA8BAF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3B1FEDF" w14:textId="498D689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8B908B" w14:textId="50F2C65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351509" w14:textId="0CB00C1E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74F3BB" w14:textId="58CD8ED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B71146" w14:textId="60ED09C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51E50B9" w14:textId="009CB19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0B75B7" w14:textId="1655E4B2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DAFC347" w14:textId="78333749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AE32D71" w14:textId="5FDCE0D1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8534028" w14:textId="37A9ACBC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CD14554" w14:textId="035476FA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5D78A9" w14:textId="5A64FDA8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EAE0BB" w14:textId="6F63EFA5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4BC5128" w14:textId="67ED8713" w:rsidR="00DB17CA" w:rsidRPr="00DB17CA" w:rsidRDefault="00DB17CA" w:rsidP="00DB17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  <w:tr w:rsidR="00E52C8F" w:rsidRPr="00DB17CA" w14:paraId="1F50127C" w14:textId="77777777" w:rsidTr="00EE0FB6"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C3F8" w14:textId="77777777" w:rsidR="00E52C8F" w:rsidRPr="00DB17CA" w:rsidRDefault="00E52C8F" w:rsidP="00E52C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12.0-12.9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D983" w14:textId="77777777" w:rsidR="00E52C8F" w:rsidRPr="00DB17CA" w:rsidRDefault="00E52C8F" w:rsidP="00E52C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7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  <w:bookmarkStart w:id="0" w:name="_GoBack"/>
            <w:bookmarkEnd w:id="0"/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036F3" w14:textId="45D5122A" w:rsidR="00E52C8F" w:rsidRPr="00E52C8F" w:rsidRDefault="00E52C8F" w:rsidP="00E52C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0B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9099A" w14:textId="1A26A9DB" w:rsidR="00E52C8F" w:rsidRPr="00E52C8F" w:rsidRDefault="00E52C8F" w:rsidP="00E52C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0B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2466A" w14:textId="584EECCE" w:rsidR="00E52C8F" w:rsidRPr="00E52C8F" w:rsidRDefault="00E52C8F" w:rsidP="00E52C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0B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438E2" w14:textId="66DF8827" w:rsidR="00E52C8F" w:rsidRPr="00E52C8F" w:rsidRDefault="00E52C8F" w:rsidP="00E52C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0B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710EA" w14:textId="287740E6" w:rsidR="00E52C8F" w:rsidRPr="00E52C8F" w:rsidRDefault="00E52C8F" w:rsidP="00E52C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0B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0C08B" w14:textId="02016D48" w:rsidR="00E52C8F" w:rsidRPr="00E52C8F" w:rsidRDefault="00E52C8F" w:rsidP="00E52C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0B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75EAD" w14:textId="0BCA1FB4" w:rsidR="00E52C8F" w:rsidRPr="00E52C8F" w:rsidRDefault="00E52C8F" w:rsidP="00E52C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0B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7E5F2" w14:textId="642EE6E0" w:rsidR="00E52C8F" w:rsidRPr="00E52C8F" w:rsidRDefault="00E52C8F" w:rsidP="00E52C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0B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D3941" w14:textId="765C0FD4" w:rsidR="00E52C8F" w:rsidRPr="00E52C8F" w:rsidRDefault="00E52C8F" w:rsidP="00E52C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0B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A18E6" w14:textId="44D84196" w:rsidR="00E52C8F" w:rsidRPr="00E52C8F" w:rsidRDefault="00E52C8F" w:rsidP="00E52C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0B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A28C9" w14:textId="3758DDDA" w:rsidR="00E52C8F" w:rsidRPr="00E52C8F" w:rsidRDefault="00E52C8F" w:rsidP="00E52C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0B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BA32D" w14:textId="6743BD2C" w:rsidR="00E52C8F" w:rsidRPr="00E52C8F" w:rsidRDefault="00E52C8F" w:rsidP="00E52C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0B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FCE70" w14:textId="2CBD3E0B" w:rsidR="00E52C8F" w:rsidRPr="00E52C8F" w:rsidRDefault="00E52C8F" w:rsidP="00E52C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0B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F7766" w14:textId="7301E58A" w:rsidR="00E52C8F" w:rsidRPr="00E52C8F" w:rsidRDefault="00E52C8F" w:rsidP="00E52C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0B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486A8" w14:textId="2ACFCC28" w:rsidR="00E52C8F" w:rsidRPr="00E52C8F" w:rsidRDefault="00E52C8F" w:rsidP="00E52C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0B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EA596" w14:textId="00D7D91A" w:rsidR="00E52C8F" w:rsidRPr="00E52C8F" w:rsidRDefault="00E52C8F" w:rsidP="00E52C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0B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33B11" w14:textId="73B06141" w:rsidR="00E52C8F" w:rsidRPr="00E52C8F" w:rsidRDefault="00E52C8F" w:rsidP="00E52C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0B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DD145" w14:textId="508FFE43" w:rsidR="00E52C8F" w:rsidRPr="00E52C8F" w:rsidRDefault="00E52C8F" w:rsidP="00E52C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0B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21298" w14:textId="3F1A3B43" w:rsidR="00E52C8F" w:rsidRPr="00E52C8F" w:rsidRDefault="00E52C8F" w:rsidP="00E52C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0B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</w:tr>
    </w:tbl>
    <w:p w14:paraId="6E6B41C5" w14:textId="0C8EDE27" w:rsidR="00EE0FB6" w:rsidRPr="00FA38BA" w:rsidRDefault="00BB1099" w:rsidP="00EE0FB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BCCG:</w:t>
      </w:r>
      <w:r w:rsidR="00EE0F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E0FB6" w:rsidRPr="002F5935">
        <w:rPr>
          <w:rFonts w:ascii="Times New Roman" w:hAnsi="Times New Roman" w:cs="Times New Roman"/>
          <w:sz w:val="24"/>
          <w:szCs w:val="24"/>
          <w:lang w:val="en-US"/>
        </w:rPr>
        <w:t>Box-Cox Cole and Green</w:t>
      </w:r>
      <w:r w:rsidR="00EE0FB6">
        <w:rPr>
          <w:rFonts w:ascii="Times New Roman" w:hAnsi="Times New Roman" w:cs="Times New Roman"/>
          <w:sz w:val="24"/>
          <w:szCs w:val="24"/>
          <w:lang w:val="en-US"/>
        </w:rPr>
        <w:t xml:space="preserve"> distribution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>BCPE:</w:t>
      </w:r>
      <w:r w:rsidR="00EE0F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E0FB6" w:rsidRPr="002F5935">
        <w:rPr>
          <w:rFonts w:ascii="Times New Roman" w:hAnsi="Times New Roman" w:cs="Times New Roman"/>
          <w:sz w:val="24"/>
          <w:szCs w:val="24"/>
          <w:lang w:val="en-US"/>
        </w:rPr>
        <w:t>Box-Cox power exponential</w:t>
      </w:r>
      <w:r w:rsidR="00EE0F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E0FB6" w:rsidRPr="00FA38BA">
        <w:rPr>
          <w:rFonts w:ascii="Times New Roman" w:hAnsi="Times New Roman" w:cs="Times New Roman"/>
          <w:sz w:val="24"/>
          <w:szCs w:val="24"/>
          <w:lang w:val="en-US"/>
        </w:rPr>
        <w:t>distribution</w:t>
      </w:r>
      <w:r w:rsidRPr="00FA38BA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FA38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A38BA" w:rsidRPr="00FA38BA">
        <w:rPr>
          <w:rFonts w:ascii="Times New Roman" w:hAnsi="Times New Roman" w:cs="Times New Roman"/>
          <w:sz w:val="24"/>
          <w:szCs w:val="24"/>
          <w:lang w:val="en-US"/>
        </w:rPr>
        <w:t>CAMSA:</w:t>
      </w:r>
      <w:r w:rsidR="00FA38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A38BA" w:rsidRPr="00FA38BA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Canadian Agility and Movement Skill Assessment; </w:t>
      </w:r>
      <w:r w:rsidR="00EE0FB6" w:rsidRPr="00FA38BA">
        <w:rPr>
          <w:rFonts w:ascii="Times New Roman" w:hAnsi="Times New Roman" w:cs="Times New Roman"/>
          <w:sz w:val="24"/>
          <w:szCs w:val="24"/>
          <w:lang w:val="en-US"/>
        </w:rPr>
        <w:t>GAMLSS - generalized additive models for location, scale, and shape</w:t>
      </w:r>
    </w:p>
    <w:p w14:paraId="5DE1DA8A" w14:textId="3A520FC1" w:rsidR="001961AB" w:rsidRPr="00FA38BA" w:rsidRDefault="001961AB" w:rsidP="00EE0FB6">
      <w:pPr>
        <w:rPr>
          <w:rFonts w:ascii="Times New Roman" w:hAnsi="Times New Roman" w:cs="Times New Roman"/>
          <w:sz w:val="24"/>
          <w:szCs w:val="24"/>
          <w:lang w:val="en-US"/>
        </w:rPr>
        <w:sectPr w:rsidR="001961AB" w:rsidRPr="00FA38BA" w:rsidSect="00BE75EE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3C89C284" w14:textId="1C4E490E" w:rsidR="00BE75EE" w:rsidRPr="00481682" w:rsidRDefault="00BE75EE" w:rsidP="00BE75E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8168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 w:rsidR="00481682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Pr="004816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Percentiles of the </w:t>
      </w:r>
      <w:r w:rsidR="002B263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aily </w:t>
      </w:r>
      <w:proofErr w:type="spellStart"/>
      <w:r w:rsidR="002B2637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>ehavio</w:t>
      </w:r>
      <w:r w:rsidR="002B2637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End"/>
      <w:r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 score</w:t>
      </w:r>
      <w:r w:rsidR="00037679">
        <w:rPr>
          <w:rFonts w:ascii="Times New Roman" w:hAnsi="Times New Roman" w:cs="Times New Roman"/>
          <w:sz w:val="24"/>
          <w:szCs w:val="24"/>
          <w:lang w:val="en-US"/>
        </w:rPr>
        <w:t xml:space="preserve"> (out of 32)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, by </w:t>
      </w:r>
      <w:r w:rsidR="00FA5BD1">
        <w:rPr>
          <w:rFonts w:ascii="Times New Roman" w:hAnsi="Times New Roman" w:cs="Times New Roman"/>
          <w:sz w:val="24"/>
          <w:szCs w:val="24"/>
          <w:lang w:val="en-US"/>
        </w:rPr>
        <w:t>gender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 and age, calculated with generalized additive models for location, scale</w:t>
      </w:r>
      <w:r w:rsidR="002B263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 and shape (GAMLSS).</w:t>
      </w:r>
    </w:p>
    <w:p w14:paraId="0BF80864" w14:textId="77777777" w:rsidR="00481682" w:rsidRDefault="00481682" w:rsidP="00BE75EE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4"/>
        <w:gridCol w:w="1190"/>
        <w:gridCol w:w="557"/>
        <w:gridCol w:w="642"/>
        <w:gridCol w:w="642"/>
        <w:gridCol w:w="642"/>
        <w:gridCol w:w="643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</w:tblGrid>
      <w:tr w:rsidR="001961AB" w:rsidRPr="00EC348D" w14:paraId="1C1B4725" w14:textId="77777777" w:rsidTr="002B2637">
        <w:tc>
          <w:tcPr>
            <w:tcW w:w="1194" w:type="dxa"/>
            <w:vMerge w:val="restart"/>
          </w:tcPr>
          <w:p w14:paraId="45668DEA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A5F1C95" w14:textId="1FD1E384" w:rsidR="001961AB" w:rsidRPr="00EC348D" w:rsidRDefault="00FA5BD1" w:rsidP="00FA5B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Gender</w:t>
            </w:r>
            <w:r w:rsidR="001961AB"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/Age</w:t>
            </w:r>
          </w:p>
        </w:tc>
        <w:tc>
          <w:tcPr>
            <w:tcW w:w="1190" w:type="dxa"/>
            <w:vMerge w:val="restart"/>
          </w:tcPr>
          <w:p w14:paraId="7DD83A0C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B37C7DB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GAMLSS</w:t>
            </w:r>
          </w:p>
        </w:tc>
        <w:tc>
          <w:tcPr>
            <w:tcW w:w="12142" w:type="dxa"/>
            <w:gridSpan w:val="19"/>
            <w:tcBorders>
              <w:bottom w:val="single" w:sz="4" w:space="0" w:color="auto"/>
            </w:tcBorders>
          </w:tcPr>
          <w:p w14:paraId="55FB132B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Percentiles</w:t>
            </w:r>
          </w:p>
        </w:tc>
      </w:tr>
      <w:tr w:rsidR="001961AB" w:rsidRPr="00EC348D" w14:paraId="5D0AEF57" w14:textId="77777777" w:rsidTr="002B2637">
        <w:tc>
          <w:tcPr>
            <w:tcW w:w="1194" w:type="dxa"/>
            <w:vMerge/>
            <w:tcBorders>
              <w:bottom w:val="single" w:sz="4" w:space="0" w:color="auto"/>
            </w:tcBorders>
          </w:tcPr>
          <w:p w14:paraId="5D8506D8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90" w:type="dxa"/>
            <w:vMerge/>
            <w:tcBorders>
              <w:bottom w:val="single" w:sz="4" w:space="0" w:color="auto"/>
            </w:tcBorders>
          </w:tcPr>
          <w:p w14:paraId="53647358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14:paraId="4FA9DFDE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14:paraId="42FE2CE0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14:paraId="2C0C766D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14:paraId="75280065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643" w:type="dxa"/>
            <w:tcBorders>
              <w:bottom w:val="single" w:sz="4" w:space="0" w:color="auto"/>
            </w:tcBorders>
          </w:tcPr>
          <w:p w14:paraId="1AA429DD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26E6D0D6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7FE67B81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481CF4EE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19ED2C0D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3ABF9D2E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63FDB8DD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17A9D73F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69B34102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1CD1E19D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3AC90F7D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4E6404E0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6E1BF6BD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41D5AA0B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3CE94BBA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</w:tr>
      <w:tr w:rsidR="001961AB" w:rsidRPr="00EC348D" w14:paraId="5D842ED5" w14:textId="77777777" w:rsidTr="002B2637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8CD578" w14:textId="77777777" w:rsidR="001961AB" w:rsidRPr="00EC348D" w:rsidRDefault="001961AB" w:rsidP="00444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0E60F8C" w14:textId="77777777" w:rsidR="001961AB" w:rsidRPr="00EC348D" w:rsidRDefault="001961AB" w:rsidP="00444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Boys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4EF351D" w14:textId="77777777" w:rsidR="001961AB" w:rsidRPr="00EC348D" w:rsidRDefault="001961AB" w:rsidP="00444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D58FC5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F96A88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978C7E3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991931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16862D0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CA3A2A0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CA29E87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5A8890C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9E4955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C700FA8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156856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A508FF2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AF158D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ADA8582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C40AA69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D6646C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6D75AC0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EC15794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49D52E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348D" w:rsidRPr="00EC348D" w14:paraId="75D0A221" w14:textId="77777777" w:rsidTr="002B2637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059B83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8.0-8.9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2BCD46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6EEAB8" w14:textId="161021F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2F6B16" w14:textId="03F2D2C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2C0774" w14:textId="158BCC1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C26CC85" w14:textId="2F208A7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811348" w14:textId="0E6D768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CDB2DC" w14:textId="186853A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536595" w14:textId="755E4C9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6CDFCA" w14:textId="3DAD20A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D24058" w14:textId="35CACB2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FB4264" w14:textId="3FDFCC1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A2EC8AC" w14:textId="07A5680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D5603A" w14:textId="6F95581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D96091" w14:textId="4F61725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5A902A" w14:textId="686CB43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2596DE8" w14:textId="2D4BAEA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BDA1E2C" w14:textId="4B78075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C43CFF" w14:textId="56BFA50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64F9A0" w14:textId="112AA50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4C933AF" w14:textId="2C09F32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</w:t>
            </w:r>
          </w:p>
        </w:tc>
      </w:tr>
      <w:tr w:rsidR="00EC348D" w:rsidRPr="00EC348D" w14:paraId="001CDB2F" w14:textId="77777777" w:rsidTr="002B2637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E8B8DC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9.0-9.9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08A6E9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CF8346D" w14:textId="14C30C4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001622" w14:textId="19BB784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5DFCB5" w14:textId="48013BB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B463E0" w14:textId="725DB19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E686417" w14:textId="0F73490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D4866B" w14:textId="54C52A3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359C53" w14:textId="2AF090C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BAF3BF" w14:textId="69EF59F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25A6D4" w14:textId="1E5A541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7DCE96" w14:textId="0A597CA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6B137A" w14:textId="2610F62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D717FE" w14:textId="73BF1E6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C061F6" w14:textId="05FF8F5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7AE96A" w14:textId="382B091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59798C" w14:textId="6608CDA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98DB3C" w14:textId="7AC6B4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A1F4B6F" w14:textId="340644E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9DDBD5" w14:textId="6F8DF53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07538B" w14:textId="3404E14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</w:t>
            </w:r>
          </w:p>
        </w:tc>
      </w:tr>
      <w:tr w:rsidR="00EC348D" w:rsidRPr="00EC348D" w14:paraId="33AB22D8" w14:textId="77777777" w:rsidTr="002B2637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114BD3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10.0-10.9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96CEDF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8B148F" w14:textId="3A4401F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A079BB" w14:textId="5E0B528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6AD539" w14:textId="7369753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82C0D3" w14:textId="2FC34C2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12C45AF" w14:textId="724C2C7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A79F4C2" w14:textId="6F53681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AF9A6E" w14:textId="6DCDFD1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C453A3" w14:textId="127281F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C980B7" w14:textId="4DF0C64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D5BA08E" w14:textId="28F2B08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2B4AA3" w14:textId="016B5A7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ADB5483" w14:textId="0E79D01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4604D2" w14:textId="72309B7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33E765" w14:textId="4DC8B71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40F851" w14:textId="282434C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83011B" w14:textId="1009D78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1CE662A" w14:textId="649E9EC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322EC0" w14:textId="343E035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E385F41" w14:textId="4A142D8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</w:t>
            </w:r>
          </w:p>
        </w:tc>
      </w:tr>
      <w:tr w:rsidR="00EC348D" w:rsidRPr="00EC348D" w14:paraId="6C7139C8" w14:textId="77777777" w:rsidTr="002B2637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649754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11.0-11.9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0E49B4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42E7694" w14:textId="0322671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587CCBA" w14:textId="59DA6E5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5C5E7EA" w14:textId="2BC70EC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45EEF06" w14:textId="0E8E50E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048C21" w14:textId="04C3077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E808464" w14:textId="490112C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639EDB" w14:textId="493A33E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D2300B" w14:textId="58E54BE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89F2D5" w14:textId="6F9DBED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035B13E" w14:textId="11AF742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6DD6586" w14:textId="1308F18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8CA2E4" w14:textId="5926F30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C51DD2B" w14:textId="464640B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9E9A62" w14:textId="102D78E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E955A79" w14:textId="3B84409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2BCA8A1" w14:textId="5BAF82D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9DE5B5" w14:textId="773AD6E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6821397" w14:textId="27535E9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366298" w14:textId="4460BEA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</w:t>
            </w:r>
          </w:p>
        </w:tc>
      </w:tr>
      <w:tr w:rsidR="00EC348D" w:rsidRPr="00EC348D" w14:paraId="03C0ED41" w14:textId="77777777" w:rsidTr="002B2637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C2A252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12.0-12.9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D9F696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D5A752" w14:textId="4E7F6A9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80AB91" w14:textId="092996E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14284B0" w14:textId="1B8EC03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E91174" w14:textId="4E6FA19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4F6DD9" w14:textId="2B97FC5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360E73" w14:textId="00B9976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D52BEA" w14:textId="6AF27B3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A029D8E" w14:textId="736F138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6319A3" w14:textId="074C055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DB863E" w14:textId="0A76C85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DB9AE18" w14:textId="09F02EE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58CA0E" w14:textId="5E4465C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44C44D0" w14:textId="01025C6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CF8D593" w14:textId="52A01A6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1264576" w14:textId="6322080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443B0A2" w14:textId="2B9C0B8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DC1ED9" w14:textId="1C7413D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E986F87" w14:textId="2C29DCF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FB8242" w14:textId="5D0FFDD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</w:t>
            </w:r>
          </w:p>
        </w:tc>
      </w:tr>
      <w:tr w:rsidR="00EC348D" w:rsidRPr="00EC348D" w14:paraId="575BD056" w14:textId="77777777" w:rsidTr="002B2637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5A90D6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C731A62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Girls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C82E17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9D1860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BCE38F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729FC5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681299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9E3CBE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8D119A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E90CDA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9EBAC0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6F0A07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E08F51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E6CD58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60AEA5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18A537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870E71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41C844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AC898E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25F6E9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7E18D2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8AF166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C348D" w:rsidRPr="00EC348D" w14:paraId="49E47A7C" w14:textId="77777777" w:rsidTr="002B2637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545DDD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8.0-8.9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A1D355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353B04" w14:textId="498963A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26122B" w14:textId="36C14CB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693F66E" w14:textId="30A81DA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561A8B6" w14:textId="3C85A8F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922449" w14:textId="6EAEFE4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86DA03" w14:textId="4A5D52F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668898" w14:textId="7943B21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931173" w14:textId="3514856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01147B6" w14:textId="6F4DD6D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F8F046" w14:textId="1837F8E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26A17E" w14:textId="3655A1F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0E468D" w14:textId="0E347DD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5B558BB" w14:textId="0ECB8E0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19B8AD" w14:textId="3214408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ACEAE46" w14:textId="4DFBD49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007CB7" w14:textId="5118112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BD1E51" w14:textId="2357E78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40FF38" w14:textId="7E5918E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58BA923" w14:textId="3B1C417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31.5</w:t>
            </w:r>
          </w:p>
        </w:tc>
      </w:tr>
      <w:tr w:rsidR="00EC348D" w:rsidRPr="00EC348D" w14:paraId="04C4F8E0" w14:textId="77777777" w:rsidTr="002B2637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3BB306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9.0-9.9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4FCE10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A11055" w14:textId="4609127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FC6286" w14:textId="6516C9C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5C79C2" w14:textId="3646DF7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AB7E176" w14:textId="57F860E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5171D6" w14:textId="6EA9607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E891640" w14:textId="72E7A9E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C278AA9" w14:textId="3C6EAF2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FF6783" w14:textId="7D42651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832D8A5" w14:textId="772C780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1ADF36F" w14:textId="00063EC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60935C" w14:textId="0AA3FB3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020670" w14:textId="4FEA38E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DBDE49C" w14:textId="679643C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F7FA0E" w14:textId="0AB286E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C40CC91" w14:textId="7DEE177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CF4BC95" w14:textId="32064DD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F354CE" w14:textId="36E56B2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0930E9" w14:textId="1A4C918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A63ED4" w14:textId="0677EA7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31.4</w:t>
            </w:r>
          </w:p>
        </w:tc>
      </w:tr>
      <w:tr w:rsidR="00EC348D" w:rsidRPr="00EC348D" w14:paraId="084C8489" w14:textId="77777777" w:rsidTr="002B2637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8C6326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10.0-10.9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C46981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103305" w14:textId="416BC6A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81F27B" w14:textId="5EB1D20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D403667" w14:textId="66D462E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73D1AD" w14:textId="7CE3803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D3FC5E5" w14:textId="3EBA128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97B955" w14:textId="03656B0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1ADD53C" w14:textId="64C7EF4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DA3318" w14:textId="6532E9F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E6E074" w14:textId="6D4719B3" w:rsidR="00EC348D" w:rsidRPr="00EC348D" w:rsidRDefault="00EC348D" w:rsidP="00EC3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3DBFF1" w14:textId="5BB1C7D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F97FC7" w14:textId="4E4D290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6A7DF9E" w14:textId="012CA14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13A8093" w14:textId="2834EF0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C634884" w14:textId="11C384A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E1C3DF" w14:textId="14C542E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B242CA3" w14:textId="6EA4E25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5D12EFA" w14:textId="468BDED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03E46A" w14:textId="7EF0950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5EAE2B" w14:textId="6E920CD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30.9</w:t>
            </w:r>
          </w:p>
        </w:tc>
      </w:tr>
      <w:tr w:rsidR="00EC348D" w:rsidRPr="00EC348D" w14:paraId="7CF03CC5" w14:textId="77777777" w:rsidTr="002B2637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85383C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11.0-11.9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CB460A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4ACB5F" w14:textId="7403E2D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868B7E8" w14:textId="5421E4E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640232" w14:textId="3357AF4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BB4F382" w14:textId="45EB776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EE96AB" w14:textId="755090F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171328" w14:textId="2ED753A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46DB18" w14:textId="15B1701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8500168" w14:textId="5326A35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052DCE2" w14:textId="0C55DB5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5F0855E" w14:textId="54CB4C3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395AFD" w14:textId="16372CF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E646EDB" w14:textId="5DC439B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FDA452" w14:textId="4BE83B9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695B2B0" w14:textId="2741E1B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F4B5B3" w14:textId="257D4AF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1EB4A80" w14:textId="52B136D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A95EC5D" w14:textId="739121B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49979C8" w14:textId="21C7DE0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E1F13B" w14:textId="0B9E476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29.8</w:t>
            </w:r>
          </w:p>
        </w:tc>
      </w:tr>
      <w:tr w:rsidR="00EC348D" w:rsidRPr="00EC348D" w14:paraId="189BD350" w14:textId="77777777" w:rsidTr="002B2637"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57B1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12.0-12.9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DA2D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69EA7" w14:textId="52261A7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15041" w14:textId="1AD28EE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08116" w14:textId="1AC1839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52107" w14:textId="0CE331B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0E316" w14:textId="02F73A3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478CA" w14:textId="6180DF5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AC741" w14:textId="2804EF8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AFBB5" w14:textId="60655C7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7023B" w14:textId="2B982B7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D631C" w14:textId="07C7B0C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FDC32" w14:textId="12D649A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F5EC1" w14:textId="41D4EA8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2DDDE" w14:textId="2035385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659A1" w14:textId="34BF6DD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93003" w14:textId="2EE6DF0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3913E" w14:textId="6A07C3C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7F388" w14:textId="46EF4D4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68A7D" w14:textId="6574E41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BAE54" w14:textId="505F999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29.7</w:t>
            </w:r>
          </w:p>
        </w:tc>
      </w:tr>
    </w:tbl>
    <w:p w14:paraId="2D067536" w14:textId="671EA55E" w:rsidR="001961AB" w:rsidRDefault="00C74A5F" w:rsidP="002B2637">
      <w:pPr>
        <w:rPr>
          <w:rFonts w:ascii="Times New Roman" w:hAnsi="Times New Roman" w:cs="Times New Roman"/>
          <w:sz w:val="24"/>
          <w:szCs w:val="24"/>
          <w:lang w:val="en-US"/>
        </w:rPr>
        <w:sectPr w:rsidR="001961AB" w:rsidSect="00BE75EE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val="en-US"/>
        </w:rPr>
        <w:t>BCPE:</w:t>
      </w:r>
      <w:r w:rsidR="002B26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B2637" w:rsidRPr="002F5935">
        <w:rPr>
          <w:rFonts w:ascii="Times New Roman" w:hAnsi="Times New Roman" w:cs="Times New Roman"/>
          <w:sz w:val="24"/>
          <w:szCs w:val="24"/>
          <w:lang w:val="en-US"/>
        </w:rPr>
        <w:t>Box-Cox power exponential</w:t>
      </w:r>
      <w:r w:rsidR="002B2637">
        <w:rPr>
          <w:rFonts w:ascii="Times New Roman" w:hAnsi="Times New Roman" w:cs="Times New Roman"/>
          <w:sz w:val="24"/>
          <w:szCs w:val="24"/>
          <w:lang w:val="en-US"/>
        </w:rPr>
        <w:t xml:space="preserve"> distribution</w:t>
      </w:r>
      <w:r>
        <w:rPr>
          <w:rFonts w:ascii="Times New Roman" w:hAnsi="Times New Roman" w:cs="Times New Roman"/>
          <w:sz w:val="24"/>
          <w:szCs w:val="24"/>
          <w:lang w:val="en-US"/>
        </w:rPr>
        <w:t>; GAMLSS:</w:t>
      </w:r>
      <w:r w:rsidR="002B2637" w:rsidRPr="002F5935">
        <w:rPr>
          <w:rFonts w:ascii="Times New Roman" w:hAnsi="Times New Roman" w:cs="Times New Roman"/>
          <w:sz w:val="24"/>
          <w:szCs w:val="24"/>
          <w:lang w:val="en-US"/>
        </w:rPr>
        <w:t xml:space="preserve"> generalized additive models for location, scale</w:t>
      </w:r>
      <w:r w:rsidR="002B263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2B2637" w:rsidRPr="002F5935">
        <w:rPr>
          <w:rFonts w:ascii="Times New Roman" w:hAnsi="Times New Roman" w:cs="Times New Roman"/>
          <w:sz w:val="24"/>
          <w:szCs w:val="24"/>
          <w:lang w:val="en-US"/>
        </w:rPr>
        <w:t xml:space="preserve"> and shape</w:t>
      </w:r>
    </w:p>
    <w:p w14:paraId="6BCB6797" w14:textId="1DBAFA8A" w:rsidR="00BE75EE" w:rsidRPr="00481682" w:rsidRDefault="00BE75EE" w:rsidP="00BE75E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8168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 w:rsidR="00481682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Pr="004816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Percentiles of daily steps taken, by </w:t>
      </w:r>
      <w:r w:rsidR="00FA5BD1">
        <w:rPr>
          <w:rFonts w:ascii="Times New Roman" w:hAnsi="Times New Roman" w:cs="Times New Roman"/>
          <w:sz w:val="24"/>
          <w:szCs w:val="24"/>
          <w:lang w:val="en-US"/>
        </w:rPr>
        <w:t xml:space="preserve">gender 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>and age, calculated with generalized additive models for location, scale</w:t>
      </w:r>
      <w:r w:rsidR="00C74A5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 and shape (GAMLSS).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5"/>
        <w:gridCol w:w="1073"/>
        <w:gridCol w:w="576"/>
        <w:gridCol w:w="594"/>
        <w:gridCol w:w="594"/>
        <w:gridCol w:w="594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</w:tblGrid>
      <w:tr w:rsidR="001961AB" w:rsidRPr="00EC348D" w14:paraId="05A596DA" w14:textId="77777777" w:rsidTr="00C74A5F">
        <w:tc>
          <w:tcPr>
            <w:tcW w:w="1195" w:type="dxa"/>
            <w:vMerge w:val="restart"/>
          </w:tcPr>
          <w:p w14:paraId="7551F6ED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47AD1AA" w14:textId="6FF36B4D" w:rsidR="001961AB" w:rsidRPr="00EC348D" w:rsidRDefault="00FA5BD1" w:rsidP="00444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Gender</w:t>
            </w:r>
            <w:r w:rsidR="001961AB"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/Age</w:t>
            </w:r>
          </w:p>
        </w:tc>
        <w:tc>
          <w:tcPr>
            <w:tcW w:w="1073" w:type="dxa"/>
            <w:vMerge w:val="restart"/>
          </w:tcPr>
          <w:p w14:paraId="56CA526E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AC9207A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GAMLSS</w:t>
            </w:r>
          </w:p>
        </w:tc>
        <w:tc>
          <w:tcPr>
            <w:tcW w:w="12348" w:type="dxa"/>
            <w:gridSpan w:val="19"/>
            <w:tcBorders>
              <w:bottom w:val="single" w:sz="4" w:space="0" w:color="auto"/>
            </w:tcBorders>
          </w:tcPr>
          <w:p w14:paraId="00EFABFC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Percentiles</w:t>
            </w:r>
          </w:p>
        </w:tc>
      </w:tr>
      <w:tr w:rsidR="001961AB" w:rsidRPr="00EC348D" w14:paraId="2D4CAED6" w14:textId="77777777" w:rsidTr="00C74A5F">
        <w:tc>
          <w:tcPr>
            <w:tcW w:w="1195" w:type="dxa"/>
            <w:vMerge/>
            <w:tcBorders>
              <w:bottom w:val="single" w:sz="4" w:space="0" w:color="auto"/>
            </w:tcBorders>
          </w:tcPr>
          <w:p w14:paraId="3C98D46E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vMerge/>
            <w:tcBorders>
              <w:bottom w:val="single" w:sz="4" w:space="0" w:color="auto"/>
            </w:tcBorders>
          </w:tcPr>
          <w:p w14:paraId="4E1A5DE1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64905A20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14:paraId="10DE7237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14:paraId="40D073BC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14:paraId="17F4BF47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235AC150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6BB6EE94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63EB9FC5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615D3A15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508A1896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5CDE0DFA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4DCB27B4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05BF1636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0EC3C5B9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07851537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178B8BA4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5F78CFF1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38CE47B0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5CA0FD6F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272764A4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</w:tr>
      <w:tr w:rsidR="001961AB" w:rsidRPr="00EC348D" w14:paraId="47BB8098" w14:textId="77777777" w:rsidTr="00C74A5F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DC179D" w14:textId="77777777" w:rsidR="001961AB" w:rsidRPr="00EC348D" w:rsidRDefault="001961AB" w:rsidP="0044478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382D401" w14:textId="77777777" w:rsidR="001961AB" w:rsidRPr="00EC348D" w:rsidRDefault="001961AB" w:rsidP="0044478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Boys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D0BE87A" w14:textId="77777777" w:rsidR="001961AB" w:rsidRPr="00EC348D" w:rsidRDefault="001961AB" w:rsidP="0044478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CE28069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653229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4205AA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E0427E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E63BFCD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C2081E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BE4F6C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F9CAFD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ECFCD8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AC8F08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DF823D2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8325D3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94EF747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57140A7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CA02B1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D5E05F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C0D6C76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A06BD71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F9E51F9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348D" w:rsidRPr="00EC348D" w14:paraId="77656B3F" w14:textId="77777777" w:rsidTr="00C74A5F">
        <w:tc>
          <w:tcPr>
            <w:tcW w:w="11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411777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8.0-8.9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2E1EAC" w14:textId="5BA0720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BCCG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5BA2CC" w14:textId="2787E2C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6353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813EC2" w14:textId="2312A9D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7646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51595D" w14:textId="1E0B02B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8572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DE2A2B" w14:textId="2772E26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9337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B046959" w14:textId="7D6408F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10015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4A37DF" w14:textId="01B8E87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10639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14E5D39" w14:textId="2DBBC78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11230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5B2D2C" w14:textId="17E2176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11803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E0C62E" w14:textId="57A9A6D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12368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1F9A57" w14:textId="22722B5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12934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70EE52" w14:textId="10F5B36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13511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6739D27" w14:textId="3CEF2CA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14107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C60A114" w14:textId="3E903CF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14733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107A25" w14:textId="3E806C3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15405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D2ABD46" w14:textId="5FC507B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16143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AC0C7B" w14:textId="24C61A7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16982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67B3A9" w14:textId="5EF18A3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17980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F642039" w14:textId="7351258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19268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353600" w14:textId="0B1A281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21241</w:t>
            </w:r>
          </w:p>
        </w:tc>
      </w:tr>
      <w:tr w:rsidR="00EC348D" w:rsidRPr="00EC348D" w14:paraId="7C2B3C6A" w14:textId="77777777" w:rsidTr="00C74A5F">
        <w:tc>
          <w:tcPr>
            <w:tcW w:w="11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D05A82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9.0-9.9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2CE234" w14:textId="05E752A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BCCG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EEA87A" w14:textId="058148C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6183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EC22403" w14:textId="4BD20A9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7442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8EC832B" w14:textId="53EDB00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8343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710108" w14:textId="6085EC1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9088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4165DA" w14:textId="0CBEB3A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9747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ED1CC8" w14:textId="0AFFC9B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10354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761487" w14:textId="11EA51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10930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8FE39C9" w14:textId="65440FD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11488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FBBD71" w14:textId="7F21254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12038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9F87C6" w14:textId="35A074D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12589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A2863BC" w14:textId="67AEC70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13150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8714F7" w14:textId="371715F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13730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3C1043" w14:textId="0BB363B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14340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A48AD95" w14:textId="7C04AD3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14994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3825C5" w14:textId="5A769D2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15712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0D949C" w14:textId="1377D09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16528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0B1EA8" w14:textId="7689E82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17500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A3ED3F" w14:textId="239BFBF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18753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AD15809" w14:textId="321DAD1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20674</w:t>
            </w:r>
          </w:p>
        </w:tc>
      </w:tr>
      <w:tr w:rsidR="00EC348D" w:rsidRPr="00EC348D" w14:paraId="5877DD3B" w14:textId="77777777" w:rsidTr="00C74A5F">
        <w:tc>
          <w:tcPr>
            <w:tcW w:w="11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B9A51F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10.0-10.9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005E6A" w14:textId="4F07616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BCCG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B3305A4" w14:textId="3786F37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6014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6C2517" w14:textId="4F373CC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7238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D7CC41" w14:textId="1524682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8114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C3BED8" w14:textId="30BB83C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8839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7D2727" w14:textId="24BBD95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9480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53F655" w14:textId="558E9DB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10070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31DFBB0" w14:textId="5B45B35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10630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4D5C7E" w14:textId="1BFE41D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11173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E2012C" w14:textId="042F924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11708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53E60D" w14:textId="300C16E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12244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AD5E3D" w14:textId="5AD72C4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12789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04F1A7" w14:textId="0BC9840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13353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AB73C93" w14:textId="4CDA757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13946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9BDA59" w14:textId="73D8C17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14582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14676B" w14:textId="5D83331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15281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D03A9A" w14:textId="0D4C0E8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16075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46511C4" w14:textId="39D6906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17020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46774BA" w14:textId="776EE28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18239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F5EC52" w14:textId="73F58C2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20107</w:t>
            </w:r>
          </w:p>
        </w:tc>
      </w:tr>
      <w:tr w:rsidR="00EC348D" w:rsidRPr="00EC348D" w14:paraId="4C18D442" w14:textId="77777777" w:rsidTr="00C74A5F">
        <w:tc>
          <w:tcPr>
            <w:tcW w:w="11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6EF94D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11.0-11.9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5EC2C9" w14:textId="24BB7D2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BCCG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B635B42" w14:textId="2E0F24C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5844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DB0BC56" w14:textId="1602304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7034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35E78E" w14:textId="6D02A25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7885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00E62C" w14:textId="191A538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8589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8B154A" w14:textId="2202070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9212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BC9E3D" w14:textId="42D473D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9786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90F426F" w14:textId="6B6D6A0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10330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9745F9D" w14:textId="5F88933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10858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84C1DC" w14:textId="1584595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11377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0DD4C3" w14:textId="1164D0A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11898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A80D63" w14:textId="63A4586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12429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1672EB" w14:textId="32E1205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12977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43870C" w14:textId="01A1B1A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13553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CA0C3DA" w14:textId="3328E83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14171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E8682FF" w14:textId="4360BD8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14850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95C53C5" w14:textId="7153B09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15621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066C08" w14:textId="32AA1FB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16539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6B42F9" w14:textId="438EA1F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17724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0F54305" w14:textId="51E76FD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19539</w:t>
            </w:r>
          </w:p>
        </w:tc>
      </w:tr>
      <w:tr w:rsidR="00EC348D" w:rsidRPr="00EC348D" w14:paraId="23274834" w14:textId="77777777" w:rsidTr="00C74A5F">
        <w:tc>
          <w:tcPr>
            <w:tcW w:w="11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93BFB7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12.0-12.9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2EC439" w14:textId="43BDDCF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BCCG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2A722F" w14:textId="36B999E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5674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6B46C0" w14:textId="0951881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6830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85E6C8" w14:textId="17DD853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7656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F32E85" w14:textId="284B3ED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8340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4C7011" w14:textId="69B6344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8945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742E84" w14:textId="0E00DC9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9502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2295EFC" w14:textId="521B614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10031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2DCC01" w14:textId="7F7095A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10542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F80FC4" w14:textId="1D29D08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11047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819E09" w14:textId="6830BE8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11553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986BDB" w14:textId="310B115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12068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6E66F5" w14:textId="10A4586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12600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7099E6" w14:textId="0BE0F4B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13160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CCDEAE" w14:textId="5018BCE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13760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876FAF" w14:textId="60142BD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14419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D46870" w14:textId="00E2678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15168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EB75EB0" w14:textId="08AA045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16059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B86326" w14:textId="7D74C80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17210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C08124" w14:textId="042AC51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18972</w:t>
            </w:r>
          </w:p>
        </w:tc>
      </w:tr>
      <w:tr w:rsidR="00EC348D" w:rsidRPr="00EC348D" w14:paraId="3117E026" w14:textId="77777777" w:rsidTr="00C74A5F">
        <w:tc>
          <w:tcPr>
            <w:tcW w:w="11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09ABC3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F0F2C82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Girls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2B5ACF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477A09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218601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1ED34A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9CB2B3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803753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D72AC4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908336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067892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4C5D98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AF60EA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25E2E6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7E6EFE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74CD27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EF4AED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1A4662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0AE0BD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5C82E9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16ECBA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846B5E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C348D" w:rsidRPr="00EC348D" w14:paraId="4ADF20A9" w14:textId="77777777" w:rsidTr="00C74A5F">
        <w:tc>
          <w:tcPr>
            <w:tcW w:w="11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FED3F7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8.0-8.9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16937A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BCPE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24AD20" w14:textId="77D8E8D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5996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127D90" w14:textId="57694AE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7047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67EE74" w14:textId="7D6AA4B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7799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333BCA0" w14:textId="7F3E719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8420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2D7E97D" w14:textId="1998E88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8968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25566C" w14:textId="1A1C625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9472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71614D" w14:textId="4DF4CC3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9949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FAE884E" w14:textId="434C21F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10409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B02786" w14:textId="5ABEF5F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10862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1E91E04" w14:textId="6AEECF4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11316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314D3A" w14:textId="6692F31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11781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96C98BE" w14:textId="2E84B5F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12269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2C6F5C" w14:textId="34457AD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12790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1B9216C" w14:textId="6885F66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13360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43EF98" w14:textId="764A89A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13998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4B7F60" w14:textId="248FF3B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14739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624197" w14:textId="418636F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15643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27B3524" w14:textId="54F72FA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16845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B28683" w14:textId="29EC84B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18763</w:t>
            </w:r>
          </w:p>
        </w:tc>
      </w:tr>
      <w:tr w:rsidR="00EC348D" w:rsidRPr="00EC348D" w14:paraId="4ED71B68" w14:textId="77777777" w:rsidTr="00C74A5F">
        <w:tc>
          <w:tcPr>
            <w:tcW w:w="11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F4E1C3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9.0-9.9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85E509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BCPE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B05306" w14:textId="71AC594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5814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6DF555" w14:textId="7BE9580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6833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6983F1" w14:textId="41E3B62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7562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AF761A9" w14:textId="57D0B2E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8164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6A5135" w14:textId="7C6BA6C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8696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CBA3CA9" w14:textId="48EAD55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9184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B61A81" w14:textId="740881B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9646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238B1F" w14:textId="0564378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10093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69D1050" w14:textId="70B2C97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10532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877DB1" w14:textId="15E71C5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10972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2EDC4B8" w14:textId="5E370E3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11423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6A0A362" w14:textId="012A5C2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11896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A8A697" w14:textId="511E392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12402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0BCD58" w14:textId="0F82959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12954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FD15E50" w14:textId="1FB15E5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13573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1C2FDB" w14:textId="727C974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14291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A64A3B9" w14:textId="30C3712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15168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E9CEC4" w14:textId="54D9C02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16334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AE17E2" w14:textId="40ADC58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18193</w:t>
            </w:r>
          </w:p>
        </w:tc>
      </w:tr>
      <w:tr w:rsidR="00EC348D" w:rsidRPr="00EC348D" w14:paraId="538A0EBE" w14:textId="77777777" w:rsidTr="00C74A5F">
        <w:tc>
          <w:tcPr>
            <w:tcW w:w="11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434A9C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10.0-10.9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9216BF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BCPE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47F4938" w14:textId="6580983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5632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28CD25" w14:textId="115BBE8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6618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53028C" w14:textId="07A957B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7325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95833C" w14:textId="069738C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7908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D86E7C" w14:textId="7269618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8423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137526" w14:textId="4FCFB6A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8896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81EE12" w14:textId="6E9F4ED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9344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971C61" w14:textId="70A0084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9776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9289380" w14:textId="4669C5E3" w:rsidR="00EC348D" w:rsidRPr="00EC348D" w:rsidRDefault="00EC348D" w:rsidP="00EC34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10202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4AF5C4F" w14:textId="62D95D5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10628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6750F21" w14:textId="47DDF40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11065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D222F5" w14:textId="28E8415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11523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93CCCC" w14:textId="7120277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12013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42485FF" w14:textId="7996A6D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12548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8358A50" w14:textId="238A8EB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13147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07F082" w14:textId="159301B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13843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0A29613" w14:textId="43B68D0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14692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86431A4" w14:textId="4D4CDF1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15822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D13924" w14:textId="1917733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17623</w:t>
            </w:r>
          </w:p>
        </w:tc>
      </w:tr>
      <w:tr w:rsidR="00EC348D" w:rsidRPr="00EC348D" w14:paraId="1A487376" w14:textId="77777777" w:rsidTr="00C74A5F">
        <w:tc>
          <w:tcPr>
            <w:tcW w:w="11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6461D1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11.0-11.9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09841E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BCPE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81E29AB" w14:textId="33ACA4A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5450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317CDC" w14:textId="01349A8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6404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D8FC170" w14:textId="5A19891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7088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FCC465" w14:textId="20ADBD0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7652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07474F" w14:textId="4438BFC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8151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C477BC2" w14:textId="50213AA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8609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D63CE6A" w14:textId="25D34BC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9042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8F2ABF9" w14:textId="360F76A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9460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BC45C6" w14:textId="0A47983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9872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CDA05D" w14:textId="77A774F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10284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8DC4C2" w14:textId="6E3FBCD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10707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C2306E" w14:textId="1E3B6CA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11151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1C8B04C" w14:textId="68C4FF1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11624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202043" w14:textId="687AF1D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12142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A829436" w14:textId="4F9BBE4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12722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E7CCEB4" w14:textId="24E0BF4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13395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512CF99" w14:textId="5D17EEA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14217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DB2CBF8" w14:textId="7A2C266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15310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47A317" w14:textId="0ACB440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17053</w:t>
            </w:r>
          </w:p>
        </w:tc>
      </w:tr>
      <w:tr w:rsidR="00EC348D" w:rsidRPr="00EC348D" w14:paraId="6BDB6CEB" w14:textId="77777777" w:rsidTr="00C74A5F"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41FE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12.0-12.9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9C17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BCPE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310FF" w14:textId="32FD499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5267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FDD08" w14:textId="39FDBEB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6190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F3FF0" w14:textId="568937A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6851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4D7B2" w14:textId="692A14E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7396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39044" w14:textId="0E71DEE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7878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28147" w14:textId="41821C9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8321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6754F" w14:textId="378F955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8739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F1C7B" w14:textId="1A5FEA5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9144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49126" w14:textId="6CADE1F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9542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11907" w14:textId="65C3DE0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9941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9DA31" w14:textId="2629D66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10349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44991" w14:textId="2E135D8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10778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70941" w14:textId="37F6CBC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11236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AEAB0" w14:textId="11F511D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11736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A473E" w14:textId="01BA894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12296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BDF2E" w14:textId="6C311B4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12947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DB065" w14:textId="32F0F66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13742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4CD83" w14:textId="612A667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14798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CE49E" w14:textId="32AA169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16482</w:t>
            </w:r>
          </w:p>
        </w:tc>
      </w:tr>
    </w:tbl>
    <w:p w14:paraId="5BEE664F" w14:textId="7FD620C8" w:rsidR="00481682" w:rsidRDefault="00C74A5F" w:rsidP="00C74A5F">
      <w:pPr>
        <w:rPr>
          <w:rFonts w:ascii="Times New Roman" w:hAnsi="Times New Roman" w:cs="Times New Roman"/>
          <w:sz w:val="24"/>
          <w:szCs w:val="24"/>
          <w:lang w:val="en-US"/>
        </w:rPr>
        <w:sectPr w:rsidR="00481682" w:rsidSect="00BE75EE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BCCG: </w:t>
      </w:r>
      <w:r w:rsidRPr="002F5935">
        <w:rPr>
          <w:rFonts w:ascii="Times New Roman" w:hAnsi="Times New Roman" w:cs="Times New Roman"/>
          <w:sz w:val="24"/>
          <w:szCs w:val="24"/>
          <w:lang w:val="en-US"/>
        </w:rPr>
        <w:t>Box-Cox Cole and Green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distribution; BCPE: </w:t>
      </w:r>
      <w:r w:rsidRPr="002F5935">
        <w:rPr>
          <w:rFonts w:ascii="Times New Roman" w:hAnsi="Times New Roman" w:cs="Times New Roman"/>
          <w:sz w:val="24"/>
          <w:szCs w:val="24"/>
          <w:lang w:val="en-US"/>
        </w:rPr>
        <w:t>Box-Cox power exponential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distribution; GAMLSS:</w:t>
      </w:r>
      <w:r w:rsidRPr="002F5935">
        <w:rPr>
          <w:rFonts w:ascii="Times New Roman" w:hAnsi="Times New Roman" w:cs="Times New Roman"/>
          <w:sz w:val="24"/>
          <w:szCs w:val="24"/>
          <w:lang w:val="en-US"/>
        </w:rPr>
        <w:t xml:space="preserve"> generalized additive models for location, scale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F5935">
        <w:rPr>
          <w:rFonts w:ascii="Times New Roman" w:hAnsi="Times New Roman" w:cs="Times New Roman"/>
          <w:sz w:val="24"/>
          <w:szCs w:val="24"/>
          <w:lang w:val="en-US"/>
        </w:rPr>
        <w:t xml:space="preserve"> and sha</w:t>
      </w:r>
      <w:r>
        <w:rPr>
          <w:rFonts w:ascii="Times New Roman" w:hAnsi="Times New Roman" w:cs="Times New Roman"/>
          <w:sz w:val="24"/>
          <w:szCs w:val="24"/>
          <w:lang w:val="en-US"/>
        </w:rPr>
        <w:t>pe</w:t>
      </w:r>
    </w:p>
    <w:p w14:paraId="63D7D71D" w14:textId="02554F05" w:rsidR="00BE75EE" w:rsidRPr="00481682" w:rsidRDefault="00BE75EE" w:rsidP="00BE75E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8168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 w:rsidR="00481682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Pr="004816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Percentiles of the </w:t>
      </w:r>
      <w:r w:rsidR="00C74A5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otivation and </w:t>
      </w:r>
      <w:r w:rsidR="00C74A5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>onfidence score</w:t>
      </w:r>
      <w:r w:rsidR="00037679">
        <w:rPr>
          <w:rFonts w:ascii="Times New Roman" w:hAnsi="Times New Roman" w:cs="Times New Roman"/>
          <w:sz w:val="24"/>
          <w:szCs w:val="24"/>
          <w:lang w:val="en-US"/>
        </w:rPr>
        <w:t xml:space="preserve"> (out of 18)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, by </w:t>
      </w:r>
      <w:r w:rsidR="00FA5BD1">
        <w:rPr>
          <w:rFonts w:ascii="Times New Roman" w:hAnsi="Times New Roman" w:cs="Times New Roman"/>
          <w:sz w:val="24"/>
          <w:szCs w:val="24"/>
          <w:lang w:val="en-US"/>
        </w:rPr>
        <w:t>gender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 and age, calculated with generalized additive models for location, scale</w:t>
      </w:r>
      <w:r w:rsidR="00C74A5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 and shape (GAMLSS).</w:t>
      </w:r>
    </w:p>
    <w:p w14:paraId="6A645B62" w14:textId="77777777" w:rsidR="00481682" w:rsidRDefault="00481682" w:rsidP="00BE75EE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4"/>
        <w:gridCol w:w="1190"/>
        <w:gridCol w:w="557"/>
        <w:gridCol w:w="642"/>
        <w:gridCol w:w="642"/>
        <w:gridCol w:w="642"/>
        <w:gridCol w:w="643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</w:tblGrid>
      <w:tr w:rsidR="001961AB" w:rsidRPr="00EC348D" w14:paraId="298AB33F" w14:textId="77777777" w:rsidTr="00FA38BA">
        <w:tc>
          <w:tcPr>
            <w:tcW w:w="1194" w:type="dxa"/>
            <w:vMerge w:val="restart"/>
          </w:tcPr>
          <w:p w14:paraId="2712B55D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3C486CE" w14:textId="07A9662C" w:rsidR="001961AB" w:rsidRPr="00EC348D" w:rsidRDefault="00FA5BD1" w:rsidP="00FA5B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Gender</w:t>
            </w:r>
            <w:r w:rsidR="001961AB"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/Age</w:t>
            </w:r>
          </w:p>
        </w:tc>
        <w:tc>
          <w:tcPr>
            <w:tcW w:w="1190" w:type="dxa"/>
            <w:vMerge w:val="restart"/>
          </w:tcPr>
          <w:p w14:paraId="75745464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AD66C14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GAMLSS</w:t>
            </w:r>
          </w:p>
        </w:tc>
        <w:tc>
          <w:tcPr>
            <w:tcW w:w="12142" w:type="dxa"/>
            <w:gridSpan w:val="19"/>
            <w:tcBorders>
              <w:bottom w:val="single" w:sz="4" w:space="0" w:color="auto"/>
            </w:tcBorders>
          </w:tcPr>
          <w:p w14:paraId="5EFCF688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Percentiles</w:t>
            </w:r>
          </w:p>
        </w:tc>
      </w:tr>
      <w:tr w:rsidR="001961AB" w:rsidRPr="00EC348D" w14:paraId="6E3C7240" w14:textId="77777777" w:rsidTr="00FA38BA">
        <w:tc>
          <w:tcPr>
            <w:tcW w:w="1194" w:type="dxa"/>
            <w:vMerge/>
            <w:tcBorders>
              <w:bottom w:val="single" w:sz="4" w:space="0" w:color="auto"/>
            </w:tcBorders>
          </w:tcPr>
          <w:p w14:paraId="490B4AAF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90" w:type="dxa"/>
            <w:vMerge/>
            <w:tcBorders>
              <w:bottom w:val="single" w:sz="4" w:space="0" w:color="auto"/>
            </w:tcBorders>
          </w:tcPr>
          <w:p w14:paraId="513CEA66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14:paraId="28F92831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14:paraId="7987B12B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14:paraId="65A4C8DD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14:paraId="7DBAA511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643" w:type="dxa"/>
            <w:tcBorders>
              <w:bottom w:val="single" w:sz="4" w:space="0" w:color="auto"/>
            </w:tcBorders>
          </w:tcPr>
          <w:p w14:paraId="7C5B74C2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5B9B32C8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6BF809AE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25984F0D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5F1D5C7E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04724583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2EE1701B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19969A85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41B2AA92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7E467D19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713A3505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6110F447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6278448C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3AEA9942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5506501E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</w:tr>
      <w:tr w:rsidR="001961AB" w:rsidRPr="00EC348D" w14:paraId="2A705DDE" w14:textId="77777777" w:rsidTr="00FA38BA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F7FBE9" w14:textId="77777777" w:rsidR="001961AB" w:rsidRPr="00EC348D" w:rsidRDefault="001961AB" w:rsidP="00444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787DA76" w14:textId="77777777" w:rsidR="001961AB" w:rsidRPr="00EC348D" w:rsidRDefault="001961AB" w:rsidP="00444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Boys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1D498EB" w14:textId="77777777" w:rsidR="001961AB" w:rsidRPr="00EC348D" w:rsidRDefault="001961AB" w:rsidP="00444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FB1DC0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B1394C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F014B1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5569C59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B8D833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C4AFC84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3C5FB37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434DB6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092C11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EC3FB3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54805B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ACD0418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622C8D0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7EA0F7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F1EF8E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8013E6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881508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9B8968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BF328C8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348D" w:rsidRPr="00EC348D" w14:paraId="2C9AC58F" w14:textId="77777777" w:rsidTr="00FA38BA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CDE5FD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8.0-8.9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FCFAAA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295135" w14:textId="24893E7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1D2510" w14:textId="402EFF1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523A33E" w14:textId="65FC688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3A3F7D" w14:textId="1F43AB3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A28091" w14:textId="020CF79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12B1292" w14:textId="4683FB3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7420FD" w14:textId="5048EA6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225B5B" w14:textId="18568E6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179CE9" w14:textId="4BA2A6D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FEB4ADE" w14:textId="39E8602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A417A5" w14:textId="22BC7E6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22BC51F" w14:textId="344AC40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36083C" w14:textId="3350509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E6C033" w14:textId="2B305BD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6830F5" w14:textId="7941112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A2AE4F7" w14:textId="503C56F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9EE040" w14:textId="35E1325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0DCF4B" w14:textId="1B555A6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8D63421" w14:textId="3479BB4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16.2</w:t>
            </w:r>
          </w:p>
        </w:tc>
      </w:tr>
      <w:tr w:rsidR="00EC348D" w:rsidRPr="00EC348D" w14:paraId="2E31F062" w14:textId="77777777" w:rsidTr="00FA38BA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99C42F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9.0-9.9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08129E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BF258B" w14:textId="3D12131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E101FCA" w14:textId="79734F1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A03724" w14:textId="57AD26B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C7020BD" w14:textId="28B3889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A4E980" w14:textId="0A8C96C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9E8A45" w14:textId="4E80019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E2B70CE" w14:textId="1FC8EBE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3934C5A" w14:textId="7A0E905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4E4F768" w14:textId="1BC39BB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F41B09" w14:textId="3A39941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5BE0256" w14:textId="4DF43E8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6C5D74" w14:textId="2E0FB60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4A1E89" w14:textId="2BC632F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8216C1" w14:textId="6D9DBEB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AFD1AA" w14:textId="57AB3B6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0B41CC" w14:textId="5F133AE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E7FD2E" w14:textId="7FC8AC1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E8D841" w14:textId="507F540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BD09E8" w14:textId="3FC6C69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16.4</w:t>
            </w:r>
          </w:p>
        </w:tc>
      </w:tr>
      <w:tr w:rsidR="00EC348D" w:rsidRPr="00EC348D" w14:paraId="46461353" w14:textId="77777777" w:rsidTr="00FA38BA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DFB70B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10.0-10.9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7DF9DD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E75719" w14:textId="47BD5DF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051C51" w14:textId="46CB38D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11C3F26" w14:textId="7D50044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3AF419E" w14:textId="01C08A1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574EF56" w14:textId="527E185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0EA523" w14:textId="4A781A0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E202F6" w14:textId="7C8C0C6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9869A3" w14:textId="23C5E28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D197CFD" w14:textId="798F432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5DCC988" w14:textId="08103CA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2C3528" w14:textId="71F2EA4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50015B4" w14:textId="0F13181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4D4985" w14:textId="6A90D47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30A56D3" w14:textId="5134DC4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B19885" w14:textId="73F4AA2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35052E" w14:textId="0C31544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147E8B" w14:textId="5B7A9F5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4476341" w14:textId="0A3F1F3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1B77667" w14:textId="329CBE8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16.6</w:t>
            </w:r>
          </w:p>
        </w:tc>
      </w:tr>
      <w:tr w:rsidR="00EC348D" w:rsidRPr="00EC348D" w14:paraId="7B7828F5" w14:textId="77777777" w:rsidTr="00FA38BA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60430E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11.0-11.9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F912C7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5239F5" w14:textId="4245C9B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F86216E" w14:textId="0A590DD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BD3FFF" w14:textId="15748AB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4CD49C" w14:textId="32FB066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8851645" w14:textId="6332129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B45EB6" w14:textId="12FFC48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6A23985" w14:textId="7924610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856F26" w14:textId="03AB943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05B164" w14:textId="6862359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72FFBA" w14:textId="1AAE7E0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C95777" w14:textId="3325B7C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C2D595A" w14:textId="4907E99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C9CBD5" w14:textId="4F9A1F3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29D60DA" w14:textId="66ABC85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99670E" w14:textId="673158C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A137873" w14:textId="6B283D8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00B0FC" w14:textId="01CC954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92B23F" w14:textId="20883BD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FCD2101" w14:textId="256C2F3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</w:tr>
      <w:tr w:rsidR="00EC348D" w:rsidRPr="00EC348D" w14:paraId="3502E04F" w14:textId="77777777" w:rsidTr="00FA38BA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C83A1C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12.0-12.9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6A2ECB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920DCC" w14:textId="425B99A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27FBBC" w14:textId="4F23A6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F15714" w14:textId="25B5FF8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AA676CD" w14:textId="521948F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287CD2" w14:textId="2F10306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F498922" w14:textId="1B1D93A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1EDF81" w14:textId="58B5EB9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711EF9" w14:textId="561B169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BDF866" w14:textId="683E241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AEF0E89" w14:textId="32FBC85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0D816C" w14:textId="0041BC1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12AFC67" w14:textId="74D8F22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21D209" w14:textId="41CEA66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837C37" w14:textId="2FD366C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C40EE66" w14:textId="5C1BEA6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067D2C" w14:textId="35FCCED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DFCD637" w14:textId="3E97918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B2DA3D" w14:textId="57B7B5B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36B4355" w14:textId="3DC267F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</w:tr>
      <w:tr w:rsidR="00EC348D" w:rsidRPr="00EC348D" w14:paraId="5BA5AF74" w14:textId="77777777" w:rsidTr="00FA38BA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63F4AA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7ADFFE9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Girls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3F8BE6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E6D2F1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73FF7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9DCD75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DFDC77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19AEB4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4FF166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ECD73C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09D1F8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C8E147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770D86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4EB862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042DE4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6156B4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47E6D2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6EDF4E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798515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F356FC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5CF204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D4FA8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C348D" w:rsidRPr="00EC348D" w14:paraId="041C1447" w14:textId="77777777" w:rsidTr="00FA38BA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48E3A8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8.0-8.9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52A129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5FD88EB" w14:textId="661A998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A7A9636" w14:textId="258108D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E14C63" w14:textId="623C10E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D3C69B3" w14:textId="3561DCC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1AFDC0E" w14:textId="06600DE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99F1BB" w14:textId="2E02D6B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6DB7B4F" w14:textId="3DF455B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D166083" w14:textId="6188430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E816120" w14:textId="437FB08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477D2E2" w14:textId="14A39D6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E1DBCD" w14:textId="63DA765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ABA2E0D" w14:textId="4EFC015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8575BF" w14:textId="34CB3BF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031619" w14:textId="73C9689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B73A4B6" w14:textId="10BF847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E82959D" w14:textId="1E488D1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2B2640E" w14:textId="60595B0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B53385" w14:textId="5F0549A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864544" w14:textId="68E72AB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15.9</w:t>
            </w:r>
          </w:p>
        </w:tc>
      </w:tr>
      <w:tr w:rsidR="00EC348D" w:rsidRPr="00EC348D" w14:paraId="306B5CDB" w14:textId="77777777" w:rsidTr="00FA38BA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42A1B6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9.0-9.9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42AC9E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E4F9A5" w14:textId="075D836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4A1D64" w14:textId="298785C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4562EC3" w14:textId="4F23D7F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4CD9D6" w14:textId="2D21132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44DCF44" w14:textId="68E93CC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154C73" w14:textId="56CE58B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422D596" w14:textId="452D5E6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688DFF" w14:textId="788CA3E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11C3373" w14:textId="467813F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1EE8503" w14:textId="07A2656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671B3CF" w14:textId="7C194AF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0BDF5F" w14:textId="715D5C5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850AD0" w14:textId="25AD410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FFCBC76" w14:textId="02A3F93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DD6A7BF" w14:textId="679C86C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EEE4305" w14:textId="7AEA506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58E01BC" w14:textId="0A1CBD9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E59137" w14:textId="0BA323A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00D7FF" w14:textId="0C9B7B9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</w:t>
            </w:r>
          </w:p>
        </w:tc>
      </w:tr>
      <w:tr w:rsidR="00EC348D" w:rsidRPr="00EC348D" w14:paraId="270531DF" w14:textId="77777777" w:rsidTr="00FA38BA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D603EB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10.0-10.9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61175A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C9AE63" w14:textId="43DFF82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33EBDF" w14:textId="023F32B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ECB708" w14:textId="4D89E58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3692D6" w14:textId="3E36813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ABE8EB" w14:textId="4C074B4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D135CA8" w14:textId="4EDEF2A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AD67858" w14:textId="5A0EC12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0D37D3E" w14:textId="031618D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7892FC" w14:textId="01C3D81C" w:rsidR="00EC348D" w:rsidRPr="00EC348D" w:rsidRDefault="00EC348D" w:rsidP="00EC3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8AB90C1" w14:textId="5146622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DD39B1" w14:textId="14300A3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FB25A1" w14:textId="1204BDF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DF3B4D" w14:textId="5AF797D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F2BA16" w14:textId="67893CB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D9B1EB" w14:textId="16EC27D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48B3946" w14:textId="7CC1C66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20EF0C" w14:textId="30E6944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7F772D" w14:textId="18D3165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0BCEB0" w14:textId="750C404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</w:t>
            </w:r>
          </w:p>
        </w:tc>
      </w:tr>
      <w:tr w:rsidR="00EC348D" w:rsidRPr="00EC348D" w14:paraId="49911B63" w14:textId="77777777" w:rsidTr="00FA38BA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56FC46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11.0-11.9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18CF1D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CE6288" w14:textId="720A9A4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A6AA76" w14:textId="1BCCFEA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E64D68" w14:textId="2251AEA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1344EC5" w14:textId="32A4E9D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BEBA0D" w14:textId="7BAAF1E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5F46070" w14:textId="680E47B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2468BF" w14:textId="06E1FE7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D37334" w14:textId="26EAE90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F769A2" w14:textId="1CFB73D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9C3A3A" w14:textId="7596AF1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729CC3" w14:textId="30C86FA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F4A893" w14:textId="1470599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F3F108" w14:textId="3529123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72B3BF" w14:textId="03AC186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166792F" w14:textId="7C30F42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43CEE5" w14:textId="7D13094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B652AB2" w14:textId="5E57E0E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2399BF" w14:textId="6C5BDE5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CE1F3C" w14:textId="1B6DF3C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</w:t>
            </w:r>
          </w:p>
        </w:tc>
      </w:tr>
      <w:tr w:rsidR="00EC348D" w:rsidRPr="00EC348D" w14:paraId="5471240A" w14:textId="77777777" w:rsidTr="00FA38BA"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6F98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12.0-12.9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F0C4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63ACF" w14:textId="642D94B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B0C76" w14:textId="43AF53F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9EEF8" w14:textId="38355E5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193B5" w14:textId="7270CBC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C6B03" w14:textId="6C46768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206EB" w14:textId="663DB57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01B06" w14:textId="686683E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96AC1" w14:textId="3FDECBD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14314" w14:textId="613F0DA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755B8" w14:textId="4AFAFCD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04CA2" w14:textId="19C2505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8C60E" w14:textId="4E90249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2F3CF" w14:textId="0AD7B32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0152D" w14:textId="1000CF4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95C67" w14:textId="0A1C0CF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ABB67" w14:textId="712B22F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42C1E" w14:textId="1EE974D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D629A" w14:textId="7D3503F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C7069" w14:textId="75E732F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</w:t>
            </w:r>
          </w:p>
        </w:tc>
      </w:tr>
    </w:tbl>
    <w:p w14:paraId="30E8FED1" w14:textId="354D89B6" w:rsidR="00FA38BA" w:rsidRDefault="00FA38BA" w:rsidP="00FA38B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BCPE: </w:t>
      </w:r>
      <w:r w:rsidRPr="002F5935">
        <w:rPr>
          <w:rFonts w:ascii="Times New Roman" w:hAnsi="Times New Roman" w:cs="Times New Roman"/>
          <w:sz w:val="24"/>
          <w:szCs w:val="24"/>
          <w:lang w:val="en-US"/>
        </w:rPr>
        <w:t>Box-Cox power exponential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distribution; GAMLSS:</w:t>
      </w:r>
      <w:r w:rsidRPr="002F5935">
        <w:rPr>
          <w:rFonts w:ascii="Times New Roman" w:hAnsi="Times New Roman" w:cs="Times New Roman"/>
          <w:sz w:val="24"/>
          <w:szCs w:val="24"/>
          <w:lang w:val="en-US"/>
        </w:rPr>
        <w:t xml:space="preserve"> generalized additive models for location, scale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F5935">
        <w:rPr>
          <w:rFonts w:ascii="Times New Roman" w:hAnsi="Times New Roman" w:cs="Times New Roman"/>
          <w:sz w:val="24"/>
          <w:szCs w:val="24"/>
          <w:lang w:val="en-US"/>
        </w:rPr>
        <w:t xml:space="preserve"> and shape</w:t>
      </w:r>
    </w:p>
    <w:p w14:paraId="138080CE" w14:textId="161D4927" w:rsidR="001961AB" w:rsidRDefault="001961AB" w:rsidP="00FA38BA">
      <w:pPr>
        <w:rPr>
          <w:rFonts w:ascii="Times New Roman" w:hAnsi="Times New Roman" w:cs="Times New Roman"/>
          <w:sz w:val="24"/>
          <w:szCs w:val="24"/>
          <w:lang w:val="en-US"/>
        </w:rPr>
        <w:sectPr w:rsidR="001961AB" w:rsidSect="00BE75EE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43DA2B43" w14:textId="1DC51762" w:rsidR="00BE75EE" w:rsidRPr="00481682" w:rsidRDefault="00BE75EE" w:rsidP="00BE75E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8168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 w:rsidR="00481682">
        <w:rPr>
          <w:rFonts w:ascii="Times New Roman" w:hAnsi="Times New Roman" w:cs="Times New Roman"/>
          <w:b/>
          <w:sz w:val="24"/>
          <w:szCs w:val="24"/>
          <w:lang w:val="en-US"/>
        </w:rPr>
        <w:t>11</w:t>
      </w:r>
      <w:r w:rsidRPr="004816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Percentiles of the </w:t>
      </w:r>
      <w:r w:rsidR="00FA38BA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nowledge and </w:t>
      </w:r>
      <w:r w:rsidR="00FA38BA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>nderstanding score</w:t>
      </w:r>
      <w:r w:rsidR="00037679">
        <w:rPr>
          <w:rFonts w:ascii="Times New Roman" w:hAnsi="Times New Roman" w:cs="Times New Roman"/>
          <w:sz w:val="24"/>
          <w:szCs w:val="24"/>
          <w:lang w:val="en-US"/>
        </w:rPr>
        <w:t xml:space="preserve"> (out of 18)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, by </w:t>
      </w:r>
      <w:r w:rsidR="00FA38BA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FA5BD1">
        <w:rPr>
          <w:rFonts w:ascii="Times New Roman" w:hAnsi="Times New Roman" w:cs="Times New Roman"/>
          <w:sz w:val="24"/>
          <w:szCs w:val="24"/>
          <w:lang w:val="en-US"/>
        </w:rPr>
        <w:t>ender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 and age, calculated with generalized additive models for location, scale</w:t>
      </w:r>
      <w:r w:rsidR="00FA38B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 and shape (GAMLSS).</w:t>
      </w:r>
    </w:p>
    <w:p w14:paraId="23BA8DAC" w14:textId="77777777" w:rsidR="00481682" w:rsidRDefault="00481682" w:rsidP="00BE75EE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4"/>
        <w:gridCol w:w="1190"/>
        <w:gridCol w:w="557"/>
        <w:gridCol w:w="642"/>
        <w:gridCol w:w="642"/>
        <w:gridCol w:w="642"/>
        <w:gridCol w:w="643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</w:tblGrid>
      <w:tr w:rsidR="001961AB" w:rsidRPr="00EC348D" w14:paraId="51DE4D5C" w14:textId="77777777" w:rsidTr="00FA38BA">
        <w:tc>
          <w:tcPr>
            <w:tcW w:w="1194" w:type="dxa"/>
            <w:vMerge w:val="restart"/>
          </w:tcPr>
          <w:p w14:paraId="46D9BB47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9F26AAF" w14:textId="13D0DC40" w:rsidR="001961AB" w:rsidRPr="00EC348D" w:rsidRDefault="00FA5BD1" w:rsidP="00FA5B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Gender</w:t>
            </w:r>
            <w:r w:rsidR="001961AB"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/Age</w:t>
            </w:r>
          </w:p>
        </w:tc>
        <w:tc>
          <w:tcPr>
            <w:tcW w:w="1190" w:type="dxa"/>
            <w:vMerge w:val="restart"/>
          </w:tcPr>
          <w:p w14:paraId="53F397E3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316B0E9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GAMLSS</w:t>
            </w:r>
          </w:p>
        </w:tc>
        <w:tc>
          <w:tcPr>
            <w:tcW w:w="12142" w:type="dxa"/>
            <w:gridSpan w:val="19"/>
            <w:tcBorders>
              <w:bottom w:val="single" w:sz="4" w:space="0" w:color="auto"/>
            </w:tcBorders>
          </w:tcPr>
          <w:p w14:paraId="588DC57E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Percentiles</w:t>
            </w:r>
          </w:p>
        </w:tc>
      </w:tr>
      <w:tr w:rsidR="001961AB" w:rsidRPr="00EC348D" w14:paraId="7B137FE6" w14:textId="77777777" w:rsidTr="00FA38BA">
        <w:tc>
          <w:tcPr>
            <w:tcW w:w="1194" w:type="dxa"/>
            <w:vMerge/>
            <w:tcBorders>
              <w:bottom w:val="single" w:sz="4" w:space="0" w:color="auto"/>
            </w:tcBorders>
          </w:tcPr>
          <w:p w14:paraId="584AB36A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90" w:type="dxa"/>
            <w:vMerge/>
            <w:tcBorders>
              <w:bottom w:val="single" w:sz="4" w:space="0" w:color="auto"/>
            </w:tcBorders>
          </w:tcPr>
          <w:p w14:paraId="44D1C00D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14:paraId="3DC184B2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14:paraId="440C6F90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14:paraId="2C20CB6B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14:paraId="01289520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643" w:type="dxa"/>
            <w:tcBorders>
              <w:bottom w:val="single" w:sz="4" w:space="0" w:color="auto"/>
            </w:tcBorders>
          </w:tcPr>
          <w:p w14:paraId="0CEDAA85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14B36525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413BFD98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357C7471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028BE879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4C622021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6B777857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61509717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6BC1465D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70B54509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75264FCB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59D023BE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20F819C0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6900998A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570F2536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</w:tr>
      <w:tr w:rsidR="001961AB" w:rsidRPr="00EC348D" w14:paraId="780E4C1F" w14:textId="77777777" w:rsidTr="00FA38BA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1EA15A" w14:textId="77777777" w:rsidR="001961AB" w:rsidRPr="00EC348D" w:rsidRDefault="001961AB" w:rsidP="00444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020CAD8" w14:textId="77777777" w:rsidR="001961AB" w:rsidRPr="00EC348D" w:rsidRDefault="001961AB" w:rsidP="00444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Boys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5128F72" w14:textId="77777777" w:rsidR="001961AB" w:rsidRPr="00EC348D" w:rsidRDefault="001961AB" w:rsidP="00444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15CD21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6B0DC1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FB89BE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E015B0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ACEEB4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04E7390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B4450A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AC94F6C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F8C451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D90285A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E68BEC3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6B3647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30E09F4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A0860B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5433AE0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367CEA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62F92C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FDD07E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3464DD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348D" w:rsidRPr="00EC348D" w14:paraId="73033122" w14:textId="77777777" w:rsidTr="00FA38BA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8B394C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8.0-8.9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21F227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5377F8" w14:textId="534A354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2E289A" w14:textId="60E9F0E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6D88F08" w14:textId="09CAC1A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F4261C" w14:textId="4273FC4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D66D1D8" w14:textId="76A337F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8D24DC" w14:textId="6EA6F3B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DCBDA25" w14:textId="15DFBBF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7CAF8E" w14:textId="433AFDD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A67CCEC" w14:textId="492A399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2D8120" w14:textId="73F1218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BFB186" w14:textId="04A16FE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0A0FC3" w14:textId="404DA0D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10B7A84" w14:textId="7D20485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67E928" w14:textId="5A845BE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6856C8" w14:textId="22C71B4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6D619CA" w14:textId="4B6DD1D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A819C6" w14:textId="4F17687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1F18E08" w14:textId="50105F4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AE29F39" w14:textId="1F23CE6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</w:tr>
      <w:tr w:rsidR="00EC348D" w:rsidRPr="00EC348D" w14:paraId="2C3BDCEF" w14:textId="77777777" w:rsidTr="00FA38BA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0E6FA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9.0-9.9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29E7F3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B43B07" w14:textId="3BB32F2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496F02" w14:textId="6425835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34760B" w14:textId="0E2BE6E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A1676D" w14:textId="454657B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D099BDD" w14:textId="36A067A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4AD29E7" w14:textId="42B5D09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22D5ABC" w14:textId="540FA63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FEB3A3" w14:textId="77686DC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3E7026" w14:textId="7C47AD4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46125EA" w14:textId="64CE612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DF8601E" w14:textId="5C727E4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8C3E23" w14:textId="2F62FA2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387305" w14:textId="03228E6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A16A65" w14:textId="5FBD7A5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E7B8DE3" w14:textId="030AC6D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4FF3E90" w14:textId="4F7B7DF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101951" w14:textId="4F9C9F1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A80DB2" w14:textId="468EFEF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5223444" w14:textId="76D8B8A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</w:tr>
      <w:tr w:rsidR="00EC348D" w:rsidRPr="00EC348D" w14:paraId="1AB3BA91" w14:textId="77777777" w:rsidTr="00FA38BA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979A90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10.0-10.9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1142B4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38DCAB" w14:textId="7331A85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764776" w14:textId="531466E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A074AD" w14:textId="50BD710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A8DF85" w14:textId="0EA61F1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A93E6E2" w14:textId="16029CE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0D1F5A" w14:textId="7D49251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D78A2D4" w14:textId="7A2032B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0B5E67" w14:textId="4046E7E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3188E3" w14:textId="7B3B7D2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5D1C6B" w14:textId="343C50A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18184D" w14:textId="08EDEAD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691D3D" w14:textId="2A57C08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9369C8" w14:textId="0380F2C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D4DCF1C" w14:textId="04ED7A1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D0F3A83" w14:textId="2571324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C44AF85" w14:textId="02A3701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20E6BF0" w14:textId="530F099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E4FC24F" w14:textId="02EF3E9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4DE2EBC" w14:textId="2F41372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</w:t>
            </w:r>
          </w:p>
        </w:tc>
      </w:tr>
      <w:tr w:rsidR="00EC348D" w:rsidRPr="00EC348D" w14:paraId="2769D129" w14:textId="77777777" w:rsidTr="00FA38BA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08FF19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11.0-11.9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2F6BA8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641AC07" w14:textId="73EE405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715187" w14:textId="1626502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65166C2" w14:textId="56DD8AD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DFFB97" w14:textId="0C24F79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AC3A4E6" w14:textId="013AEAE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E99EB9C" w14:textId="4C53006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F0BAA0" w14:textId="274350C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348F2D" w14:textId="5C7DB92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A657F59" w14:textId="5E35F4F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D3568B" w14:textId="5703D77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ABEAD7" w14:textId="496CBB8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E5CF380" w14:textId="6B62193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F65496" w14:textId="2D6DDBD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B17C53A" w14:textId="6A96F1E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F60788" w14:textId="3BCB63B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E8BAE7E" w14:textId="04BC544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B1F98E" w14:textId="47FA96A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BF97FF" w14:textId="7372D44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37028E" w14:textId="1747279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16.2</w:t>
            </w:r>
          </w:p>
        </w:tc>
      </w:tr>
      <w:tr w:rsidR="00EC348D" w:rsidRPr="00EC348D" w14:paraId="4377E080" w14:textId="77777777" w:rsidTr="00FA38BA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89E7FD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12.0-12.9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95A36F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ABC0F4" w14:textId="1FC6F73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5160C22" w14:textId="2F06E2A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DC56BD" w14:textId="363118A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F847BD" w14:textId="148C64B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E4BE2E" w14:textId="68FF847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960BE1B" w14:textId="2D8A6D0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69F204" w14:textId="32847EA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E7665FC" w14:textId="1FFC9F5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F3348EB" w14:textId="3979CD6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D812714" w14:textId="10C9F1D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C4FD97" w14:textId="2E4F7D8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413CBC" w14:textId="3A8F754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FC3B897" w14:textId="2C9287A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8D267C" w14:textId="0C6AABE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C0A54A3" w14:textId="735139B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5DD925" w14:textId="0E1F42C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601173" w14:textId="605168F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8A1450" w14:textId="2E35A18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E3A08FE" w14:textId="5A8390C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16.5</w:t>
            </w:r>
          </w:p>
        </w:tc>
      </w:tr>
      <w:tr w:rsidR="00EC348D" w:rsidRPr="00EC348D" w14:paraId="73DB1171" w14:textId="77777777" w:rsidTr="00FA38BA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EC5B73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E7D3985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Girls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148EFD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BE5A6C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9FCB42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457DB6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F4AE0B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5D0D0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E875DB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FE388A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BC1C6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D5B93F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308A71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BE1C0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504E47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D7D73C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68B964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9D0BB2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D67865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D56E2C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F0394B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D2CBA4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C348D" w:rsidRPr="00EC348D" w14:paraId="45E89C79" w14:textId="77777777" w:rsidTr="00FA38BA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39051A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8.0-8.9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858366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10EA86F" w14:textId="045664D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A6095FF" w14:textId="0166215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673227" w14:textId="461A76D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FBC5D4" w14:textId="004D638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8E130AD" w14:textId="33F0266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1554CF" w14:textId="1EFE40F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635BA0" w14:textId="1B10370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BEB51B" w14:textId="581AD5F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36BE8E" w14:textId="188F2BD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38F6B9" w14:textId="4791990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5DE654" w14:textId="37A90ED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C5A1D86" w14:textId="6BAB31C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2B8502" w14:textId="21A0CFA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9A63B7" w14:textId="314AC3A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5F0099F" w14:textId="1C3FFDC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ADDDB3" w14:textId="5DF6E87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D1ED3B4" w14:textId="644234F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2AC524B" w14:textId="5AF7BA7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DDE009" w14:textId="6CB9E21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</w:t>
            </w:r>
          </w:p>
        </w:tc>
      </w:tr>
      <w:tr w:rsidR="00EC348D" w:rsidRPr="00EC348D" w14:paraId="5ED6F22E" w14:textId="77777777" w:rsidTr="00FA38BA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C7BAAF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9.0-9.9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516E32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FD247F" w14:textId="32236B4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46DD5AF" w14:textId="13D7D51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AB613B" w14:textId="5A17B49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BDF949" w14:textId="5A77024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C115218" w14:textId="229E60D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F871DC4" w14:textId="30F4E64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8DA0C6" w14:textId="3E33F08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5DAB17" w14:textId="699FAC6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D795F0F" w14:textId="2DA6F10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4083C9" w14:textId="787A213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A0C9ED8" w14:textId="00591C3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36A2BA" w14:textId="759D214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0DA6BF" w14:textId="2813A2A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EC29374" w14:textId="145499F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9F871B" w14:textId="0CA29D4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80EF8F7" w14:textId="55776CE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171F39F" w14:textId="6199ACC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9BF713" w14:textId="5F86972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626559" w14:textId="4962725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</w:tr>
      <w:tr w:rsidR="00EC348D" w:rsidRPr="00EC348D" w14:paraId="13B1A273" w14:textId="77777777" w:rsidTr="00FA38BA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15A94C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10.0-10.9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0CB99B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391F7D" w14:textId="60CA2B8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79D062" w14:textId="46F4E0C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3C0E80" w14:textId="3B5F894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505289B" w14:textId="5B2367D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1F38F90" w14:textId="7852F87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D74535" w14:textId="2213063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886B714" w14:textId="4EE3025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2A5648" w14:textId="75DD959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3CBDBB" w14:textId="50C01DAA" w:rsidR="00EC348D" w:rsidRPr="00EC348D" w:rsidRDefault="00EC348D" w:rsidP="00EC3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4783E6" w14:textId="753EE6E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D9C0E03" w14:textId="092E596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6D23B84" w14:textId="5228CAE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A421A29" w14:textId="01FD4E9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4F25D41" w14:textId="6DBC0F8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0F04F98" w14:textId="62AC9BB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E2A50EA" w14:textId="12DF8F9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6EDA8E" w14:textId="25940C8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C3403F" w14:textId="3BB0DF1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846F61" w14:textId="0B6A9B7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</w:t>
            </w:r>
          </w:p>
        </w:tc>
      </w:tr>
      <w:tr w:rsidR="00EC348D" w:rsidRPr="00EC348D" w14:paraId="29F45A77" w14:textId="77777777" w:rsidTr="00FA38BA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B1D0D3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11.0-11.9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A4E739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14754DE" w14:textId="13DA191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8F965A" w14:textId="3101556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87BC08" w14:textId="1B374125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D4567BC" w14:textId="31CAD64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AA94F32" w14:textId="4D8C01B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C4FF7FA" w14:textId="0F2BB19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2E8D7E2" w14:textId="1A489FF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AEDD6E" w14:textId="6F2E4DE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471A730" w14:textId="5E6E879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27E1A9" w14:textId="515426AF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08E8BC" w14:textId="245CF35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D5540E" w14:textId="1CEF7246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067C2C" w14:textId="28FFA6F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AD66AB7" w14:textId="72B5532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C8DA4E" w14:textId="31430D6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A6BA46D" w14:textId="7466F2E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E8FA504" w14:textId="2C825041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BA65DD" w14:textId="1E4DA5A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E2C034" w14:textId="23D8E1E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16.2</w:t>
            </w:r>
          </w:p>
        </w:tc>
      </w:tr>
      <w:tr w:rsidR="00EC348D" w:rsidRPr="00EC348D" w14:paraId="6EA0B47B" w14:textId="77777777" w:rsidTr="00FA38BA"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5D53" w14:textId="77777777" w:rsidR="00EC348D" w:rsidRPr="00EC348D" w:rsidRDefault="00EC348D" w:rsidP="00EC34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12.0-12.9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07AC" w14:textId="77777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F5F7A" w14:textId="525FBD9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E86E4" w14:textId="3DF89C00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99BD0" w14:textId="05857F8D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B633D" w14:textId="6D7AE5A3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AEB7B" w14:textId="1EC89ED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8C319" w14:textId="11837FD8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161C2" w14:textId="7CCC4919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03ADA" w14:textId="441D36C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E7BD7" w14:textId="2FCC0D8C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194E3" w14:textId="42307ABE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9A1A2" w14:textId="58E19E6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A7D2C" w14:textId="62874F14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0D91A" w14:textId="7BF194C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5854C" w14:textId="7DE62A7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7A00E" w14:textId="01F8788B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4250E" w14:textId="34352777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E8079" w14:textId="7637D83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37B7F" w14:textId="576DF072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5934D" w14:textId="2FAE300A" w:rsidR="00EC348D" w:rsidRPr="00EC348D" w:rsidRDefault="00EC348D" w:rsidP="00EC34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16.5</w:t>
            </w:r>
          </w:p>
        </w:tc>
      </w:tr>
    </w:tbl>
    <w:p w14:paraId="46F03237" w14:textId="59CCBC04" w:rsidR="00FA38BA" w:rsidRDefault="00FA38BA" w:rsidP="00FA38B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BCPE: </w:t>
      </w:r>
      <w:r w:rsidRPr="002F5935">
        <w:rPr>
          <w:rFonts w:ascii="Times New Roman" w:hAnsi="Times New Roman" w:cs="Times New Roman"/>
          <w:sz w:val="24"/>
          <w:szCs w:val="24"/>
          <w:lang w:val="en-US"/>
        </w:rPr>
        <w:t>Box-Cox power exponential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distribution; GAMLSS:</w:t>
      </w:r>
      <w:r w:rsidRPr="002F5935">
        <w:rPr>
          <w:rFonts w:ascii="Times New Roman" w:hAnsi="Times New Roman" w:cs="Times New Roman"/>
          <w:sz w:val="24"/>
          <w:szCs w:val="24"/>
          <w:lang w:val="en-US"/>
        </w:rPr>
        <w:t xml:space="preserve"> generalized additive models for location, scale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F5935">
        <w:rPr>
          <w:rFonts w:ascii="Times New Roman" w:hAnsi="Times New Roman" w:cs="Times New Roman"/>
          <w:sz w:val="24"/>
          <w:szCs w:val="24"/>
          <w:lang w:val="en-US"/>
        </w:rPr>
        <w:t xml:space="preserve"> and shape</w:t>
      </w:r>
    </w:p>
    <w:p w14:paraId="07C33636" w14:textId="561622F3" w:rsidR="00FA38BA" w:rsidRPr="007100A1" w:rsidRDefault="00FA38BA" w:rsidP="00FA38B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638C5C6" w14:textId="567EECE8" w:rsidR="001961AB" w:rsidRDefault="001961AB" w:rsidP="00BE75EE">
      <w:pPr>
        <w:rPr>
          <w:rFonts w:ascii="Times New Roman" w:hAnsi="Times New Roman" w:cs="Times New Roman"/>
          <w:sz w:val="24"/>
          <w:szCs w:val="24"/>
          <w:lang w:val="en-US"/>
        </w:rPr>
        <w:sectPr w:rsidR="001961AB" w:rsidSect="00BE75EE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6B0816C4" w14:textId="131DC386" w:rsidR="00BE75EE" w:rsidRPr="00481682" w:rsidRDefault="00BE75EE" w:rsidP="00BE75E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8168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 w:rsidR="00481682">
        <w:rPr>
          <w:rFonts w:ascii="Times New Roman" w:hAnsi="Times New Roman" w:cs="Times New Roman"/>
          <w:b/>
          <w:sz w:val="24"/>
          <w:szCs w:val="24"/>
          <w:lang w:val="en-US"/>
        </w:rPr>
        <w:t>12</w:t>
      </w:r>
      <w:r w:rsidRPr="004816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Percentiles of the </w:t>
      </w:r>
      <w:r w:rsidR="00037679">
        <w:rPr>
          <w:rFonts w:ascii="Times New Roman" w:hAnsi="Times New Roman" w:cs="Times New Roman"/>
          <w:sz w:val="24"/>
          <w:szCs w:val="24"/>
          <w:lang w:val="en-US"/>
        </w:rPr>
        <w:t xml:space="preserve">overall 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>physical literacy score</w:t>
      </w:r>
      <w:r w:rsidR="00037679">
        <w:rPr>
          <w:rFonts w:ascii="Times New Roman" w:hAnsi="Times New Roman" w:cs="Times New Roman"/>
          <w:sz w:val="24"/>
          <w:szCs w:val="24"/>
          <w:lang w:val="en-US"/>
        </w:rPr>
        <w:t xml:space="preserve"> (out of 100)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, by </w:t>
      </w:r>
      <w:r w:rsidR="00FA5BD1">
        <w:rPr>
          <w:rFonts w:ascii="Times New Roman" w:hAnsi="Times New Roman" w:cs="Times New Roman"/>
          <w:sz w:val="24"/>
          <w:szCs w:val="24"/>
          <w:lang w:val="en-US"/>
        </w:rPr>
        <w:t>gender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 and age, calculated with generalized additive models for location, scale</w:t>
      </w:r>
      <w:r w:rsidR="00FA38B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81682">
        <w:rPr>
          <w:rFonts w:ascii="Times New Roman" w:hAnsi="Times New Roman" w:cs="Times New Roman"/>
          <w:sz w:val="24"/>
          <w:szCs w:val="24"/>
          <w:lang w:val="en-US"/>
        </w:rPr>
        <w:t xml:space="preserve"> and shape (GAMLSS).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4"/>
        <w:gridCol w:w="1190"/>
        <w:gridCol w:w="566"/>
        <w:gridCol w:w="642"/>
        <w:gridCol w:w="642"/>
        <w:gridCol w:w="642"/>
        <w:gridCol w:w="643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</w:tblGrid>
      <w:tr w:rsidR="001961AB" w:rsidRPr="00EC348D" w14:paraId="0FB8003A" w14:textId="77777777" w:rsidTr="00FA38BA">
        <w:tc>
          <w:tcPr>
            <w:tcW w:w="1194" w:type="dxa"/>
            <w:vMerge w:val="restart"/>
          </w:tcPr>
          <w:p w14:paraId="305E553D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DF8DEB3" w14:textId="6B364E32" w:rsidR="001961AB" w:rsidRPr="00EC348D" w:rsidRDefault="00FA5BD1" w:rsidP="00FA5B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Gender</w:t>
            </w:r>
            <w:r w:rsidR="001961AB"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/Age</w:t>
            </w:r>
          </w:p>
        </w:tc>
        <w:tc>
          <w:tcPr>
            <w:tcW w:w="1190" w:type="dxa"/>
            <w:vMerge w:val="restart"/>
          </w:tcPr>
          <w:p w14:paraId="3F845531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2C4FC4F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GAMLSS</w:t>
            </w:r>
          </w:p>
        </w:tc>
        <w:tc>
          <w:tcPr>
            <w:tcW w:w="12151" w:type="dxa"/>
            <w:gridSpan w:val="19"/>
            <w:tcBorders>
              <w:bottom w:val="single" w:sz="4" w:space="0" w:color="auto"/>
            </w:tcBorders>
          </w:tcPr>
          <w:p w14:paraId="6A1055C9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Percentiles</w:t>
            </w:r>
          </w:p>
        </w:tc>
      </w:tr>
      <w:tr w:rsidR="001961AB" w:rsidRPr="00EC348D" w14:paraId="5B8757D1" w14:textId="77777777" w:rsidTr="00FA38BA">
        <w:tc>
          <w:tcPr>
            <w:tcW w:w="1194" w:type="dxa"/>
            <w:vMerge/>
            <w:tcBorders>
              <w:bottom w:val="single" w:sz="4" w:space="0" w:color="auto"/>
            </w:tcBorders>
          </w:tcPr>
          <w:p w14:paraId="20ED5C62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90" w:type="dxa"/>
            <w:vMerge/>
            <w:tcBorders>
              <w:bottom w:val="single" w:sz="4" w:space="0" w:color="auto"/>
            </w:tcBorders>
          </w:tcPr>
          <w:p w14:paraId="4CFDCEA1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3FECC4B7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14:paraId="79436C3B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14:paraId="2A9C05C7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14:paraId="3E965DF6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643" w:type="dxa"/>
            <w:tcBorders>
              <w:bottom w:val="single" w:sz="4" w:space="0" w:color="auto"/>
            </w:tcBorders>
          </w:tcPr>
          <w:p w14:paraId="299F88D3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6850D40D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7FE3E8E9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656B2BF4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5B820C7A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2725802F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64B35913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4F6D0B1D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25502FE1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10498423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6F5EEB6F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277AEE6C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32196AB2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141EF0C1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0206D789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</w:tr>
      <w:tr w:rsidR="001961AB" w:rsidRPr="00EC348D" w14:paraId="4817FBDD" w14:textId="77777777" w:rsidTr="00FA38BA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40DDD8" w14:textId="77777777" w:rsidR="001961AB" w:rsidRPr="00EC348D" w:rsidRDefault="001961AB" w:rsidP="00444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D8B8E0C" w14:textId="77777777" w:rsidR="001961AB" w:rsidRPr="00EC348D" w:rsidRDefault="001961AB" w:rsidP="00444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Boys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DD52F76" w14:textId="77777777" w:rsidR="001961AB" w:rsidRPr="00EC348D" w:rsidRDefault="001961AB" w:rsidP="00444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68A982F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DFD2680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BAFE21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B3F4C1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C175DE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D392BF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CB1A611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3CBD9C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342BE93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295CA05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73F9A3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3CA832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D0D7907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8E8ECEA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D5B216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1DD11B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9EBCDDA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450441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0C10635" w14:textId="77777777" w:rsidR="001961AB" w:rsidRPr="00EC348D" w:rsidRDefault="001961AB" w:rsidP="004447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6E6" w:rsidRPr="00EC348D" w14:paraId="7D546AA6" w14:textId="77777777" w:rsidTr="00FA38BA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263A9B" w14:textId="77777777" w:rsidR="007E36E6" w:rsidRPr="00EC348D" w:rsidRDefault="007E36E6" w:rsidP="007E36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8.0-8.9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A326AC" w14:textId="77777777" w:rsidR="007E36E6" w:rsidRPr="00EC348D" w:rsidRDefault="007E36E6" w:rsidP="007E36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0F7092" w14:textId="50FBCFB1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55E73F3" w14:textId="675B9623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43.2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92DBC4" w14:textId="3F9B9894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46.3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05A14F" w14:textId="4F3933C4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48.8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0A0287" w14:textId="6083C36A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0FE30B" w14:textId="39EC91D9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85C2FD" w14:textId="43A41197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961AE8" w14:textId="0843ACF1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931C8F" w14:textId="274E6049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BB7177" w14:textId="04D095FB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FCC211" w14:textId="51168045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3ADC5DE" w14:textId="6743B8D9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8C9843" w14:textId="2C17383F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8BA082B" w14:textId="11D59372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D864EA" w14:textId="498625A0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A43242" w14:textId="3A5E4138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28F23C" w14:textId="4CF8CFDE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E19CC6" w14:textId="004B5F47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481B84" w14:textId="6692E249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78.3</w:t>
            </w:r>
          </w:p>
        </w:tc>
      </w:tr>
      <w:tr w:rsidR="007E36E6" w:rsidRPr="00EC348D" w14:paraId="09CE64EA" w14:textId="77777777" w:rsidTr="00FA38BA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8C4F07" w14:textId="77777777" w:rsidR="007E36E6" w:rsidRPr="00EC348D" w:rsidRDefault="007E36E6" w:rsidP="007E36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9.0-9.9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C08899" w14:textId="77777777" w:rsidR="007E36E6" w:rsidRPr="00EC348D" w:rsidRDefault="007E36E6" w:rsidP="007E36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C45333D" w14:textId="2BFFECE7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39.9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5CBAD50" w14:textId="14302EBD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C49D2B" w14:textId="177DD3D1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CE62EC" w14:textId="5133B385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50.3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EB5CB94" w14:textId="477AD0CE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F4FD06B" w14:textId="4DA9405B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3FB890A" w14:textId="7116D4DF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C51B53" w14:textId="13F16BD8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B61F0F" w14:textId="2FC308A0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D26F79" w14:textId="682E9CB8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80B3373" w14:textId="5F3F1A54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C188FD" w14:textId="12E20067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B10CF4" w14:textId="03363AE0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4ACB94" w14:textId="527D537A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70A58F" w14:textId="2CF860B1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E8C5304" w14:textId="4FA229F6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85981CA" w14:textId="1B309D08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CD50B34" w14:textId="33050D81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41BCE84" w14:textId="63E3E048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80.8</w:t>
            </w:r>
          </w:p>
        </w:tc>
      </w:tr>
      <w:tr w:rsidR="007E36E6" w:rsidRPr="00EC348D" w14:paraId="7713658C" w14:textId="77777777" w:rsidTr="00FA38BA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021902" w14:textId="77777777" w:rsidR="007E36E6" w:rsidRPr="00EC348D" w:rsidRDefault="007E36E6" w:rsidP="007E36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10.0-10.9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863DD0" w14:textId="77777777" w:rsidR="007E36E6" w:rsidRPr="00EC348D" w:rsidRDefault="007E36E6" w:rsidP="007E36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FE3778" w14:textId="382022DE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4A2C772" w14:textId="43E66A07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45.4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CA1384" w14:textId="797E5E0A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A5B8426" w14:textId="7FEA9B1E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51.3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E96D6F" w14:textId="664DC6E8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D182E0B" w14:textId="50D4999B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AB12FE" w14:textId="0715BBA9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504808E" w14:textId="67CCE888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C478D1" w14:textId="3B0194B4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45BAA5D" w14:textId="46B29B6D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BA393B8" w14:textId="4D017CDD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D66BCD5" w14:textId="4D200313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66F9B2" w14:textId="6022D31B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85CBA0" w14:textId="33099F88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E1882C" w14:textId="1339ED64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31F206" w14:textId="3054C5A8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1EBBB4" w14:textId="3F2F9DF1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13B4F7" w14:textId="20CAED36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1259FF" w14:textId="23FAEF1C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82.4</w:t>
            </w:r>
          </w:p>
        </w:tc>
      </w:tr>
      <w:tr w:rsidR="007E36E6" w:rsidRPr="00EC348D" w14:paraId="2BC8CEB3" w14:textId="77777777" w:rsidTr="00FA38BA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2BAADD" w14:textId="77777777" w:rsidR="007E36E6" w:rsidRPr="00EC348D" w:rsidRDefault="007E36E6" w:rsidP="007E36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11.0-11.9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46B5A1" w14:textId="77777777" w:rsidR="007E36E6" w:rsidRPr="00EC348D" w:rsidRDefault="007E36E6" w:rsidP="007E36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B2B70F" w14:textId="6CB3CB61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257E8E" w14:textId="488E29A5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751210" w14:textId="10E07DE1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49.1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42A8B0" w14:textId="0F49D98A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51.8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54E163E" w14:textId="1F2B2A79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B82C1B" w14:textId="5609254B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80D642" w14:textId="37E89712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A882A2" w14:textId="70F86BCC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A866D4" w14:textId="054C5E49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7DB505" w14:textId="5DC9BCA8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967123" w14:textId="1F576455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D7F09E7" w14:textId="76B0C88C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DABD9FA" w14:textId="770AA17C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4D63DB5" w14:textId="6DE21159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0A4C8D" w14:textId="14C0748D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827AA8B" w14:textId="36440A62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C670DD" w14:textId="6B4F1E2D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E48402" w14:textId="5545969D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A923A2" w14:textId="69AFDF06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83.1</w:t>
            </w:r>
          </w:p>
        </w:tc>
      </w:tr>
      <w:tr w:rsidR="007E36E6" w:rsidRPr="00EC348D" w14:paraId="30B848A9" w14:textId="77777777" w:rsidTr="00FA38BA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AE827E" w14:textId="77777777" w:rsidR="007E36E6" w:rsidRPr="00EC348D" w:rsidRDefault="007E36E6" w:rsidP="007E36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12.0-12.9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D0F0F8" w14:textId="77777777" w:rsidR="007E36E6" w:rsidRPr="00EC348D" w:rsidRDefault="007E36E6" w:rsidP="007E36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B921BA" w14:textId="1B0BC8CA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4FA8EB" w14:textId="2E22BE88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104319" w14:textId="05F43662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50.4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EAD626" w14:textId="04D71251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53.2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E262EE5" w14:textId="49E65031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E1EC70" w14:textId="239F4C6E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386604" w14:textId="3143EFA1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DAEA5C8" w14:textId="164CBAE6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1ACD15" w14:textId="18AAC101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3AA041" w14:textId="69BB06B9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22C0BF" w14:textId="46FDCC5C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B491EC7" w14:textId="1195C782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2E8565" w14:textId="3A1370C9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C04A03" w14:textId="16DAAF75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9E41228" w14:textId="5E89C636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9963CA" w14:textId="6685F3FC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9645BB" w14:textId="3BEDF9BE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FDC877" w14:textId="3392B6C8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600332E" w14:textId="1E7AD872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85.4</w:t>
            </w:r>
          </w:p>
        </w:tc>
      </w:tr>
      <w:tr w:rsidR="007E36E6" w:rsidRPr="00EC348D" w14:paraId="2DCFA430" w14:textId="77777777" w:rsidTr="00FA38BA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C84E91" w14:textId="77777777" w:rsidR="007E36E6" w:rsidRPr="00EC348D" w:rsidRDefault="007E36E6" w:rsidP="007E36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77ADBFB" w14:textId="77777777" w:rsidR="007E36E6" w:rsidRPr="00EC348D" w:rsidRDefault="007E36E6" w:rsidP="007E36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Girls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55F4B7" w14:textId="77777777" w:rsidR="007E36E6" w:rsidRPr="00EC348D" w:rsidRDefault="007E36E6" w:rsidP="007E36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99E3BB" w14:textId="77777777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C228D8" w14:textId="77777777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A5AAE1" w14:textId="77777777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994D5C" w14:textId="77777777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39912C" w14:textId="77777777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831B28" w14:textId="77777777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B57CAA" w14:textId="77777777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7C42E7" w14:textId="77777777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1F53CA" w14:textId="77777777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DE24E0" w14:textId="77777777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39A3EE" w14:textId="77777777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52B35C" w14:textId="77777777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B7985A" w14:textId="77777777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5C9CEC" w14:textId="77777777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FCD6B0" w14:textId="77777777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C4E651" w14:textId="77777777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49D19" w14:textId="77777777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CBA298" w14:textId="77777777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298B3E" w14:textId="77777777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36E6" w:rsidRPr="00EC348D" w14:paraId="7227122E" w14:textId="77777777" w:rsidTr="00FA38BA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DA970A" w14:textId="77777777" w:rsidR="007E36E6" w:rsidRPr="00EC348D" w:rsidRDefault="007E36E6" w:rsidP="007E36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8.0-8.9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E106B2" w14:textId="77777777" w:rsidR="007E36E6" w:rsidRPr="00EC348D" w:rsidRDefault="007E36E6" w:rsidP="007E36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CA86A6" w14:textId="69CE5352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C9C59AF" w14:textId="2B5F5CB0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5295E14" w14:textId="047394FF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0ACE07" w14:textId="6127B1EF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50.9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C8EB52F" w14:textId="4AE1F99C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C9D9B1" w14:textId="5A31C311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B11A78" w14:textId="42154482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5125CA" w14:textId="44F20731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C239911" w14:textId="140AC615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B3DD1E" w14:textId="7C5DE0F4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B36ADBA" w14:textId="388BDBDD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B38CA3" w14:textId="687E846D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2741C6" w14:textId="58AB2CF4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132CD0" w14:textId="39E860F0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AADFE8" w14:textId="22DB97ED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5CB7E7" w14:textId="5D60368A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07CC9E" w14:textId="4F1924FF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41AFF9" w14:textId="12AD34D0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08D6D8" w14:textId="19CFD1CD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77.6</w:t>
            </w:r>
          </w:p>
        </w:tc>
      </w:tr>
      <w:tr w:rsidR="007E36E6" w:rsidRPr="00EC348D" w14:paraId="7C6F3CC4" w14:textId="77777777" w:rsidTr="00FA38BA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F15643" w14:textId="77777777" w:rsidR="007E36E6" w:rsidRPr="00EC348D" w:rsidRDefault="007E36E6" w:rsidP="007E36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9.0-9.9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872361" w14:textId="77777777" w:rsidR="007E36E6" w:rsidRPr="00EC348D" w:rsidRDefault="007E36E6" w:rsidP="007E36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3650E51" w14:textId="54B06ED4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E2F73E" w14:textId="0F988E30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C33D9BE" w14:textId="6A9392BD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49.6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352E28" w14:textId="3A714B8E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51.9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389018" w14:textId="276C59D5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FCC136" w14:textId="02BF12A7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8CFBF3" w14:textId="773B5513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AA701F" w14:textId="3A3BB3E3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A9C1CBE" w14:textId="1F70F14B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0789CE" w14:textId="4AE59E51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3E6313" w14:textId="65F75B9F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6BB56F" w14:textId="5D82C691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1C3287" w14:textId="7D08806A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9CB184C" w14:textId="4A33573F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6FD861" w14:textId="2EA6E5BA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CCC0A1" w14:textId="53C7E23E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A06AD96" w14:textId="363F3DEA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D3E502D" w14:textId="3337083C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A968B69" w14:textId="6143B18C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79.2</w:t>
            </w:r>
          </w:p>
        </w:tc>
      </w:tr>
      <w:tr w:rsidR="007E36E6" w:rsidRPr="00EC348D" w14:paraId="217DABEF" w14:textId="77777777" w:rsidTr="00FA38BA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7B34B2" w14:textId="77777777" w:rsidR="007E36E6" w:rsidRPr="00EC348D" w:rsidRDefault="007E36E6" w:rsidP="007E36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10.0-10.9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A1767E" w14:textId="77777777" w:rsidR="007E36E6" w:rsidRPr="00EC348D" w:rsidRDefault="007E36E6" w:rsidP="007E36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C4B93D7" w14:textId="7CFF3A32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43.1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7397AA" w14:textId="66689768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47.4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8E3891" w14:textId="55856BBD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50.2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E1CC40E" w14:textId="7A830E45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52.5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9A1B77" w14:textId="10C75A64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1C578E" w14:textId="4AE36267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57CCB0" w14:textId="1042EC7A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543735" w14:textId="7276BCBD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D6B9BB" w14:textId="5033963F" w:rsidR="007E36E6" w:rsidRPr="007E36E6" w:rsidRDefault="007E36E6" w:rsidP="007E36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DA0193C" w14:textId="6617C4D4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1F4C9F2" w14:textId="38E6DFF8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6F416C4" w14:textId="0C2AF69A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D1A2C7B" w14:textId="67432CB0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2924E8" w14:textId="1716455D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57990EE" w14:textId="4C6FCA11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B9BA39" w14:textId="77A7BA60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2A0CA7" w14:textId="78A5EAA9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342487" w14:textId="102843EB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6A4248" w14:textId="73C23ED9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80.1</w:t>
            </w:r>
          </w:p>
        </w:tc>
      </w:tr>
      <w:tr w:rsidR="007E36E6" w:rsidRPr="00EC348D" w14:paraId="6882AA5E" w14:textId="77777777" w:rsidTr="00FA38BA"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39B940" w14:textId="77777777" w:rsidR="007E36E6" w:rsidRPr="00EC348D" w:rsidRDefault="007E36E6" w:rsidP="007E36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11.0-11.9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84CCC0" w14:textId="77777777" w:rsidR="007E36E6" w:rsidRPr="00EC348D" w:rsidRDefault="007E36E6" w:rsidP="007E36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3AFCF5F" w14:textId="7DF1F8AC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43.3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AB33F62" w14:textId="46DDE9C7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47.5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938491" w14:textId="4A5E448B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50.4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519328" w14:textId="1D786CC1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52.6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872F43" w14:textId="2FF0DCF0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42CECFD" w14:textId="4658BF33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A8C82F9" w14:textId="55ABE377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8954DD" w14:textId="3E422133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8963ED" w14:textId="0A007A9F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CB3312" w14:textId="4F6CD81D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730750" w14:textId="1DABACC6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CEC76BA" w14:textId="5E0FF268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693C8A4" w14:textId="24D36EC1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84F3DA" w14:textId="5E4C95F6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D8BB57C" w14:textId="3B21F2E2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BE0DDE" w14:textId="206F8CE3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D26E3D9" w14:textId="727CB08F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FFF2BF" w14:textId="348E64D2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10470F" w14:textId="55BEA454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80.3</w:t>
            </w:r>
          </w:p>
        </w:tc>
      </w:tr>
      <w:tr w:rsidR="007E36E6" w:rsidRPr="00EC348D" w14:paraId="78029B46" w14:textId="77777777" w:rsidTr="00FA38BA"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C086" w14:textId="77777777" w:rsidR="007E36E6" w:rsidRPr="00EC348D" w:rsidRDefault="007E36E6" w:rsidP="007E36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12.0-12.9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BAF5" w14:textId="77777777" w:rsidR="007E36E6" w:rsidRPr="00EC348D" w:rsidRDefault="007E36E6" w:rsidP="007E36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3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BCPE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D2098" w14:textId="0DB314C4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43.9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84E06" w14:textId="2A306C69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48.3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5F7BF" w14:textId="1EBBBD61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51.2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E43BD" w14:textId="235D05C9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53.5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96C1E" w14:textId="42B3B7CD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5BF86" w14:textId="039F0DC4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13EA3" w14:textId="07DFC6F6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CCD93" w14:textId="2EE08C08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782DA" w14:textId="7768DF60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3C82D" w14:textId="0D4E693A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33E2A" w14:textId="14279995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4A69A" w14:textId="4E3BB5DB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83783" w14:textId="63BC6C65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68710" w14:textId="4E9756BA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84EEC" w14:textId="1EE6F6F6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892F9" w14:textId="1D9D0998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B08C4" w14:textId="2C85D7F9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C046B" w14:textId="25BB3770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26613" w14:textId="1A4A7E36" w:rsidR="007E36E6" w:rsidRPr="007E36E6" w:rsidRDefault="007E36E6" w:rsidP="007E36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81.6</w:t>
            </w:r>
          </w:p>
        </w:tc>
      </w:tr>
    </w:tbl>
    <w:p w14:paraId="389A409D" w14:textId="77777777" w:rsidR="00FA38BA" w:rsidRDefault="00FA38BA" w:rsidP="00FA38B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BCPE: </w:t>
      </w:r>
      <w:r w:rsidRPr="002F5935">
        <w:rPr>
          <w:rFonts w:ascii="Times New Roman" w:hAnsi="Times New Roman" w:cs="Times New Roman"/>
          <w:sz w:val="24"/>
          <w:szCs w:val="24"/>
          <w:lang w:val="en-US"/>
        </w:rPr>
        <w:t>Box-Cox power exponential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distribution; GAMLSS:</w:t>
      </w:r>
      <w:r w:rsidRPr="002F5935">
        <w:rPr>
          <w:rFonts w:ascii="Times New Roman" w:hAnsi="Times New Roman" w:cs="Times New Roman"/>
          <w:sz w:val="24"/>
          <w:szCs w:val="24"/>
          <w:lang w:val="en-US"/>
        </w:rPr>
        <w:t xml:space="preserve"> generalized additive models for location, scale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F5935">
        <w:rPr>
          <w:rFonts w:ascii="Times New Roman" w:hAnsi="Times New Roman" w:cs="Times New Roman"/>
          <w:sz w:val="24"/>
          <w:szCs w:val="24"/>
          <w:lang w:val="en-US"/>
        </w:rPr>
        <w:t xml:space="preserve"> and shape</w:t>
      </w:r>
    </w:p>
    <w:p w14:paraId="170BCB5C" w14:textId="77777777" w:rsidR="00BE75EE" w:rsidRPr="00481682" w:rsidRDefault="00BE75EE" w:rsidP="00481682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E75EE" w:rsidRPr="00481682" w:rsidSect="00BE75EE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402FD0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402FD03" w16cid:durableId="1EF7763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F53762" w14:textId="77777777" w:rsidR="006F755C" w:rsidRDefault="006F755C" w:rsidP="00481682">
      <w:pPr>
        <w:spacing w:after="0" w:line="240" w:lineRule="auto"/>
      </w:pPr>
      <w:r>
        <w:separator/>
      </w:r>
    </w:p>
  </w:endnote>
  <w:endnote w:type="continuationSeparator" w:id="0">
    <w:p w14:paraId="50B1111A" w14:textId="77777777" w:rsidR="006F755C" w:rsidRDefault="006F755C" w:rsidP="00481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E2651A" w14:textId="77777777" w:rsidR="006F755C" w:rsidRDefault="006F755C" w:rsidP="00481682">
      <w:pPr>
        <w:spacing w:after="0" w:line="240" w:lineRule="auto"/>
      </w:pPr>
      <w:r>
        <w:separator/>
      </w:r>
    </w:p>
  </w:footnote>
  <w:footnote w:type="continuationSeparator" w:id="0">
    <w:p w14:paraId="5E6F9981" w14:textId="77777777" w:rsidR="006F755C" w:rsidRDefault="006F755C" w:rsidP="00481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406950" w14:textId="16EF506F" w:rsidR="00610EA1" w:rsidRPr="00481682" w:rsidRDefault="00610EA1" w:rsidP="00481682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481682">
      <w:rPr>
        <w:rFonts w:ascii="Times New Roman" w:hAnsi="Times New Roman" w:cs="Times New Roman"/>
        <w:sz w:val="24"/>
        <w:szCs w:val="24"/>
      </w:rPr>
      <w:t xml:space="preserve">Additional </w:t>
    </w:r>
    <w:r>
      <w:rPr>
        <w:rFonts w:ascii="Times New Roman" w:hAnsi="Times New Roman" w:cs="Times New Roman"/>
        <w:sz w:val="24"/>
        <w:szCs w:val="24"/>
      </w:rPr>
      <w:t>F</w:t>
    </w:r>
    <w:r w:rsidRPr="00481682">
      <w:rPr>
        <w:rFonts w:ascii="Times New Roman" w:hAnsi="Times New Roman" w:cs="Times New Roman"/>
        <w:sz w:val="24"/>
        <w:szCs w:val="24"/>
      </w:rPr>
      <w:t xml:space="preserve">ile </w:t>
    </w:r>
    <w:r>
      <w:rPr>
        <w:rFonts w:ascii="Times New Roman" w:hAnsi="Times New Roman" w:cs="Times New Roman"/>
        <w:sz w:val="24"/>
        <w:szCs w:val="24"/>
      </w:rPr>
      <w:t>3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uth Hanley">
    <w15:presenceInfo w15:providerId="Windows Live" w15:userId="8e39a4183d0c93a4"/>
  </w15:person>
  <w15:person w15:author="Joel">
    <w15:presenceInfo w15:providerId="None" w15:userId="Joe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1D9"/>
    <w:rsid w:val="00037679"/>
    <w:rsid w:val="00180314"/>
    <w:rsid w:val="001961AB"/>
    <w:rsid w:val="00286EC1"/>
    <w:rsid w:val="002B2637"/>
    <w:rsid w:val="002F5935"/>
    <w:rsid w:val="003F0BEC"/>
    <w:rsid w:val="00444787"/>
    <w:rsid w:val="004672C6"/>
    <w:rsid w:val="00481682"/>
    <w:rsid w:val="005111D9"/>
    <w:rsid w:val="00610EA1"/>
    <w:rsid w:val="006262CF"/>
    <w:rsid w:val="006F755C"/>
    <w:rsid w:val="007100A1"/>
    <w:rsid w:val="007477C9"/>
    <w:rsid w:val="007E36E6"/>
    <w:rsid w:val="009554E8"/>
    <w:rsid w:val="00A85DB5"/>
    <w:rsid w:val="00B703EC"/>
    <w:rsid w:val="00BB1099"/>
    <w:rsid w:val="00BC1C59"/>
    <w:rsid w:val="00BE75EE"/>
    <w:rsid w:val="00C74A5F"/>
    <w:rsid w:val="00D21F13"/>
    <w:rsid w:val="00DB17CA"/>
    <w:rsid w:val="00E1766B"/>
    <w:rsid w:val="00E21921"/>
    <w:rsid w:val="00E52C8F"/>
    <w:rsid w:val="00EC348D"/>
    <w:rsid w:val="00EE0FB6"/>
    <w:rsid w:val="00F579B1"/>
    <w:rsid w:val="00F73DC1"/>
    <w:rsid w:val="00F76AF7"/>
    <w:rsid w:val="00FA38BA"/>
    <w:rsid w:val="00FA5BD1"/>
    <w:rsid w:val="00FE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66A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5EE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75EE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168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682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48168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682"/>
    <w:rPr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77C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7C9"/>
    <w:rPr>
      <w:rFonts w:ascii="Times New Roman" w:hAnsi="Times New Roman" w:cs="Times New Roman"/>
      <w:sz w:val="18"/>
      <w:szCs w:val="18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EE0FB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FB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FB6"/>
    <w:rPr>
      <w:sz w:val="24"/>
      <w:szCs w:val="24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FB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FB6"/>
    <w:rPr>
      <w:b/>
      <w:bCs/>
      <w:sz w:val="20"/>
      <w:szCs w:val="20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5EE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75EE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168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682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48168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682"/>
    <w:rPr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77C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7C9"/>
    <w:rPr>
      <w:rFonts w:ascii="Times New Roman" w:hAnsi="Times New Roman" w:cs="Times New Roman"/>
      <w:sz w:val="18"/>
      <w:szCs w:val="18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EE0FB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FB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FB6"/>
    <w:rPr>
      <w:sz w:val="24"/>
      <w:szCs w:val="24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FB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FB6"/>
    <w:rPr>
      <w:b/>
      <w:bCs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2712FFC6</Template>
  <TotalTime>1</TotalTime>
  <Pages>12</Pages>
  <Words>2659</Words>
  <Characters>15160</Characters>
  <Application>Microsoft Office Word</Application>
  <DocSecurity>4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Delisle Nyström</dc:creator>
  <cp:lastModifiedBy>Tremblay, Mark</cp:lastModifiedBy>
  <cp:revision>2</cp:revision>
  <dcterms:created xsi:type="dcterms:W3CDTF">2018-07-17T00:14:00Z</dcterms:created>
  <dcterms:modified xsi:type="dcterms:W3CDTF">2018-07-17T00:14:00Z</dcterms:modified>
</cp:coreProperties>
</file>