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312"/>
        <w:gridCol w:w="2424"/>
        <w:gridCol w:w="2396"/>
        <w:gridCol w:w="339"/>
        <w:gridCol w:w="369"/>
        <w:gridCol w:w="30"/>
        <w:gridCol w:w="2337"/>
        <w:gridCol w:w="43"/>
        <w:gridCol w:w="2410"/>
        <w:gridCol w:w="283"/>
        <w:gridCol w:w="30"/>
      </w:tblGrid>
      <w:tr w:rsidR="008E3E59" w:rsidRPr="00395A31" w:rsidTr="00675B72">
        <w:trPr>
          <w:gridAfter w:val="1"/>
          <w:wAfter w:w="30" w:type="dxa"/>
          <w:trHeight w:val="255"/>
        </w:trPr>
        <w:tc>
          <w:tcPr>
            <w:tcW w:w="13678" w:type="dxa"/>
            <w:gridSpan w:val="11"/>
            <w:tcBorders>
              <w:left w:val="nil"/>
              <w:bottom w:val="nil"/>
              <w:right w:val="nil"/>
            </w:tcBorders>
          </w:tcPr>
          <w:p w:rsidR="008E3E59" w:rsidRPr="001352AA" w:rsidRDefault="007E7D9B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Additional</w:t>
            </w:r>
            <w:r w:rsidR="00794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 xml:space="preserve">Table </w:t>
            </w:r>
            <w:r w:rsidR="008E3E59"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7</w:t>
            </w:r>
          </w:p>
          <w:p w:rsidR="00A42779" w:rsidRPr="001352AA" w:rsidRDefault="008E3E5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</w:pPr>
            <w:proofErr w:type="spellStart"/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>Adjusted</w:t>
            </w:r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vertAlign w:val="superscript"/>
                <w:lang w:val="en-US" w:eastAsia="nb-NO"/>
              </w:rPr>
              <w:t>a</w:t>
            </w:r>
            <w:proofErr w:type="spellEnd"/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 xml:space="preserve"> odds ratios </w:t>
            </w:r>
            <w:r w:rsidR="00F0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 xml:space="preserve">(OR) </w:t>
            </w:r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>for E</w:t>
            </w:r>
            <w:r w:rsidR="00067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>D high consumers</w:t>
            </w:r>
            <w:r w:rsidR="003C6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 xml:space="preserve"> by </w:t>
            </w:r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>school level</w:t>
            </w:r>
            <w:r w:rsidR="003C6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 xml:space="preserve"> and </w:t>
            </w:r>
            <w:r w:rsidR="00067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 xml:space="preserve">by </w:t>
            </w:r>
            <w:r w:rsidR="003C6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val="en-US" w:eastAsia="nb-NO"/>
              </w:rPr>
              <w:t>gender</w:t>
            </w:r>
          </w:p>
        </w:tc>
      </w:tr>
      <w:tr w:rsidR="00675B72" w:rsidRPr="001352AA" w:rsidTr="00675B72">
        <w:trPr>
          <w:gridAfter w:val="1"/>
          <w:wAfter w:w="30" w:type="dxa"/>
          <w:trHeight w:val="255"/>
        </w:trPr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5B72" w:rsidRPr="001352AA" w:rsidRDefault="00675B72" w:rsidP="0039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B72" w:rsidRPr="00395A31" w:rsidRDefault="00675B72" w:rsidP="0039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Lower secondary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school</w:t>
            </w:r>
            <w:r w:rsidR="00C6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  <w:t>b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675B72" w:rsidRPr="001352AA" w:rsidRDefault="00675B72" w:rsidP="0039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675B72" w:rsidRPr="00395A31" w:rsidRDefault="00675B72" w:rsidP="0039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Upper secondary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school</w:t>
            </w:r>
            <w:r w:rsidR="00C6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  <w:t>c</w:t>
            </w:r>
            <w:proofErr w:type="spellEnd"/>
          </w:p>
        </w:tc>
      </w:tr>
      <w:tr w:rsidR="00BC48DA" w:rsidRPr="001352AA" w:rsidTr="006B671A">
        <w:trPr>
          <w:trHeight w:val="255"/>
        </w:trPr>
        <w:tc>
          <w:tcPr>
            <w:tcW w:w="27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48DA" w:rsidRPr="001352AA" w:rsidRDefault="00BC48DA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C48DA" w:rsidRPr="001352AA" w:rsidRDefault="00BC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BC48DA" w:rsidRPr="001352AA" w:rsidRDefault="00BC48D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Boys</w:t>
            </w:r>
            <w:r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</w:t>
            </w:r>
          </w:p>
          <w:p w:rsidR="00BC48DA" w:rsidRPr="001352AA" w:rsidRDefault="00976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         </w:t>
            </w:r>
            <w:r w:rsidR="00BC48DA"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n = 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6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48DA" w:rsidRPr="001352AA" w:rsidRDefault="00976CD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 xml:space="preserve">       </w:t>
            </w:r>
            <w:r w:rsidR="00BC48DA"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Girls</w:t>
            </w:r>
            <w:r w:rsidR="00BC48DA"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</w:t>
            </w:r>
          </w:p>
          <w:p w:rsidR="00BC48DA" w:rsidRPr="001352AA" w:rsidRDefault="0097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   </w:t>
            </w:r>
            <w:r w:rsidR="00BC48DA"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n = 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6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7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8DA" w:rsidRPr="001352AA" w:rsidRDefault="00BC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8DA" w:rsidRPr="001352AA" w:rsidRDefault="00BC48DA" w:rsidP="00395A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Boys</w:t>
            </w:r>
          </w:p>
          <w:p w:rsidR="00BC48DA" w:rsidRPr="001352AA" w:rsidRDefault="00976CDA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         </w:t>
            </w:r>
            <w:r w:rsidR="00BC48DA"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n = 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C48DA" w:rsidRPr="001352AA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8DA" w:rsidRPr="001352AA" w:rsidRDefault="003C66AF" w:rsidP="00395A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 xml:space="preserve">   </w:t>
            </w:r>
            <w:r w:rsidR="00BC48DA"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Girls</w:t>
            </w:r>
            <w:r w:rsidR="00BC48DA"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 </w:t>
            </w:r>
          </w:p>
          <w:p w:rsidR="00BC48DA" w:rsidRPr="001352AA" w:rsidRDefault="00BC48DA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  <w:t xml:space="preserve">n = </w:t>
            </w:r>
            <w:r w:rsidRPr="001352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52AA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313" w:type="dxa"/>
            <w:gridSpan w:val="2"/>
            <w:tcBorders>
              <w:left w:val="nil"/>
              <w:bottom w:val="nil"/>
              <w:right w:val="nil"/>
            </w:tcBorders>
          </w:tcPr>
          <w:p w:rsidR="00BC48DA" w:rsidRPr="001352AA" w:rsidRDefault="00BC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nb-NO"/>
              </w:rPr>
            </w:pPr>
          </w:p>
        </w:tc>
      </w:tr>
      <w:tr w:rsidR="008E3E59" w:rsidRPr="001352AA" w:rsidTr="006C282C">
        <w:trPr>
          <w:gridAfter w:val="1"/>
          <w:wAfter w:w="30" w:type="dxa"/>
          <w:trHeight w:val="255"/>
        </w:trPr>
        <w:tc>
          <w:tcPr>
            <w:tcW w:w="27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280603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Variable</w:t>
            </w:r>
          </w:p>
        </w:tc>
        <w:tc>
          <w:tcPr>
            <w:tcW w:w="27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OR [95% CI]</w:t>
            </w:r>
          </w:p>
        </w:tc>
        <w:tc>
          <w:tcPr>
            <w:tcW w:w="27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OR [95% CI]</w:t>
            </w:r>
          </w:p>
        </w:tc>
        <w:tc>
          <w:tcPr>
            <w:tcW w:w="273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OR [95% CI]</w:t>
            </w:r>
          </w:p>
        </w:tc>
        <w:tc>
          <w:tcPr>
            <w:tcW w:w="273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352AA" w:rsidRPr="001352AA" w:rsidRDefault="00135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</w:p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  <w:r w:rsidRPr="001352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OR [95% CI]</w:t>
            </w:r>
          </w:p>
        </w:tc>
      </w:tr>
      <w:tr w:rsidR="008E3E59" w:rsidRPr="001352AA" w:rsidTr="00A37E29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Residency</w:t>
            </w:r>
            <w:r w:rsidR="00C672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d</w:t>
            </w:r>
            <w:proofErr w:type="spellEnd"/>
          </w:p>
        </w:tc>
        <w:tc>
          <w:tcPr>
            <w:tcW w:w="273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30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Urban</w:t>
            </w: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Rural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86]</w:t>
            </w:r>
          </w:p>
        </w:tc>
      </w:tr>
      <w:tr w:rsidR="00A4277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779" w:rsidRPr="001352AA" w:rsidRDefault="00A42779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Soc</w:t>
            </w:r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ioeconomic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status</w:t>
            </w:r>
          </w:p>
        </w:tc>
        <w:tc>
          <w:tcPr>
            <w:tcW w:w="273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Group 5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Highest</w:t>
            </w:r>
            <w:proofErr w:type="spellEnd"/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Group 4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86-5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Group 3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15-7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Group 2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62-9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Group 1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Lowest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03-3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56-9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43]</w:t>
            </w:r>
          </w:p>
        </w:tc>
      </w:tr>
      <w:tr w:rsidR="00A4277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</w:pP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Frequency</w:t>
            </w:r>
            <w:proofErr w:type="spellEnd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of</w:t>
            </w:r>
            <w:proofErr w:type="spellEnd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physical</w:t>
            </w:r>
            <w:proofErr w:type="spellEnd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activity</w:t>
            </w:r>
            <w:r w:rsidR="00C672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e</w:t>
            </w:r>
            <w:proofErr w:type="spellEnd"/>
          </w:p>
        </w:tc>
        <w:tc>
          <w:tcPr>
            <w:tcW w:w="273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Often</w:t>
            </w:r>
            <w:proofErr w:type="spellEnd"/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 w:rsidRPr="001352AA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Seldom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Never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28-3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[3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30-11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40-4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32]</w:t>
            </w:r>
          </w:p>
        </w:tc>
      </w:tr>
      <w:tr w:rsidR="00A4277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779" w:rsidRPr="001352AA" w:rsidRDefault="00A4277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779" w:rsidRPr="001352AA" w:rsidRDefault="00A4277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779" w:rsidRPr="001352AA" w:rsidRDefault="00A42779" w:rsidP="00C6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8E3E59" w:rsidP="00C6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Leisure screen time</w:t>
            </w:r>
          </w:p>
        </w:tc>
        <w:tc>
          <w:tcPr>
            <w:tcW w:w="273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nb-NO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Less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two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hours</w:t>
            </w:r>
            <w:proofErr w:type="spellEnd"/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Two-three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hours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76-1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Three-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four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hours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19-4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[0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87-4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45]</w:t>
            </w:r>
          </w:p>
        </w:tc>
      </w:tr>
      <w:tr w:rsidR="008E3E59" w:rsidRPr="001352AA" w:rsidTr="00675B72">
        <w:trPr>
          <w:gridAfter w:val="1"/>
          <w:wAfter w:w="30" w:type="dxa"/>
          <w:trHeight w:val="255"/>
        </w:trPr>
        <w:tc>
          <w:tcPr>
            <w:tcW w:w="2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Four-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six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hours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59-6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45-3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[1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32-6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56]</w:t>
            </w:r>
          </w:p>
        </w:tc>
      </w:tr>
      <w:tr w:rsidR="008E3E59" w:rsidRPr="001352AA" w:rsidTr="00675B72">
        <w:trPr>
          <w:gridAfter w:val="1"/>
          <w:wAfter w:w="30" w:type="dxa"/>
          <w:trHeight w:val="124"/>
        </w:trPr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E59" w:rsidRPr="001352AA" w:rsidRDefault="0006748B" w:rsidP="00C6723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More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six</w:t>
            </w:r>
            <w:proofErr w:type="spellEnd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8E3E59" w:rsidRPr="00135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hours</w:t>
            </w:r>
            <w:proofErr w:type="spellEnd"/>
          </w:p>
        </w:tc>
        <w:tc>
          <w:tcPr>
            <w:tcW w:w="2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[3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66-6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84]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82[5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58-20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[2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19-5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05]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E59" w:rsidRPr="001352AA" w:rsidRDefault="008E3E59" w:rsidP="00395A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[2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19-11</w:t>
            </w:r>
            <w:r w:rsidR="0006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5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0]</w:t>
            </w:r>
          </w:p>
        </w:tc>
      </w:tr>
    </w:tbl>
    <w:p w:rsidR="00AA0F2B" w:rsidRPr="006C282C" w:rsidRDefault="00675B72" w:rsidP="00395A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C282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Note: </w:t>
      </w:r>
      <w:r w:rsidRPr="006C282C">
        <w:rPr>
          <w:rFonts w:ascii="Times New Roman" w:hAnsi="Times New Roman" w:cs="Times New Roman"/>
          <w:sz w:val="20"/>
          <w:szCs w:val="20"/>
          <w:lang w:val="en-US"/>
        </w:rPr>
        <w:t>OR = Odds ratio</w:t>
      </w:r>
      <w:r w:rsidR="006C282C" w:rsidRPr="006C282C">
        <w:rPr>
          <w:rFonts w:ascii="Times New Roman" w:hAnsi="Times New Roman" w:cs="Times New Roman"/>
          <w:sz w:val="20"/>
          <w:szCs w:val="20"/>
          <w:lang w:val="en-US"/>
        </w:rPr>
        <w:t>; CI = Confidence interval</w:t>
      </w:r>
      <w:r w:rsidR="00871601">
        <w:rPr>
          <w:rFonts w:ascii="Times New Roman" w:hAnsi="Times New Roman" w:cs="Times New Roman"/>
          <w:sz w:val="20"/>
          <w:szCs w:val="20"/>
          <w:lang w:val="en-US"/>
        </w:rPr>
        <w:t>. High consumer defined as drinking ED four times or more weekly.</w:t>
      </w:r>
    </w:p>
    <w:p w:rsidR="006C282C" w:rsidRDefault="00675B72" w:rsidP="00C67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</w:pPr>
      <w:r w:rsidRPr="001352A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 xml:space="preserve">a </w:t>
      </w:r>
      <w:r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Adjusted for the other variables in the table.</w:t>
      </w:r>
    </w:p>
    <w:p w:rsidR="00C67234" w:rsidRDefault="0067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</w:pPr>
      <w:r w:rsidRPr="001352A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>b</w:t>
      </w:r>
      <w:r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</w:t>
      </w:r>
      <w:r w:rsidR="00C67234" w:rsidRPr="000362B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Lower secondary school includes grades 8-10</w:t>
      </w:r>
      <w:r w:rsidR="004F643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and ages 12-15 years.</w:t>
      </w:r>
    </w:p>
    <w:p w:rsidR="00C67234" w:rsidRDefault="00C67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>c</w:t>
      </w:r>
      <w:r w:rsidR="0048130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Upp</w:t>
      </w:r>
      <w:r w:rsidRPr="000362B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er secondary school includes grades 11-13</w:t>
      </w:r>
      <w:r w:rsidR="004F643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and ages 15-19 years.</w:t>
      </w:r>
    </w:p>
    <w:p w:rsidR="006C282C" w:rsidRDefault="00C67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>d</w:t>
      </w:r>
      <w:r w:rsidR="0048130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 xml:space="preserve"> 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Urban residency: municipalities 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with 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&gt;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20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,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000 residents, rural residency: municipalities 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with 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&lt;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20</w:t>
      </w:r>
      <w:r w:rsidR="0006748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>,</w:t>
      </w:r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000 residents. </w:t>
      </w:r>
    </w:p>
    <w:p w:rsidR="00675B72" w:rsidRPr="00976CDA" w:rsidRDefault="00C67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b-NO"/>
        </w:rPr>
        <w:t>e</w:t>
      </w:r>
      <w:bookmarkStart w:id="0" w:name="_GoBack"/>
      <w:bookmarkEnd w:id="0"/>
      <w:r w:rsidR="00675B72" w:rsidRPr="001352A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b-NO"/>
        </w:rPr>
        <w:t xml:space="preserve"> Often: once a week or more, seldom: once to twice a month or less</w:t>
      </w:r>
      <w:r w:rsidR="00F2783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675B72" w:rsidRPr="00976CDA" w:rsidSect="005517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2A"/>
    <w:rsid w:val="0006748B"/>
    <w:rsid w:val="001352AA"/>
    <w:rsid w:val="0025030A"/>
    <w:rsid w:val="00280603"/>
    <w:rsid w:val="00395A31"/>
    <w:rsid w:val="003C66AF"/>
    <w:rsid w:val="0048130A"/>
    <w:rsid w:val="004F643F"/>
    <w:rsid w:val="0055172A"/>
    <w:rsid w:val="00675B72"/>
    <w:rsid w:val="00682A45"/>
    <w:rsid w:val="006C282C"/>
    <w:rsid w:val="006D3699"/>
    <w:rsid w:val="00794CEC"/>
    <w:rsid w:val="007E7D9B"/>
    <w:rsid w:val="00871601"/>
    <w:rsid w:val="008E3E59"/>
    <w:rsid w:val="00976CDA"/>
    <w:rsid w:val="00A37E29"/>
    <w:rsid w:val="00A42779"/>
    <w:rsid w:val="00BC035B"/>
    <w:rsid w:val="00BC48DA"/>
    <w:rsid w:val="00C54A27"/>
    <w:rsid w:val="00C67234"/>
    <w:rsid w:val="00C91129"/>
    <w:rsid w:val="00DE1249"/>
    <w:rsid w:val="00EB28CD"/>
    <w:rsid w:val="00EC33AE"/>
    <w:rsid w:val="00F049D1"/>
    <w:rsid w:val="00F2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2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6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7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2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6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1B5AA-B4DF-438B-9517-E008B0A1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518035BE</Template>
  <TotalTime>1</TotalTime>
  <Pages>1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Nesdal Fossum</dc:creator>
  <cp:lastModifiedBy>Ingrid Nesdal Fossum</cp:lastModifiedBy>
  <cp:revision>3</cp:revision>
  <cp:lastPrinted>2018-06-07T07:40:00Z</cp:lastPrinted>
  <dcterms:created xsi:type="dcterms:W3CDTF">2018-11-11T20:13:00Z</dcterms:created>
  <dcterms:modified xsi:type="dcterms:W3CDTF">2018-11-11T20:14:00Z</dcterms:modified>
</cp:coreProperties>
</file>