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540" w:type="dxa"/>
        <w:tblLook w:val="04A0" w:firstRow="1" w:lastRow="0" w:firstColumn="1" w:lastColumn="0" w:noHBand="0" w:noVBand="1"/>
      </w:tblPr>
      <w:tblGrid>
        <w:gridCol w:w="1180"/>
        <w:gridCol w:w="1180"/>
        <w:gridCol w:w="1180"/>
      </w:tblGrid>
      <w:tr w:rsidR="00FC461D" w:rsidRPr="00205020" w:rsidTr="000E153B"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b/>
                <w:sz w:val="20"/>
                <w:szCs w:val="20"/>
                <w:bdr w:val="none" w:sz="0" w:space="0" w:color="auto"/>
                <w:lang w:val="en-AU" w:eastAsia="en-AU"/>
              </w:rPr>
              <w:t>Year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FC461D" w:rsidRPr="00205020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205020">
              <w:rPr>
                <w:rFonts w:ascii="Arial" w:eastAsia="Times New Roman" w:hAnsi="Arial" w:cs="Arial"/>
                <w:b/>
                <w:sz w:val="20"/>
                <w:szCs w:val="20"/>
                <w:bdr w:val="none" w:sz="0" w:space="0" w:color="auto"/>
                <w:lang w:val="en-AU" w:eastAsia="en-AU"/>
              </w:rPr>
              <w:t>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center"/>
              <w:rPr>
                <w:rFonts w:ascii="Arial" w:eastAsia="Times New Roman" w:hAnsi="Arial" w:cs="Arial"/>
                <w:b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b/>
                <w:sz w:val="20"/>
                <w:szCs w:val="20"/>
                <w:bdr w:val="none" w:sz="0" w:space="0" w:color="auto"/>
                <w:lang w:val="en-AU" w:eastAsia="en-AU"/>
              </w:rPr>
              <w:t>RR1 (%)</w:t>
            </w:r>
          </w:p>
        </w:tc>
      </w:tr>
      <w:tr w:rsidR="00FC461D" w:rsidRPr="00B507E6" w:rsidTr="000E153B"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2002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3028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68.</w:t>
            </w: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9</w:t>
            </w:r>
          </w:p>
        </w:tc>
      </w:tr>
      <w:tr w:rsidR="00FC461D" w:rsidRPr="00B507E6" w:rsidTr="000E153B"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2003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6237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69.1</w:t>
            </w:r>
          </w:p>
        </w:tc>
      </w:tr>
      <w:tr w:rsidR="00FC461D" w:rsidRPr="00B507E6" w:rsidTr="000E153B"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2004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7249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69.6</w:t>
            </w:r>
          </w:p>
        </w:tc>
      </w:tr>
      <w:tr w:rsidR="00FC461D" w:rsidRPr="00B507E6" w:rsidTr="000E153B"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7259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71.3</w:t>
            </w:r>
          </w:p>
        </w:tc>
      </w:tr>
      <w:tr w:rsidR="00FC461D" w:rsidRPr="00B507E6" w:rsidTr="000E153B"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7142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69.6</w:t>
            </w:r>
          </w:p>
        </w:tc>
      </w:tr>
      <w:tr w:rsidR="00FC461D" w:rsidRPr="00B507E6" w:rsidTr="000E153B"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7061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68.</w:t>
            </w: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1</w:t>
            </w:r>
          </w:p>
        </w:tc>
      </w:tr>
      <w:tr w:rsidR="00FC461D" w:rsidRPr="00B507E6" w:rsidTr="000E153B"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7335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62.</w:t>
            </w: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9</w:t>
            </w:r>
          </w:p>
        </w:tc>
      </w:tr>
      <w:tr w:rsidR="00FC461D" w:rsidRPr="00B507E6" w:rsidTr="000E153B"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7373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65.3</w:t>
            </w:r>
          </w:p>
        </w:tc>
      </w:tr>
      <w:tr w:rsidR="00FC461D" w:rsidRPr="00B507E6" w:rsidTr="000E153B"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7418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64.</w:t>
            </w: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8</w:t>
            </w:r>
          </w:p>
        </w:tc>
      </w:tr>
      <w:tr w:rsidR="00FC461D" w:rsidRPr="00B507E6" w:rsidTr="000E153B"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7278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63.</w:t>
            </w: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2</w:t>
            </w:r>
          </w:p>
        </w:tc>
      </w:tr>
      <w:tr w:rsidR="00FC461D" w:rsidRPr="00B507E6" w:rsidTr="000E153B"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7304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62.</w:t>
            </w: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6</w:t>
            </w:r>
          </w:p>
        </w:tc>
      </w:tr>
      <w:tr w:rsidR="00FC461D" w:rsidRPr="00B507E6" w:rsidTr="000E153B"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7193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59.6</w:t>
            </w:r>
          </w:p>
        </w:tc>
      </w:tr>
      <w:tr w:rsidR="00FC461D" w:rsidRPr="00B507E6" w:rsidTr="000E153B"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2014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7246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461D" w:rsidRPr="00B507E6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B507E6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56.1</w:t>
            </w:r>
          </w:p>
        </w:tc>
      </w:tr>
      <w:tr w:rsidR="00FC461D" w:rsidRPr="00AC1376" w:rsidTr="000E153B"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461D" w:rsidRPr="00142E08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142E08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2015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461D" w:rsidRPr="00073408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073408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3623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461D" w:rsidRPr="00B50642" w:rsidRDefault="00FC461D" w:rsidP="000E15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Lines="20" w:before="48" w:afterLines="20" w:after="48"/>
              <w:jc w:val="right"/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</w:pPr>
            <w:r w:rsidRPr="00370617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AU" w:eastAsia="en-AU"/>
              </w:rPr>
              <w:t>54.1</w:t>
            </w:r>
          </w:p>
        </w:tc>
      </w:tr>
    </w:tbl>
    <w:p w:rsidR="008B2B15" w:rsidRDefault="00FC461D">
      <w:bookmarkStart w:id="0" w:name="_GoBack"/>
      <w:bookmarkEnd w:id="0"/>
    </w:p>
    <w:sectPr w:rsidR="008B2B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61D"/>
    <w:rsid w:val="00305B89"/>
    <w:rsid w:val="00844708"/>
    <w:rsid w:val="00B30409"/>
    <w:rsid w:val="00C33D9B"/>
    <w:rsid w:val="00CD4BF4"/>
    <w:rsid w:val="00DE21F8"/>
    <w:rsid w:val="00F1593F"/>
    <w:rsid w:val="00FC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52D6BF-91A8-466E-9DA2-1FE8C693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C461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FDBD63BE.dotm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Taylor</dc:creator>
  <cp:keywords/>
  <dc:description/>
  <cp:lastModifiedBy>Anne Taylor</cp:lastModifiedBy>
  <cp:revision>1</cp:revision>
  <dcterms:created xsi:type="dcterms:W3CDTF">2018-12-05T02:12:00Z</dcterms:created>
  <dcterms:modified xsi:type="dcterms:W3CDTF">2018-12-05T02:13:00Z</dcterms:modified>
</cp:coreProperties>
</file>