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C005F9" w:rsidRPr="002B2AD8" w14:paraId="663FB6AB" w14:textId="77777777" w:rsidTr="005C07D9">
        <w:trPr>
          <w:trHeight w:val="300"/>
        </w:trPr>
        <w:tc>
          <w:tcPr>
            <w:tcW w:w="907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A6B378" w14:textId="490762E5" w:rsidR="00C005F9" w:rsidRPr="00147702" w:rsidRDefault="00C005F9" w:rsidP="00C005F9">
            <w:pPr>
              <w:spacing w:after="0"/>
              <w:rPr>
                <w:rFonts w:cstheme="minorHAnsi"/>
                <w:b/>
                <w:color w:val="000000"/>
                <w:lang w:val="en-US"/>
              </w:rPr>
            </w:pPr>
            <w:r w:rsidRPr="00147702">
              <w:rPr>
                <w:rFonts w:cstheme="minorHAnsi"/>
                <w:b/>
                <w:color w:val="auto"/>
                <w:lang w:val="en-US"/>
              </w:rPr>
              <w:t xml:space="preserve">Table </w:t>
            </w:r>
            <w:r w:rsidR="00911F79">
              <w:rPr>
                <w:rFonts w:cstheme="minorHAnsi"/>
                <w:b/>
                <w:color w:val="auto"/>
                <w:lang w:val="en-US"/>
              </w:rPr>
              <w:t>2</w:t>
            </w:r>
            <w:r w:rsidRPr="00147702">
              <w:rPr>
                <w:rFonts w:cstheme="minorHAnsi"/>
                <w:b/>
                <w:color w:val="auto"/>
                <w:lang w:val="en-US"/>
              </w:rPr>
              <w:t>.</w:t>
            </w:r>
            <w:r w:rsidR="00400981">
              <w:rPr>
                <w:rFonts w:cstheme="minorHAnsi"/>
                <w:b/>
                <w:color w:val="auto"/>
                <w:lang w:val="en-US"/>
              </w:rPr>
              <w:t>1</w:t>
            </w:r>
            <w:r w:rsidRPr="00147702">
              <w:rPr>
                <w:rFonts w:cstheme="minorHAnsi"/>
                <w:color w:val="auto"/>
                <w:lang w:val="en-US"/>
              </w:rPr>
              <w:t xml:space="preserve"> Availability of interpreting-related support services</w:t>
            </w:r>
            <w:r>
              <w:rPr>
                <w:rFonts w:cstheme="minorHAnsi"/>
                <w:color w:val="auto"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(N = 873)</w:t>
            </w:r>
            <w:r w:rsidRPr="00147702">
              <w:rPr>
                <w:rFonts w:cstheme="minorHAnsi"/>
                <w:color w:val="auto"/>
                <w:lang w:val="en-US"/>
              </w:rPr>
              <w:t>.</w:t>
            </w:r>
          </w:p>
        </w:tc>
      </w:tr>
      <w:tr w:rsidR="00236C03" w:rsidRPr="00147702" w14:paraId="6CDFEC58" w14:textId="77777777" w:rsidTr="000A36B1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4FA12D" w14:textId="77777777" w:rsidR="00236C03" w:rsidRPr="00147702" w:rsidRDefault="00236C03" w:rsidP="00236C03">
            <w:pPr>
              <w:spacing w:after="0"/>
              <w:rPr>
                <w:rFonts w:cstheme="minorHAnsi"/>
                <w:color w:val="auto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71A22" w14:textId="40F649FE" w:rsidR="00236C03" w:rsidRPr="00066891" w:rsidRDefault="006459C2" w:rsidP="00236C03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066891">
              <w:rPr>
                <w:b/>
                <w:bCs/>
                <w:lang w:val="en-US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E25B94" w14:textId="77777777" w:rsidR="00236C03" w:rsidRPr="00147702" w:rsidRDefault="00236C03" w:rsidP="00236C03">
            <w:pPr>
              <w:spacing w:after="0"/>
              <w:jc w:val="center"/>
              <w:rPr>
                <w:rFonts w:cstheme="minorHAnsi"/>
                <w:b/>
                <w:color w:val="000000"/>
                <w:lang w:val="en-US"/>
              </w:rPr>
            </w:pPr>
            <w:r w:rsidRPr="00147702">
              <w:rPr>
                <w:rFonts w:cstheme="minorHAnsi"/>
                <w:b/>
                <w:color w:val="000000"/>
                <w:lang w:val="en-US"/>
              </w:rPr>
              <w:t>%</w:t>
            </w:r>
          </w:p>
        </w:tc>
      </w:tr>
      <w:tr w:rsidR="00236C03" w:rsidRPr="00147702" w14:paraId="177177E9" w14:textId="77777777" w:rsidTr="000A36B1">
        <w:trPr>
          <w:trHeight w:val="260"/>
        </w:trPr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AD2EB" w14:textId="77777777" w:rsidR="00236C03" w:rsidRPr="00147702" w:rsidRDefault="00236C03" w:rsidP="00236C03">
            <w:pPr>
              <w:spacing w:after="0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147702">
              <w:rPr>
                <w:rFonts w:cstheme="minorHAnsi"/>
                <w:b/>
                <w:bCs/>
                <w:color w:val="000000"/>
                <w:lang w:val="en-US"/>
              </w:rPr>
              <w:t xml:space="preserve">Contact person for </w:t>
            </w:r>
            <w:r w:rsidR="00147702" w:rsidRPr="00147702">
              <w:rPr>
                <w:rFonts w:cstheme="minorHAnsi"/>
                <w:b/>
                <w:bCs/>
                <w:color w:val="000000"/>
                <w:lang w:val="en-US"/>
              </w:rPr>
              <w:t>organizational</w:t>
            </w:r>
            <w:r w:rsidRPr="00147702">
              <w:rPr>
                <w:rFonts w:cstheme="minorHAnsi"/>
                <w:b/>
                <w:bCs/>
                <w:color w:val="000000"/>
                <w:lang w:val="en-US"/>
              </w:rPr>
              <w:t xml:space="preserve"> issues related to interpreting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A7164" w14:textId="77777777" w:rsidR="00236C03" w:rsidRPr="00147702" w:rsidRDefault="00236C03" w:rsidP="00236C03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147702">
              <w:rPr>
                <w:rFonts w:cstheme="minorHAnsi"/>
                <w:b/>
                <w:bCs/>
                <w:color w:val="000000"/>
                <w:lang w:val="en-US"/>
              </w:rPr>
              <w:t>746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CD203" w14:textId="77777777" w:rsidR="00236C03" w:rsidRPr="00147702" w:rsidRDefault="00236C03" w:rsidP="00236C03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</w:p>
        </w:tc>
      </w:tr>
      <w:tr w:rsidR="00236C03" w:rsidRPr="00147702" w14:paraId="6470DE1B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1EFAC" w14:textId="77777777" w:rsidR="00236C03" w:rsidRPr="00147702" w:rsidRDefault="00236C03" w:rsidP="000A36B1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48503" w14:textId="77777777" w:rsidR="00236C03" w:rsidRPr="00147702" w:rsidRDefault="00236C03" w:rsidP="00236C03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541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F6A61" w14:textId="7477179C" w:rsidR="00236C03" w:rsidRPr="00147702" w:rsidRDefault="00236C03" w:rsidP="00236C03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72.5</w:t>
            </w:r>
          </w:p>
        </w:tc>
      </w:tr>
      <w:tr w:rsidR="00236C03" w:rsidRPr="00147702" w14:paraId="30BC22B6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5ADF7" w14:textId="77777777" w:rsidR="00236C03" w:rsidRPr="00147702" w:rsidRDefault="00236C03" w:rsidP="000A36B1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FB5BF" w14:textId="77777777" w:rsidR="00236C03" w:rsidRPr="00147702" w:rsidRDefault="00236C03" w:rsidP="00236C03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C3223" w14:textId="17D1BA9A" w:rsidR="00236C03" w:rsidRPr="00147702" w:rsidRDefault="00236C03" w:rsidP="00236C03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6.8</w:t>
            </w:r>
          </w:p>
        </w:tc>
      </w:tr>
      <w:tr w:rsidR="00236C03" w:rsidRPr="00147702" w14:paraId="10883AE2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C6A39" w14:textId="77777777" w:rsidR="00236C03" w:rsidRPr="00147702" w:rsidRDefault="00236C03" w:rsidP="000A36B1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3D8D5" w14:textId="77777777" w:rsidR="00236C03" w:rsidRPr="00147702" w:rsidRDefault="00236C03" w:rsidP="00236C03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25232" w14:textId="63F07465" w:rsidR="00236C03" w:rsidRPr="00147702" w:rsidRDefault="00236C03" w:rsidP="00236C03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20.6</w:t>
            </w:r>
          </w:p>
        </w:tc>
      </w:tr>
      <w:tr w:rsidR="00236C03" w:rsidRPr="00147702" w14:paraId="565DC705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7A719" w14:textId="77777777" w:rsidR="00236C03" w:rsidRPr="00147702" w:rsidRDefault="00236C03" w:rsidP="000A36B1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but I would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2505C" w14:textId="77777777" w:rsidR="00236C03" w:rsidRPr="00147702" w:rsidRDefault="00236C03" w:rsidP="00236C03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1B0F0" w14:textId="1AAE275A" w:rsidR="00236C03" w:rsidRPr="00147702" w:rsidRDefault="00236C03" w:rsidP="00236C03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53.9</w:t>
            </w:r>
          </w:p>
        </w:tc>
      </w:tr>
      <w:tr w:rsidR="00236C03" w:rsidRPr="00147702" w14:paraId="3A2C03EF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8F0DE" w14:textId="77777777" w:rsidR="00236C03" w:rsidRPr="00147702" w:rsidRDefault="00236C03" w:rsidP="000A36B1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and I would not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D5D9F" w14:textId="77777777" w:rsidR="00236C03" w:rsidRPr="00147702" w:rsidRDefault="00236C03" w:rsidP="00236C03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D88F5" w14:textId="26286750" w:rsidR="00236C03" w:rsidRPr="00147702" w:rsidRDefault="00236C03" w:rsidP="00236C03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23.5</w:t>
            </w:r>
          </w:p>
        </w:tc>
      </w:tr>
      <w:tr w:rsidR="00236C03" w:rsidRPr="00147702" w14:paraId="6B55E1A7" w14:textId="77777777" w:rsidTr="00C005F9">
        <w:trPr>
          <w:trHeight w:val="32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FB500" w14:textId="77777777" w:rsidR="00236C03" w:rsidRPr="00147702" w:rsidRDefault="00236C03" w:rsidP="000A36B1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and I do not know if I would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F9E4A" w14:textId="77777777" w:rsidR="00236C03" w:rsidRPr="00147702" w:rsidRDefault="00236C03" w:rsidP="00236C03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835D3" w14:textId="67C02461" w:rsidR="00236C03" w:rsidRPr="00147702" w:rsidRDefault="00236C03" w:rsidP="00236C03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22.</w:t>
            </w:r>
            <w:r w:rsidR="002B2AD8">
              <w:rPr>
                <w:rFonts w:cstheme="minorHAnsi"/>
                <w:color w:val="000000"/>
                <w:lang w:val="en-US"/>
              </w:rPr>
              <w:t>6</w:t>
            </w:r>
          </w:p>
        </w:tc>
      </w:tr>
      <w:tr w:rsidR="00C005F9" w:rsidRPr="00147702" w14:paraId="4AA93885" w14:textId="77777777" w:rsidTr="003C0280">
        <w:trPr>
          <w:trHeight w:val="26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A85A8" w14:textId="12B82FC6" w:rsidR="00C005F9" w:rsidRPr="00147702" w:rsidRDefault="00C005F9" w:rsidP="00C005F9">
            <w:pPr>
              <w:spacing w:after="0"/>
              <w:ind w:left="207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D32935">
              <w:rPr>
                <w:i/>
                <w:iCs/>
                <w:lang w:val="en-US"/>
              </w:rPr>
              <w:t>Missing value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654CC" w14:textId="4A87287F" w:rsidR="00C005F9" w:rsidRPr="00C005F9" w:rsidRDefault="00C005F9" w:rsidP="00C005F9">
            <w:pPr>
              <w:spacing w:after="0"/>
              <w:jc w:val="center"/>
              <w:rPr>
                <w:rFonts w:cstheme="minorHAnsi"/>
                <w:i/>
                <w:iCs/>
                <w:color w:val="000000"/>
                <w:lang w:val="en-US"/>
              </w:rPr>
            </w:pPr>
            <w:r w:rsidRPr="00C005F9">
              <w:rPr>
                <w:i/>
                <w:iCs/>
                <w:lang w:val="en-US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FFCFC" w14:textId="03FEB089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005F9" w:rsidRPr="00147702" w14:paraId="50081871" w14:textId="77777777" w:rsidTr="000A36B1">
        <w:trPr>
          <w:trHeight w:val="26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EA333" w14:textId="77777777" w:rsidR="00C005F9" w:rsidRPr="00147702" w:rsidRDefault="00C005F9" w:rsidP="00C005F9">
            <w:pPr>
              <w:spacing w:after="0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147702">
              <w:rPr>
                <w:rFonts w:cstheme="minorHAnsi"/>
                <w:b/>
                <w:bCs/>
                <w:color w:val="000000"/>
                <w:lang w:val="en-US"/>
              </w:rPr>
              <w:t>Contact person for content-related issues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7CC26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147702">
              <w:rPr>
                <w:rFonts w:cstheme="minorHAnsi"/>
                <w:b/>
                <w:bCs/>
                <w:color w:val="000000"/>
                <w:lang w:val="en-US"/>
              </w:rPr>
              <w:t>746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F8182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</w:p>
        </w:tc>
      </w:tr>
      <w:tr w:rsidR="00C005F9" w:rsidRPr="00147702" w14:paraId="4AEA4D61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E7413" w14:textId="77777777" w:rsidR="00C005F9" w:rsidRPr="00147702" w:rsidRDefault="00C005F9" w:rsidP="00C005F9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7F29E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332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35895" w14:textId="51409B44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44.5</w:t>
            </w:r>
          </w:p>
        </w:tc>
      </w:tr>
      <w:tr w:rsidR="00C005F9" w:rsidRPr="00147702" w14:paraId="1B8AEA77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768D1" w14:textId="77777777" w:rsidR="00C005F9" w:rsidRPr="00147702" w:rsidRDefault="00C005F9" w:rsidP="00C005F9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CE6F4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4EDFD" w14:textId="0A051E56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</w:t>
            </w:r>
            <w:r w:rsidR="002B2AD8">
              <w:rPr>
                <w:rFonts w:cstheme="minorHAnsi"/>
                <w:color w:val="000000"/>
                <w:lang w:val="en-US"/>
              </w:rPr>
              <w:t>1</w:t>
            </w:r>
          </w:p>
        </w:tc>
      </w:tr>
      <w:tr w:rsidR="00C005F9" w:rsidRPr="00147702" w14:paraId="307DBBFA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18BC1" w14:textId="77777777" w:rsidR="00C005F9" w:rsidRPr="00147702" w:rsidRDefault="00C005F9" w:rsidP="00C005F9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B519E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332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6E075" w14:textId="016973CE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44.5</w:t>
            </w:r>
          </w:p>
        </w:tc>
      </w:tr>
      <w:tr w:rsidR="00C005F9" w:rsidRPr="00147702" w14:paraId="53C9DE2D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126A2" w14:textId="77777777" w:rsidR="00C005F9" w:rsidRPr="00147702" w:rsidRDefault="00C005F9" w:rsidP="00C005F9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but I would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3F343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222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82616" w14:textId="29DB2E88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53.</w:t>
            </w:r>
            <w:r w:rsidR="002B2AD8">
              <w:rPr>
                <w:rFonts w:cstheme="minorHAnsi"/>
                <w:color w:val="000000"/>
                <w:lang w:val="en-US"/>
              </w:rPr>
              <w:t>8</w:t>
            </w:r>
          </w:p>
        </w:tc>
      </w:tr>
      <w:tr w:rsidR="00C005F9" w:rsidRPr="00147702" w14:paraId="2ADC07F5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D496E" w14:textId="77777777" w:rsidR="00C005F9" w:rsidRPr="00147702" w:rsidRDefault="00C005F9" w:rsidP="00C005F9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and I would not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6B5B6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5DC29" w14:textId="320452DC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28.</w:t>
            </w:r>
            <w:r w:rsidR="002B2AD8">
              <w:rPr>
                <w:rFonts w:cstheme="minorHAnsi"/>
                <w:color w:val="000000"/>
                <w:lang w:val="en-US"/>
              </w:rPr>
              <w:t>6</w:t>
            </w:r>
          </w:p>
        </w:tc>
      </w:tr>
      <w:tr w:rsidR="00C005F9" w:rsidRPr="00147702" w14:paraId="0B25004C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A0D9B" w14:textId="77777777" w:rsidR="00C005F9" w:rsidRPr="00147702" w:rsidRDefault="00C005F9" w:rsidP="00C005F9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and I do not know if I would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8D7B7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84A3E" w14:textId="42D045A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17.</w:t>
            </w:r>
            <w:r w:rsidR="002B2AD8">
              <w:rPr>
                <w:rFonts w:cstheme="minorHAnsi"/>
                <w:color w:val="000000"/>
                <w:lang w:val="en-US"/>
              </w:rPr>
              <w:t>7</w:t>
            </w:r>
          </w:p>
        </w:tc>
      </w:tr>
      <w:tr w:rsidR="00C005F9" w:rsidRPr="00147702" w14:paraId="1CC33A48" w14:textId="77777777" w:rsidTr="00BE3EAE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6D753" w14:textId="50166183" w:rsidR="00C005F9" w:rsidRPr="00147702" w:rsidRDefault="00C005F9" w:rsidP="00C005F9">
            <w:pPr>
              <w:spacing w:after="0"/>
              <w:ind w:left="207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D32935">
              <w:rPr>
                <w:i/>
                <w:iCs/>
                <w:lang w:val="en-US"/>
              </w:rPr>
              <w:t>Missing value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F55EE" w14:textId="05A7D0DC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C005F9">
              <w:rPr>
                <w:i/>
                <w:iCs/>
                <w:lang w:val="en-US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06FF1" w14:textId="12043B7A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005F9" w:rsidRPr="00147702" w14:paraId="3859C6BC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919EF" w14:textId="77777777" w:rsidR="00C005F9" w:rsidRPr="00147702" w:rsidRDefault="00C005F9" w:rsidP="00C005F9">
            <w:pPr>
              <w:spacing w:after="0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147702">
              <w:rPr>
                <w:rFonts w:cstheme="minorHAnsi"/>
                <w:b/>
                <w:bCs/>
                <w:color w:val="000000"/>
                <w:lang w:val="en-US"/>
              </w:rPr>
              <w:t>Supervision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4B3C1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147702">
              <w:rPr>
                <w:rFonts w:cstheme="minorHAnsi"/>
                <w:b/>
                <w:bCs/>
                <w:color w:val="000000"/>
                <w:lang w:val="en-US"/>
              </w:rPr>
              <w:t>745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0A2FF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</w:p>
        </w:tc>
      </w:tr>
      <w:tr w:rsidR="00C005F9" w:rsidRPr="00147702" w14:paraId="71A28749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9F9AE" w14:textId="77777777" w:rsidR="00C005F9" w:rsidRPr="00147702" w:rsidRDefault="00C005F9" w:rsidP="00C005F9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C6AD1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324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AAF44" w14:textId="094324C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43.</w:t>
            </w:r>
            <w:r w:rsidR="002B2AD8">
              <w:rPr>
                <w:rFonts w:cstheme="minorHAnsi"/>
                <w:color w:val="000000"/>
                <w:lang w:val="en-US"/>
              </w:rPr>
              <w:t>5</w:t>
            </w:r>
          </w:p>
        </w:tc>
      </w:tr>
      <w:tr w:rsidR="00C005F9" w:rsidRPr="00147702" w14:paraId="10067E8F" w14:textId="77777777" w:rsidTr="000A36B1">
        <w:trPr>
          <w:trHeight w:val="28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CF595" w14:textId="77777777" w:rsidR="00C005F9" w:rsidRPr="00147702" w:rsidRDefault="00C005F9" w:rsidP="00C005F9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6048E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9BAF8" w14:textId="35A496A5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19.</w:t>
            </w:r>
            <w:r w:rsidR="002B2AD8">
              <w:rPr>
                <w:rFonts w:cstheme="minorHAnsi"/>
                <w:color w:val="000000"/>
                <w:lang w:val="en-US"/>
              </w:rPr>
              <w:t>2</w:t>
            </w:r>
          </w:p>
        </w:tc>
      </w:tr>
      <w:tr w:rsidR="00C005F9" w:rsidRPr="00147702" w14:paraId="656164B1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1EBD8" w14:textId="77777777" w:rsidR="00C005F9" w:rsidRPr="00147702" w:rsidRDefault="00C005F9" w:rsidP="00C005F9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1AAA3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278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C2202" w14:textId="06340280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37.3</w:t>
            </w:r>
          </w:p>
        </w:tc>
      </w:tr>
      <w:tr w:rsidR="00C005F9" w:rsidRPr="00147702" w14:paraId="708FA6CF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0BC74" w14:textId="77777777" w:rsidR="00C005F9" w:rsidRPr="00147702" w:rsidRDefault="00C005F9" w:rsidP="00C005F9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but I would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AAC64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47B00" w14:textId="145091B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43.9</w:t>
            </w:r>
          </w:p>
        </w:tc>
      </w:tr>
      <w:tr w:rsidR="00C005F9" w:rsidRPr="00147702" w14:paraId="40D4C4EB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F3E1F" w14:textId="77777777" w:rsidR="00C005F9" w:rsidRPr="00147702" w:rsidRDefault="00C005F9" w:rsidP="00C005F9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and I would not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F0CE5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E7AAB" w14:textId="71F2C935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26.6</w:t>
            </w:r>
          </w:p>
        </w:tc>
      </w:tr>
      <w:tr w:rsidR="00C005F9" w:rsidRPr="00147702" w14:paraId="46CFB7D9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33A32" w14:textId="77777777" w:rsidR="00C005F9" w:rsidRPr="00147702" w:rsidRDefault="00C005F9" w:rsidP="00C005F9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and I do not know if I would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C6D4D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9F458" w14:textId="0511FA40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29.</w:t>
            </w:r>
            <w:r w:rsidR="002B2AD8">
              <w:rPr>
                <w:rFonts w:cstheme="minorHAnsi"/>
                <w:color w:val="000000"/>
                <w:lang w:val="en-US"/>
              </w:rPr>
              <w:t>5</w:t>
            </w:r>
          </w:p>
        </w:tc>
      </w:tr>
      <w:tr w:rsidR="00C005F9" w:rsidRPr="00147702" w14:paraId="3A1655B7" w14:textId="77777777" w:rsidTr="00C0404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A24B2" w14:textId="7573D957" w:rsidR="00C005F9" w:rsidRPr="00147702" w:rsidRDefault="00C005F9" w:rsidP="00C005F9">
            <w:pPr>
              <w:spacing w:after="0"/>
              <w:ind w:left="207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D32935">
              <w:rPr>
                <w:i/>
                <w:iCs/>
                <w:lang w:val="en-US"/>
              </w:rPr>
              <w:t>Missing value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E8C6B" w14:textId="619DE237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C005F9">
              <w:rPr>
                <w:i/>
                <w:iCs/>
                <w:lang w:val="en-US"/>
              </w:rPr>
              <w:t>12</w:t>
            </w:r>
            <w:r>
              <w:rPr>
                <w:i/>
                <w:iCs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DB0DA" w14:textId="759D6E54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005F9" w:rsidRPr="00147702" w14:paraId="00603925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CDE8B" w14:textId="77777777" w:rsidR="00C005F9" w:rsidRPr="00147702" w:rsidRDefault="00C005F9" w:rsidP="00C005F9">
            <w:pPr>
              <w:spacing w:after="0"/>
              <w:rPr>
                <w:rFonts w:cstheme="minorHAnsi"/>
                <w:b/>
                <w:bCs/>
                <w:color w:val="000000"/>
                <w:lang w:val="en-US"/>
              </w:rPr>
            </w:pPr>
            <w:proofErr w:type="spellStart"/>
            <w:r w:rsidRPr="00147702">
              <w:rPr>
                <w:rFonts w:cstheme="minorHAnsi"/>
                <w:b/>
                <w:bCs/>
                <w:color w:val="000000"/>
                <w:lang w:val="en-US"/>
              </w:rPr>
              <w:t>Intervision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244C0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147702">
              <w:rPr>
                <w:rFonts w:cstheme="minorHAnsi"/>
                <w:b/>
                <w:bCs/>
                <w:color w:val="000000"/>
                <w:lang w:val="en-US"/>
              </w:rPr>
              <w:t>745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453D1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</w:p>
        </w:tc>
      </w:tr>
      <w:tr w:rsidR="00C005F9" w:rsidRPr="00147702" w14:paraId="720C61B6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CE71C" w14:textId="77777777" w:rsidR="00C005F9" w:rsidRPr="00147702" w:rsidRDefault="00C005F9" w:rsidP="00C005F9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AC62A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386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0E275" w14:textId="1DBA2545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51.8</w:t>
            </w:r>
          </w:p>
        </w:tc>
      </w:tr>
      <w:tr w:rsidR="00C005F9" w:rsidRPr="00147702" w14:paraId="11818ACD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D651A" w14:textId="77777777" w:rsidR="00C005F9" w:rsidRPr="00147702" w:rsidRDefault="00C005F9" w:rsidP="00C005F9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C8EB4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B7DB0" w14:textId="09348E81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11.0</w:t>
            </w:r>
          </w:p>
        </w:tc>
      </w:tr>
      <w:tr w:rsidR="00C005F9" w:rsidRPr="00147702" w14:paraId="2EFB0E16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6A75A" w14:textId="77777777" w:rsidR="00C005F9" w:rsidRPr="00147702" w:rsidRDefault="00C005F9" w:rsidP="00C005F9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EE91C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277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1A09A" w14:textId="1EB4809E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37.</w:t>
            </w:r>
            <w:r w:rsidR="002B2AD8">
              <w:rPr>
                <w:rFonts w:cstheme="minorHAnsi"/>
                <w:color w:val="000000"/>
                <w:lang w:val="en-US"/>
              </w:rPr>
              <w:t>2</w:t>
            </w:r>
          </w:p>
        </w:tc>
      </w:tr>
      <w:tr w:rsidR="00C005F9" w:rsidRPr="00147702" w14:paraId="0DFCAC26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8292C" w14:textId="77777777" w:rsidR="00C005F9" w:rsidRPr="00147702" w:rsidRDefault="00C005F9" w:rsidP="00C005F9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but I would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06C42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5C96A" w14:textId="0DB6F08A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50.4</w:t>
            </w:r>
          </w:p>
        </w:tc>
      </w:tr>
      <w:tr w:rsidR="00C005F9" w:rsidRPr="00147702" w14:paraId="11E6D0F5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4D511" w14:textId="77777777" w:rsidR="00C005F9" w:rsidRPr="00147702" w:rsidRDefault="00C005F9" w:rsidP="00C005F9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and I would not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ECDEA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E2A3A" w14:textId="308B43D4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2</w:t>
            </w:r>
            <w:r w:rsidR="002B2AD8">
              <w:rPr>
                <w:rFonts w:cstheme="minorHAnsi"/>
                <w:color w:val="000000"/>
                <w:lang w:val="en-US"/>
              </w:rPr>
              <w:t>4</w:t>
            </w:r>
          </w:p>
        </w:tc>
      </w:tr>
      <w:tr w:rsidR="00C005F9" w:rsidRPr="00147702" w14:paraId="69C0C5FE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B1155" w14:textId="77777777" w:rsidR="00C005F9" w:rsidRPr="00147702" w:rsidRDefault="00C005F9" w:rsidP="00C005F9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and I do not know if I would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4CAE8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92F1B" w14:textId="69B5DE66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25.6</w:t>
            </w:r>
          </w:p>
        </w:tc>
      </w:tr>
      <w:tr w:rsidR="00C005F9" w:rsidRPr="00147702" w14:paraId="64C99C86" w14:textId="77777777" w:rsidTr="00A50087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04A81" w14:textId="5E297389" w:rsidR="00C005F9" w:rsidRPr="00147702" w:rsidRDefault="00C005F9" w:rsidP="00C005F9">
            <w:pPr>
              <w:spacing w:after="0"/>
              <w:ind w:left="207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D32935">
              <w:rPr>
                <w:i/>
                <w:iCs/>
                <w:lang w:val="en-US"/>
              </w:rPr>
              <w:t>Missing value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72D2E" w14:textId="531682EC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C005F9">
              <w:rPr>
                <w:i/>
                <w:iCs/>
                <w:lang w:val="en-US"/>
              </w:rPr>
              <w:t>12</w:t>
            </w:r>
            <w:r>
              <w:rPr>
                <w:i/>
                <w:iCs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E9FD" w14:textId="44B750C9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005F9" w:rsidRPr="00147702" w14:paraId="50625F37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A168" w14:textId="77777777" w:rsidR="00C005F9" w:rsidRPr="00147702" w:rsidRDefault="00C005F9" w:rsidP="00C005F9">
            <w:pPr>
              <w:spacing w:after="0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147702">
              <w:rPr>
                <w:rFonts w:cstheme="minorHAnsi"/>
                <w:b/>
                <w:bCs/>
                <w:color w:val="000000"/>
                <w:lang w:val="en-US"/>
              </w:rPr>
              <w:t xml:space="preserve">Interpreting-specific training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4CE1F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r w:rsidRPr="00147702">
              <w:rPr>
                <w:rFonts w:cstheme="minorHAnsi"/>
                <w:b/>
                <w:bCs/>
                <w:color w:val="000000"/>
                <w:lang w:val="en-US"/>
              </w:rPr>
              <w:t>745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47612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</w:p>
        </w:tc>
      </w:tr>
      <w:tr w:rsidR="00C005F9" w:rsidRPr="00147702" w14:paraId="127CD4E9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B902D" w14:textId="77777777" w:rsidR="00C005F9" w:rsidRPr="00147702" w:rsidRDefault="00C005F9" w:rsidP="00C005F9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70E54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557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D6949" w14:textId="6E011169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74.</w:t>
            </w:r>
            <w:r w:rsidR="002B2AD8">
              <w:rPr>
                <w:rFonts w:cstheme="minorHAnsi"/>
                <w:color w:val="000000"/>
                <w:lang w:val="en-US"/>
              </w:rPr>
              <w:t>8</w:t>
            </w:r>
          </w:p>
        </w:tc>
      </w:tr>
      <w:tr w:rsidR="00C005F9" w:rsidRPr="00147702" w14:paraId="1258C38E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0BBBF" w14:textId="77777777" w:rsidR="00C005F9" w:rsidRPr="00147702" w:rsidRDefault="00C005F9" w:rsidP="00C005F9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F64B4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730D2" w14:textId="3A05DC7F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5.6</w:t>
            </w:r>
          </w:p>
        </w:tc>
      </w:tr>
      <w:tr w:rsidR="00C005F9" w:rsidRPr="00147702" w14:paraId="3B760EBA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2DB33" w14:textId="77777777" w:rsidR="00C005F9" w:rsidRPr="00147702" w:rsidRDefault="00C005F9" w:rsidP="00C005F9">
            <w:pPr>
              <w:spacing w:after="0"/>
              <w:ind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031B4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FC219" w14:textId="0DE8D339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19.6</w:t>
            </w:r>
          </w:p>
        </w:tc>
      </w:tr>
      <w:tr w:rsidR="00C005F9" w:rsidRPr="00147702" w14:paraId="2DA798B5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FC0A6" w14:textId="77777777" w:rsidR="00C005F9" w:rsidRPr="00147702" w:rsidRDefault="00C005F9" w:rsidP="00C005F9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but I would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E7A4B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66EDB" w14:textId="37FBF871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69.8</w:t>
            </w:r>
          </w:p>
        </w:tc>
      </w:tr>
      <w:tr w:rsidR="00C005F9" w:rsidRPr="00147702" w14:paraId="46FD862B" w14:textId="77777777" w:rsidTr="000A36B1">
        <w:trPr>
          <w:trHeight w:val="300"/>
        </w:trPr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19A26BB" w14:textId="77777777" w:rsidR="00C005F9" w:rsidRPr="00147702" w:rsidRDefault="00C005F9" w:rsidP="00C005F9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and I would not like to have it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CC98A4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08BB13" w14:textId="5876CC82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15.3</w:t>
            </w:r>
          </w:p>
        </w:tc>
      </w:tr>
      <w:tr w:rsidR="00C005F9" w:rsidRPr="00147702" w14:paraId="69187E4B" w14:textId="77777777" w:rsidTr="00C005F9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0F74B" w14:textId="77777777" w:rsidR="00C005F9" w:rsidRPr="00147702" w:rsidRDefault="00C005F9" w:rsidP="00C005F9">
            <w:pPr>
              <w:spacing w:after="0"/>
              <w:ind w:left="209" w:firstLine="194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I do not know/No, and I do not know if I would like to have 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BA4C1" w14:textId="77777777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C55E8" w14:textId="60907FAD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147702">
              <w:rPr>
                <w:rFonts w:cstheme="minorHAnsi"/>
                <w:color w:val="000000"/>
                <w:lang w:val="en-US"/>
              </w:rPr>
              <w:t>14.8</w:t>
            </w:r>
          </w:p>
        </w:tc>
      </w:tr>
      <w:tr w:rsidR="00C005F9" w:rsidRPr="00147702" w14:paraId="0634FE15" w14:textId="77777777" w:rsidTr="0098158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DB349" w14:textId="623EB7E9" w:rsidR="00C005F9" w:rsidRPr="00147702" w:rsidRDefault="00C005F9" w:rsidP="00C005F9">
            <w:pPr>
              <w:spacing w:after="0"/>
              <w:ind w:left="207"/>
              <w:rPr>
                <w:rFonts w:cstheme="minorHAnsi"/>
                <w:color w:val="000000"/>
                <w:lang w:val="en-US"/>
              </w:rPr>
            </w:pPr>
            <w:r w:rsidRPr="00D32935">
              <w:rPr>
                <w:i/>
                <w:iCs/>
                <w:lang w:val="en-US"/>
              </w:rPr>
              <w:t>Missing 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3F0E8" w14:textId="79C28CE8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 w:rsidRPr="00C005F9">
              <w:rPr>
                <w:i/>
                <w:iCs/>
                <w:lang w:val="en-US"/>
              </w:rPr>
              <w:t>12</w:t>
            </w:r>
            <w:r>
              <w:rPr>
                <w:i/>
                <w:iCs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1DB1A5" w14:textId="0CF87D91" w:rsidR="00C005F9" w:rsidRPr="00147702" w:rsidRDefault="00C005F9" w:rsidP="00C005F9">
            <w:pPr>
              <w:spacing w:after="0"/>
              <w:jc w:val="center"/>
              <w:rPr>
                <w:rFonts w:cstheme="minorHAnsi"/>
                <w:color w:val="000000"/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6BB1FB5B" w14:textId="77777777" w:rsidR="00D07C31" w:rsidRPr="006235BF" w:rsidRDefault="00D07C31" w:rsidP="002D233F">
      <w:pPr>
        <w:spacing w:after="240"/>
        <w:jc w:val="both"/>
      </w:pPr>
    </w:p>
    <w:sectPr w:rsidR="00D07C31" w:rsidRPr="006235BF" w:rsidSect="008B189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567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6DC2E" w14:textId="77777777" w:rsidR="000373A8" w:rsidRDefault="000373A8" w:rsidP="001938D3">
      <w:r>
        <w:separator/>
      </w:r>
    </w:p>
    <w:p w14:paraId="6419C586" w14:textId="77777777" w:rsidR="000373A8" w:rsidRDefault="000373A8" w:rsidP="001938D3"/>
  </w:endnote>
  <w:endnote w:type="continuationSeparator" w:id="0">
    <w:p w14:paraId="74205716" w14:textId="77777777" w:rsidR="000373A8" w:rsidRDefault="000373A8" w:rsidP="001938D3">
      <w:r>
        <w:continuationSeparator/>
      </w:r>
    </w:p>
    <w:p w14:paraId="17B9EB3E" w14:textId="77777777" w:rsidR="000373A8" w:rsidRDefault="000373A8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14:paraId="4BD7CEA8" w14:textId="77777777" w:rsidTr="00FD5303">
      <w:tc>
        <w:tcPr>
          <w:tcW w:w="7088" w:type="dxa"/>
        </w:tcPr>
        <w:p w14:paraId="437063E6" w14:textId="77777777"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49B55056" w14:textId="77777777" w:rsidR="008C25DD" w:rsidRPr="00F807AE" w:rsidRDefault="008C25DD" w:rsidP="00FD5303">
          <w:pPr>
            <w:pStyle w:val="FuzeileUKE"/>
          </w:pPr>
        </w:p>
      </w:tc>
    </w:tr>
  </w:tbl>
  <w:p w14:paraId="311FCD96" w14:textId="77777777"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14:paraId="4F92DD82" w14:textId="77777777" w:rsidTr="004342E3">
      <w:tc>
        <w:tcPr>
          <w:tcW w:w="7088" w:type="dxa"/>
        </w:tcPr>
        <w:p w14:paraId="22CB5175" w14:textId="77777777"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6D00B7AA" w14:textId="77777777" w:rsidR="00463309" w:rsidRPr="00F807AE" w:rsidRDefault="00463309" w:rsidP="001938D3">
          <w:pPr>
            <w:pStyle w:val="FuzeileUKE"/>
          </w:pPr>
        </w:p>
      </w:tc>
    </w:tr>
  </w:tbl>
  <w:p w14:paraId="50489BAB" w14:textId="77777777" w:rsidR="00463309" w:rsidRPr="008C25DD" w:rsidRDefault="00463309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CC944" w14:textId="77777777" w:rsidR="000373A8" w:rsidRDefault="000373A8" w:rsidP="001938D3">
      <w:r>
        <w:separator/>
      </w:r>
    </w:p>
    <w:p w14:paraId="5541F4B8" w14:textId="77777777" w:rsidR="000373A8" w:rsidRDefault="000373A8" w:rsidP="001938D3"/>
  </w:footnote>
  <w:footnote w:type="continuationSeparator" w:id="0">
    <w:p w14:paraId="25694B28" w14:textId="77777777" w:rsidR="000373A8" w:rsidRDefault="000373A8" w:rsidP="001938D3">
      <w:r>
        <w:continuationSeparator/>
      </w:r>
    </w:p>
    <w:p w14:paraId="5374F8B9" w14:textId="77777777" w:rsidR="000373A8" w:rsidRDefault="000373A8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14:paraId="053AF06D" w14:textId="77777777" w:rsidTr="00030C2B">
      <w:trPr>
        <w:trHeight w:hRule="exact" w:val="357"/>
      </w:trPr>
      <w:tc>
        <w:tcPr>
          <w:tcW w:w="567" w:type="dxa"/>
          <w:vMerge w:val="restart"/>
        </w:tcPr>
        <w:p w14:paraId="168FE360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D8E9371" wp14:editId="71BB45C4">
                <wp:extent cx="270000" cy="236250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bottom"/>
        </w:tcPr>
        <w:p w14:paraId="291299F1" w14:textId="77777777"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49A871A4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5E1C782B" w14:textId="77777777" w:rsidR="00FA51DE" w:rsidRPr="00E83357" w:rsidRDefault="00E83357" w:rsidP="00030C2B">
          <w:pPr>
            <w:pStyle w:val="Seitenleiste"/>
          </w:pPr>
          <w:r>
            <w:t>S</w:t>
          </w:r>
          <w:r w:rsidR="00FA51DE" w:rsidRPr="00201EF0">
            <w:t>eite 2/2</w:t>
          </w:r>
        </w:p>
      </w:tc>
    </w:tr>
    <w:tr w:rsidR="00FA51DE" w:rsidRPr="001A3B60" w14:paraId="713D47EE" w14:textId="77777777" w:rsidTr="001A3B60">
      <w:tc>
        <w:tcPr>
          <w:tcW w:w="567" w:type="dxa"/>
          <w:vMerge/>
        </w:tcPr>
        <w:p w14:paraId="4126412A" w14:textId="77777777"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14:paraId="739ED19B" w14:textId="77777777"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2EDC0FFC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4B5E06F2" w14:textId="77777777" w:rsidR="00FA51DE" w:rsidRPr="00201EF0" w:rsidRDefault="00FA51DE" w:rsidP="00030C2B">
          <w:pPr>
            <w:pStyle w:val="Seitenleiste"/>
          </w:pPr>
        </w:p>
      </w:tc>
    </w:tr>
  </w:tbl>
  <w:p w14:paraId="56FD6361" w14:textId="77777777"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387069BD" wp14:editId="4B95431D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D00918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14:paraId="3AB6AA84" w14:textId="77777777" w:rsidTr="00D216F4">
      <w:trPr>
        <w:trHeight w:hRule="exact" w:val="669"/>
      </w:trPr>
      <w:tc>
        <w:tcPr>
          <w:tcW w:w="1162" w:type="dxa"/>
          <w:vMerge w:val="restart"/>
        </w:tcPr>
        <w:p w14:paraId="332E3945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83C8601" wp14:editId="04ED9F5F">
                <wp:extent cx="540000" cy="569421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vAlign w:val="bottom"/>
        </w:tcPr>
        <w:p w14:paraId="0F57DA98" w14:textId="77777777" w:rsidR="001A3B60" w:rsidRPr="00D216F4" w:rsidRDefault="001A3B60" w:rsidP="008C25DD">
          <w:pPr>
            <w:pStyle w:val="KopfzeileGeschftsbereich"/>
          </w:pPr>
        </w:p>
      </w:tc>
      <w:tc>
        <w:tcPr>
          <w:tcW w:w="425" w:type="dxa"/>
          <w:vAlign w:val="bottom"/>
        </w:tcPr>
        <w:p w14:paraId="3869BA7B" w14:textId="77777777"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14:paraId="4B23E28A" w14:textId="77777777" w:rsidR="001A3B60" w:rsidRPr="001A3B60" w:rsidRDefault="001A3B60" w:rsidP="00030C2B">
          <w:pPr>
            <w:pStyle w:val="Seitenleiste"/>
          </w:pPr>
        </w:p>
      </w:tc>
    </w:tr>
    <w:tr w:rsidR="001A3B60" w14:paraId="652A8FDB" w14:textId="77777777" w:rsidTr="004342E3">
      <w:trPr>
        <w:trHeight w:val="794"/>
      </w:trPr>
      <w:tc>
        <w:tcPr>
          <w:tcW w:w="1162" w:type="dxa"/>
          <w:vMerge/>
        </w:tcPr>
        <w:p w14:paraId="0CB85064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14:paraId="15F0B5EB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14:paraId="4E7FA494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14:paraId="11D9A20D" w14:textId="77777777"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14:paraId="2CDDBB2C" w14:textId="77777777" w:rsidR="001938D3" w:rsidRPr="001938D3" w:rsidRDefault="001938D3" w:rsidP="001938D3">
    <w:pPr>
      <w:pStyle w:val="KopfzeileTopSpace"/>
    </w:pPr>
  </w:p>
  <w:p w14:paraId="51624F11" w14:textId="77777777"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2B07AC2C" wp14:editId="6064D159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20B166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3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 w16cid:durableId="409697853">
    <w:abstractNumId w:val="0"/>
  </w:num>
  <w:num w:numId="2" w16cid:durableId="1703481134">
    <w:abstractNumId w:val="1"/>
  </w:num>
  <w:num w:numId="3" w16cid:durableId="1357579025">
    <w:abstractNumId w:val="2"/>
  </w:num>
  <w:num w:numId="4" w16cid:durableId="1233664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C03"/>
    <w:rsid w:val="00004032"/>
    <w:rsid w:val="0001186F"/>
    <w:rsid w:val="00030C2B"/>
    <w:rsid w:val="00032533"/>
    <w:rsid w:val="00032E3F"/>
    <w:rsid w:val="000373A8"/>
    <w:rsid w:val="000404D4"/>
    <w:rsid w:val="00056869"/>
    <w:rsid w:val="0006318E"/>
    <w:rsid w:val="00065968"/>
    <w:rsid w:val="00066891"/>
    <w:rsid w:val="00071992"/>
    <w:rsid w:val="00086EFD"/>
    <w:rsid w:val="000A2D70"/>
    <w:rsid w:val="000A36B1"/>
    <w:rsid w:val="000A5322"/>
    <w:rsid w:val="000B1005"/>
    <w:rsid w:val="000B340B"/>
    <w:rsid w:val="000D1C4B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47702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4CE5"/>
    <w:rsid w:val="001E54EF"/>
    <w:rsid w:val="001F0383"/>
    <w:rsid w:val="001F46A8"/>
    <w:rsid w:val="001F6D70"/>
    <w:rsid w:val="00200D8A"/>
    <w:rsid w:val="00201EF0"/>
    <w:rsid w:val="00204803"/>
    <w:rsid w:val="00213F8A"/>
    <w:rsid w:val="0022115F"/>
    <w:rsid w:val="00232571"/>
    <w:rsid w:val="00233528"/>
    <w:rsid w:val="00236C03"/>
    <w:rsid w:val="0026056C"/>
    <w:rsid w:val="00274B44"/>
    <w:rsid w:val="002765B5"/>
    <w:rsid w:val="0028084F"/>
    <w:rsid w:val="00293DCC"/>
    <w:rsid w:val="0029626B"/>
    <w:rsid w:val="002A3997"/>
    <w:rsid w:val="002B2AD8"/>
    <w:rsid w:val="002B6B94"/>
    <w:rsid w:val="002C07BC"/>
    <w:rsid w:val="002C0BFB"/>
    <w:rsid w:val="002C2020"/>
    <w:rsid w:val="002D233F"/>
    <w:rsid w:val="002E7682"/>
    <w:rsid w:val="002F328F"/>
    <w:rsid w:val="00326442"/>
    <w:rsid w:val="003343DA"/>
    <w:rsid w:val="00347517"/>
    <w:rsid w:val="003657C6"/>
    <w:rsid w:val="0037065B"/>
    <w:rsid w:val="0037626B"/>
    <w:rsid w:val="003855F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00981"/>
    <w:rsid w:val="0041692E"/>
    <w:rsid w:val="004342E3"/>
    <w:rsid w:val="004354B6"/>
    <w:rsid w:val="0044506A"/>
    <w:rsid w:val="00451DF5"/>
    <w:rsid w:val="004521DB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D38ED"/>
    <w:rsid w:val="004E07C4"/>
    <w:rsid w:val="004E645B"/>
    <w:rsid w:val="004F1BB5"/>
    <w:rsid w:val="005004B9"/>
    <w:rsid w:val="00502791"/>
    <w:rsid w:val="00515779"/>
    <w:rsid w:val="00532636"/>
    <w:rsid w:val="00542A19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59C2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21DB9"/>
    <w:rsid w:val="00733DF5"/>
    <w:rsid w:val="00741D77"/>
    <w:rsid w:val="00741E9A"/>
    <w:rsid w:val="007427C6"/>
    <w:rsid w:val="00750C7C"/>
    <w:rsid w:val="00755671"/>
    <w:rsid w:val="00786FE0"/>
    <w:rsid w:val="00791A8D"/>
    <w:rsid w:val="00792A54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42728"/>
    <w:rsid w:val="00867949"/>
    <w:rsid w:val="00875785"/>
    <w:rsid w:val="008A7870"/>
    <w:rsid w:val="008B1891"/>
    <w:rsid w:val="008B4A9B"/>
    <w:rsid w:val="008C25DD"/>
    <w:rsid w:val="008C56B8"/>
    <w:rsid w:val="008C78D6"/>
    <w:rsid w:val="008D5840"/>
    <w:rsid w:val="008F4E6D"/>
    <w:rsid w:val="009025B2"/>
    <w:rsid w:val="0090511B"/>
    <w:rsid w:val="00911F79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63576"/>
    <w:rsid w:val="00A734CC"/>
    <w:rsid w:val="00AA0319"/>
    <w:rsid w:val="00AA6EB9"/>
    <w:rsid w:val="00AB6C01"/>
    <w:rsid w:val="00AD2306"/>
    <w:rsid w:val="00AD7703"/>
    <w:rsid w:val="00AD7E20"/>
    <w:rsid w:val="00AF1F5F"/>
    <w:rsid w:val="00AF2B85"/>
    <w:rsid w:val="00AF7B6A"/>
    <w:rsid w:val="00B04B45"/>
    <w:rsid w:val="00B21EC2"/>
    <w:rsid w:val="00B26990"/>
    <w:rsid w:val="00B32866"/>
    <w:rsid w:val="00B537BB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C005F9"/>
    <w:rsid w:val="00C12DF6"/>
    <w:rsid w:val="00C13942"/>
    <w:rsid w:val="00C15722"/>
    <w:rsid w:val="00C17DFE"/>
    <w:rsid w:val="00C356A9"/>
    <w:rsid w:val="00C35ABE"/>
    <w:rsid w:val="00C503AD"/>
    <w:rsid w:val="00C65D38"/>
    <w:rsid w:val="00C67327"/>
    <w:rsid w:val="00C67929"/>
    <w:rsid w:val="00C7464C"/>
    <w:rsid w:val="00C8162A"/>
    <w:rsid w:val="00C931D8"/>
    <w:rsid w:val="00CA62FC"/>
    <w:rsid w:val="00CB2E18"/>
    <w:rsid w:val="00CC16B0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07C31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14E5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143F0"/>
    <w:rsid w:val="00F14BBA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84C8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  <w:rsid w:val="00F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8FE016"/>
  <w15:chartTrackingRefBased/>
  <w15:docId w15:val="{7A481F83-1E96-46FF-A7B4-7246F86E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1 Norm"/>
    <w:qFormat/>
    <w:rsid w:val="001938D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8B64E-D098-40A8-B5E9-9B328794B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214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Formulars, maximal 2-zeilig Schriftgröße 22 pt</vt:lpstr>
    </vt:vector>
  </TitlesOfParts>
  <Company>UKE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Hanft-Robert, Saskia</dc:creator>
  <cp:keywords/>
  <dc:description/>
  <cp:lastModifiedBy>Saskia Hanft-Robert</cp:lastModifiedBy>
  <cp:revision>6</cp:revision>
  <cp:lastPrinted>2016-08-15T13:52:00Z</cp:lastPrinted>
  <dcterms:created xsi:type="dcterms:W3CDTF">2024-03-23T16:33:00Z</dcterms:created>
  <dcterms:modified xsi:type="dcterms:W3CDTF">2024-05-23T16:01:00Z</dcterms:modified>
</cp:coreProperties>
</file>