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AE131" w14:textId="77777777" w:rsidR="00D87361" w:rsidRDefault="00000000">
      <w:pPr>
        <w:jc w:val="center"/>
        <w:rPr>
          <w:rFonts w:ascii="Times New Roman Regular" w:hAnsi="Times New Roman Regular" w:cs="Times New Roman Regular"/>
          <w:b/>
          <w:bCs/>
          <w:sz w:val="18"/>
          <w:szCs w:val="18"/>
        </w:rPr>
      </w:pPr>
      <w:bookmarkStart w:id="0" w:name="_Toc117342298"/>
      <w:r>
        <w:rPr>
          <w:rFonts w:ascii="Times New Roman Regular" w:hAnsi="Times New Roman Regular" w:cs="Times New Roman Regular"/>
          <w:b/>
          <w:bCs/>
          <w:sz w:val="18"/>
          <w:szCs w:val="18"/>
        </w:rPr>
        <w:t>Supplementary material</w:t>
      </w:r>
    </w:p>
    <w:p w14:paraId="70BDCF9E" w14:textId="77777777" w:rsidR="00D87361" w:rsidRDefault="00000000">
      <w:pPr>
        <w:rPr>
          <w:rFonts w:ascii="Times New Roman Regular" w:hAnsi="Times New Roman Regular" w:cs="Times New Roman Regular"/>
          <w:b/>
          <w:sz w:val="18"/>
          <w:szCs w:val="18"/>
        </w:rPr>
      </w:pPr>
      <w:r>
        <w:rPr>
          <w:rFonts w:ascii="Times New Roman Regular" w:hAnsi="Times New Roman Regular" w:cs="Times New Roman Regular"/>
          <w:b/>
          <w:sz w:val="18"/>
          <w:szCs w:val="18"/>
        </w:rPr>
        <w:t>Table and figures’ legends</w:t>
      </w:r>
    </w:p>
    <w:p w14:paraId="3CD2D0CB" w14:textId="77777777" w:rsidR="00D87361" w:rsidRDefault="00000000">
      <w:pPr>
        <w:autoSpaceDE w:val="0"/>
        <w:autoSpaceDN w:val="0"/>
        <w:adjustRightInd w:val="0"/>
        <w:jc w:val="left"/>
        <w:rPr>
          <w:rFonts w:ascii="Times New Roman Regular" w:hAnsi="Times New Roman Regular" w:cs="Times New Roman Regular"/>
          <w:color w:val="000000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color w:val="000000"/>
          <w:sz w:val="18"/>
          <w:szCs w:val="18"/>
        </w:rPr>
        <w:t>Table S1.</w:t>
      </w:r>
      <w:r>
        <w:rPr>
          <w:rFonts w:ascii="Times New Roman Regular" w:hAnsi="Times New Roman Regular" w:cs="Times New Roman Regular"/>
          <w:color w:val="000000"/>
          <w:sz w:val="18"/>
          <w:szCs w:val="18"/>
        </w:rPr>
        <w:t xml:space="preserve"> Prevalence of tropical diseases between 1990 and 2019 in 15 to 39 years at the 204 Countries Level. Abbreviations: EAPC Estimated annual percentage change, SDI Sociodemographic Index, UI Uncertainty interval.</w:t>
      </w:r>
    </w:p>
    <w:p w14:paraId="7EA0C0E7" w14:textId="77777777" w:rsidR="00D87361" w:rsidRDefault="00000000">
      <w:pPr>
        <w:autoSpaceDE w:val="0"/>
        <w:autoSpaceDN w:val="0"/>
        <w:adjustRightInd w:val="0"/>
        <w:jc w:val="left"/>
        <w:rPr>
          <w:rFonts w:ascii="Times New Roman Regular" w:hAnsi="Times New Roman Regular" w:cs="Times New Roman Regular"/>
          <w:color w:val="000000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color w:val="000000"/>
          <w:sz w:val="18"/>
          <w:szCs w:val="18"/>
        </w:rPr>
        <w:t>Table S2.</w:t>
      </w:r>
      <w:r>
        <w:rPr>
          <w:rFonts w:ascii="Times New Roman Regular" w:hAnsi="Times New Roman Regular" w:cs="Times New Roman Regular"/>
          <w:color w:val="000000"/>
          <w:sz w:val="18"/>
          <w:szCs w:val="18"/>
        </w:rPr>
        <w:t xml:space="preserve"> Incidence of tropical diseases between 1990 and 2019 in 15 to 39 years at the 204 Countries Level. Abbreviations: EAPC Estimated annual percentage change, SDI Sociodemographic Index, UI Uncertainty interval.</w:t>
      </w:r>
    </w:p>
    <w:p w14:paraId="781550DB" w14:textId="77777777" w:rsidR="00D87361" w:rsidRDefault="00000000">
      <w:pPr>
        <w:autoSpaceDE w:val="0"/>
        <w:autoSpaceDN w:val="0"/>
        <w:adjustRightInd w:val="0"/>
        <w:jc w:val="left"/>
        <w:rPr>
          <w:rFonts w:ascii="Times New Roman Regular" w:hAnsi="Times New Roman Regular" w:cs="Times New Roman Regular"/>
          <w:color w:val="000000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color w:val="000000"/>
          <w:sz w:val="18"/>
          <w:szCs w:val="18"/>
        </w:rPr>
        <w:t xml:space="preserve">Table S3. </w:t>
      </w:r>
      <w:r>
        <w:rPr>
          <w:rFonts w:ascii="Times New Roman Regular" w:hAnsi="Times New Roman Regular" w:cs="Times New Roman Regular"/>
          <w:color w:val="000000"/>
          <w:sz w:val="18"/>
          <w:szCs w:val="18"/>
        </w:rPr>
        <w:t>DALYs of tropical diseases between 1990 and 2019 in 15 to 39 years at the 204 Countries Level. Abbreviations: EAPC Estimated annual percentage change, SDI Sociodemographic Index, UI Uncertainty interval.</w:t>
      </w:r>
    </w:p>
    <w:p w14:paraId="64CBD3D3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>Figure S1.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Trends in NTDs Prevalence, Incidence and Disability-Adjusted Life-Years (DALYs) From 1990 to 2019. A: Trends in prevalence Rate. B: Trends in incidence Rate. </w:t>
      </w:r>
    </w:p>
    <w:p w14:paraId="7A8A1FA3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>Figure S2.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Ratio of Male to Female Prevalence, Incidence and Disability-Adjusted Life-Years (DALYs) of NTDs in Different Age Subgroups. A: Male-female Ratio of Prevalence. B: Male-female Ratio of Incidence. C: Male-female Ratio of DALYs</w:t>
      </w:r>
    </w:p>
    <w:p w14:paraId="1FECB630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 xml:space="preserve">Figure S3. </w:t>
      </w:r>
      <w:r>
        <w:rPr>
          <w:rFonts w:ascii="Times New Roman Regular" w:hAnsi="Times New Roman Regular" w:cs="Times New Roman Regular"/>
          <w:sz w:val="18"/>
          <w:szCs w:val="18"/>
        </w:rPr>
        <w:t>A: Association between Age-standardized NTDs Prevalence Rate and Sociodemographic Index. B: Association between Age-standardized NTDs Incidence Rate and Sociodemographic Index. C: Association between Age-standardized NTDs DALYs Rate and Sociodemographic Index.</w:t>
      </w:r>
    </w:p>
    <w:p w14:paraId="57162095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>Figure S4.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Future Forecasts of GBD in NTDs Prevalence.</w:t>
      </w:r>
    </w:p>
    <w:p w14:paraId="06ECE978" w14:textId="77777777" w:rsidR="00D87361" w:rsidRDefault="00D87361">
      <w:pPr>
        <w:jc w:val="left"/>
        <w:rPr>
          <w:rFonts w:ascii="Times New Roman Regular" w:hAnsi="Times New Roman Regular" w:cs="Times New Roman Regular"/>
          <w:b/>
          <w:bCs/>
          <w:sz w:val="18"/>
          <w:szCs w:val="18"/>
        </w:rPr>
      </w:pPr>
    </w:p>
    <w:bookmarkEnd w:id="0"/>
    <w:p w14:paraId="49C5654D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34CC2A78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1785FBDD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0A1BFE97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6F02AE42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54E41E26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4E658187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2726FD33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1DCC493F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4122C6CF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6E31D3A1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0890BEED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33F9521B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7ECF9EA3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7E05C254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3DFD1F1B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329F1BC3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1CF8D039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1058E005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3C96D3F8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014E94C2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3EAD8AC7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22B1C5E5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190199B7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6D72CBCF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6801A53B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222CAAF7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26A79A1A" w14:textId="77777777" w:rsidR="00D87361" w:rsidRDefault="000000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Table S1 Prevalence of tropical diseases between 1990 and 2019 in 15 to 39 years at the 204 Countries Level.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39"/>
        <w:gridCol w:w="1820"/>
        <w:gridCol w:w="736"/>
        <w:gridCol w:w="1651"/>
        <w:gridCol w:w="915"/>
        <w:gridCol w:w="2037"/>
      </w:tblGrid>
      <w:tr w:rsidR="00D87361" w14:paraId="21CCD300" w14:textId="77777777">
        <w:tc>
          <w:tcPr>
            <w:tcW w:w="1239" w:type="dxa"/>
            <w:vMerge w:val="restart"/>
            <w:tcBorders>
              <w:left w:val="nil"/>
              <w:right w:val="nil"/>
            </w:tcBorders>
            <w:vAlign w:val="center"/>
          </w:tcPr>
          <w:p w14:paraId="06CF9F28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Location</w:t>
            </w:r>
          </w:p>
        </w:tc>
        <w:tc>
          <w:tcPr>
            <w:tcW w:w="2556" w:type="dxa"/>
            <w:gridSpan w:val="2"/>
            <w:tcBorders>
              <w:left w:val="nil"/>
              <w:right w:val="nil"/>
            </w:tcBorders>
            <w:vAlign w:val="center"/>
          </w:tcPr>
          <w:p w14:paraId="66196E7C" w14:textId="77777777" w:rsidR="00D87361" w:rsidRDefault="00000000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1990</w:t>
            </w:r>
          </w:p>
        </w:tc>
        <w:tc>
          <w:tcPr>
            <w:tcW w:w="2566" w:type="dxa"/>
            <w:gridSpan w:val="2"/>
            <w:tcBorders>
              <w:left w:val="nil"/>
              <w:right w:val="nil"/>
            </w:tcBorders>
            <w:vAlign w:val="center"/>
          </w:tcPr>
          <w:p w14:paraId="78B08AA6" w14:textId="77777777" w:rsidR="00D87361" w:rsidRDefault="00000000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2019</w:t>
            </w:r>
          </w:p>
        </w:tc>
        <w:tc>
          <w:tcPr>
            <w:tcW w:w="2037" w:type="dxa"/>
            <w:vMerge w:val="restart"/>
            <w:tcBorders>
              <w:left w:val="nil"/>
              <w:right w:val="nil"/>
            </w:tcBorders>
            <w:vAlign w:val="center"/>
          </w:tcPr>
          <w:p w14:paraId="27C3E8F5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EAPC_95%CI</w:t>
            </w:r>
          </w:p>
        </w:tc>
      </w:tr>
      <w:tr w:rsidR="00D87361" w14:paraId="7BE1EF1F" w14:textId="77777777">
        <w:tc>
          <w:tcPr>
            <w:tcW w:w="1239" w:type="dxa"/>
            <w:vMerge/>
            <w:tcBorders>
              <w:left w:val="nil"/>
              <w:right w:val="nil"/>
            </w:tcBorders>
          </w:tcPr>
          <w:p w14:paraId="49C7723A" w14:textId="77777777" w:rsidR="00D87361" w:rsidRDefault="00D87361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nil"/>
              <w:right w:val="nil"/>
            </w:tcBorders>
            <w:vAlign w:val="center"/>
          </w:tcPr>
          <w:p w14:paraId="03760300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Number_95%UI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615DC800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ASR</w:t>
            </w:r>
          </w:p>
        </w:tc>
        <w:tc>
          <w:tcPr>
            <w:tcW w:w="1651" w:type="dxa"/>
            <w:tcBorders>
              <w:left w:val="nil"/>
              <w:right w:val="nil"/>
            </w:tcBorders>
            <w:vAlign w:val="center"/>
          </w:tcPr>
          <w:p w14:paraId="65CEA042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Number_95%UI</w:t>
            </w:r>
          </w:p>
        </w:tc>
        <w:tc>
          <w:tcPr>
            <w:tcW w:w="915" w:type="dxa"/>
            <w:tcBorders>
              <w:left w:val="nil"/>
              <w:right w:val="nil"/>
            </w:tcBorders>
            <w:vAlign w:val="center"/>
          </w:tcPr>
          <w:p w14:paraId="42E6F245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ASR</w:t>
            </w:r>
          </w:p>
        </w:tc>
        <w:tc>
          <w:tcPr>
            <w:tcW w:w="2037" w:type="dxa"/>
            <w:vMerge/>
            <w:tcBorders>
              <w:left w:val="nil"/>
              <w:right w:val="nil"/>
            </w:tcBorders>
          </w:tcPr>
          <w:p w14:paraId="30E9294B" w14:textId="77777777" w:rsidR="00D87361" w:rsidRDefault="00D87361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D87361" w14:paraId="60130C6B" w14:textId="77777777">
        <w:tc>
          <w:tcPr>
            <w:tcW w:w="1239" w:type="dxa"/>
            <w:tcBorders>
              <w:left w:val="nil"/>
              <w:bottom w:val="nil"/>
              <w:right w:val="nil"/>
            </w:tcBorders>
            <w:vAlign w:val="center"/>
          </w:tcPr>
          <w:p w14:paraId="259F60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Afghanistan</w:t>
            </w:r>
          </w:p>
        </w:tc>
        <w:tc>
          <w:tcPr>
            <w:tcW w:w="1820" w:type="dxa"/>
            <w:tcBorders>
              <w:left w:val="nil"/>
              <w:bottom w:val="nil"/>
              <w:right w:val="nil"/>
            </w:tcBorders>
            <w:vAlign w:val="center"/>
          </w:tcPr>
          <w:p w14:paraId="6E3429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1601326 (1284548.1-1943779.5)</w:t>
            </w: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vAlign w:val="center"/>
          </w:tcPr>
          <w:p w14:paraId="621B04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41355.7 (33174.6-50199.9)</w:t>
            </w:r>
          </w:p>
        </w:tc>
        <w:tc>
          <w:tcPr>
            <w:tcW w:w="1651" w:type="dxa"/>
            <w:tcBorders>
              <w:left w:val="nil"/>
              <w:bottom w:val="nil"/>
              <w:right w:val="nil"/>
            </w:tcBorders>
            <w:vAlign w:val="center"/>
          </w:tcPr>
          <w:p w14:paraId="4194D5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4483498.2 (3753597.2-5262957.9)</w:t>
            </w:r>
          </w:p>
        </w:tc>
        <w:tc>
          <w:tcPr>
            <w:tcW w:w="915" w:type="dxa"/>
            <w:tcBorders>
              <w:left w:val="nil"/>
              <w:bottom w:val="nil"/>
              <w:right w:val="nil"/>
            </w:tcBorders>
            <w:vAlign w:val="center"/>
          </w:tcPr>
          <w:p w14:paraId="05D796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29751.8 (24908.3-34924.2)</w:t>
            </w:r>
          </w:p>
        </w:tc>
        <w:tc>
          <w:tcPr>
            <w:tcW w:w="2037" w:type="dxa"/>
            <w:tcBorders>
              <w:left w:val="nil"/>
              <w:bottom w:val="nil"/>
              <w:right w:val="nil"/>
            </w:tcBorders>
            <w:vAlign w:val="center"/>
          </w:tcPr>
          <w:p w14:paraId="3ABF83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-1.2 (-1.41--0.98)</w:t>
            </w:r>
          </w:p>
        </w:tc>
      </w:tr>
      <w:tr w:rsidR="00D87361" w14:paraId="0F0D128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53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Albania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FA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9896 (7756.4-12142)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51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697.8 (546.9-856.1)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1D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3879.6 (3301.1-4513.9)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AED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399.8 (340.2-465.2)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CD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-1.94 (-2.01--1.86)</w:t>
            </w:r>
          </w:p>
        </w:tc>
      </w:tr>
      <w:tr w:rsidR="00D87361" w14:paraId="5B24140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55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Algeria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5D54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902083.7 (681088.8-1172021.8)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44E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8908.3 (6725.9-11574)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FE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1366228 (1055128.1-1788015.4)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71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7965.6 (6151.7-10424.7)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52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-0.98 (-1.41--0.55)</w:t>
            </w:r>
          </w:p>
        </w:tc>
      </w:tr>
      <w:tr w:rsidR="00D87361" w14:paraId="06EB4F0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0ED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American Samoa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12B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2093.6 (1828.7-2405.4)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F6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10341.4 (9033-11881.2)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7B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1102.3 (617.3-1885.2)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94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5229.2 (2928.5-8943.4)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8FD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-6.84 (-9--4.63)</w:t>
            </w:r>
          </w:p>
        </w:tc>
      </w:tr>
      <w:tr w:rsidR="00D87361" w14:paraId="4424C96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1B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Andorra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CF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30.3 (17.7-47.4)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D6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121.3 (70.9-189.5)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C6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21.6 (12.4-35.3)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71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85.2 (48.9-139.1)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FC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 (-1.09--0.7)</w:t>
            </w:r>
          </w:p>
        </w:tc>
      </w:tr>
      <w:tr w:rsidR="00D87361" w14:paraId="1F6D3C1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2E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Angola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9B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2828384.8 (2595810.5-3088124.1)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C9A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71886.7 (65975.6-78488.3)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538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3784450.5 (3306391.9-4454228.6)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3BD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33777.7 (29510.8-39755.7)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310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-2.74 (-2.9--2.57)</w:t>
            </w:r>
          </w:p>
        </w:tc>
      </w:tr>
      <w:tr w:rsidR="00D87361" w14:paraId="1CACACD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804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Antigua and Barbuda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CF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5376.3 (3484.5-7730)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94E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20842.1 (13508.3-29966.4)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6D4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5732.5 (3408.2-8707.9)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1D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16564.1 (9848-25161.4)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52A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-0.64 (-0.72--0.57)</w:t>
            </w:r>
          </w:p>
        </w:tc>
      </w:tr>
      <w:tr w:rsidR="00D87361" w14:paraId="4FFC8AF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F5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Argentina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175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2825492.3 (2335506.8-3443221.6)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5BE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23117.7 (19108.7-28171.8)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25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1373479.4 (1093199.2-1744540.3)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3A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7885.3 (6276.1-10015.5)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C1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-3.2 (-3.65--2.76)</w:t>
            </w:r>
          </w:p>
        </w:tc>
      </w:tr>
      <w:tr w:rsidR="00D87361" w14:paraId="436E8F9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B1F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Armenia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B8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120820.3 (91478.8-156820.7)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DD1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8403.7 (6362.8-10907.7)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C3A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31603.7 (24605.9-40674.4)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6A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2834.7 (2207-3648.3)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B12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-3.89 (-4.24--3.53)</w:t>
            </w:r>
          </w:p>
        </w:tc>
      </w:tr>
      <w:tr w:rsidR="00D87361" w14:paraId="0910323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7B5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Australia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13B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13637.5 (9374.7-18975.2)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1D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201.4 (138.4-280.2)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AA1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10357.1 (6081.7-16336.9)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E8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124.7 (73.2-196.7)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2D2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-1.79 (-2.06--1.52)</w:t>
            </w:r>
          </w:p>
        </w:tc>
      </w:tr>
      <w:tr w:rsidR="00D87361" w14:paraId="120F975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10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Austria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7C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4136.6 (2524.5-6178.3)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D18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137.9 (84.1-205.9)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96F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2415.5 (1425.7-3695.5)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D8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85.9 (50.7-131.4)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08D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-1.68 (-1.76--1.61)</w:t>
            </w:r>
          </w:p>
        </w:tc>
      </w:tr>
      <w:tr w:rsidR="00D87361" w14:paraId="0265864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DD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Azerbaijan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10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290977.5 (231447.7-362375.2)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94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9148.6 (7277-11393.5)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CF4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140553.9 (107470.3-178466.1)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D3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3293.3 (2518.1-4181.6)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E7E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-3.73 (-3.95--3.52)</w:t>
            </w:r>
          </w:p>
        </w:tc>
      </w:tr>
      <w:tr w:rsidR="00D87361" w14:paraId="4224213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01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Bahamas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80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10386 (7572.2-14202.8)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F35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8796.8 (6413.5-12029.5)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D0F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9552.5 (7110.4-12516.3)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BB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6381.4 (4749.9-8361.3)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27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-0.79 (-0.93--0.65)</w:t>
            </w:r>
          </w:p>
        </w:tc>
      </w:tr>
      <w:tr w:rsidR="00D87361" w14:paraId="09A2B8D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BEA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Bahrain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51D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12539.4 (9246.2-16782.3)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EF8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4883.1 (3600.6-6535.3)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AF5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31369.2 (23278.4-40993)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FA6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5073.1 (3764.6-6629.4)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32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-0.87 (-1.35--0.39)</w:t>
            </w:r>
          </w:p>
        </w:tc>
      </w:tr>
      <w:tr w:rsidR="00D87361" w14:paraId="36D1CD1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4D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Bangladesh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CF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22678037.8 (20521207.6-24650766.4)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B9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53132.5 (48079.3-57754.4)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09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27214064.1 (23134141.3-31192816.8)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D9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40135.8 (34118.7-46003.7)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8C4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-0.89 (-0.92--0.85)</w:t>
            </w:r>
          </w:p>
        </w:tc>
      </w:tr>
      <w:tr w:rsidR="00D87361" w14:paraId="16C0A55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508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Barbados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C6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10442.1 (7465-14179.2)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12C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9562.8 (6836.4-12985.3)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97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6738.3 (4864.4-9103.9)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BE6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6812.3 (4917.8-9203.9)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68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-0.76 (-0.93--0.59)</w:t>
            </w:r>
          </w:p>
        </w:tc>
      </w:tr>
      <w:tr w:rsidR="00D87361" w14:paraId="41CAFCA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99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Belarus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97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18493.8 (14034.8-23753.5)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E5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467.9 (355.1-601)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85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9460.5 (6670-12999.9)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26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310.1 (218.6-426.1)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25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-1.76 (-1.91--1.61)</w:t>
            </w:r>
          </w:p>
        </w:tc>
      </w:tr>
      <w:tr w:rsidR="00D87361" w14:paraId="6494B2C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C3E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Belgium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FD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3750.4 (2088.5-6155.8)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69F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100.8 (56.1-165.5)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F3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1994.2 (948.3-3613)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5E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56.9 (27-103)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05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-2.06 (-2.19--1.93)</w:t>
            </w:r>
          </w:p>
        </w:tc>
      </w:tr>
      <w:tr w:rsidR="00D87361" w14:paraId="4D7E178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C9F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Belize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30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12621.5 (9838.5-15870.9)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23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17229.8 (13430.7-21665.6)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DD4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17619.2 (13363.5-22587)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8C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9838.4 (7462-12612.3)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01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-1.42 (-1.72--1.11)</w:t>
            </w:r>
          </w:p>
        </w:tc>
      </w:tr>
      <w:tr w:rsidR="00D87361" w14:paraId="4816ABF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82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Benin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9C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1359007.1 (1245562.8-1463716.1)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6D9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79803.9 (73142.2-85952.6)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78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2372569.7 (2128603.2-2633923.2)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63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48544.7 (43553-53892.2)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289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-1.32 (-1.53--1.11)</w:t>
            </w:r>
          </w:p>
        </w:tc>
      </w:tr>
      <w:tr w:rsidR="00D87361" w14:paraId="410C852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12C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Bermuda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712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2059.4 (1472-2792.3)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BC3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8000.4 (5718.7-10847.8)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841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1026 (747.5-1407.7)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57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5654.3 (4119.6-7758.3)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A4F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-0.92 (-1.07--0.77)</w:t>
            </w:r>
          </w:p>
        </w:tc>
      </w:tr>
      <w:tr w:rsidR="00D87361" w14:paraId="797F244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C60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Bhutan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B8E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171661.4 (150001.7-203564.3)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4CC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66017.9 (57688-78287.2)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E02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95054.7 (73805.8-117290)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7FA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27067.2 (21016.5-33398.7)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12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-3.25 (-3.39--3.1)</w:t>
            </w:r>
          </w:p>
        </w:tc>
      </w:tr>
      <w:tr w:rsidR="00D87361" w14:paraId="2B32F5E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F3F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Bolivia (Plurinational State of)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173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904898.9 (833923.3-977992.9)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BD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36730.6 (33849.6-39697.5)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3F5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837424.4 (738152.7-965150)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789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17320.6 (15267.3-19962.4)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947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-2.48 (-2.62--2.34)</w:t>
            </w:r>
          </w:p>
        </w:tc>
      </w:tr>
      <w:tr w:rsidR="00D87361" w14:paraId="014C3CD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FA4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Bosnia and Herzegovina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AB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12461.4 (9539.4-15527.2)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EB1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645.2 (493.9-803.9)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07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4865.6 (3443.7-6414.8)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61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467.5 (330.9-616.4)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C80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-1.36 (-1.51--1.21)</w:t>
            </w:r>
          </w:p>
        </w:tc>
      </w:tr>
      <w:tr w:rsidR="00D87361" w14:paraId="307D508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EF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Botswana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0E0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272514.5 (238408.5-305788.4)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5B9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52960.4 (46332.3-59426.9)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0D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221013.1 (175706.3-269483.6)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DC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20967.1 (16668.9-25565.4)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C80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-3.32 (-3.72--2.92)</w:t>
            </w:r>
          </w:p>
        </w:tc>
      </w:tr>
      <w:tr w:rsidR="00D87361" w14:paraId="3EC84F8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33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Brazil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CA3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11147072.9 (9368994.4-13471066.6)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A48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17764.2 (14930.6-21467.8)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57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10779410.4 (8949881.3-12900822.5)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23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12516.3 (10392-14979.6)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45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 (-1.15--0.84)</w:t>
            </w:r>
          </w:p>
        </w:tc>
      </w:tr>
      <w:tr w:rsidR="00D87361" w14:paraId="78B4EA6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FC6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Brunei Darussalam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D5D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10515.6 (2233.5-90462.4)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E7B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8528.6 (1811.4-73369.1)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0BF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5465.2 (1495.9-30433.7)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70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2709.5 (741.6-15088.2)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702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-6.66 (-7.9--5.41)</w:t>
            </w:r>
          </w:p>
        </w:tc>
      </w:tr>
      <w:tr w:rsidR="00D87361" w14:paraId="44FF183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07B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Bulgaria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1B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15184.6 (11045.7-19927.8)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9D0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510.2 (371.1-669.6)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E9B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8529.7 (6122.2-11271.3)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8E4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431.9 (310-570.7)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F2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-0.61 (-0.69--0.54)</w:t>
            </w:r>
          </w:p>
        </w:tc>
      </w:tr>
      <w:tr w:rsidR="00D87361" w14:paraId="22B82E8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8F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Burkina Faso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0CC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2673504.2 (2482418.3-2920937.5)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4CB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83727.3 (77743-91476.3)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FB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3527195.6 (2079617.5-4647866.4)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56F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41320.7 (24362.5-54449.3)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B06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-2.74 (-3.15--2.33)</w:t>
            </w:r>
          </w:p>
        </w:tc>
      </w:tr>
      <w:tr w:rsidR="00D87361" w14:paraId="0C5212F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F6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Burundi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465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1590926.7 (1375039.3-1762666.6)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80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76800.3 (66378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.5-85090.8)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A9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2611812.6 (2281535.1-2907021.1)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5B4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56520.4 (49373.1-62908.8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2A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-1.35 (-1.68--1.02)</w:t>
            </w:r>
          </w:p>
        </w:tc>
      </w:tr>
      <w:tr w:rsidR="00D87361" w14:paraId="7B05246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11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Cabo Verde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AF7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48910.5 (40579-57898.4)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470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37451.9 (31072.3-44334.2)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D1E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23661.9 (18233-30226.1)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A01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9512.9 (7330.3-12151.9)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DA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-5.12 (-5.53--4.7)</w:t>
            </w:r>
          </w:p>
        </w:tc>
      </w:tr>
      <w:tr w:rsidR="00D87361" w14:paraId="4976B12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6B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Cambodia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68B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1907696.4 (1629609.3-2682863.8)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24F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49204.9 (42032.2-69198.7)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149A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1125343.2 (838426.9-1467463.5)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324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15824.9 (11790.2-20635.9)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FC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-4.31 (-4.58--4.05)</w:t>
            </w:r>
          </w:p>
        </w:tc>
      </w:tr>
      <w:tr w:rsidR="00D87361" w14:paraId="4E8454A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01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Cameroon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CB7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3242110 (3136883.7-3342231.9)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0ADA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85355.6 (82585.3-87991.5)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2F8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4578630.6 (3760566.4-5335397)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95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37892.3 (31122-44155.2)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FA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-3.01 (-3.4--2.61)</w:t>
            </w:r>
          </w:p>
        </w:tc>
      </w:tr>
      <w:tr w:rsidR="00D87361" w14:paraId="1FDAC97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06B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Canada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E4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17936 (12640.6-24821.2)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35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161.3 (113.7-223.2)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E82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12234.9 (6660.3-19235.1)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ED96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106.6 (58-167.6)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60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-1.59 (-1.75--1.44)</w:t>
            </w:r>
          </w:p>
        </w:tc>
      </w:tr>
      <w:tr w:rsidR="00D87361" w14:paraId="5D7B1B6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F46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Central African Republic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305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867418.3 (799323.1-946765.8)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6B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82617.6 (76131.9-90175.1)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36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1111693.3 (878941.6-1366546)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765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52684.6 (41654.2-64762.4)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79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-1.57 (-1.73--1.41)</w:t>
            </w:r>
          </w:p>
        </w:tc>
      </w:tr>
      <w:tr w:rsidR="00D87361" w14:paraId="3746831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92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Chad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35A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1325629.2 (1183842.5-1482917.5)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34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63165.9 (56409.8-70660.6)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30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2523503.6 (2163971.5-2940147.7)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053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43586.8 (37376.8-50783.2)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EF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-0.88 (-1.04--0.72)</w:t>
            </w:r>
          </w:p>
        </w:tc>
      </w:tr>
      <w:tr w:rsidR="00D87361" w14:paraId="4D8FD27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F45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Chile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77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1013276.6 (817593.9-1255418.7)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7D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17693.4 (14276.5-21921.6)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FF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423167.5 (321207.1-557094.1)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7A3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6218.4 (4720.1-8186.4)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D0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-3.11 (-3.54--2.69)</w:t>
            </w:r>
          </w:p>
        </w:tc>
      </w:tr>
      <w:tr w:rsidR="00D87361" w14:paraId="6737D10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87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1D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166434433.6 (135968956.5-200214841.4)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BD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30288.4 (24744.2-36435.9)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C85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63412816.3 (48860345.9-81572759.5)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58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12740.8 (9817-16389.5)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CF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-2.72 (-3.41--2.03)</w:t>
            </w:r>
          </w:p>
        </w:tc>
      </w:tr>
      <w:tr w:rsidR="00D87361" w14:paraId="4216B4D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CF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Colombia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A9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5627710.9 (4600174.1-6719365.3)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28E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39990.2 (32688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.5-47747.4)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CC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3339383.8 (2599097.8-4195238.3)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0D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17458.6 (13588.3-21933)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AB9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-3.09 (-3.17--3.01)</w:t>
            </w:r>
          </w:p>
        </w:tc>
      </w:tr>
      <w:tr w:rsidR="00D87361" w14:paraId="1E4F293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D7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Comoros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38E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59965.8 (35946.3-127229.5)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221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34755.5 (20834.1-73740.8)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70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53103.3 (29825.1-138438.6)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35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17924.2 (10067-46727.7)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C4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-2.38 (-2.81--1.96)</w:t>
            </w:r>
          </w:p>
        </w:tc>
      </w:tr>
      <w:tr w:rsidR="00D87361" w14:paraId="7405845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CC9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Congo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5E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589101.5 (508720.1-701018.9)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F8B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62105.2 (53631.1-73904)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0E8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701207.5 (486092.8-1006393.6)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B5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33299.5 (23083.9-47792.4)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1B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-2.04 (-2.27--1.81)</w:t>
            </w:r>
          </w:p>
        </w:tc>
      </w:tr>
      <w:tr w:rsidR="00D87361" w14:paraId="2255366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09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Cook Islands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25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819.4 (631.8-1045.6)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3F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10603 (8176.3-13530.7)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35D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538.7 (390.3-726.4)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D8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9136 (6620.3-12319.6)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20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-0.38 (-0.62--0.13)</w:t>
            </w:r>
          </w:p>
        </w:tc>
      </w:tr>
      <w:tr w:rsidR="00D87361" w14:paraId="7753440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85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Costa Rica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6F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477194.4 (375235.6-581770.8)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7DC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37162.4 (29222.1-45306.4)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4C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285234.6 (222101.6-363114.7)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4C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14889.2 (11593.7-18954.5)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4C2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-3.5 (-3.71--3.3)</w:t>
            </w:r>
          </w:p>
        </w:tc>
      </w:tr>
      <w:tr w:rsidR="00D87361" w14:paraId="2FCB4BB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CE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Côte d'Ivoire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AB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3886124.4 (3545002.4-4297816.8)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2F4A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82156 (74944.4-90859.6)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0BA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5130152.6 (4272517.9-6226516.4)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64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47646.6 (39681.2-57829.1)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ED1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-1.57 (-1.83--1.32)</w:t>
            </w:r>
          </w:p>
        </w:tc>
      </w:tr>
      <w:tr w:rsidR="00D87361" w14:paraId="07C8A8B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B9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Croatia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18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8292.2 (5906.8-10892.7)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76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457.1 (325.6-600.5)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2C8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4223.2 (2824.5-5876.3)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30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327.7 (219.2-455.9)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CF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-1.14 (-1.31--0.96)</w:t>
            </w:r>
          </w:p>
        </w:tc>
      </w:tr>
      <w:tr w:rsidR="00D87361" w14:paraId="6E41544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C58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Cuba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999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542254.1 (402892-699389.5)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83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11148.3 (8283.1-14378.9)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7A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282293.2 (207320.9-366903.1)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30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7783.9 (5716.6-10116.9)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D7D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-0.95 (-1.3--0.6)</w:t>
            </w:r>
          </w:p>
        </w:tc>
      </w:tr>
      <w:tr w:rsidR="00D87361" w14:paraId="79A38E9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08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Cyprus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384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399.4 (229.6-617.5)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9D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129.9 (74.7-200.8)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940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333 (153.9-570.8)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7F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66.5 (30.7-114)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DE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-2.91 (-3.35--2.46)</w:t>
            </w:r>
          </w:p>
        </w:tc>
      </w:tr>
      <w:tr w:rsidR="00D87361" w14:paraId="3BB96C8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46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Czechia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76A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17219.2 (12230.4-22885.1)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99D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463.4 (329.1-615.9)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B06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8763.2 (5416.5-12590.2)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72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287.8 (177.9-413.5)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E3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-1.33 (-1.5--1.17)</w:t>
            </w:r>
          </w:p>
        </w:tc>
      </w:tr>
      <w:tr w:rsidR="00D87361" w14:paraId="443053D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5B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Democratic People's Republic of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Korea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B47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2452215.9 (1916191-3052121.5)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98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29706.7 (23213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.2-36974.1)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717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1470966.5 (1091958.8-1902287)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FB2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14641.1 (10868.7-18934.2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6D4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-2.54 (-3.39--1.68)</w:t>
            </w:r>
          </w:p>
        </w:tc>
      </w:tr>
      <w:tr w:rsidR="00D87361" w14:paraId="5F439AE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A7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Democratic Republic of the Congo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FEF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12035356.6 (11597536.2-12482012.8)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2F8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84186 (81123.5-87310.3)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6F2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21408257.6 (19962690.6-23203234.8)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DA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61193.1 (57061.1-66323.8)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95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-0.89 (-1.14--0.64)</w:t>
            </w:r>
          </w:p>
        </w:tc>
      </w:tr>
      <w:tr w:rsidR="00D87361" w14:paraId="7F8871F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B7C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Denmark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4F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3618.9 (2642.1-4748.7)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8F5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189.7 (138.5-248.9)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673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2054.5 (943-3828)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B54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114 (52.3-212.4)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AB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-1.94 (-2.06--1.82)</w:t>
            </w:r>
          </w:p>
        </w:tc>
      </w:tr>
      <w:tr w:rsidR="00D87361" w14:paraId="3B0002F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01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Djibouti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10C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44917.8 (36783.2-54771.6)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C9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22383.1 (18329.5-27293.4)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C8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47489.8 (33242.7-68859.2)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FB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9408.5 (6585.9-13642.1)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AC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-2.83 (-3.1--2.56)</w:t>
            </w:r>
          </w:p>
        </w:tc>
      </w:tr>
      <w:tr w:rsidR="00D87361" w14:paraId="72BA5CC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F45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Dominica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A0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3829.4 (2792-5002.6)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76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13128.8 (9572.3-17151.1)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F9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1888.9 (1422.1-2492.5)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9F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7326.5 (5515.8-9667.6)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D67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-1.6 (-1.85--1.34)</w:t>
            </w:r>
          </w:p>
        </w:tc>
      </w:tr>
      <w:tr w:rsidR="00D87361" w14:paraId="4F3D94A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5D5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Dominican Republic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14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1170420.5 (833336.5-1815328.2)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2A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38078.1 (27111.5-59059.3)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F59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1124162 (830879.4-1477669.4)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5A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24995.7 (18474.6-32856)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57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-2.1 (-2.53--1.67)</w:t>
            </w:r>
          </w:p>
        </w:tc>
      </w:tr>
      <w:tr w:rsidR="00D87361" w14:paraId="0A74EEA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D5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Ecuador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5F26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1380809.4 (1157508.4-1610757.4)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199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33498.1 (28080.8-39076.5)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76B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1190692.8 (923642.4-1478119.3)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CA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16510.9 (12807.8-20496.5)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91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-2.69 (-2.99--2.38)</w:t>
            </w:r>
          </w:p>
        </w:tc>
      </w:tr>
      <w:tr w:rsidR="00D87361" w14:paraId="390B491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74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Egypt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10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10517502.1 (9388591.3-13027448.5)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EC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47999 (42847-59453.8)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98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3869648.9 (3071705.4-5073638.7)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EB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9434.4 (7489-12369.8)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F45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-6.28 (-7.08--5.47)</w:t>
            </w:r>
          </w:p>
        </w:tc>
      </w:tr>
      <w:tr w:rsidR="00D87361" w14:paraId="663AC01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023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El Salvador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8D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959807.4 (802889-1119375.3)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EC8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46010.3 (38488.1-53659.5)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9D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471684.7 (377184.2-580484.6)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581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18306.5 (14638.9-22529.1)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FD7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-3.43 (-3.76--3.1)</w:t>
            </w:r>
          </w:p>
        </w:tc>
      </w:tr>
      <w:tr w:rsidR="00D87361" w14:paraId="58BF773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89B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Equatorial Guinea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814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109116 (96304.9-127318.2)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AB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72734.9 (64195.2-84868.2)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7B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263539.4 (187847-326526.3)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ACE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40493.3 (28863-50171.3)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33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-2.41 (-2.66--2.16)</w:t>
            </w:r>
          </w:p>
        </w:tc>
      </w:tr>
      <w:tr w:rsidR="00D87361" w14:paraId="6237FD8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DC6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Eritrea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54C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477830.4 (398656.8-561584.3)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44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41273.6 (34434.8-48508)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A2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666501.7 (553061.8-806419.5)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3B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23183.2 (19237.4-28050)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CA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-0.93 (-1.34--0.53)</w:t>
            </w:r>
          </w:p>
        </w:tc>
      </w:tr>
      <w:tr w:rsidR="00D87361" w14:paraId="33EA7B3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6F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Estonia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AF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2266.8 (1698.3-2898.9)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C3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399.1 (299-510.4)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EE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1036.2 (693.2-1454.4)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E7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257.6 (172.3-361.5)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752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-2.13 (-2.31--1.96)</w:t>
            </w:r>
          </w:p>
        </w:tc>
      </w:tr>
      <w:tr w:rsidR="00D87361" w14:paraId="1E53E6E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657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Eswatini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7DE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160786.5 (141823.6-179014.5)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56C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53348.9 (47057-59396.9)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525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105114 (87501.2-126386.6)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A3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20817.5 (17329.3-25030.5)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C9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-3.32 (-3.45--3.18)</w:t>
            </w:r>
          </w:p>
        </w:tc>
      </w:tr>
      <w:tr w:rsidR="00D87361" w14:paraId="4AA8D65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DF5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Ethiopia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31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12738404.7 (11877232.5-13618948.3)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B6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68284.8 (63668.4-73005)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4B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20850846.5 (18812678.8-22868452.7)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FD2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46975.4 (42383.5-51520.9)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285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-1.37 (-1.49--1.24)</w:t>
            </w:r>
          </w:p>
        </w:tc>
      </w:tr>
      <w:tr w:rsidR="00D87361" w14:paraId="54FFE4D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496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Fiji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7D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120170.6 (67880.4-215342.9)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684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37243.2 (21037.5-66738.9)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DA9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72209.7 (45147.7-123727.9)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9D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20149 (12597.7-34524.2)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5B7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-3.06 (-3.75--2.37)</w:t>
            </w:r>
          </w:p>
        </w:tc>
      </w:tr>
      <w:tr w:rsidR="00D87361" w14:paraId="3378D6C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AB8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Finland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934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2917.9 (2016-4080.3)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C82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160.7 (111.1-224.8)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1E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1374 (675.9-2287.7)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7D6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82.1 (40.4-136.7)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BF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-2.44 (-2.8--2.08)</w:t>
            </w:r>
          </w:p>
        </w:tc>
      </w:tr>
      <w:tr w:rsidR="00D87361" w14:paraId="6B53192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50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53E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17367.1 (9032-29454.4)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BD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 (41.1-133.9)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3DE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8287.5 (3705.4-16391.6)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F44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41.7 (18.6-82.4)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74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-2.67 (-2.97--2.37)</w:t>
            </w:r>
          </w:p>
        </w:tc>
      </w:tr>
      <w:tr w:rsidR="00D87361" w14:paraId="225EB3B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D1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Gabon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71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250826.4 (216808.2-283516.5)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350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65718.1 (56805.1-74283.1)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304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337028.5 (254529.2-429943.8)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0E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45294.3 (34207-57781.5)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F4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 (-1.67--1.34)</w:t>
            </w:r>
          </w:p>
        </w:tc>
      </w:tr>
      <w:tr w:rsidR="00D87361" w14:paraId="480E6FF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C6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Gambia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62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240053.6 (202819.6-280769)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20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63510.2 (53659.3-74282.1)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47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257645.9 (198071.3-323063.2)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D4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27352.2 (21027.7-34297.1)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6EF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-1.37 (-1.76--0.99)</w:t>
            </w:r>
          </w:p>
        </w:tc>
      </w:tr>
      <w:tr w:rsidR="00D87361" w14:paraId="3895375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921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Georgia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076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128084.6 (99404-166464)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D1D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6015.2 (4668.3-7817.6)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20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33457.9 (25536.3-43824.9)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B40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2827.6 (2158.1-3703.7)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0A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-2.17 (-2.33--2.01)</w:t>
            </w:r>
          </w:p>
        </w:tc>
      </w:tr>
      <w:tr w:rsidR="00D87361" w14:paraId="6126298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F9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Germany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E3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40116.8 (25484.1-57975.6)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BC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135.1 (85.8-195.2)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182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20241 (11163.7-32569.3)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85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79.4 (43.8-127.8)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0C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-1.53 (-1.7--1.35)</w:t>
            </w:r>
          </w:p>
        </w:tc>
      </w:tr>
      <w:tr w:rsidR="00D87361" w14:paraId="60DEFC8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446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Ghana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A1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4466345.6 (4083847.1-4813688.9)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1DA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77685.6 (71032.6-83727.2)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FB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5700704.7 (4726828.1-6781100.2)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6DC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41875.7 (34721.9-49811.9)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36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-1.82 (-2.09--1.55)</w:t>
            </w:r>
          </w:p>
        </w:tc>
      </w:tr>
      <w:tr w:rsidR="00D87361" w14:paraId="7259316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6C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Greece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4A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5371.7 (3224.5-8246.6)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1B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142.9 (85.8-219.4)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11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2869.8 (1650.2-4640.1)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7A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98.7 (56.7-159.6)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9D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-1.41 (-1.58--1.24)</w:t>
            </w:r>
          </w:p>
        </w:tc>
      </w:tr>
      <w:tr w:rsidR="00D87361" w14:paraId="1238C64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E7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Greenland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5CB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99.6 (69.3-131.7)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FD7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376.4 (262.1-497.7)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1A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55.8 (38.3-78)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9D9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273.9 (188.2-383)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B86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-1.06 (-1.1--1.02)</w:t>
            </w:r>
          </w:p>
        </w:tc>
      </w:tr>
      <w:tr w:rsidR="00D87361" w14:paraId="231B62D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C3C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Grenada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82F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4831.9 (3606.5-6188.3)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376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14496.2 (10819.7-18565.5)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00A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3323.6 (2475.2-4363)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10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8143.2 (6064.4-10689.9)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C2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-1.57 (-1.74--1.4)</w:t>
            </w:r>
          </w:p>
        </w:tc>
      </w:tr>
      <w:tr w:rsidR="00D87361" w14:paraId="098A7E9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7F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Guam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9B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5648.7 (4283.8-7389.9)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20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8910.6 (6757.5-11657.2)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E9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5224.8 (3739.9-7077)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12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8629.2 (6176.8-11688.2)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E2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 (-0.22-0.26)</w:t>
            </w:r>
          </w:p>
        </w:tc>
      </w:tr>
      <w:tr w:rsidR="00D87361" w14:paraId="456D59E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48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Guatemala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4B0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1649203.3 (1459001.2-1827988.2)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C7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56837.2 (50282.2-62998.8)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324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1872260.4 (1533885.5-2244701.9)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21C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23641.4 (19368.7-28344.3)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329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-3.3 (-3.41--3.19)</w:t>
            </w:r>
          </w:p>
        </w:tc>
      </w:tr>
      <w:tr w:rsidR="00D87361" w14:paraId="79718BC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E81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Guinea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42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1615667.9 (1490560.9-1742440.2)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86D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74824.2 (69030.3-80695.2)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19F6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2361348 (2064030.9-2681890.3)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31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48958.5 (42794.1-55604.4)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10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-1.34 (-1.48--1.2)</w:t>
            </w:r>
          </w:p>
        </w:tc>
      </w:tr>
      <w:tr w:rsidR="00D87361" w14:paraId="2F63F87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D4E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Guinea-Bissau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031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304676.6 (278396.5-341064.9)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3F9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81159.6 (74159.1-90852.7)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9A8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366719.1 (306589.4-435256.4)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A4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45634.9 (38152.3-54163.8)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6A8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-2.13 (-2.29--1.96)</w:t>
            </w:r>
          </w:p>
        </w:tc>
      </w:tr>
      <w:tr w:rsidR="00D87361" w14:paraId="0098665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49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Guyana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327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169198.8 (114451.1-235180.8)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E3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49733.7 (33641.3-69128.2)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1B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92522.3 (56841-153010.2)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F3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28607.8 (17575.2-47310.6)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DB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-2.38 (-2.61--2.15)</w:t>
            </w:r>
          </w:p>
        </w:tc>
      </w:tr>
      <w:tr w:rsidR="00D87361" w14:paraId="7EBEFE4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CC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Haiti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5F4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1062457.6 (699727.4-1935519.2)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57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43720 (28793.7-79646.4)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A9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1300006.1 (1071393.8-1548556.1)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08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24459 (20157.8-29135.4)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34B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-2.39 (-2.78--2)</w:t>
            </w:r>
          </w:p>
        </w:tc>
      </w:tr>
      <w:tr w:rsidR="00D87361" w14:paraId="30F1D43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E05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Honduras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5D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745502.6 (638139.8-857383.2)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2A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43202.9 (36981.1-49686.6)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EAE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1177565.5 (956855.8-1410512.9)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CE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27866.6 (22643.6-33379.2)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E5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-1.29 (-1.39--1.2)</w:t>
            </w:r>
          </w:p>
        </w:tc>
      </w:tr>
      <w:tr w:rsidR="00D87361" w14:paraId="735AAAB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21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Hungary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F2F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18406 (14053.3-23426.7)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8CC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497.8 (380.1-633.6)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15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9798.2 (6876.5-13246.1)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F3E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343.8 (241.3-464.8)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77C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-0.94 (-1.21--0.68)</w:t>
            </w:r>
          </w:p>
        </w:tc>
      </w:tr>
      <w:tr w:rsidR="00D87361" w14:paraId="2544F73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439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Iceland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2F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47.4 (24.6-85.1)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2F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45.6 (23.7-81.9)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D03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39.5 (17.3-74.6)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F56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32.9 (14.4-62.2)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F6F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-1.33 (-1.6--1.06)</w:t>
            </w:r>
          </w:p>
        </w:tc>
      </w:tr>
      <w:tr w:rsidR="00D87361" w14:paraId="3082134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D97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India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8E1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176134446.6 (159951840.8-192741376.4)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66D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51686.1 (46937.3-56559.3)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EC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118154987.9 (95793338.1-145120889.6)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A3D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19819.1 (16068.2-24342.3)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D5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-3.66 (-3.99--3.32)</w:t>
            </w:r>
          </w:p>
        </w:tc>
      </w:tr>
      <w:tr w:rsidR="00D87361" w14:paraId="09D06AC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5C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Indonesia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7B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37567186.1 (31417693.7-46798868.8)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8D6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48125.8 (40247.9-59952.1)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AC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21502652.8 (16296758.7-28358454.8)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6B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20300.2 (15385.4-26772.6)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0D1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-3.11 (-3.82--2.4)</w:t>
            </w:r>
          </w:p>
        </w:tc>
      </w:tr>
      <w:tr w:rsidR="00D87361" w14:paraId="085E89C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CC5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Iran (Islamic Republic of)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34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1557662.6 (1182789.6-2054544.7)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32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6894.3 (5235.1-9093.5)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66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2000059.1 (1449149.5-2699533.1)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B1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5616.9 (4069.7-7581.3)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517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-2.33 (-2.98--1.67)</w:t>
            </w:r>
          </w:p>
        </w:tc>
      </w:tr>
      <w:tr w:rsidR="00D87361" w14:paraId="5BA074B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871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Iraq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BD6E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1335445 (997448.5-1701993.2)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E4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20311.3 (15170.6-25886.3)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51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3444952.1 (2530882.1-4463130)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E30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18449.4 (13554.1-23902.2)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EC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-0.62 (-0.76--0.48)</w:t>
            </w:r>
          </w:p>
        </w:tc>
      </w:tr>
      <w:tr w:rsidR="00D87361" w14:paraId="1A39B34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AA0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Ireland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D80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1852.3 (1068.2-2870.3)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B8E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 (77.9-209.2)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050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1042.6 (499-1855)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04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64.8 (31-115.4)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8B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-2.84 (-3.02--2.65)</w:t>
            </w:r>
          </w:p>
        </w:tc>
      </w:tr>
      <w:tr w:rsidR="00D87361" w14:paraId="5EB07B4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5A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Israel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26F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4036.6 (2701.9-5759.6)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6F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211.2 (141.3-301.3)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CB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3555.6 (2143.9-5930.2)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59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109.6 (66.1-182.8)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92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-2.25 (-2.35--2.15)</w:t>
            </w:r>
          </w:p>
        </w:tc>
      </w:tr>
      <w:tr w:rsidR="00D87361" w14:paraId="596866F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45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Italy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BC4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23796.7 (13424.3-36824.2)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B79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111.5 (62.9-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172.5)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CE8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16811.3 (11514.1-24797.8)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D32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104.4 (71.5-15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8EC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-0.91 (-1.19--0.64)</w:t>
            </w:r>
          </w:p>
        </w:tc>
      </w:tr>
      <w:tr w:rsidR="00D87361" w14:paraId="01AD327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245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Jamaica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B0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131378.3 (102787.4-170411.5)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07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13370.4 (10460.7-17342.9)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63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97320.6 (72842.2-124951.8)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2B7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8154.3 (6103.3-10469.5)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F0E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-1.35 (-1.57--1.14)</w:t>
            </w:r>
          </w:p>
        </w:tc>
      </w:tr>
      <w:tr w:rsidR="00D87361" w14:paraId="29D4EE7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666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9A4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204218.2 (162930.7-250219.4)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FC9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455.3 (363.3-557.9)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81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111832.5 (83381.9-144084.3)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BB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340.1 (253.6-438.2)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601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-0.99 (-1.15--0.83)</w:t>
            </w:r>
          </w:p>
        </w:tc>
      </w:tr>
      <w:tr w:rsidR="00D87361" w14:paraId="003077D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DF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Jordan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4D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139195 (101313.2-185346.4)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81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9010.7 (6558.4-11998.2)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498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325758.7 (241465.5-423894.2)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F1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6500.6 (4818.5-8458.9)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038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-1.94 (-2.28--1.6)</w:t>
            </w:r>
          </w:p>
        </w:tc>
      </w:tr>
      <w:tr w:rsidR="00D87361" w14:paraId="6675D91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9A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Kazakhstan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426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613869.4 (495572.1-758258.4)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C0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9034.1 (7293.2-11159)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2F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221514.2 (179992.9-271148.3)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29A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3187.9 (2590.4-3902.2)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79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-3.4 (-3.87--2.93)</w:t>
            </w:r>
          </w:p>
        </w:tc>
      </w:tr>
      <w:tr w:rsidR="00D87361" w14:paraId="6A53F3B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3F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Kenya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03F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5045068.6 (4483572.1-6147634.1)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5F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57632.6 (51218.3-70227.8)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C7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7182004.6 (6359187.4-8057809.1)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BB5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33145 (29347.7-37186.9)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0FE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-2.46 (-2.82--2.09)</w:t>
            </w:r>
          </w:p>
        </w:tc>
      </w:tr>
      <w:tr w:rsidR="00D87361" w14:paraId="62F7F42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8A3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Kiribati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827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15968.3 (7965.8-24003.8)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3FC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52303.9 (26091.7-78623.9)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76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9503.4 (7234.4-12245.6)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E9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19481.4 (14830-25102.7)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27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-3.56 (-4.18--2.94)</w:t>
            </w:r>
          </w:p>
        </w:tc>
      </w:tr>
      <w:tr w:rsidR="00D87361" w14:paraId="188CC2F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E0A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Kuwait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DE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4008.7 (3344.5-4718.6)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29C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459.7 (383.5-541.1)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AD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8973 (6916.4-11269.1)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630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429.8 (331.3-539.7)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605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-0.31 (-0.64-0.02)</w:t>
            </w:r>
          </w:p>
        </w:tc>
      </w:tr>
      <w:tr w:rsidR="00D87361" w14:paraId="69A69AD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FCE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Kyrgyzstan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FA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148545.4 (113564.5-193999.1)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524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8233.5 (6294.6-10752.8)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AE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150742.7 (111344.5-206193.1)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3FD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5660.6 (4181.1-7742.8)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5F8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-1.23 (-1.43--1.02)</w:t>
            </w:r>
          </w:p>
        </w:tc>
      </w:tr>
      <w:tr w:rsidR="00D87361" w14:paraId="7489D97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F49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Lao People's Democratic Republic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55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702929.1 (606281.4-886023.4)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618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45477.5 (39224.6-57323.1)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88A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872976.1 (731537-1054094.7)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566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27728.8 (23236.2-33481.7)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78E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-1.01 (-1.36--0.65)</w:t>
            </w:r>
          </w:p>
        </w:tc>
      </w:tr>
      <w:tr w:rsidR="00D87361" w14:paraId="4E29133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A6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Latvia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2F7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3781.5 (2809.6-4871.3)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E0C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396.3 (294.5-510.6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F1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1648.5 (1116-2265.6)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7B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293.7 (198.8-403.6)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AD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-1.58 (-1.76--1.39)</w:t>
            </w:r>
          </w:p>
        </w:tc>
      </w:tr>
      <w:tr w:rsidR="00D87361" w14:paraId="7354627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20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Lebanon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E25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93095.8 (68347.7-129178.2)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AF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7731.3 (5676-10727.8)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8E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121042.6 (88863.9-162482.4)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63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5896.1 (4328.7-7914.7)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71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-1.85 (-2.76--0.93)</w:t>
            </w:r>
          </w:p>
        </w:tc>
      </w:tr>
      <w:tr w:rsidR="00D87361" w14:paraId="0B75CD0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1EE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Lesotho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F7C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333425.5 (288740.3-373989.9)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BD6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48330.4 (41853.2-54210.2)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3E0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85275 (63196.5-112826.8)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5CB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8976.4 (6652.3-11876.6)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E7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-6.2 (-6.59--5.81)</w:t>
            </w:r>
          </w:p>
        </w:tc>
      </w:tr>
      <w:tr w:rsidR="00D87361" w14:paraId="683FBCE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688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Liberia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B7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591675.1 (549674.3-635533.8)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01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88629.6 (82338.1-95199.4)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41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1529683.6 (1399103.2-1663534.8)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C1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77059.7 (70481.6-83802.6)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C19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-0.53 (-0.61--0.45)</w:t>
            </w:r>
          </w:p>
        </w:tc>
      </w:tr>
      <w:tr w:rsidR="00D87361" w14:paraId="49350B2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E9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Libya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9A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333270.9 (241470.1-446228.7)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89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20340 (14737.3-27234)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14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625256.2 (426410.6-860968.7)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2C2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20661.7 (14090.8-28450.8)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F6D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-0.07 (-0.18-0.04)</w:t>
            </w:r>
          </w:p>
        </w:tc>
      </w:tr>
      <w:tr w:rsidR="00D87361" w14:paraId="5B49C38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8A2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Lithuania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9BE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5392.2 (4072-6971.2)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F4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387 (292.3-500.4)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A4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2654.9 (1869.1-3536.1)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6E6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316.1 (222.6-421.1)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49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-1.04 (-1.16--0.93)</w:t>
            </w:r>
          </w:p>
        </w:tc>
      </w:tr>
      <w:tr w:rsidR="00D87361" w14:paraId="5DC096F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F7A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Luxembourg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78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196.8 (111.5-317.8)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ED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133.3 (75.5-215.3)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F8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135.7 (68.2-241.7)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A18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63.6 (31.9-113.3)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22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-2.69 (-2.92--2.46)</w:t>
            </w:r>
          </w:p>
        </w:tc>
      </w:tr>
      <w:tr w:rsidR="00D87361" w14:paraId="7680C44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5B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Madagascar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3B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2474563.5 (2094602-2993633.3)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915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54691 (46293.4-66163.1)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81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2812028.7 (2402701.3-3319280.2)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D89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25741.4 (21994.4-30384.8)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0FA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-2.72 (-3.36--2.08)</w:t>
            </w:r>
          </w:p>
        </w:tc>
      </w:tr>
      <w:tr w:rsidR="00D87361" w14:paraId="539CFC8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6CE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Malawi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C13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2432197.4 (2033541.4-3013744.8)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DE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67256.7 (56232.8-83338)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E1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2028116.6 (1717158.8-2423700.9)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67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26608.2 (22528.6-31798.2)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FE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-3.49 (-4--2.97)</w:t>
            </w:r>
          </w:p>
        </w:tc>
      </w:tr>
      <w:tr w:rsidR="00D87361" w14:paraId="1F3389A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0CD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Malaysia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C3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3469376.8 (2961614.8-4414773.6)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FC3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46814.4 (39962.8-59571.2)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C7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1815680.7 (1365286.9-2426250.2)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D0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13175 (9906.9-17605.5)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7A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-5.29 (-6.31--4.26)</w:t>
            </w:r>
          </w:p>
        </w:tc>
      </w:tr>
      <w:tr w:rsidR="00D87361" w14:paraId="71E7BC9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47D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Maldives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082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32975.4 (27964-38360.4)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13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40568.3 (34403.1-471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93.3)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9C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38100.6 (28931.9-49560.2)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A890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15114 (11476.9-19659.8)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6B3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-4.03 (-5.11--2.95)</w:t>
            </w:r>
          </w:p>
        </w:tc>
      </w:tr>
      <w:tr w:rsidR="00D87361" w14:paraId="5873840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A25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Mali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9E1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2479982.8 (2263130.6-2728773.2)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FE5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83315.3 (76030.1-91673.5)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89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3005042.5 (2274053.5-3992186.5)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E6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36762.3 (27819.7-48838.5)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97F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-2.76 (-3.25--2.27)</w:t>
            </w:r>
          </w:p>
        </w:tc>
      </w:tr>
      <w:tr w:rsidR="00D87361" w14:paraId="0678083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C26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Malta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EAA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219.7 (128-340.5)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D28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159.3 (92.8-246.9)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647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121 (62.9-205.3)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E4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87.7 (45.6-148.8)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548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-1.84 (-1.97--1.71)</w:t>
            </w:r>
          </w:p>
        </w:tc>
      </w:tr>
      <w:tr w:rsidR="00D87361" w14:paraId="744F611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F20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Marshall Islands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D0E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4536.4 (3728.2-5357)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66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26380.1 (21680.1-31152.1)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5E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3038.9 (2404.3-3860.9)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5C8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12778.4 (10109.7-16234.5)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CA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-2.64 (-2.74--2.54)</w:t>
            </w:r>
          </w:p>
        </w:tc>
      </w:tr>
      <w:tr w:rsidR="00D87361" w14:paraId="5B7AE37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15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Mauritania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31B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192265.2 (148302.4-243938.9)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EE3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25018.9 (19298.2-31743.1)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8B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394955.4 (290599.4-796329.9)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1D9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24580.1 (18085.5-49559.8)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91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-0.06 (-0.51-0.39)</w:t>
            </w:r>
          </w:p>
        </w:tc>
      </w:tr>
      <w:tr w:rsidR="00D87361" w14:paraId="2096214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B8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Mauritius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454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278584.6 (224987.3-337920.6)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74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55762.7 (45034.4-67639.7)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17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222358.3 (166373.7-283943)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AA3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47443.1 (35498.1-60583)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44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-0.65 (-0.86--0.45)</w:t>
            </w:r>
          </w:p>
        </w:tc>
      </w:tr>
      <w:tr w:rsidR="00D87361" w14:paraId="2D1A4A1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AA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Mexico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B8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13376514.9 (10689073.2-16138611.6)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18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37528.3 (29988.6-45277.5)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21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8821705.8 (6946147.9-11044310.3)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CDD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17580.1 (13842.4-22009.3)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8F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-2.79 (-3--2.57)</w:t>
            </w:r>
          </w:p>
        </w:tc>
      </w:tr>
      <w:tr w:rsidR="00D87361" w14:paraId="298D7D0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843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Micronesia (Federated States of)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48A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19899.3 (15957.2-26687)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E6F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49808.9 (39941.8-66799.1)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A8F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6401.2 (5057.9-8459.6)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DC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15142.5 (11964.9-20011.8)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60B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-4.09 (-4.43--3.73)</w:t>
            </w:r>
          </w:p>
        </w:tc>
      </w:tr>
      <w:tr w:rsidR="00D87361" w14:paraId="15902B3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212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Monaco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3D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43.4 (31.3-60.5)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F1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473.9 (341.5-660.6)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A3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55.8 (38.2-77.7)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B94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601.6 (411.6-837.7)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4EF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0.72 (0.5-0.94)</w:t>
            </w:r>
          </w:p>
        </w:tc>
      </w:tr>
      <w:tr w:rsidR="00D87361" w14:paraId="6997AD9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C3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Mongolia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597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147682 (120322.7-183725.2)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EE9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16724.1 (13625.8-20805.8)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36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91027.5 (69087.6-121253.2)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F39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6718.5 (5099.2-8949.4)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C35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-2.88 (-3.32--2.43)</w:t>
            </w:r>
          </w:p>
        </w:tc>
      </w:tr>
      <w:tr w:rsidR="00D87361" w14:paraId="3B47314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4E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Montenegro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F48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1151.6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(830.7-1513.4)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554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459.4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(331.4-603.7)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5A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825.6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(575.3-1085.4)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1B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391.6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(272.9-514.8)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E22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-0.7 (-0.8--0.6)</w:t>
            </w:r>
          </w:p>
        </w:tc>
      </w:tr>
      <w:tr w:rsidR="00D87361" w14:paraId="18ACD9F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3E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Morocco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D8E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2192226.7 (1743228-2699428.5)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39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21069.3 (16754-25944)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461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2021670.4 (1581602.1-2537117.1)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2D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13828.8 (10818.6-17354.5)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3F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-1.91 (-2.21--1.61)</w:t>
            </w:r>
          </w:p>
        </w:tc>
      </w:tr>
      <w:tr w:rsidR="00D87361" w14:paraId="456D4C3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EA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Mozambique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25B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3749602 (3430883.7-4113246.8)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A5B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81958.1 (74991.6-89906.6)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970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5242629.9 (4478175.8-6018747.5)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6F5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46708.8 (39897.9-53623.5)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3F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-2.1 (-2.36--1.84)</w:t>
            </w:r>
          </w:p>
        </w:tc>
      </w:tr>
      <w:tr w:rsidR="00D87361" w14:paraId="512AC39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0D0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Myanmar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698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10256716.1 (8975809-12849618.6)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176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60560.7 (52997.6-75870.4)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88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6354438.7 (5035168.3-7932774)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C83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28755.4 (22785.4-35897.8)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BF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-2.98 (-3.35--2.61)</w:t>
            </w:r>
          </w:p>
        </w:tc>
      </w:tr>
      <w:tr w:rsidR="00D87361" w14:paraId="096CF1E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F70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Namibia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7C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327587.9 (283923.3-403343.1)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81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58585.2 (50776.3-72133.1)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D2C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431837.2 (342214.9-525478)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80F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42295.6 (33517.7-51467.2)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C4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-0.88 (-1.05--0.72)</w:t>
            </w:r>
          </w:p>
        </w:tc>
      </w:tr>
      <w:tr w:rsidR="00D87361" w14:paraId="65ECE7A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88C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Nauru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887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589.4 (458.7-754.9)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174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14574.1 (11342.7-18666.4)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AE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512.1 (387.7-656.4)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AA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11224.8 (8496.7-14386.4)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AE1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-0.76 (-0.86--0.65)</w:t>
            </w:r>
          </w:p>
        </w:tc>
      </w:tr>
      <w:tr w:rsidR="00D87361" w14:paraId="2030433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083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Nepal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FEE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5163687 (4927450.6-5393315.6)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9C9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70707.6 (67472.8-73852)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E6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4704100.6 (3932714.5-5498758.2)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1C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35977 (30077.5-42054.6)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673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-2.54 (-2.78--2.3)</w:t>
            </w:r>
          </w:p>
        </w:tc>
      </w:tr>
      <w:tr w:rsidR="00D87361" w14:paraId="18B4D6D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2B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Netherlands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94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6424.3 (3307.5-10468.4)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216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106.5 (54.9-173.6)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6E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3382.7 (1603.2-5993.3)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E1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64.3 (30.5-113.9)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7E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-2.3 (-2.47--2.13)</w:t>
            </w:r>
          </w:p>
        </w:tc>
      </w:tr>
      <w:tr w:rsidR="00D87361" w14:paraId="6D43CC0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37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16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1690.4 (1293.7-2164.8)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04D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122.3 (93.6-156.6)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6B3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1249.3 (742.7-1968.7)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36A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88.6 (52.7-139.6)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8DA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-1.27 (-1.59--0.94)</w:t>
            </w:r>
          </w:p>
        </w:tc>
      </w:tr>
      <w:tr w:rsidR="00D87361" w14:paraId="2748325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14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Nicaragua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7C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697520 (586580.2-811647.1)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5CD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47368.7 (39834.8-55119.1)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17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581604.7 (471238.1-716231.1)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A11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20732.9 (16798.5-25532)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3F2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-3.12 (-3.27--2.96)</w:t>
            </w:r>
          </w:p>
        </w:tc>
      </w:tr>
      <w:tr w:rsidR="00D87361" w14:paraId="414E7FF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04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Niger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989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1690659.7 (1383085.9-2118684.1)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3E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60835.9 (49768.3-76237.7)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71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3245361.5 (2558100.6-3918624.2)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86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39939.5 (31481.6-48225.1)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97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-0.97 (-1.24--0.69)</w:t>
            </w:r>
          </w:p>
        </w:tc>
      </w:tr>
      <w:tr w:rsidR="00D87361" w14:paraId="7ABA784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98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Nigeria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B45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25523020.2 (23765687.3-27488678.8)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8BA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74936.3 (69776.7-80707.5)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2E5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40067312.4 (36415475.2-44201068.7)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A6E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47780.2 (43425.4-52709.7)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90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-1.75 (-2.07--1.43)</w:t>
            </w:r>
          </w:p>
        </w:tc>
      </w:tr>
      <w:tr w:rsidR="00D87361" w14:paraId="1650818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59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Niue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9E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 (103.6-214.5)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D53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17762.8 (12869.8-26651.9)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2B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59.1 (43-77.8)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5D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10579.4 (7699.1-13919)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237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-1.95 (-2.45--1.46)</w:t>
            </w:r>
          </w:p>
        </w:tc>
      </w:tr>
      <w:tr w:rsidR="00D87361" w14:paraId="0527BA3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629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North Macedonia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DC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4369 (3358.4-5466.2)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0F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537.8 (413.4-672.8)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29B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3276.8 (2400.5-4253.8)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A0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424.1 (310.7-550.6)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4D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-0.76 (-0.85--0.68)</w:t>
            </w:r>
          </w:p>
        </w:tc>
      </w:tr>
      <w:tr w:rsidR="00D87361" w14:paraId="4BA557E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51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Northern Mariana Islands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C6D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2131.1 (1646.4-2761)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E1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9096.3 (7027.3-11785.2)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7B3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1404.2 (999-1889.9)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EC3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10086 (7175.8-13575)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15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0.63 (0.25-1)</w:t>
            </w:r>
          </w:p>
        </w:tc>
      </w:tr>
      <w:tr w:rsidR="00D87361" w14:paraId="37FB05D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AA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Norway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762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2363.2 (1647.1-3388.4)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E5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147.7 (103-211.8)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6E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1548 (879.5-2534.1)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EC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 (50-144)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77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-1.6 (-1.83--1.36)</w:t>
            </w:r>
          </w:p>
        </w:tc>
      </w:tr>
      <w:tr w:rsidR="00D87361" w14:paraId="61B1428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40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Oman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A8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229599.8 (180717.6-276711.8)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066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28599.7 (22510.8-34468.1)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92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218426.7 (156617.3-294883.6)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586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8519.5 (6108.7-11501.6)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961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-5.08 (-5.43--4.72)</w:t>
            </w:r>
          </w:p>
        </w:tc>
      </w:tr>
      <w:tr w:rsidR="00D87361" w14:paraId="377BA6D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301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Pakistan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1E3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21273799.7 (18734078.9-23611860.8)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C8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51954.4 (45752-57664.4)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45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21570539.9 (16733780.1-26990583.9)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01A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23583 (18295-29508.7)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EB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-3.21 (-3.51--2.9)</w:t>
            </w:r>
          </w:p>
        </w:tc>
      </w:tr>
      <w:tr w:rsidR="00D87361" w14:paraId="708C405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C1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Palau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CE9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802.9 (632.2-999.7)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1F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11479.4 (9039-14292.9)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7DE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580.3 (436.9-772.8)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687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9506.3 (7157.3-12660.4)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DFF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-0.41 (-0.7--0.12)</w:t>
            </w:r>
          </w:p>
        </w:tc>
      </w:tr>
      <w:tr w:rsidR="00D87361" w14:paraId="010AA6E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DC2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Palestine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AB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143343.7 (105697.6-191750.2)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858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18723.1 (13805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.9-25045.8)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5C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207331.8 (154548.6-265702.5)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86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9921.3 (7395.5-12714.5)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F63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-2.43 (-2.67--2.19)</w:t>
            </w:r>
          </w:p>
        </w:tc>
      </w:tr>
      <w:tr w:rsidR="00D87361" w14:paraId="02B2CEF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203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Panama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18B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395527.2 (311831-476398)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46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39139.1 (30857-47141.6)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CA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233963.2 (186486.7-291167.8)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228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14637.4 (11667.1-18216.2)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57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-3.85 (-4.24--3.45)</w:t>
            </w:r>
          </w:p>
        </w:tc>
      </w:tr>
      <w:tr w:rsidR="00D87361" w14:paraId="4021FBA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96F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Papua New Guinea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89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1109096.3 (879158.5-1462341.4)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172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67015.3 (53121.7-88359.6)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48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1753623.8 (1337401.7-2551334.1)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14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42850.9 (32680.3-62343.5)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3F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-1.79 (-1.97--1.6)</w:t>
            </w:r>
          </w:p>
        </w:tc>
      </w:tr>
      <w:tr w:rsidR="00D87361" w14:paraId="696A4EF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28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Paraguay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4F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276641.1 (218647.2-348561.7)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65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17662 (13959.4-22253.7)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9A6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282201.1 (217076-357112.7)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62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9495.3 (7304-12015.9)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B9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-1.89 (-2.15--1.63)</w:t>
            </w:r>
          </w:p>
        </w:tc>
      </w:tr>
      <w:tr w:rsidR="00D87361" w14:paraId="558F2E9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4C5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Peru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ABD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1628488.4 (1369117.2-1974683.6)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F97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18363.8 (15439-22267.7)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498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1461910 (1204681.3-1777419.1)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D9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10723.7 (8836.8-13038)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672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-2.2 (-2.46--1.95)</w:t>
            </w:r>
          </w:p>
        </w:tc>
      </w:tr>
      <w:tr w:rsidR="00D87361" w14:paraId="37EA1F9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B23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Philippines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44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13720351.7 (11534437.9-17704568.3)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E1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52845.1 (44425.9-68190.7)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8FC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12162239.8 (10018966.4-16183239.2)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289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26366.4 (21720.1-35083.5)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4BD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-2.53 (-3.01--2.05)</w:t>
            </w:r>
          </w:p>
        </w:tc>
      </w:tr>
      <w:tr w:rsidR="00D87361" w14:paraId="6BCAE23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A1C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Poland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23D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91476.4 (72286-112891.4)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C2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632.6 (499.9-780.7)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9CB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55025.5 (39303.7-72110)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58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435.4 (311-570.5)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DC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-1.31 (-1.44--1.18)</w:t>
            </w:r>
          </w:p>
        </w:tc>
      </w:tr>
      <w:tr w:rsidR="00D87361" w14:paraId="12F4004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608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Portugal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84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71371.4 (58340.7-86730.8)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C5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1885.3 (1541.1-2291)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D9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31432.5 (22991.7-40580.6)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7C1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1032.9 (755.5-1333.5)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13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-2.67 (-3.18--2.17)</w:t>
            </w:r>
          </w:p>
        </w:tc>
      </w:tr>
      <w:tr w:rsidR="00D87361" w14:paraId="3CD263F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52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Puerto Rico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0C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191785 (106641.3-296836.2)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B6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13562.2 (7541.2-20990.9)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62A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132190.3 (71631.9-204855.4)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AA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11766.2 (6375.9-18234.1)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195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-0.55 (-0.59--0.51)</w:t>
            </w:r>
          </w:p>
        </w:tc>
      </w:tr>
      <w:tr w:rsidR="00D87361" w14:paraId="2D0E531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E3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Qatar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EE3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9898.8 (7343.9-13073.5)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F2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4188.3 (3107.3-5531.6)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B4F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72171.1 (50863.9-99245.4)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E8E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4201.2 (2960.9-5777.3)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F4F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-0.78 (-1.11--0.44)</w:t>
            </w:r>
          </w:p>
        </w:tc>
      </w:tr>
      <w:tr w:rsidR="00D87361" w14:paraId="1A2E73C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5C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Republic of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Korea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3A3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2669831.9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(2023355-3523857.4)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0A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12673.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6 (9604.8-16727.7)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B40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1003610.7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(750314.8-1329524.9)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70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5790.3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(4328.9-7670.7)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5B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-2.05 (-2.63--1.47)</w:t>
            </w:r>
          </w:p>
        </w:tc>
      </w:tr>
      <w:tr w:rsidR="00D87361" w14:paraId="2D6DFE1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31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Republic of Moldova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201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11437.6 (9419.2-13883)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C5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655.9 (540.1-796.1)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F41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6636.5 (5276-8273.4)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3D1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505.7 (402.1-630.5)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72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-1.26 (-1.38--1.14)</w:t>
            </w:r>
          </w:p>
        </w:tc>
      </w:tr>
      <w:tr w:rsidR="00D87361" w14:paraId="232940C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34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Romania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13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53937.2 (41547.8-67782.8)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031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620.6 (478.1-780)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84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24369.1 (17468.6-32288.4)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0B8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433.8 (311-574.8)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759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-1.34 (-1.42--1.27)</w:t>
            </w:r>
          </w:p>
        </w:tc>
      </w:tr>
      <w:tr w:rsidR="00D87361" w14:paraId="568E7EB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E4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Russian Federation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93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347809.5 (288530.7-410883.3)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272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597.7 (495.8-706)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2E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210596.1 (168216.9-262491.3)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F59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438.6 (350.3-546.6)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D1B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-1.91 (-2.32--1.51)</w:t>
            </w:r>
          </w:p>
        </w:tc>
      </w:tr>
      <w:tr w:rsidR="00D87361" w14:paraId="2775E9D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12A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Rwanda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169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2067287.3 (1845663.9-2264938.1)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59B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75669.3 (67557.2-82904)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5F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2493900.6 (2019251.2-3026050.2)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E8B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46061.6 (37294.9-55890.2)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B2A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-1.69 (-2.01--1.37)</w:t>
            </w:r>
          </w:p>
        </w:tc>
      </w:tr>
      <w:tr w:rsidR="00D87361" w14:paraId="11B224E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7CD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Saint Kitts and Nevis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806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130.8 (104-160.9)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6CB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753.6 (599.3-926.9)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46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140.7 (111.7-175.5)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145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621.1 (493-774.5)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30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-0.81 (-0.87--0.74)</w:t>
            </w:r>
          </w:p>
        </w:tc>
      </w:tr>
      <w:tr w:rsidR="00D87361" w14:paraId="2128217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E6A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Saint Lucia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BC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8453.8 (6517.1-10775.4)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18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15034 (11589.8-19162.8)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83C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5614.8 (4273.6-7225.2)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2DE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8315.5 (6329.2-10700.5)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DE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-1.52 (-1.74--1.31)</w:t>
            </w:r>
          </w:p>
        </w:tc>
      </w:tr>
      <w:tr w:rsidR="00D87361" w14:paraId="4213D20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7E2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Saint Vincent and the Grenadines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B53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6700.1 (4986.1-8568.2)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A9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14595.7 (10862-18665.3)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D51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3642.1 (2810.6-4747.7)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CF2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8676 (6695.2-11309.8)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467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-1.4 (-1.59--1.21)</w:t>
            </w:r>
          </w:p>
        </w:tc>
      </w:tr>
      <w:tr w:rsidR="00D87361" w14:paraId="5C4BBED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DC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Samoa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61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15613.4 (11742.7-21922.7)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D08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23404.2 (17602-32861.7)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F2A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12885.9 (9890.2-16494.6)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2D6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15485.8 (11885.7-19822.6)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23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-1.49 (-1.79--1.2)</w:t>
            </w:r>
          </w:p>
        </w:tc>
      </w:tr>
      <w:tr w:rsidR="00D87361" w14:paraId="05A5C0B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20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San Marino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DFB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45.9 (32.7-63.4)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FC7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506.3 (360.3-699.7)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2F5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62.2 (43.2-86.3)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75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604.6 (419.5-838.5)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98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0.43 (0.26-0.6)</w:t>
            </w:r>
          </w:p>
        </w:tc>
      </w:tr>
      <w:tr w:rsidR="00D87361" w14:paraId="56EF6F5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B5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Sao Tome and Principe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15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20271.1 (15540.9-30813.7)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7F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47213.6 (36196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.4-71768.4)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36F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13741.2 (9938-22106.8)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810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15824 (11444.3-25457.6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4A8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-5.31 (-6.36--4.24)</w:t>
            </w:r>
          </w:p>
        </w:tc>
      </w:tr>
      <w:tr w:rsidR="00D87361" w14:paraId="367E5A0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EF8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Saudi Arabia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EF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797311.3 (625943.3-982580.1)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1A0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11890.5 (9334.8-14653.4)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634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1321838.5 (974105.9-1786261.7)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267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7214.8 (5316.8-9749.7)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1B9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-1.84 (-2--1.69)</w:t>
            </w:r>
          </w:p>
        </w:tc>
      </w:tr>
      <w:tr w:rsidR="00D87361" w14:paraId="6475192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183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Senegal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D42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1933934.5 (1761286.6-2147714.4)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89A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70124.1 (63863.9-77875.7)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F72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2511725.7 (2177987.6-2894629.6)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4D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40977.1 (35532.4-47223.9)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4E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-1.37 (-1.71--1.04)</w:t>
            </w:r>
          </w:p>
        </w:tc>
      </w:tr>
      <w:tr w:rsidR="00D87361" w14:paraId="2E86B27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44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Serbia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970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21390.8 (16196.4-27221.3)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A99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622 (471-791.6)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833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12351.4 (8885.1-16437.8)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732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437.4 (314.7-582.1)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4F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-1.32 (-1.38--1.26)</w:t>
            </w:r>
          </w:p>
        </w:tc>
      </w:tr>
      <w:tr w:rsidR="00D87361" w14:paraId="7CA6C6F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8DD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Seychelles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65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7192 (5555.9-8986.7)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81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23025.2 (17787.2-28770.8)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731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4867.8 (3582.3-6479.5)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999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12612.7 (9282-16788.9)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22D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-2.1 (-3.26--0.93)</w:t>
            </w:r>
          </w:p>
        </w:tc>
      </w:tr>
      <w:tr w:rsidR="00D87361" w14:paraId="16557FF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9E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Sierra Leone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85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1159245.3 (1048185.3-1303937.1)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980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84982 (76840.4-95589.1)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2B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1748044.1 (1541032.4-2104021.5)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FB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49996.7 (44075.9-60178.2)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7E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-1.84 (-2.13--1.55)</w:t>
            </w:r>
          </w:p>
        </w:tc>
      </w:tr>
      <w:tr w:rsidR="00D87361" w14:paraId="5A1C512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89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Singapore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E06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8460.4 (6881.7-10061.2)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ABD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560.6 (456-666.6)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1A1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7069.5 (5160.2-9532.8)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11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332.2 (242.5-447.9)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FA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 (-1.97--1.63)</w:t>
            </w:r>
          </w:p>
        </w:tc>
      </w:tr>
      <w:tr w:rsidR="00D87361" w14:paraId="2437E0F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268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Slovakia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10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10739.4 (8059.8-13975.4)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5C2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524.5 (393.6-682.6)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1E3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6679.1 (4816.2-9050)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5E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373.9 (269.6-506.7)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AAE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-1.12 (-1.17--1.06)</w:t>
            </w:r>
          </w:p>
        </w:tc>
      </w:tr>
      <w:tr w:rsidR="00D87361" w14:paraId="565D54C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E32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Slovenia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4E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3178.6 (2240-4246.2)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E0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414.8 (292.3-554.1)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271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1631.7 (1073.6-2356.5)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EA5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274.7 (180.7-396.7)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C1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-1.54 (-1.6--1.48)</w:t>
            </w:r>
          </w:p>
        </w:tc>
      </w:tr>
      <w:tr w:rsidR="00D87361" w14:paraId="7260813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AFC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Solomon Islands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B8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57397.9 (49287.4-65443.4)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0AB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44668.4 (38356.7-50929.6)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005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71899.8 (56344.7-88280.6)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FD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27484 (21538-33745.6)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4FB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-1.6 (-1.72--1.49)</w:t>
            </w:r>
          </w:p>
        </w:tc>
      </w:tr>
      <w:tr w:rsidR="00D87361" w14:paraId="151679A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AE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Somalia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F2D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1623158.3 (1467123-1761417.5)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DD8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64288.3 (58108.2-697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64.3)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13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3516697.1 (2983576.1-4050670.6)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E4B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44840.5 (38042.8-51649)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C81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-1.28 (-1.37--1.19)</w:t>
            </w:r>
          </w:p>
        </w:tc>
      </w:tr>
      <w:tr w:rsidR="00D87361" w14:paraId="41DAB14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68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South Africa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A2F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6941624.2 (6273379.5-7663550.7)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C8B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43656.2 (39453.6-48196.4)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45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3998568.5 (3413602.1-4756986.7)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334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16695.5 (14253.1-19862.2)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362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-3.96 (-4.23--3.69)</w:t>
            </w:r>
          </w:p>
        </w:tc>
      </w:tr>
      <w:tr w:rsidR="00D87361" w14:paraId="3CD166A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74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South Sudan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B6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1434615.4 (1290118-1580175.9)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7A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61446.2 (55257.2-67680.7)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3FB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1743505.9 (1483601-2020016.9)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47A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50997.5 (43395.3-59085.5)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C0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-0.57 (-0.68--0.47)</w:t>
            </w:r>
          </w:p>
        </w:tc>
      </w:tr>
      <w:tr w:rsidR="00D87361" w14:paraId="3F64FD6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C50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Spain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39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37617.4 (25457.3-52668.5)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F11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253.6 (171.7-355.1)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2D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26438.5 (19298.9-35712.6)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741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203.7 (148.7-275.2)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DD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-0.43 (-0.75--0.11)</w:t>
            </w:r>
          </w:p>
        </w:tc>
      </w:tr>
      <w:tr w:rsidR="00D87361" w14:paraId="5293640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B6A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Sri Lanka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45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2913025.9 (2485615.1-3338055.9)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11D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39377.9 (33600.2-45123.4)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253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1195937.5 (872321.3-1583841.3)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1E0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14880.8 (10854.1-19707.4)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FA4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-3.89 (-4.51--3.26)</w:t>
            </w:r>
          </w:p>
        </w:tc>
      </w:tr>
      <w:tr w:rsidR="00D87361" w14:paraId="206BE27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235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Sudan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E20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1738876.3 (1321811.5-2768732.4)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BA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22801.1 (17332.3-36305.2)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9F8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2856881.4 (2198540-3894720.4)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B6F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16554.3 (12739.6-22568.2)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99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-1.37 (-1.71--1.02)</w:t>
            </w:r>
          </w:p>
        </w:tc>
      </w:tr>
      <w:tr w:rsidR="00D87361" w14:paraId="5392F63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C79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Suriname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379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44809.2 (34445.2-56659.6)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2A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27727.5 (21314.4-35060.4)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8C5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49204.4 (35152-63919.5)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90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22910.9 (16367.7-29762.6)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C3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-0.61 (-0.78--0.44)</w:t>
            </w:r>
          </w:p>
        </w:tc>
      </w:tr>
      <w:tr w:rsidR="00D87361" w14:paraId="58174945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27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Sweden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631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3700.9 (2263.3-5801.7)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F54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126.1 (77.1-197.7)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16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2621.1 (1357-4350.7)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DE4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82.1 (42.5-136.2)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DB4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-1.46 (-1.64--1.27)</w:t>
            </w:r>
          </w:p>
        </w:tc>
      </w:tr>
      <w:tr w:rsidR="00D87361" w14:paraId="03C2154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D2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Switzerland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65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2912.6 (1790.3-4278.6)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BAA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110.5 (67.9-162.4)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FB6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2039.4 (1130.2-3429.7)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88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73.5 (40.7-123.6)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C93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-1.35 (-1.47--1.24)</w:t>
            </w:r>
          </w:p>
        </w:tc>
      </w:tr>
      <w:tr w:rsidR="00D87361" w14:paraId="535C015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45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Syrian Arab Republic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8CB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573353.2 (434298.7-733911.5)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6E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11904.9 (9017.7-15238.7)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255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690123.2 (546307.8-854337.6)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62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12527.8 (9917.1-15508.8)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02B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-0.37 (-0.62--0.11)</w:t>
            </w:r>
          </w:p>
        </w:tc>
      </w:tr>
      <w:tr w:rsidR="00D87361" w14:paraId="1A6D5292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86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Taiwan (Province of China)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D5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1391226.4 (1057280.7-1792513.2)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08F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15081.9 (11461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.7-19432.1)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CE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701663.8 (493311.6-960042.6)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2C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8836.6 (6212.7-12090.6)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8EB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-1.73 (-2.65--0.81)</w:t>
            </w:r>
          </w:p>
        </w:tc>
      </w:tr>
      <w:tr w:rsidR="00D87361" w14:paraId="41B7D64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57B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Tajikistan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02D9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405822.4 (308082.6-516293.1)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4A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19180.8 (14561.2-24402)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52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349845.8 (245857.4-485447.9)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992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8629.7 (6064.6-11974.6)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DA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-2.71 (-2.98--2.44)</w:t>
            </w:r>
          </w:p>
        </w:tc>
      </w:tr>
      <w:tr w:rsidR="00D87361" w14:paraId="75B0DC1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56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Thailand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2B9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10529515.5 (8595717.6-14235025.3)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DA4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40650.7 (33185-54956.3)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CE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3480991.8 (2578586.1-4597677.2)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82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14345 (10626.2-18946.8)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4F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-4.07 (-4.73--3.42)</w:t>
            </w:r>
          </w:p>
        </w:tc>
      </w:tr>
      <w:tr w:rsidR="00D87361" w14:paraId="6845045F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885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Timor-Leste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442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209135.6 (151594-313208.6)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80B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65736.6 (47649.8-98449.4)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A65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164652 (115785.1-331009)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AA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30629.9 (21539.3-61577)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27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-3.76 (-4.51--3.01)</w:t>
            </w:r>
          </w:p>
        </w:tc>
      </w:tr>
      <w:tr w:rsidR="00D87361" w14:paraId="2131DE5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A3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Togo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C5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1003773.5 (900066.7-1104953.8)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F33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73222.3 (65657.2-80603.1)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542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1379313.7 (1262647.1-1498037.7)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C6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43270.7 (39610.7-46995.2)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E7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-1.52 (-1.85--1.18)</w:t>
            </w:r>
          </w:p>
        </w:tc>
      </w:tr>
      <w:tr w:rsidR="00D87361" w14:paraId="0F9A3A8A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8F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Tokelau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BB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106.7 (83.7-131.8)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380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18508.3 (14520.4-22874.6)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3E5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52.1 (38.5-66.9)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355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10752.3 (7934.5-13803)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E22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-1.86 (-2.19--1.52)</w:t>
            </w:r>
          </w:p>
        </w:tc>
      </w:tr>
      <w:tr w:rsidR="00D87361" w14:paraId="356A73B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83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Tonga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FD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10276.1 (7294.7-20120)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46C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27879.6 (19790.9-54586.7)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0B9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3425.5 (2756.3-4304.8)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55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8885.3 (7149.3-11166)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BD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-4.23 (-4.55--3.92)</w:t>
            </w:r>
          </w:p>
        </w:tc>
      </w:tr>
      <w:tr w:rsidR="00D87361" w14:paraId="40ACB9C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507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Trinidad and Tobago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18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52061.6 (38521.6-70923.4)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22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10378 (7678.9-14137.9)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38A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33565.6 (24829.6-44453.1)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768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6574.9 (4863.6-8707.5)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DC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-1.48 (-1.58--1.38)</w:t>
            </w:r>
          </w:p>
        </w:tc>
      </w:tr>
      <w:tr w:rsidR="00D87361" w14:paraId="2026C2DD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F35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Tunisia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0F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353777.1 (264770.1-467057.9)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30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10266.4 (7683.5-13553.8)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FC0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379145.6 (285204-485799.5)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93E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8555.5 (6435.7-10962.1)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DD9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 (-1.59--1.01)</w:t>
            </w:r>
          </w:p>
        </w:tc>
      </w:tr>
      <w:tr w:rsidR="00D87361" w14:paraId="2769193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49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Turkey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E6D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2889373.1 (2197165.2-3766242)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59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11686.6 (8886.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9-15233.3)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B7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1933322.6 (1399188.5-2590544.2)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FDA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5679.4 (4110.3-7610.1)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AC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-3.23 (-3.56--2.9)</w:t>
            </w:r>
          </w:p>
        </w:tc>
      </w:tr>
      <w:tr w:rsidR="00D87361" w14:paraId="49FE2EE1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46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Turkmenistan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652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223205.6 (175143.3-279737.1)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BF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14515.7 (11390.1-18192.1)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3FD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69473.7 (54828.4-87340.3)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54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3416.6 (2696.4-4295.2)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D6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-5.08 (-5.24--4.92)</w:t>
            </w:r>
          </w:p>
        </w:tc>
      </w:tr>
      <w:tr w:rsidR="00D87361" w14:paraId="460F549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48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Tuvalu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134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784.9 (622.6-976.1)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30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21783.8 (17278.2-27090.5)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89D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593.5 (459.4-756)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E09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12391.7 (9592.4-15785.8)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70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-1.68 (-2.07--1.29)</w:t>
            </w:r>
          </w:p>
        </w:tc>
      </w:tr>
      <w:tr w:rsidR="00D87361" w14:paraId="2F7BEC5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D2F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Uganda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5F0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5385819.3 (5115228.7-5667220.4)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A1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83922.9 (79706.5-88307.8)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89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7900234.1 (7255891.2-8589509.4)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E60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48896.7 (44908.7-53162.8)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DE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-2.04 (-2.36--1.72)</w:t>
            </w:r>
          </w:p>
        </w:tc>
      </w:tr>
      <w:tr w:rsidR="00D87361" w14:paraId="377F4C1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69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Ukraine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46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90200.1 (73736.5-110264.2)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91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475.1 (388.4-580.8)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B8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84387.2 (68953.8-102599.9)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AB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584.3 (477.4-710.4)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AE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0.19 (-0.02-0.4)</w:t>
            </w:r>
          </w:p>
        </w:tc>
      </w:tr>
      <w:tr w:rsidR="00D87361" w14:paraId="233E4E0E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24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United Arab Emirates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66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53079.6 (38466.2-72545.4)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0C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5540.9 (4015.4-7572.9)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EA4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168691.5 (119148.3-236607.2)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F16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3762.6 (2657.6-5277.4)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0D3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 (-1.83--1.57)</w:t>
            </w:r>
          </w:p>
        </w:tc>
      </w:tr>
      <w:tr w:rsidR="00D87361" w14:paraId="49A2C86C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33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C2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36841.7 (27089.9-48019.3)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A8C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176.7 (129.9-230.3)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C7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24197.9 (17056.5-32925.9)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FE3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110.6 (78-150.6)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78C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-1.93 (-2.16--1.69)</w:t>
            </w:r>
          </w:p>
        </w:tc>
      </w:tr>
      <w:tr w:rsidR="00D87361" w14:paraId="2C15F5F9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AA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United Republic of Tanzania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A2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7913341.9 (7431914.7-8364537.5)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73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81750.1 (76776.6-86411.3)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4E7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8092399.2 (7058448.4-9198583.7)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01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36648.5 (31966-41658.1)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2A0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-2.62 (-3.16--2.07)</w:t>
            </w:r>
          </w:p>
        </w:tc>
      </w:tr>
      <w:tr w:rsidR="00D87361" w14:paraId="3ECAF8C8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A26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United States of America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3DC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203409.8 (167614.5-242101.6)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2E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199.6 (164.4-237.5)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67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191749.3 (146738.1-248712.8)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64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174.3 (133.4-226.1)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920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-0.38 (-0.88-0.12)</w:t>
            </w:r>
          </w:p>
        </w:tc>
      </w:tr>
      <w:tr w:rsidR="00D87361" w14:paraId="2400F15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6F3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United States Virgin Islands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AAC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278.1 (222.8-347.2)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B7A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702 (562.4-876.3)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F0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179.8 (139.3-224.3)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A5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593.1 (459.5-739.7)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FF0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-0.77 (-0.86--0.69)</w:t>
            </w:r>
          </w:p>
        </w:tc>
      </w:tr>
      <w:tr w:rsidR="00D87361" w14:paraId="40C7EDF0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56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Uruguay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F03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24469.2 (21062.1-28129.6)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2E2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2154.4 (1854.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4-2476.6)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D17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7901.9 (6483.1-9491.5)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1E4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654.3 (536.8-7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85.9)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58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-4.09 (-4.22--3.96)</w:t>
            </w:r>
          </w:p>
        </w:tc>
      </w:tr>
      <w:tr w:rsidR="00D87361" w14:paraId="2A57B543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FDD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Uzbekistan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16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1069925.6 (816098.3-1342558.3)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8F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12455 (9500.2-15628.8)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653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667201.1 (506224.1-883604)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D19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4677 (3548.6-6193.9)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70E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-3.3 (-3.55--3.04)</w:t>
            </w:r>
          </w:p>
        </w:tc>
      </w:tr>
      <w:tr w:rsidR="00D87361" w14:paraId="3E2BCABB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18F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Vanuatu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06D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37131.2 (30098.4-54164.7)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D02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63360.9 (51360.1-92426.8)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B1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38284.1 (31186.1-47467.1)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A4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32432.5 (26419.4-40211.9)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A11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-2.38 (-2.46--2.29)</w:t>
            </w:r>
          </w:p>
        </w:tc>
      </w:tr>
      <w:tr w:rsidR="00D87361" w14:paraId="1727A16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D47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Venezuela (Bolivarian Republic of)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AF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3767097 (3313314.5-4239253.7)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AB4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47006.4 (41344.1-52898.1)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35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3680217.3 (3078753.2-4308907.8)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37E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34602.8 (28947.6-40514)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F2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-1.37 (-1.84--0.89)</w:t>
            </w:r>
          </w:p>
        </w:tc>
      </w:tr>
      <w:tr w:rsidR="00D87361" w14:paraId="639AF227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7BD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Viet Nam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B3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19412626 (17951558.1-21921123.5)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A4D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68059.2 (62936.8-76853.8)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812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8387384.3 (6566569.6-10541630.7)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C4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21261.7 (16646-26722.6)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9B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-4.45 (-4.61--4.28)</w:t>
            </w:r>
          </w:p>
        </w:tc>
      </w:tr>
      <w:tr w:rsidR="00D87361" w14:paraId="4DC7AEE4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C0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Yemen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4C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2228761 (1892427.6-2584024.6)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5E3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48330.5 (41037.1-56034.3)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ED9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2963306.6 (2452481.6-3620009.8)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5FA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22778.5 (18851.8-27826.4)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D3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-2.69 (-3.1--2.28)</w:t>
            </w:r>
          </w:p>
        </w:tc>
      </w:tr>
      <w:tr w:rsidR="00D87361" w14:paraId="5269C4C6" w14:textId="77777777"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D2C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Zambia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3C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2048597.4 (1815192.2-2291090.9)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AE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67531.9 (59837.7-75525.7)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ECE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2789836.8 (2314139.5-3331784.6)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4CC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36767.2 (30498-43909.6)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BD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-1.97 (-2.29--1.64)</w:t>
            </w:r>
          </w:p>
        </w:tc>
      </w:tr>
      <w:tr w:rsidR="00D87361" w14:paraId="21DF9304" w14:textId="77777777">
        <w:tc>
          <w:tcPr>
            <w:tcW w:w="1239" w:type="dxa"/>
            <w:tcBorders>
              <w:top w:val="nil"/>
              <w:left w:val="nil"/>
              <w:right w:val="nil"/>
            </w:tcBorders>
            <w:vAlign w:val="center"/>
          </w:tcPr>
          <w:p w14:paraId="3EAECF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Zimbabwe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vAlign w:val="center"/>
          </w:tcPr>
          <w:p w14:paraId="535846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2111605.6 (1922355.3-2293539.5)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vAlign w:val="center"/>
          </w:tcPr>
          <w:p w14:paraId="7CA363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53319.7 (48541-57913.7)</w:t>
            </w:r>
          </w:p>
        </w:tc>
        <w:tc>
          <w:tcPr>
            <w:tcW w:w="1651" w:type="dxa"/>
            <w:tcBorders>
              <w:top w:val="nil"/>
              <w:left w:val="nil"/>
              <w:right w:val="nil"/>
            </w:tcBorders>
            <w:vAlign w:val="center"/>
          </w:tcPr>
          <w:p w14:paraId="233E4F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988484.4 (781929.8-1273176.3)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vAlign w:val="center"/>
          </w:tcPr>
          <w:p w14:paraId="286B5D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15938.4 (12607.9-20528.8)</w:t>
            </w:r>
          </w:p>
        </w:tc>
        <w:tc>
          <w:tcPr>
            <w:tcW w:w="2037" w:type="dxa"/>
            <w:tcBorders>
              <w:top w:val="nil"/>
              <w:left w:val="nil"/>
              <w:right w:val="nil"/>
            </w:tcBorders>
            <w:vAlign w:val="center"/>
          </w:tcPr>
          <w:p w14:paraId="39E504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-3.31 (-3.79--2.84)</w:t>
            </w:r>
          </w:p>
        </w:tc>
      </w:tr>
    </w:tbl>
    <w:p w14:paraId="1917BC8C" w14:textId="77777777" w:rsidR="00D87361" w:rsidRDefault="000000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Abbreviations: EAPC, estimated annual percentage change; SDI, Sociodemographic Index; UI, uncertainty interval.</w:t>
      </w:r>
    </w:p>
    <w:p w14:paraId="3EA91443" w14:textId="77777777" w:rsidR="00D87361" w:rsidRDefault="00D87361">
      <w:pPr>
        <w:rPr>
          <w:rFonts w:ascii="Times New Roman Regular" w:hAnsi="Times New Roman Regular" w:cs="Times New Roman Regular"/>
          <w:sz w:val="18"/>
          <w:szCs w:val="18"/>
        </w:rPr>
      </w:pPr>
    </w:p>
    <w:p w14:paraId="777B1A2A" w14:textId="77777777" w:rsidR="00D87361" w:rsidRDefault="00D87361">
      <w:pPr>
        <w:rPr>
          <w:rFonts w:ascii="Times New Roman Regular" w:hAnsi="Times New Roman Regular" w:cs="Times New Roman Regular"/>
          <w:sz w:val="18"/>
          <w:szCs w:val="18"/>
        </w:rPr>
      </w:pPr>
    </w:p>
    <w:p w14:paraId="48A7B691" w14:textId="77777777" w:rsidR="00D87361" w:rsidRDefault="000000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Table S2 Incidence of tropical diseases between 1990 and 2019 in 15 to 39 years at the 204 Countries Level.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4"/>
        <w:gridCol w:w="1717"/>
        <w:gridCol w:w="774"/>
        <w:gridCol w:w="1754"/>
        <w:gridCol w:w="1093"/>
        <w:gridCol w:w="2029"/>
      </w:tblGrid>
      <w:tr w:rsidR="00D87361" w14:paraId="0DDDCF3A" w14:textId="77777777">
        <w:tc>
          <w:tcPr>
            <w:tcW w:w="1004" w:type="dxa"/>
            <w:vMerge w:val="restart"/>
            <w:tcBorders>
              <w:left w:val="nil"/>
              <w:right w:val="nil"/>
            </w:tcBorders>
            <w:vAlign w:val="center"/>
          </w:tcPr>
          <w:p w14:paraId="6513B583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Location</w:t>
            </w:r>
          </w:p>
        </w:tc>
        <w:tc>
          <w:tcPr>
            <w:tcW w:w="2491" w:type="dxa"/>
            <w:gridSpan w:val="2"/>
            <w:tcBorders>
              <w:left w:val="nil"/>
              <w:right w:val="nil"/>
            </w:tcBorders>
            <w:vAlign w:val="center"/>
          </w:tcPr>
          <w:p w14:paraId="40273E74" w14:textId="77777777" w:rsidR="00D87361" w:rsidRDefault="00000000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1990</w:t>
            </w:r>
          </w:p>
        </w:tc>
        <w:tc>
          <w:tcPr>
            <w:tcW w:w="2847" w:type="dxa"/>
            <w:gridSpan w:val="2"/>
            <w:tcBorders>
              <w:left w:val="nil"/>
              <w:right w:val="nil"/>
            </w:tcBorders>
            <w:vAlign w:val="center"/>
          </w:tcPr>
          <w:p w14:paraId="3C93B624" w14:textId="77777777" w:rsidR="00D87361" w:rsidRDefault="00000000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2019</w:t>
            </w:r>
          </w:p>
        </w:tc>
        <w:tc>
          <w:tcPr>
            <w:tcW w:w="2029" w:type="dxa"/>
            <w:vMerge w:val="restart"/>
            <w:tcBorders>
              <w:left w:val="nil"/>
              <w:right w:val="nil"/>
            </w:tcBorders>
            <w:vAlign w:val="center"/>
          </w:tcPr>
          <w:p w14:paraId="09BF604B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EAPC_95%CI</w:t>
            </w:r>
          </w:p>
        </w:tc>
      </w:tr>
      <w:tr w:rsidR="00D87361" w14:paraId="10D1E11F" w14:textId="77777777">
        <w:tc>
          <w:tcPr>
            <w:tcW w:w="1004" w:type="dxa"/>
            <w:vMerge/>
            <w:tcBorders>
              <w:left w:val="nil"/>
              <w:right w:val="nil"/>
            </w:tcBorders>
          </w:tcPr>
          <w:p w14:paraId="11639D78" w14:textId="77777777" w:rsidR="00D87361" w:rsidRDefault="00D87361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59CBD51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Number_95%UI</w:t>
            </w:r>
          </w:p>
        </w:tc>
        <w:tc>
          <w:tcPr>
            <w:tcW w:w="774" w:type="dxa"/>
            <w:tcBorders>
              <w:left w:val="nil"/>
              <w:right w:val="nil"/>
            </w:tcBorders>
            <w:vAlign w:val="center"/>
          </w:tcPr>
          <w:p w14:paraId="59179328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ASR</w:t>
            </w:r>
          </w:p>
        </w:tc>
        <w:tc>
          <w:tcPr>
            <w:tcW w:w="1754" w:type="dxa"/>
            <w:tcBorders>
              <w:left w:val="nil"/>
              <w:right w:val="nil"/>
            </w:tcBorders>
            <w:vAlign w:val="center"/>
          </w:tcPr>
          <w:p w14:paraId="7875515A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Number_95%UI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center"/>
          </w:tcPr>
          <w:p w14:paraId="47BED225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ASR</w:t>
            </w:r>
          </w:p>
        </w:tc>
        <w:tc>
          <w:tcPr>
            <w:tcW w:w="2029" w:type="dxa"/>
            <w:vMerge/>
            <w:tcBorders>
              <w:left w:val="nil"/>
              <w:right w:val="nil"/>
            </w:tcBorders>
          </w:tcPr>
          <w:p w14:paraId="7E90B738" w14:textId="77777777" w:rsidR="00D87361" w:rsidRDefault="00D87361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D87361" w14:paraId="596CE746" w14:textId="77777777">
        <w:tc>
          <w:tcPr>
            <w:tcW w:w="1004" w:type="dxa"/>
            <w:tcBorders>
              <w:left w:val="nil"/>
              <w:bottom w:val="nil"/>
              <w:right w:val="nil"/>
            </w:tcBorders>
            <w:vAlign w:val="center"/>
          </w:tcPr>
          <w:p w14:paraId="5EB62C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Afghanist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an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0DE21D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496706.5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(349382.9-691840.1)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vAlign w:val="center"/>
          </w:tcPr>
          <w:p w14:paraId="36928D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12827.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9 (9023.1-17867.4)</w:t>
            </w:r>
          </w:p>
        </w:tc>
        <w:tc>
          <w:tcPr>
            <w:tcW w:w="1754" w:type="dxa"/>
            <w:tcBorders>
              <w:left w:val="nil"/>
              <w:bottom w:val="nil"/>
              <w:right w:val="nil"/>
            </w:tcBorders>
            <w:vAlign w:val="center"/>
          </w:tcPr>
          <w:p w14:paraId="2F4ECE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551216.4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(152151.7-1543135.8)</w:t>
            </w:r>
          </w:p>
        </w:tc>
        <w:tc>
          <w:tcPr>
            <w:tcW w:w="1093" w:type="dxa"/>
            <w:tcBorders>
              <w:left w:val="nil"/>
              <w:bottom w:val="nil"/>
              <w:right w:val="nil"/>
            </w:tcBorders>
            <w:vAlign w:val="center"/>
          </w:tcPr>
          <w:p w14:paraId="7D5E36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3657.8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(1009.7-10240)</w:t>
            </w:r>
          </w:p>
        </w:tc>
        <w:tc>
          <w:tcPr>
            <w:tcW w:w="2029" w:type="dxa"/>
            <w:tcBorders>
              <w:left w:val="nil"/>
              <w:bottom w:val="nil"/>
              <w:right w:val="nil"/>
            </w:tcBorders>
            <w:vAlign w:val="center"/>
          </w:tcPr>
          <w:p w14:paraId="226360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-5.21 (-6.06--4.36)</w:t>
            </w:r>
          </w:p>
        </w:tc>
      </w:tr>
      <w:tr w:rsidR="00D87361" w14:paraId="31BD5F4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155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Albania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F62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 (53.3-129)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2C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5.9 (3.8-9.1)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3B2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19.8 (12.5-31.3)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A04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 (1.3-3.2)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728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-4.41 (-5.57--3.24)</w:t>
            </w:r>
          </w:p>
        </w:tc>
      </w:tr>
      <w:tr w:rsidR="00D87361" w14:paraId="733BA2D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E18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Algeria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E55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12736.9 (5137.4-26451.2)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93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125.8 (50.7-261.2)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8F4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12896.4 (6090.8-22979)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34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75.2 (35.5-134)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8A6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-0.79 (-2.1-0.53)</w:t>
            </w:r>
          </w:p>
        </w:tc>
      </w:tr>
      <w:tr w:rsidR="00D87361" w14:paraId="66588CC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74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American Samoa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068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466.6 (166.1-941.2)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5A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2304.6 (820.4-4649.2)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A9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710.7 (168.8-1542.5)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4A5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3371.3 (800.7-7317.6)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14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1.54 (1.07-2.01)</w:t>
            </w:r>
          </w:p>
        </w:tc>
      </w:tr>
      <w:tr w:rsidR="00D87361" w14:paraId="7D56C09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CF6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Andorra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8C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5E9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(0.1-1.3)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A4B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B7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(0.1-1.1)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8A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 (-0.15--0.04)</w:t>
            </w:r>
          </w:p>
        </w:tc>
      </w:tr>
      <w:tr w:rsidR="00D87361" w14:paraId="73743B9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9D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Angola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05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735066 (504270.1-1002359.5)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0A2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18682.6 (12816.6-25476.1)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3AC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1631071.8 (1123523.3-2131062.8)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7F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14557.9 (10027.9-19020.6)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6C8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-1.25 (-1.52--0.97)</w:t>
            </w:r>
          </w:p>
        </w:tc>
      </w:tr>
      <w:tr w:rsidR="00D87361" w14:paraId="03BEB13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E2A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Antigua and Barbuda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CC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187.2 (122.8-243.8)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EC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725.8 (476.1-945.2)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EE7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257.6 (166.5-336.8)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F6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744.4 (481-973.2)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95C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0.18 (-0.52-0.88)</w:t>
            </w:r>
          </w:p>
        </w:tc>
      </w:tr>
      <w:tr w:rsidR="00D87361" w14:paraId="5D0735E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1D3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Argentina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99E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43978.4 (18367.1-85105.8)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C1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359.8 (150.3-696.3)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90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57315 (25630.6-109744.8)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9C4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329.1 (147.1-630.1)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240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-0.15 (-0.3-0)</w:t>
            </w:r>
          </w:p>
        </w:tc>
      </w:tr>
      <w:tr w:rsidR="00D87361" w14:paraId="23B1FD7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07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Armenia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59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1070.1 (363.8-2459.8)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08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74.4 (25.3-171.1)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DA2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824.3 (275.9-1853.6)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5AE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73.9 (24.7-166.3)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3D1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-0.34 (-0.78-0.11)</w:t>
            </w:r>
          </w:p>
        </w:tc>
      </w:tr>
      <w:tr w:rsidR="00D87361" w14:paraId="4B2124A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4E3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Australia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94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15329.7 (2044.3-39458.7)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22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226.4 (30.2-582.6)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02A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19050.1 (3885.2-45649.6)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D17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229.3 (46.8-549.5)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A0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0.23 (0.12-0.34)</w:t>
            </w:r>
          </w:p>
        </w:tc>
      </w:tr>
      <w:tr w:rsidR="00D87361" w14:paraId="4F3A79C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888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Austria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51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19.2 (11.7-38.8)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9B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(0.4-1.3)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6B2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15.1 (10-25.2)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F15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(0.4-0.9)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6F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-0.82 (-1.13--0.51)</w:t>
            </w:r>
          </w:p>
        </w:tc>
      </w:tr>
      <w:tr w:rsidR="00D87361" w14:paraId="16CAA7F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F3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Azerbaijan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8B3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2528.3 (920.9-5651.4)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1E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79.5 (29-177.7)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BCA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3175.4 (1061.4-7471.5)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EA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74.4 (24.9-175.1)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65F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-4.9 (-6.29--3.49)</w:t>
            </w:r>
          </w:p>
        </w:tc>
      </w:tr>
      <w:tr w:rsidR="00D87361" w14:paraId="5F5EA4D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A68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Bahamas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631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796 (509.4-1076.8)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299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674.2 (431.5-912)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450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989 (582.8-1376.1)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F8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660.7 (389.3-919.3)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DC8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0.86 (0.2-1.53)</w:t>
            </w:r>
          </w:p>
        </w:tc>
      </w:tr>
      <w:tr w:rsidR="00D87361" w14:paraId="73D29FF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AF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Bahrain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990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2.6 (1.2-4.9)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194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 (0.5-1.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3D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5.7 (2.3-11.6)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21E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 (0.4-1.9)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625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-0.39 (-0.45--0.33)</w:t>
            </w:r>
          </w:p>
        </w:tc>
      </w:tr>
      <w:tr w:rsidR="00D87361" w14:paraId="04DA274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EC2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Bangladesh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D91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2089305.6 (578852.1-6646514.7)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119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4895 (1356.2-15572.2)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4BF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681685.4 (493202.4-895854.3)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FB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1005.4 (727.4-1321.2)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5DA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-4.51 (-5.05--3.98)</w:t>
            </w:r>
          </w:p>
        </w:tc>
      </w:tr>
      <w:tr w:rsidR="00D87361" w14:paraId="1E81D6F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A4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Barbados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88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996.5 (578.5-1548.3)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526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912.6 (529.8-1417.9)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39A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1259.8 (880.7-1787.8)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86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1273.6 (890.3-1807.4)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9F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1.43 (0.63-2.23)</w:t>
            </w:r>
          </w:p>
        </w:tc>
      </w:tr>
      <w:tr w:rsidR="00D87361" w14:paraId="770C8CC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26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Belarus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78C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229 (167.2-314.1)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BBB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5.8 (4.2-7.9)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DB7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176.4 (130.2-240)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9B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5.8 (4.3-7.9)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9F7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-0.02 (-0.03--0.01)</w:t>
            </w:r>
          </w:p>
        </w:tc>
      </w:tr>
      <w:tr w:rsidR="00D87361" w14:paraId="23FA4A5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36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Belgium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D2E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1.8 (1.1-2.6)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DAF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FDB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2.9 (2-4.1)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E9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(0.1-0.1)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92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1.48 (1.06-1.9)</w:t>
            </w:r>
          </w:p>
        </w:tc>
      </w:tr>
      <w:tr w:rsidR="00D87361" w14:paraId="3F8411B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3ED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Belize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959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3240.7 (716.9-14359.8)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88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4424 (978.7-19602.9)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16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5347.5 (1984.4-10496.2)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3D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2986 (1108.1-5861)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581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0.72 (-0.17-1.63)</w:t>
            </w:r>
          </w:p>
        </w:tc>
      </w:tr>
      <w:tr w:rsidR="00D87361" w14:paraId="65AD713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53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Benin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70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390069.9 (267121.8-542271.8)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EE5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22905.8 (15686-31843.4)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12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1015858.5 (689786.8-1389404.4)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E3D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20785.3 (14113.6-28428.4)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1E0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-0.19 (-0.3--0.09)</w:t>
            </w:r>
          </w:p>
        </w:tc>
      </w:tr>
      <w:tr w:rsidR="00D87361" w14:paraId="609E3F0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6B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Bermuda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5D4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(0.1-0.1)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10C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 (0.2-0.4)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3A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8A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 (0.2-0.4)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336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-0.21 (-0.25--0.17)</w:t>
            </w:r>
          </w:p>
        </w:tc>
      </w:tr>
      <w:tr w:rsidR="00D87361" w14:paraId="3C64053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5F9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Bhutan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99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90460.4 (24852.7-219049.7)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94F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34789.5 (9557.9-84242.6)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A20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2241.6 (1500.7-2874.9)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8E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638.3 (427.3-818.6)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826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-14.06 (-14.99--13.13)</w:t>
            </w:r>
          </w:p>
        </w:tc>
      </w:tr>
      <w:tr w:rsidR="00D87361" w14:paraId="5B5519C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E3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Bolivia (Plurinational State of)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7B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219550.7 (48403-688074.7)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D05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8911.7 (1964.7-27929.5)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99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74508.3 (36250-129910.1)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24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1541.1 (749.8-2687)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529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-5.3 (-6.41--4.18)</w:t>
            </w:r>
          </w:p>
        </w:tc>
      </w:tr>
      <w:tr w:rsidR="00D87361" w14:paraId="2CDAC64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1F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Bosnia and Herzegovina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4A4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 (51.4-107.3)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FD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3.8 (2.7-5.6)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C6F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31.6 (21.8-44.9)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FA2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 (2.1-4.3)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76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-0.76 (-0.92--0.59)</w:t>
            </w:r>
          </w:p>
        </w:tc>
      </w:tr>
      <w:tr w:rsidR="00D87361" w14:paraId="15A3A7E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90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Botswana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91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1012.9 (697.9-1410.9)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6E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196.9 (135.6-274.2)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5C5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2454.9 (120.2-4108.6)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F7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232.9 (11.4-389.8)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28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-4.06 (-6.59--1.45)</w:t>
            </w:r>
          </w:p>
        </w:tc>
      </w:tr>
      <w:tr w:rsidR="00D87361" w14:paraId="33879AE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EB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Brazil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1D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1485690.6 (1277235-1703386.2)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1FA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2367.6 (2035.4-2714.6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4A3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1139287.4 (969819.5-1340287.1)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30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1322.9 (1126.1-1556.2)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33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-1.46 (-2.1--0.81)</w:t>
            </w:r>
          </w:p>
        </w:tc>
      </w:tr>
      <w:tr w:rsidR="00D87361" w14:paraId="50C71ED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E0A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Brunei Darussalam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0E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1039.1 (528.4-1736.9)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66D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842.8 (428.6-1408.7)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49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1971.6 (1323.4-2790.7)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5A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977.5 (656.1-1383.6)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D5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1.22 (0.96-1.49)</w:t>
            </w:r>
          </w:p>
        </w:tc>
      </w:tr>
      <w:tr w:rsidR="00D87361" w14:paraId="594B427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695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Bulgaria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7A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178.5 (112.1-283)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A33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 (3.8-9.5)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30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60.2 (42-85.3)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9CD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3.1 (2.1-4.3)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4F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-2.1 (-2.4--1.8)</w:t>
            </w:r>
          </w:p>
        </w:tc>
      </w:tr>
      <w:tr w:rsidR="00D87361" w14:paraId="4BE4594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23D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Burkina Faso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B69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871769.8 (606271-1221051.6)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95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27301.6 (18986.9-38240.2)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DEA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1434897.7 (1077718.4-1891854.9)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6A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16809.7 (12625.4-22162.9)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A5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-1.26 (-1.57--0.95)</w:t>
            </w:r>
          </w:p>
        </w:tc>
      </w:tr>
      <w:tr w:rsidR="00D87361" w14:paraId="21C4538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3B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Burundi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E6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429475 (288046.9-602250.8)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A4C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20732.4 (13905.2-29073)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490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621427.6 (378666-897675.4)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A8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13447.9 (8194.4-19426)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7F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-2.09 (-2.53--1.65)</w:t>
            </w:r>
          </w:p>
        </w:tc>
      </w:tr>
      <w:tr w:rsidR="00D87361" w14:paraId="70DBEB3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438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Cabo Verde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31D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1020.8 (645.1-1376.2)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11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781.7 (494-1053.8)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99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2826.6 (404.7-10931.8)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4F6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1136.4 (162.7-4395)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69A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0.27 (-0.14-0.67)</w:t>
            </w:r>
          </w:p>
        </w:tc>
      </w:tr>
      <w:tr w:rsidR="00D87361" w14:paraId="059C97D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04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Cambodia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0C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240511.6 (205698.8-279762.7)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BE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6203.5 (5305.6-7215.9)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19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113669.9 (81092.7-161086.8)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35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1598.5 (1140.3-2265.2)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3A8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-4.63 (-5.13--4.13)</w:t>
            </w:r>
          </w:p>
        </w:tc>
      </w:tr>
      <w:tr w:rsidR="00D87361" w14:paraId="79FF8DB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52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Cameroon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5B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812582.1 (573646.4-1092905.7)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2A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21393 (15102.5-28773.1)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C8A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1952180.8 (1302147-2865287.5)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F12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16156 (10776.4-23712.8)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A5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-1.04 (-1.21--0.87)</w:t>
            </w:r>
          </w:p>
        </w:tc>
      </w:tr>
      <w:tr w:rsidR="00D87361" w14:paraId="0E97D40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CD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Canada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D1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 (3.2-7.3)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53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EF7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5.2 (3.3-7.6)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9D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47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-0.04 (-0.06--0.02)</w:t>
            </w:r>
          </w:p>
        </w:tc>
      </w:tr>
      <w:tr w:rsidR="00D87361" w14:paraId="34AD5E2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83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Central African Republic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33B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240430.5 (154123.3-345100.4)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292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22899.9 (14679.5-32869.2)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D1D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408888.6 (259813-638784.8)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3FE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19377.8 (12312.9-30272.9)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B98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-0.46 (-0.6--0.33)</w:t>
            </w:r>
          </w:p>
        </w:tc>
      </w:tr>
      <w:tr w:rsidR="00D87361" w14:paraId="295CC93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192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Chad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B6D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342134.2 (236120-476389.2)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D7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16302.6 (11251.1-22699.8)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BB8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683215.5 (415470.4-1044997.6)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C5E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11800.7 (7176.1-18049.5)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77C6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-1.15 (-1.32--0.99)</w:t>
            </w:r>
          </w:p>
        </w:tc>
      </w:tr>
      <w:tr w:rsidR="00D87361" w14:paraId="4DB0EEF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14E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Chile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66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5312.1 (4078.2-6741.8)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D9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92.8 (71.2-117.7)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616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83.5 (65.4-106.8)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CC5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(1-1.6)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72D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-15.85 (-19.1--12.47)</w:t>
            </w:r>
          </w:p>
        </w:tc>
      </w:tr>
      <w:tr w:rsidR="00D87361" w14:paraId="0CCEE20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B4E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E7B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985254.3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(728542.3-1412035.5)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9EA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179.3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(132.6-257)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4FC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2888249.2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(859221.2-6204030.4)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572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580.3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(172.6-1246.5)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2B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4.96 (4.66-5.27)</w:t>
            </w:r>
          </w:p>
        </w:tc>
      </w:tr>
      <w:tr w:rsidR="00D87361" w14:paraId="6F80D5E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67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Colombia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D4F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464764.3 (366029.5-589636.2)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B5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3302.6 (2601-4189.9)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7A3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208289.8 (159122.5-287434.2)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2A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1089 (831.9-1502.7)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F45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-3.32 (-4.22--2.4)</w:t>
            </w:r>
          </w:p>
        </w:tc>
      </w:tr>
      <w:tr w:rsidR="00D87361" w14:paraId="440B122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C0D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Comoros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787A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291718.8 (2580.9-114904.3)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C30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169077 (1495.9-66597.3)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994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22478.5 (2035.2-96345.7)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0C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7587.3 (686.9-32520)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30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-8.18 (-11.53--4.71)</w:t>
            </w:r>
          </w:p>
        </w:tc>
      </w:tr>
      <w:tr w:rsidR="00D87361" w14:paraId="6C00759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34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Congo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AF6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205988.5 (136625.6-306566.1)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6E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21716.1 (14403.6-32319.3)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BE4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371713.7 (217846.1-582357.8)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56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17652.2 (10345.2-27655.4)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BE3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-1.01 (-1.14--0.87)</w:t>
            </w:r>
          </w:p>
        </w:tc>
      </w:tr>
      <w:tr w:rsidR="00D87361" w14:paraId="38ECD42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DF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Cook Islands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4E5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154.6 (47.2-330.6)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6D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2001 (610.2-4278.6)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727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346.1 (36-834)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2E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5869.7 (610.1-14144.8)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7A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3.43 (2.64-4.23)</w:t>
            </w:r>
          </w:p>
        </w:tc>
      </w:tr>
      <w:tr w:rsidR="00D87361" w14:paraId="0C8F298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E9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Costa Rica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62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18576.1 (13417.2-26909)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2A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1446.6 (1044.9-2095.6)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026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22441.2 (16547.3-31340)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FBF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1171.4 (863.8-1635.9)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32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0.38 (-0.4-1.16)</w:t>
            </w:r>
          </w:p>
        </w:tc>
      </w:tr>
      <w:tr w:rsidR="00D87361" w14:paraId="5A27A90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FF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Côte d'Ivoire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5A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1144102 (785183.4-1605916.9)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DC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24187.3 (16599.5-33950.5)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91C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2057195.4 (1224894.5-3033861)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DC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19106.3 (11376.3-28177.1)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A5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-0.82 (-1--0.63)</w:t>
            </w:r>
          </w:p>
        </w:tc>
      </w:tr>
      <w:tr w:rsidR="00D87361" w14:paraId="381FB30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436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Croatia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E7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39.8 (30.4-52.8)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DA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2.2 (1.7-2.9)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18A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24.6 (18.6-33.3)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E6E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1.9 (1.4-2.6)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F7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-0.36 (-0.46--0.25)</w:t>
            </w:r>
          </w:p>
        </w:tc>
      </w:tr>
      <w:tr w:rsidR="00D87361" w14:paraId="5344282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4C9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Cuba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3DE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43431.9 (25583.8-65465.2)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8B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892.9 (526-1345.9)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BE2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24924.7 (8358.9-47824.3)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33B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687.3 (230.5-1318.7)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A8B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-0.91 (-1.16--0.66)</w:t>
            </w:r>
          </w:p>
        </w:tc>
      </w:tr>
      <w:tr w:rsidR="00D87361" w14:paraId="7B67B57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520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Cyprus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BC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 (1-4.3)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259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0.7 (0.3-1.4)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98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 (1.3-2.9)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8B0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0.4 (0.3-0.6)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D7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-2.16 (-2.44--1.89)</w:t>
            </w:r>
          </w:p>
        </w:tc>
      </w:tr>
      <w:tr w:rsidR="00D87361" w14:paraId="522CD37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D3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Czechia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862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 (7.3-15.8)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BF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 (0.2-0.4)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604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8.5 (5.7-12.2)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99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 (0.2-0.4)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01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-0.21 (-0.27--0.14)</w:t>
            </w:r>
          </w:p>
        </w:tc>
      </w:tr>
      <w:tr w:rsidR="00D87361" w14:paraId="3191628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A56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Democratic People's Republic of Korea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E57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53.1 (11.5-177.4)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C3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(0.1-2.1)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5D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4358.7 (653.6-15418.1)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CB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43.4 (6.5-153.5)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A8B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11.18 (0.56-22.92)</w:t>
            </w:r>
          </w:p>
        </w:tc>
      </w:tr>
      <w:tr w:rsidR="00D87361" w14:paraId="237439E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87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Democratic Republic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of the Congo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FD0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3218372.7 (2156552.1-452913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50C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22512.2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(15084.8-31680.8)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C0E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6410447.9 (4099524.4-9216816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1E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18323.5 (11718-263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45.2)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D5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-0.77 (-1.01--0.53)</w:t>
            </w:r>
          </w:p>
        </w:tc>
      </w:tr>
      <w:tr w:rsidR="00D87361" w14:paraId="7CE0494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F07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Denmark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27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040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A9A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C68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71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0.94 (0.38-1.5)</w:t>
            </w:r>
          </w:p>
        </w:tc>
      </w:tr>
      <w:tr w:rsidR="00D87361" w14:paraId="7A17482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811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Djibouti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A59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7624.2 (6010.8-9260.7)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E0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3799.3 (2995.3-4614.7)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F0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22446.7 (2332-121220.5)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1AF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4447 (462-24015.7)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653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2.48 (0.51-4.49)</w:t>
            </w:r>
          </w:p>
        </w:tc>
      </w:tr>
      <w:tr w:rsidR="00D87361" w14:paraId="52C5CA6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1A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Dominica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26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564.9 (219.2-1117.4)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D6E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1936.5 (751.4-3830.9)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F5B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222 (146.3-298.8)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1B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861 (567.6-1158.8)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5AF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-2.57 (-3.76--1.37)</w:t>
            </w:r>
          </w:p>
        </w:tc>
      </w:tr>
      <w:tr w:rsidR="00D87361" w14:paraId="5B0AAD2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7C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Dominican Republic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2B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20018 (6628.5-38029)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70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651.3 (215.7-1237.2)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7A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34350.7 (17552.3-56351.6)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848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763.8 (390.3-1253)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19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1.45 (0.61-2.29)</w:t>
            </w:r>
          </w:p>
        </w:tc>
      </w:tr>
      <w:tr w:rsidR="00D87361" w14:paraId="4FE9E44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88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Ecuador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8FB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174175.7 (134823.1-218012.3)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6E2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4225.5 (3270.8-5288.9)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B6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51627.8 (35268.2-72975.5)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AF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715.9 (489.1-1011.9)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E6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-5.74 (-7.43--4.03)</w:t>
            </w:r>
          </w:p>
        </w:tc>
      </w:tr>
      <w:tr w:rsidR="00D87361" w14:paraId="2D9293E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76A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Egypt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3A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46233.4 (6480.2-118158.7)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55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211 (29.6-539.2)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76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80156.4 (4061.7-218838)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EA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195.4 (9.9-533.5)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D7C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-0.34 (-0.45--0.24)</w:t>
            </w:r>
          </w:p>
        </w:tc>
      </w:tr>
      <w:tr w:rsidR="00D87361" w14:paraId="496F525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19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El Salvador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B1E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32257.2 (25467.4-40033.4)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929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1546.3 (1220.8-1919.1)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EF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41092 (25655.1-65622.4)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247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1594.8 (995.7-2546.9)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3F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4.4 (2.33-6.52)</w:t>
            </w:r>
          </w:p>
        </w:tc>
      </w:tr>
      <w:tr w:rsidR="00D87361" w14:paraId="7421E46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28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Equatorial Guinea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FB0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27521.5 (18210.6-40273.5)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F6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18345.4 (12138.9-26845.7)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739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94405.5 (55891.9-150048.9)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EB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14505.6 (8587.9-23055.3)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82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-0.62 (-0.77--0.47)</w:t>
            </w:r>
          </w:p>
        </w:tc>
      </w:tr>
      <w:tr w:rsidR="00D87361" w14:paraId="6261836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4F5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Eritrea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9CA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112321.1 (32907.8-285465.4)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64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9702 (2842.5-24657.7)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00F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104566.1 (34218-254253.4)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F6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3637.2 (1190.2-8843.8)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0D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-3.51 (-4.84--2.16)</w:t>
            </w:r>
          </w:p>
        </w:tc>
      </w:tr>
      <w:tr w:rsidR="00D87361" w14:paraId="114A8A2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14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Estonia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C1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12.2 (8.9-16.9)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F0C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2.1 (1.6-3)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0F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8.6 (6.1-12.2)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4FE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2.1 (1.5-3)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3F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-0.02 (-0.03--0.01)</w:t>
            </w:r>
          </w:p>
        </w:tc>
      </w:tr>
      <w:tr w:rsidR="00D87361" w14:paraId="7E09598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1DE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Eswatini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6A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3685.2 (272.9-15008.9)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700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1222.8 (90.5-4979.9)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727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815.2 (0.8-1897.1)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B8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161.5 (0.2-375.7)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8E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-12.43 (-15.31--9.47)</w:t>
            </w:r>
          </w:p>
        </w:tc>
      </w:tr>
      <w:tr w:rsidR="00D87361" w14:paraId="735F8B8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4F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Ethiopia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42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672876.3 (341153.4-1151603.5)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FB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3607 (1828.8-6173.2)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5F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3484493.2 (1394062.8-7460996.4)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32D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7850.3 (3140.7-16809.1)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045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3.57 (1.64-5.54)</w:t>
            </w:r>
          </w:p>
        </w:tc>
      </w:tr>
      <w:tr w:rsidR="00D87361" w14:paraId="2DC8B78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93C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Fiji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F4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7387.3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(2786.5-14551.6)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3D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2289.5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(863.6-4509.8)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D60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14896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(3160.8-32944.3)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47D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4156.5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(882-9192.6)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F32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-1.16 (-2.45-0.15)</w:t>
            </w:r>
          </w:p>
        </w:tc>
      </w:tr>
      <w:tr w:rsidR="00D87361" w14:paraId="6162894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528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Finland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075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7C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9B2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86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07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-0.28 (-0.63-0.08)</w:t>
            </w:r>
          </w:p>
        </w:tc>
      </w:tr>
      <w:tr w:rsidR="00D87361" w14:paraId="45A565C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7E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C8A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47.7 (23-89.1)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CA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 (0.1-0.4)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0B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25.8 (9.1-59.9)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4C1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F5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-1.84 (-1.98--1.7)</w:t>
            </w:r>
          </w:p>
        </w:tc>
      </w:tr>
      <w:tr w:rsidR="00D87361" w14:paraId="1A64DDE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B2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Gabon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60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90793.5 (55015.8-131428.4)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D6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23788.5 (14414.5-34435.1)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8E3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139655.7 (75676.8-203709.4)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115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18768.8 (10170.4-27377.2)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C1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-0.17 (-1.04-0.7)</w:t>
            </w:r>
          </w:p>
        </w:tc>
      </w:tr>
      <w:tr w:rsidR="00D87361" w14:paraId="113A5BB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09A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Gambia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340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84651.6 (69795.9-98794.8)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4B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22396 (18465.7-26137.8)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61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79600.4 (24448.9-187091.6)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F4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8450.5 (2595.5-19862)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F9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-1.26 (-2.35--0.16)</w:t>
            </w:r>
          </w:p>
        </w:tc>
      </w:tr>
      <w:tr w:rsidR="00D87361" w14:paraId="3C1B021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30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Georgia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43B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192.4 (141.9-264.3)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E39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 (6.7-12.4)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13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91 (71.5-118.3)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348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7.7 (6-10)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F09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-1.97 (-4.29-0.4)</w:t>
            </w:r>
          </w:p>
        </w:tc>
      </w:tr>
      <w:tr w:rsidR="00D87361" w14:paraId="4A7DCB9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BB0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D2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 (0.4-1.9)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6A5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21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(0.5-2.3)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EE1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24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1.67 (1.13-2.2)</w:t>
            </w:r>
          </w:p>
        </w:tc>
      </w:tr>
      <w:tr w:rsidR="00D87361" w14:paraId="4B5F57D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877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Ghana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88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1440814.5 (999819-1952646.9)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ED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25060.9 (17390.4-33963.5)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33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2312715.4 (1435794.7-3394915)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8ED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16988.5 (10546.9-24938)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F7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-1.15 (-1.45--0.85)</w:t>
            </w:r>
          </w:p>
        </w:tc>
      </w:tr>
      <w:tr w:rsidR="00D87361" w14:paraId="7321440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F1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Greece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3FA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24.2 (12.1-43.3)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CF6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(0.3-1.2)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D37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13.8 (7.6-23.1)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B1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(0.3-0.8)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5D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-0.63 (-0.9--0.35)</w:t>
            </w:r>
          </w:p>
        </w:tc>
      </w:tr>
      <w:tr w:rsidR="00D87361" w14:paraId="7F92B85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B79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Greenland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4B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65B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E6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B22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5A3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-0.63 (-0.74--0.52)</w:t>
            </w:r>
          </w:p>
        </w:tc>
      </w:tr>
      <w:tr w:rsidR="00D87361" w14:paraId="1BBE816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E6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Grenada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46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335.3 (209.8-502.1)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BA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1006 (629.5-1506.4)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1D3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643 (366-1043.1)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E8A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1575.4 (896.7-2555.8)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B7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1.33 (0.92-1.74)</w:t>
            </w:r>
          </w:p>
        </w:tc>
      </w:tr>
      <w:tr w:rsidR="00D87361" w14:paraId="1261FF2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B6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Guam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03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 (0.6-1)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3A7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1.3 (1-1.6)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FD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0.7 (0.6-0.8)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F2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1.1 (0.9-1.3)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79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-0.07 (-0.23-0.09)</w:t>
            </w:r>
          </w:p>
        </w:tc>
      </w:tr>
      <w:tr w:rsidR="00D87361" w14:paraId="57686AD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EB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Guatemala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59C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155648.7 (119623.9-196181.1)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48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5364.2 (4122.7-6761.1)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FA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84021.2 (52787-131215.2)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9B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1061 (666.6-1656.9)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9D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-5.67 (-6.23--5.1)</w:t>
            </w:r>
          </w:p>
        </w:tc>
      </w:tr>
      <w:tr w:rsidR="00D87361" w14:paraId="7533692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6C1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Guinea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BE7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526819 (363095.7-736012.3)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E2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24397.8 (16815.5-34085.9)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75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850810.8 (575745.3-1212480.6)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21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17640.1 (11937.1-25138.7)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3C2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-1.01 (-1.2--0.83)</w:t>
            </w:r>
          </w:p>
        </w:tc>
      </w:tr>
      <w:tr w:rsidR="00D87361" w14:paraId="198E3C3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3E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Guinea-Bissau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67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88526.7 (61700.9-124613.9)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6A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23581.7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(16435.9-33194.6)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565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84537 (29462.4-155281.8)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18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10519.9 (3666.3-19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323.4)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35C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-4.6 (-5.36--3.84)</w:t>
            </w:r>
          </w:p>
        </w:tc>
      </w:tr>
      <w:tr w:rsidR="00D87361" w14:paraId="6F852B3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871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Guyana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926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44202.5 (36653-52772.7)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AAB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12992.7 (10773.6-15511.8)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04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18881.9 (9831.3-33420.1)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A1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5838.3 (3039.8-10333.5)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9CF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-4.87 (-5.72--4.02)</w:t>
            </w:r>
          </w:p>
        </w:tc>
      </w:tr>
      <w:tr w:rsidR="00D87361" w14:paraId="59E46CB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47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Haiti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4E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38719.1 (25354.9-54662.7)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08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1593.3 (1043.3-2249.4)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34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73602.4 (27640-161192.7)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5E4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1384.8 (520-3032.8)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93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-1.65 (-3.03--0.25)</w:t>
            </w:r>
          </w:p>
        </w:tc>
      </w:tr>
      <w:tr w:rsidR="00D87361" w14:paraId="03613B5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B12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Honduras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F6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126535.7 (94608.6-163118.7)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E06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7332.9 (5482.7-9453)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78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68039.7 (37297.5-116759.1)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F8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1610.1 (882.6-2763.1)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319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-4.8 (-5.81--3.78)</w:t>
            </w:r>
          </w:p>
        </w:tc>
      </w:tr>
      <w:tr w:rsidR="00D87361" w14:paraId="385B18A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54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Hungary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CEE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40.8 (27.8-59.2)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8B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1.1 (0.8-1.6)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2CC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 (20.9-45.3)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FD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1.1 (0.7-1.6)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C0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-0.07 (-0.08--0.06)</w:t>
            </w:r>
          </w:p>
        </w:tc>
      </w:tr>
      <w:tr w:rsidR="00D87361" w14:paraId="4BE272E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64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Iceland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6DD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AB0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3A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30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37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(0.22-0.77)</w:t>
            </w:r>
          </w:p>
        </w:tc>
      </w:tr>
      <w:tr w:rsidR="00D87361" w14:paraId="41A8362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DEA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India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0C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27438477 (16483835.7-43095264.2)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435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8051.7 (4837.1-12646.2)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B6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17317509.8 (7629769-36483902.7)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BF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2904.8 (1279.8-6119.7)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70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 (-3.59--3)</w:t>
            </w:r>
          </w:p>
        </w:tc>
      </w:tr>
      <w:tr w:rsidR="00D87361" w14:paraId="00AB3D0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320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Indonesia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67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1849229.9 (745790.8-5039317.1)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56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2369 (955.4-6455.7)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DF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1524051.5 (1180927.9-2112174.6)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C6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1438.8 (1114.9-1994.1)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1C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-0.94 (-1.55--0.32)</w:t>
            </w:r>
          </w:p>
        </w:tc>
      </w:tr>
      <w:tr w:rsidR="00D87361" w14:paraId="76C5FC5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1C7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Iran (Islamic Republic of)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16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132947.5 (109270.7-162514.3)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FB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588.4 (483.6-719.3)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3E7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3800.8 (2768.2-5094.3)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FC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10.7 (7.8-14.3)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C4A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-15.19 (-16.34--14.03)</w:t>
            </w:r>
          </w:p>
        </w:tc>
      </w:tr>
      <w:tr w:rsidR="00D87361" w14:paraId="5C8D0DF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50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Iraq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AF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13335.7 (9659.6-17682.8)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C80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202.8 (146.9-268.9)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A6F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16451.9 (6872.7-31476.1)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78B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88.1 (36.8-168.6)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689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-3.39 (-4.68--2.09)</w:t>
            </w:r>
          </w:p>
        </w:tc>
      </w:tr>
      <w:tr w:rsidR="00D87361" w14:paraId="2C0AC5C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4D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Ireland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AE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(0.2-3.5)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3DA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776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 (0.3-3.7)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BE1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07D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-0.15 (-0.19--0.11)</w:t>
            </w:r>
          </w:p>
        </w:tc>
      </w:tr>
      <w:tr w:rsidR="00D87361" w14:paraId="272178A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50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Israel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8B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68.5 (38.3-110.5)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1F9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3.6 (2-5.8)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4C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149.1 (83-241.6)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F46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4.6 (2.6-7.4)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BE8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1.65 (0.53-2.78)</w:t>
            </w:r>
          </w:p>
        </w:tc>
      </w:tr>
      <w:tr w:rsidR="00D87361" w14:paraId="44F3F07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DD7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Italy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3B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266.1 (205.9-343)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2C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(1-1.6)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51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1073.4 (837.9-1395)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BD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6.7 (5.2-8.7)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72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0.72 (-0.78-2.25)</w:t>
            </w:r>
          </w:p>
        </w:tc>
      </w:tr>
      <w:tr w:rsidR="00D87361" w14:paraId="5BFDB7D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C09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Jamaica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F8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6827.5 (2219.4-13095.9)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A4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694.8 (225.9-1332.8)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AE3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9217.9 (3883.3-16667.9)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F4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772.4 (325.4-1396.6)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43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-0.18 (-0.77-0.41)</w:t>
            </w:r>
          </w:p>
        </w:tc>
      </w:tr>
      <w:tr w:rsidR="00D87361" w14:paraId="271DEDE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3DB9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70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36.4 (8.5-114)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52C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35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10.3 (3.1-26.8)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CC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C7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-4.05 (-4.87--3.23)</w:t>
            </w:r>
          </w:p>
        </w:tc>
      </w:tr>
      <w:tr w:rsidR="00D87361" w14:paraId="09DE8A8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BF5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Jordan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C0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3757.6 (768-9295.2)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BA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243.2 (49.7-601.7)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3A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11005.4 (1026.4-28776)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209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219.6 (20.5-574.2)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DE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0.22 (-0.31-0.75)</w:t>
            </w:r>
          </w:p>
        </w:tc>
      </w:tr>
      <w:tr w:rsidR="00D87361" w14:paraId="6FDD9AD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59E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Kazakhstan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FFA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13627.1 (9982.1-18796.7)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C08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200.5 (146.9-276.6)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07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10877 (8188.2-14851.2)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B96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156.5 (117.8-213.7)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2C1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-1.19 (-1.41--0.97)</w:t>
            </w:r>
          </w:p>
        </w:tc>
      </w:tr>
      <w:tr w:rsidR="00D87361" w14:paraId="566B245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AA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Kenya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DCD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1218593.6 (796381.1-1681898.1)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A1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13920.7 (9097.5-19213.2)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FAA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1814825.2 (1033484.7-2732988.4)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E2D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8375.4 (4769.5-12612.8)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D9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-3.48 (-4.3--2.65)</w:t>
            </w:r>
          </w:p>
        </w:tc>
      </w:tr>
      <w:tr w:rsidR="00D87361" w14:paraId="766C41C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25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Kiribati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C18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662 (295.2-1210.7)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66E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2168.4 (966.8-3965.6)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A93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4501.4 (473-10529)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D9E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9227.5 (969.6-21583.8)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493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4.28 (3.52-5.03)</w:t>
            </w:r>
          </w:p>
        </w:tc>
      </w:tr>
      <w:tr w:rsidR="00D87361" w14:paraId="3690BEF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3E5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Kuwait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47B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3137.8 (790.4-6413)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86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359.8 (90.6-735.4)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3B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6594.9 (480.8-15597.1)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0F1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315.9 (23-747)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6C5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0.23 (-0.53-1)</w:t>
            </w:r>
          </w:p>
        </w:tc>
      </w:tr>
      <w:tr w:rsidR="00D87361" w14:paraId="08512AE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B9A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Kyrgyzstan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4AD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1433.5 (1055.7-1996.8)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01D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79.5 (58.5-110.7)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CC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3720.8 (2820.2-5114.8)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21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139.7 (105.9-192.1)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C7E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2.24 (1.54-2.94)</w:t>
            </w:r>
          </w:p>
        </w:tc>
      </w:tr>
      <w:tr w:rsidR="00D87361" w14:paraId="23BFD96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43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Lao People's Democratic Republic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764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47157.1 (36960.2-58537.7)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64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3050.9 (2391.2-3787.2)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CED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54442.4 (31046.7-90290.9)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84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1729.3 (986.2-2868)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8C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-3.64 (-4.78--2.47)</w:t>
            </w:r>
          </w:p>
        </w:tc>
      </w:tr>
      <w:tr w:rsidR="00D87361" w14:paraId="6CD9397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36D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Latvia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12D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15.9 (11.5-22)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9D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1.7 (1.2-2.3)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313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9.2 (6.9-12.4)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9B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 (1.2-2.2)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BC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-0.03 (-0.05--0.02)</w:t>
            </w:r>
          </w:p>
        </w:tc>
      </w:tr>
      <w:tr w:rsidR="00D87361" w14:paraId="0144851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E97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Lebanon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7F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3608.6 (724.7-8082.6)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DD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299.7 (60.2-671.2)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35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5492.6 (502.3-13286.6)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5D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267.5 (24.5-647.2)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58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0.29 (-0.4-0.99)</w:t>
            </w:r>
          </w:p>
        </w:tc>
      </w:tr>
      <w:tr w:rsidR="00D87361" w14:paraId="5BD72A0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BC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Lesotho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FC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 (2.3-3.9)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9C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0.4 (0.3-0.6)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F94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3.6 (2.9-4.6)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59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0.4 (0.3-0.5)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D1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-0.24 (-0.53-0.06)</w:t>
            </w:r>
          </w:p>
        </w:tc>
      </w:tr>
      <w:tr w:rsidR="00D87361" w14:paraId="2DDFDA0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55E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Liberia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D1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167602.7 (100725.2-239737.6)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20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25105.9 (15088.1-35911.4)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32D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407398.9 (261237-571230.5)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D5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20523.2 (13160.1-28776.4)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9E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 (-1.2--0.79)</w:t>
            </w:r>
          </w:p>
        </w:tc>
      </w:tr>
      <w:tr w:rsidR="00D87361" w14:paraId="310B12A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99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Libya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9A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3813 (1179.8-8048.2)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FB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232.7 (72-491.2)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03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3296 (1201.7-6680)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BF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108.9 (39.7-220.7)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D4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-3.06 (-3.47--2.65)</w:t>
            </w:r>
          </w:p>
        </w:tc>
      </w:tr>
      <w:tr w:rsidR="00D87361" w14:paraId="1DD5319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63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Lithuania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2B4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36.2 (26.2-49.6)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5C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2.6 (1.9-3.6)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C9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19.5 (15-25.8)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DC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2.3 (1.8-3.1)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2FC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-0.27 (-0.43--0.12)</w:t>
            </w:r>
          </w:p>
        </w:tc>
      </w:tr>
      <w:tr w:rsidR="00D87361" w14:paraId="18524DE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B78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Luxembourg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2E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5F7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C1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(0.1-0.1)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04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915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0.29 (0.21-0.36)</w:t>
            </w:r>
          </w:p>
        </w:tc>
      </w:tr>
      <w:tr w:rsidR="00D87361" w14:paraId="76C3E92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3CC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Madagascar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35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661606.3 (463381.5-870499.3)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14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14622.4 (10241.3-19239.2)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558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1027845.2 (615938.9-1520117.9)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32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9408.9 (5638.3-13915.2)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B47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-2.39 (-2.92--1.86)</w:t>
            </w:r>
          </w:p>
        </w:tc>
      </w:tr>
      <w:tr w:rsidR="00D87361" w14:paraId="08B00B6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522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Malawi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279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798778.3 (586309.3-1158660.9)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04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22088.3 (16213-32040)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A55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1207605.6 (808431.4-1627115.6)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099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15843.4 (10606.4-21347.2)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298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-1.26 (-1.45--1.07)</w:t>
            </w:r>
          </w:p>
        </w:tc>
      </w:tr>
      <w:tr w:rsidR="00D87361" w14:paraId="785F4B9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290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Malaysia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E0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162680.7 (135353.9-194781.9)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CC14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2195.1 (1826.4-2628.3)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38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218679.2 (126304.9-363696.2)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EDA4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1586.8 (916.5-2639.1)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943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-1.21 (-1.81--0.6)</w:t>
            </w:r>
          </w:p>
        </w:tc>
      </w:tr>
      <w:tr w:rsidR="00D87361" w14:paraId="7129329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A2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Maldives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3B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240.6 (109.6-500.1)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C7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296 (134.8-615.3)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9D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1809.9 (573.9-3717)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9AA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717.9 (227.7-1474.5)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AA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2.05 (0.23-3.9)</w:t>
            </w:r>
          </w:p>
        </w:tc>
      </w:tr>
      <w:tr w:rsidR="00D87361" w14:paraId="3A9DD1E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3A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C9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731501.2 (514173.7-1013015.9)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A71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24574.9 (17273.7-34032.4)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A4D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1088197.6 (732365.4-1552939.3)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6F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13312.5 (8959.4-18997.9)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FF5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-1.77 (-2.19--1.34)</w:t>
            </w:r>
          </w:p>
        </w:tc>
      </w:tr>
      <w:tr w:rsidR="00D87361" w14:paraId="087DE52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96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Malta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162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4.3 (1.9-8.5)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7E3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3.1 (1.4-6.2)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D89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 (0.8-3.2)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5DE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(0.6-2.3)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32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-4.59 (-5.23--3.95)</w:t>
            </w:r>
          </w:p>
        </w:tc>
      </w:tr>
      <w:tr w:rsidR="00D87361" w14:paraId="7CF902B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20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Marshall Islands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A450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348.6 (152.5-663)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5E1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2027 (886.8-3855.7)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C3C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1160 (214.9-2611.3)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4E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4877.5 (903.8-10980.2)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35F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2.81 (2.07-3.55)</w:t>
            </w:r>
          </w:p>
        </w:tc>
      </w:tr>
      <w:tr w:rsidR="00D87361" w14:paraId="56A173A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6A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Mauritania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3D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29480.3 (22631.3-37449.7)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AF7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3836.2 (2944.9-4873.2)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BC8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265682.5 (60826.9-542173.8)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4B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16534.8 (3785.6-33742.3)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3E8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-0.29 (-1.77-1.22)</w:t>
            </w:r>
          </w:p>
        </w:tc>
      </w:tr>
      <w:tr w:rsidR="00D87361" w14:paraId="5A131FF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EF3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Mauritius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435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4179.3 (2830.5-5480.8)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D1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836.5 (566.6-1097.1)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E7D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6649.2 (3541.1-11976)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210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1418.7 (755.5-2555.2)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77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2.13 (1.91-2.35)</w:t>
            </w:r>
          </w:p>
        </w:tc>
      </w:tr>
      <w:tr w:rsidR="00D87361" w14:paraId="45B212D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D45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Mexico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4C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293881 (248603.7-342814.4)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471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824.5 (697.5-961.8)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DD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366465.4 (299206.8-444260.6)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B8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730.3 (596.3-885.3)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21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0.23 (-0.41-0.88)</w:t>
            </w:r>
          </w:p>
        </w:tc>
      </w:tr>
      <w:tr w:rsidR="00D87361" w14:paraId="3FDE162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ACC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Micronesia (Federated States of)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B7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784.1 (287-1630.9)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6D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1962.6 (718.4-4082.3)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C9E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1745.7 (302.5-4041.2)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372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4129.5 (715.7-9559.8)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667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0.66 (-0.07-1.39)</w:t>
            </w:r>
          </w:p>
        </w:tc>
      </w:tr>
      <w:tr w:rsidR="00D87361" w14:paraId="1C4057F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3C6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Monaco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560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D0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5E5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68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8F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-2.18 (-2.61--1.76)</w:t>
            </w:r>
          </w:p>
        </w:tc>
      </w:tr>
      <w:tr w:rsidR="00D87361" w14:paraId="66CC419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AE6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Mongolia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DC6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648.4 (205.9-1531.9)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3E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73.4 (23.3-173.5)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5B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981.9 (327.6-2214.3)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DA9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72.5 (24.2-163.4)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CAE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-0.01 (-0.03-0.01)</w:t>
            </w:r>
          </w:p>
        </w:tc>
      </w:tr>
      <w:tr w:rsidR="00D87361" w14:paraId="5CBD2E5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E49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Montenegro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A2A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8.9 (4.1-20.5)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F5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3.5 (1.6-8.2)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10C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7.6 (3.5-16.3)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330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3.6 (1.7-7.7)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526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 (-0.04-0.64)</w:t>
            </w:r>
          </w:p>
        </w:tc>
      </w:tr>
      <w:tr w:rsidR="00D87361" w14:paraId="7240079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FC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Morocco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91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3674.3 (2425.6-5495.9)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204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35.3 (23.3-52.8)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076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5927.9 (3071.7-9737.4)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DA0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40.5 (21-66.6)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3D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3.35 (2.12-4.59)</w:t>
            </w:r>
          </w:p>
        </w:tc>
      </w:tr>
      <w:tr w:rsidR="00D87361" w14:paraId="7FF0C82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66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Mozambique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22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1082863.6 (786611.2-1473175.2)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AEB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23669 (17193.6-32200.4)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C2E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1986477.7 (1432585.4-2615259.3)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50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17698.4 (12763.5-23300.4)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D27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-1.04 (-1.15--0.94)</w:t>
            </w:r>
          </w:p>
        </w:tc>
      </w:tr>
      <w:tr w:rsidR="00D87361" w14:paraId="76C6BFE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B8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Myanmar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CC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748523.9 (541946.8-992613.9)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C5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4419.7 (3199.9-5860.9)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E7E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196199.1 (82968.9-383074)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980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887.8 (375.5-1733.5)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3C3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-2.48 (-3.97--0.97)</w:t>
            </w:r>
          </w:p>
        </w:tc>
      </w:tr>
      <w:tr w:rsidR="00D87361" w14:paraId="4BB872D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BD3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Namibia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A0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69277.9 (7673.1-179043.1)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F08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12389.5 (1372.2-32019.7)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89D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70464.2 (3691.8-316616.8)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B7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6901.5 (361.6-31010.6)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7B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-9.18 (-13.2--4.98)</w:t>
            </w:r>
          </w:p>
        </w:tc>
      </w:tr>
      <w:tr w:rsidR="00D87361" w14:paraId="0DEECBE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74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Nauru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70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24.2 (9.1-44.8)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10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597.7 (225.3-1107.8)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74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357.9 (10.8-887.4)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A09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7844.1 (235.8-19450)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6D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9.39 (7.22-11.59)</w:t>
            </w:r>
          </w:p>
        </w:tc>
      </w:tr>
      <w:tr w:rsidR="00D87361" w14:paraId="1CC3F6B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077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Nepal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10C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124190 (82719.9-169503.6)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58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1700.6 (1132.7-2321.1)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B7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110018.9 (73117.9-149000.3)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6C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841.4 (559.2-1139.6)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9F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-1.6 (-1.88--1.32)</w:t>
            </w:r>
          </w:p>
        </w:tc>
      </w:tr>
      <w:tr w:rsidR="00D87361" w14:paraId="4E36C87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C5B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Netherlands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74C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6.3 (1.4-16.7)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4B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6EC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5.4 (1.2-14.7)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43F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EC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0.08 (-0.02-0.19)</w:t>
            </w:r>
          </w:p>
        </w:tc>
      </w:tr>
      <w:tr w:rsidR="00D87361" w14:paraId="01BB78E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5BB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31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(0.2-0.8)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4F4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AF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(0.2-0.8)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501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690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(-0.06-0.07)</w:t>
            </w:r>
          </w:p>
        </w:tc>
      </w:tr>
      <w:tr w:rsidR="00D87361" w14:paraId="79AEBDE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A12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Nicaragua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F2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82665.2 (65415-101609.3)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B7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5613.8 (4442.3-6900.3)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89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70062.7 (31289.1-119478.2)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A8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2497.6 (1115.4-4259.1)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57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-5.28 (-7.03--3.49)</w:t>
            </w:r>
          </w:p>
        </w:tc>
      </w:tr>
      <w:tr w:rsidR="00D87361" w14:paraId="143B392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36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Niger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237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579149.3 (384543.9-831938.7)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8A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20839.8 (13837.3-29936.1)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5A6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1171649.3 (693998.8-1748981.6)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74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14419.1 (8540.8-21524.1)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11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-0.6 (-0.94--0.27)</w:t>
            </w:r>
          </w:p>
        </w:tc>
      </w:tr>
      <w:tr w:rsidR="00D87361" w14:paraId="155CD8A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8E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Nigeria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F7F6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7908788.6 (5765309-10901152.4)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AB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23220.4 (16927.1-32006.1)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0C4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14925442.7 (10625949.7-20302370.3)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36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17798.6 (12671.4-24210.5)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F4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-0.94 (-1.09--0.8)</w:t>
            </w:r>
          </w:p>
        </w:tc>
      </w:tr>
      <w:tr w:rsidR="00D87361" w14:paraId="17695F1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2A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Niue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8D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27.1 (7.5-56.9)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2B9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3370.6 (934.4-7074.9)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35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53.7 (5.4-123)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DB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9613.3 (968.5-22016.7)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128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3.45 (2.73-4.16)</w:t>
            </w:r>
          </w:p>
        </w:tc>
      </w:tr>
      <w:tr w:rsidR="00D87361" w14:paraId="6128AD2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11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North Macedonia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C30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14.8 (10.1-21.2)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0A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1.8 (1.2-2.6)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53B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11.5 (8.3-15.9)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CC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1.5 (1.1-2.1)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F50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-0.68 (-0.76--0.6)</w:t>
            </w:r>
          </w:p>
        </w:tc>
      </w:tr>
      <w:tr w:rsidR="00D87361" w14:paraId="5722EBD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6C1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Northern Mariana Islands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79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854.1 (213.8-1838.6)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A9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3645.7 (912.7-7847.9)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20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1400.2 (132.5-3313.2)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4BB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10057.2 (951.5-23798.4)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7F7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2.9 (2.13-3.68)</w:t>
            </w:r>
          </w:p>
        </w:tc>
      </w:tr>
      <w:tr w:rsidR="00D87361" w14:paraId="332B9B1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A4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Norway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AAB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3.7 (2.1-6.1)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F50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 (0.1-0.4)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ED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 (4.4-13.1)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BC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(0.2-0.7)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19E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2.6 (1.88-3.32)</w:t>
            </w:r>
          </w:p>
        </w:tc>
      </w:tr>
      <w:tr w:rsidR="00D87361" w14:paraId="37FB4EA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8E7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Oman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FF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6036.4 (1361.4-13449.7)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B8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751.9 (169.6-1675.3)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11C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11271 (717-25376.9)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375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439.6 (28-989.8)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527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-0.74 (-1.43--0.05)</w:t>
            </w:r>
          </w:p>
        </w:tc>
      </w:tr>
      <w:tr w:rsidR="00D87361" w14:paraId="53BBEC9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4DD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Pakistan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3A5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2301998.1 (842205.2-5448996.6)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4DB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5621.9 (2056.8-13307.4)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11A3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1802495.8 (1234453-2568100.8)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75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1970.7 (1349.6-2807.7)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F7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-3.49 (-3.96--3.02)</w:t>
            </w:r>
          </w:p>
        </w:tc>
      </w:tr>
      <w:tr w:rsidR="00D87361" w14:paraId="2A0E902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3B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Palau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7AE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216.8 (59.6-458.7)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781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3099.2 (851.9-6558.6)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E3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484.7 (53.9-1116.9)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F1D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7941.3 (883.3-18297.7)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BD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2.94 (2.24-3.66)</w:t>
            </w:r>
          </w:p>
        </w:tc>
      </w:tr>
      <w:tr w:rsidR="00D87361" w14:paraId="7A25F92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DEA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Palestine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E7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2344.6 (502.6-5285)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75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306.2 (65.6-690.3)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4BA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5954.1 (636.8-13888)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E4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284.9 (30.5-664.6)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37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0.18 (-0.27-0.64)</w:t>
            </w:r>
          </w:p>
        </w:tc>
      </w:tr>
      <w:tr w:rsidR="00D87361" w14:paraId="6446455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526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Panama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F1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12089.3 (8220.5-16568.6)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015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1196.3 (813.5-1639.5)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51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32006.1 (20959.1-51118.2)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88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2002.4 (1311.3-3198.1)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D72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1.31 (0.84-1.8)</w:t>
            </w:r>
          </w:p>
        </w:tc>
      </w:tr>
      <w:tr w:rsidR="00D87361" w14:paraId="36C4125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01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Papua New Guinea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F7A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471855 (274530.4-718029.6)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3F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28511.1 (16588-43385.8)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0A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633132.6 (280508.6-1157570.8)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351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15471 (6854.4-28286)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B48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-3.37 (-3.86--2.87)</w:t>
            </w:r>
          </w:p>
        </w:tc>
      </w:tr>
      <w:tr w:rsidR="00D87361" w14:paraId="61559A6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80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Paraguay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25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19392.3 (14957.6-23725.7)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ADC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1238.1 (955-1514.8)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96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51249.1 (22954.5-94263.4)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45C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1724.4 (772.4-3171.7)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3A4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1.24 (0.19-2.3)</w:t>
            </w:r>
          </w:p>
        </w:tc>
      </w:tr>
      <w:tr w:rsidR="00D87361" w14:paraId="6880EC0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CB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Peru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A4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339703 (185323.8-666074.8)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24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3830.7 (2089.8-7511.1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B669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163754.1 (118379.9-229773.2)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17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1201.2 (868.4-1685.5)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EA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-3.11 (-4.32--1.89)</w:t>
            </w:r>
          </w:p>
        </w:tc>
      </w:tr>
      <w:tr w:rsidR="00D87361" w14:paraId="2815619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0D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Philippines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121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278178.6 (118891.1-431788.4)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60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1071.4 (457.9-1663.1)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BDA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880007.2 (490281.2-1627771.5)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64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1907.8 (1062.9-3528.8)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C8F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2.48 (1.99-2.97)</w:t>
            </w:r>
          </w:p>
        </w:tc>
      </w:tr>
      <w:tr w:rsidR="00D87361" w14:paraId="5D1F6BA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EBB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Poland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99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132.4 (96.3-182.8)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C9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 (0.7-1.3)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32F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101.4 (75.3-139.6)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FAC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 (0.6-1.1)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AC0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-0.38 (-0.48--0.28)</w:t>
            </w:r>
          </w:p>
        </w:tc>
      </w:tr>
      <w:tr w:rsidR="00D87361" w14:paraId="6C1DF87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132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Portugal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83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34.3 (18-63.3)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E5C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 (0.5-1.7)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65A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17.7 (6.9-39)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74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(0.2-1.3)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8B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-1.4 (-1.53--1.27)</w:t>
            </w:r>
          </w:p>
        </w:tc>
      </w:tr>
      <w:tr w:rsidR="00D87361" w14:paraId="715A158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5F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Puerto Rico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08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15446.8 (11289.4-21272.5)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B1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1092.3 (798.3-1504.3)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C94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13057.9 (9159.4-18951.6)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31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1162.3 (815.3-1686.9)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5DC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0.82 (0.06-1.59)</w:t>
            </w:r>
          </w:p>
        </w:tc>
      </w:tr>
      <w:tr w:rsidR="00D87361" w14:paraId="2FF5996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E9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Qatar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57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5.9 (4.6-7.6)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25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2.5 (1.9-3.2)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F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 (29.1-50.5)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E4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2.2 (1.7-2.9)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487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-0.88 (-1.11--0.65)</w:t>
            </w:r>
          </w:p>
        </w:tc>
      </w:tr>
      <w:tr w:rsidR="00D87361" w14:paraId="79D3679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5F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Republic of Korea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7C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14654 (4790-35299)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8B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69.6 (22.7-167.6)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81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204.2 (33.2-748.5)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0E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(0.2-4.3)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3CE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-14.52 (-15.99--13.02)</w:t>
            </w:r>
          </w:p>
        </w:tc>
      </w:tr>
      <w:tr w:rsidR="00D87361" w14:paraId="392410D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A01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Republic of Moldova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5E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261.6 (191-354.6)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E40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 (11-20.3)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9E4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197.8 (144.1-268.2)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09D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15.1 (11-20.4)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DA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0.01 (-0.01-0.03)</w:t>
            </w:r>
          </w:p>
        </w:tc>
      </w:tr>
      <w:tr w:rsidR="00D87361" w14:paraId="77A3B66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9B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Romania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D3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409.2 (248.7-784.3)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4B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4.7 (2.9-9)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88A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224.2 (177.4-283.9)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1C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 (3.2-5.1)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E64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-0.45 (-0.61--0.3)</w:t>
            </w:r>
          </w:p>
        </w:tc>
      </w:tr>
      <w:tr w:rsidR="00D87361" w14:paraId="3B84D1D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8D4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Russian Federation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91E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5656 (4266.6-7616.4)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7F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9.7 (7.3-13.1)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E2C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4766.5 (3568-6504.1)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8E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9.9 (7.4-13.5)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9B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0.07 (0.05-0.08)</w:t>
            </w:r>
          </w:p>
        </w:tc>
      </w:tr>
      <w:tr w:rsidR="00D87361" w14:paraId="2DFDC260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D2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Rwanda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AE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365072.5 (207580-574661.5)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251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13362.8 (7598.1-21034.4)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CA3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299004.7 (110350.9-572133.7)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349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5522.5 (2038.1-10567.1)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48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-3.68 (-4.53--2.83)</w:t>
            </w:r>
          </w:p>
        </w:tc>
      </w:tr>
      <w:tr w:rsidR="00D87361" w14:paraId="2CB7956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AD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Saint Kitts and Nevis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0B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158.7 (107.9-216.5)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B8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914.5 (621.8-1247.3)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FD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217.6 (151.1-285.1)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716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960.3 (667-1258.1)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33C9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0.16 (-0.62-0.94)</w:t>
            </w:r>
          </w:p>
        </w:tc>
      </w:tr>
      <w:tr w:rsidR="00D87361" w14:paraId="1CE1275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BF5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Saint Lucia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47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564.3 (360.3-835.2)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B69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1003.6 (640.7-1485.3)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57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737.8 (526.8-987)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09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1092.6 (780.2-1461.8)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DE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0.02 (-0.61-0.65)</w:t>
            </w:r>
          </w:p>
        </w:tc>
      </w:tr>
      <w:tr w:rsidR="00D87361" w14:paraId="5152AAD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F4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Saint Vincent and the Grenadines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450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975.5 (396.8-1880.8)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8D9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2125 (864.5-4097.1)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3D1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412.6 (275-580.5)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81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983 (655.2-1383)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B18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-3.73 (-5.1--2.34)</w:t>
            </w:r>
          </w:p>
        </w:tc>
      </w:tr>
      <w:tr w:rsidR="00D87361" w14:paraId="460760F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1C3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Samoa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6BE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1453.5 (527.8-2998)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7F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2178.7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(791.1-4493.9)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C8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4388.3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(673.4-10294.4)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4C2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5273.7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(809.2-12371.4)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51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3.47 (2.36-4.58)</w:t>
            </w:r>
          </w:p>
        </w:tc>
      </w:tr>
      <w:tr w:rsidR="00D87361" w14:paraId="33FD994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11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San Marino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A2A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85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873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643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(0-0)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5B2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2.71 (2.14-3.28)</w:t>
            </w:r>
          </w:p>
        </w:tc>
      </w:tr>
      <w:tr w:rsidR="00D87361" w14:paraId="58CC148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B2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Sao Tome and Principe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407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6613.5 (1344.3-14520.7)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C27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15403.4 (3130.9-33820.3)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C5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3911.5 (1878.4-5421.9)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D89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4504.4 (2163.1-6243.7)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2A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-6.04 (-7.95--4.1)</w:t>
            </w:r>
          </w:p>
        </w:tc>
      </w:tr>
      <w:tr w:rsidR="00D87361" w14:paraId="15CB5E2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D8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Saudi Arabia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4A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38049.9 (17898-64404.5)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AD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567.4 (266.9-960.5)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8A2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52733.4 (6460.6-124211.2)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B7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287.8 (35.3-678)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9A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-2.14 (-2.57--1.72)</w:t>
            </w:r>
          </w:p>
        </w:tc>
      </w:tr>
      <w:tr w:rsidR="00D87361" w14:paraId="7A849F6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6EE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Senegal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C89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350932.4 (182028.1-635070.1)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27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12724.7 (6600.3-23027.5)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1C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511115.1 (148654.9-1302936)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DB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8338.5 (2425.2-21256.5)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49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-2.48 (-3.43--1.52)</w:t>
            </w:r>
          </w:p>
        </w:tc>
      </w:tr>
      <w:tr w:rsidR="00D87361" w14:paraId="4AAD7DD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343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Serbia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8B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126.6 (74.4-236.9)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40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3.7 (2.2-6.9)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9A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59.5 (45.7-77.7)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81D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2.1 (1.6-2.8)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72D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-2.02 (-2.31--1.73)</w:t>
            </w:r>
          </w:p>
        </w:tc>
      </w:tr>
      <w:tr w:rsidR="00D87361" w14:paraId="7A7CA70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0FD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Seychelles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C0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154.1 (88.7-230)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7E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493.5 (283.9-736.5)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A9E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3404.3 (191.9-8145.2)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0D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8820.8 (497.1-21104.8)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77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11.35 (9.16-13.58)</w:t>
            </w:r>
          </w:p>
        </w:tc>
      </w:tr>
      <w:tr w:rsidR="00D87361" w14:paraId="2FF61BE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D6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Sierra Leone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B1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328012.7 (209702.4-479819.9)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7A9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24046 (15372.9-35174.7)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A71E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666448.3 (406004.4-959434.6)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36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19061.4 (11612.3-27441.3)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A7F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-0.64 (-0.79--0.49)</w:t>
            </w:r>
          </w:p>
        </w:tc>
      </w:tr>
      <w:tr w:rsidR="00D87361" w14:paraId="7E2BC8F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BE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Singapore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83D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15233.7 (10267.4-21736)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92B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1009.4 (680.3-1440.2)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03D3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24441.7 (17428.8-33692.8)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A3A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1148.5 (819-1583.2)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0BA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1.46 (0.96-1.96)</w:t>
            </w:r>
          </w:p>
        </w:tc>
      </w:tr>
      <w:tr w:rsidR="00D87361" w14:paraId="6AE28DF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9E4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Slovakia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80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15.9 (11.2-22.1)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A2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 (0.5-1.1)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77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12.7 (9-17.8)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50D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0.7 (0.5-1)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3C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-0.27 (-0.34--0.2)</w:t>
            </w:r>
          </w:p>
        </w:tc>
      </w:tr>
      <w:tr w:rsidR="00D87361" w14:paraId="29AE91C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95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Slovenia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370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15.4 (9.2-29.2)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B6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 (1.2-3.8)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AE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7.8 (5.7-10.4)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93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1.3 (1-1.8)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B6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-1.52 (-1.73--1.32)</w:t>
            </w:r>
          </w:p>
        </w:tc>
      </w:tr>
      <w:tr w:rsidR="00D87361" w14:paraId="3F579B4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9E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Solomon Islands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361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28440.6 (10747.4-54030.9)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9D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22133.1 (8363.9-42048.2)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CDF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32099.9 (9992.7-66196.7)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BF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12270.3 (3819.7-25303.9)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5D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-1.52 (-1.96--1.08)</w:t>
            </w:r>
          </w:p>
        </w:tc>
      </w:tr>
      <w:tr w:rsidR="00D87361" w14:paraId="1E0C568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C87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Somalia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74B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355021.3 (251904.9-515835.4)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984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14061.3 (9977.2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-20430.7)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680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733963.5 (424487.1-1170580.1)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17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9358.6 (5412.5-14925.8)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AB5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-2.74 (-4.03--1.43)</w:t>
            </w:r>
          </w:p>
        </w:tc>
      </w:tr>
      <w:tr w:rsidR="00D87361" w14:paraId="1D24A06C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6A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South Africa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56B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51531.1 (3752.6-193206.9)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50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324.1 (23.6-1215.1)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404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68646.5 (2271.7-436262.4)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07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286.6 (9.5-1821.6)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4A1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-6.87 (-10.92--2.65)</w:t>
            </w:r>
          </w:p>
        </w:tc>
      </w:tr>
      <w:tr w:rsidR="00D87361" w14:paraId="06B3A62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AFF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South Sudan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96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578704.8 (446123.7-756869.9)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053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24786.6 (19108-32417.6)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91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537374.8 (356853.6-803351.2)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C7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15718.2 (10438-23498)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131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-1.77 (-2.05--1.5)</w:t>
            </w:r>
          </w:p>
        </w:tc>
      </w:tr>
      <w:tr w:rsidR="00D87361" w14:paraId="6BB9C1B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9E5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Spain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CC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83.2 (49-133.3)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2C7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(0.3-0.9)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43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18.5 (10.3-29.9)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7E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(0.1-0.2)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CCE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-2.71 (-4.4--0.99)</w:t>
            </w:r>
          </w:p>
        </w:tc>
      </w:tr>
      <w:tr w:rsidR="00D87361" w14:paraId="4ACDF33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0A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Sri Lanka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92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441159.9 (378935.8-508848.4)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3C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5963.5 (5122.4-6878.6)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7EF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121267.1 (71375.9-198028)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5ED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1508.9 (888.1-2464)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128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-5.21 (-6.61--3.79)</w:t>
            </w:r>
          </w:p>
        </w:tc>
      </w:tr>
      <w:tr w:rsidR="00D87361" w14:paraId="6EE80F9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8EC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Sudan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47A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718746.4 (496964-1048790.2)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4A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9424.6 (6516.5-13752.3)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26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876639.1 (487853.9-1665900.1)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49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5079.7 (2826.9-9653.1)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97C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-3.41 (-4.11--2.71)</w:t>
            </w:r>
          </w:p>
        </w:tc>
      </w:tr>
      <w:tr w:rsidR="00D87361" w14:paraId="43A4BD7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78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Suriname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87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11977.5 (3003.8-49855.4)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B6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7411.5 (1858.7-30850)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B8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3030.6 (1949.1-4275.7)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D3F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1411.1 (907.6-1990.9)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10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-6.12 (-7.65--4.57)</w:t>
            </w:r>
          </w:p>
        </w:tc>
      </w:tr>
      <w:tr w:rsidR="00D87361" w14:paraId="42A2FE7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F9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Sweden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5F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8.6 (5.9-12.4)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53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 (0.2-0.4)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63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17.6 (12.9-24.1)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62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(0.4-0.8)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0D6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1.75 (1.03-2.47)</w:t>
            </w:r>
          </w:p>
        </w:tc>
      </w:tr>
      <w:tr w:rsidR="00D87361" w14:paraId="2EA70A3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D7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Switzerland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27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2.6 (1.8-3.8)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BC1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(0.1-0.1)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4B9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3.3 (2.4-4.6)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DE3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(0.1-0.2)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A24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0.4 (-0.15-0.94)</w:t>
            </w:r>
          </w:p>
        </w:tc>
      </w:tr>
      <w:tr w:rsidR="00D87361" w14:paraId="61B8426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88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Syrian Arab Republic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EC5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22213.8 (5862.1-44441)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98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461.2 (121.7-922.8)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D7B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49214.2 (16888.5-92007.9)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45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893.4 (306.6-1670.2)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89E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2.87 (2.5-3.25)</w:t>
            </w:r>
          </w:p>
        </w:tc>
      </w:tr>
      <w:tr w:rsidR="00D87361" w14:paraId="7BBBED6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CD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Taiwan (Province of China)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FE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124745.9 (77251.2-198714.8)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96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1352.3 (837.5-2154.2)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C1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257698.7 (65511.3-548737.3)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5FD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3245.4 (825-6910.7)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628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3.38 (3.16-3.6)</w:t>
            </w:r>
          </w:p>
        </w:tc>
      </w:tr>
      <w:tr w:rsidR="00D87361" w14:paraId="19B8B30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FE2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Tajikistan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6F2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403573.2 (8169-901277.4)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C9E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19074.5 (386.1-42597.9)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41B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6427.4 (2310.1-14220.6)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98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158.5 (57-350.8)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59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-16.31 (-18.45--14.11)</w:t>
            </w:r>
          </w:p>
        </w:tc>
      </w:tr>
      <w:tr w:rsidR="00D87361" w14:paraId="78F2331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A0D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Thailand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F88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835581.5 (677628.4-1052388.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5D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3225.9 (2616.1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-4062.9)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4A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290332.8 (213778.7-399001.4)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A50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1196.4 (881-1644.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683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-2.79 (-3.44--2.13)</w:t>
            </w:r>
          </w:p>
        </w:tc>
      </w:tr>
      <w:tr w:rsidR="00D87361" w14:paraId="5374AE9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8B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Timor-Leste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F2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76326 (15548.7-228822.7)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B9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23991.2 (4887.3-71924.8)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A33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6762.3 (4700.6-10115.2)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4D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1258 (874.4-1881.7)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57F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-7.35 (-9.83--4.79)</w:t>
            </w:r>
          </w:p>
        </w:tc>
      </w:tr>
      <w:tr w:rsidR="00D87361" w14:paraId="05FFC87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B98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Togo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85D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316247.8 (226172.8-439050.3)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4F7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23069.3 (16498.6-32027.4)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EF3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592264.7 (416005.1-786976.7)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29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18580 (13050.6-24688.4)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273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-0.71 (-0.89--0.53)</w:t>
            </w:r>
          </w:p>
        </w:tc>
      </w:tr>
      <w:tr w:rsidR="00D87361" w14:paraId="7F4AC84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997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Tokelau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AC9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11.3 (4.7-21.6)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5D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1954.9 (822.7-3744.3)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88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29.1 (3.9-69.1)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26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6008.1 (810.7-14250.4)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0E6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3.64 (2.87-4.43)</w:t>
            </w:r>
          </w:p>
        </w:tc>
      </w:tr>
      <w:tr w:rsidR="00D87361" w14:paraId="2BBEBF8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55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Tonga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10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1836.2 (311.3-4028.9)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08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4981.6 (844.7-10930.6)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564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1280.7 (322.2-2757.8)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60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3321.9 (835.7-7153.2)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4C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-0.89 (-1.36--0.43)</w:t>
            </w:r>
          </w:p>
        </w:tc>
      </w:tr>
      <w:tr w:rsidR="00D87361" w14:paraId="06BC9C51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B5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Trinidad and Tobago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FA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5803.8 (4263.9-7628.4)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E7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1156.9 (850-1520.6)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34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4808.9 (2726-7621.3)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153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942 (534-1492.9)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54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-0.12 (-1.05-0.81)</w:t>
            </w:r>
          </w:p>
        </w:tc>
      </w:tr>
      <w:tr w:rsidR="00D87361" w14:paraId="0D0CC9B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591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Tunisia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D6F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4646.6 (1623.6-9897.8)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F03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134.8 (47.1-287.2)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D3A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6749 (2618.2-12779.1)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37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152.3 (59.1-288.4)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30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0.99 (-0.57-2.56)</w:t>
            </w:r>
          </w:p>
        </w:tc>
      </w:tr>
      <w:tr w:rsidR="00D87361" w14:paraId="5C1C4E79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449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Turkey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44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10688.1 (5764.8-19398.1)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35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43.2 (23.3-78.5)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4E2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3463.1 (1982.2-5867)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439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10.2 (5.8-17.2)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1C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-6.71 (-7.39--6.03)</w:t>
            </w:r>
          </w:p>
        </w:tc>
      </w:tr>
      <w:tr w:rsidR="00D87361" w14:paraId="1C05A9D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B63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Turkmenistan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12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5123.4 (2922.7-7730.1)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6A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333.2 (190.1-502.7)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74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1816.1 (722.9-3824.6)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8C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89.3 (35.5-188.1)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6F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-3.93 (-4.71--3.15)</w:t>
            </w:r>
          </w:p>
        </w:tc>
      </w:tr>
      <w:tr w:rsidR="00D87361" w14:paraId="631838E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1CD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Tuvalu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7D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65.1 (29.6-127.1)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302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1806.5 (822.9-3528)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6B9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249.9 (38.8-572.3)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D4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5218.3 (809.1-11948.8)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B3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3.24 (2.49-4)</w:t>
            </w:r>
          </w:p>
        </w:tc>
      </w:tr>
      <w:tr w:rsidR="00D87361" w14:paraId="7EE69C32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B7F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Uganda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922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1791732 (1336391.9-2404453.3)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D3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27919.1 (20823.9-37466.7)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CC0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2557545.4 (1722289.3-3446186.7)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9A0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15829.3 (10659.7-21329.4)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EF6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-1.47 (-1.71--1.24)</w:t>
            </w:r>
          </w:p>
        </w:tc>
      </w:tr>
      <w:tr w:rsidR="00D87361" w14:paraId="7B5808F8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1C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Ukraine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81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1162.5 (858-1591.5)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26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6.1 (4.5-8.4)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83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882.1 (645.7-1199.4)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BF6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6.1 (4.5-8.3)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BC1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-0.01 (-0.01-0)</w:t>
            </w:r>
          </w:p>
        </w:tc>
      </w:tr>
      <w:tr w:rsidR="00D87361" w14:paraId="36C117DD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08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United Arab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Emirates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10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27.8 (14.2-51.2)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20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2.9 (1.5-5.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86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123.6 (64.9-231)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22E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2.8 (1.4-5.2)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E3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-0.14 (-0.18--0.09)</w:t>
            </w:r>
          </w:p>
        </w:tc>
      </w:tr>
      <w:tr w:rsidR="00D87361" w14:paraId="7BB3A633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D54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A01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 (8-128.6)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8A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0.2 (0-0.6)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BF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14.6 (3.8-37.9)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9A4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0.1 (0-0.2)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A1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-2.81 (-3.87--1.75)</w:t>
            </w:r>
          </w:p>
        </w:tc>
      </w:tr>
      <w:tr w:rsidR="00D87361" w14:paraId="5495C67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E9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Republic of Tanzania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D11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1874566.9 (1290970.1-2541388.7)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399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19365.5 (13336.6-26254.2)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42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2365190.1 (1476757.3-3296898)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463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10711.4 (6687.9-14930.8)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ED4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-2.68 (-2.98--2.39)</w:t>
            </w:r>
          </w:p>
        </w:tc>
      </w:tr>
      <w:tr w:rsidR="00D87361" w14:paraId="5ED16947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B73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States of America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34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6169.8 (3936.5-8290.8)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98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6.1 (3.9-8.1)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17C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9250 (5988.5-12294.3)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DE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8.4 (5.4-11.2)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E89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2.76 (1.82-3.71)</w:t>
            </w:r>
          </w:p>
        </w:tc>
      </w:tr>
      <w:tr w:rsidR="00D87361" w14:paraId="49BE395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B9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States Virgin Islands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8A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399.8 (270.2-547.4)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6A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1009.1 (682-1381.7)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CD6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311.7 (215.4-430.2)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B1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1028.2 (710.6-1418.8)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76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0.57 (-0.09-1.22)</w:t>
            </w:r>
          </w:p>
        </w:tc>
      </w:tr>
      <w:tr w:rsidR="00D87361" w14:paraId="0072689E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35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Uruguay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6A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388.8 (297.7-498.4)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57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34.2 (26.2-43.9)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29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6.2 (4.5-8.6)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5ED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(0.4-0.7)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563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-16.04 (-19.61--12.31)</w:t>
            </w:r>
          </w:p>
        </w:tc>
      </w:tr>
      <w:tr w:rsidR="00D87361" w14:paraId="431F7F96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29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Uzbekistan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649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14883.5 (5409.1-32961)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70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173.3 (63-383.7)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E6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23989 (8932.8-52399.7)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C06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168.2 (62.6-367.3)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7A1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-0.1 (-0.16--0.05)</w:t>
            </w:r>
          </w:p>
        </w:tc>
      </w:tr>
      <w:tr w:rsidR="00D87361" w14:paraId="044332EB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6C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Vanuatu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3FC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31520.4 (27593.8-35107.2)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305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53786.5 (47086.3-59907.1)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58A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4151.1 (1246-8515.2)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CF1A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3516.6 (1055.5-7213.7)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D5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-7.69 (-8.89--6.49)</w:t>
            </w:r>
          </w:p>
        </w:tc>
      </w:tr>
      <w:tr w:rsidR="00D87361" w14:paraId="1F6E5AA5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11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Venezuela (Bolivarian Republic of)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F20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185998.2 (144990.9-242181.1)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ED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2320.9 (1809.2-3022)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62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854808.1 (280003.4-2560568)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9E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8037.2 (2632.7-24075.4)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A1E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2.47 (1.18-3.77)</w:t>
            </w:r>
          </w:p>
        </w:tc>
      </w:tr>
      <w:tr w:rsidR="00D87361" w14:paraId="663A99CA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821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Viet Nam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059A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445994.8 (317022.7-615488.6)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9F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1563.6 (1111.5-2157.9)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3D6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451898.3 (325193.1-609049.8)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33F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1145.5 (824.4-1543.9)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976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-1.56 (-1.83--1.29)</w:t>
            </w:r>
          </w:p>
        </w:tc>
      </w:tr>
      <w:tr w:rsidR="00D87361" w14:paraId="49B0177F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D6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Yemen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05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607534.3 (229232.2-1279562.4)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419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13174.3 (4970.9-27747.2)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E4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586943 (255691.1-1168522.7)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A3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4511.7 (1965.5-8982.2)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CB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-6.04 (-7.2--4.87)</w:t>
            </w:r>
          </w:p>
        </w:tc>
      </w:tr>
      <w:tr w:rsidR="00D87361" w14:paraId="5920B3D4" w14:textId="77777777"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48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Zambia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941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624395.1 (444414.6-835644)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30A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20583.1 (14650.1-27546.9)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0BA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911555.3 (601221.3-1335946)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DE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12013.4 (7923.5-17606.4)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34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-2.34 (-2.65--2.03)</w:t>
            </w:r>
          </w:p>
        </w:tc>
      </w:tr>
      <w:tr w:rsidR="00D87361" w14:paraId="64846BC9" w14:textId="77777777">
        <w:tc>
          <w:tcPr>
            <w:tcW w:w="1004" w:type="dxa"/>
            <w:tcBorders>
              <w:top w:val="nil"/>
              <w:left w:val="nil"/>
              <w:right w:val="nil"/>
            </w:tcBorders>
            <w:vAlign w:val="center"/>
          </w:tcPr>
          <w:p w14:paraId="569FA6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Zimbabwe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5BEB3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380061.2 (307744.1-463655.5)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</w:tcPr>
          <w:p w14:paraId="3FF25A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9596.9 (7770.8-11707.7)</w:t>
            </w: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vAlign w:val="center"/>
          </w:tcPr>
          <w:p w14:paraId="4F75C2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294183.9 (73752.7-872483.5)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vAlign w:val="center"/>
          </w:tcPr>
          <w:p w14:paraId="73ABB7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4743.4 (1189.2-14068)</w:t>
            </w:r>
          </w:p>
        </w:tc>
        <w:tc>
          <w:tcPr>
            <w:tcW w:w="2029" w:type="dxa"/>
            <w:tcBorders>
              <w:top w:val="nil"/>
              <w:left w:val="nil"/>
              <w:right w:val="nil"/>
            </w:tcBorders>
            <w:vAlign w:val="center"/>
          </w:tcPr>
          <w:p w14:paraId="1D9B29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-2.54 (-3.95--1.11)</w:t>
            </w:r>
          </w:p>
        </w:tc>
      </w:tr>
    </w:tbl>
    <w:p w14:paraId="4727F7B4" w14:textId="77777777" w:rsidR="00D87361" w:rsidRDefault="000000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Abbreviations: EAPC, estimated annual percentage change; SDI, Sociodemographic Index; UI, uncertainty interval.</w:t>
      </w:r>
    </w:p>
    <w:p w14:paraId="63568DA1" w14:textId="77777777" w:rsidR="00D87361" w:rsidRDefault="00D87361">
      <w:pPr>
        <w:rPr>
          <w:rFonts w:ascii="Times New Roman Regular" w:hAnsi="Times New Roman Regular" w:cs="Times New Roman Regular"/>
          <w:sz w:val="18"/>
          <w:szCs w:val="18"/>
        </w:rPr>
      </w:pPr>
    </w:p>
    <w:p w14:paraId="0A844025" w14:textId="77777777" w:rsidR="00D87361" w:rsidRDefault="000000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Table S3 DALYs of tropical diseases between 1990 and 2019 in 15 to 39 years at the 204 Countries Level.</w:t>
      </w:r>
    </w:p>
    <w:tbl>
      <w:tblPr>
        <w:tblStyle w:val="a3"/>
        <w:tblW w:w="8446" w:type="dxa"/>
        <w:tblLayout w:type="fixed"/>
        <w:tblLook w:val="04A0" w:firstRow="1" w:lastRow="0" w:firstColumn="1" w:lastColumn="0" w:noHBand="0" w:noVBand="1"/>
      </w:tblPr>
      <w:tblGrid>
        <w:gridCol w:w="1547"/>
        <w:gridCol w:w="1859"/>
        <w:gridCol w:w="719"/>
        <w:gridCol w:w="1812"/>
        <w:gridCol w:w="792"/>
        <w:gridCol w:w="1717"/>
      </w:tblGrid>
      <w:tr w:rsidR="00D87361" w14:paraId="42D7DAC6" w14:textId="77777777">
        <w:tc>
          <w:tcPr>
            <w:tcW w:w="1547" w:type="dxa"/>
            <w:vMerge w:val="restart"/>
            <w:tcBorders>
              <w:left w:val="nil"/>
              <w:right w:val="nil"/>
            </w:tcBorders>
            <w:vAlign w:val="center"/>
          </w:tcPr>
          <w:p w14:paraId="0E9D7913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Location</w:t>
            </w:r>
          </w:p>
        </w:tc>
        <w:tc>
          <w:tcPr>
            <w:tcW w:w="2578" w:type="dxa"/>
            <w:gridSpan w:val="2"/>
            <w:tcBorders>
              <w:left w:val="nil"/>
              <w:right w:val="nil"/>
            </w:tcBorders>
            <w:vAlign w:val="center"/>
          </w:tcPr>
          <w:p w14:paraId="4A3A9921" w14:textId="77777777" w:rsidR="00D87361" w:rsidRDefault="00000000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1990</w:t>
            </w:r>
          </w:p>
        </w:tc>
        <w:tc>
          <w:tcPr>
            <w:tcW w:w="2604" w:type="dxa"/>
            <w:gridSpan w:val="2"/>
            <w:tcBorders>
              <w:left w:val="nil"/>
              <w:right w:val="nil"/>
            </w:tcBorders>
            <w:vAlign w:val="center"/>
          </w:tcPr>
          <w:p w14:paraId="45116EEA" w14:textId="77777777" w:rsidR="00D87361" w:rsidRDefault="00000000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2019</w:t>
            </w:r>
          </w:p>
        </w:tc>
        <w:tc>
          <w:tcPr>
            <w:tcW w:w="1717" w:type="dxa"/>
            <w:vMerge w:val="restart"/>
            <w:tcBorders>
              <w:left w:val="nil"/>
              <w:right w:val="nil"/>
            </w:tcBorders>
            <w:vAlign w:val="center"/>
          </w:tcPr>
          <w:p w14:paraId="48D8DE60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EAPC_95%CI</w:t>
            </w:r>
          </w:p>
        </w:tc>
      </w:tr>
      <w:tr w:rsidR="00D87361" w14:paraId="113F7CF1" w14:textId="77777777">
        <w:tc>
          <w:tcPr>
            <w:tcW w:w="1547" w:type="dxa"/>
            <w:vMerge/>
            <w:tcBorders>
              <w:left w:val="nil"/>
              <w:right w:val="nil"/>
            </w:tcBorders>
          </w:tcPr>
          <w:p w14:paraId="6DF0A5DC" w14:textId="77777777" w:rsidR="00D87361" w:rsidRDefault="00D87361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859" w:type="dxa"/>
            <w:tcBorders>
              <w:left w:val="nil"/>
              <w:right w:val="nil"/>
            </w:tcBorders>
            <w:vAlign w:val="center"/>
          </w:tcPr>
          <w:p w14:paraId="4417D126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Number_95%UI</w:t>
            </w:r>
          </w:p>
        </w:tc>
        <w:tc>
          <w:tcPr>
            <w:tcW w:w="719" w:type="dxa"/>
            <w:tcBorders>
              <w:left w:val="nil"/>
              <w:right w:val="nil"/>
            </w:tcBorders>
            <w:vAlign w:val="center"/>
          </w:tcPr>
          <w:p w14:paraId="60BF6BC1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ASR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A95B9DC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Number_95%UI</w:t>
            </w:r>
          </w:p>
        </w:tc>
        <w:tc>
          <w:tcPr>
            <w:tcW w:w="792" w:type="dxa"/>
            <w:tcBorders>
              <w:left w:val="nil"/>
              <w:right w:val="nil"/>
            </w:tcBorders>
            <w:vAlign w:val="center"/>
          </w:tcPr>
          <w:p w14:paraId="4D07F23B" w14:textId="77777777" w:rsidR="00D87361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ASR</w:t>
            </w:r>
          </w:p>
        </w:tc>
        <w:tc>
          <w:tcPr>
            <w:tcW w:w="1717" w:type="dxa"/>
            <w:vMerge/>
            <w:tcBorders>
              <w:left w:val="nil"/>
              <w:right w:val="nil"/>
            </w:tcBorders>
          </w:tcPr>
          <w:p w14:paraId="44E49BF2" w14:textId="77777777" w:rsidR="00D87361" w:rsidRDefault="00D87361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D87361" w14:paraId="756D8FB3" w14:textId="77777777">
        <w:tc>
          <w:tcPr>
            <w:tcW w:w="1547" w:type="dxa"/>
            <w:tcBorders>
              <w:left w:val="nil"/>
              <w:bottom w:val="nil"/>
              <w:right w:val="nil"/>
            </w:tcBorders>
            <w:vAlign w:val="center"/>
          </w:tcPr>
          <w:p w14:paraId="4BA8DD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Afghanistan</w:t>
            </w:r>
          </w:p>
        </w:tc>
        <w:tc>
          <w:tcPr>
            <w:tcW w:w="1859" w:type="dxa"/>
            <w:tcBorders>
              <w:left w:val="nil"/>
              <w:bottom w:val="nil"/>
              <w:right w:val="nil"/>
            </w:tcBorders>
            <w:vAlign w:val="center"/>
          </w:tcPr>
          <w:p w14:paraId="2853C5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38879.6 (13581.8-103718.2)</w:t>
            </w: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  <w:vAlign w:val="center"/>
          </w:tcPr>
          <w:p w14:paraId="30D7CF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1004.1 (350.8-2678.6)</w:t>
            </w: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14:paraId="623376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113518.1 (68345.2-183383.3)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center"/>
          </w:tcPr>
          <w:p w14:paraId="6B67D3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753.3 (453.5-1216.9)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092898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-1.22 (-1.94--0.49)</w:t>
            </w:r>
          </w:p>
        </w:tc>
      </w:tr>
      <w:tr w:rsidR="00D87361" w14:paraId="6FDD138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C6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Albania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F7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494.2 (154.9-3088.2)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982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34.8 (10.9-217.7)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42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99.4 (52.4-308.2)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5B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10.2 (5.4-31.8)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04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-4.55 (-5.81--3.27)</w:t>
            </w:r>
          </w:p>
        </w:tc>
      </w:tr>
      <w:tr w:rsidR="00D87361" w14:paraId="20BA536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9E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Algeria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386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6656.5 (4020.3-14263.2)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1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65.7 (39.7-140.9)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F8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4939 (3017.3-7771.1)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9C7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28.8 (17.6-45.3)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179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-2.8 (-2.89--2.71)</w:t>
            </w:r>
          </w:p>
        </w:tc>
      </w:tr>
      <w:tr w:rsidR="00D87361" w14:paraId="2C2C720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E20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American Samoa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6F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53.8 (34.8-79.7)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A7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265.6 (171.8-393.6)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64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34.5 (20.7-53.2)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04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163.7 (98.3-252.3)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51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-4.88 (-6.14--3.6)</w:t>
            </w:r>
          </w:p>
        </w:tc>
      </w:tr>
      <w:tr w:rsidR="00D87361" w14:paraId="00D51FC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F5E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Andorra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38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0.4 (0.2-0.7)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D42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 (0.8-2.7)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24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 (0.2-0.5)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92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(0.6-2.1)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0B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-1.01 (-1.11--0.9)</w:t>
            </w:r>
          </w:p>
        </w:tc>
      </w:tr>
      <w:tr w:rsidR="00D87361" w14:paraId="089DCE8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10E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Angola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726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150228 (103780.4-212794.3)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C4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3818.2 (2637.7-5408.4)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AF8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133565.6 (85199.2-205961.2)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A5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1192.1 (760.4-1838.3)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1D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-5.41 (-6.26--4.54)</w:t>
            </w:r>
          </w:p>
        </w:tc>
      </w:tr>
      <w:tr w:rsidR="00D87361" w14:paraId="6D78751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8D9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Antigua and Barbuda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4F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39.8 (16.9-78.6)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83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154.2 (65.5-304.6)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8F3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41.5 (17.8-88.1)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2F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120 (51.5-254.4)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3C9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-0.9 (-1.05--0.74)</w:t>
            </w:r>
          </w:p>
        </w:tc>
      </w:tr>
      <w:tr w:rsidR="00D87361" w14:paraId="35ED3BA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12D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Argentina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D62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19396.3 (12674.3-31702.7)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62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158.7 (103.7-259.4)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C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8142.8 (5228.4-12547.5)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27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46.7 (30-72)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5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-4.11 (-4.36--3.85)</w:t>
            </w:r>
          </w:p>
        </w:tc>
      </w:tr>
      <w:tr w:rsidR="00D87361" w14:paraId="7DE18D1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DB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Armenia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0D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809.2 (443-1374.3)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047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56.3 (30.8-95.6)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AD4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514.2 (235.9-983.2)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68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46.1 (21.2-88.2)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49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-0.81 (-1.18--0.44)</w:t>
            </w:r>
          </w:p>
        </w:tc>
      </w:tr>
      <w:tr w:rsidR="00D87361" w14:paraId="40C5A84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E51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Australia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AE6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367.1 (151.1-751.3)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3D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5.4 (2.2-11.1)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DB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338.4 (112.7-754.7)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5B8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4.1 (1.4-9.1)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C7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-0.95 (-1.13--0.77)</w:t>
            </w:r>
          </w:p>
        </w:tc>
      </w:tr>
      <w:tr w:rsidR="00D87361" w14:paraId="2E4E7EB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4FA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Austria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B8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296.3 (116.5-666.3)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16F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9.9 (3.9-22.2)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60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195 (73-429.1)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EA7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6.9 (2.6-15.3)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49A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-1.63 (-1.79--1.47)</w:t>
            </w:r>
          </w:p>
        </w:tc>
      </w:tr>
      <w:tr w:rsidR="00D87361" w14:paraId="430AA7E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0EB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Azerbaijan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F6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2902.6 (1763.4-4369.5)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3BD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91.3 (55.4-137.4)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E4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2077.3 (1039.4-3820)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05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48.7 (24.4-89.5)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5E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-3.02 (-3.3--2.75)</w:t>
            </w:r>
          </w:p>
        </w:tc>
      </w:tr>
      <w:tr w:rsidR="00D87361" w14:paraId="63CE037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B9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Bahamas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91A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61.1 (37.3-94.4)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0F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51.8 (31.6-80)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E0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 (44.2-103.1)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EE1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46.1 (29.5-68.8)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9A9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-0.46 (-0.55--0.36)</w:t>
            </w:r>
          </w:p>
        </w:tc>
      </w:tr>
      <w:tr w:rsidR="00D87361" w14:paraId="735FC5A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8EF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Bahrain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5B0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38.7 (24.1-58.4)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24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15.1 (9.4-22.7)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2F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42.2 (24-71.1)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D85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6.8 (3.9-11.5)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229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-3.15 (-3.37--2.94)</w:t>
            </w:r>
          </w:p>
        </w:tc>
      </w:tr>
      <w:tr w:rsidR="00D87361" w14:paraId="0CA8B4D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FC1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Bangladesh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316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722145.9 (239569.5-2394497.1)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9B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1691.9 (561.3-5610.1)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AF9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108220.8 (68032.1-163020)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8D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159.6 (100.3-240.4)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636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-8.05 (-8.61--7.5)</w:t>
            </w:r>
          </w:p>
        </w:tc>
      </w:tr>
      <w:tr w:rsidR="00D87361" w14:paraId="14CEB78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82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Barbados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CFA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60.3 (36.9-93.7)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E28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55.2 (33.8-85.8)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FA7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 (40.1-81.5)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C27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58.6 (40.5-82.4)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83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0.38 (0.11-0.65)</w:t>
            </w:r>
          </w:p>
        </w:tc>
      </w:tr>
      <w:tr w:rsidR="00D87361" w14:paraId="336EA33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EB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Belarus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F5D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967 (540.4-1567.5)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EC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24.5 (13.7-39.7)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3CF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462.7 (251.5-802.7)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21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15.2 (8.2-26.3)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407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-2.02 (-2.17--1.88)</w:t>
            </w:r>
          </w:p>
        </w:tc>
      </w:tr>
      <w:tr w:rsidR="00D87361" w14:paraId="05B4EA5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818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Belgium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7FE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 (26.6-91.9)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C59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 (0.7-2.5)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CC2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22.7 (10-45.6)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B1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(0.3-1.3)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E1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-2.59 (-2.69--2.5)</w:t>
            </w:r>
          </w:p>
        </w:tc>
      </w:tr>
      <w:tr w:rsidR="00D87361" w14:paraId="45C6C1C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DB2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Belize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09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110.8 (55.9-274)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07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151.3 (76.4-374)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7D8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154.9 (89.4-243.7)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96E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86.5 (49.9-136.1)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B9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-1.25 (-1.55--0.95)</w:t>
            </w:r>
          </w:p>
        </w:tc>
      </w:tr>
      <w:tr w:rsidR="00D87361" w14:paraId="0F9A974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65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Benin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43A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53643.5 (37172.1-74485.3)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81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3150.1 (2182.8-4373.9)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57C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119739.8 (64888.3-201547.9)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4E7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2450 (1327.7-4123.8)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26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-0.31 (-0.69-0.06)</w:t>
            </w:r>
          </w:p>
        </w:tc>
      </w:tr>
      <w:tr w:rsidR="00D87361" w14:paraId="79C59FC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6A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Bermuda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750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10.9 (6.3-17.4)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515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42.3 (24.7-67.5)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48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5.3 (2.5-10.3)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DF6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29.3 (13.6-56.7)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E2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-1.78 (-2.24--1.32)</w:t>
            </w:r>
          </w:p>
        </w:tc>
      </w:tr>
      <w:tr w:rsidR="00D87361" w14:paraId="19FFD91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03F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Bhutan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FF6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5014.9 (1667.1-17000.9)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BF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1928.6 (641.1-6538.2)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C59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340.8 (231.6-477.9)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348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97 (65.9-136.1)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F0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-10.19 (-10.94--9.44)</w:t>
            </w:r>
          </w:p>
        </w:tc>
      </w:tr>
      <w:tr w:rsidR="00D87361" w14:paraId="0F1C78C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78F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Bolivia (Plurinational State of)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29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15098 (9678-24000.7)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86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612.8 (392.8-974.2)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B5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11188.3 (7059.8-17033.2)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2D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231.4 (146-352.3)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781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-3.16 (-3.39--2.94)</w:t>
            </w:r>
          </w:p>
        </w:tc>
      </w:tr>
      <w:tr w:rsidR="00D87361" w14:paraId="5C7C398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77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Bosnia and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Herzegovina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85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543.9 (297.9-1230.9)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E6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28.2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(15.4-63.7)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0B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149.3 (84.9-243.3)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8BB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14.3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(8.2-23.4)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4A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-2.82 (-3.17--2.46)</w:t>
            </w:r>
          </w:p>
        </w:tc>
      </w:tr>
      <w:tr w:rsidR="00D87361" w14:paraId="66B7103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7A3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Botswana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F6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3860.3 (2521-5747.8)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821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750.2 (489.9-1117)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255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2790.8 (1794.5-4214.9)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51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264.8 (170.2-399.9)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A03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-4.49 (-4.94--4.04)</w:t>
            </w:r>
          </w:p>
        </w:tc>
      </w:tr>
      <w:tr w:rsidR="00D87361" w14:paraId="3251F61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A2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Brazil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D3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257335.4 (172384.7-349905.6)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724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410.1 (274.7-557.6)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9B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143456.1 (93805-217567.2)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04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166.6 (108.9-252.6)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2C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-2.91 (-3.16--2.65)</w:t>
            </w:r>
          </w:p>
        </w:tc>
      </w:tr>
      <w:tr w:rsidR="00D87361" w14:paraId="3593FC7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95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Brunei Darussalam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B5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258.1 (168.4-378.8)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EEE4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209.3 (136.5-307.2)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926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159.2 (101-249.3)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B2DA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78.9 (50.1-123.6)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41B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-5.06 (-5.79--4.32)</w:t>
            </w:r>
          </w:p>
        </w:tc>
      </w:tr>
      <w:tr w:rsidR="00D87361" w14:paraId="1790CF6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86C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Bulgaria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6F7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805.4 (221.1-5240.9)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D3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27.1 (7.4-176.1)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BB3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187.7 (117.6-286.6)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5A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9.5 (6-14.5)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65B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-3.62 (-3.85--3.39)</w:t>
            </w:r>
          </w:p>
        </w:tc>
      </w:tr>
      <w:tr w:rsidR="00D87361" w14:paraId="1EBEA40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090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Burkina Faso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392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141964 (96279.5-206885)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879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4446 (3015.2-6479.1)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09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186485.5 (96738.4-333145)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E6A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2184.7 (1133.3-3902.8)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EF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-1.98 (-2.79--1.17)</w:t>
            </w:r>
          </w:p>
        </w:tc>
      </w:tr>
      <w:tr w:rsidR="00D87361" w14:paraId="418BACB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4C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Burundi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31C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65030.9 (42455.6-98688.2)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62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3139.3 (2049.5-4764.1)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5D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60621.7 (39738.2-92050.9)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AE8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1311.9 (859.9-1992)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9ED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-3.74 (-4.19--3.3)</w:t>
            </w:r>
          </w:p>
        </w:tc>
      </w:tr>
      <w:tr w:rsidR="00D87361" w14:paraId="3C508DB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E91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Cabo Verde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4F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382.4 (269.3-525.6)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930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292.8 (206.2-402.5)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F8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423.9 (240.2-883.5)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6C7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170.4 (96.6-355.2)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3D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-2.94 (-3.24--2.65)</w:t>
            </w:r>
          </w:p>
        </w:tc>
      </w:tr>
      <w:tr w:rsidR="00D87361" w14:paraId="2A25050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95A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Cambodia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A3E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33124.8 (21249.9-52476.5)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6B8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854.4 (548.1-1353.5)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04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7293.8 (4913.3-10298.8)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86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102.6 (69.1-144.8)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39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-7.21 (-8.11--6.29)</w:t>
            </w:r>
          </w:p>
        </w:tc>
      </w:tr>
      <w:tr w:rsidR="00D87361" w14:paraId="5458B62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F64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Cameroon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B1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156378.5 (111366.3-212423.5)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69F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4117 (2932-5592.5)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205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295078.2 (161468.2-499321.6)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A58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2442 (1336.3-4132.3)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635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-2.07 (-2.58--1.56)</w:t>
            </w:r>
          </w:p>
        </w:tc>
      </w:tr>
      <w:tr w:rsidR="00D87361" w14:paraId="285D09F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0B9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Canada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75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267 (144-479.5)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D7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2.4 (1.3-4.3)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E8E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175.3 (73.8-345.2)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B4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1.5 (0.6-3)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54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-1.76 (-1.94--1.58)</w:t>
            </w:r>
          </w:p>
        </w:tc>
      </w:tr>
      <w:tr w:rsidR="00D87361" w14:paraId="049FCD6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89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Central African Republic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14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57656.1 (42169.3-76475.4)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AA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5491.5 (4016.4-7283.9)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DA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52536.9 (33734.5-84465.4)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0D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2489.8 (1598.7-4002.9)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05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-2.75 (-3.33--2.15)</w:t>
            </w:r>
          </w:p>
        </w:tc>
      </w:tr>
      <w:tr w:rsidR="00D87361" w14:paraId="143DFCD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16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Chad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7E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49010.5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(34332.8-70142.4)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7C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2335.3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(1635.9-3342.3)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8D5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78823.9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(46217-138338.5)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955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1361.5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(798.3-2389.4)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87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-2.71 (-3.16--2.27)</w:t>
            </w:r>
          </w:p>
        </w:tc>
      </w:tr>
      <w:tr w:rsidR="00D87361" w14:paraId="4F20F79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69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Chile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DF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3479.3 (2370.7-4956.1)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97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60.8 (41.4-86.5)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B7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1412.8 (851-2277.7)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358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20.8 (12.5-33.5)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6D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-3.65 (-3.78--3.52)</w:t>
            </w:r>
          </w:p>
        </w:tc>
      </w:tr>
      <w:tr w:rsidR="00D87361" w14:paraId="40EB7DC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0A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CF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1103652.4 (647517.4-1790184.4)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080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200.8 (117.8-325.8)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58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296692.7 (164962.6-479825.6)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60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59.6 (33.1-96.4)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AC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-3.93 (-4.45--3.4)</w:t>
            </w:r>
          </w:p>
        </w:tc>
      </w:tr>
      <w:tr w:rsidR="00D87361" w14:paraId="649A094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4FE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Colombia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F2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40622.4 (23974.3-69410.8)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FAC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288.7 (170.4-493.2)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757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16624.6 (12380.9-21775.1)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CE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86.9 (64.7-113.8)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84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-5.35 (-6.03--4.65)</w:t>
            </w:r>
          </w:p>
        </w:tc>
      </w:tr>
      <w:tr w:rsidR="00D87361" w14:paraId="5EBA254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3B4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Comoros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910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8751.3 (1006.6-26574.1)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6C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5072.1 (583.4-15402.1)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7D7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4828.8 (891.7-16451.9)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2A1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1629.9 (301-5553.1)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6B4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-4.09 (-6.87--1.23)</w:t>
            </w:r>
          </w:p>
        </w:tc>
      </w:tr>
      <w:tr w:rsidR="00D87361" w14:paraId="1DC2CFC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82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Congo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9B0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56887.7 (35946.1-83401.2)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23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5997.3 (3789.6-8792.5)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6B3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31546.7 (17497-54744.8)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1D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1498.1 (830.9-2599.8)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6CD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-5.74 (-6.31--5.15)</w:t>
            </w:r>
          </w:p>
        </w:tc>
      </w:tr>
      <w:tr w:rsidR="00D87361" w14:paraId="6EE5E76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BA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Cook Islands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A0C0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49.8 (44.8-55.3)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67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644.1 (580.3-715.2)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A94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5.2 (1.6-12)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72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88.2 (27.1-204.3)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38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-0.78 (-2.53-1)</w:t>
            </w:r>
          </w:p>
        </w:tc>
      </w:tr>
      <w:tr w:rsidR="00D87361" w14:paraId="519D6F0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BE3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Costa Rica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6EB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1296.3 (844.1-1914.8)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616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101 (65.7-149.1)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255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1264 (802.2-1973)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D72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66 (41.9-103)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436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-1.31 (-1.43--1.19)</w:t>
            </w:r>
          </w:p>
        </w:tc>
      </w:tr>
      <w:tr w:rsidR="00D87361" w14:paraId="48BFB9D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935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Côte d'Ivoire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7D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242373.9 (166149.2-338200)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9F7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5124 (3512.5-7149.8)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BE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339505.9 (192669-570220.7)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1CA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3153.2 (1789.4-5296)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E4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-1.33 (-1.86--0.79)</w:t>
            </w:r>
          </w:p>
        </w:tc>
      </w:tr>
      <w:tr w:rsidR="00D87361" w14:paraId="2F4D5FE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F2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Croatia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7A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461.2 (232.9-811.1)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B36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25.4 (12.8-44.7)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48F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175.6 (88.1-335.2)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A1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13.6 (6.8-26)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E3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-2.31 (-2.62--2)</w:t>
            </w:r>
          </w:p>
        </w:tc>
      </w:tr>
      <w:tr w:rsidR="00D87361" w14:paraId="710CC3F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602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Cuba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AF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1769.6 (1108-2670.8)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62C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36.4 (22.8-54.9)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99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929.5 (489.6-1580.1)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5B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25.6 (13.5-43.6)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CF7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-1.23 (-1.53--0.94)</w:t>
            </w:r>
          </w:p>
        </w:tc>
      </w:tr>
      <w:tr w:rsidR="00D87361" w14:paraId="1EE29C7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41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Cyprus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C7E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14.2 (3.2-84.7)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AB3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4.6 (1-27.5)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809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8.1 (2.2-36.5)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0C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 (0.4-7.3)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99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-4.51 (-4.93--4.09)</w:t>
            </w:r>
          </w:p>
        </w:tc>
      </w:tr>
      <w:tr w:rsidR="00D87361" w14:paraId="492324C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A20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Czechia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3D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263.8 (150.4-437.4)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B57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7.1 (4-11.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2A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111 (55.7-194.1)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8E4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3.6 (1.8-6.4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475A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-1.91 (-2.15--1.67)</w:t>
            </w:r>
          </w:p>
        </w:tc>
      </w:tr>
      <w:tr w:rsidR="00D87361" w14:paraId="226B98A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78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Democratic People's Republic of Korea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05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4401.5 (2846.2-6438.8)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23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53.3 (34.5-78)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9B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3575 (2214.2-5332.4)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4C8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35.6 (22-53.1)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40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-1.11 (-1.44--0.79)</w:t>
            </w:r>
          </w:p>
        </w:tc>
      </w:tr>
      <w:tr w:rsidR="00D87361" w14:paraId="54F7838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0C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Democratic Republic of the Congo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A0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711042.6 (522413.3-918369.9)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BD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4973.7 (3654.2-6423.9)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8B9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857764.4 (620494.2-1138535.4)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29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2451.8 (1773.6-3254.4)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8E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 (-3.79--2.8)</w:t>
            </w:r>
          </w:p>
        </w:tc>
      </w:tr>
      <w:tr w:rsidR="00D87361" w14:paraId="69C9C79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51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Denmark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9B0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34.2 (18.3-59.8)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8F9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1.8 (1-3.1)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68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18.9 (7.6-41.4)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D9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1.1 (0.4-2.3)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35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-1.95 (-2.05--1.85)</w:t>
            </w:r>
          </w:p>
        </w:tc>
      </w:tr>
      <w:tr w:rsidR="00D87361" w14:paraId="4F43A95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AE2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Djibouti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BD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3431 (1983-5797.7)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6F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1709.7 (988.2-2889)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A6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2901.9 (540.6-15839.6)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4A1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574.9 (107.1-3138.1)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A2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-3.85 (-7--0.6)</w:t>
            </w:r>
          </w:p>
        </w:tc>
      </w:tr>
      <w:tr w:rsidR="00D87361" w14:paraId="6C27455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0F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Dominica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7F1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32.1 (20-47.4)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793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109.9 (68.4-162.6)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25AE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19.3 (12-28.6)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693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74.7 (46.5-111)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312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-1.01 (-1.54--0.49)</w:t>
            </w:r>
          </w:p>
        </w:tc>
      </w:tr>
      <w:tr w:rsidR="00D87361" w14:paraId="3E2FECB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3B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Dominican Republic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396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15429.4 (10213.9-22656.8)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272E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502 (332.3-737.1)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50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10535 (6192.4-17226.6)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61B0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234.2 (137.7-383)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6E3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-4.22 (-5.06--3.38)</w:t>
            </w:r>
          </w:p>
        </w:tc>
      </w:tr>
      <w:tr w:rsidR="00D87361" w14:paraId="57A4FE7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2F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Ecuador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E8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29748.4 (17343.7-48408)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0D9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721.7 (420.8-1174.4)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60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8469.8 (5430.8-12395.9)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470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117.4 (75.3-171.9)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5A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-6.57 (-7.7--5.42)</w:t>
            </w:r>
          </w:p>
        </w:tc>
      </w:tr>
      <w:tr w:rsidR="00D87361" w14:paraId="27030AF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EF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Egypt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04F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125864.5 (75395.3-199947.2)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EFE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574.4 (344.1-912.5)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A5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25776.8 (14814.4-41533.2)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701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62.8 (36.1-101.3)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AB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-9.4 (-10.23--8.56)</w:t>
            </w:r>
          </w:p>
        </w:tc>
      </w:tr>
      <w:tr w:rsidR="00D87361" w14:paraId="5E280E8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25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El Salvador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10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3499.6 (2420.8-5021.4)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061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167.8 (116-240.7)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C6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2277.7 (1507.6-3340.3)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2E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88.4 (58.5-129.6)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50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-1.83 (-2.15--1.5)</w:t>
            </w:r>
          </w:p>
        </w:tc>
      </w:tr>
      <w:tr w:rsidR="00D87361" w14:paraId="34F722A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75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Equatorial Guinea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8A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6893.6 (4774.1-9916.7)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47C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4595.2 (3182.3-6610.3)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4C7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12607.5 (6827.9-22896.7)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2D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1937.2 (1049.1-3518.1)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D69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-3.64 (-3.95--3.32)</w:t>
            </w:r>
          </w:p>
        </w:tc>
      </w:tr>
      <w:tr w:rsidR="00D87361" w14:paraId="503F630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72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Eritrea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03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28677.8 (13520.5-80863)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C53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2477.1 (1167.9-6984.7)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95D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19901 (10447.3-46211.5)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89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692.2 (363.4-1607.4)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86F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-4.58 (-5.58--3.57)</w:t>
            </w:r>
          </w:p>
        </w:tc>
      </w:tr>
      <w:tr w:rsidR="00D87361" w14:paraId="7C02E88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D9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Estonia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71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107.7 (60.1-177.5)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3CC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 (10.6-31.3)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83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52.7 (24.6-102.6)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E3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13.1 (6.1-25.5)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E6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-1.51 (-1.59--1.43)</w:t>
            </w:r>
          </w:p>
        </w:tc>
      </w:tr>
      <w:tr w:rsidR="00D87361" w14:paraId="7273EBC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17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Eswatini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DF3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2662.2 (1428-6795.9)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8B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883.3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(473.8-2254.9)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70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1298.9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(856.9-1900.2)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8F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257.2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(169.7-376.3)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3AF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-4.31 (-4.64--3.96)</w:t>
            </w:r>
          </w:p>
        </w:tc>
      </w:tr>
      <w:tr w:rsidR="00D87361" w14:paraId="5E587FD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11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Ethiopia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57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436153.1 (319956.4-568867.3)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841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2338 (1715.1-3049.4)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6A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298867.9 (205721.1-431756.9)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46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673.3 (463.5-972.7)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D0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-3.9 (-4.17--3.64)</w:t>
            </w:r>
          </w:p>
        </w:tc>
      </w:tr>
      <w:tr w:rsidR="00D87361" w14:paraId="38713DC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C8E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Fiji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5F8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2227.3 (1549.6-2980.3)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995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690.3 (480.2-923.7)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863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1421.5 (930.1-2002.9)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73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396.6 (259.5-558.9)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CB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-3.56 (-4.56--2.56)</w:t>
            </w:r>
          </w:p>
        </w:tc>
      </w:tr>
      <w:tr w:rsidR="00D87361" w14:paraId="15DB468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B02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Finland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EF6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48.5 (26.1-82.5)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0AD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2.7 (1.4-4.5)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89B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22.8 (10.1-42.1)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1FA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 (0.6-2.5)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6D6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-2.57 (-2.96--2.19)</w:t>
            </w:r>
          </w:p>
        </w:tc>
      </w:tr>
      <w:tr w:rsidR="00D87361" w14:paraId="17D18DC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0D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FA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353 (124-1550.1)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B90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 (0.6-7)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A50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127.4 (56.1-334.8)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C9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(0.3-1.7)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13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-3.41 (-3.75--3.07)</w:t>
            </w:r>
          </w:p>
        </w:tc>
      </w:tr>
      <w:tr w:rsidR="00D87361" w14:paraId="754C3CE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F1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Gabon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9E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16540.4 (11157.8-23489.8)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F7B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4333.7 (2923.4-6154.5)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02E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13294.4 (7278.1-23821.5)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C66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1786.7 (978.1-3201.4)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50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-2.92 (-3.32--2.52)</w:t>
            </w:r>
          </w:p>
        </w:tc>
      </w:tr>
      <w:tr w:rsidR="00D87361" w14:paraId="3F5B0E3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A7E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Gambia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3BC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14238.9 (7084.5-24297.5)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82D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3767.1 (1874.3-6428.3)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760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11331.4 (5231.4-29578)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0DF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1203 (555.4-3140.1)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888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-2.52 (-3.48--1.55)</w:t>
            </w:r>
          </w:p>
        </w:tc>
      </w:tr>
      <w:tr w:rsidR="00D87361" w14:paraId="27170F4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1E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Georgia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28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964.3 (592.5-1921.7)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165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45.3 (27.8-90.2)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2E0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459.7 (232.9-1371.5)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3C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38.8 (19.7-115.9)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1AB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-0.57 (-1.2-0.06)</w:t>
            </w:r>
          </w:p>
        </w:tc>
      </w:tr>
      <w:tr w:rsidR="00D87361" w14:paraId="5710E6F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4D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28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560.2 (310.4-993.2)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56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1.9 (1-3.3)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B9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261.1 (122.6-483.9)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C50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 (0.5-1.9)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BB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-1.69 (-1.91--1.47)</w:t>
            </w:r>
          </w:p>
        </w:tc>
      </w:tr>
      <w:tr w:rsidR="00D87361" w14:paraId="02C17FE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9CD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Ghana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48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167319.3 (114385.1-239119.4)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3F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2910.3 (1989.6-4159.1)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7E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266557.7 (143775.4-452742.7)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A1C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1958.1 (1056.1-3325.7)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EB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-0.88 (-1.5--0.25)</w:t>
            </w:r>
          </w:p>
        </w:tc>
      </w:tr>
      <w:tr w:rsidR="00D87361" w14:paraId="60882D0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48B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Greece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B8F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467.1 (160.8-1650.1)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E3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12.4 (4.3-43.9)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91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270.4 (84-918.5)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F5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9.3 (2.9-31.6)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464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-0.73 (-0.89--0.56)</w:t>
            </w:r>
          </w:p>
        </w:tc>
      </w:tr>
      <w:tr w:rsidR="00D87361" w14:paraId="16BFDDC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4E7B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Greenland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B61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1.9 (1.1-3.2)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F1B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7.3 (4.1-11.9)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100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 (0.5-1.7)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D9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 (2.7-8.5)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ABD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-1.25 (-1.3--1.2)</w:t>
            </w:r>
          </w:p>
        </w:tc>
      </w:tr>
      <w:tr w:rsidR="00D87361" w14:paraId="0593E4A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BBC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Grenada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92C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41.8 (28.8-59.4)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F7A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125.5 (86.4-178.3)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24C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26.8 (16.4-40.7)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4F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65.7 (40.2-99.8)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096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-2.32 (-2.71--1.93)</w:t>
            </w:r>
          </w:p>
        </w:tc>
      </w:tr>
      <w:tr w:rsidR="00D87361" w14:paraId="282ED63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75D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Guam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6E6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22.8 (14.3-34.8)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AD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 (22.6-54.9)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D7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18.5 (11.1-28.7)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19C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30.6 (18.4-47.4)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26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-0.57 (-0.66--0.48)</w:t>
            </w:r>
          </w:p>
        </w:tc>
      </w:tr>
      <w:tr w:rsidR="00D87361" w14:paraId="2B225DF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D92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Guatemala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866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18835.4 (13457.8-26189)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186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649.1 (463.8-902.6)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276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13264.6 (8790-18923)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A8B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167.5 (111-238.9)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0F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-4.97 (-5.2--4.74)</w:t>
            </w:r>
          </w:p>
        </w:tc>
      </w:tr>
      <w:tr w:rsidR="00D87361" w14:paraId="5BE4299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B2B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Guinea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D94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58868.5 (41843.4-80342.7)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896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2726.3 (1937.8-3720.8)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60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101034.3 (60541.5-151637.2)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E3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2094.8 (1255.2-3143.9)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D93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-0.31 (-0.85-0.23)</w:t>
            </w:r>
          </w:p>
        </w:tc>
      </w:tr>
      <w:tr w:rsidR="00D87361" w14:paraId="7A6D4F2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9CF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Guinea-Bissau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57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10518.2 (7317.2-15269.3)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E74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2801.8 (1949.2-4067.4)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70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9039.1 (5262.4-16134.6)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18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1124.8 (654.9-2007.8)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78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-3.93 (-4.45--3.4)</w:t>
            </w:r>
          </w:p>
        </w:tc>
      </w:tr>
      <w:tr w:rsidR="00D87361" w14:paraId="755DBC2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357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Guyana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AC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7505.9 (4480.1-13442.7)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BBB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2206.3 (1316.9-3951.3)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4FE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2263.9 (1472.9-3692.3)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49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700 (455.4-1141.7)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384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-4.86 (-5.94--3.76)</w:t>
            </w:r>
          </w:p>
        </w:tc>
      </w:tr>
      <w:tr w:rsidR="00D87361" w14:paraId="4CDAA81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8AF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Haiti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71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28626.3 (18999.5-40786.6)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4E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1178 (781.8-1678.4)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EC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25113.3 (12002.7-56754.4)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02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472.5 (225.8-1067.8)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E0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-4.94 (-6--3.86)</w:t>
            </w:r>
          </w:p>
        </w:tc>
      </w:tr>
      <w:tr w:rsidR="00D87361" w14:paraId="396C8A5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D9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Honduras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64E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6551.5 (4633.1-9095.9)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FF2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379.7 (268.5-527.1)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147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9497.9 (6893.2-13016.7)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2C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224.8 (163.1-308)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750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-2.11 (-2.26--1.95)</w:t>
            </w:r>
          </w:p>
        </w:tc>
      </w:tr>
      <w:tr w:rsidR="00D87361" w14:paraId="077C39A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67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Hungary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2F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901.4 (470-1596.3)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4F4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24.4 (12.7-43.2)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49F0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397.8 (205.3-731.4)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D0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 (7.2-25.7)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F42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-1.75 (-1.97--1.53)</w:t>
            </w:r>
          </w:p>
        </w:tc>
      </w:tr>
      <w:tr w:rsidR="00D87361" w14:paraId="0D24F62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F4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Iceland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203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(0.8-1.9)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46C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(0.8-1.8)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EC3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1.3 (0.8-2)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297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1.1 (0.7-1.7)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073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-0.53 (-0.74--0.32)</w:t>
            </w:r>
          </w:p>
        </w:tc>
      </w:tr>
      <w:tr w:rsidR="00D87361" w14:paraId="134D21C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A0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India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55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3408357.2 (2267156.5-5096712)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D7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1000.2 (665.3-1495.6)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31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1697096.7 (1163939.6-2352598.9)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9A7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284.7 (195.2-394.6)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59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-4.53 (-4.7--4.36)</w:t>
            </w:r>
          </w:p>
        </w:tc>
      </w:tr>
      <w:tr w:rsidR="00D87361" w14:paraId="7A7377A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68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Indonesia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87E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470942.3 (320862.4-729576)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9E4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603.3 (411-934.6)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0A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258628.3 (174655.2-348194.6)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DC1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244.2 (164.9-328.7)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A2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-3.26 (-3.6--2.93)</w:t>
            </w:r>
          </w:p>
        </w:tc>
      </w:tr>
      <w:tr w:rsidR="00D87361" w14:paraId="14BE920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1E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Iran (Islamic Republic of)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950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73052.7 (13711.1-218676.8)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38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323.3 (60.7-967.9)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153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4035.4 (2871.1-5534.4)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91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11.3 (8.1-15.5)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73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-11.61 (-13.43--9.75)</w:t>
            </w:r>
          </w:p>
        </w:tc>
      </w:tr>
      <w:tr w:rsidR="00D87361" w14:paraId="7597E47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494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Iraq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28F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16173.3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(6757.1-57098.8)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85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246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(102.8-868.4)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64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28160.4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(15074.1-51352.1)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C92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150.8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(80.7-275)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60C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-2.3 (-2.49--2.1)</w:t>
            </w:r>
          </w:p>
        </w:tc>
      </w:tr>
      <w:tr w:rsidR="00D87361" w14:paraId="77B1530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FF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Ireland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1D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21.4 (9.4-41.8)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6A5A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 (0.7-3.1)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A7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13.4 (6-26.9)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CDF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 (0.4-1.7)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8A7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-2.32 (-2.58--2.07)</w:t>
            </w:r>
          </w:p>
        </w:tc>
      </w:tr>
      <w:tr w:rsidR="00D87361" w14:paraId="1003959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AFD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Israel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336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169.7 (86.3-310)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7A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8.9 (4.5-16.2)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7B2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205.2 (91.6-419)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C9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6.3 (2.8-12.9)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1F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-1.01 (-1.09--0.92)</w:t>
            </w:r>
          </w:p>
        </w:tc>
      </w:tr>
      <w:tr w:rsidR="00D87361" w14:paraId="7644C3E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49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Italy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E0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545.1 (343.9-837.5)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353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2.6 (1.6-3.9)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0D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448.5 (299.7-664.2)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DD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2.8 (1.9-4.1)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B9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-1.25 (-1.73--0.77)</w:t>
            </w:r>
          </w:p>
        </w:tc>
      </w:tr>
      <w:tr w:rsidR="00D87361" w14:paraId="354F0FF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C0C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Jamaica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CD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802.3 (499.2-1199)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BE4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81.6 (50.8-122)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D1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884.8 (550.5-1332.7)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C2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74.1 (46.1-111.7)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FE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0.05 (-0.36-0.47)</w:t>
            </w:r>
          </w:p>
        </w:tc>
      </w:tr>
      <w:tr w:rsidR="00D87361" w14:paraId="4B815FA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3E0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A64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3533.5 (2079.5-5538.6)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36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7.9 (4.6-12.3)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7F5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1684.8 (915.3-2746.2)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1B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5.1 (2.8-8.4)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0B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-1.46 (-1.63--1.29)</w:t>
            </w:r>
          </w:p>
        </w:tc>
      </w:tr>
      <w:tr w:rsidR="00D87361" w14:paraId="393A9EF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FDF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Jordan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0E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772 (380.8-2401.8)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B91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50 (24.6-155.5)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6FB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1158.8 (656.2-1995.5)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D0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23.1 (13.1-39.8)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0AE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-2.66 (-2.89--2.43)</w:t>
            </w:r>
          </w:p>
        </w:tc>
      </w:tr>
      <w:tr w:rsidR="00D87361" w14:paraId="2A62EB4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0AD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Kazakhstan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0D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8542 (5473.5-12325.7)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4D0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125.7 (80.6-181.4)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86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4989.4 (3252.8-7478.2)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E9F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71.8 (46.8-107.6)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5EF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-2.38 (-2.59--2.17)</w:t>
            </w:r>
          </w:p>
        </w:tc>
      </w:tr>
      <w:tr w:rsidR="00D87361" w14:paraId="57B276E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9B2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Kenya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3B3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124642.1 (88047.4-170725.5)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24F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1423.9 (1005.8-1950.3)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8DA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147838.5 (96657-223080.1)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77B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682.3 (446.1-1029.5)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38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-4.1 (-4.94--3.24)</w:t>
            </w:r>
          </w:p>
        </w:tc>
      </w:tr>
      <w:tr w:rsidR="00D87361" w14:paraId="0057211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5E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Kiribati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909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285.6 (195.1-397.4)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10B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935.4 (639.2-1301.5)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7EA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140.6 (68-259.8)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57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288.3 (139.4-532.5)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5C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-4.74 (-5.27--4.21)</w:t>
            </w:r>
          </w:p>
        </w:tc>
      </w:tr>
      <w:tr w:rsidR="00D87361" w14:paraId="7F4E395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0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Kuwait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69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133 (78.5-214.2)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E50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15.3 (9-24.6)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55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277.6 (138-490.4)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6BB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13.3 (6.6-23.5)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C6D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-0.23 (-0.45--0.01)</w:t>
            </w:r>
          </w:p>
        </w:tc>
      </w:tr>
      <w:tr w:rsidR="00D87361" w14:paraId="463A2B0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9F9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Kyrgyzstan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091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1439.8 (921.4-2095.4)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42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79.8 (51.1-116.1)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707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1998.7 (1266.4-3077.8)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DF2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75.1 (47.6-115.6)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0AE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-0.2 (-0.38--0.03)</w:t>
            </w:r>
          </w:p>
        </w:tc>
      </w:tr>
      <w:tr w:rsidR="00D87361" w14:paraId="788F80E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EB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Lao People's Democratic Republic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22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12157.4 (8272.3-16984.4)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2C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786.5 (535.2-1098.8)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97A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8927.5 (6281.5-12676.9)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4C78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283.6 (199.5-402.7)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7D9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-3.74 (-4.47--3.01)</w:t>
            </w:r>
          </w:p>
        </w:tc>
      </w:tr>
      <w:tr w:rsidR="00D87361" w14:paraId="6BFBA36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03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Latvia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124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183.2 (100.9-304.1)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EC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19.2 (10.6-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31.9)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7DE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75.5 (40.2-135.4)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40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13.5 (7.2-24.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317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-1.58 (-1.71--1.44)</w:t>
            </w:r>
          </w:p>
        </w:tc>
      </w:tr>
      <w:tr w:rsidR="00D87361" w14:paraId="16FA4CF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AD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Lebanon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66D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562.2 (204.4-2733.2)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7E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46.7 (17-227)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BC6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296.5 (155.7-490.6)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94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14.4 (7.6-23.9)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67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-3.63 (-4.01--3.26)</w:t>
            </w:r>
          </w:p>
        </w:tc>
      </w:tr>
      <w:tr w:rsidR="00D87361" w14:paraId="30E6B6B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7E5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Lesotho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6C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2894.3 (1906.8-4266.1)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14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419.5 (276.4-618.4)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710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900.9 (559.2-1406.7)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D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94.8 (58.9-148.1)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287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-5.34 (-5.45--5.22)</w:t>
            </w:r>
          </w:p>
        </w:tc>
      </w:tr>
      <w:tr w:rsidR="00D87361" w14:paraId="4DEE1D8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70B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Liberia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9E0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41397.5 (28925.8-55994)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B7F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6201.1 (4332.9-8387.6)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77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87842.5 (55868.6-127550.7)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AF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4425.2 (2814.4-6425.5)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937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-0.96 (-1.86--0.05)</w:t>
            </w:r>
          </w:p>
        </w:tc>
      </w:tr>
      <w:tr w:rsidR="00D87361" w14:paraId="32B0302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48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Libya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482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3213.4 (1641.4-5992.4)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87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196.1 (100.2-365.7)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A6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4386.2 (2104.6-8858.7)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A5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144.9 (69.5-292.7)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9E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-0.96 (-1.07--0.85)</w:t>
            </w:r>
          </w:p>
        </w:tc>
      </w:tr>
      <w:tr w:rsidR="00D87361" w14:paraId="6E88065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20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Lithuania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C1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288.1 (155.1-510.1)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7C79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20.7 (11.1-36.6)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25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116.2 (61.9-211.6)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883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13.8 (7.4-25.2)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B6B8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-1.62 (-1.7--1.54)</w:t>
            </w:r>
          </w:p>
        </w:tc>
      </w:tr>
      <w:tr w:rsidR="00D87361" w14:paraId="2372610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D0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Luxembourg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F89D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3.9 (2.4-6.3)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B6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2.6 (1.6-4.2)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E12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 (1.9-5)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C9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 (0.9-2.3)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7A3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-2.35 (-2.56--2.15)</w:t>
            </w:r>
          </w:p>
        </w:tc>
      </w:tr>
      <w:tr w:rsidR="00D87361" w14:paraId="17E9F2D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64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Madagascar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42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86022.7 (58809.7-126149)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3E9A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1901.2 (1299.8-2788.1)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697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90765.9 (54790.1-150066.5)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D58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830.9 (501.6-1373.7)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3B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-3.48 (-4.15--2.81)</w:t>
            </w:r>
          </w:p>
        </w:tc>
      </w:tr>
      <w:tr w:rsidR="00D87361" w14:paraId="57B4C47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542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Malawi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204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137874 (87833.7-216736.5)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EDE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3812.6 (2428.8-5993.3)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81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83266.2 (49421.1-139590.4)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57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1092.4 (648.4-1831.4)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CF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-4.77 (-5.18--4.35)</w:t>
            </w:r>
          </w:p>
        </w:tc>
      </w:tr>
      <w:tr w:rsidR="00D87361" w14:paraId="0972D2C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08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Malaysia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5D4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33336.7 (23167.6-48135.4)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A60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449.8 (312.6-649.5)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D7B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24290.6 (16345.1-35690.6)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95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176.3 (118.6-259)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C8C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-3.98 (-4.66--3.31)</w:t>
            </w:r>
          </w:p>
        </w:tc>
      </w:tr>
      <w:tr w:rsidR="00D87361" w14:paraId="0976E57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55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Maldives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71E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282.9 (156.1-444.7)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96A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348 (192.1-547.1)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06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396.8 (222.5-650.7)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2B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157.4 (88.3-258.1)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2E1A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-3.9 (-5.44--2.34)</w:t>
            </w:r>
          </w:p>
        </w:tc>
      </w:tr>
      <w:tr w:rsidR="00D87361" w14:paraId="7EF83C0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93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4E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105915.3 (73433.7-155549.5)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6D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3558.2 (2467-5225.7)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901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94385.5 (52423.8-163779.5)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5C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1154.7 (641.3-2003.6)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18E9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-3.56 (-4.2--2.92)</w:t>
            </w:r>
          </w:p>
        </w:tc>
      </w:tr>
      <w:tr w:rsidR="00D87361" w14:paraId="25D4E79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2C3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Malta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27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28.5 (1.9-234.6)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3B4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20.7 (1.4-1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70.1)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7D1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12.9 (1.2-101.7)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531B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9.3 (0.9-73.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122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-4.13 (-4.87--3.39)</w:t>
            </w:r>
          </w:p>
        </w:tc>
      </w:tr>
      <w:tr w:rsidR="00D87361" w14:paraId="66F4B0D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4B8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Marshall Islands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1D6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47.4 (31.2-69.4)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A0F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275.5 (181.4-403.5)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6C7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39.7 (22.1-65.6)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6AB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166.9 (92.8-275.9)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991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-2.12 (-2.29--1.95)</w:t>
            </w:r>
          </w:p>
        </w:tc>
      </w:tr>
      <w:tr w:rsidR="00D87361" w14:paraId="166AA60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000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Mauritania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FAEF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4745.7 (2691.9-8946.5)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7D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617.5 (350.3-1164.2)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DC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21553 (5937-51952.2)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9B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1341.4 (369.5-3233.3)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A77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-0.31 (-1.7-1.09)</w:t>
            </w:r>
          </w:p>
        </w:tc>
      </w:tr>
      <w:tr w:rsidR="00D87361" w14:paraId="31F6D61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7A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Mauritius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32C7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2617.7 (1198-5219.4)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5D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524 (239.8-1044.7)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D6E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2344.3 (1026.2-4723.7)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43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500.2 (219-1007.9)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886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 (-0.07-0.06)</w:t>
            </w:r>
          </w:p>
        </w:tc>
      </w:tr>
      <w:tr w:rsidR="00D87361" w14:paraId="076C511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F9D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Mexico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ECD3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51203 (34059.6-71865.3)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41C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143.7 (95.6-201.6)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88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45976.3 (30322.4-66368.7)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3B9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91.6 (60.4-132.3)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49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-1.85 (-2.08--1.63)</w:t>
            </w:r>
          </w:p>
        </w:tc>
      </w:tr>
      <w:tr w:rsidR="00D87361" w14:paraId="593592A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F66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Micronesia (Federated States of)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9D46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297.4 (201.2-414.4)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5BC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744.5 (503.6-1037.3)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288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68.9 (38.1-112.8)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7CA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163 (90.2-266.9)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106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-4.78 (-5.58--3.98)</w:t>
            </w:r>
          </w:p>
        </w:tc>
      </w:tr>
      <w:tr w:rsidR="00D87361" w14:paraId="0DEBEA4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903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Monaco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09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 (0.4-1.5)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EDA7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8.5 (3.9-16.3)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A9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0.7 (0.3-1.4)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281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7.2 (2.9-14.6)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739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-0.81 (-1.01--0.6)</w:t>
            </w:r>
          </w:p>
        </w:tc>
      </w:tr>
      <w:tr w:rsidR="00D87361" w14:paraId="18C81DD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39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Mongolia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B3B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1351.5 (869.2-1997.2)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55A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153 (98.4-226.2)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FA0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907.3 (519.9-1529.9)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264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67 (38.4-112.9)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B8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-3.21 (-3.49--2.92)</w:t>
            </w:r>
          </w:p>
        </w:tc>
      </w:tr>
      <w:tr w:rsidR="00D87361" w14:paraId="338EB89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C7B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Montenegro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D18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52.8 (27.3-132.2)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B18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21.1 (10.9-52.7)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F78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36.6 (17.1-110.8)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CB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17.4 (8.1-52.5)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843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-1.05 (-1.46--0.65)</w:t>
            </w:r>
          </w:p>
        </w:tc>
      </w:tr>
      <w:tr w:rsidR="00D87361" w14:paraId="2FE0A84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22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Morocco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601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11362.7 (7620.3-16570.5)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BB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109.2 (73.2-159.3)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4BC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9294.8 (5788.6-14020.6)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800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63.6 (39.6-95.9)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7D2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-1.59 (-1.79--1.38)</w:t>
            </w:r>
          </w:p>
        </w:tc>
      </w:tr>
      <w:tr w:rsidR="00D87361" w14:paraId="75144A9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599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Mozambique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EF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226998.1 (146662.4-334842.4)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E0D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4961.7 (3205.7-7318.9)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9FB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241547.9 (128933.9-414386.6)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14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2152.1 (1148.7-3691.9)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C2E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-2.94 (-3.21--2.68)</w:t>
            </w:r>
          </w:p>
        </w:tc>
      </w:tr>
      <w:tr w:rsidR="00D87361" w14:paraId="7DCED16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F81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Myanmar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50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242307.5 (149813.4-415746.5)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A53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1430.7 (884.6-2454.8)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AC3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52211.1 (32700.5-84379.1)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22F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236.3 (148-381.8)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1F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-4.29 (-6.09--2.45)</w:t>
            </w:r>
          </w:p>
        </w:tc>
      </w:tr>
      <w:tr w:rsidR="00D87361" w14:paraId="19103A5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2A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Namibia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C33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12365.4 (3749.3-39585.9)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52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2211.4 (670.5-7079.5)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BB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7460.8 (3165.4-20370.3)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47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730.7 (310-1995.1)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29F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-5.69 (-6.63--4.75)</w:t>
            </w:r>
          </w:p>
        </w:tc>
      </w:tr>
      <w:tr w:rsidR="00D87361" w14:paraId="4A77542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C06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Nauru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D0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3.2 (2.2-4.7)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32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 (53.8-115.7)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9A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5.8 (1.7-13.5)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3F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126.4 (36.4-296.2)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D80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1.19 (0.7-1.68)</w:t>
            </w:r>
          </w:p>
        </w:tc>
      </w:tr>
      <w:tr w:rsidR="00D87361" w14:paraId="189DBD3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FF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Nepal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BB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106900.7 (70625-160855.4)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3C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1463.8 (967.1-2202.6)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350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40143.5 (27448.9-55964.2)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8AD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307 (209.9-428)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9DA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-5.9 (-6.38--5.43)</w:t>
            </w:r>
          </w:p>
        </w:tc>
      </w:tr>
      <w:tr w:rsidR="00D87361" w14:paraId="4939829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18E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Netherlands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71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80.7 (34-158)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B6B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1.3 (0.6-2.6)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B7E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44.8 (19.6-87.1)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71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 (0.4-1.7)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73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-1.88 (-2.13--1.63)</w:t>
            </w:r>
          </w:p>
        </w:tc>
      </w:tr>
      <w:tr w:rsidR="00D87361" w14:paraId="46774BF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01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D1D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28.2 (17.1-44.6)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3A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 (1.2-3.2)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43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18.4 (8.9-34)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9A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1.3 (0.6-2.4)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11BE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-1.95 (-2.26--1.65)</w:t>
            </w:r>
          </w:p>
        </w:tc>
      </w:tr>
      <w:tr w:rsidR="00D87361" w14:paraId="54B203B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63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Nicaragua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4E5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3202.2 (2233.8-4428.2)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796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217.5 (151.7-300.7)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59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2756.1 (1759.8-4111.6)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B2E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98.2 (62.7-146.6)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4C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-3.54 (-3.79--3.3)</w:t>
            </w:r>
          </w:p>
        </w:tc>
      </w:tr>
      <w:tr w:rsidR="00D87361" w14:paraId="3BA8DC0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87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Niger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961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84299.6 (49113.8-139539.3)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430B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3033.4 (1767.3-5021.1)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EBA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143304 (69557-261237.3)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F7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1763.6 (856-3215)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09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-1.17 (-1.63--0.71)</w:t>
            </w:r>
          </w:p>
        </w:tc>
      </w:tr>
      <w:tr w:rsidR="00D87361" w14:paraId="073771D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D74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Nigeria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26D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1342108.1 (933849.9-1881638)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8F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3940.5 (2741.8-5524.5)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B68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2080364.8 (1264280.3-3240954)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D7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2480.8 (1507.7-3864.8)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B6F3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-1.78 (-2.23--1.32)</w:t>
            </w:r>
          </w:p>
        </w:tc>
      </w:tr>
      <w:tr w:rsidR="00D87361" w14:paraId="7A37D64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646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Niue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951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1.7 (1.1-2.4)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B09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211.7 (133.4-304.4)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CB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 (0.3-2)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DB4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165 (57.6-349.9)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6E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-1.14 (-1.8--0.47)</w:t>
            </w:r>
          </w:p>
        </w:tc>
      </w:tr>
      <w:tr w:rsidR="00D87361" w14:paraId="318F48C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FB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North Macedonia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BD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176.8 (89.3-467.9)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19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21.8 (11-57.6)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25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110.9 (53.9-257)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CF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14.3 (7-33.3)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FE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-1.6 (-1.75--1.45)</w:t>
            </w:r>
          </w:p>
        </w:tc>
      </w:tr>
      <w:tr w:rsidR="00D87361" w14:paraId="4F71DE3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7574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Northern Mariana Islands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D05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18.2 (8.7-34.3)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17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77.8 (37.3-146.6)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FE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18.2 (4.1-44.7)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897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130.5 (29.2-321.1)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E65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1.41 (0.88-1.95)</w:t>
            </w:r>
          </w:p>
        </w:tc>
      </w:tr>
      <w:tr w:rsidR="00D87361" w14:paraId="15495EB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B8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Norway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942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30.2 (18.7-49.5)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D3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1.9 (1.2-3.1)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A6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26.8 (15.2-44.7)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207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1.5 (0.9-2.5)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5ED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-0.41 (-0.62--0.19)</w:t>
            </w:r>
          </w:p>
        </w:tc>
      </w:tr>
      <w:tr w:rsidR="00D87361" w14:paraId="6164F04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A4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Oman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16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1581.4 (644.8-4027.1)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BC7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197 (80.3-501.6)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3B1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1048.7 (484.7-2050.6)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C89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40.9 (18.9-80)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DBB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-6.89 (-8.83--4.91)</w:t>
            </w:r>
          </w:p>
        </w:tc>
      </w:tr>
      <w:tr w:rsidR="00D87361" w14:paraId="2800807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A7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Pakistan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F36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301773.2 (136723.3-787296.7)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DC1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737 (333.9-1922.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EAA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175762 (120383.2-270350.5)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FBE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192.2 (131.6-295.6)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AEF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-4.93 (-5.57--4.28)</w:t>
            </w:r>
          </w:p>
        </w:tc>
      </w:tr>
      <w:tr w:rsidR="00D87361" w14:paraId="77AF194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3AD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Palau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6E2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6.4 (3.6-10.6)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BBC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91 (52-151)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866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7.4 (2.4-17.2)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C0F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122 (39.1-281.2)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C8F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0.86 (0.48-1.25)</w:t>
            </w:r>
          </w:p>
        </w:tc>
      </w:tr>
      <w:tr w:rsidR="00D87361" w14:paraId="638FD2B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8A4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Palestine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77D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419.3 (152.7-2027.4)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646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54.8 (19.9-264.8)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DAF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368.1 (198.5-610.3)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45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17.6 (9.5-29.2)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2FB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-3.31 (-3.87--2.74)</w:t>
            </w:r>
          </w:p>
        </w:tc>
      </w:tr>
      <w:tr w:rsidR="00D87361" w14:paraId="264097E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3F8E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Panama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136E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2023.3 (1359-2861.2)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D6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200.2 (134.5-283.1)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78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1373.4 (895.8-2016.4)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8EC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85.9 (56-126.1)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A2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-3.14 (-3.32--2.96)</w:t>
            </w:r>
          </w:p>
        </w:tc>
      </w:tr>
      <w:tr w:rsidR="00D87361" w14:paraId="662BA6C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4AC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Papua New Guinea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D5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37449.7 (21778.9-69162.5)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84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2262.8 (1316-4179)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AF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50461.7 (27779.5-93038.6)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014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1233.1 (678.8-2273.5)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32B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-1.95 (-2.62--1.27)</w:t>
            </w:r>
          </w:p>
        </w:tc>
      </w:tr>
      <w:tr w:rsidR="00D87361" w14:paraId="259CBD6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D7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Paraguay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3E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2767.6 (1853.4-3978.9)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18C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176.7 (118.3-254)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84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2464.4 (1480.6-3793.2)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AB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82.9 (49.8-127.6)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902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-2.09 (-2.5--1.68)</w:t>
            </w:r>
          </w:p>
        </w:tc>
      </w:tr>
      <w:tr w:rsidR="00D87361" w14:paraId="3C9B253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9F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Peru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EF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35646.9 (20529.1-68178.3)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5A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402 (231.5-768.8)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9C5D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18963.7 (10836.7-30320.8)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D0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139.1 (79.5-222.4)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99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-4.2 (-4.68--3.71)</w:t>
            </w:r>
          </w:p>
        </w:tc>
      </w:tr>
      <w:tr w:rsidR="00D87361" w14:paraId="4D20F2A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0A22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Philippines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6C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196120.5 (141644.1-279431.8)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37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755.4 (545.6-1076.3)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1611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115427.1 (83776.9-152878.9)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686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250.2 (181.6-331.4)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18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-4.84 (-5.35--4.32)</w:t>
            </w:r>
          </w:p>
        </w:tc>
      </w:tr>
      <w:tr w:rsidR="00D87361" w14:paraId="7F17DCC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F3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Poland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82B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3581.5 (2213-5347.3)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D53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24.8 (15.3-37)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093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2010 (1150.1-3314.2)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A3F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15.9 (9.1-26.2)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163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-1.51 (-1.8--1.21)</w:t>
            </w:r>
          </w:p>
        </w:tc>
      </w:tr>
      <w:tr w:rsidR="00D87361" w14:paraId="6194F9F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D36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Portugal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EAC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1583.5 (530.4-3061.8)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E4E4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41.8 (14-80.9)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CEBA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654.2 (195-1326.1)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4F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21.5 (6.4-43.6)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B3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-2.89 (-3.37--2.4)</w:t>
            </w:r>
          </w:p>
        </w:tc>
      </w:tr>
      <w:tr w:rsidR="00D87361" w14:paraId="1A3E197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A5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Puerto Rico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6CA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2230.9 (1203.3-3912)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ED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157.8 (85.1-276.6)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3A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1271.6 (659.6-2322.3)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9D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113.2 (58.7-206.7)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211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-1.26 (-1.39--1.13)</w:t>
            </w:r>
          </w:p>
        </w:tc>
      </w:tr>
      <w:tr w:rsidR="00D87361" w14:paraId="797B363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2A1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Qatar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0E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22.2 (13.8-34.6)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0A3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9.4 (5.8-14.6)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9C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64.6 (38.7-103.2)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7E9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3.8 (2.3-6)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DB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-4.18 (-4.55--3.8)</w:t>
            </w:r>
          </w:p>
        </w:tc>
      </w:tr>
      <w:tr w:rsidR="00D87361" w14:paraId="4792AD0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CEC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Republic of Korea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B2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13769.7 (9588.7-19039.9)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2275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65.4 (45.5-90.4)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B2B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5594 (3681.7-7932)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85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32.3 (21.2-45.8)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E9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-2.52 (-2.92--2.11)</w:t>
            </w:r>
          </w:p>
        </w:tc>
      </w:tr>
      <w:tr w:rsidR="00D87361" w14:paraId="659542F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30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Republic of Moldova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A0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630.3 (382.5-983.3)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33D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36.1 (21.9-56.4)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7B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223.9 (139-333.5)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5F1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17.1 (10.6-25.4)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50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-3.04 (-3.23--2.86)</w:t>
            </w:r>
          </w:p>
        </w:tc>
      </w:tr>
      <w:tr w:rsidR="00D87361" w14:paraId="1CE316E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725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Romania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4A6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3510.9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(1672.1-11053.3)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6D8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40.4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(19.2-127.2)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E5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1017.5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(557.9-1773.9)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2F7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 xml:space="preserve">18.1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(9.9-31.6)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DC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-2.82 (-3.05--2.6)</w:t>
            </w:r>
          </w:p>
        </w:tc>
      </w:tr>
      <w:tr w:rsidR="00D87361" w14:paraId="493657F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CB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Russian Federation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91F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14147.3 (9533.1-19420.6)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F3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24.3 (16.4-33.4)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9F2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7891.6 (5238.6-11090.2)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4E1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16.4 (10.9-23.1)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DD2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-2.07 (-2.36--1.79)</w:t>
            </w:r>
          </w:p>
        </w:tc>
      </w:tr>
      <w:tr w:rsidR="00D87361" w14:paraId="20AA89E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966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Rwanda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095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83308.3 (47051.6-144686.8)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5F9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3049.3 (1722.2-5296)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66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44698.1 (26667.9-75203.7)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B19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825.6 (492.5-1389)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BDB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-5.75 (-6.44--5.05)</w:t>
            </w:r>
          </w:p>
        </w:tc>
      </w:tr>
      <w:tr w:rsidR="00D87361" w14:paraId="62672BB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08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Saint Kitts and Nevis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C0A2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12.3 (8-18.9)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97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71.1 (46-108.8)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EE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10.7 (6.7-16.5)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76E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47.2 (29.8-73)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DC5B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-1.47 (-1.61--1.33)</w:t>
            </w:r>
          </w:p>
        </w:tc>
      </w:tr>
      <w:tr w:rsidR="00D87361" w14:paraId="090B267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E4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Saint Lucia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E7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106.8 (69.5-157.1)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644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190 (123.6-279.4)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F60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53.2 (36.9-76.9)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CC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78.8 (54.6-113.9)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2BD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-3.31 (-3.74--2.87)</w:t>
            </w:r>
          </w:p>
        </w:tc>
      </w:tr>
      <w:tr w:rsidR="00D87361" w14:paraId="5BF16BB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6F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Saint Vincent and the Grenadines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5E6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57.5 (36.6-85.4)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314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125.2 (79.6-186)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D3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30.4 (19.7-44.8)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98E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72.3 (46.9-106.7)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DF73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-2.24 (-2.54--1.93)</w:t>
            </w:r>
          </w:p>
        </w:tc>
      </w:tr>
      <w:tr w:rsidR="00D87361" w14:paraId="16A8909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E45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Samoa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D4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150.1 (97.4-221.9)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7BC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224.9 (146-332.7)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9E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113.1 (51.7-208.4)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3918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135.9 (62.1-250.5)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AD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-2.26 (-2.75--1.77)</w:t>
            </w:r>
          </w:p>
        </w:tc>
      </w:tr>
      <w:tr w:rsidR="00D87361" w14:paraId="741ABD8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0D9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San Marino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6CC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(0.7-2)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7C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13.3 (7.9-21.8)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06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1.2 (0.7-2)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AC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11.5 (6.6-19.3)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8B73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-0.59 (-0.67--0.52)</w:t>
            </w:r>
          </w:p>
        </w:tc>
      </w:tr>
      <w:tr w:rsidR="00D87361" w14:paraId="1CE06DF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F0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Sao Tome and Principe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F07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1496.4 (428.2-3291.8)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22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3485.2 (997.3-7667)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48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377 (236-602.7)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6D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434.2 (271.8-694.1)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7DF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-7.14 (-8.63--5.63)</w:t>
            </w:r>
          </w:p>
        </w:tc>
      </w:tr>
      <w:tr w:rsidR="00D87361" w14:paraId="417884F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F69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Saudi Arabia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EED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6971.1 (3517.6-17673.9)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F2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104 (52.5-263.6)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3823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5548.6 (2700.1-10276.3)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6CF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30.3 (14.7-56.1)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F7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-4.09 (-4.79--3.39)</w:t>
            </w:r>
          </w:p>
        </w:tc>
      </w:tr>
      <w:tr w:rsidR="00D87361" w14:paraId="0A65A66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F3F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Senegal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04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85459.9 (44845.9-161227.5)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BE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3098.8 (1626.1-5846.1)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30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95305.7 (38318.7-206164.3)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44B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1554.8 (625.1-3363.4)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827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-3.19 (-4.03--2.34)</w:t>
            </w:r>
          </w:p>
        </w:tc>
      </w:tr>
      <w:tr w:rsidR="00D87361" w14:paraId="2B3E2D7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781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Serbia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4C67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1182.8 (522.1-4151.8)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DF7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34.4 (15.2-120.7)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6B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436 (239.7-750.3)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60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15.4 (8.5-26.6)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4BC0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-2.86 (-3.1--2.62)</w:t>
            </w:r>
          </w:p>
        </w:tc>
      </w:tr>
      <w:tr w:rsidR="00D87361" w14:paraId="1BA3988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F3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Seychelles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08E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22.9 (14.5-34.6)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84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73.2 (46.5-110.7)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A88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42.4 (8.4-108.8)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29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109.9 (21.8-281.9)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4C9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0.77 (-0.94-2.51)</w:t>
            </w:r>
          </w:p>
        </w:tc>
      </w:tr>
      <w:tr w:rsidR="00D87361" w14:paraId="6E6F93B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FC3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Sierra Leone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B9D2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75710.7 (47679.7-115866.7)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AC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5550.2 (3495.3-849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D66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118422.9 (61141.8-187273.9)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9CA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3387.1 (1748.7-5356.3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AB4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-1.1 (-1.85--0.33)</w:t>
            </w:r>
          </w:p>
        </w:tc>
      </w:tr>
      <w:tr w:rsidR="00D87361" w14:paraId="4E4AC11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3DA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Singapore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F4D7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318.3 (203.6-489.7)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C17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21.1 (13.5-32.4)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DEB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348.7 (210.8-554.4)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E0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16.4 (9.9-26)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71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-0.38 (-0.74--0.02)</w:t>
            </w:r>
          </w:p>
        </w:tc>
      </w:tr>
      <w:tr w:rsidR="00D87361" w14:paraId="365FFD4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67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Slovakia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737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471 (245-825.4)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F5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 (12-40.3)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B75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271.3 (129.1-507.2)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8E35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15.2 (7.2-28.4)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E8C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-1.31 (-1.44--1.17)</w:t>
            </w:r>
          </w:p>
        </w:tc>
      </w:tr>
      <w:tr w:rsidR="00D87361" w14:paraId="349E1AD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3E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Slovenia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CC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79.8 (30.8-337.8)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BC90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10.4 (4-44.1)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AEF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25.3 (12.7-52.8)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D31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4.3 (2.1-8.9)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126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-3.37 (-3.61--3.12)</w:t>
            </w:r>
          </w:p>
        </w:tc>
      </w:tr>
      <w:tr w:rsidR="00D87361" w14:paraId="18DA459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81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Solomon Islands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22B4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2312.7 (1161.9-5089.4)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1D8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1799.8 (904.2-3960.7)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0C3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2845.4 (1659.6-5683)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78A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1087.7 (634.4-2172.4)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871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-0.83 (-1.7-0.03)</w:t>
            </w:r>
          </w:p>
        </w:tc>
      </w:tr>
      <w:tr w:rsidR="00D87361" w14:paraId="785E059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69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Somalia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DB8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119372.5 (81645.3-164294.3)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5F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4728 (3233.7-6507.2)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4E8C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77134.3 (52040.3-116360.5)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3FB4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983.5 (663.6-1483.7)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C7D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-5.24 (-5.97--4.5)</w:t>
            </w:r>
          </w:p>
        </w:tc>
      </w:tr>
      <w:tr w:rsidR="00D87361" w14:paraId="31F6DEF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D86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South Africa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E45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85889.7 (54509.4-136064.3)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2CF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540.2 (342.8-855.7)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E9E0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54854.6 (29988.5-150482.1)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FC2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229 (125.2-628.3)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87C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-4.23 (-4.64--3.82)</w:t>
            </w:r>
          </w:p>
        </w:tc>
      </w:tr>
      <w:tr w:rsidR="00D87361" w14:paraId="038A762E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A03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South Sudan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07E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125750.8 (97809.8-156392.8)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E0B2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5386 (4189.3-6698.5)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0FC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84524.7 (59409-113591.8)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F81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2472.3 (1737.7-3322.6)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2BC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-2.53 (-3.03--2.04)</w:t>
            </w:r>
          </w:p>
        </w:tc>
      </w:tr>
      <w:tr w:rsidR="00D87361" w14:paraId="3B9A192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7D7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Spain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B4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2122.1 (924.4-6200.3)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E8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14.3 (6.2-41.8)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4E1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1041.7 (458.6-2038.6)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E20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 (3.5-15.7)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449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-1.22 (-1.61--0.82)</w:t>
            </w:r>
          </w:p>
        </w:tc>
      </w:tr>
      <w:tr w:rsidR="00D87361" w14:paraId="31D49EA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3E1A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Sri Lanka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BB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29394.4 (20248.4-42581.9)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1888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397.3 (273.7-575.6)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36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11127.1 (5426.7-17300)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9F4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138.5 (67.5-215.3)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1E7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-4.43 (-5.18--3.67)</w:t>
            </w:r>
          </w:p>
        </w:tc>
      </w:tr>
      <w:tr w:rsidR="00D87361" w14:paraId="6ECD366C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66E9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Sudan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6F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152002.3 (81223.9-276770.2)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CA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1993.1 (1065.1-3629.2)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43D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96868.6 (50033.4-183533)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D774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561.3 (289.9-1063.5)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FB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-4.93 (-5.32--4.53)</w:t>
            </w:r>
          </w:p>
        </w:tc>
      </w:tr>
      <w:tr w:rsidR="00D87361" w14:paraId="297EC2B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C1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Suriname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E7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1836.4 (465.9-7224.8)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0EF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1136.3 (288.3-4470.6)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A8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593.1 (370.3-938.9)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7B0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276.2 (172.4-437.2)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4F1D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-6.18 (-7.38--4.97)</w:t>
            </w:r>
          </w:p>
        </w:tc>
      </w:tr>
      <w:tr w:rsidR="00D87361" w14:paraId="6B95199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F9D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Sweden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50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42.6 (21.9-77.4)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AD70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1.5 (0.7-2.6)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BB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34.1 (17-65.4)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57D6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1.1 (0.5-2)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378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-1.02 (-1.14--0.9)</w:t>
            </w:r>
          </w:p>
        </w:tc>
      </w:tr>
      <w:tr w:rsidR="00D87361" w14:paraId="2666C40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3182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Switzerland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9F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 (18.8-61.7)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0A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 (0.7-2.3)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66A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25.7 (13.4-48.3)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F638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0.9 (0.5-1.7)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B8F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-1.14 (-1.3--0.98)</w:t>
            </w:r>
          </w:p>
        </w:tc>
      </w:tr>
      <w:tr w:rsidR="00D87361" w14:paraId="74395E69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B3AC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Syrian Arab Republic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9BB6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4262.2 (2580.6-6790)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4E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88.5 (53.6-141)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A7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8380.8 (5300.2-12541.2)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B61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152.1 (96.2-227.7)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0416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1.82 (0.93-2.7)</w:t>
            </w:r>
          </w:p>
        </w:tc>
      </w:tr>
      <w:tr w:rsidR="00D87361" w14:paraId="26210C2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7CE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Taiwan (Province of China)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B24F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7189.5 (4300.3-11372.4)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2B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77.9 (46.6-123.3)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F027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3518.6 (1222.6-8042.5)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12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44.3 (15.4-101.3)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24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-2.34 (-3.07--1.62)</w:t>
            </w:r>
          </w:p>
        </w:tc>
      </w:tr>
      <w:tr w:rsidR="00D87361" w14:paraId="0BB85C80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94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Tajikistan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85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3482.9 (1499.9-7973.7)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EF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164.6 (70.9-376.9)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89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3001.8 (1341.7-6021.8)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8A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74 (33.1-148.5)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16A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-3.85 (-4.41--3.29)</w:t>
            </w:r>
          </w:p>
        </w:tc>
      </w:tr>
      <w:tr w:rsidR="00D87361" w14:paraId="38EF2DA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616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Thailand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1C0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133227.9 (85818.7-197197.4)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79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514.3 (331.3-761.3)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360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14059.5 (9551.8-19572.9)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E725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57.9 (39.4-80.7)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6E3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-7.86 (-8.34--7.39)</w:t>
            </w:r>
          </w:p>
        </w:tc>
      </w:tr>
      <w:tr w:rsidR="00D87361" w14:paraId="4300C47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7AB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Timor-Leste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3C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7769.5 (2869.4-21197)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B6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2442.1 (901.9-6662.8)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3A0F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1405.5 (948.6-2018.5)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22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261.5 (176.5-375.5)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29BD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-8.78 (-11.6--5.86)</w:t>
            </w:r>
          </w:p>
        </w:tc>
      </w:tr>
      <w:tr w:rsidR="00D87361" w14:paraId="491D67D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039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Togo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AA92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40596.2 (26740.9-60174.8)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08F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2961.4 (1950.7-4389.6)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37C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69813.3 (35971.9-121135)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EB86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2190.1 (1128.5-3800.1)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4DD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-0.47 (-0.93--0.01)</w:t>
            </w:r>
          </w:p>
        </w:tc>
      </w:tr>
      <w:tr w:rsidR="00D87361" w14:paraId="790CCD4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4A2C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Tokelau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49A3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0.6 (0.4-0.9)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CF4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107.9 (69-158.1)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6DE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0.5 (0.2-1)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E7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101.1 (36.8-208.9)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F59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-0.44 (-0.86--0.01)</w:t>
            </w:r>
          </w:p>
        </w:tc>
      </w:tr>
      <w:tr w:rsidR="00D87361" w14:paraId="3C4B936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5A6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Tonga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242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199.7 (134.7-284.1)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5E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541.7 (365.4-770.8)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745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102 (60.1-169)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2C7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264.5 (155.8-438.4)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7A54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-2.3 (-2.65--1.96)</w:t>
            </w:r>
          </w:p>
        </w:tc>
      </w:tr>
      <w:tr w:rsidR="00D87361" w14:paraId="382EC9B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248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Trinidad and Tobago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B7F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382.2 (243.6-571.8)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437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76.2 (48.6-114)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354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389.6 (245.6-565)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8A0B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76.3 (48.1-110.7)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32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0.39 (-0.26-1.05)</w:t>
            </w:r>
          </w:p>
        </w:tc>
      </w:tr>
      <w:tr w:rsidR="00D87361" w14:paraId="21E2384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C83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Tunisia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72B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2018.7 (1069-4598.7)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D215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58.6 (31-133.5)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C8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1616.3 (845.2-2762.3)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02A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36.5 (19.1-62.3)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98D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-1.68 (-1.89--1.48)</w:t>
            </w:r>
          </w:p>
        </w:tc>
      </w:tr>
      <w:tr w:rsidR="00D87361" w14:paraId="1404A0A7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65F3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Turkey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0C1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18049.5 (9688.1-55110.1)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F525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73 (39.2-222.9)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2C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4246.4 (2618.2-6343.2)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7F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12.5 (7.7-18.6)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98C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-7.05 (-7.74--6.36)</w:t>
            </w:r>
          </w:p>
        </w:tc>
      </w:tr>
      <w:tr w:rsidR="00D87361" w14:paraId="6A2E50A4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3EEE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Turkmenistan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CB4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1543.6 (942.1-2355.1)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3B8A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100.4 (61.3-153.2)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2E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944.7 (459.7-1709)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531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46.5 (22.6-84)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C7A5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-3.17 (-3.39--2.95)</w:t>
            </w:r>
          </w:p>
        </w:tc>
      </w:tr>
      <w:tr w:rsidR="00D87361" w14:paraId="3C72F0D8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992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Tuvalu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7D3B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4.8 (3.2-7)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106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132.1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(87.7-193.6)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31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5 (2.1-10)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069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103.7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(43.5-207.8)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958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-0.77 (-1.19--0.36)</w:t>
            </w:r>
          </w:p>
        </w:tc>
      </w:tr>
      <w:tr w:rsidR="00D87361" w14:paraId="5610AAE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E69B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Uganda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B0D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357343.8 (235964.2-499410)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1A1D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5568.2 (3676.8-7781.9)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9F0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176974.6 (107960.4-296225.4)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F3C3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1095.3 (668.2-1833.4)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581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-5.95 (-6.57--5.32)</w:t>
            </w:r>
          </w:p>
        </w:tc>
      </w:tr>
      <w:tr w:rsidR="00D87361" w14:paraId="3336B92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8F26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Ukraine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914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4602.6 (2526.8-7583.2)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584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24.2 (13.3-39.9)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AB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3254.2 (1911-5188.4)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9CC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22.5 (13.2-35.9)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416A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-0.7 (-0.94--0.46)</w:t>
            </w:r>
          </w:p>
        </w:tc>
      </w:tr>
      <w:tr w:rsidR="00D87361" w14:paraId="566A65E6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9B98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Arab Emirates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F37E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127.6 (84.2-181.7)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53D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13.3 (8.8-19)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C238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433.8 (270.1-657.2)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D0C5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9.7 (6-14.7)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B11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-1.54 (-2--1.08)</w:t>
            </w:r>
          </w:p>
        </w:tc>
      </w:tr>
      <w:tr w:rsidR="00D87361" w14:paraId="2D29966D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03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CC6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494.6 (283-836.6)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A338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2.4 (1.4-4)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E29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316.6 (178.7-530)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84B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1.4 (0.8-2.4)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8441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-1.88 (-2.08--1.68)</w:t>
            </w:r>
          </w:p>
        </w:tc>
      </w:tr>
      <w:tr w:rsidR="00D87361" w14:paraId="3221F655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CAC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Republic of Tanzania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3F4E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261441.8 (180341.6-375389.4)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7732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2700.9 (1863-3878)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5C5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166548.6 (112314.5-243547.2)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DEB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754.3 (508.6-1103)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BA2D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-5.23 (-5.87--4.59)</w:t>
            </w:r>
          </w:p>
        </w:tc>
      </w:tr>
      <w:tr w:rsidR="00D87361" w14:paraId="55E4FC53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DC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States of America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924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9877.4 (5557-16285.3)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BEEA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9.7 (5.5-16)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F91B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8235.7 (4926.3-12775.8)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64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7.5 (4.5-11.6)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63891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-0.51 (-0.72--0.29)</w:t>
            </w:r>
          </w:p>
        </w:tc>
      </w:tr>
      <w:tr w:rsidR="00D87361" w14:paraId="4E9FD702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DA5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United States Virgin Islands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FB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19.1 (12.2-29.1)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F14F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48.1 (30.9-73.4)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055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13.8 (8.7-21.6)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007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45.6 (28.8-71.3)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C1B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0.07 (-0.52-0.66)</w:t>
            </w:r>
          </w:p>
        </w:tc>
      </w:tr>
      <w:tr w:rsidR="00D87361" w14:paraId="6C7AFC4B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4AC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Uruguay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B9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349.4 (224.4-515)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F54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30.8 (19.8-45.3)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546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207.1 (108.4-366.8)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AA7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17.1 (9-30.4)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A299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-2.02 (-2.12--1.92)</w:t>
            </w:r>
          </w:p>
        </w:tc>
      </w:tr>
      <w:tr w:rsidR="00D87361" w14:paraId="2C7BB65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DB30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Uzbekistan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991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9896.3 (5471.4-17361.8)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0F1DC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115.2 (63.7-202.1)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B563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11794.2 (5599.8-23485.3)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77F4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82.7 (39.3-164.6)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9C37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-1.31 (-1.38--1.23)</w:t>
            </w:r>
          </w:p>
        </w:tc>
      </w:tr>
      <w:tr w:rsidR="00D87361" w14:paraId="32043A3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18B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Vanuatu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821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2275.6 (1147.6-4221.1)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77E3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3883.1 (1958.3-7202.9)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F68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304.7 (194.3-441.4)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DE8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258.1 (164.6-374)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D50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-6.9 (-8.36--5.41)</w:t>
            </w:r>
          </w:p>
        </w:tc>
      </w:tr>
      <w:tr w:rsidR="00D87361" w14:paraId="6AB5F0D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4A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Venezuela (Bolivarian Republic of)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B0D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32340.7 (23036.7-45101.5)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230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403.6 (287.5-562.8)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B3FA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41679 (23437.8-76870.1)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8C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391.9 (220.4-722.8)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0399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-1.06 (-1.55--0.56)</w:t>
            </w:r>
          </w:p>
        </w:tc>
      </w:tr>
      <w:tr w:rsidR="00D87361" w14:paraId="58A68B5F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5C72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Viet Nam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68CA4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199932.6 (132955.4-295866.9)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6F7A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700.9 (466.1-1037.3)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9DD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56939 (37498.6-83994.5)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5157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144.3 (95.1-212.9)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069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-6.32 (-6.62--6.02)</w:t>
            </w:r>
          </w:p>
        </w:tc>
      </w:tr>
      <w:tr w:rsidR="00D87361" w14:paraId="2326F3CA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DAF6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Yemen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C25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251910.7 (101863.4-488449.4)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347D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5462.7 (2208.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9-10592)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7CE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240989.6 (59825.7-585979.1)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379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1852.4 (459.9-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4504.3)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44C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lastRenderedPageBreak/>
              <w:t>-4.6 (-5.11--4.09)</w:t>
            </w:r>
          </w:p>
        </w:tc>
      </w:tr>
      <w:tr w:rsidR="00D87361" w14:paraId="26436751" w14:textId="77777777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34508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Zambia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C120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99238.9 (70253-138315.7)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8E3B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3271.4 (2315.9-4559.6)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663E5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81049.4 (48857-130544.4)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328C6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1068.1 (643.9-1720.4)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12F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-4.26 (-4.67--3.86)</w:t>
            </w:r>
          </w:p>
        </w:tc>
      </w:tr>
      <w:tr w:rsidR="00D87361" w14:paraId="739CC39E" w14:textId="77777777">
        <w:tc>
          <w:tcPr>
            <w:tcW w:w="1547" w:type="dxa"/>
            <w:tcBorders>
              <w:top w:val="nil"/>
              <w:left w:val="nil"/>
              <w:right w:val="nil"/>
            </w:tcBorders>
            <w:vAlign w:val="center"/>
          </w:tcPr>
          <w:p w14:paraId="02DF580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Zimbabwe</w:t>
            </w:r>
          </w:p>
        </w:tc>
        <w:tc>
          <w:tcPr>
            <w:tcW w:w="1859" w:type="dxa"/>
            <w:tcBorders>
              <w:top w:val="nil"/>
              <w:left w:val="nil"/>
              <w:right w:val="nil"/>
            </w:tcBorders>
            <w:vAlign w:val="center"/>
          </w:tcPr>
          <w:p w14:paraId="4D4006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69116.8 (38687.6-124411)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vAlign w:val="center"/>
          </w:tcPr>
          <w:p w14:paraId="2C43DBFF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1745.3 (976.9-3141.5)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vAlign w:val="center"/>
          </w:tcPr>
          <w:p w14:paraId="425B7FEE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28825 (16344.7-52673.8)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vAlign w:val="center"/>
          </w:tcPr>
          <w:p w14:paraId="4B47B370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464.8 (263.5-849.3)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8BBB1B2" w14:textId="77777777" w:rsidR="00D87361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-3.78 (-5.26--2.28)</w:t>
            </w:r>
          </w:p>
        </w:tc>
      </w:tr>
    </w:tbl>
    <w:p w14:paraId="600968F3" w14:textId="77777777" w:rsidR="00D87361" w:rsidRDefault="000000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Abbreviations: EAPC, estimated annual percentage change; SDI, Sociodemographic Index; UI, uncertainty interval.</w:t>
      </w:r>
    </w:p>
    <w:p w14:paraId="640C2956" w14:textId="77777777" w:rsidR="00D87361" w:rsidRDefault="00D87361">
      <w:pPr>
        <w:rPr>
          <w:rFonts w:ascii="Times New Roman Regular" w:hAnsi="Times New Roman Regular" w:cs="Times New Roman Regular"/>
          <w:sz w:val="18"/>
          <w:szCs w:val="18"/>
        </w:rPr>
      </w:pPr>
    </w:p>
    <w:p w14:paraId="419ABA22" w14:textId="77777777" w:rsidR="00D87361" w:rsidRDefault="000000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 w:hint="eastAsia"/>
          <w:noProof/>
          <w:sz w:val="18"/>
          <w:szCs w:val="18"/>
        </w:rPr>
        <w:lastRenderedPageBreak/>
        <w:drawing>
          <wp:inline distT="0" distB="0" distL="114300" distR="114300" wp14:anchorId="5E794FD4" wp14:editId="6EF8500E">
            <wp:extent cx="5252720" cy="7505065"/>
            <wp:effectExtent l="0" t="0" r="5080" b="13335"/>
            <wp:docPr id="1" name="图片 1" descr="Figure S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50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387C9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>Figure S1.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Trends in NTDs Prevalence, Incidence and Disability-Adjusted Life-Years (DALYs) From 1990 to 2019. A: Trends in prevalence Rate. B: Trends in incidence Rate. </w:t>
      </w:r>
    </w:p>
    <w:p w14:paraId="1EDD1744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22D25F1A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noProof/>
          <w:sz w:val="18"/>
          <w:szCs w:val="18"/>
        </w:rPr>
        <w:lastRenderedPageBreak/>
        <w:drawing>
          <wp:inline distT="0" distB="0" distL="114300" distR="114300" wp14:anchorId="47241356" wp14:editId="4E069372">
            <wp:extent cx="5256530" cy="4019550"/>
            <wp:effectExtent l="0" t="0" r="1270" b="19050"/>
            <wp:docPr id="2" name="图片 2" descr="Figure S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2249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>Figure S2.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Ratio of Male to Female Prevalence, Incidence and Disability-Adjusted Life-Years (DALYs) of NTDs in Different Age Subgroups. A: Male-female Ratio of Prevalence. B: Male-female Ratio of Incidence. C: Male-female Ratio of DALYs.</w:t>
      </w:r>
    </w:p>
    <w:p w14:paraId="700B5369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7D8BDDF3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noProof/>
          <w:sz w:val="18"/>
          <w:szCs w:val="18"/>
        </w:rPr>
        <w:lastRenderedPageBreak/>
        <w:drawing>
          <wp:inline distT="0" distB="0" distL="114300" distR="114300" wp14:anchorId="6D536802" wp14:editId="33CA0EA3">
            <wp:extent cx="3278505" cy="7026275"/>
            <wp:effectExtent l="0" t="0" r="23495" b="9525"/>
            <wp:docPr id="3" name="图片 3" descr="Figure S3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EA863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 xml:space="preserve">Figure S3. </w:t>
      </w:r>
      <w:r>
        <w:rPr>
          <w:rFonts w:ascii="Times New Roman Regular" w:hAnsi="Times New Roman Regular" w:cs="Times New Roman Regular"/>
          <w:sz w:val="18"/>
          <w:szCs w:val="18"/>
        </w:rPr>
        <w:t>A: Association between Age-standardized NTDs Prevalence Rate and Sociodemographic Index. B: Association between Age-standardized NTDs Incidence Rate and Sociodemographic Index. C: Association between Age-standardized NTDs DALYs Rate and Sociodemographic Index.</w:t>
      </w:r>
    </w:p>
    <w:p w14:paraId="081EDA93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14:paraId="22B3EF94" w14:textId="1D39E822" w:rsidR="00D87361" w:rsidRDefault="00612FB2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noProof/>
          <w:sz w:val="18"/>
          <w:szCs w:val="18"/>
        </w:rPr>
        <w:lastRenderedPageBreak/>
        <w:drawing>
          <wp:inline distT="0" distB="0" distL="0" distR="0" wp14:anchorId="518B18C6" wp14:editId="36CAEC20">
            <wp:extent cx="5274310" cy="3164840"/>
            <wp:effectExtent l="0" t="0" r="0" b="0"/>
            <wp:docPr id="567237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37219" name="图片 5672372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AC0C1" w14:textId="77777777" w:rsidR="00D87361" w:rsidRDefault="00000000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>Figure S4.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Future Forecasts of GBD in NTDs Prevalence.</w:t>
      </w:r>
    </w:p>
    <w:p w14:paraId="0DC18A9A" w14:textId="77777777" w:rsidR="00D87361" w:rsidRDefault="00D87361">
      <w:pPr>
        <w:rPr>
          <w:rFonts w:ascii="Times New Roman Regular" w:hAnsi="Times New Roman Regular" w:cs="Times New Roman Regular"/>
          <w:sz w:val="18"/>
          <w:szCs w:val="18"/>
        </w:rPr>
      </w:pPr>
    </w:p>
    <w:p w14:paraId="54EEEB5E" w14:textId="77777777" w:rsidR="00D87361" w:rsidRDefault="00D87361">
      <w:pPr>
        <w:rPr>
          <w:rFonts w:ascii="Times New Roman Regular" w:hAnsi="Times New Roman Regular" w:cs="Times New Roman Regular"/>
          <w:sz w:val="18"/>
          <w:szCs w:val="18"/>
        </w:rPr>
      </w:pPr>
    </w:p>
    <w:p w14:paraId="6CC8628B" w14:textId="77777777" w:rsidR="00D87361" w:rsidRDefault="00D87361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sectPr w:rsidR="00D87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6EF2F81"/>
    <w:rsid w:val="DDFB3A61"/>
    <w:rsid w:val="DFBB4146"/>
    <w:rsid w:val="E9EDB267"/>
    <w:rsid w:val="EBFF3F74"/>
    <w:rsid w:val="EF7F354F"/>
    <w:rsid w:val="F6EF2F81"/>
    <w:rsid w:val="FAEFD5D2"/>
    <w:rsid w:val="FDBC05FE"/>
    <w:rsid w:val="FEBFA27C"/>
    <w:rsid w:val="FF3B28E5"/>
    <w:rsid w:val="FF7C8B97"/>
    <w:rsid w:val="FF7F2CEE"/>
    <w:rsid w:val="FFF708C2"/>
    <w:rsid w:val="001649D3"/>
    <w:rsid w:val="001941C3"/>
    <w:rsid w:val="00212046"/>
    <w:rsid w:val="002F3725"/>
    <w:rsid w:val="004E0356"/>
    <w:rsid w:val="005304B6"/>
    <w:rsid w:val="00612FB2"/>
    <w:rsid w:val="00805299"/>
    <w:rsid w:val="008B5A76"/>
    <w:rsid w:val="0090657E"/>
    <w:rsid w:val="009F309B"/>
    <w:rsid w:val="00A3602F"/>
    <w:rsid w:val="00D87361"/>
    <w:rsid w:val="00DB36ED"/>
    <w:rsid w:val="00E11870"/>
    <w:rsid w:val="157351B8"/>
    <w:rsid w:val="1FF95952"/>
    <w:rsid w:val="34DC60A1"/>
    <w:rsid w:val="3E573990"/>
    <w:rsid w:val="47F71896"/>
    <w:rsid w:val="4FFFA292"/>
    <w:rsid w:val="5C36F40C"/>
    <w:rsid w:val="5CEF8CAF"/>
    <w:rsid w:val="5F7C559B"/>
    <w:rsid w:val="67E631A1"/>
    <w:rsid w:val="67EA7703"/>
    <w:rsid w:val="6FFE47AF"/>
    <w:rsid w:val="6FFF7027"/>
    <w:rsid w:val="7679D770"/>
    <w:rsid w:val="778EC4DC"/>
    <w:rsid w:val="7BF713C2"/>
    <w:rsid w:val="7C7E3FB4"/>
    <w:rsid w:val="7EDD24B6"/>
    <w:rsid w:val="7F37F4B7"/>
    <w:rsid w:val="7FBBAB93"/>
    <w:rsid w:val="7FF777F4"/>
    <w:rsid w:val="7FFFB4F5"/>
    <w:rsid w:val="A6FDD715"/>
    <w:rsid w:val="ABFE06F0"/>
    <w:rsid w:val="ACAF6C23"/>
    <w:rsid w:val="AD374F3A"/>
    <w:rsid w:val="B7DF1E85"/>
    <w:rsid w:val="CFBFB811"/>
    <w:rsid w:val="D9DFC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3A70092"/>
  <w15:docId w15:val="{A2A0B95A-EDEA-9745-8B50-862513E9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rFonts w:ascii="DengXian" w:eastAsia="DengXian" w:hAnsi="DengXi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59</Pages>
  <Words>11330</Words>
  <Characters>64581</Characters>
  <Application>Microsoft Office Word</Application>
  <DocSecurity>0</DocSecurity>
  <Lines>538</Lines>
  <Paragraphs>151</Paragraphs>
  <ScaleCrop>false</ScaleCrop>
  <Company/>
  <LinksUpToDate>false</LinksUpToDate>
  <CharactersWithSpaces>75760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吕家颉</dc:creator>
  <cp:lastModifiedBy>Microsoft Office User</cp:lastModifiedBy>
  <cp:revision>7</cp:revision>
  <dcterms:created xsi:type="dcterms:W3CDTF">2023-12-24T00:49:00Z</dcterms:created>
  <dcterms:modified xsi:type="dcterms:W3CDTF">2024-06-06T10:37:00Z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2EE9E7F0FA0DC5CB973B8565E4520BC8_43</vt:lpwstr>
  </property>
</Properties>
</file>