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F9FA8" w14:textId="07EB5EA3" w:rsidR="00DA3AEE" w:rsidRPr="00C51062" w:rsidRDefault="006011FB" w:rsidP="00DA3AE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Suppl 4</w:t>
      </w:r>
      <w:r w:rsidR="009F1A4F">
        <w:rPr>
          <w:b/>
          <w:bCs/>
          <w:sz w:val="20"/>
          <w:szCs w:val="20"/>
        </w:rPr>
        <w:t>,</w:t>
      </w:r>
      <w:r w:rsidR="008A47EE" w:rsidRPr="00C51062">
        <w:rPr>
          <w:b/>
          <w:bCs/>
          <w:sz w:val="20"/>
          <w:szCs w:val="20"/>
        </w:rPr>
        <w:t xml:space="preserve"> Table 1: </w:t>
      </w:r>
      <w:r w:rsidR="00DA3AEE" w:rsidRPr="00C51062">
        <w:rPr>
          <w:b/>
          <w:bCs/>
          <w:sz w:val="20"/>
          <w:szCs w:val="20"/>
        </w:rPr>
        <w:t xml:space="preserve">Fidelity of the program according to </w:t>
      </w:r>
      <w:r w:rsidR="00D21532" w:rsidRPr="00C51062">
        <w:rPr>
          <w:b/>
          <w:bCs/>
          <w:sz w:val="20"/>
          <w:szCs w:val="20"/>
        </w:rPr>
        <w:t>facilitators and external observers.</w:t>
      </w:r>
    </w:p>
    <w:tbl>
      <w:tblPr>
        <w:tblW w:w="8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2"/>
        <w:gridCol w:w="790"/>
        <w:gridCol w:w="868"/>
        <w:gridCol w:w="689"/>
        <w:gridCol w:w="892"/>
      </w:tblGrid>
      <w:tr w:rsidR="00C74A4A" w:rsidRPr="00C51062" w14:paraId="41D8A456" w14:textId="77777777" w:rsidTr="008A47EE">
        <w:trPr>
          <w:trHeight w:val="250"/>
        </w:trPr>
        <w:tc>
          <w:tcPr>
            <w:tcW w:w="55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36FA" w14:textId="77777777" w:rsidR="00C74A4A" w:rsidRPr="00C51062" w:rsidRDefault="00C74A4A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DBA1" w14:textId="77777777" w:rsidR="00C74A4A" w:rsidRPr="00C51062" w:rsidRDefault="00C74A4A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Facilitator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7BEA" w14:textId="77777777" w:rsidR="00C74A4A" w:rsidRPr="00C51062" w:rsidRDefault="00C74A4A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Observer</w:t>
            </w:r>
          </w:p>
        </w:tc>
      </w:tr>
      <w:tr w:rsidR="00744659" w:rsidRPr="00C51062" w14:paraId="2CE92D2C" w14:textId="77777777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5979" w14:textId="70382DCF" w:rsidR="00744659" w:rsidRPr="00C51062" w:rsidRDefault="00744659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Recap of the previous session</w:t>
            </w:r>
          </w:p>
        </w:tc>
        <w:tc>
          <w:tcPr>
            <w:tcW w:w="7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55D1" w14:textId="6843DD2B" w:rsidR="00744659" w:rsidRPr="00C51062" w:rsidRDefault="00744659" w:rsidP="0074465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0B1F" w14:textId="7CAF9D83" w:rsidR="00744659" w:rsidRPr="00C51062" w:rsidRDefault="00F04366" w:rsidP="0074465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6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FF95" w14:textId="292CFF1C" w:rsidR="00744659" w:rsidRPr="00C51062" w:rsidRDefault="00744659" w:rsidP="0074465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AF24FB9" w14:textId="65ECF926" w:rsidR="00744659" w:rsidRPr="00C51062" w:rsidRDefault="00F04366" w:rsidP="0074465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C74A4A" w:rsidRPr="00C51062" w14:paraId="6CDA4C15" w14:textId="45BE62CE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B6F9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didn't do the activity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1498" w14:textId="6CDD67F7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0F683" w14:textId="5ABFC567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E03FC" w14:textId="71CF175D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BD941" w14:textId="0A04DB3C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22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</w:tr>
      <w:tr w:rsidR="00C74A4A" w:rsidRPr="00C51062" w14:paraId="67C74B96" w14:textId="0D568B9B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A7AF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performed the activity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A756" w14:textId="30F67544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66203" w14:textId="775B45F7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85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AE9C7" w14:textId="58242A75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74539" w14:textId="03980547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59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</w:tr>
      <w:tr w:rsidR="00C74A4A" w:rsidRPr="00C51062" w14:paraId="4229CC4B" w14:textId="77CA4218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95F4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 the activity but NOT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9106" w14:textId="0ADCF357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C75C8" w14:textId="7A0F21AC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F7B5C" w14:textId="369AA42F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C3C14" w14:textId="318BBC1F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18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</w:tr>
      <w:tr w:rsidR="00C74A4A" w:rsidRPr="00C51062" w14:paraId="47422E7A" w14:textId="247C46E3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F2AFE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132A3" w14:textId="3B4D94CC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B03AF5" w14:textId="07B4C243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D29522" w14:textId="48CF5C90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B001CF" w14:textId="0E6CD814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C74A4A" w:rsidRPr="00C51062" w14:paraId="2510C03E" w14:textId="77777777" w:rsidTr="008A47EE">
        <w:trPr>
          <w:trHeight w:val="250"/>
        </w:trPr>
        <w:tc>
          <w:tcPr>
            <w:tcW w:w="55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ED25" w14:textId="364257F5" w:rsidR="00C74A4A" w:rsidRPr="00C51062" w:rsidRDefault="00C74A4A" w:rsidP="00660E2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Presentation of the objective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67D4E" w14:textId="77777777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0382" w14:textId="77777777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D7AE8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74A4A" w:rsidRPr="00C51062" w14:paraId="372C5256" w14:textId="630B8BF3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D993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didn't do the activity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6A814" w14:textId="2466908A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AF2A3" w14:textId="184ABD58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B3C4C" w14:textId="350BD02C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4E46E" w14:textId="064E8987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59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</w:tr>
      <w:tr w:rsidR="00C74A4A" w:rsidRPr="00C51062" w14:paraId="0DBE0A97" w14:textId="270FA1E8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892E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performed the activity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E7EAD" w14:textId="0DC3C3AB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EB24C" w14:textId="0DFEA822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91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B0CC3" w14:textId="62BEEE7C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5781E" w14:textId="7D84DAA4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40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</w:tr>
      <w:tr w:rsidR="00C74A4A" w:rsidRPr="00C51062" w14:paraId="64210FFD" w14:textId="0F2BBC7F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07B7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 the activity but NOT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9CE8C" w14:textId="2A36402E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5AD3F" w14:textId="6CC4D1EB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4224D" w14:textId="77777777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4CAB3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C74A4A" w:rsidRPr="00C51062" w14:paraId="26B4DDFC" w14:textId="5DA04195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F4A61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85538A" w14:textId="7E48DC01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E2A8F9" w14:textId="6B72AC6C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79627A" w14:textId="350A4AE6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C3AC47" w14:textId="1C13E2BD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C74A4A" w:rsidRPr="00C51062" w14:paraId="56622B79" w14:textId="77777777" w:rsidTr="008A47EE">
        <w:trPr>
          <w:trHeight w:val="250"/>
        </w:trPr>
        <w:tc>
          <w:tcPr>
            <w:tcW w:w="55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6511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Aperture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37E9" w14:textId="77777777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AD80" w14:textId="77777777" w:rsidR="00C74A4A" w:rsidRPr="00C51062" w:rsidRDefault="00C74A4A" w:rsidP="00660E2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E8C3" w14:textId="77777777" w:rsidR="00C74A4A" w:rsidRPr="00C51062" w:rsidRDefault="00C74A4A" w:rsidP="00660E2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74A4A" w:rsidRPr="00C51062" w14:paraId="40FD35B6" w14:textId="5A13B8E1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A85D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didn't do the activity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99E5F" w14:textId="01914F4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D9142" w14:textId="18F5631E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A566F" w14:textId="62D1B172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2C8C6" w14:textId="18E842DA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15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</w:tr>
      <w:tr w:rsidR="00C74A4A" w:rsidRPr="00C51062" w14:paraId="5039F4A3" w14:textId="0BD3C8B4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6287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performed the activity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AC5F5" w14:textId="3E9AFBA8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93DF1" w14:textId="21596D94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89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A1CCB" w14:textId="5F4DB26B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F7436" w14:textId="7ECD8C12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19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</w:tr>
      <w:tr w:rsidR="00C74A4A" w:rsidRPr="00C51062" w14:paraId="7F366D04" w14:textId="4F168728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F3D2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 the activity but NOT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89AA0" w14:textId="5AB543F5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0D613" w14:textId="2E838F6B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16A9A" w14:textId="3CDC30F2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3454D" w14:textId="0821BF89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65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</w:tr>
      <w:tr w:rsidR="00C74A4A" w:rsidRPr="00C51062" w14:paraId="53F10F3B" w14:textId="722EC242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12EAF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68CFB5" w14:textId="76FCF0D5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52E52" w14:textId="06E49F51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FEB1EB" w14:textId="6C790F9D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FC4BB3" w14:textId="23691CDA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C74A4A" w:rsidRPr="00C51062" w14:paraId="4823CB31" w14:textId="77777777" w:rsidTr="008A47EE">
        <w:trPr>
          <w:trHeight w:val="250"/>
        </w:trPr>
        <w:tc>
          <w:tcPr>
            <w:tcW w:w="55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9C79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Core Activity 1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C88B" w14:textId="7777777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3644" w14:textId="7777777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AA45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74A4A" w:rsidRPr="00C51062" w14:paraId="0AD142D3" w14:textId="6141201F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0480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didn't do the activity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452FA" w14:textId="747D947E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02EAB" w14:textId="4A91DC23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B14AF" w14:textId="5C9556DE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5711E" w14:textId="58B6FD0F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9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</w:tr>
      <w:tr w:rsidR="00C74A4A" w:rsidRPr="00C51062" w14:paraId="485ABFBA" w14:textId="6C9EE589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519A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performed the activity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03638" w14:textId="10B69F03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CE1CD" w14:textId="7F171A30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78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F5F0B" w14:textId="7240747B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E2694" w14:textId="3454994D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34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</w:tr>
      <w:tr w:rsidR="00C74A4A" w:rsidRPr="00C51062" w14:paraId="1A3C5EBD" w14:textId="6120E85D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A12BE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 the activity but NOT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DF5F6" w14:textId="48FEE5AB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1D0A2" w14:textId="2C89EE2C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20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DB0C5" w14:textId="73CE5B6C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327D7" w14:textId="4282E799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56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</w:tr>
      <w:tr w:rsidR="00C74A4A" w:rsidRPr="00C51062" w14:paraId="154EA75B" w14:textId="51A41618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B476A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BF5D4F" w14:textId="75BDB812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6B9B8F" w14:textId="6D03CD75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3B7A17" w14:textId="72E95766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C7A696" w14:textId="530719A4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C74A4A" w:rsidRPr="00C51062" w14:paraId="0E22A119" w14:textId="77777777" w:rsidTr="008A47EE">
        <w:trPr>
          <w:trHeight w:val="250"/>
        </w:trPr>
        <w:tc>
          <w:tcPr>
            <w:tcW w:w="55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FB3A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Core Activity 2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B869" w14:textId="7777777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73E7" w14:textId="7777777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4401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74A4A" w:rsidRPr="00C51062" w14:paraId="34F979F0" w14:textId="545F726B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018A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Not applicable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6F396" w14:textId="66A9E883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B7CE9" w14:textId="54DCAA1D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3D210" w14:textId="63B1C0E3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E5402" w14:textId="3076F0EE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19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</w:tr>
      <w:tr w:rsidR="00C74A4A" w:rsidRPr="00C51062" w14:paraId="0C523714" w14:textId="2A34134D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C248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didn't do the activity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51E2F" w14:textId="1F49C7B4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3C0F2" w14:textId="5E059E7F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DF5E1" w14:textId="315D2845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E9D37" w14:textId="189E4548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22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</w:tr>
      <w:tr w:rsidR="00C74A4A" w:rsidRPr="00C51062" w14:paraId="4AAFCAA0" w14:textId="52DEFFF4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A38D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performed the activity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A3549" w14:textId="6C7EFD42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AFBEC" w14:textId="0AD4982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79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F74BD" w14:textId="3FD3A2B8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E2EA2" w14:textId="18DDBE1A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22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</w:tr>
      <w:tr w:rsidR="00C74A4A" w:rsidRPr="00C51062" w14:paraId="0356F6BE" w14:textId="2BD0E4A0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4ACB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 the activity but NOT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B3274" w14:textId="5EC6C802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B4469" w14:textId="0DD2AC30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13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C59CA" w14:textId="3194456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D9EEE" w14:textId="66245E83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34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</w:tr>
      <w:tr w:rsidR="00C74A4A" w:rsidRPr="00C51062" w14:paraId="39D0C034" w14:textId="306AA39D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48841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2BE60D" w14:textId="0AF3D876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2562A8" w14:textId="1BA02C66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468A17" w14:textId="070CE1F6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2C8400" w14:textId="62371C76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C74A4A" w:rsidRPr="00C51062" w14:paraId="42CC35A2" w14:textId="77777777" w:rsidTr="008A47EE">
        <w:trPr>
          <w:trHeight w:val="250"/>
        </w:trPr>
        <w:tc>
          <w:tcPr>
            <w:tcW w:w="55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C2CC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Core Activity 3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FFB87" w14:textId="7777777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47C8" w14:textId="7777777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800D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74A4A" w:rsidRPr="00C51062" w14:paraId="17FDD30C" w14:textId="656C4CC9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698F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Not applicable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86765" w14:textId="2B05D35A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35C5E" w14:textId="2FEDE9AF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48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B5159" w14:textId="473BEF9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C9CF2" w14:textId="552AA7EE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67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</w:tr>
      <w:tr w:rsidR="00C74A4A" w:rsidRPr="00C51062" w14:paraId="76270673" w14:textId="5F1F8493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32BF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didn't do the activity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5BCDA" w14:textId="1989E436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ACD97" w14:textId="607928A1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DDDE4" w14:textId="39077E94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64AFA" w14:textId="23189A28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14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</w:tr>
      <w:tr w:rsidR="00C74A4A" w:rsidRPr="00C51062" w14:paraId="3F574367" w14:textId="6C5CA246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5B5E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performed the activity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10D12" w14:textId="5A04AE2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F6945" w14:textId="01DEB911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36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64E1E" w14:textId="7AD544B8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F8468" w14:textId="586E6E0F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</w:tr>
      <w:tr w:rsidR="00C74A4A" w:rsidRPr="00C51062" w14:paraId="150D305C" w14:textId="7F1A3859" w:rsidTr="008A47EE">
        <w:trPr>
          <w:trHeight w:val="76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940C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 the activity but NOT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94ABA" w14:textId="0099F366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4AE84" w14:textId="1F8107BA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7DBD8" w14:textId="1DF6F81C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99170" w14:textId="34121F9F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</w:tr>
      <w:tr w:rsidR="00C74A4A" w:rsidRPr="00C51062" w14:paraId="6E283C2C" w14:textId="11B92006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4F584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4B965A" w14:textId="2D1B52BE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D3ECE3" w14:textId="37FAA080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924767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339369" w14:textId="59E81134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AAFFE8" w14:textId="0BF3A6A8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924767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C74A4A" w:rsidRPr="00C51062" w14:paraId="095D2D31" w14:textId="77777777" w:rsidTr="008A47EE">
        <w:trPr>
          <w:trHeight w:val="250"/>
        </w:trPr>
        <w:tc>
          <w:tcPr>
            <w:tcW w:w="55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8105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Final Thoughts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A26A" w14:textId="7777777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9141" w14:textId="77777777" w:rsidR="00C74A4A" w:rsidRPr="00C51062" w:rsidRDefault="00C74A4A" w:rsidP="00DD333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2ECC" w14:textId="77777777" w:rsidR="00C74A4A" w:rsidRPr="00C51062" w:rsidRDefault="00C74A4A" w:rsidP="00DD333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74A4A" w:rsidRPr="00C51062" w14:paraId="26E86025" w14:textId="3D42F521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B658D" w14:textId="77777777" w:rsidR="00C74A4A" w:rsidRPr="00C51062" w:rsidRDefault="00C74A4A" w:rsidP="00C74A4A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Not applicable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3A745" w14:textId="49AE2FCD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4BBC4" w14:textId="1B27C618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FC70" w14:textId="600D99D4" w:rsidR="00C74A4A" w:rsidRPr="00C51062" w:rsidRDefault="00F04366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0AF0" w14:textId="50F0F774" w:rsidR="00C74A4A" w:rsidRPr="00C51062" w:rsidRDefault="00F04366" w:rsidP="00F04366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C51062">
              <w:rPr>
                <w:rFonts w:eastAsia="Times New Roman"/>
                <w:sz w:val="20"/>
                <w:szCs w:val="20"/>
              </w:rPr>
              <w:t>0.0</w:t>
            </w:r>
          </w:p>
        </w:tc>
      </w:tr>
      <w:tr w:rsidR="00C74A4A" w:rsidRPr="00C51062" w14:paraId="0431CD29" w14:textId="4ABDA107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45CE" w14:textId="77777777" w:rsidR="00C74A4A" w:rsidRPr="00C51062" w:rsidRDefault="00C74A4A" w:rsidP="00C74A4A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didn't do the activity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BCBEC" w14:textId="3A6CAE14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AFFA5" w14:textId="5FE7553E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E076C" w14:textId="1DDA7E99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FBA10" w14:textId="48BE1326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42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</w:tr>
      <w:tr w:rsidR="00C74A4A" w:rsidRPr="00C51062" w14:paraId="35EE284A" w14:textId="45794E48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4D1A" w14:textId="77777777" w:rsidR="00C74A4A" w:rsidRPr="00C51062" w:rsidRDefault="00C74A4A" w:rsidP="00C74A4A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performed the activity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2A28E" w14:textId="765F109A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2FFB2" w14:textId="3EF17AA9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73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82EE6" w14:textId="047C04FA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C0239" w14:textId="50FB87C6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25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</w:tr>
      <w:tr w:rsidR="00C74A4A" w:rsidRPr="00C51062" w14:paraId="59E32435" w14:textId="44406963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61B9" w14:textId="77777777" w:rsidR="00C74A4A" w:rsidRPr="00C51062" w:rsidRDefault="00C74A4A" w:rsidP="00C74A4A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 the activity but NOT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DAA96" w14:textId="380CCDE5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5EEB1" w14:textId="5C94A3B9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21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2F0F8" w14:textId="7D7F0B2F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311EA" w14:textId="4D59E685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31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</w:tr>
      <w:tr w:rsidR="00C74A4A" w:rsidRPr="00C51062" w14:paraId="211BE612" w14:textId="72D52D31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0FC29" w14:textId="77777777" w:rsidR="00C74A4A" w:rsidRPr="00C51062" w:rsidRDefault="00C74A4A" w:rsidP="00C74A4A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06BB37" w14:textId="22E324E1" w:rsidR="00C74A4A" w:rsidRPr="00C51062" w:rsidRDefault="00924767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8EC71" w14:textId="269475B9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924767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A3A57B" w14:textId="75082A4B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105865" w14:textId="2B644681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924767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C74A4A" w:rsidRPr="00C51062" w14:paraId="28C3D6B2" w14:textId="77777777" w:rsidTr="008A47EE">
        <w:trPr>
          <w:trHeight w:val="250"/>
        </w:trPr>
        <w:tc>
          <w:tcPr>
            <w:tcW w:w="55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E659" w14:textId="77777777" w:rsidR="00C74A4A" w:rsidRPr="00C51062" w:rsidRDefault="00C74A4A" w:rsidP="00C74A4A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Closing: Another Unplanned Activity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BA20" w14:textId="77777777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736A3" w14:textId="77777777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0353" w14:textId="77777777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6783" w14:textId="77777777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74A4A" w:rsidRPr="00C51062" w14:paraId="3D9A98C1" w14:textId="77777777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36CA" w14:textId="77777777" w:rsidR="00C74A4A" w:rsidRPr="00C51062" w:rsidRDefault="00C74A4A" w:rsidP="00C74A4A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Not applicable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2D234" w14:textId="47D35A3D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6E13F" w14:textId="7BF29AE2" w:rsidR="00C74A4A" w:rsidRPr="00C51062" w:rsidRDefault="00C74A4A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29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BE4E3" w14:textId="7F0A98E9" w:rsidR="00C74A4A" w:rsidRPr="00C51062" w:rsidRDefault="00924767" w:rsidP="00C74A4A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9862" w14:textId="5E5C0518" w:rsidR="00C74A4A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C51062">
              <w:rPr>
                <w:rFonts w:eastAsia="Times New Roman"/>
                <w:sz w:val="20"/>
                <w:szCs w:val="20"/>
              </w:rPr>
              <w:t>0.0</w:t>
            </w:r>
          </w:p>
        </w:tc>
      </w:tr>
      <w:tr w:rsidR="00924767" w:rsidRPr="00C51062" w14:paraId="6E65C8D0" w14:textId="77777777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03F2" w14:textId="77777777" w:rsidR="00924767" w:rsidRPr="00C51062" w:rsidRDefault="00924767" w:rsidP="0092476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didn't do the activity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B40F8" w14:textId="487574F1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82CDB" w14:textId="252CC6B7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DA155" w14:textId="1266B19D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F035" w14:textId="08B89E5E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C51062">
              <w:rPr>
                <w:rFonts w:eastAsia="Times New Roman"/>
                <w:sz w:val="20"/>
                <w:szCs w:val="20"/>
              </w:rPr>
              <w:t>0.0</w:t>
            </w:r>
          </w:p>
        </w:tc>
      </w:tr>
      <w:tr w:rsidR="00924767" w:rsidRPr="00C51062" w14:paraId="3AC2AC3B" w14:textId="77777777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D02B" w14:textId="77777777" w:rsidR="00924767" w:rsidRPr="00C51062" w:rsidRDefault="00924767" w:rsidP="0092476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performed the activity according to the manual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FF517" w14:textId="6762FD63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A2350" w14:textId="41D022A3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50.8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97121" w14:textId="2DA036D2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DA40" w14:textId="7663D261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C51062">
              <w:rPr>
                <w:rFonts w:eastAsia="Times New Roman"/>
                <w:sz w:val="20"/>
                <w:szCs w:val="20"/>
              </w:rPr>
              <w:t>0.0</w:t>
            </w:r>
          </w:p>
        </w:tc>
      </w:tr>
      <w:tr w:rsidR="00924767" w:rsidRPr="00C51062" w14:paraId="442E3856" w14:textId="77777777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62B40" w14:textId="77777777" w:rsidR="00924767" w:rsidRPr="00C51062" w:rsidRDefault="00924767" w:rsidP="0092476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did the activity but NOT according to the manual</w:t>
            </w:r>
          </w:p>
        </w:tc>
        <w:tc>
          <w:tcPr>
            <w:tcW w:w="7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C60B98" w14:textId="167EF3F3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B79BCA" w14:textId="68CD9DFB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6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E0587F" w14:textId="6E8AC700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B7E2" w14:textId="5D013D44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C51062">
              <w:rPr>
                <w:rFonts w:eastAsia="Times New Roman"/>
                <w:sz w:val="20"/>
                <w:szCs w:val="20"/>
              </w:rPr>
              <w:t>0.0</w:t>
            </w:r>
          </w:p>
        </w:tc>
      </w:tr>
      <w:tr w:rsidR="00924767" w:rsidRPr="00C51062" w14:paraId="7EC7BCC5" w14:textId="77777777" w:rsidTr="008A47EE">
        <w:trPr>
          <w:trHeight w:val="250"/>
        </w:trPr>
        <w:tc>
          <w:tcPr>
            <w:tcW w:w="5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40FE9" w14:textId="77777777" w:rsidR="00924767" w:rsidRPr="00C51062" w:rsidRDefault="00924767" w:rsidP="0092476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53413A" w14:textId="75DBF7DC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FA10E7" w14:textId="33328D10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676F05" w14:textId="139833B2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AEB76" w14:textId="5103ECE9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C51062">
              <w:rPr>
                <w:rFonts w:eastAsia="Times New Roman"/>
                <w:sz w:val="20"/>
                <w:szCs w:val="20"/>
              </w:rPr>
              <w:t>0.0</w:t>
            </w:r>
          </w:p>
        </w:tc>
      </w:tr>
    </w:tbl>
    <w:p w14:paraId="786D734E" w14:textId="77777777" w:rsidR="00A1125A" w:rsidRPr="00C51062" w:rsidRDefault="00A1125A" w:rsidP="00A1125A">
      <w:pPr>
        <w:spacing w:line="240" w:lineRule="auto"/>
        <w:rPr>
          <w:i/>
          <w:iCs/>
          <w:sz w:val="20"/>
          <w:szCs w:val="20"/>
        </w:rPr>
      </w:pPr>
      <w:r w:rsidRPr="00C51062">
        <w:rPr>
          <w:i/>
          <w:iCs/>
          <w:sz w:val="20"/>
          <w:szCs w:val="20"/>
        </w:rPr>
        <w:t xml:space="preserve">Note: Total number of sessions=284: Total number of facilitators´ reports=276 (97.2%); Total number of sessions recorded and </w:t>
      </w:r>
      <w:r>
        <w:rPr>
          <w:i/>
          <w:iCs/>
          <w:sz w:val="20"/>
          <w:szCs w:val="20"/>
        </w:rPr>
        <w:t>rated by observers</w:t>
      </w:r>
      <w:r w:rsidRPr="00C51062">
        <w:rPr>
          <w:i/>
          <w:iCs/>
          <w:sz w:val="20"/>
          <w:szCs w:val="20"/>
        </w:rPr>
        <w:t>=66 (23.2%)</w:t>
      </w:r>
    </w:p>
    <w:p w14:paraId="40594E4C" w14:textId="77777777" w:rsidR="007B5C9F" w:rsidRPr="00C51062" w:rsidRDefault="007B5C9F">
      <w:pPr>
        <w:spacing w:line="240" w:lineRule="auto"/>
        <w:rPr>
          <w:b/>
          <w:bCs/>
          <w:sz w:val="20"/>
          <w:szCs w:val="20"/>
        </w:rPr>
      </w:pPr>
      <w:r w:rsidRPr="00C51062">
        <w:rPr>
          <w:b/>
          <w:bCs/>
          <w:sz w:val="20"/>
          <w:szCs w:val="20"/>
        </w:rPr>
        <w:br w:type="page"/>
      </w:r>
    </w:p>
    <w:p w14:paraId="38706DD2" w14:textId="1ADB6BDA" w:rsidR="00DA3AEE" w:rsidRPr="00C51062" w:rsidRDefault="006011FB" w:rsidP="00DA3AE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 4</w:t>
      </w:r>
      <w:r w:rsidR="009F1A4F">
        <w:rPr>
          <w:b/>
          <w:bCs/>
          <w:sz w:val="20"/>
          <w:szCs w:val="20"/>
        </w:rPr>
        <w:t>,</w:t>
      </w:r>
      <w:r w:rsidR="00DA3AEE" w:rsidRPr="00C51062">
        <w:rPr>
          <w:b/>
          <w:bCs/>
          <w:sz w:val="20"/>
          <w:szCs w:val="20"/>
        </w:rPr>
        <w:t xml:space="preserve"> Tabl</w:t>
      </w:r>
      <w:r w:rsidR="00B06BA0">
        <w:rPr>
          <w:b/>
          <w:bCs/>
          <w:sz w:val="20"/>
          <w:szCs w:val="20"/>
        </w:rPr>
        <w:t>e</w:t>
      </w:r>
      <w:r w:rsidR="00DA3AEE" w:rsidRPr="00C51062">
        <w:rPr>
          <w:b/>
          <w:bCs/>
          <w:sz w:val="20"/>
          <w:szCs w:val="20"/>
        </w:rPr>
        <w:t xml:space="preserve"> 2: </w:t>
      </w:r>
      <w:r w:rsidR="00D21532" w:rsidRPr="00C51062">
        <w:rPr>
          <w:b/>
          <w:bCs/>
          <w:sz w:val="20"/>
          <w:szCs w:val="20"/>
        </w:rPr>
        <w:t>Time sessions</w:t>
      </w:r>
    </w:p>
    <w:tbl>
      <w:tblPr>
        <w:tblW w:w="55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7"/>
        <w:gridCol w:w="579"/>
        <w:gridCol w:w="604"/>
        <w:gridCol w:w="555"/>
        <w:gridCol w:w="729"/>
      </w:tblGrid>
      <w:tr w:rsidR="00744659" w:rsidRPr="00C51062" w14:paraId="602A01E6" w14:textId="77777777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0B0B6" w14:textId="77777777" w:rsidR="00744659" w:rsidRPr="00C51062" w:rsidRDefault="00744659" w:rsidP="0045786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839FF" w14:textId="77777777" w:rsidR="00744659" w:rsidRPr="00C51062" w:rsidRDefault="00744659" w:rsidP="00E74DCA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Facilitator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59320" w14:textId="77777777" w:rsidR="00744659" w:rsidRPr="00C51062" w:rsidRDefault="00744659" w:rsidP="00E74DCA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Observer</w:t>
            </w:r>
          </w:p>
        </w:tc>
      </w:tr>
      <w:tr w:rsidR="008C4050" w:rsidRPr="00C51062" w14:paraId="450CDEB9" w14:textId="77777777" w:rsidTr="007B5C9F">
        <w:trPr>
          <w:trHeight w:val="268"/>
        </w:trPr>
        <w:tc>
          <w:tcPr>
            <w:tcW w:w="30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A314" w14:textId="77777777" w:rsidR="00744659" w:rsidRPr="00C51062" w:rsidRDefault="00744659" w:rsidP="0045786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Start time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39B2FD26" w14:textId="62C7C166" w:rsidR="00744659" w:rsidRPr="00C51062" w:rsidRDefault="00744659" w:rsidP="0074465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22A66E34" w14:textId="061A9183" w:rsidR="00744659" w:rsidRPr="00C51062" w:rsidRDefault="00924767" w:rsidP="0074465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65DE7ABC" w14:textId="27A8F6E1" w:rsidR="00744659" w:rsidRPr="00C51062" w:rsidRDefault="00744659" w:rsidP="0074465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697B523" w14:textId="444D0151" w:rsidR="00744659" w:rsidRPr="00C51062" w:rsidRDefault="00924767" w:rsidP="0074465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744659" w:rsidRPr="00C51062" w14:paraId="363571C5" w14:textId="64C0DC3C" w:rsidTr="007B5C9F">
        <w:trPr>
          <w:trHeight w:val="268"/>
        </w:trPr>
        <w:tc>
          <w:tcPr>
            <w:tcW w:w="30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94556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fulfilled the allotted time</w:t>
            </w:r>
          </w:p>
        </w:tc>
        <w:tc>
          <w:tcPr>
            <w:tcW w:w="5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BDD2" w14:textId="40A3C8C0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150</w:t>
            </w:r>
          </w:p>
        </w:tc>
        <w:tc>
          <w:tcPr>
            <w:tcW w:w="60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0095E" w14:textId="54FEEEFF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54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6</w:t>
            </w:r>
          </w:p>
        </w:tc>
        <w:tc>
          <w:tcPr>
            <w:tcW w:w="55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41A17" w14:textId="5F827885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14</w:t>
            </w:r>
          </w:p>
        </w:tc>
        <w:tc>
          <w:tcPr>
            <w:tcW w:w="72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9AE03" w14:textId="53239FCD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21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2</w:t>
            </w:r>
          </w:p>
        </w:tc>
      </w:tr>
      <w:tr w:rsidR="00744659" w:rsidRPr="00C51062" w14:paraId="05844E1F" w14:textId="1D79DD0A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73C0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exceeded the allotted time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56C8" w14:textId="0AF6B3B4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8FBD0" w14:textId="18B65C48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18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14D81" w14:textId="2B565F42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719C5" w14:textId="26FF03B5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51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5</w:t>
            </w:r>
          </w:p>
        </w:tc>
      </w:tr>
      <w:tr w:rsidR="00744659" w:rsidRPr="00C51062" w14:paraId="3B0AA2B8" w14:textId="108DD4AF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5AD8A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used less time than allotted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F67E7" w14:textId="25F668F6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1E635" w14:textId="203E1085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93833" w14:textId="2B9131C2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DD82A" w14:textId="080C8906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3</w:t>
            </w:r>
          </w:p>
        </w:tc>
      </w:tr>
      <w:tr w:rsidR="00744659" w:rsidRPr="00C51062" w14:paraId="2891FB46" w14:textId="73C88D1A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300E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Total general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604E" w14:textId="2C93FCB0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4544B" w14:textId="5177E6DF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</w:t>
            </w:r>
            <w:r w:rsidR="00924767" w:rsidRPr="00C51062">
              <w:rPr>
                <w:sz w:val="20"/>
                <w:szCs w:val="20"/>
              </w:rPr>
              <w:t>.0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2B7C9" w14:textId="7C2E9D97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15B22" w14:textId="70F7107E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</w:t>
            </w:r>
            <w:r w:rsidR="00924767" w:rsidRPr="00C51062">
              <w:rPr>
                <w:sz w:val="20"/>
                <w:szCs w:val="20"/>
              </w:rPr>
              <w:t>.0</w:t>
            </w:r>
          </w:p>
        </w:tc>
      </w:tr>
      <w:tr w:rsidR="00744659" w:rsidRPr="00C51062" w14:paraId="7827C7E9" w14:textId="77777777" w:rsidTr="007B5C9F">
        <w:trPr>
          <w:trHeight w:val="268"/>
        </w:trPr>
        <w:tc>
          <w:tcPr>
            <w:tcW w:w="5514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F249" w14:textId="5E571BC5" w:rsidR="00744659" w:rsidRPr="00C51062" w:rsidRDefault="00744659" w:rsidP="0074465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Central activity time</w:t>
            </w:r>
          </w:p>
        </w:tc>
      </w:tr>
      <w:tr w:rsidR="00744659" w:rsidRPr="00C51062" w14:paraId="30D324EA" w14:textId="2E4A356E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3D57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fulfilled the allotted time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70AA5" w14:textId="1933CB49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131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04632" w14:textId="5FB4FEF7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48</w:t>
            </w:r>
            <w:r w:rsidR="00B13EB2" w:rsidRPr="00C51062">
              <w:rPr>
                <w:sz w:val="20"/>
                <w:szCs w:val="20"/>
              </w:rPr>
              <w:t>.0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18F02" w14:textId="453BAA8F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804F7" w14:textId="61EAAED1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33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3</w:t>
            </w:r>
          </w:p>
        </w:tc>
      </w:tr>
      <w:tr w:rsidR="00744659" w:rsidRPr="00C51062" w14:paraId="4F474372" w14:textId="7B1F2440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ECCA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exceeded the allotted time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7DBAC" w14:textId="730A6B32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32A9A" w14:textId="2CC8C605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15</w:t>
            </w:r>
            <w:r w:rsidR="00B13EB2" w:rsidRPr="00C51062">
              <w:rPr>
                <w:sz w:val="20"/>
                <w:szCs w:val="20"/>
              </w:rPr>
              <w:t>.0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63CF9" w14:textId="1D0B1C5F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DECEE" w14:textId="7F16C4F3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1</w:t>
            </w:r>
          </w:p>
        </w:tc>
      </w:tr>
      <w:tr w:rsidR="00744659" w:rsidRPr="00C51062" w14:paraId="46BBB675" w14:textId="69EC005D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35636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used less time than allotted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F41BD" w14:textId="71BF6425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9CDB2" w14:textId="0DD2756B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37</w:t>
            </w:r>
            <w:r w:rsidR="00B13EB2" w:rsidRPr="00C51062">
              <w:rPr>
                <w:sz w:val="20"/>
                <w:szCs w:val="20"/>
              </w:rPr>
              <w:t>.0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4FDEF" w14:textId="4E4C3BFB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E6C41" w14:textId="22F2F980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60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6</w:t>
            </w:r>
          </w:p>
        </w:tc>
      </w:tr>
      <w:tr w:rsidR="00744659" w:rsidRPr="00C51062" w14:paraId="3D838EF2" w14:textId="5A95F5A5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383DE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Total general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F69B90" w14:textId="5671D527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BABAD3" w14:textId="368EBCE2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</w:t>
            </w:r>
            <w:r w:rsidR="00924767" w:rsidRPr="00C51062">
              <w:rPr>
                <w:sz w:val="20"/>
                <w:szCs w:val="20"/>
              </w:rPr>
              <w:t>.0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9E36D9" w14:textId="5DA5F35C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AB08F5" w14:textId="643131BB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</w:t>
            </w:r>
            <w:r w:rsidR="00924767" w:rsidRPr="00C51062">
              <w:rPr>
                <w:sz w:val="20"/>
                <w:szCs w:val="20"/>
              </w:rPr>
              <w:t>.0</w:t>
            </w:r>
          </w:p>
        </w:tc>
      </w:tr>
      <w:tr w:rsidR="00744659" w:rsidRPr="00C51062" w14:paraId="49D4D2A1" w14:textId="77777777" w:rsidTr="007B5C9F">
        <w:trPr>
          <w:trHeight w:val="268"/>
        </w:trPr>
        <w:tc>
          <w:tcPr>
            <w:tcW w:w="5514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0370" w14:textId="77777777" w:rsidR="00744659" w:rsidRPr="00C51062" w:rsidRDefault="00744659" w:rsidP="0074465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Closing time</w:t>
            </w:r>
          </w:p>
        </w:tc>
      </w:tr>
      <w:tr w:rsidR="00744659" w:rsidRPr="00C51062" w14:paraId="3FA14A2C" w14:textId="6A1766C9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3665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fulfilled the allotted time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0743E" w14:textId="6A59CD41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120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8472B" w14:textId="3BE11D7F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45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EEB87" w14:textId="65CC611A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E68A5" w14:textId="463567D4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6</w:t>
            </w:r>
          </w:p>
        </w:tc>
      </w:tr>
      <w:tr w:rsidR="00744659" w:rsidRPr="00C51062" w14:paraId="10031A7C" w14:textId="61CB64DD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57B9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exceeded the allotted time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D109A" w14:textId="12243133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2A6DC" w14:textId="09DD0FED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80145" w14:textId="6CB601E7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56225" w14:textId="00B8BDC2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6</w:t>
            </w:r>
          </w:p>
        </w:tc>
      </w:tr>
      <w:tr w:rsidR="00744659" w:rsidRPr="00C51062" w14:paraId="325CEE59" w14:textId="44AD3B37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AFE2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used less time than allotted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74AB7" w14:textId="11802B4D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126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A319C" w14:textId="4A5479F7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48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E136D" w14:textId="1D73E47F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C09B3" w14:textId="25D7E54E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84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8</w:t>
            </w:r>
          </w:p>
        </w:tc>
      </w:tr>
      <w:tr w:rsidR="00744659" w:rsidRPr="00C51062" w14:paraId="12F1BFAB" w14:textId="4DFE6ABB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08966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Total general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13E952" w14:textId="7D09DE2B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262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EAAB69" w14:textId="1811B544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</w:t>
            </w:r>
            <w:r w:rsidR="00924767" w:rsidRPr="00C51062">
              <w:rPr>
                <w:sz w:val="20"/>
                <w:szCs w:val="20"/>
              </w:rPr>
              <w:t>.0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BE8C98" w14:textId="02118D12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249EED" w14:textId="5AA25472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</w:t>
            </w:r>
            <w:r w:rsidR="00924767" w:rsidRPr="00C51062">
              <w:rPr>
                <w:sz w:val="20"/>
                <w:szCs w:val="20"/>
              </w:rPr>
              <w:t>.0</w:t>
            </w:r>
          </w:p>
        </w:tc>
      </w:tr>
      <w:tr w:rsidR="00744659" w:rsidRPr="00C51062" w14:paraId="172A53E3" w14:textId="77777777" w:rsidTr="007B5C9F">
        <w:trPr>
          <w:trHeight w:val="268"/>
        </w:trPr>
        <w:tc>
          <w:tcPr>
            <w:tcW w:w="5514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ECF7A" w14:textId="77777777" w:rsidR="00744659" w:rsidRPr="00C51062" w:rsidRDefault="00744659" w:rsidP="00744659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Overall session time</w:t>
            </w:r>
          </w:p>
        </w:tc>
      </w:tr>
      <w:tr w:rsidR="00744659" w:rsidRPr="00C51062" w14:paraId="1212E6A0" w14:textId="761D5170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F9C4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fulfilled the allotted time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AA6EC" w14:textId="702352E5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99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299F4" w14:textId="36D8046A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39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906E6" w14:textId="083226DC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A768D" w14:textId="182E372B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13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6</w:t>
            </w:r>
          </w:p>
        </w:tc>
      </w:tr>
      <w:tr w:rsidR="00744659" w:rsidRPr="00C51062" w14:paraId="4B0316C4" w14:textId="7273F72A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5513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exceeded the allotted time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AA8A6" w14:textId="163012C8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4AD9C" w14:textId="40072C3C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53A8C" w14:textId="07098A09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3F6E2" w14:textId="6E38DBCD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6</w:t>
            </w:r>
          </w:p>
        </w:tc>
      </w:tr>
      <w:tr w:rsidR="00744659" w:rsidRPr="00C51062" w14:paraId="3D0D3E7B" w14:textId="03F54062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2ECD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I used less time than allotted</w:t>
            </w:r>
          </w:p>
        </w:tc>
        <w:tc>
          <w:tcPr>
            <w:tcW w:w="5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4940E5" w14:textId="4D4D323C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125</w:t>
            </w:r>
          </w:p>
        </w:tc>
        <w:tc>
          <w:tcPr>
            <w:tcW w:w="6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C4B638A" w14:textId="165537CB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50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367083" w14:textId="14013305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50</w:t>
            </w:r>
          </w:p>
        </w:tc>
        <w:tc>
          <w:tcPr>
            <w:tcW w:w="7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872117" w14:textId="5E4A2503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75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8</w:t>
            </w:r>
          </w:p>
        </w:tc>
      </w:tr>
      <w:tr w:rsidR="00744659" w:rsidRPr="00C51062" w14:paraId="0BFA780B" w14:textId="19A7CD8F" w:rsidTr="007B5C9F">
        <w:trPr>
          <w:trHeight w:val="268"/>
        </w:trPr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22C754" w14:textId="77777777" w:rsidR="00744659" w:rsidRPr="00C51062" w:rsidRDefault="00744659" w:rsidP="00744659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Total general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45C8C5" w14:textId="258D0EC0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249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33EC95" w14:textId="12FCA0E5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</w:t>
            </w:r>
            <w:r w:rsidR="00924767" w:rsidRPr="00C51062">
              <w:rPr>
                <w:sz w:val="20"/>
                <w:szCs w:val="20"/>
              </w:rPr>
              <w:t>.0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07E0C1" w14:textId="0D0EFFB1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4610AD" w14:textId="3F21933E" w:rsidR="00744659" w:rsidRPr="00C51062" w:rsidRDefault="00744659" w:rsidP="0074465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</w:t>
            </w:r>
            <w:r w:rsidR="00924767" w:rsidRPr="00C51062">
              <w:rPr>
                <w:sz w:val="20"/>
                <w:szCs w:val="20"/>
              </w:rPr>
              <w:t>.0</w:t>
            </w:r>
          </w:p>
        </w:tc>
      </w:tr>
    </w:tbl>
    <w:p w14:paraId="60BE1D0D" w14:textId="77777777" w:rsidR="00A1125A" w:rsidRPr="00C51062" w:rsidRDefault="00A1125A" w:rsidP="00A1125A">
      <w:pPr>
        <w:spacing w:line="240" w:lineRule="auto"/>
        <w:rPr>
          <w:i/>
          <w:iCs/>
          <w:sz w:val="20"/>
          <w:szCs w:val="20"/>
        </w:rPr>
      </w:pPr>
      <w:r w:rsidRPr="00C51062">
        <w:rPr>
          <w:i/>
          <w:iCs/>
          <w:sz w:val="20"/>
          <w:szCs w:val="20"/>
        </w:rPr>
        <w:t xml:space="preserve">Note: Total number of sessions=284: Total number of facilitators´ reports=276 (97.2%); Total number of sessions recorded and </w:t>
      </w:r>
      <w:r>
        <w:rPr>
          <w:i/>
          <w:iCs/>
          <w:sz w:val="20"/>
          <w:szCs w:val="20"/>
        </w:rPr>
        <w:t>rated by observers</w:t>
      </w:r>
      <w:r w:rsidRPr="00C51062">
        <w:rPr>
          <w:i/>
          <w:iCs/>
          <w:sz w:val="20"/>
          <w:szCs w:val="20"/>
        </w:rPr>
        <w:t>=66 (23.2%)</w:t>
      </w:r>
    </w:p>
    <w:p w14:paraId="077CEA28" w14:textId="77777777" w:rsidR="00DA3AEE" w:rsidRPr="00C51062" w:rsidRDefault="00DA3AEE" w:rsidP="00DA3AEE">
      <w:pPr>
        <w:rPr>
          <w:sz w:val="20"/>
          <w:szCs w:val="20"/>
        </w:rPr>
      </w:pPr>
    </w:p>
    <w:p w14:paraId="38A648C2" w14:textId="77777777" w:rsidR="00DA3AEE" w:rsidRPr="00C51062" w:rsidRDefault="00DA3AEE">
      <w:pPr>
        <w:spacing w:line="240" w:lineRule="auto"/>
        <w:rPr>
          <w:sz w:val="20"/>
          <w:szCs w:val="20"/>
        </w:rPr>
      </w:pPr>
      <w:r w:rsidRPr="00C51062">
        <w:rPr>
          <w:sz w:val="20"/>
          <w:szCs w:val="20"/>
        </w:rPr>
        <w:br w:type="page"/>
      </w:r>
    </w:p>
    <w:p w14:paraId="6A4857DC" w14:textId="21852E05" w:rsidR="00C51062" w:rsidRPr="00C51062" w:rsidRDefault="006011FB" w:rsidP="00C5106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 4</w:t>
      </w:r>
      <w:r w:rsidR="009F1A4F">
        <w:rPr>
          <w:b/>
          <w:bCs/>
          <w:sz w:val="20"/>
          <w:szCs w:val="20"/>
        </w:rPr>
        <w:t>,</w:t>
      </w:r>
      <w:r w:rsidR="00DA3AEE" w:rsidRPr="00C51062">
        <w:rPr>
          <w:b/>
          <w:bCs/>
          <w:sz w:val="20"/>
          <w:szCs w:val="20"/>
        </w:rPr>
        <w:t xml:space="preserve"> Tabl</w:t>
      </w:r>
      <w:r w:rsidR="00C51062">
        <w:rPr>
          <w:b/>
          <w:bCs/>
          <w:sz w:val="20"/>
          <w:szCs w:val="20"/>
        </w:rPr>
        <w:t>e</w:t>
      </w:r>
      <w:r w:rsidR="00DA3AEE" w:rsidRPr="00C51062">
        <w:rPr>
          <w:b/>
          <w:bCs/>
          <w:sz w:val="20"/>
          <w:szCs w:val="20"/>
        </w:rPr>
        <w:t xml:space="preserve"> 3a: </w:t>
      </w:r>
      <w:r w:rsidR="00C51062" w:rsidRPr="00C51062">
        <w:rPr>
          <w:b/>
          <w:bCs/>
          <w:sz w:val="20"/>
          <w:szCs w:val="20"/>
        </w:rPr>
        <w:t>Classroom climate</w:t>
      </w:r>
    </w:p>
    <w:tbl>
      <w:tblPr>
        <w:tblW w:w="8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2"/>
        <w:gridCol w:w="877"/>
        <w:gridCol w:w="887"/>
        <w:gridCol w:w="25"/>
        <w:gridCol w:w="877"/>
        <w:gridCol w:w="922"/>
      </w:tblGrid>
      <w:tr w:rsidR="006F3F86" w:rsidRPr="00C51062" w14:paraId="72F2A86F" w14:textId="77777777" w:rsidTr="00C51062">
        <w:trPr>
          <w:trHeight w:val="286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7AF59" w14:textId="05383698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CE98AF" w14:textId="77777777" w:rsidR="006F3F86" w:rsidRPr="00C51062" w:rsidRDefault="006F3F86" w:rsidP="006F3F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Facilitator</w:t>
            </w:r>
          </w:p>
        </w:tc>
        <w:tc>
          <w:tcPr>
            <w:tcW w:w="18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041556" w14:textId="70AFAB16" w:rsidR="006F3F86" w:rsidRPr="00C51062" w:rsidRDefault="006F3F86" w:rsidP="006F3F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Observer</w:t>
            </w:r>
          </w:p>
        </w:tc>
      </w:tr>
      <w:tr w:rsidR="006F3F86" w:rsidRPr="00C51062" w14:paraId="64018F2E" w14:textId="77777777" w:rsidTr="00C51062">
        <w:trPr>
          <w:trHeight w:val="60"/>
        </w:trPr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4A13C" w14:textId="6B3C2645" w:rsidR="006F3F86" w:rsidRPr="00C51062" w:rsidRDefault="00045239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During the Session, were there conflict situations?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A5ED4" w14:textId="2C6E3F84" w:rsidR="006F3F86" w:rsidRPr="00C51062" w:rsidRDefault="006F3F86" w:rsidP="006F3F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4B14C" w14:textId="5DA6FE0D" w:rsidR="006F3F86" w:rsidRPr="00C51062" w:rsidRDefault="006F3F86" w:rsidP="006F3F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298FD" w14:textId="617E59D8" w:rsidR="006F3F86" w:rsidRPr="00C51062" w:rsidRDefault="006F3F86" w:rsidP="006F3F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3D65D" w14:textId="6A6D3002" w:rsidR="006F3F86" w:rsidRPr="00C51062" w:rsidRDefault="006F3F86" w:rsidP="006F3F8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6F3F86" w:rsidRPr="00C51062" w14:paraId="4A4AB032" w14:textId="77777777" w:rsidTr="00C51062">
        <w:trPr>
          <w:trHeight w:val="70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D12C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No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B4952" w14:textId="2122D9C7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188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89B70" w14:textId="187BBA4E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68.1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010ED" w14:textId="4749A2D0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60387" w14:textId="4A3466AF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37.9</w:t>
            </w:r>
          </w:p>
        </w:tc>
      </w:tr>
      <w:tr w:rsidR="006F3F86" w:rsidRPr="00C51062" w14:paraId="5067EDEF" w14:textId="77777777" w:rsidTr="00C51062">
        <w:trPr>
          <w:trHeight w:val="70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64E99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Yes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1214A8" w14:textId="73F98F0A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88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AF390A" w14:textId="575417F9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31.9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2BFD77" w14:textId="6EF7DC41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41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A786FD" w14:textId="50288179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62.1</w:t>
            </w:r>
          </w:p>
        </w:tc>
      </w:tr>
      <w:tr w:rsidR="006F3F86" w:rsidRPr="00C51062" w14:paraId="09C22913" w14:textId="77777777" w:rsidTr="00C51062">
        <w:trPr>
          <w:trHeight w:val="286"/>
        </w:trPr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FD5B9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Total general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56E343" w14:textId="12C9E4C5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276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595F00" w14:textId="3CFBECE1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100.0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9E5ECA" w14:textId="35C98986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A7326B" w14:textId="27BB3920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100.0</w:t>
            </w:r>
          </w:p>
        </w:tc>
      </w:tr>
      <w:tr w:rsidR="006F3F86" w:rsidRPr="00C51062" w14:paraId="2ADC04F5" w14:textId="77777777" w:rsidTr="00542C38">
        <w:trPr>
          <w:trHeight w:val="60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2059C" w14:textId="77777777" w:rsidR="006F3F86" w:rsidRPr="00C51062" w:rsidRDefault="006F3F86" w:rsidP="006F3F86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 xml:space="preserve"> Were all conflict situations resolved?</w:t>
            </w:r>
          </w:p>
        </w:tc>
      </w:tr>
      <w:tr w:rsidR="006F3F86" w:rsidRPr="00C51062" w14:paraId="03FE9B89" w14:textId="77777777" w:rsidTr="00C51062">
        <w:trPr>
          <w:trHeight w:val="70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ECF1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No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CAD65" w14:textId="1C807B00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4DF59" w14:textId="548B3BBE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13.4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92324" w14:textId="7674A5F3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5CC55" w14:textId="7C7FCDEC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34.2</w:t>
            </w:r>
          </w:p>
        </w:tc>
      </w:tr>
      <w:tr w:rsidR="006F3F86" w:rsidRPr="00C51062" w14:paraId="75C467B2" w14:textId="77777777" w:rsidTr="00C51062">
        <w:trPr>
          <w:trHeight w:val="286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18CDE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Yes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A60009" w14:textId="55001155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71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5C1582" w14:textId="4E0BD823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86.6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B21DEE" w14:textId="740F4539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32F720" w14:textId="376F84DE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65.8</w:t>
            </w:r>
          </w:p>
        </w:tc>
      </w:tr>
      <w:tr w:rsidR="006F3F86" w:rsidRPr="00C51062" w14:paraId="196B3AC5" w14:textId="77777777" w:rsidTr="00C51062">
        <w:trPr>
          <w:trHeight w:val="286"/>
        </w:trPr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B0117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Total general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F598B6" w14:textId="39776E53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82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F05149" w14:textId="4C48FD6F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100.0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6B4F2F" w14:textId="08DF95EB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C9AD0C" w14:textId="272F5B6D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100.0</w:t>
            </w:r>
          </w:p>
        </w:tc>
      </w:tr>
      <w:tr w:rsidR="006F3F86" w:rsidRPr="00C51062" w14:paraId="7A6417E4" w14:textId="77777777" w:rsidTr="00542C38">
        <w:trPr>
          <w:trHeight w:val="60"/>
        </w:trPr>
        <w:tc>
          <w:tcPr>
            <w:tcW w:w="88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F516B" w14:textId="77777777" w:rsidR="006F3F86" w:rsidRPr="00C51062" w:rsidRDefault="006F3F86" w:rsidP="006F3F86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I prepared the space for an adequate development of the session</w:t>
            </w:r>
          </w:p>
        </w:tc>
      </w:tr>
      <w:tr w:rsidR="006F3F86" w:rsidRPr="00C51062" w14:paraId="1E19C156" w14:textId="77777777" w:rsidTr="00C51062">
        <w:trPr>
          <w:trHeight w:val="13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89ED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 xml:space="preserve">Never 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2BEE" w14:textId="02495979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0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7136B" w14:textId="5ED31EBE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0.0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0AE10" w14:textId="511D92F6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26C83" w14:textId="644F3710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11</w:t>
            </w:r>
          </w:p>
        </w:tc>
      </w:tr>
      <w:tr w:rsidR="006F3F86" w:rsidRPr="00C51062" w14:paraId="751F3D5F" w14:textId="77777777" w:rsidTr="00C51062">
        <w:trPr>
          <w:trHeight w:val="138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C733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Almost never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C9E4" w14:textId="4B165F6D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0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0BEA" w14:textId="4E004B0F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0.0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3F2EA" w14:textId="769BBAC2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ACBDB" w14:textId="7C4C6E04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5.0</w:t>
            </w:r>
          </w:p>
        </w:tc>
      </w:tr>
      <w:tr w:rsidR="006F3F86" w:rsidRPr="00C51062" w14:paraId="3C944196" w14:textId="77777777" w:rsidTr="00C51062">
        <w:trPr>
          <w:trHeight w:val="115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5382" w14:textId="0066030E" w:rsidR="006F3F86" w:rsidRPr="00C51062" w:rsidRDefault="00301D33" w:rsidP="006F3F8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Not </w:t>
            </w:r>
            <w:r w:rsidR="006F3F86" w:rsidRPr="00C51062">
              <w:rPr>
                <w:sz w:val="20"/>
                <w:szCs w:val="20"/>
              </w:rPr>
              <w:t>Never - Not Always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A6E95" w14:textId="2B84B431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21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10120" w14:textId="1B257B0D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7.6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50EE6" w14:textId="4F58AB0C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98B6F" w14:textId="07EE7545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15.1</w:t>
            </w:r>
          </w:p>
        </w:tc>
      </w:tr>
      <w:tr w:rsidR="006F3F86" w:rsidRPr="00C51062" w14:paraId="400BF9AA" w14:textId="77777777" w:rsidTr="00C51062">
        <w:trPr>
          <w:trHeight w:val="118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4DA1B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Almost always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003A5" w14:textId="5EBA1E90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177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88F81" w14:textId="62159FD9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64.1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63B67" w14:textId="17A6CDE5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1BBB4" w14:textId="72A2221E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16.1</w:t>
            </w:r>
          </w:p>
        </w:tc>
      </w:tr>
      <w:tr w:rsidR="006F3F86" w:rsidRPr="00C51062" w14:paraId="4127A4AA" w14:textId="77777777" w:rsidTr="00C51062">
        <w:trPr>
          <w:trHeight w:val="109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5CE38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Always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74FD8F" w14:textId="3E3E61AF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78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3007CD" w14:textId="5103D461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28.3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A82DCD" w14:textId="75357832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105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F1BB5C" w14:textId="1AF77444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52.8</w:t>
            </w:r>
          </w:p>
        </w:tc>
      </w:tr>
      <w:tr w:rsidR="006F3F86" w:rsidRPr="00C51062" w14:paraId="54E68A7A" w14:textId="77777777" w:rsidTr="00C51062">
        <w:trPr>
          <w:trHeight w:val="286"/>
        </w:trPr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4D265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Total general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682EDA" w14:textId="1016CB6D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276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DA49F2" w14:textId="2234252E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100.0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53A034" w14:textId="1F51043C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35DC2E" w14:textId="45830C55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100.0</w:t>
            </w:r>
          </w:p>
        </w:tc>
      </w:tr>
      <w:tr w:rsidR="006F3F86" w:rsidRPr="00C51062" w14:paraId="510DD9C7" w14:textId="77777777" w:rsidTr="00542C38">
        <w:trPr>
          <w:trHeight w:val="60"/>
        </w:trPr>
        <w:tc>
          <w:tcPr>
            <w:tcW w:w="88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5AE49" w14:textId="77777777" w:rsidR="006F3F86" w:rsidRPr="00C51062" w:rsidRDefault="006F3F86" w:rsidP="006F3F86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I used strategies to capture and hold students' attention.</w:t>
            </w:r>
          </w:p>
        </w:tc>
      </w:tr>
      <w:tr w:rsidR="006F3F86" w:rsidRPr="00C51062" w14:paraId="3021727F" w14:textId="77777777" w:rsidTr="00C51062">
        <w:trPr>
          <w:trHeight w:val="92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8785E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 xml:space="preserve">Never 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E7628" w14:textId="3191C324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7A55D" w14:textId="4F7D02AD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0.4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FA98B" w14:textId="4959E2B3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7FB48" w14:textId="09DC92F9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6.7</w:t>
            </w:r>
          </w:p>
        </w:tc>
      </w:tr>
      <w:tr w:rsidR="006F3F86" w:rsidRPr="00C51062" w14:paraId="6B31710F" w14:textId="77777777" w:rsidTr="00C51062">
        <w:trPr>
          <w:trHeight w:val="97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3B32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Almost never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5A476" w14:textId="3651594A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0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31EA8" w14:textId="6DFF120D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0.0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BDA10" w14:textId="185AD7F4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97926" w14:textId="6D647461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48.3</w:t>
            </w:r>
          </w:p>
        </w:tc>
      </w:tr>
      <w:tr w:rsidR="006F3F86" w:rsidRPr="00C51062" w14:paraId="1F9E7330" w14:textId="77777777" w:rsidTr="00C51062">
        <w:trPr>
          <w:trHeight w:val="286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B4023" w14:textId="1DA0865D" w:rsidR="006F3F86" w:rsidRPr="00C51062" w:rsidRDefault="00301D33" w:rsidP="006F3F8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Not </w:t>
            </w:r>
            <w:r w:rsidR="006F3F86" w:rsidRPr="00C51062">
              <w:rPr>
                <w:sz w:val="20"/>
                <w:szCs w:val="20"/>
              </w:rPr>
              <w:t>Never - Not Always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869F0" w14:textId="3B4BA59D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36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4F342" w14:textId="41D1B096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13.0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4E0FF" w14:textId="701B66D5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8956B" w14:textId="2470545E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30.2</w:t>
            </w:r>
          </w:p>
        </w:tc>
      </w:tr>
      <w:tr w:rsidR="006F3F86" w:rsidRPr="00C51062" w14:paraId="106724C3" w14:textId="77777777" w:rsidTr="00C51062">
        <w:trPr>
          <w:trHeight w:val="77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5C47E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Almost always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FD744" w14:textId="60874849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192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1F5BD" w14:textId="046166E1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69.6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D29AE" w14:textId="6644E63F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4BFC5" w14:textId="27B47937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8.1</w:t>
            </w:r>
          </w:p>
        </w:tc>
      </w:tr>
      <w:tr w:rsidR="006F3F86" w:rsidRPr="00C51062" w14:paraId="37E722EA" w14:textId="77777777" w:rsidTr="00C51062">
        <w:trPr>
          <w:trHeight w:val="70"/>
        </w:trPr>
        <w:tc>
          <w:tcPr>
            <w:tcW w:w="5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0C61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Always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B9C047" w14:textId="6039A124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47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1231DE" w14:textId="519B04A7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17.0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0FF5D4" w14:textId="7C41FC3D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569A50" w14:textId="430E540F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6.7</w:t>
            </w:r>
          </w:p>
        </w:tc>
      </w:tr>
      <w:tr w:rsidR="006F3F86" w:rsidRPr="00C51062" w14:paraId="5A744F81" w14:textId="77777777" w:rsidTr="00C51062">
        <w:trPr>
          <w:trHeight w:val="70"/>
        </w:trPr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343E0" w14:textId="77777777" w:rsidR="006F3F86" w:rsidRPr="00C51062" w:rsidRDefault="006F3F86" w:rsidP="006F3F86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Total general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BFAC2E" w14:textId="5ED8EFC4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276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3D6FAD" w14:textId="17BB91AD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100.0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F20934" w14:textId="0A76ABF2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149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57E30F" w14:textId="11D0659A" w:rsidR="006F3F86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100.0</w:t>
            </w:r>
          </w:p>
        </w:tc>
      </w:tr>
    </w:tbl>
    <w:p w14:paraId="3B1AE214" w14:textId="603BA3C4" w:rsidR="00DA3AEE" w:rsidRPr="00C51062" w:rsidRDefault="007B5C9F" w:rsidP="00542C38">
      <w:pPr>
        <w:spacing w:line="240" w:lineRule="auto"/>
        <w:rPr>
          <w:i/>
          <w:iCs/>
          <w:sz w:val="20"/>
          <w:szCs w:val="20"/>
        </w:rPr>
      </w:pPr>
      <w:r w:rsidRPr="00C51062">
        <w:rPr>
          <w:i/>
          <w:iCs/>
          <w:sz w:val="20"/>
          <w:szCs w:val="20"/>
        </w:rPr>
        <w:t xml:space="preserve">Note: Total number of sessions=284: Total number of facilitators´ reports=276 (97.2%); Total number of sessions recorded and </w:t>
      </w:r>
      <w:r w:rsidR="00A1125A">
        <w:rPr>
          <w:i/>
          <w:iCs/>
          <w:sz w:val="20"/>
          <w:szCs w:val="20"/>
        </w:rPr>
        <w:t>rated by observers</w:t>
      </w:r>
      <w:r w:rsidRPr="00C51062">
        <w:rPr>
          <w:i/>
          <w:iCs/>
          <w:sz w:val="20"/>
          <w:szCs w:val="20"/>
        </w:rPr>
        <w:t>=66 (23.2%)</w:t>
      </w:r>
    </w:p>
    <w:p w14:paraId="785A6B2F" w14:textId="77777777" w:rsidR="00542C38" w:rsidRPr="00C51062" w:rsidRDefault="00542C38" w:rsidP="00542C38">
      <w:pPr>
        <w:spacing w:line="240" w:lineRule="auto"/>
        <w:rPr>
          <w:i/>
          <w:iCs/>
          <w:sz w:val="20"/>
          <w:szCs w:val="20"/>
        </w:rPr>
      </w:pPr>
    </w:p>
    <w:p w14:paraId="51920E8A" w14:textId="65182DF8" w:rsidR="00DA3AEE" w:rsidRPr="00792132" w:rsidRDefault="006011FB" w:rsidP="00DA3AE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Suppl 4</w:t>
      </w:r>
      <w:r w:rsidR="009F1A4F">
        <w:rPr>
          <w:b/>
          <w:bCs/>
          <w:sz w:val="20"/>
          <w:szCs w:val="20"/>
        </w:rPr>
        <w:t>,</w:t>
      </w:r>
      <w:r w:rsidR="00DA3AEE" w:rsidRPr="00792132">
        <w:rPr>
          <w:b/>
          <w:bCs/>
          <w:sz w:val="20"/>
          <w:szCs w:val="20"/>
        </w:rPr>
        <w:t xml:space="preserve"> Tabl</w:t>
      </w:r>
      <w:r w:rsidR="00792132">
        <w:rPr>
          <w:b/>
          <w:bCs/>
          <w:sz w:val="20"/>
          <w:szCs w:val="20"/>
        </w:rPr>
        <w:t>e</w:t>
      </w:r>
      <w:r w:rsidR="00DA3AEE" w:rsidRPr="00792132">
        <w:rPr>
          <w:b/>
          <w:bCs/>
          <w:sz w:val="20"/>
          <w:szCs w:val="20"/>
        </w:rPr>
        <w:t xml:space="preserve"> 3b</w:t>
      </w:r>
      <w:r w:rsidR="00F04366" w:rsidRPr="00792132">
        <w:rPr>
          <w:b/>
          <w:bCs/>
          <w:sz w:val="20"/>
          <w:szCs w:val="20"/>
        </w:rPr>
        <w:t xml:space="preserve"> </w:t>
      </w:r>
      <w:r w:rsidR="00A1125A">
        <w:rPr>
          <w:b/>
          <w:bCs/>
          <w:sz w:val="20"/>
          <w:szCs w:val="20"/>
        </w:rPr>
        <w:t xml:space="preserve">Students and School teacher participation rated by </w:t>
      </w:r>
      <w:r w:rsidR="00F04366" w:rsidRPr="00792132">
        <w:rPr>
          <w:b/>
          <w:bCs/>
          <w:sz w:val="20"/>
          <w:szCs w:val="20"/>
        </w:rPr>
        <w:t>Observ</w:t>
      </w:r>
      <w:r w:rsidR="00A1125A">
        <w:rPr>
          <w:b/>
          <w:bCs/>
          <w:sz w:val="20"/>
          <w:szCs w:val="20"/>
        </w:rPr>
        <w:t>er.</w:t>
      </w:r>
    </w:p>
    <w:tbl>
      <w:tblPr>
        <w:tblW w:w="5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5"/>
        <w:gridCol w:w="571"/>
        <w:gridCol w:w="597"/>
      </w:tblGrid>
      <w:tr w:rsidR="008C4050" w:rsidRPr="00C51062" w14:paraId="27AA366C" w14:textId="77777777" w:rsidTr="00542C38">
        <w:trPr>
          <w:trHeight w:val="213"/>
        </w:trPr>
        <w:tc>
          <w:tcPr>
            <w:tcW w:w="45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4D036" w14:textId="77777777" w:rsidR="008C4050" w:rsidRPr="00C51062" w:rsidRDefault="008C4050" w:rsidP="0045786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Students' level of attention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5CA79E1" w14:textId="1550E0C3" w:rsidR="008C4050" w:rsidRPr="00C51062" w:rsidRDefault="008C4050" w:rsidP="008C405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2A67E" w14:textId="483DC2EE" w:rsidR="008C4050" w:rsidRPr="00C51062" w:rsidRDefault="008C4050" w:rsidP="008C405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01153E" w:rsidRPr="00C51062" w14:paraId="66BCCDD7" w14:textId="77777777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D48C7" w14:textId="02D8AB9B" w:rsidR="0001153E" w:rsidRPr="00C51062" w:rsidRDefault="00792132" w:rsidP="0045786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Very low</w:t>
            </w:r>
            <w:r w:rsidR="0001153E" w:rsidRPr="00C5106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DA7DA" w14:textId="378988CE" w:rsidR="0001153E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1A75" w14:textId="19AB5306" w:rsidR="0001153E" w:rsidRPr="00C51062" w:rsidRDefault="006F3F86" w:rsidP="006F3F8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0.0</w:t>
            </w:r>
          </w:p>
        </w:tc>
      </w:tr>
      <w:tr w:rsidR="0001153E" w:rsidRPr="00C51062" w14:paraId="511BE31A" w14:textId="44AB79D9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1A8D7" w14:textId="2A816B91" w:rsidR="0001153E" w:rsidRPr="00C51062" w:rsidRDefault="00792132" w:rsidP="0001153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723FC" w14:textId="79781D1D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C5954" w14:textId="5BEF4F0D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</w:t>
            </w:r>
            <w:r w:rsidR="00B13EB2" w:rsidRPr="00C51062">
              <w:rPr>
                <w:sz w:val="20"/>
                <w:szCs w:val="20"/>
              </w:rPr>
              <w:t>.0</w:t>
            </w:r>
          </w:p>
        </w:tc>
      </w:tr>
      <w:tr w:rsidR="0001153E" w:rsidRPr="00C51062" w14:paraId="2CB6087C" w14:textId="7F485CA7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43264" w14:textId="772DE3FE" w:rsidR="0001153E" w:rsidRPr="00C51062" w:rsidRDefault="00792132" w:rsidP="0001153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Medium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E6EB" w14:textId="334FC51C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73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8EE1" w14:textId="37A617EC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26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4</w:t>
            </w:r>
          </w:p>
        </w:tc>
      </w:tr>
      <w:tr w:rsidR="0001153E" w:rsidRPr="00C51062" w14:paraId="48BA0864" w14:textId="64356272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401B" w14:textId="699CFD4A" w:rsidR="0001153E" w:rsidRPr="00C51062" w:rsidRDefault="00792132" w:rsidP="0001153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3B74" w14:textId="5AEF40C2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154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D9D58" w14:textId="79F07F17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55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8</w:t>
            </w:r>
          </w:p>
        </w:tc>
      </w:tr>
      <w:tr w:rsidR="0001153E" w:rsidRPr="00C51062" w14:paraId="6DDA0267" w14:textId="05B8C942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0D2D9" w14:textId="298B965F" w:rsidR="0001153E" w:rsidRPr="00C51062" w:rsidRDefault="00792132" w:rsidP="0001153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Very high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A59A" w14:textId="1442DC18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38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EC576" w14:textId="1A4884B4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13</w:t>
            </w:r>
            <w:r w:rsidR="00B13EB2" w:rsidRPr="00C51062">
              <w:rPr>
                <w:sz w:val="20"/>
                <w:szCs w:val="20"/>
              </w:rPr>
              <w:t>.</w:t>
            </w:r>
            <w:r w:rsidRPr="00C51062">
              <w:rPr>
                <w:sz w:val="20"/>
                <w:szCs w:val="20"/>
              </w:rPr>
              <w:t>8</w:t>
            </w:r>
          </w:p>
        </w:tc>
      </w:tr>
      <w:tr w:rsidR="0001153E" w:rsidRPr="00C51062" w14:paraId="0635B73A" w14:textId="5830539E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25A3" w14:textId="77777777" w:rsidR="0001153E" w:rsidRPr="00C51062" w:rsidRDefault="0001153E" w:rsidP="0001153E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Total general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FD546" w14:textId="2CC77A25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276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5D052" w14:textId="70E57341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</w:t>
            </w:r>
            <w:r w:rsidR="00B13EB2" w:rsidRPr="00C51062">
              <w:rPr>
                <w:sz w:val="20"/>
                <w:szCs w:val="20"/>
              </w:rPr>
              <w:t>.0</w:t>
            </w:r>
          </w:p>
        </w:tc>
      </w:tr>
      <w:tr w:rsidR="0001153E" w:rsidRPr="00C51062" w14:paraId="1B8D6A62" w14:textId="77777777" w:rsidTr="00542C38">
        <w:trPr>
          <w:trHeight w:val="70"/>
        </w:trPr>
        <w:tc>
          <w:tcPr>
            <w:tcW w:w="574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80891" w14:textId="77777777" w:rsidR="0001153E" w:rsidRPr="00C51062" w:rsidRDefault="0001153E" w:rsidP="0001153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>Level of student participation in activities</w:t>
            </w:r>
          </w:p>
        </w:tc>
      </w:tr>
      <w:tr w:rsidR="00792132" w:rsidRPr="00C51062" w14:paraId="7A647B2A" w14:textId="4A8F4EAB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04ED" w14:textId="6334E593" w:rsidR="00792132" w:rsidRPr="00C51062" w:rsidRDefault="00792132" w:rsidP="0079213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Very low</w:t>
            </w:r>
            <w:r w:rsidRPr="00C5106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4AAFA" w14:textId="66C36416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FF91C" w14:textId="04103B7F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0.4</w:t>
            </w:r>
          </w:p>
        </w:tc>
      </w:tr>
      <w:tr w:rsidR="00792132" w:rsidRPr="00C51062" w14:paraId="612B183C" w14:textId="32AF8236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EBD9" w14:textId="74C897C4" w:rsidR="00792132" w:rsidRPr="00C51062" w:rsidRDefault="00792132" w:rsidP="0079213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5CBC2" w14:textId="15120D49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6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6A8EB" w14:textId="7DC735B3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2.2</w:t>
            </w:r>
          </w:p>
        </w:tc>
      </w:tr>
      <w:tr w:rsidR="00792132" w:rsidRPr="00C51062" w14:paraId="473DADFD" w14:textId="2E94EB0F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D9FF8" w14:textId="32475F8D" w:rsidR="00792132" w:rsidRPr="00C51062" w:rsidRDefault="00792132" w:rsidP="0079213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Medium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D5B2" w14:textId="44F952E9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8D706" w14:textId="7F331A0A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27.0</w:t>
            </w:r>
          </w:p>
        </w:tc>
      </w:tr>
      <w:tr w:rsidR="00792132" w:rsidRPr="00C51062" w14:paraId="78798403" w14:textId="7AE56B8D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88E37" w14:textId="0C68EDEA" w:rsidR="00792132" w:rsidRPr="00C51062" w:rsidRDefault="00792132" w:rsidP="0079213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9C84" w14:textId="0A0774B3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157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520D7" w14:textId="3E83231D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57.3</w:t>
            </w:r>
          </w:p>
        </w:tc>
      </w:tr>
      <w:tr w:rsidR="00792132" w:rsidRPr="00C51062" w14:paraId="68A9A7F6" w14:textId="26F9AB8A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51DC" w14:textId="18D04809" w:rsidR="00792132" w:rsidRPr="00C51062" w:rsidRDefault="00792132" w:rsidP="0079213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Very high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5EFB" w14:textId="215F3E27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36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F98E6" w14:textId="47E6D66B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13.1</w:t>
            </w:r>
          </w:p>
        </w:tc>
      </w:tr>
      <w:tr w:rsidR="0001153E" w:rsidRPr="00C51062" w14:paraId="307C5BB5" w14:textId="62C592BD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8499" w14:textId="77777777" w:rsidR="0001153E" w:rsidRPr="00C51062" w:rsidRDefault="0001153E" w:rsidP="0001153E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Total general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4C190" w14:textId="34B05C65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2A54E" w14:textId="2934DB8E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</w:t>
            </w:r>
            <w:r w:rsidR="00B13EB2" w:rsidRPr="00C51062">
              <w:rPr>
                <w:sz w:val="20"/>
                <w:szCs w:val="20"/>
              </w:rPr>
              <w:t>.0</w:t>
            </w:r>
          </w:p>
        </w:tc>
      </w:tr>
      <w:tr w:rsidR="0001153E" w:rsidRPr="00C51062" w14:paraId="78655EC4" w14:textId="77777777" w:rsidTr="00045239">
        <w:trPr>
          <w:trHeight w:val="213"/>
        </w:trPr>
        <w:tc>
          <w:tcPr>
            <w:tcW w:w="574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F44F7" w14:textId="77777777" w:rsidR="0001153E" w:rsidRPr="00C51062" w:rsidRDefault="0001153E" w:rsidP="0001153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51062">
              <w:rPr>
                <w:b/>
                <w:bCs/>
                <w:sz w:val="20"/>
                <w:szCs w:val="20"/>
              </w:rPr>
              <w:t xml:space="preserve"> Level of teacher involvement</w:t>
            </w:r>
          </w:p>
        </w:tc>
      </w:tr>
      <w:tr w:rsidR="00792132" w:rsidRPr="00C51062" w14:paraId="661780B6" w14:textId="03F73CCA" w:rsidTr="00542C38">
        <w:trPr>
          <w:trHeight w:val="5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7764" w14:textId="12013D9F" w:rsidR="00792132" w:rsidRPr="00C51062" w:rsidRDefault="00792132" w:rsidP="0079213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Very low</w:t>
            </w:r>
            <w:r w:rsidRPr="00C5106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30A3" w14:textId="6657703E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32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CB9FA" w14:textId="477702E9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11.6</w:t>
            </w:r>
          </w:p>
        </w:tc>
      </w:tr>
      <w:tr w:rsidR="00792132" w:rsidRPr="00C51062" w14:paraId="1C77E652" w14:textId="790D9C2D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1BE9A" w14:textId="76FEBC72" w:rsidR="00792132" w:rsidRPr="00C51062" w:rsidRDefault="00792132" w:rsidP="0079213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F6C7" w14:textId="23355106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32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D3284" w14:textId="3BB7872D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11.6</w:t>
            </w:r>
          </w:p>
        </w:tc>
      </w:tr>
      <w:tr w:rsidR="00792132" w:rsidRPr="00C51062" w14:paraId="25B67D42" w14:textId="729DFE56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B8EB6" w14:textId="2CC495C1" w:rsidR="00792132" w:rsidRPr="00C51062" w:rsidRDefault="00792132" w:rsidP="0079213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Medium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EBB6E" w14:textId="456F684B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70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9203B" w14:textId="0AC99DB8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25.4</w:t>
            </w:r>
          </w:p>
        </w:tc>
      </w:tr>
      <w:tr w:rsidR="00792132" w:rsidRPr="00C51062" w14:paraId="536DA872" w14:textId="65020307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0102F" w14:textId="1CBCF56E" w:rsidR="00792132" w:rsidRPr="00C51062" w:rsidRDefault="00792132" w:rsidP="0079213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D8A7" w14:textId="619B7D9A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97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968FD" w14:textId="73B4638C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35.1</w:t>
            </w:r>
          </w:p>
        </w:tc>
      </w:tr>
      <w:tr w:rsidR="00792132" w:rsidRPr="00C51062" w14:paraId="129FDCC7" w14:textId="6AF0F4B3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404E4" w14:textId="2AA3742C" w:rsidR="00792132" w:rsidRPr="00C51062" w:rsidRDefault="00792132" w:rsidP="0079213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Very high</w:t>
            </w: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C72C0" w14:textId="4282ACEB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45</w:t>
            </w:r>
          </w:p>
        </w:tc>
        <w:tc>
          <w:tcPr>
            <w:tcW w:w="5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EAF403" w14:textId="6A5BEB8A" w:rsidR="00792132" w:rsidRPr="00C51062" w:rsidRDefault="00792132" w:rsidP="0079213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16.3</w:t>
            </w:r>
          </w:p>
        </w:tc>
      </w:tr>
      <w:tr w:rsidR="0001153E" w:rsidRPr="00C51062" w14:paraId="1C9574BF" w14:textId="2F289785" w:rsidTr="00542C38">
        <w:trPr>
          <w:trHeight w:val="200"/>
        </w:trPr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56EED" w14:textId="77777777" w:rsidR="0001153E" w:rsidRPr="00C51062" w:rsidRDefault="0001153E" w:rsidP="0001153E">
            <w:pPr>
              <w:spacing w:line="240" w:lineRule="auto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Total general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D2928" w14:textId="00C7FB35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276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8099B4" w14:textId="491A1F7D" w:rsidR="0001153E" w:rsidRPr="00C51062" w:rsidRDefault="0001153E" w:rsidP="00B13EB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1062">
              <w:rPr>
                <w:sz w:val="20"/>
                <w:szCs w:val="20"/>
              </w:rPr>
              <w:t>100</w:t>
            </w:r>
            <w:r w:rsidR="00B13EB2" w:rsidRPr="00C51062">
              <w:rPr>
                <w:sz w:val="20"/>
                <w:szCs w:val="20"/>
              </w:rPr>
              <w:t>.0</w:t>
            </w:r>
          </w:p>
        </w:tc>
      </w:tr>
    </w:tbl>
    <w:p w14:paraId="2F89A838" w14:textId="4F072909" w:rsidR="00A1125A" w:rsidRPr="00C51062" w:rsidRDefault="00A1125A" w:rsidP="00A1125A">
      <w:pPr>
        <w:spacing w:line="240" w:lineRule="auto"/>
        <w:rPr>
          <w:i/>
          <w:iCs/>
          <w:sz w:val="20"/>
          <w:szCs w:val="20"/>
        </w:rPr>
      </w:pPr>
      <w:r w:rsidRPr="00C51062">
        <w:rPr>
          <w:i/>
          <w:iCs/>
          <w:sz w:val="20"/>
          <w:szCs w:val="20"/>
        </w:rPr>
        <w:t xml:space="preserve">Note: Total number of sessions=284: Total number of sessions recorded and </w:t>
      </w:r>
      <w:r>
        <w:rPr>
          <w:i/>
          <w:iCs/>
          <w:sz w:val="20"/>
          <w:szCs w:val="20"/>
        </w:rPr>
        <w:t>rated by observers</w:t>
      </w:r>
      <w:r w:rsidRPr="00C51062">
        <w:rPr>
          <w:i/>
          <w:iCs/>
          <w:sz w:val="20"/>
          <w:szCs w:val="20"/>
        </w:rPr>
        <w:t>=66 (23.2%)</w:t>
      </w:r>
    </w:p>
    <w:p w14:paraId="4E5220C3" w14:textId="77777777" w:rsidR="00A1125A" w:rsidRDefault="00A1125A" w:rsidP="00DA3AEE">
      <w:pPr>
        <w:spacing w:line="240" w:lineRule="auto"/>
        <w:rPr>
          <w:sz w:val="20"/>
          <w:szCs w:val="20"/>
        </w:rPr>
      </w:pPr>
    </w:p>
    <w:p w14:paraId="39FCBA73" w14:textId="77777777" w:rsidR="00A1125A" w:rsidRPr="00C51062" w:rsidRDefault="00A1125A" w:rsidP="00DA3AEE">
      <w:pPr>
        <w:spacing w:line="240" w:lineRule="auto"/>
        <w:rPr>
          <w:sz w:val="20"/>
          <w:szCs w:val="20"/>
        </w:rPr>
      </w:pPr>
    </w:p>
    <w:p w14:paraId="20FF930C" w14:textId="35470B65" w:rsidR="00033BBE" w:rsidRPr="00C51062" w:rsidRDefault="006011FB" w:rsidP="00542C38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 4</w:t>
      </w:r>
      <w:r w:rsidR="009F1A4F">
        <w:rPr>
          <w:b/>
          <w:bCs/>
          <w:sz w:val="20"/>
          <w:szCs w:val="20"/>
        </w:rPr>
        <w:t>,</w:t>
      </w:r>
      <w:r w:rsidR="00033BBE" w:rsidRPr="00C51062">
        <w:rPr>
          <w:b/>
          <w:bCs/>
          <w:sz w:val="20"/>
          <w:szCs w:val="20"/>
        </w:rPr>
        <w:t xml:space="preserve"> </w:t>
      </w:r>
      <w:r w:rsidR="0055763D" w:rsidRPr="00C51062">
        <w:rPr>
          <w:b/>
          <w:bCs/>
          <w:sz w:val="20"/>
          <w:szCs w:val="20"/>
        </w:rPr>
        <w:t>Table</w:t>
      </w:r>
      <w:r w:rsidR="00033BBE" w:rsidRPr="00C51062">
        <w:rPr>
          <w:b/>
          <w:bCs/>
          <w:sz w:val="20"/>
          <w:szCs w:val="20"/>
        </w:rPr>
        <w:t xml:space="preserve"> 4</w:t>
      </w:r>
      <w:r w:rsidR="00924767" w:rsidRPr="00C51062">
        <w:rPr>
          <w:b/>
          <w:bCs/>
          <w:sz w:val="20"/>
          <w:szCs w:val="20"/>
        </w:rPr>
        <w:t xml:space="preserve">a: </w:t>
      </w:r>
      <w:r w:rsidR="00542C38" w:rsidRPr="00C51062">
        <w:rPr>
          <w:b/>
          <w:bCs/>
          <w:sz w:val="20"/>
          <w:szCs w:val="20"/>
        </w:rPr>
        <w:t xml:space="preserve">Performance rated by the </w:t>
      </w:r>
      <w:r w:rsidR="0055763D" w:rsidRPr="00C51062">
        <w:rPr>
          <w:b/>
          <w:bCs/>
          <w:sz w:val="20"/>
          <w:szCs w:val="20"/>
        </w:rPr>
        <w:t>Facilitator.</w:t>
      </w:r>
    </w:p>
    <w:p w14:paraId="79841F61" w14:textId="77777777" w:rsidR="00542C38" w:rsidRPr="00C51062" w:rsidRDefault="00542C38" w:rsidP="00542C38">
      <w:pPr>
        <w:spacing w:line="240" w:lineRule="auto"/>
        <w:rPr>
          <w:b/>
          <w:bCs/>
          <w:sz w:val="20"/>
          <w:szCs w:val="20"/>
        </w:rPr>
      </w:pPr>
    </w:p>
    <w:tbl>
      <w:tblPr>
        <w:tblW w:w="9349" w:type="dxa"/>
        <w:jc w:val="righ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8"/>
        <w:gridCol w:w="724"/>
        <w:gridCol w:w="687"/>
      </w:tblGrid>
      <w:tr w:rsidR="00924767" w:rsidRPr="00C51062" w14:paraId="3DD55862" w14:textId="77777777" w:rsidTr="0055763D">
        <w:trPr>
          <w:trHeight w:val="97"/>
          <w:jc w:val="right"/>
        </w:trPr>
        <w:tc>
          <w:tcPr>
            <w:tcW w:w="79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FF6206B" w14:textId="1F6491F9" w:rsidR="00924767" w:rsidRPr="00C51062" w:rsidRDefault="00924767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What level of knowledge about the session did you achieve </w:t>
            </w:r>
            <w:r w:rsidR="00542C38"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before implementation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?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046A87A" w14:textId="2FAC2752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A46EBEA" w14:textId="7A6D33BA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FD40BB" w:rsidRPr="00C51062" w14:paraId="71AF1D71" w14:textId="77777777" w:rsidTr="0055763D">
        <w:trPr>
          <w:trHeight w:val="77"/>
          <w:jc w:val="right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C826A" w14:textId="77777777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studied it and I knew it perfectly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FC0B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FC2D" w14:textId="29BD6EF3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87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FD40BB" w:rsidRPr="00C51062" w14:paraId="315472AD" w14:textId="77777777" w:rsidTr="0055763D">
        <w:trPr>
          <w:trHeight w:val="144"/>
          <w:jc w:val="right"/>
        </w:trPr>
        <w:tc>
          <w:tcPr>
            <w:tcW w:w="79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0962BF" w14:textId="19FEF403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 studied it and I knew it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 xml:space="preserve"> but I needed support from the Manual</w:t>
            </w:r>
          </w:p>
        </w:tc>
        <w:tc>
          <w:tcPr>
            <w:tcW w:w="7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2C68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3E4A" w14:textId="63563445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13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FD40BB" w:rsidRPr="00C51062" w14:paraId="07C03CD0" w14:textId="77777777" w:rsidTr="0055763D">
        <w:trPr>
          <w:trHeight w:val="120"/>
          <w:jc w:val="right"/>
        </w:trPr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C02FDE" w14:textId="77777777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90308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62A44" w14:textId="5E1FCC4C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FD40BB" w:rsidRPr="00C51062" w14:paraId="40492196" w14:textId="77777777" w:rsidTr="00542C38">
        <w:trPr>
          <w:trHeight w:val="369"/>
          <w:jc w:val="right"/>
        </w:trPr>
        <w:tc>
          <w:tcPr>
            <w:tcW w:w="9349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766D3B" w14:textId="6AC10162" w:rsidR="00FD40BB" w:rsidRPr="00C51062" w:rsidRDefault="00FD40BB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Did you have external interruptions that prevented you from having a smooth session? (e.g. preventive activity against earthquakes</w:t>
            </w:r>
            <w:r w:rsidR="00B13EB2"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rehearsals of school events</w:t>
            </w:r>
            <w:r w:rsidR="00B13EB2"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external noises</w:t>
            </w:r>
            <w:r w:rsidR="00B13EB2"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etc.)</w:t>
            </w:r>
          </w:p>
        </w:tc>
      </w:tr>
      <w:tr w:rsidR="00FD40BB" w:rsidRPr="00C51062" w14:paraId="05A34A7C" w14:textId="77777777" w:rsidTr="0055763D">
        <w:trPr>
          <w:trHeight w:val="77"/>
          <w:jc w:val="right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A5753" w14:textId="77777777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F134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640DD" w14:textId="565E10F5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81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</w:tr>
      <w:tr w:rsidR="00FD40BB" w:rsidRPr="00C51062" w14:paraId="52181E3A" w14:textId="77777777" w:rsidTr="0055763D">
        <w:trPr>
          <w:trHeight w:val="77"/>
          <w:jc w:val="right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D359C" w14:textId="77777777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9536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F15E7" w14:textId="71BD5E71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18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</w:tr>
      <w:tr w:rsidR="00FD40BB" w:rsidRPr="00C51062" w14:paraId="65141405" w14:textId="77777777" w:rsidTr="0055763D">
        <w:trPr>
          <w:trHeight w:val="77"/>
          <w:jc w:val="right"/>
        </w:trPr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C72B6" w14:textId="77777777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96936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62632" w14:textId="234AC2E5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FD40BB" w:rsidRPr="00C51062" w14:paraId="10BC6947" w14:textId="77777777" w:rsidTr="00542C38">
        <w:trPr>
          <w:trHeight w:val="125"/>
          <w:jc w:val="right"/>
        </w:trPr>
        <w:tc>
          <w:tcPr>
            <w:tcW w:w="9349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BB2662" w14:textId="00CA2E31" w:rsidR="00FD40BB" w:rsidRPr="00C51062" w:rsidRDefault="00FD40BB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Did you have the appropriate materials for the session?</w:t>
            </w:r>
          </w:p>
        </w:tc>
      </w:tr>
      <w:tr w:rsidR="00FD40BB" w:rsidRPr="00C51062" w14:paraId="7CBAB30C" w14:textId="77777777" w:rsidTr="0055763D">
        <w:trPr>
          <w:trHeight w:val="63"/>
          <w:jc w:val="right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F7D05" w14:textId="77777777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It has all the necessary materials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F371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32F5" w14:textId="245FD21E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90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</w:tr>
      <w:tr w:rsidR="00FD40BB" w:rsidRPr="00C51062" w14:paraId="48291699" w14:textId="77777777" w:rsidTr="0055763D">
        <w:trPr>
          <w:trHeight w:val="99"/>
          <w:jc w:val="right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CF98" w14:textId="77777777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It partially has the necessary materials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FB3FC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8CC78" w14:textId="0B0C9913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9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</w:tr>
      <w:tr w:rsidR="00FD40BB" w:rsidRPr="00C51062" w14:paraId="2B386A49" w14:textId="77777777" w:rsidTr="0055763D">
        <w:trPr>
          <w:trHeight w:val="77"/>
          <w:jc w:val="right"/>
        </w:trPr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4C0EC" w14:textId="77777777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A19AB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77962" w14:textId="1F374453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FD40BB" w:rsidRPr="00C51062" w14:paraId="32FA47BC" w14:textId="77777777" w:rsidTr="00542C38">
        <w:trPr>
          <w:trHeight w:val="67"/>
          <w:jc w:val="right"/>
        </w:trPr>
        <w:tc>
          <w:tcPr>
            <w:tcW w:w="9349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BDDB1C8" w14:textId="77777777" w:rsidR="00FD40BB" w:rsidRPr="00C51062" w:rsidRDefault="00FD40BB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The facilitator demonstrates mastery of the contents of the session and therefore presents himself fluently </w:t>
            </w:r>
          </w:p>
        </w:tc>
      </w:tr>
      <w:tr w:rsidR="00FD40BB" w:rsidRPr="00C51062" w14:paraId="5FF7E388" w14:textId="77777777" w:rsidTr="0055763D">
        <w:trPr>
          <w:trHeight w:val="320"/>
          <w:jc w:val="right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B75C" w14:textId="07438D91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The session is carried out with interruptions on the part of the facilitator</w:t>
            </w:r>
            <w:r w:rsidR="00A71518">
              <w:rPr>
                <w:rFonts w:eastAsia="Times New Roman"/>
                <w:color w:val="000000"/>
                <w:sz w:val="20"/>
                <w:szCs w:val="20"/>
              </w:rPr>
              <w:t>;</w:t>
            </w:r>
            <w:r w:rsidR="00332BF7" w:rsidRPr="00C51062">
              <w:rPr>
                <w:rFonts w:eastAsia="Times New Roman"/>
                <w:color w:val="000000"/>
                <w:sz w:val="20"/>
                <w:szCs w:val="20"/>
              </w:rPr>
              <w:t xml:space="preserve"> h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owever</w:t>
            </w:r>
            <w:r w:rsidR="00332BF7" w:rsidRPr="00C51062">
              <w:rPr>
                <w:rFonts w:eastAsia="Times New Roman"/>
                <w:color w:val="000000"/>
                <w:sz w:val="20"/>
                <w:szCs w:val="20"/>
              </w:rPr>
              <w:t>,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 xml:space="preserve"> with effort the dialogue with the students can be resumed to complete the session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29E0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C4DF8" w14:textId="616D805F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</w:tr>
      <w:tr w:rsidR="00FD40BB" w:rsidRPr="00C51062" w14:paraId="76F0C4BA" w14:textId="77777777" w:rsidTr="0055763D">
        <w:trPr>
          <w:trHeight w:val="320"/>
          <w:jc w:val="right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0BA56" w14:textId="34EA6DD4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The session is interrupted by the facilitator</w:t>
            </w:r>
            <w:r w:rsidR="00A71518">
              <w:rPr>
                <w:rFonts w:eastAsia="Times New Roman"/>
                <w:color w:val="000000"/>
                <w:sz w:val="20"/>
                <w:szCs w:val="20"/>
              </w:rPr>
              <w:t>;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332BF7" w:rsidRPr="00C51062">
              <w:rPr>
                <w:rFonts w:eastAsia="Times New Roman"/>
                <w:color w:val="000000"/>
                <w:sz w:val="20"/>
                <w:szCs w:val="20"/>
              </w:rPr>
              <w:t>h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owever</w:t>
            </w:r>
            <w:r w:rsidR="00332BF7" w:rsidRPr="00C51062">
              <w:rPr>
                <w:rFonts w:eastAsia="Times New Roman"/>
                <w:color w:val="000000"/>
                <w:sz w:val="20"/>
                <w:szCs w:val="20"/>
              </w:rPr>
              <w:t>,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 xml:space="preserve"> the dialogue with the students can be easily resumed to complete the session.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95E98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EAF88" w14:textId="40E2A723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32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</w:tr>
      <w:tr w:rsidR="00FD40BB" w:rsidRPr="00C51062" w14:paraId="11C39B2A" w14:textId="77777777" w:rsidTr="0055763D">
        <w:trPr>
          <w:trHeight w:val="351"/>
          <w:jc w:val="right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808FD" w14:textId="1DCB318E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The session is carried out without interruptions on the part of the facilitator</w:t>
            </w:r>
            <w:r w:rsidR="00332BF7" w:rsidRPr="00C51062">
              <w:rPr>
                <w:rFonts w:eastAsia="Times New Roman"/>
                <w:color w:val="000000"/>
                <w:sz w:val="20"/>
                <w:szCs w:val="20"/>
              </w:rPr>
              <w:t>,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 xml:space="preserve"> which allows the delivery of the contents with fluidity to complete the session (It can be supported by the manual</w:t>
            </w:r>
            <w:r w:rsidR="00332BF7" w:rsidRPr="00C51062">
              <w:rPr>
                <w:rFonts w:eastAsia="Times New Roman"/>
                <w:color w:val="000000"/>
                <w:sz w:val="20"/>
                <w:szCs w:val="20"/>
              </w:rPr>
              <w:t>,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 xml:space="preserve"> but without generating breaks in the dialogue with the students)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774C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90F4" w14:textId="5232AF66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65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</w:tr>
      <w:tr w:rsidR="00FD40BB" w:rsidRPr="00C51062" w14:paraId="236761E1" w14:textId="77777777" w:rsidTr="0055763D">
        <w:trPr>
          <w:trHeight w:val="77"/>
          <w:jc w:val="right"/>
        </w:trPr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4486B" w14:textId="77777777" w:rsidR="00FD40BB" w:rsidRPr="00C51062" w:rsidRDefault="00FD40BB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AE027" w14:textId="77777777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6033F" w14:textId="156A1B2C" w:rsidR="00FD40BB" w:rsidRPr="00C51062" w:rsidRDefault="00FD40BB" w:rsidP="00F04366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</w:tbl>
    <w:p w14:paraId="55F3B9C2" w14:textId="77777777" w:rsidR="00DA3AEE" w:rsidRPr="00C51062" w:rsidRDefault="00DA3AEE" w:rsidP="00DA3AEE">
      <w:pPr>
        <w:spacing w:line="240" w:lineRule="auto"/>
        <w:rPr>
          <w:sz w:val="20"/>
          <w:szCs w:val="20"/>
        </w:rPr>
      </w:pPr>
    </w:p>
    <w:p w14:paraId="301CFFB4" w14:textId="77777777" w:rsidR="0055763D" w:rsidRPr="00C51062" w:rsidRDefault="0055763D" w:rsidP="00924767">
      <w:pPr>
        <w:rPr>
          <w:b/>
          <w:bCs/>
          <w:sz w:val="20"/>
          <w:szCs w:val="20"/>
        </w:rPr>
      </w:pPr>
    </w:p>
    <w:p w14:paraId="4DCF17EE" w14:textId="15364923" w:rsidR="00FD40BB" w:rsidRPr="00C51062" w:rsidRDefault="006011FB" w:rsidP="0092476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Suppl 4</w:t>
      </w:r>
      <w:r w:rsidR="009F1A4F">
        <w:rPr>
          <w:b/>
          <w:bCs/>
          <w:sz w:val="20"/>
          <w:szCs w:val="20"/>
        </w:rPr>
        <w:t>,</w:t>
      </w:r>
      <w:r w:rsidR="00033BBE" w:rsidRPr="00C51062">
        <w:rPr>
          <w:b/>
          <w:bCs/>
          <w:sz w:val="20"/>
          <w:szCs w:val="20"/>
        </w:rPr>
        <w:t xml:space="preserve"> Tabl</w:t>
      </w:r>
      <w:r w:rsidR="0055763D" w:rsidRPr="00C51062">
        <w:rPr>
          <w:b/>
          <w:bCs/>
          <w:sz w:val="20"/>
          <w:szCs w:val="20"/>
        </w:rPr>
        <w:t>e</w:t>
      </w:r>
      <w:r w:rsidR="00033BBE" w:rsidRPr="00C51062">
        <w:rPr>
          <w:b/>
          <w:bCs/>
          <w:sz w:val="20"/>
          <w:szCs w:val="20"/>
        </w:rPr>
        <w:t xml:space="preserve"> 4b</w:t>
      </w:r>
      <w:r w:rsidR="0055763D" w:rsidRPr="00C51062">
        <w:rPr>
          <w:b/>
          <w:bCs/>
          <w:sz w:val="20"/>
          <w:szCs w:val="20"/>
        </w:rPr>
        <w:t xml:space="preserve">: Performance rated by the </w:t>
      </w:r>
      <w:r w:rsidR="00A71518" w:rsidRPr="00C51062">
        <w:rPr>
          <w:b/>
          <w:bCs/>
          <w:sz w:val="20"/>
          <w:szCs w:val="20"/>
        </w:rPr>
        <w:t>Observer.</w:t>
      </w:r>
    </w:p>
    <w:tbl>
      <w:tblPr>
        <w:tblW w:w="92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1"/>
        <w:gridCol w:w="567"/>
        <w:gridCol w:w="616"/>
      </w:tblGrid>
      <w:tr w:rsidR="00924767" w:rsidRPr="00C51062" w14:paraId="5547B4D9" w14:textId="77777777" w:rsidTr="0055763D">
        <w:trPr>
          <w:trHeight w:val="107"/>
        </w:trPr>
        <w:tc>
          <w:tcPr>
            <w:tcW w:w="808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3505" w14:textId="77777777" w:rsidR="00924767" w:rsidRPr="00C51062" w:rsidRDefault="00924767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Does the facilitator have the appropriate session materials?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15CE466" w14:textId="088F6E85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BB1F66E" w14:textId="018F91E0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033BBE" w:rsidRPr="00C51062" w14:paraId="0E215B3B" w14:textId="77777777" w:rsidTr="00542C38">
        <w:trPr>
          <w:trHeight w:val="168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1CF56" w14:textId="77777777" w:rsidR="00033BBE" w:rsidRPr="00C51062" w:rsidRDefault="00033BBE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It has all the necessary materials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DC4C" w14:textId="77777777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F4972" w14:textId="1050B986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92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</w:tr>
      <w:tr w:rsidR="00033BBE" w:rsidRPr="00C51062" w14:paraId="5969DFB3" w14:textId="77777777" w:rsidTr="00542C38">
        <w:trPr>
          <w:trHeight w:val="1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59E7B" w14:textId="77777777" w:rsidR="00033BBE" w:rsidRPr="00C51062" w:rsidRDefault="00033BBE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It partially has the necessary materials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DB4EE" w14:textId="77777777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E14B" w14:textId="03E9F3DE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</w:tr>
      <w:tr w:rsidR="00033BBE" w:rsidRPr="00C51062" w14:paraId="5531B4DA" w14:textId="77777777" w:rsidTr="0055763D">
        <w:trPr>
          <w:trHeight w:val="77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7AD9E" w14:textId="77777777" w:rsidR="00033BBE" w:rsidRPr="00C51062" w:rsidRDefault="00033BBE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It doesn't have all the necessary materials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C6D34" w14:textId="77777777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1F76" w14:textId="413D493D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</w:tr>
      <w:tr w:rsidR="00033BBE" w:rsidRPr="00C51062" w14:paraId="1A70D8ED" w14:textId="77777777" w:rsidTr="0055763D">
        <w:trPr>
          <w:trHeight w:val="77"/>
        </w:trPr>
        <w:tc>
          <w:tcPr>
            <w:tcW w:w="8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F3F7DE" w14:textId="77777777" w:rsidR="00033BBE" w:rsidRPr="00C51062" w:rsidRDefault="00033BBE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8F656" w14:textId="77777777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F104A" w14:textId="12B2E6AE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033BBE" w:rsidRPr="00C51062" w14:paraId="34B79C34" w14:textId="77777777" w:rsidTr="0055763D">
        <w:trPr>
          <w:trHeight w:val="95"/>
        </w:trPr>
        <w:tc>
          <w:tcPr>
            <w:tcW w:w="9264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A70D" w14:textId="7FB97DFE" w:rsidR="00033BBE" w:rsidRPr="00C51062" w:rsidRDefault="00033BBE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The facilitator demonstrates mastery of the contents of the session and therefore presents himself fluently</w:t>
            </w:r>
          </w:p>
        </w:tc>
      </w:tr>
      <w:tr w:rsidR="00033BBE" w:rsidRPr="00C51062" w14:paraId="5E7355B3" w14:textId="77777777" w:rsidTr="00542C38">
        <w:trPr>
          <w:trHeight w:val="194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041BF" w14:textId="0772AAE1" w:rsidR="00033BBE" w:rsidRPr="00C51062" w:rsidRDefault="00033BBE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The session is interrupted by the facilitator</w:t>
            </w:r>
            <w:r w:rsidR="00A71518">
              <w:rPr>
                <w:rFonts w:eastAsia="Times New Roman"/>
                <w:color w:val="000000"/>
                <w:sz w:val="20"/>
                <w:szCs w:val="20"/>
              </w:rPr>
              <w:t>;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 xml:space="preserve"> however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 xml:space="preserve"> the dialogue with the students can be easily resumed to complete the session.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70178" w14:textId="77777777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04491" w14:textId="2687943D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</w:tr>
      <w:tr w:rsidR="00033BBE" w:rsidRPr="00C51062" w14:paraId="5FB3AF68" w14:textId="77777777" w:rsidTr="0055763D">
        <w:trPr>
          <w:trHeight w:val="272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BAADE" w14:textId="6CD669CA" w:rsidR="00033BBE" w:rsidRPr="00C51062" w:rsidRDefault="00033BBE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The session is carried out without interruptions on the part of the facilitator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 xml:space="preserve"> which allows the delivery of the contents with fluidity to complete the session (It can be supported by the manual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 xml:space="preserve"> but without generating breaks in the dialogue with the students)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6BD46" w14:textId="77777777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7E9DD" w14:textId="3A4EC299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98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</w:tr>
      <w:tr w:rsidR="00033BBE" w:rsidRPr="00C51062" w14:paraId="0EC90C10" w14:textId="77777777" w:rsidTr="0055763D">
        <w:trPr>
          <w:trHeight w:val="77"/>
        </w:trPr>
        <w:tc>
          <w:tcPr>
            <w:tcW w:w="8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5D06D2" w14:textId="77777777" w:rsidR="00033BBE" w:rsidRPr="00C51062" w:rsidRDefault="00033BBE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B5832" w14:textId="77777777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32898" w14:textId="6541519F" w:rsidR="00033BBE" w:rsidRPr="00C51062" w:rsidRDefault="00033BBE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</w:tbl>
    <w:p w14:paraId="0C9445E0" w14:textId="77777777" w:rsidR="0055763D" w:rsidRPr="00C51062" w:rsidRDefault="0055763D" w:rsidP="00DA3AEE">
      <w:pPr>
        <w:spacing w:line="240" w:lineRule="auto"/>
        <w:rPr>
          <w:b/>
          <w:bCs/>
          <w:sz w:val="20"/>
          <w:szCs w:val="20"/>
        </w:rPr>
      </w:pPr>
    </w:p>
    <w:p w14:paraId="29FC8E8D" w14:textId="77777777" w:rsidR="0055763D" w:rsidRPr="00C51062" w:rsidRDefault="0055763D">
      <w:pPr>
        <w:spacing w:line="240" w:lineRule="auto"/>
        <w:rPr>
          <w:b/>
          <w:bCs/>
          <w:sz w:val="20"/>
          <w:szCs w:val="20"/>
        </w:rPr>
      </w:pPr>
      <w:r w:rsidRPr="00C51062">
        <w:rPr>
          <w:b/>
          <w:bCs/>
          <w:sz w:val="20"/>
          <w:szCs w:val="20"/>
        </w:rPr>
        <w:br w:type="page"/>
      </w:r>
    </w:p>
    <w:p w14:paraId="27A04206" w14:textId="4F81D386" w:rsidR="007149AB" w:rsidRPr="00A71518" w:rsidRDefault="006011FB" w:rsidP="00A71518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 4</w:t>
      </w:r>
      <w:r w:rsidR="009F1A4F">
        <w:rPr>
          <w:b/>
          <w:bCs/>
          <w:sz w:val="20"/>
          <w:szCs w:val="20"/>
        </w:rPr>
        <w:t>,</w:t>
      </w:r>
      <w:r w:rsidR="00DA3AEE" w:rsidRPr="00A71518">
        <w:rPr>
          <w:b/>
          <w:bCs/>
          <w:sz w:val="20"/>
          <w:szCs w:val="20"/>
        </w:rPr>
        <w:t xml:space="preserve"> Tabl</w:t>
      </w:r>
      <w:r w:rsidR="00A71518" w:rsidRPr="00A71518">
        <w:rPr>
          <w:b/>
          <w:bCs/>
          <w:sz w:val="20"/>
          <w:szCs w:val="20"/>
        </w:rPr>
        <w:t>e</w:t>
      </w:r>
      <w:r w:rsidR="00DA3AEE" w:rsidRPr="00A71518">
        <w:rPr>
          <w:b/>
          <w:bCs/>
          <w:sz w:val="20"/>
          <w:szCs w:val="20"/>
        </w:rPr>
        <w:t xml:space="preserve"> 5:</w:t>
      </w:r>
      <w:r w:rsidR="00924767" w:rsidRPr="00A71518">
        <w:rPr>
          <w:b/>
          <w:bCs/>
          <w:sz w:val="20"/>
          <w:szCs w:val="20"/>
        </w:rPr>
        <w:t xml:space="preserve"> </w:t>
      </w:r>
      <w:r w:rsidR="00A71518" w:rsidRPr="00A71518">
        <w:rPr>
          <w:b/>
          <w:bCs/>
          <w:sz w:val="20"/>
          <w:szCs w:val="20"/>
        </w:rPr>
        <w:t xml:space="preserve">General evaluation by </w:t>
      </w:r>
      <w:r w:rsidR="00924767" w:rsidRPr="00A71518">
        <w:rPr>
          <w:b/>
          <w:bCs/>
          <w:sz w:val="20"/>
          <w:szCs w:val="20"/>
        </w:rPr>
        <w:t>Facilita</w:t>
      </w:r>
      <w:r w:rsidR="00A71518">
        <w:rPr>
          <w:b/>
          <w:bCs/>
          <w:sz w:val="20"/>
          <w:szCs w:val="20"/>
        </w:rPr>
        <w:t>t</w:t>
      </w:r>
      <w:r w:rsidR="00924767" w:rsidRPr="00A71518">
        <w:rPr>
          <w:b/>
          <w:bCs/>
          <w:sz w:val="20"/>
          <w:szCs w:val="20"/>
        </w:rPr>
        <w:t>or</w:t>
      </w:r>
      <w:r w:rsidR="00A71518">
        <w:rPr>
          <w:b/>
          <w:bCs/>
          <w:sz w:val="20"/>
          <w:szCs w:val="20"/>
        </w:rPr>
        <w:t>.</w:t>
      </w:r>
    </w:p>
    <w:p w14:paraId="0C5EBA5C" w14:textId="77777777" w:rsidR="00A71518" w:rsidRPr="00A71518" w:rsidRDefault="00A71518" w:rsidP="00A71518">
      <w:pPr>
        <w:spacing w:line="240" w:lineRule="auto"/>
        <w:rPr>
          <w:b/>
          <w:bCs/>
          <w:sz w:val="20"/>
          <w:szCs w:val="20"/>
        </w:rPr>
      </w:pPr>
    </w:p>
    <w:tbl>
      <w:tblPr>
        <w:tblW w:w="65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709"/>
        <w:gridCol w:w="992"/>
      </w:tblGrid>
      <w:tr w:rsidR="0090290F" w:rsidRPr="00C51062" w14:paraId="56631370" w14:textId="77777777" w:rsidTr="0090290F">
        <w:trPr>
          <w:trHeight w:val="71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F114B4" w14:textId="4231DE8B" w:rsidR="0090290F" w:rsidRPr="00C51062" w:rsidRDefault="0090290F" w:rsidP="0090290F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b/>
                <w:bCs/>
                <w:color w:val="000000"/>
                <w:sz w:val="20"/>
                <w:szCs w:val="20"/>
              </w:rPr>
              <w:t xml:space="preserve">How would you evaluate the session overall?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B4053F" w14:textId="3FA61387" w:rsidR="0090290F" w:rsidRPr="00C51062" w:rsidRDefault="0090290F" w:rsidP="0090290F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3A2325" w14:textId="6147FECD" w:rsidR="0090290F" w:rsidRPr="00C51062" w:rsidRDefault="0090290F" w:rsidP="0090290F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90290F" w:rsidRPr="00C51062" w14:paraId="1BD4E45D" w14:textId="1F5751B7" w:rsidTr="0090290F">
        <w:trPr>
          <w:trHeight w:val="213"/>
        </w:trPr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900A7" w14:textId="77777777" w:rsidR="0090290F" w:rsidRPr="00C51062" w:rsidRDefault="0090290F" w:rsidP="00717C4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B50D" w14:textId="2A821F53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077E9" w14:textId="54667293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0.4</w:t>
            </w:r>
          </w:p>
        </w:tc>
      </w:tr>
      <w:tr w:rsidR="0090290F" w:rsidRPr="00C51062" w14:paraId="7A133B5A" w14:textId="5F7424AF" w:rsidTr="0090290F">
        <w:trPr>
          <w:trHeight w:val="11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97889" w14:textId="77777777" w:rsidR="0090290F" w:rsidRPr="00C51062" w:rsidRDefault="0090290F" w:rsidP="00717C4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F4D1" w14:textId="4254CB57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9AFA0" w14:textId="7946586D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1.8</w:t>
            </w:r>
          </w:p>
        </w:tc>
      </w:tr>
      <w:tr w:rsidR="0090290F" w:rsidRPr="00C51062" w14:paraId="36068512" w14:textId="45CB6196" w:rsidTr="0090290F">
        <w:trPr>
          <w:trHeight w:val="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8EEAC" w14:textId="77777777" w:rsidR="0090290F" w:rsidRPr="00C51062" w:rsidRDefault="0090290F" w:rsidP="00717C4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1A84" w14:textId="6CE67563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B3895" w14:textId="1ABB4470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20.0</w:t>
            </w:r>
          </w:p>
        </w:tc>
      </w:tr>
      <w:tr w:rsidR="0090290F" w:rsidRPr="00C51062" w14:paraId="07045DBE" w14:textId="416A4EE7" w:rsidTr="0090290F">
        <w:trPr>
          <w:trHeight w:val="9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CE52" w14:textId="77777777" w:rsidR="0090290F" w:rsidRPr="00C51062" w:rsidRDefault="0090290F" w:rsidP="00717C4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6DDE8" w14:textId="056F47FF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BD702" w14:textId="1D3D3376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64.4</w:t>
            </w:r>
          </w:p>
        </w:tc>
      </w:tr>
      <w:tr w:rsidR="0090290F" w:rsidRPr="00C51062" w14:paraId="600B7FD1" w14:textId="0D5C41A1" w:rsidTr="0090290F">
        <w:trPr>
          <w:trHeight w:val="71"/>
        </w:trPr>
        <w:tc>
          <w:tcPr>
            <w:tcW w:w="4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CF8B8" w14:textId="77777777" w:rsidR="0090290F" w:rsidRPr="00C51062" w:rsidRDefault="0090290F" w:rsidP="00717C4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9B9D" w14:textId="7058083B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1497AB" w14:textId="4FEC073D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13.4</w:t>
            </w:r>
          </w:p>
        </w:tc>
      </w:tr>
      <w:tr w:rsidR="0090290F" w:rsidRPr="00C51062" w14:paraId="15312CCE" w14:textId="6692AFF1" w:rsidTr="0090290F">
        <w:trPr>
          <w:trHeight w:val="320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36924" w14:textId="77777777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5595A" w14:textId="583EA1D4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51B247" w14:textId="1D01CA31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100.0</w:t>
            </w:r>
          </w:p>
        </w:tc>
      </w:tr>
      <w:tr w:rsidR="0090290F" w:rsidRPr="00C51062" w14:paraId="099551CD" w14:textId="77777777" w:rsidTr="0090290F">
        <w:trPr>
          <w:trHeight w:val="78"/>
        </w:trPr>
        <w:tc>
          <w:tcPr>
            <w:tcW w:w="652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4A687" w14:textId="77777777" w:rsidR="0090290F" w:rsidRPr="00C51062" w:rsidRDefault="0090290F" w:rsidP="0090290F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b/>
                <w:bCs/>
                <w:color w:val="000000"/>
                <w:sz w:val="20"/>
                <w:szCs w:val="20"/>
              </w:rPr>
              <w:t>What aspects would you define as negative about the Session in general?</w:t>
            </w:r>
          </w:p>
        </w:tc>
      </w:tr>
      <w:tr w:rsidR="0090290F" w:rsidRPr="00C51062" w14:paraId="24132714" w14:textId="416472BE" w:rsidTr="0090290F">
        <w:trPr>
          <w:trHeight w:val="32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E743" w14:textId="77777777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Teacher-student dynamics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BB40" w14:textId="53F1D655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74BC8" w14:textId="71BBC557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0.4</w:t>
            </w:r>
          </w:p>
        </w:tc>
      </w:tr>
      <w:tr w:rsidR="0090290F" w:rsidRPr="00C51062" w14:paraId="0C41FAA8" w14:textId="6D9165C5" w:rsidTr="0090290F">
        <w:trPr>
          <w:trHeight w:val="7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EE191" w14:textId="5D4688D1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Problems in d</w:t>
            </w:r>
            <w:r w:rsidRPr="00C51062">
              <w:rPr>
                <w:color w:val="000000"/>
                <w:sz w:val="20"/>
                <w:szCs w:val="20"/>
              </w:rPr>
              <w:t>iscipline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02D19" w14:textId="5E09E357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F057B" w14:textId="4B8E8B39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2.5</w:t>
            </w:r>
          </w:p>
        </w:tc>
      </w:tr>
      <w:tr w:rsidR="0090290F" w:rsidRPr="00C51062" w14:paraId="13757313" w14:textId="67441971" w:rsidTr="0090290F">
        <w:trPr>
          <w:trHeight w:val="12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B0A2" w14:textId="77777777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Time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A1A21" w14:textId="4E90EB0C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957AE" w14:textId="367FE3D9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12.6</w:t>
            </w:r>
          </w:p>
        </w:tc>
      </w:tr>
      <w:tr w:rsidR="0090290F" w:rsidRPr="00C51062" w14:paraId="4D3A0CFE" w14:textId="4F761E09" w:rsidTr="0090290F">
        <w:trPr>
          <w:trHeight w:val="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509C" w14:textId="493C70EC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Students´ p</w:t>
            </w:r>
            <w:r w:rsidRPr="00C51062">
              <w:rPr>
                <w:color w:val="000000"/>
                <w:sz w:val="20"/>
                <w:szCs w:val="20"/>
              </w:rPr>
              <w:t>articipation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D26B3" w14:textId="1CDC9804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25315" w14:textId="6354C303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39.7</w:t>
            </w:r>
          </w:p>
        </w:tc>
      </w:tr>
      <w:tr w:rsidR="0090290F" w:rsidRPr="00C51062" w14:paraId="0FA9F536" w14:textId="02F021D4" w:rsidTr="0090290F">
        <w:trPr>
          <w:trHeight w:val="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473C" w14:textId="77777777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Intervention structure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B644" w14:textId="5573733C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B3701" w14:textId="45CA395C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1.4</w:t>
            </w:r>
          </w:p>
        </w:tc>
      </w:tr>
      <w:tr w:rsidR="0090290F" w:rsidRPr="00C51062" w14:paraId="1C6902A2" w14:textId="7D3DECB1" w:rsidTr="0090290F">
        <w:trPr>
          <w:trHeight w:val="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D5EA" w14:textId="77777777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No negative aspect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B1574" w14:textId="53CC3F62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2B364" w14:textId="7A074E24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2.9</w:t>
            </w:r>
          </w:p>
        </w:tc>
      </w:tr>
      <w:tr w:rsidR="0090290F" w:rsidRPr="00C51062" w14:paraId="37F1D04D" w14:textId="4CD915D3" w:rsidTr="0090290F">
        <w:trPr>
          <w:trHeight w:val="32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6CBA2" w14:textId="77777777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No comment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C3F7" w14:textId="20638797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0CAD4" w14:textId="054DC579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0.4</w:t>
            </w:r>
          </w:p>
        </w:tc>
      </w:tr>
      <w:tr w:rsidR="0090290F" w:rsidRPr="00C51062" w14:paraId="74FDF761" w14:textId="3E2A762F" w:rsidTr="0090290F">
        <w:trPr>
          <w:trHeight w:val="7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F708" w14:textId="77777777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No Observation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DEAD" w14:textId="574850C6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8547D" w14:textId="139D7951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40.1</w:t>
            </w:r>
          </w:p>
        </w:tc>
      </w:tr>
      <w:tr w:rsidR="0090290F" w:rsidRPr="00C51062" w14:paraId="50803CF1" w14:textId="59A2D081" w:rsidTr="0090290F">
        <w:trPr>
          <w:trHeight w:val="32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83860" w14:textId="77777777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7A9B2" w14:textId="662B617A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5DDF1" w14:textId="3C42AF2B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100.0</w:t>
            </w:r>
          </w:p>
        </w:tc>
      </w:tr>
      <w:tr w:rsidR="0090290F" w:rsidRPr="00C51062" w14:paraId="42E40AE8" w14:textId="77777777" w:rsidTr="0090290F">
        <w:trPr>
          <w:trHeight w:val="61"/>
        </w:trPr>
        <w:tc>
          <w:tcPr>
            <w:tcW w:w="652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8FBE3" w14:textId="77777777" w:rsidR="0090290F" w:rsidRPr="00C51062" w:rsidRDefault="0090290F" w:rsidP="0090290F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b/>
                <w:bCs/>
                <w:color w:val="000000"/>
                <w:sz w:val="20"/>
                <w:szCs w:val="20"/>
              </w:rPr>
              <w:t>What positive aspects of the Session would you highlight as a whole?</w:t>
            </w:r>
          </w:p>
        </w:tc>
      </w:tr>
      <w:tr w:rsidR="0090290F" w:rsidRPr="00C51062" w14:paraId="4A82A192" w14:textId="1C7387E2" w:rsidTr="0090290F">
        <w:trPr>
          <w:trHeight w:val="32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33F25" w14:textId="62791E75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Students´a</w:t>
            </w:r>
            <w:r w:rsidRPr="00C51062">
              <w:rPr>
                <w:color w:val="000000"/>
                <w:sz w:val="20"/>
                <w:szCs w:val="20"/>
              </w:rPr>
              <w:t>ttitude</w:t>
            </w:r>
            <w:r>
              <w:rPr>
                <w:color w:val="000000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A589D" w14:textId="748F2678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667A4" w14:textId="162B297A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52.0</w:t>
            </w:r>
          </w:p>
        </w:tc>
      </w:tr>
      <w:tr w:rsidR="0090290F" w:rsidRPr="00C51062" w14:paraId="713238F2" w14:textId="674385A3" w:rsidTr="0090290F">
        <w:trPr>
          <w:trHeight w:val="12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3136" w14:textId="77777777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Favorable Implementation (Methodology)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5AFEC" w14:textId="1D213D46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AB943" w14:textId="10E2E6DE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1.8</w:t>
            </w:r>
          </w:p>
        </w:tc>
      </w:tr>
      <w:tr w:rsidR="0090290F" w:rsidRPr="00C51062" w14:paraId="2B13CDCD" w14:textId="3856A790" w:rsidTr="0090290F">
        <w:trPr>
          <w:trHeight w:val="32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94A0" w14:textId="4E1FA78D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 xml:space="preserve">Participation </w:t>
            </w:r>
            <w:r>
              <w:rPr>
                <w:color w:val="000000"/>
                <w:sz w:val="20"/>
                <w:szCs w:val="20"/>
              </w:rPr>
              <w:t>of school te</w:t>
            </w:r>
            <w:r w:rsidRPr="00C51062">
              <w:rPr>
                <w:color w:val="000000"/>
                <w:sz w:val="20"/>
                <w:szCs w:val="20"/>
              </w:rPr>
              <w:t>acher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58995" w14:textId="52536EA1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BC93B" w14:textId="6BBF994E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7.9</w:t>
            </w:r>
          </w:p>
        </w:tc>
      </w:tr>
      <w:tr w:rsidR="0090290F" w:rsidRPr="00C51062" w14:paraId="5A16C1EA" w14:textId="74B652F4" w:rsidTr="0090290F">
        <w:trPr>
          <w:trHeight w:val="71"/>
        </w:trPr>
        <w:tc>
          <w:tcPr>
            <w:tcW w:w="4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B0492" w14:textId="77777777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No Observation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7B195F" w14:textId="4504D98A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894488" w14:textId="30692A31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38.3</w:t>
            </w:r>
          </w:p>
        </w:tc>
      </w:tr>
      <w:tr w:rsidR="0090290F" w:rsidRPr="00C51062" w14:paraId="2C92FFE4" w14:textId="419763EE" w:rsidTr="0090290F">
        <w:trPr>
          <w:trHeight w:val="71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A03CD" w14:textId="77777777" w:rsidR="0090290F" w:rsidRPr="00C51062" w:rsidRDefault="0090290F" w:rsidP="0090290F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10A87D" w14:textId="19B8CD4D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1C9528" w14:textId="6AC5A70E" w:rsidR="0090290F" w:rsidRPr="00C51062" w:rsidRDefault="0090290F" w:rsidP="0090290F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51062">
              <w:rPr>
                <w:color w:val="000000"/>
                <w:sz w:val="20"/>
                <w:szCs w:val="20"/>
              </w:rPr>
              <w:t>100.0</w:t>
            </w:r>
          </w:p>
        </w:tc>
      </w:tr>
    </w:tbl>
    <w:p w14:paraId="36D610CD" w14:textId="77777777" w:rsidR="00DA3AEE" w:rsidRPr="00C51062" w:rsidRDefault="00DA3AEE" w:rsidP="00DA3AEE">
      <w:pPr>
        <w:spacing w:line="240" w:lineRule="auto"/>
        <w:rPr>
          <w:sz w:val="20"/>
          <w:szCs w:val="20"/>
        </w:rPr>
      </w:pPr>
    </w:p>
    <w:p w14:paraId="75B2B450" w14:textId="77777777" w:rsidR="00DA3AEE" w:rsidRPr="00C51062" w:rsidRDefault="00DA3AEE" w:rsidP="00DA3AEE">
      <w:pPr>
        <w:spacing w:line="240" w:lineRule="auto"/>
        <w:rPr>
          <w:sz w:val="20"/>
          <w:szCs w:val="20"/>
        </w:rPr>
      </w:pPr>
    </w:p>
    <w:p w14:paraId="4E0312D4" w14:textId="77777777" w:rsidR="00DA3AEE" w:rsidRPr="00C51062" w:rsidRDefault="00DA3AEE" w:rsidP="00DA3AEE">
      <w:pPr>
        <w:spacing w:line="240" w:lineRule="auto"/>
        <w:rPr>
          <w:sz w:val="20"/>
          <w:szCs w:val="20"/>
        </w:rPr>
      </w:pPr>
    </w:p>
    <w:p w14:paraId="061892B7" w14:textId="77777777" w:rsidR="00DA3AEE" w:rsidRPr="00C51062" w:rsidRDefault="00DA3AEE">
      <w:pPr>
        <w:spacing w:line="240" w:lineRule="auto"/>
        <w:rPr>
          <w:sz w:val="20"/>
          <w:szCs w:val="20"/>
        </w:rPr>
      </w:pPr>
      <w:r w:rsidRPr="00C51062">
        <w:rPr>
          <w:sz w:val="20"/>
          <w:szCs w:val="20"/>
        </w:rPr>
        <w:br w:type="page"/>
      </w:r>
    </w:p>
    <w:p w14:paraId="589F2257" w14:textId="0A9FB252" w:rsidR="002F1F49" w:rsidRDefault="006011FB" w:rsidP="0090290F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 4</w:t>
      </w:r>
      <w:r w:rsidR="009F1A4F">
        <w:rPr>
          <w:b/>
          <w:bCs/>
          <w:sz w:val="20"/>
          <w:szCs w:val="20"/>
        </w:rPr>
        <w:t>,</w:t>
      </w:r>
      <w:r w:rsidR="00033BBE" w:rsidRPr="0090290F">
        <w:rPr>
          <w:b/>
          <w:bCs/>
          <w:sz w:val="20"/>
          <w:szCs w:val="20"/>
        </w:rPr>
        <w:t xml:space="preserve"> Tabl</w:t>
      </w:r>
      <w:r w:rsidR="0090290F" w:rsidRPr="0090290F">
        <w:rPr>
          <w:b/>
          <w:bCs/>
          <w:sz w:val="20"/>
          <w:szCs w:val="20"/>
        </w:rPr>
        <w:t>e</w:t>
      </w:r>
      <w:r w:rsidR="00033BBE" w:rsidRPr="0090290F">
        <w:rPr>
          <w:b/>
          <w:bCs/>
          <w:sz w:val="20"/>
          <w:szCs w:val="20"/>
        </w:rPr>
        <w:t xml:space="preserve"> 6a</w:t>
      </w:r>
      <w:r w:rsidR="00924767" w:rsidRPr="0090290F">
        <w:rPr>
          <w:b/>
          <w:bCs/>
          <w:sz w:val="20"/>
          <w:szCs w:val="20"/>
        </w:rPr>
        <w:t xml:space="preserve">: </w:t>
      </w:r>
      <w:r w:rsidR="0090290F" w:rsidRPr="0090290F">
        <w:rPr>
          <w:b/>
          <w:bCs/>
          <w:sz w:val="20"/>
          <w:szCs w:val="20"/>
        </w:rPr>
        <w:t xml:space="preserve">Relationship between facilitator, school teacher, and schools reported by </w:t>
      </w:r>
      <w:r w:rsidR="00924767" w:rsidRPr="0090290F">
        <w:rPr>
          <w:b/>
          <w:bCs/>
          <w:sz w:val="20"/>
          <w:szCs w:val="20"/>
        </w:rPr>
        <w:t>Facilita</w:t>
      </w:r>
      <w:r w:rsidR="0090290F">
        <w:rPr>
          <w:b/>
          <w:bCs/>
          <w:sz w:val="20"/>
          <w:szCs w:val="20"/>
        </w:rPr>
        <w:t>t</w:t>
      </w:r>
      <w:r w:rsidR="00924767" w:rsidRPr="0090290F">
        <w:rPr>
          <w:b/>
          <w:bCs/>
          <w:sz w:val="20"/>
          <w:szCs w:val="20"/>
        </w:rPr>
        <w:t>or</w:t>
      </w:r>
      <w:r w:rsidR="0090290F">
        <w:rPr>
          <w:b/>
          <w:bCs/>
          <w:sz w:val="20"/>
          <w:szCs w:val="20"/>
        </w:rPr>
        <w:t>.</w:t>
      </w:r>
    </w:p>
    <w:p w14:paraId="1371E559" w14:textId="77777777" w:rsidR="0090290F" w:rsidRPr="0090290F" w:rsidRDefault="0090290F" w:rsidP="0090290F">
      <w:pPr>
        <w:spacing w:line="240" w:lineRule="auto"/>
        <w:rPr>
          <w:b/>
          <w:bCs/>
          <w:sz w:val="20"/>
          <w:szCs w:val="20"/>
        </w:rPr>
      </w:pP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22"/>
        <w:gridCol w:w="709"/>
        <w:gridCol w:w="708"/>
      </w:tblGrid>
      <w:tr w:rsidR="00924767" w:rsidRPr="00C51062" w14:paraId="3BC15EE3" w14:textId="77777777" w:rsidTr="0090290F">
        <w:trPr>
          <w:trHeight w:val="267"/>
        </w:trPr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FFBDA5" w14:textId="77777777" w:rsidR="00924767" w:rsidRPr="00C51062" w:rsidRDefault="00924767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Were there any difficulties in the timetable and access to the school by the school authorities?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1B30A4" w14:textId="0C3D1C35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F54768" w14:textId="3F25EB47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2F1F49" w:rsidRPr="00C51062" w14:paraId="3E6EA24E" w14:textId="77777777" w:rsidTr="0090290F">
        <w:trPr>
          <w:trHeight w:val="300"/>
        </w:trPr>
        <w:tc>
          <w:tcPr>
            <w:tcW w:w="8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1F8EB" w14:textId="77777777" w:rsidR="002F1F49" w:rsidRPr="00C51062" w:rsidRDefault="002F1F49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09AA" w14:textId="77777777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AA4BC" w14:textId="6A69CDDF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96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</w:tr>
      <w:tr w:rsidR="002F1F49" w:rsidRPr="00C51062" w14:paraId="08FFED7F" w14:textId="77777777" w:rsidTr="0090290F">
        <w:trPr>
          <w:trHeight w:val="87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544B" w14:textId="77777777" w:rsidR="002F1F49" w:rsidRPr="00C51062" w:rsidRDefault="002F1F49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7F70" w14:textId="77777777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8BC64" w14:textId="780BE110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</w:tr>
      <w:tr w:rsidR="002F1F49" w:rsidRPr="00C51062" w14:paraId="36601467" w14:textId="77777777" w:rsidTr="0090290F">
        <w:trPr>
          <w:trHeight w:val="71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6D835" w14:textId="77777777" w:rsidR="002F1F49" w:rsidRPr="00C51062" w:rsidRDefault="002F1F49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5681" w14:textId="77777777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03FE5" w14:textId="6639D1D7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924767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2F1F49" w:rsidRPr="00C51062" w14:paraId="6148F06E" w14:textId="77777777" w:rsidTr="0090290F">
        <w:trPr>
          <w:trHeight w:val="178"/>
        </w:trPr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DD4FBD" w14:textId="479F1DE2" w:rsidR="002F1F49" w:rsidRPr="00C51062" w:rsidRDefault="002F1F49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Did the teacher or the school put any obstacles in the way of the session?</w:t>
            </w:r>
          </w:p>
        </w:tc>
      </w:tr>
      <w:tr w:rsidR="002F1F49" w:rsidRPr="00C51062" w14:paraId="68BD6797" w14:textId="77777777" w:rsidTr="0090290F">
        <w:trPr>
          <w:trHeight w:val="85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A5F2" w14:textId="77777777" w:rsidR="002F1F49" w:rsidRPr="00C51062" w:rsidRDefault="002F1F49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703AA" w14:textId="77777777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466ED" w14:textId="1F22F7A7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99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</w:tr>
      <w:tr w:rsidR="002F1F49" w:rsidRPr="00C51062" w14:paraId="4EF6323C" w14:textId="77777777" w:rsidTr="0090290F">
        <w:trPr>
          <w:trHeight w:val="71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EF5C" w14:textId="77777777" w:rsidR="002F1F49" w:rsidRPr="00C51062" w:rsidRDefault="002F1F49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A7EA8" w14:textId="77777777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9AB87" w14:textId="1B83803C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</w:tr>
      <w:tr w:rsidR="002F1F49" w:rsidRPr="00C51062" w14:paraId="31A21617" w14:textId="77777777" w:rsidTr="0090290F">
        <w:trPr>
          <w:trHeight w:val="71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F99E" w14:textId="77777777" w:rsidR="002F1F49" w:rsidRPr="00C51062" w:rsidRDefault="002F1F49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209BA" w14:textId="77777777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BEA8E" w14:textId="1203DF53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924767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2F1F49" w:rsidRPr="00C51062" w14:paraId="70A75244" w14:textId="77777777" w:rsidTr="006F3F86">
        <w:trPr>
          <w:trHeight w:val="200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7647A5" w14:textId="740FF9EF" w:rsidR="002F1F49" w:rsidRPr="00C51062" w:rsidRDefault="002F1F49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Does the teacher of the </w:t>
            </w:r>
            <w:r w:rsidR="00717C4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school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show interest in collaborating or participating in the Session?</w:t>
            </w:r>
          </w:p>
        </w:tc>
      </w:tr>
      <w:tr w:rsidR="002F1F49" w:rsidRPr="00C51062" w14:paraId="08751340" w14:textId="77777777" w:rsidTr="0090290F">
        <w:trPr>
          <w:trHeight w:val="61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E5ED" w14:textId="77777777" w:rsidR="002F1F49" w:rsidRPr="00C51062" w:rsidRDefault="002F1F49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08C3E" w14:textId="77777777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0E384" w14:textId="5DD80FBE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26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</w:tr>
      <w:tr w:rsidR="002F1F49" w:rsidRPr="00C51062" w14:paraId="4148F820" w14:textId="77777777" w:rsidTr="0090290F">
        <w:trPr>
          <w:trHeight w:val="71"/>
        </w:trPr>
        <w:tc>
          <w:tcPr>
            <w:tcW w:w="8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3EFE" w14:textId="77777777" w:rsidR="002F1F49" w:rsidRPr="00C51062" w:rsidRDefault="002F1F49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2D475B" w14:textId="77777777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17208F" w14:textId="44E0CB55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73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</w:tr>
      <w:tr w:rsidR="002F1F49" w:rsidRPr="00C51062" w14:paraId="29D7654E" w14:textId="77777777" w:rsidTr="0090290F">
        <w:trPr>
          <w:trHeight w:val="71"/>
        </w:trPr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3BCDE" w14:textId="77777777" w:rsidR="002F1F49" w:rsidRPr="00C51062" w:rsidRDefault="002F1F49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5150F0" w14:textId="77777777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9ADB2F" w14:textId="0FBE44D2" w:rsidR="002F1F49" w:rsidRPr="00C51062" w:rsidRDefault="002F1F49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924767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</w:tbl>
    <w:p w14:paraId="53881D35" w14:textId="77777777" w:rsidR="005822F3" w:rsidRPr="00C51062" w:rsidRDefault="005822F3" w:rsidP="005822F3">
      <w:pPr>
        <w:rPr>
          <w:sz w:val="20"/>
          <w:szCs w:val="20"/>
        </w:rPr>
      </w:pPr>
    </w:p>
    <w:p w14:paraId="07C60489" w14:textId="36B91407" w:rsidR="00033BBE" w:rsidRPr="0090290F" w:rsidRDefault="006011FB" w:rsidP="00033BB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Suppl 4</w:t>
      </w:r>
      <w:r w:rsidR="009F1A4F">
        <w:rPr>
          <w:b/>
          <w:bCs/>
          <w:sz w:val="20"/>
          <w:szCs w:val="20"/>
        </w:rPr>
        <w:t>,</w:t>
      </w:r>
      <w:r w:rsidR="00033BBE" w:rsidRPr="0090290F">
        <w:rPr>
          <w:b/>
          <w:bCs/>
          <w:sz w:val="20"/>
          <w:szCs w:val="20"/>
        </w:rPr>
        <w:t xml:space="preserve"> Tabl</w:t>
      </w:r>
      <w:r w:rsidR="0090290F" w:rsidRPr="0090290F">
        <w:rPr>
          <w:b/>
          <w:bCs/>
          <w:sz w:val="20"/>
          <w:szCs w:val="20"/>
        </w:rPr>
        <w:t>e</w:t>
      </w:r>
      <w:r w:rsidR="00033BBE" w:rsidRPr="0090290F">
        <w:rPr>
          <w:b/>
          <w:bCs/>
          <w:sz w:val="20"/>
          <w:szCs w:val="20"/>
        </w:rPr>
        <w:t xml:space="preserve"> 6b</w:t>
      </w:r>
      <w:r w:rsidR="00924767" w:rsidRPr="0090290F">
        <w:rPr>
          <w:b/>
          <w:bCs/>
          <w:sz w:val="20"/>
          <w:szCs w:val="20"/>
        </w:rPr>
        <w:t xml:space="preserve">: </w:t>
      </w:r>
      <w:r w:rsidR="0090290F" w:rsidRPr="0090290F">
        <w:rPr>
          <w:b/>
          <w:bCs/>
          <w:sz w:val="20"/>
          <w:szCs w:val="20"/>
        </w:rPr>
        <w:t>Relationship between facilitator, school teacher, and schools reported by o</w:t>
      </w:r>
      <w:r w:rsidR="00924767" w:rsidRPr="0090290F">
        <w:rPr>
          <w:b/>
          <w:bCs/>
          <w:sz w:val="20"/>
          <w:szCs w:val="20"/>
        </w:rPr>
        <w:t>bserv</w:t>
      </w:r>
      <w:r w:rsidR="0090290F" w:rsidRPr="0090290F">
        <w:rPr>
          <w:b/>
          <w:bCs/>
          <w:sz w:val="20"/>
          <w:szCs w:val="20"/>
        </w:rPr>
        <w:t>ers.</w:t>
      </w:r>
    </w:p>
    <w:tbl>
      <w:tblPr>
        <w:tblW w:w="96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22"/>
        <w:gridCol w:w="709"/>
        <w:gridCol w:w="677"/>
      </w:tblGrid>
      <w:tr w:rsidR="00924767" w:rsidRPr="00C51062" w14:paraId="482CA241" w14:textId="77777777" w:rsidTr="00717C42">
        <w:trPr>
          <w:trHeight w:val="738"/>
        </w:trPr>
        <w:tc>
          <w:tcPr>
            <w:tcW w:w="822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1906BC" w14:textId="71EAD127" w:rsidR="00924767" w:rsidRPr="00C51062" w:rsidRDefault="00924767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Is attentive to the needs of the students during the session (Breaks if he/she observes the children are very tired/active. if </w:t>
            </w:r>
            <w:r w:rsidR="006F3F86"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necessary,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he/she addresses problems in the session or suspends it. etc.)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A24387C" w14:textId="2BA6628E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D0E6A1" w14:textId="1A97ACF7" w:rsidR="00924767" w:rsidRPr="00C51062" w:rsidRDefault="00924767" w:rsidP="00924767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5822F3" w:rsidRPr="00C51062" w14:paraId="04B8CD28" w14:textId="77777777" w:rsidTr="006F3F86">
        <w:trPr>
          <w:trHeight w:val="11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96383" w14:textId="610AE9EF" w:rsidR="005822F3" w:rsidRPr="00C51062" w:rsidRDefault="005822F3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Is attentive to needs</w:t>
            </w:r>
            <w:r w:rsidR="00717C42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but does not attempt to incorporate students who have those needs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B98DE" w14:textId="77777777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4554A" w14:textId="15DA591D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27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="00924767" w:rsidRPr="00C51062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</w:tr>
      <w:tr w:rsidR="005822F3" w:rsidRPr="00C51062" w14:paraId="2EE5A43A" w14:textId="77777777" w:rsidTr="006F3F86">
        <w:trPr>
          <w:trHeight w:val="1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31FC5" w14:textId="436C49D2" w:rsidR="005822F3" w:rsidRPr="00C51062" w:rsidRDefault="00717C42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S/h</w:t>
            </w:r>
            <w:r w:rsidR="005822F3" w:rsidRPr="00C51062">
              <w:rPr>
                <w:rFonts w:eastAsia="Times New Roman"/>
                <w:color w:val="000000"/>
                <w:sz w:val="20"/>
                <w:szCs w:val="20"/>
              </w:rPr>
              <w:t>e is attentive and incorporates them by promoting the participation of all students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90CC" w14:textId="77777777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BFD9" w14:textId="749975D7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62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</w:tr>
      <w:tr w:rsidR="005822F3" w:rsidRPr="00C51062" w14:paraId="5969001A" w14:textId="77777777" w:rsidTr="006F3F86">
        <w:trPr>
          <w:trHeight w:val="29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A07FB" w14:textId="66E535A8" w:rsidR="005822F3" w:rsidRPr="00C51062" w:rsidRDefault="00717C42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S/h</w:t>
            </w:r>
            <w:r w:rsidR="005822F3" w:rsidRPr="00C51062">
              <w:rPr>
                <w:rFonts w:eastAsia="Times New Roman"/>
                <w:color w:val="000000"/>
                <w:sz w:val="20"/>
                <w:szCs w:val="20"/>
              </w:rPr>
              <w:t>e's not attentive to those needs.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09E4" w14:textId="77777777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54445" w14:textId="3E4A9DCF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</w:tr>
      <w:tr w:rsidR="005822F3" w:rsidRPr="00C51062" w14:paraId="0A21EB0E" w14:textId="77777777" w:rsidTr="00717C42">
        <w:trPr>
          <w:trHeight w:val="71"/>
        </w:trPr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5DB02" w14:textId="77777777" w:rsidR="005822F3" w:rsidRPr="00C51062" w:rsidRDefault="005822F3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FB558" w14:textId="77777777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CADBC" w14:textId="2237EE84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5822F3" w:rsidRPr="00C51062" w14:paraId="5FC7051C" w14:textId="77777777" w:rsidTr="00717C42">
        <w:trPr>
          <w:trHeight w:val="205"/>
        </w:trPr>
        <w:tc>
          <w:tcPr>
            <w:tcW w:w="960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E5AA67" w14:textId="375BFF44" w:rsidR="005822F3" w:rsidRPr="00C51062" w:rsidRDefault="005822F3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Is the </w:t>
            </w:r>
            <w:r w:rsidR="00717C4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school 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teacher in the classroom during the course of the session?</w:t>
            </w:r>
          </w:p>
        </w:tc>
      </w:tr>
      <w:tr w:rsidR="005822F3" w:rsidRPr="00C51062" w14:paraId="0119F133" w14:textId="77777777" w:rsidTr="00717C42">
        <w:trPr>
          <w:trHeight w:val="55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FF40" w14:textId="77777777" w:rsidR="005822F3" w:rsidRPr="00C51062" w:rsidRDefault="005822F3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C32A9" w14:textId="77777777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5357" w14:textId="26D8F958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15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="00924767" w:rsidRPr="00C5106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</w:tr>
      <w:tr w:rsidR="005822F3" w:rsidRPr="00C51062" w14:paraId="0006FCA2" w14:textId="77777777" w:rsidTr="00717C42">
        <w:trPr>
          <w:trHeight w:val="71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D4AB" w14:textId="77777777" w:rsidR="005822F3" w:rsidRPr="00C51062" w:rsidRDefault="005822F3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853B" w14:textId="77777777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8F6F5" w14:textId="317EBC1C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84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</w:tr>
      <w:tr w:rsidR="005822F3" w:rsidRPr="00C51062" w14:paraId="3CBC2966" w14:textId="77777777" w:rsidTr="00717C42">
        <w:trPr>
          <w:trHeight w:val="71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8E59" w14:textId="77777777" w:rsidR="005822F3" w:rsidRPr="00C51062" w:rsidRDefault="005822F3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FA85A" w14:textId="77777777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58C4" w14:textId="02C8FAC4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  <w:tr w:rsidR="005822F3" w:rsidRPr="00C51062" w14:paraId="367F3291" w14:textId="77777777" w:rsidTr="00717C42">
        <w:trPr>
          <w:trHeight w:val="404"/>
        </w:trPr>
        <w:tc>
          <w:tcPr>
            <w:tcW w:w="960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54C7BC" w14:textId="6E4A5CAE" w:rsidR="005822F3" w:rsidRPr="00C51062" w:rsidRDefault="005822F3" w:rsidP="0045786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If the </w:t>
            </w:r>
            <w:r w:rsidR="00717C4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school 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teacher is in the room</w:t>
            </w:r>
            <w:r w:rsidR="00717C4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does the facilitator encourage the teacher's participation during the course of the session? (e.g.</w:t>
            </w:r>
            <w:r w:rsidR="00717C4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asks you a direct question</w:t>
            </w:r>
            <w:r w:rsidR="00B13EB2"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asks for help</w:t>
            </w:r>
            <w:r w:rsidR="00717C4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offers to take an action</w:t>
            </w:r>
            <w:r w:rsidR="00B13EB2"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etc.) </w:t>
            </w:r>
          </w:p>
        </w:tc>
      </w:tr>
      <w:tr w:rsidR="005822F3" w:rsidRPr="00C51062" w14:paraId="457362B9" w14:textId="77777777" w:rsidTr="00717C42">
        <w:trPr>
          <w:trHeight w:val="51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B227" w14:textId="77777777" w:rsidR="005822F3" w:rsidRPr="00C51062" w:rsidRDefault="005822F3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54F7" w14:textId="77777777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6568F" w14:textId="6CE27464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51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</w:tr>
      <w:tr w:rsidR="005822F3" w:rsidRPr="00C51062" w14:paraId="3EB1F5CB" w14:textId="77777777" w:rsidTr="00717C42">
        <w:trPr>
          <w:trHeight w:val="71"/>
        </w:trPr>
        <w:tc>
          <w:tcPr>
            <w:tcW w:w="8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2493" w14:textId="77777777" w:rsidR="005822F3" w:rsidRPr="00C51062" w:rsidRDefault="005822F3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25A5" w14:textId="77777777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09BA" w14:textId="46980ED9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48</w:t>
            </w:r>
            <w:r w:rsidR="00B13EB2" w:rsidRPr="00C51062"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C51062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</w:tr>
      <w:tr w:rsidR="005822F3" w:rsidRPr="00C51062" w14:paraId="4C6081FC" w14:textId="77777777" w:rsidTr="00717C42">
        <w:trPr>
          <w:trHeight w:val="71"/>
        </w:trPr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F42B0" w14:textId="77777777" w:rsidR="005822F3" w:rsidRPr="00C51062" w:rsidRDefault="005822F3" w:rsidP="0045786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Total general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E40E3" w14:textId="77777777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C3455" w14:textId="4F06928C" w:rsidR="005822F3" w:rsidRPr="00C51062" w:rsidRDefault="005822F3" w:rsidP="0045786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51062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F04366" w:rsidRPr="00C51062">
              <w:rPr>
                <w:rFonts w:eastAsia="Times New Roman"/>
                <w:color w:val="000000"/>
                <w:sz w:val="20"/>
                <w:szCs w:val="20"/>
              </w:rPr>
              <w:t>.0</w:t>
            </w:r>
          </w:p>
        </w:tc>
      </w:tr>
    </w:tbl>
    <w:p w14:paraId="337965A5" w14:textId="77777777" w:rsidR="00A61F59" w:rsidRPr="00C51062" w:rsidRDefault="00A61F59">
      <w:pPr>
        <w:rPr>
          <w:sz w:val="20"/>
          <w:szCs w:val="20"/>
        </w:rPr>
      </w:pPr>
    </w:p>
    <w:sectPr w:rsidR="00A61F59" w:rsidRPr="00C51062" w:rsidSect="00FA359D"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A1C09"/>
    <w:multiLevelType w:val="multilevel"/>
    <w:tmpl w:val="5EAC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6EC11EF"/>
    <w:multiLevelType w:val="hybridMultilevel"/>
    <w:tmpl w:val="A97C7BA6"/>
    <w:lvl w:ilvl="0" w:tplc="0A62CD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44D78"/>
    <w:multiLevelType w:val="hybridMultilevel"/>
    <w:tmpl w:val="1256DFBA"/>
    <w:lvl w:ilvl="0" w:tplc="26F26988">
      <w:numFmt w:val="bullet"/>
      <w:lvlText w:val=""/>
      <w:lvlJc w:val="left"/>
      <w:pPr>
        <w:ind w:left="720" w:hanging="360"/>
      </w:pPr>
      <w:rPr>
        <w:rFonts w:ascii="Symbol" w:eastAsia="Verdana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926D1"/>
    <w:multiLevelType w:val="hybridMultilevel"/>
    <w:tmpl w:val="164CE9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A6BA6"/>
    <w:multiLevelType w:val="hybridMultilevel"/>
    <w:tmpl w:val="164CE9D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EE3030"/>
    <w:multiLevelType w:val="hybridMultilevel"/>
    <w:tmpl w:val="7018D928"/>
    <w:lvl w:ilvl="0" w:tplc="0A62CD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F939FA"/>
    <w:multiLevelType w:val="hybridMultilevel"/>
    <w:tmpl w:val="DB803D5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044096">
    <w:abstractNumId w:val="2"/>
  </w:num>
  <w:num w:numId="2" w16cid:durableId="695078291">
    <w:abstractNumId w:val="1"/>
  </w:num>
  <w:num w:numId="3" w16cid:durableId="1507136370">
    <w:abstractNumId w:val="0"/>
  </w:num>
  <w:num w:numId="4" w16cid:durableId="2057047062">
    <w:abstractNumId w:val="4"/>
  </w:num>
  <w:num w:numId="5" w16cid:durableId="1342732843">
    <w:abstractNumId w:val="3"/>
  </w:num>
  <w:num w:numId="6" w16cid:durableId="50539370">
    <w:abstractNumId w:val="5"/>
  </w:num>
  <w:num w:numId="7" w16cid:durableId="9936821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AEE"/>
    <w:rsid w:val="00004202"/>
    <w:rsid w:val="0001153E"/>
    <w:rsid w:val="0001788E"/>
    <w:rsid w:val="000268FE"/>
    <w:rsid w:val="00033BBE"/>
    <w:rsid w:val="00045239"/>
    <w:rsid w:val="00070D1B"/>
    <w:rsid w:val="000B3A4E"/>
    <w:rsid w:val="000D2DD3"/>
    <w:rsid w:val="000D744B"/>
    <w:rsid w:val="000F5428"/>
    <w:rsid w:val="001013D6"/>
    <w:rsid w:val="0011661A"/>
    <w:rsid w:val="001200C5"/>
    <w:rsid w:val="00134DE7"/>
    <w:rsid w:val="0013688E"/>
    <w:rsid w:val="00146134"/>
    <w:rsid w:val="0018630A"/>
    <w:rsid w:val="001C58F3"/>
    <w:rsid w:val="00216588"/>
    <w:rsid w:val="002D0469"/>
    <w:rsid w:val="002F1F49"/>
    <w:rsid w:val="002F6BC7"/>
    <w:rsid w:val="00301D33"/>
    <w:rsid w:val="00306EC3"/>
    <w:rsid w:val="00315EEC"/>
    <w:rsid w:val="003325EA"/>
    <w:rsid w:val="00332BF7"/>
    <w:rsid w:val="00335CA6"/>
    <w:rsid w:val="003A4B60"/>
    <w:rsid w:val="003D1C4A"/>
    <w:rsid w:val="003E3D6F"/>
    <w:rsid w:val="004151D6"/>
    <w:rsid w:val="004261A2"/>
    <w:rsid w:val="00450A9A"/>
    <w:rsid w:val="00457868"/>
    <w:rsid w:val="00490362"/>
    <w:rsid w:val="004A0AE0"/>
    <w:rsid w:val="004B6168"/>
    <w:rsid w:val="004C1747"/>
    <w:rsid w:val="004D4CB9"/>
    <w:rsid w:val="00542C38"/>
    <w:rsid w:val="00551F57"/>
    <w:rsid w:val="0055763D"/>
    <w:rsid w:val="005822F3"/>
    <w:rsid w:val="005953E4"/>
    <w:rsid w:val="005A2A8C"/>
    <w:rsid w:val="005D2EAF"/>
    <w:rsid w:val="005E14B8"/>
    <w:rsid w:val="006011FB"/>
    <w:rsid w:val="00621773"/>
    <w:rsid w:val="006251F9"/>
    <w:rsid w:val="00627782"/>
    <w:rsid w:val="00637F7B"/>
    <w:rsid w:val="00660E27"/>
    <w:rsid w:val="006767E9"/>
    <w:rsid w:val="00684A3E"/>
    <w:rsid w:val="00686E1A"/>
    <w:rsid w:val="006E6721"/>
    <w:rsid w:val="006F3F86"/>
    <w:rsid w:val="006F62FC"/>
    <w:rsid w:val="00703E18"/>
    <w:rsid w:val="00710492"/>
    <w:rsid w:val="007149AB"/>
    <w:rsid w:val="00717C42"/>
    <w:rsid w:val="00730145"/>
    <w:rsid w:val="00730C3E"/>
    <w:rsid w:val="00736AC5"/>
    <w:rsid w:val="00736E62"/>
    <w:rsid w:val="00744659"/>
    <w:rsid w:val="00754014"/>
    <w:rsid w:val="00780DDD"/>
    <w:rsid w:val="00781A54"/>
    <w:rsid w:val="00792132"/>
    <w:rsid w:val="007B5C9F"/>
    <w:rsid w:val="007D5C23"/>
    <w:rsid w:val="008123FE"/>
    <w:rsid w:val="00831B9A"/>
    <w:rsid w:val="00845B56"/>
    <w:rsid w:val="00896823"/>
    <w:rsid w:val="00897828"/>
    <w:rsid w:val="008A47EE"/>
    <w:rsid w:val="008C4050"/>
    <w:rsid w:val="008D7081"/>
    <w:rsid w:val="0090290F"/>
    <w:rsid w:val="0090334C"/>
    <w:rsid w:val="00912BE7"/>
    <w:rsid w:val="00917E06"/>
    <w:rsid w:val="00924767"/>
    <w:rsid w:val="0099480C"/>
    <w:rsid w:val="009B72ED"/>
    <w:rsid w:val="009C245D"/>
    <w:rsid w:val="009D21D0"/>
    <w:rsid w:val="009D7875"/>
    <w:rsid w:val="009F11B8"/>
    <w:rsid w:val="009F1A4F"/>
    <w:rsid w:val="00A1125A"/>
    <w:rsid w:val="00A27F6A"/>
    <w:rsid w:val="00A44165"/>
    <w:rsid w:val="00A53A2F"/>
    <w:rsid w:val="00A61F59"/>
    <w:rsid w:val="00A71518"/>
    <w:rsid w:val="00A97EC5"/>
    <w:rsid w:val="00AD043F"/>
    <w:rsid w:val="00AF4D8E"/>
    <w:rsid w:val="00B06BA0"/>
    <w:rsid w:val="00B10DF6"/>
    <w:rsid w:val="00B13EB2"/>
    <w:rsid w:val="00B1573B"/>
    <w:rsid w:val="00B178E9"/>
    <w:rsid w:val="00B362A6"/>
    <w:rsid w:val="00B82AD6"/>
    <w:rsid w:val="00BA5CD4"/>
    <w:rsid w:val="00BA78E4"/>
    <w:rsid w:val="00BC1086"/>
    <w:rsid w:val="00BE02D2"/>
    <w:rsid w:val="00C02416"/>
    <w:rsid w:val="00C51062"/>
    <w:rsid w:val="00C65066"/>
    <w:rsid w:val="00C74A4A"/>
    <w:rsid w:val="00CD0CE2"/>
    <w:rsid w:val="00CD6244"/>
    <w:rsid w:val="00CF1722"/>
    <w:rsid w:val="00CF53EC"/>
    <w:rsid w:val="00D21532"/>
    <w:rsid w:val="00D2410D"/>
    <w:rsid w:val="00D40B78"/>
    <w:rsid w:val="00D72A6E"/>
    <w:rsid w:val="00D73A05"/>
    <w:rsid w:val="00DA3AEE"/>
    <w:rsid w:val="00DB4688"/>
    <w:rsid w:val="00DC77CC"/>
    <w:rsid w:val="00DD3335"/>
    <w:rsid w:val="00E1111E"/>
    <w:rsid w:val="00E30E35"/>
    <w:rsid w:val="00E31949"/>
    <w:rsid w:val="00E448D1"/>
    <w:rsid w:val="00E51597"/>
    <w:rsid w:val="00E55F0A"/>
    <w:rsid w:val="00E66DC7"/>
    <w:rsid w:val="00E74DCA"/>
    <w:rsid w:val="00E75C15"/>
    <w:rsid w:val="00E95BA4"/>
    <w:rsid w:val="00EB2929"/>
    <w:rsid w:val="00EC3B2C"/>
    <w:rsid w:val="00ED06A2"/>
    <w:rsid w:val="00F0186F"/>
    <w:rsid w:val="00F04366"/>
    <w:rsid w:val="00F237D7"/>
    <w:rsid w:val="00F30BC7"/>
    <w:rsid w:val="00F54BED"/>
    <w:rsid w:val="00F6417F"/>
    <w:rsid w:val="00F71C24"/>
    <w:rsid w:val="00FA359D"/>
    <w:rsid w:val="00FB3B20"/>
    <w:rsid w:val="00FC5D9F"/>
    <w:rsid w:val="00FD40BB"/>
    <w:rsid w:val="00FF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EBC7267"/>
  <w15:docId w15:val="{170E0FAE-8634-784F-B196-D9011970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AEE"/>
    <w:pPr>
      <w:spacing w:line="480" w:lineRule="auto"/>
    </w:pPr>
    <w:rPr>
      <w:rFonts w:ascii="Times New Roman" w:eastAsia="Verdana" w:hAnsi="Times New Roman" w:cs="Times New Roman"/>
      <w:lang w:val="en-US" w:eastAsia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8453A0-FCBC-B443-AC37-4000650C0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2</TotalTime>
  <Pages>6</Pages>
  <Words>1387</Words>
  <Characters>7909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Eduardo Gaete Olivares</dc:creator>
  <cp:keywords/>
  <dc:description/>
  <cp:lastModifiedBy>Jorge Eduardo Gaete Olivares</cp:lastModifiedBy>
  <cp:revision>3</cp:revision>
  <dcterms:created xsi:type="dcterms:W3CDTF">2024-07-05T14:28:00Z</dcterms:created>
  <dcterms:modified xsi:type="dcterms:W3CDTF">2024-07-05T14:29:00Z</dcterms:modified>
</cp:coreProperties>
</file>