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4280E" w14:textId="77777777" w:rsidR="006114F4" w:rsidRPr="006114F4" w:rsidRDefault="006114F4" w:rsidP="006114F4">
      <w:pPr>
        <w:spacing w:line="48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114F4">
        <w:rPr>
          <w:rFonts w:ascii="Times New Roman" w:hAnsi="Times New Roman" w:cs="Times New Roman"/>
          <w:b/>
          <w:bCs/>
          <w:sz w:val="24"/>
          <w:szCs w:val="24"/>
        </w:rPr>
        <w:t>Appendix 1: Full list of search terms</w:t>
      </w:r>
    </w:p>
    <w:tbl>
      <w:tblPr>
        <w:tblStyle w:val="Tabel-Gitter"/>
        <w:tblW w:w="9975" w:type="dxa"/>
        <w:tblLayout w:type="fixed"/>
        <w:tblLook w:val="04A0" w:firstRow="1" w:lastRow="0" w:firstColumn="1" w:lastColumn="0" w:noHBand="0" w:noVBand="1"/>
      </w:tblPr>
      <w:tblGrid>
        <w:gridCol w:w="979"/>
        <w:gridCol w:w="2389"/>
        <w:gridCol w:w="2827"/>
        <w:gridCol w:w="3780"/>
      </w:tblGrid>
      <w:tr w:rsidR="006114F4" w:rsidRPr="006114F4" w14:paraId="29B81513" w14:textId="77777777" w:rsidTr="00303767">
        <w:trPr>
          <w:trHeight w:val="830"/>
        </w:trPr>
        <w:tc>
          <w:tcPr>
            <w:tcW w:w="979" w:type="dxa"/>
          </w:tcPr>
          <w:p w14:paraId="0FB19FDE" w14:textId="77777777" w:rsidR="006114F4" w:rsidRPr="006114F4" w:rsidRDefault="006114F4" w:rsidP="0030376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1EF0DD" wp14:editId="070B2F50">
                      <wp:simplePos x="0" y="0"/>
                      <wp:positionH relativeFrom="column">
                        <wp:posOffset>-72707</wp:posOffset>
                      </wp:positionH>
                      <wp:positionV relativeFrom="paragraph">
                        <wp:posOffset>-12700</wp:posOffset>
                      </wp:positionV>
                      <wp:extent cx="600075" cy="728663"/>
                      <wp:effectExtent l="0" t="0" r="28575" b="33655"/>
                      <wp:wrapNone/>
                      <wp:docPr id="3" name="Lige forbindel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7286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7DD57" id="Lige forbindels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-1pt" to="41.55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6114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Search blocks</w:t>
            </w:r>
          </w:p>
          <w:p w14:paraId="2C4EC803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3FB3E32" w14:textId="13FF6E16" w:rsidR="006114F4" w:rsidRPr="006114F4" w:rsidRDefault="006114F4" w:rsidP="00511D5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</w:t>
            </w:r>
            <w:r w:rsidR="00511D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6114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</w:t>
            </w:r>
          </w:p>
        </w:tc>
        <w:tc>
          <w:tcPr>
            <w:tcW w:w="2389" w:type="dxa"/>
          </w:tcPr>
          <w:p w14:paraId="288DC61A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1F5A74A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  <w:r w:rsidRPr="006114F4">
              <w:rPr>
                <w:rFonts w:ascii="Times New Roman" w:hAnsi="Times New Roman" w:cs="Times New Roman"/>
                <w:b/>
                <w:bCs/>
              </w:rPr>
              <w:t>Physical activity</w:t>
            </w:r>
          </w:p>
        </w:tc>
        <w:tc>
          <w:tcPr>
            <w:tcW w:w="2827" w:type="dxa"/>
          </w:tcPr>
          <w:p w14:paraId="281FA58A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  <w:strike/>
              </w:rPr>
            </w:pPr>
          </w:p>
          <w:p w14:paraId="611E68EF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  <w:r w:rsidRPr="006114F4">
              <w:rPr>
                <w:rFonts w:ascii="Times New Roman" w:hAnsi="Times New Roman" w:cs="Times New Roman"/>
                <w:b/>
                <w:bCs/>
              </w:rPr>
              <w:t>Built environment</w:t>
            </w:r>
          </w:p>
        </w:tc>
        <w:tc>
          <w:tcPr>
            <w:tcW w:w="3780" w:type="dxa"/>
          </w:tcPr>
          <w:p w14:paraId="66AC95CD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5FBD8C8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  <w:r w:rsidRPr="006114F4">
              <w:rPr>
                <w:rFonts w:ascii="Times New Roman" w:hAnsi="Times New Roman" w:cs="Times New Roman"/>
                <w:b/>
                <w:bCs/>
              </w:rPr>
              <w:t>Social background</w:t>
            </w:r>
          </w:p>
        </w:tc>
      </w:tr>
      <w:tr w:rsidR="006114F4" w:rsidRPr="006114F4" w14:paraId="6683E339" w14:textId="77777777" w:rsidTr="00303767">
        <w:trPr>
          <w:trHeight w:val="440"/>
        </w:trPr>
        <w:tc>
          <w:tcPr>
            <w:tcW w:w="979" w:type="dxa"/>
          </w:tcPr>
          <w:p w14:paraId="160D3805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  <w:r w:rsidRPr="006114F4">
              <w:rPr>
                <w:rFonts w:ascii="Times New Roman" w:hAnsi="Times New Roman" w:cs="Times New Roman"/>
                <w:b/>
                <w:bCs/>
              </w:rPr>
              <w:t>Scopus</w:t>
            </w:r>
          </w:p>
          <w:p w14:paraId="142AE18D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1B8782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389" w:type="dxa"/>
          </w:tcPr>
          <w:p w14:paraId="572A634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102FD84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W/2 participati*</w:t>
            </w:r>
          </w:p>
          <w:p w14:paraId="1689508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Physical W/2 exercis*</w:t>
            </w:r>
          </w:p>
          <w:p w14:paraId="2CE2DCA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39483115"/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Physical W/2 activit* </w:t>
            </w:r>
          </w:p>
          <w:bookmarkEnd w:id="0"/>
          <w:p w14:paraId="1637C072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Active  W/2  living</w:t>
            </w:r>
          </w:p>
          <w:p w14:paraId="73DE9DB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Active  W/2 transportati* </w:t>
            </w:r>
          </w:p>
          <w:p w14:paraId="3E55808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Physical  W/2  inactivity  Sedentary  W/2  behavio?r*</w:t>
            </w:r>
          </w:p>
          <w:p w14:paraId="7131597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Sedentary  W/2  lifestyle* </w:t>
            </w:r>
          </w:p>
          <w:p w14:paraId="0D43206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Active  W/2  lifestyle* </w:t>
            </w:r>
          </w:p>
          <w:p w14:paraId="633FAD91" w14:textId="77777777" w:rsidR="006114F4" w:rsidRPr="006114F4" w:rsidRDefault="006114F4" w:rsidP="00303767">
            <w:pPr>
              <w:rPr>
                <w:rFonts w:ascii="Times New Roman" w:hAnsi="Times New Roman" w:cs="Times New Roman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 W/2  sport*</w:t>
            </w:r>
            <w:r w:rsidRPr="006114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27" w:type="dxa"/>
          </w:tcPr>
          <w:p w14:paraId="1CF287D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 W/2  facilit*</w:t>
            </w:r>
          </w:p>
          <w:p w14:paraId="1F51253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 W/2  hall*</w:t>
            </w:r>
          </w:p>
          <w:p w14:paraId="070E2D2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 W/2  ground*</w:t>
            </w:r>
          </w:p>
          <w:p w14:paraId="45E6765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 W/2  arena*</w:t>
            </w:r>
          </w:p>
          <w:p w14:paraId="35571DF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gym  OR  gyms</w:t>
            </w:r>
          </w:p>
          <w:p w14:paraId="6A26045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fitness  W/2  center*  </w:t>
            </w:r>
          </w:p>
          <w:p w14:paraId="4F82705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fitness  W/2  centre*</w:t>
            </w:r>
          </w:p>
          <w:p w14:paraId="5A1CFD3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swimming  W/2  pool*</w:t>
            </w:r>
          </w:p>
          <w:p w14:paraId="252C177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leisure  W/2  centre*</w:t>
            </w:r>
          </w:p>
          <w:p w14:paraId="278D8900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leisure  W/2  center*</w:t>
            </w:r>
          </w:p>
          <w:p w14:paraId="7BCD8B2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 W/2  area*</w:t>
            </w:r>
          </w:p>
          <w:p w14:paraId="175F71C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green  W/2  space*</w:t>
            </w:r>
          </w:p>
          <w:p w14:paraId="439D358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 W/2  infrastructure*</w:t>
            </w:r>
          </w:p>
          <w:p w14:paraId="011AC85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spatial  W/2  accessibilit*</w:t>
            </w:r>
          </w:p>
          <w:p w14:paraId="7B84A51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 W/2  park*</w:t>
            </w:r>
          </w:p>
          <w:p w14:paraId="2ABD79DC" w14:textId="6FCAE62F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built  W/2  environment</w:t>
            </w:r>
          </w:p>
          <w:p w14:paraId="41F8B58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physical  W/2  environment</w:t>
            </w:r>
          </w:p>
          <w:p w14:paraId="7D58D64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 W/2  facility*</w:t>
            </w:r>
          </w:p>
          <w:p w14:paraId="54207020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neighbo?rhood*  W/2  open  W/2  space*</w:t>
            </w:r>
          </w:p>
          <w:p w14:paraId="7B7A66D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 W/2  path*</w:t>
            </w:r>
          </w:p>
          <w:p w14:paraId="21C869E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walk*  W/2  path*</w:t>
            </w:r>
          </w:p>
          <w:p w14:paraId="2093791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 W/2  trail*</w:t>
            </w:r>
          </w:p>
          <w:p w14:paraId="54994DB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walk*  W/2  trail*</w:t>
            </w:r>
          </w:p>
          <w:p w14:paraId="1846F73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 W/2  lane*</w:t>
            </w:r>
          </w:p>
          <w:p w14:paraId="7587BAD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pedestrian*  W/2  facilit*</w:t>
            </w:r>
          </w:p>
          <w:p w14:paraId="7318E370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 W/2  facilit*</w:t>
            </w:r>
          </w:p>
          <w:p w14:paraId="1CDA253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side  W/2  walk*</w:t>
            </w:r>
          </w:p>
          <w:p w14:paraId="77D28D9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 W/2  club*</w:t>
            </w:r>
          </w:p>
          <w:p w14:paraId="638FA9AF" w14:textId="77777777" w:rsidR="006114F4" w:rsidRPr="006114F4" w:rsidRDefault="006114F4" w:rsidP="0030376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 W/2  track*</w:t>
            </w:r>
          </w:p>
        </w:tc>
        <w:tc>
          <w:tcPr>
            <w:tcW w:w="3780" w:type="dxa"/>
          </w:tcPr>
          <w:p w14:paraId="196D7CE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185DC46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Socio  W/2  economic  W/2  status</w:t>
            </w:r>
          </w:p>
          <w:p w14:paraId="60452B8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Socioeconomic  W/2  status</w:t>
            </w:r>
          </w:p>
          <w:p w14:paraId="58A431D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social  W/2  status</w:t>
            </w:r>
          </w:p>
          <w:p w14:paraId="2E18BD6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Social  W/2  class* </w:t>
            </w:r>
          </w:p>
          <w:p w14:paraId="0625F58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vulnerable  W/2  group*</w:t>
            </w:r>
          </w:p>
          <w:p w14:paraId="7948F3D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education*  W/2  level*</w:t>
            </w:r>
          </w:p>
          <w:p w14:paraId="7EC04B7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education*  W/2  background</w:t>
            </w:r>
          </w:p>
          <w:p w14:paraId="321CCAF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education  W/2  length</w:t>
            </w:r>
          </w:p>
          <w:p w14:paraId="15A2FD0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ethnic  W/2  minorit*</w:t>
            </w:r>
          </w:p>
          <w:p w14:paraId="28D2088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handicap*  </w:t>
            </w:r>
          </w:p>
          <w:p w14:paraId="1C9EF19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disabilit*</w:t>
            </w:r>
          </w:p>
          <w:p w14:paraId="18A7556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disabled</w:t>
            </w:r>
          </w:p>
        </w:tc>
      </w:tr>
      <w:tr w:rsidR="006114F4" w:rsidRPr="006114F4" w14:paraId="56E0CFE2" w14:textId="77777777" w:rsidTr="00303767">
        <w:trPr>
          <w:trHeight w:val="4249"/>
        </w:trPr>
        <w:tc>
          <w:tcPr>
            <w:tcW w:w="979" w:type="dxa"/>
          </w:tcPr>
          <w:p w14:paraId="6CB0F23F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  <w:r w:rsidRPr="006114F4">
              <w:rPr>
                <w:rFonts w:ascii="Times New Roman" w:hAnsi="Times New Roman" w:cs="Times New Roman"/>
                <w:b/>
                <w:bCs/>
              </w:rPr>
              <w:t>Sport</w:t>
            </w:r>
          </w:p>
          <w:p w14:paraId="5B4A5458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  <w:r w:rsidRPr="006114F4">
              <w:rPr>
                <w:rFonts w:ascii="Times New Roman" w:hAnsi="Times New Roman" w:cs="Times New Roman"/>
                <w:b/>
                <w:bCs/>
              </w:rPr>
              <w:t>Discus</w:t>
            </w:r>
          </w:p>
        </w:tc>
        <w:tc>
          <w:tcPr>
            <w:tcW w:w="2389" w:type="dxa"/>
          </w:tcPr>
          <w:p w14:paraId="4D929EB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Defined keywords:</w:t>
            </w:r>
          </w:p>
          <w:p w14:paraId="0CE0B2A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DE “SPORTS participation”</w:t>
            </w:r>
          </w:p>
          <w:p w14:paraId="233232B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"SEDENTARY behavior" </w:t>
            </w:r>
          </w:p>
          <w:p w14:paraId="57CF867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D.E. "SEDENTARY lifestyles"</w:t>
            </w:r>
          </w:p>
          <w:p w14:paraId="4F667F16" w14:textId="77777777" w:rsidR="006114F4" w:rsidRPr="006114F4" w:rsidRDefault="006114F4" w:rsidP="00303767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D.E. "SEDENTARY people</w:t>
            </w:r>
          </w:p>
          <w:p w14:paraId="2A265280" w14:textId="77777777" w:rsidR="006114F4" w:rsidRPr="006114F4" w:rsidRDefault="006114F4" w:rsidP="00303767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37B45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430F5902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3ED679E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450FFE3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1197852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N2 participati*</w:t>
            </w:r>
          </w:p>
          <w:p w14:paraId="7CDB08F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Physical N2 exercis*</w:t>
            </w:r>
          </w:p>
          <w:p w14:paraId="79F404F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Physical N2 activit*</w:t>
            </w:r>
          </w:p>
          <w:p w14:paraId="216F166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Active N2 living</w:t>
            </w:r>
          </w:p>
          <w:p w14:paraId="3DBA45F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Active N2 transportati*</w:t>
            </w:r>
          </w:p>
          <w:p w14:paraId="2E1A7CC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Physical N2 inactivity</w:t>
            </w:r>
          </w:p>
          <w:p w14:paraId="4930CD2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Sedentary N2 behavio?r*</w:t>
            </w:r>
          </w:p>
          <w:p w14:paraId="703B579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Sedentary N2 lifestyle*</w:t>
            </w:r>
          </w:p>
          <w:p w14:paraId="2F9C107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Active N2 lifestyle*</w:t>
            </w:r>
          </w:p>
          <w:p w14:paraId="112FE87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N2 sport*</w:t>
            </w:r>
          </w:p>
          <w:p w14:paraId="75F5EB2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7" w:type="dxa"/>
          </w:tcPr>
          <w:p w14:paraId="764B33C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Defined keywords:</w:t>
            </w:r>
          </w:p>
          <w:p w14:paraId="3E0E0F7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"SWIMMING pools" </w:t>
            </w:r>
          </w:p>
          <w:p w14:paraId="3C742EA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"ACCESSIBLE design of parks" </w:t>
            </w:r>
          </w:p>
          <w:p w14:paraId="502EC87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D.E. "ACCESSIBLE design of playgrounds"</w:t>
            </w:r>
          </w:p>
          <w:p w14:paraId="2DCE14A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D.E. "ARCHITECTURE &amp; recreation"</w:t>
            </w:r>
          </w:p>
          <w:p w14:paraId="55FA980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D.E. "BICYCLE facilities"</w:t>
            </w:r>
          </w:p>
          <w:p w14:paraId="09A6B36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D.E. "TRAILS"</w:t>
            </w:r>
          </w:p>
          <w:p w14:paraId="5B3C9FF3" w14:textId="77777777" w:rsidR="006114F4" w:rsidRPr="006114F4" w:rsidRDefault="006114F4" w:rsidP="0030376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  <w:p w14:paraId="3FD115F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534401F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N2 facilit*</w:t>
            </w:r>
          </w:p>
          <w:p w14:paraId="730C2FC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N2 hall*</w:t>
            </w:r>
          </w:p>
          <w:p w14:paraId="3591D75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N2 ground*</w:t>
            </w:r>
          </w:p>
          <w:p w14:paraId="36FEC36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N2 arena*</w:t>
            </w:r>
          </w:p>
          <w:p w14:paraId="669B12F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gym OR gyms</w:t>
            </w:r>
          </w:p>
          <w:p w14:paraId="66348C8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(Fitness N2 center*) OR (fitness N2 centre*) Swimming N2 pool*</w:t>
            </w:r>
          </w:p>
          <w:p w14:paraId="0900640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(Leisure N2 centre*) OR (leisure N2 center*) Recreational N2 area*</w:t>
            </w:r>
          </w:p>
          <w:p w14:paraId="6F0AF8F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Green N2 space*</w:t>
            </w:r>
          </w:p>
          <w:p w14:paraId="12FF4A4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N2 infrastructure*</w:t>
            </w:r>
          </w:p>
          <w:p w14:paraId="66D107D0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Spatial N2 accessibilit*</w:t>
            </w:r>
          </w:p>
          <w:p w14:paraId="7C25B31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N2 park*</w:t>
            </w:r>
          </w:p>
          <w:p w14:paraId="4D54753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Built N2 environment</w:t>
            </w:r>
          </w:p>
          <w:p w14:paraId="3C217C3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Physical N2 environment</w:t>
            </w:r>
          </w:p>
          <w:p w14:paraId="6BA6735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N2 facility*</w:t>
            </w:r>
          </w:p>
          <w:p w14:paraId="6BA4918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Neighbo?rhood* N2 open N2 space*</w:t>
            </w:r>
          </w:p>
          <w:p w14:paraId="236F9A52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N2 path*</w:t>
            </w:r>
          </w:p>
          <w:p w14:paraId="0B80112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Walk* N2 path*</w:t>
            </w:r>
          </w:p>
          <w:p w14:paraId="4B1E1AE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N2 trail*</w:t>
            </w:r>
          </w:p>
          <w:p w14:paraId="5CFB93D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Walk* N2 trail*</w:t>
            </w:r>
          </w:p>
          <w:p w14:paraId="3A63A39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N2 lane*</w:t>
            </w:r>
          </w:p>
          <w:p w14:paraId="1B87440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Pedestrian* N2 facilit*</w:t>
            </w:r>
          </w:p>
          <w:p w14:paraId="2F4888A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N2 facilit*</w:t>
            </w:r>
          </w:p>
          <w:p w14:paraId="0CAFEBB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Side N2 walk*</w:t>
            </w:r>
          </w:p>
          <w:p w14:paraId="53F21B3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N2 club*</w:t>
            </w:r>
          </w:p>
          <w:p w14:paraId="0A0B5AD0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N2 track*</w:t>
            </w:r>
          </w:p>
        </w:tc>
        <w:tc>
          <w:tcPr>
            <w:tcW w:w="3780" w:type="dxa"/>
          </w:tcPr>
          <w:p w14:paraId="70A78FC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lastRenderedPageBreak/>
              <w:t>Defined keywords:</w:t>
            </w:r>
          </w:p>
          <w:p w14:paraId="67432080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"MINORITIES in sports" </w:t>
            </w:r>
          </w:p>
          <w:p w14:paraId="1542C7A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D.E. "PEOPLE with disabilities"</w:t>
            </w:r>
          </w:p>
          <w:p w14:paraId="3DF26D38" w14:textId="77777777" w:rsidR="006114F4" w:rsidRPr="006114F4" w:rsidRDefault="006114F4" w:rsidP="0030376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  <w:p w14:paraId="1854DA7B" w14:textId="77777777" w:rsidR="006114F4" w:rsidRPr="006114F4" w:rsidRDefault="006114F4" w:rsidP="0030376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  <w:p w14:paraId="0A4E720F" w14:textId="77777777" w:rsidR="006114F4" w:rsidRPr="006114F4" w:rsidRDefault="006114F4" w:rsidP="0030376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  <w:p w14:paraId="7E7A66F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38CCF07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2930E94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54732F6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61EE42A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Socio N2 economic N2 status</w:t>
            </w:r>
          </w:p>
          <w:p w14:paraId="0C7F0DE2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socioeconomic N2 status</w:t>
            </w:r>
          </w:p>
          <w:p w14:paraId="0144401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Social N2 class*</w:t>
            </w:r>
          </w:p>
          <w:p w14:paraId="325B738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Vulnerable N2 group*</w:t>
            </w:r>
          </w:p>
          <w:p w14:paraId="796C7662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Education* N2 level*</w:t>
            </w:r>
          </w:p>
          <w:p w14:paraId="51067F9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Education* N2 background</w:t>
            </w:r>
          </w:p>
          <w:p w14:paraId="015A320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Education N2 length</w:t>
            </w:r>
          </w:p>
          <w:p w14:paraId="7C3F074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Social N2 status</w:t>
            </w:r>
          </w:p>
          <w:p w14:paraId="1906C72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Ethnic N2 minorit*</w:t>
            </w:r>
          </w:p>
          <w:p w14:paraId="3412BD2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Handicap*</w:t>
            </w:r>
          </w:p>
          <w:p w14:paraId="4DEFF59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Disabilit* OR Disabled</w:t>
            </w:r>
          </w:p>
          <w:p w14:paraId="09AD429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4F4" w:rsidRPr="006114F4" w14:paraId="2403F1D5" w14:textId="77777777" w:rsidTr="00303767">
        <w:trPr>
          <w:trHeight w:val="1532"/>
        </w:trPr>
        <w:tc>
          <w:tcPr>
            <w:tcW w:w="979" w:type="dxa"/>
          </w:tcPr>
          <w:p w14:paraId="0993E4F3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  <w:r w:rsidRPr="006114F4">
              <w:rPr>
                <w:rFonts w:ascii="Times New Roman" w:hAnsi="Times New Roman" w:cs="Times New Roman"/>
                <w:b/>
                <w:bCs/>
              </w:rPr>
              <w:t>Global Health</w:t>
            </w:r>
          </w:p>
        </w:tc>
        <w:tc>
          <w:tcPr>
            <w:tcW w:w="2389" w:type="dxa"/>
          </w:tcPr>
          <w:p w14:paraId="09C2FB9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Defined keywords:</w:t>
            </w:r>
          </w:p>
          <w:p w14:paraId="1839D9D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D.E. "sport"</w:t>
            </w:r>
          </w:p>
          <w:p w14:paraId="7E670A1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D.E. "physical activity"</w:t>
            </w:r>
          </w:p>
          <w:p w14:paraId="51FAC6E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D.E. "active recreation"</w:t>
            </w:r>
          </w:p>
          <w:p w14:paraId="1CAE89A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E49D4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73323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5A5E72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76E5F58E" w14:textId="77777777" w:rsidR="006114F4" w:rsidRPr="006114F4" w:rsidRDefault="006114F4" w:rsidP="0030376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Same as SPORTdiscus</w:t>
            </w:r>
          </w:p>
        </w:tc>
        <w:tc>
          <w:tcPr>
            <w:tcW w:w="2827" w:type="dxa"/>
          </w:tcPr>
          <w:p w14:paraId="6F0A46F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Defined keywords:</w:t>
            </w:r>
          </w:p>
          <w:p w14:paraId="7852423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"sports facilities" </w:t>
            </w:r>
          </w:p>
          <w:p w14:paraId="06C3C80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"sports centres" </w:t>
            </w:r>
          </w:p>
          <w:p w14:paraId="1FDE3C8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"sports grounds" </w:t>
            </w:r>
          </w:p>
          <w:p w14:paraId="2BC46AB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"leisure centres" </w:t>
            </w:r>
          </w:p>
          <w:p w14:paraId="293EFBB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"recreational facilities" </w:t>
            </w:r>
          </w:p>
          <w:p w14:paraId="704BAAB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E2204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7AFC205F" w14:textId="77777777" w:rsidR="006114F4" w:rsidRPr="006114F4" w:rsidRDefault="006114F4" w:rsidP="0030376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Same as SPORTdiscus</w:t>
            </w:r>
          </w:p>
        </w:tc>
        <w:tc>
          <w:tcPr>
            <w:tcW w:w="3780" w:type="dxa"/>
          </w:tcPr>
          <w:p w14:paraId="3572D6A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Defined keywords:</w:t>
            </w:r>
          </w:p>
          <w:p w14:paraId="11A154C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"socioeconomic status" </w:t>
            </w:r>
          </w:p>
          <w:p w14:paraId="753E322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"social classes" </w:t>
            </w:r>
          </w:p>
          <w:p w14:paraId="6E16F68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"social status" </w:t>
            </w:r>
          </w:p>
          <w:p w14:paraId="01FC9CB2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"ethnic groups" </w:t>
            </w:r>
          </w:p>
          <w:p w14:paraId="531411A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D.E. "people with disabilities" </w:t>
            </w:r>
          </w:p>
          <w:p w14:paraId="43F7492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BF5C0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483B3F9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Same as SPORTdiscus</w:t>
            </w:r>
          </w:p>
        </w:tc>
      </w:tr>
      <w:tr w:rsidR="006114F4" w:rsidRPr="006114F4" w14:paraId="03418CB9" w14:textId="77777777" w:rsidTr="00303767">
        <w:trPr>
          <w:trHeight w:val="2890"/>
        </w:trPr>
        <w:tc>
          <w:tcPr>
            <w:tcW w:w="979" w:type="dxa"/>
          </w:tcPr>
          <w:p w14:paraId="4661331F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  <w:r w:rsidRPr="006114F4">
              <w:rPr>
                <w:rFonts w:ascii="Times New Roman" w:hAnsi="Times New Roman" w:cs="Times New Roman"/>
                <w:b/>
                <w:bCs/>
              </w:rPr>
              <w:t>Socio-</w:t>
            </w:r>
          </w:p>
          <w:p w14:paraId="19F315B0" w14:textId="77777777" w:rsidR="006114F4" w:rsidRPr="006114F4" w:rsidRDefault="006114F4" w:rsidP="00303767">
            <w:pPr>
              <w:rPr>
                <w:rFonts w:ascii="Times New Roman" w:hAnsi="Times New Roman" w:cs="Times New Roman"/>
                <w:b/>
                <w:bCs/>
              </w:rPr>
            </w:pPr>
            <w:r w:rsidRPr="006114F4">
              <w:rPr>
                <w:rFonts w:ascii="Times New Roman" w:hAnsi="Times New Roman" w:cs="Times New Roman"/>
                <w:b/>
                <w:bCs/>
              </w:rPr>
              <w:t xml:space="preserve">logical </w:t>
            </w:r>
          </w:p>
        </w:tc>
        <w:tc>
          <w:tcPr>
            <w:tcW w:w="2389" w:type="dxa"/>
          </w:tcPr>
          <w:p w14:paraId="1D93CA3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Defined keywords:</w:t>
            </w:r>
          </w:p>
          <w:p w14:paraId="49C1928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MAINSUBJECT.EXACT("Sports Participation")</w:t>
            </w:r>
          </w:p>
          <w:p w14:paraId="221FD44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1FBCA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960F9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E1E0E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7E339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8F209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E24C2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901AF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67EC7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E796E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7D94F78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56E9E20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NEAR/2 participati* Physical NEAR/2 exercis* Active NEAR/2 living</w:t>
            </w:r>
          </w:p>
          <w:p w14:paraId="6591A9B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Active NEAR/2 transportati*</w:t>
            </w:r>
          </w:p>
          <w:p w14:paraId="2028DD00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Physical NEAR/2 inactivity</w:t>
            </w:r>
          </w:p>
          <w:p w14:paraId="5AB304B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NEAR/2 participati*</w:t>
            </w:r>
          </w:p>
          <w:p w14:paraId="20C8D7C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Physical NEAR/2 exercis* Physical NEAR/2 activit* Active NEAR/2 living</w:t>
            </w:r>
          </w:p>
          <w:p w14:paraId="540A5AA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Active NEAR/2 transportati*</w:t>
            </w:r>
          </w:p>
          <w:p w14:paraId="2C43F04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Physical NEAR/2 inactivity</w:t>
            </w:r>
          </w:p>
          <w:p w14:paraId="45660EE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Sedentary NEAR/2 behavio?r*</w:t>
            </w:r>
          </w:p>
          <w:p w14:paraId="775609A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Sedentary NEAR/2 lifestyle*</w:t>
            </w:r>
          </w:p>
          <w:p w14:paraId="3ABD612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Active NEAR/2 lifestyle*</w:t>
            </w:r>
          </w:p>
          <w:p w14:paraId="0E44D70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NEAR/2 sport*</w:t>
            </w:r>
          </w:p>
          <w:p w14:paraId="01FA1AC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7" w:type="dxa"/>
          </w:tcPr>
          <w:p w14:paraId="72E2526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Defined keywords:</w:t>
            </w:r>
          </w:p>
          <w:p w14:paraId="6F8135C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MAINSUBJECT.EXACT("Built Environment")</w:t>
            </w:r>
          </w:p>
          <w:p w14:paraId="4AF81E5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MAINSUBJECT.EXACT.EXPLODE("Recreational Facilities")</w:t>
            </w:r>
          </w:p>
          <w:p w14:paraId="2BB0680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2994143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30D8278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6F70F33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5B2FF71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5A26693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0EA06B7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3B472B9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3461042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08E8DEA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NEAR/2 facilit*</w:t>
            </w:r>
          </w:p>
          <w:p w14:paraId="68B3678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NEAR/2 hall*</w:t>
            </w:r>
          </w:p>
          <w:p w14:paraId="4597168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NEAR/2 ground*</w:t>
            </w:r>
          </w:p>
          <w:p w14:paraId="5048489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NEAR/2 arena*</w:t>
            </w:r>
          </w:p>
          <w:p w14:paraId="00163D0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gym OR gyms</w:t>
            </w:r>
          </w:p>
          <w:p w14:paraId="7030CDE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Fitness NEAR/2 center*</w:t>
            </w:r>
          </w:p>
          <w:p w14:paraId="1B58CB6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fitness NEAR/2 centre*</w:t>
            </w:r>
          </w:p>
          <w:p w14:paraId="387FE87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Swimming NEAR/2 pool*</w:t>
            </w:r>
          </w:p>
          <w:p w14:paraId="1E06D47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Leisure NEAR/2 centre*</w:t>
            </w:r>
          </w:p>
          <w:p w14:paraId="0712610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leisure NEAR/2 center*</w:t>
            </w:r>
          </w:p>
          <w:p w14:paraId="67221EE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NEAR/2 area*</w:t>
            </w:r>
          </w:p>
          <w:p w14:paraId="2308E62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Green NEAR/2 space*</w:t>
            </w:r>
          </w:p>
          <w:p w14:paraId="277141C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NEAR/2 infrastructure*</w:t>
            </w:r>
          </w:p>
          <w:p w14:paraId="3EF5353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Spatial NEAR/2 accessibilit*</w:t>
            </w:r>
          </w:p>
          <w:p w14:paraId="6006D16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NEAR/2 park*</w:t>
            </w:r>
          </w:p>
          <w:p w14:paraId="009D0BA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Built NEAR/2 environment</w:t>
            </w:r>
          </w:p>
          <w:p w14:paraId="23D4E35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Physical NEAR/2 environment</w:t>
            </w:r>
          </w:p>
          <w:p w14:paraId="3921E94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Recreational NEAR/2 facility*</w:t>
            </w:r>
          </w:p>
          <w:p w14:paraId="650027D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Neighbo?rhood* NEAR/2 open NEAR/2 space*</w:t>
            </w:r>
          </w:p>
          <w:p w14:paraId="52065F97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NEAR/2 path*</w:t>
            </w:r>
          </w:p>
          <w:p w14:paraId="598E0BE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Walk* NEAR/2 path*</w:t>
            </w:r>
          </w:p>
          <w:p w14:paraId="396C8EC4" w14:textId="5E4D3A62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NEAR/2 trail*</w:t>
            </w:r>
          </w:p>
          <w:p w14:paraId="14ADBED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Walk* NEAR/2 trail*</w:t>
            </w:r>
          </w:p>
          <w:p w14:paraId="687FC69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NEAR/2 lane*</w:t>
            </w:r>
          </w:p>
          <w:p w14:paraId="08F2E322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Pedestrian* NEAR/2 facilit*</w:t>
            </w:r>
          </w:p>
          <w:p w14:paraId="69003304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NEAR/2 facilit*</w:t>
            </w:r>
          </w:p>
          <w:p w14:paraId="47B20BF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Side NEAR/2 walk*</w:t>
            </w:r>
          </w:p>
          <w:p w14:paraId="1482426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Sport* NEAR/2 club*</w:t>
            </w:r>
          </w:p>
          <w:p w14:paraId="643A0EF5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Bicycl* NEAR/2 track*</w:t>
            </w:r>
          </w:p>
          <w:p w14:paraId="225CA6EC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0" w:type="dxa"/>
          </w:tcPr>
          <w:p w14:paraId="577C5E0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lastRenderedPageBreak/>
              <w:t>Defined keywords:</w:t>
            </w:r>
          </w:p>
          <w:p w14:paraId="592F6E5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MAINSUBJECT.EXACT.EXPLODE("Socioeconomic Status")</w:t>
            </w:r>
          </w:p>
          <w:p w14:paraId="0BA98E06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MAINSUBJECT.EXACT.EXPLODE("Social Class") </w:t>
            </w:r>
          </w:p>
          <w:p w14:paraId="02BA446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MAINSUBJECT.EXACT.EXPLODE("Social Status") </w:t>
            </w:r>
          </w:p>
          <w:p w14:paraId="3EDF4DE1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MAINSUBJECT.EXACT.EXPLODE("Handicapped")</w:t>
            </w:r>
          </w:p>
          <w:p w14:paraId="17BB9380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16490E" w14:textId="77777777" w:rsidR="006114F4" w:rsidRPr="006114F4" w:rsidRDefault="006114F4" w:rsidP="0030376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BFD505C" w14:textId="77777777" w:rsidR="006114F4" w:rsidRPr="006114F4" w:rsidRDefault="006114F4" w:rsidP="0030376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000D50E" w14:textId="77777777" w:rsidR="006114F4" w:rsidRPr="006114F4" w:rsidRDefault="006114F4" w:rsidP="0030376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AFA48D5" w14:textId="77777777" w:rsidR="006114F4" w:rsidRPr="006114F4" w:rsidRDefault="006114F4" w:rsidP="0030376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EC90FE8" w14:textId="77777777" w:rsidR="006114F4" w:rsidRPr="006114F4" w:rsidRDefault="006114F4" w:rsidP="0030376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274334A" w14:textId="77777777" w:rsidR="006114F4" w:rsidRPr="006114F4" w:rsidRDefault="006114F4" w:rsidP="0030376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EE0690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Free text words:</w:t>
            </w:r>
          </w:p>
          <w:p w14:paraId="722A5F39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Socio NEAR/2 economic NEAR/2 status</w:t>
            </w:r>
          </w:p>
          <w:p w14:paraId="5E940F8E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socioeconomic NEAR/2 status</w:t>
            </w:r>
          </w:p>
          <w:p w14:paraId="7125B28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Social NEAR/2 class*</w:t>
            </w:r>
          </w:p>
          <w:p w14:paraId="4E3F7748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Vulnerable NEAR/2 group*</w:t>
            </w:r>
          </w:p>
          <w:p w14:paraId="73CFD780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Education* NEAR/2 level*</w:t>
            </w:r>
          </w:p>
          <w:p w14:paraId="078B3B3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Education* NEAR/2 background</w:t>
            </w:r>
          </w:p>
          <w:p w14:paraId="036C892D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Education NEAR/2 length</w:t>
            </w:r>
          </w:p>
          <w:p w14:paraId="75D73A0B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Social NEAR/2 status</w:t>
            </w:r>
          </w:p>
          <w:p w14:paraId="5CDAA8C3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Ethnic NEAR/2 minorit*</w:t>
            </w:r>
          </w:p>
          <w:p w14:paraId="4B8928EA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 xml:space="preserve">Handicap* </w:t>
            </w:r>
          </w:p>
          <w:p w14:paraId="67F37E4F" w14:textId="77777777" w:rsidR="006114F4" w:rsidRPr="006114F4" w:rsidRDefault="006114F4" w:rsidP="003037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4F4">
              <w:rPr>
                <w:rFonts w:ascii="Times New Roman" w:hAnsi="Times New Roman" w:cs="Times New Roman"/>
                <w:sz w:val="18"/>
                <w:szCs w:val="18"/>
              </w:rPr>
              <w:t>Disabilit* OR Disabled</w:t>
            </w:r>
          </w:p>
        </w:tc>
      </w:tr>
    </w:tbl>
    <w:p w14:paraId="04C03787" w14:textId="77777777" w:rsidR="006114F4" w:rsidRPr="006114F4" w:rsidRDefault="006114F4" w:rsidP="006114F4">
      <w:pPr>
        <w:rPr>
          <w:rFonts w:ascii="Times New Roman" w:hAnsi="Times New Roman" w:cs="Times New Roman"/>
        </w:rPr>
      </w:pPr>
    </w:p>
    <w:p w14:paraId="0BF3EB18" w14:textId="77777777" w:rsidR="006114F4" w:rsidRPr="006114F4" w:rsidRDefault="006114F4" w:rsidP="006D56F4">
      <w:pPr>
        <w:rPr>
          <w:rFonts w:ascii="Times New Roman" w:hAnsi="Times New Roman" w:cs="Times New Roman"/>
        </w:rPr>
      </w:pPr>
    </w:p>
    <w:sectPr w:rsidR="006114F4" w:rsidRPr="006114F4" w:rsidSect="006114F4"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062AE" w14:textId="77777777" w:rsidR="009560E2" w:rsidRDefault="009560E2" w:rsidP="00115E35">
      <w:pPr>
        <w:spacing w:after="0" w:line="240" w:lineRule="auto"/>
      </w:pPr>
      <w:r>
        <w:separator/>
      </w:r>
    </w:p>
  </w:endnote>
  <w:endnote w:type="continuationSeparator" w:id="0">
    <w:p w14:paraId="4E6E87E5" w14:textId="77777777" w:rsidR="009560E2" w:rsidRDefault="009560E2" w:rsidP="00115E35">
      <w:pPr>
        <w:spacing w:after="0" w:line="240" w:lineRule="auto"/>
      </w:pPr>
      <w:r>
        <w:continuationSeparator/>
      </w:r>
    </w:p>
  </w:endnote>
  <w:endnote w:type="continuationNotice" w:id="1">
    <w:p w14:paraId="0F135FAD" w14:textId="77777777" w:rsidR="00D82B45" w:rsidRDefault="00D82B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75475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22BCDE" w14:textId="77777777" w:rsidR="00DD6889" w:rsidRPr="006F3CC8" w:rsidRDefault="0084311D">
        <w:pPr>
          <w:pStyle w:val="Sidefod"/>
          <w:jc w:val="center"/>
          <w:rPr>
            <w:rFonts w:ascii="Times New Roman" w:hAnsi="Times New Roman" w:cs="Times New Roman"/>
          </w:rPr>
        </w:pPr>
        <w:r w:rsidRPr="006F3CC8">
          <w:rPr>
            <w:rFonts w:ascii="Times New Roman" w:hAnsi="Times New Roman" w:cs="Times New Roman"/>
          </w:rPr>
          <w:fldChar w:fldCharType="begin"/>
        </w:r>
        <w:r w:rsidRPr="006F3CC8">
          <w:rPr>
            <w:rFonts w:ascii="Times New Roman" w:hAnsi="Times New Roman" w:cs="Times New Roman"/>
          </w:rPr>
          <w:instrText>PAGE   \* MERGEFORMAT</w:instrText>
        </w:r>
        <w:r w:rsidRPr="006F3CC8">
          <w:rPr>
            <w:rFonts w:ascii="Times New Roman" w:hAnsi="Times New Roman" w:cs="Times New Roman"/>
          </w:rPr>
          <w:fldChar w:fldCharType="separate"/>
        </w:r>
        <w:r w:rsidRPr="006F3CC8">
          <w:rPr>
            <w:rFonts w:ascii="Times New Roman" w:hAnsi="Times New Roman" w:cs="Times New Roman"/>
          </w:rPr>
          <w:t>2</w:t>
        </w:r>
        <w:r w:rsidRPr="006F3CC8">
          <w:rPr>
            <w:rFonts w:ascii="Times New Roman" w:hAnsi="Times New Roman" w:cs="Times New Roman"/>
          </w:rPr>
          <w:fldChar w:fldCharType="end"/>
        </w:r>
      </w:p>
    </w:sdtContent>
  </w:sdt>
  <w:p w14:paraId="76B48250" w14:textId="77777777" w:rsidR="00DD6889" w:rsidRPr="006F3CC8" w:rsidRDefault="00DD688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DCF6A" w14:textId="77777777" w:rsidR="009560E2" w:rsidRDefault="009560E2" w:rsidP="00115E35">
      <w:pPr>
        <w:spacing w:after="0" w:line="240" w:lineRule="auto"/>
      </w:pPr>
      <w:r>
        <w:separator/>
      </w:r>
    </w:p>
  </w:footnote>
  <w:footnote w:type="continuationSeparator" w:id="0">
    <w:p w14:paraId="3EEF1C48" w14:textId="77777777" w:rsidR="009560E2" w:rsidRDefault="009560E2" w:rsidP="00115E35">
      <w:pPr>
        <w:spacing w:after="0" w:line="240" w:lineRule="auto"/>
      </w:pPr>
      <w:r>
        <w:continuationSeparator/>
      </w:r>
    </w:p>
  </w:footnote>
  <w:footnote w:type="continuationNotice" w:id="1">
    <w:p w14:paraId="4C59A9C8" w14:textId="77777777" w:rsidR="00D82B45" w:rsidRDefault="00D82B4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F4"/>
    <w:rsid w:val="00033327"/>
    <w:rsid w:val="0003486B"/>
    <w:rsid w:val="00115E35"/>
    <w:rsid w:val="00174AE2"/>
    <w:rsid w:val="002A1263"/>
    <w:rsid w:val="003C3083"/>
    <w:rsid w:val="00511D58"/>
    <w:rsid w:val="006114F4"/>
    <w:rsid w:val="00691EDE"/>
    <w:rsid w:val="006D56F4"/>
    <w:rsid w:val="0084311D"/>
    <w:rsid w:val="00921AAD"/>
    <w:rsid w:val="00931E05"/>
    <w:rsid w:val="009560E2"/>
    <w:rsid w:val="00A72CF2"/>
    <w:rsid w:val="00AD584E"/>
    <w:rsid w:val="00BE32A1"/>
    <w:rsid w:val="00D82B45"/>
    <w:rsid w:val="00DD6889"/>
    <w:rsid w:val="00E87314"/>
    <w:rsid w:val="00EE1CD7"/>
    <w:rsid w:val="00F1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615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4F4"/>
    <w:rPr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C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1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  <w:rPr>
      <w:lang w:val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115E35"/>
  </w:style>
  <w:style w:type="paragraph" w:styleId="Sidefod">
    <w:name w:val="footer"/>
    <w:basedOn w:val="Normal"/>
    <w:link w:val="SidefodTegn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  <w:rPr>
      <w:lang w:val="da-DK"/>
    </w:rPr>
  </w:style>
  <w:style w:type="character" w:customStyle="1" w:styleId="SidefodTegn">
    <w:name w:val="Sidefod Tegn"/>
    <w:basedOn w:val="Standardskrifttypeiafsnit"/>
    <w:link w:val="Sidefod"/>
    <w:uiPriority w:val="99"/>
    <w:rsid w:val="00115E35"/>
  </w:style>
  <w:style w:type="character" w:customStyle="1" w:styleId="Overskrift1Tegn">
    <w:name w:val="Overskrift 1 Tegn"/>
    <w:basedOn w:val="Standardskrifttypeiafsnit"/>
    <w:link w:val="Overskrift1"/>
    <w:uiPriority w:val="9"/>
    <w:rsid w:val="00EE1CD7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E1CD7"/>
    <w:rPr>
      <w:rFonts w:asciiTheme="majorHAnsi" w:eastAsiaTheme="majorEastAsia" w:hAnsiTheme="majorHAnsi" w:cstheme="majorBidi"/>
      <w:sz w:val="2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E1CD7"/>
    <w:pPr>
      <w:numPr>
        <w:ilvl w:val="1"/>
      </w:numPr>
    </w:pPr>
    <w:rPr>
      <w:rFonts w:eastAsiaTheme="minorEastAsia"/>
      <w:spacing w:val="15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E1CD7"/>
    <w:rPr>
      <w:rFonts w:eastAsiaTheme="minorEastAsia"/>
      <w:spacing w:val="15"/>
    </w:rPr>
  </w:style>
  <w:style w:type="character" w:styleId="Svagfremhvning">
    <w:name w:val="Subtle Emphasis"/>
    <w:basedOn w:val="Standardskrifttypeiafsnit"/>
    <w:uiPriority w:val="19"/>
    <w:qFormat/>
    <w:rsid w:val="00EE1CD7"/>
    <w:rPr>
      <w:i/>
      <w:iCs/>
      <w:color w:val="auto"/>
    </w:rPr>
  </w:style>
  <w:style w:type="character" w:styleId="Kraftigfremhvning">
    <w:name w:val="Intense Emphasis"/>
    <w:basedOn w:val="Standardskrifttypeiafsnit"/>
    <w:uiPriority w:val="21"/>
    <w:qFormat/>
    <w:rsid w:val="00EE1CD7"/>
    <w:rPr>
      <w:i/>
      <w:iCs/>
      <w:color w:val="auto"/>
    </w:rPr>
  </w:style>
  <w:style w:type="character" w:styleId="Fremhv">
    <w:name w:val="Emphasis"/>
    <w:basedOn w:val="Standardskrifttypeiafsnit"/>
    <w:uiPriority w:val="20"/>
    <w:qFormat/>
    <w:rsid w:val="00EE1CD7"/>
    <w:rPr>
      <w:i/>
      <w:iCs/>
    </w:rPr>
  </w:style>
  <w:style w:type="character" w:styleId="Strk">
    <w:name w:val="Strong"/>
    <w:basedOn w:val="Standardskrifttypeiafsnit"/>
    <w:uiPriority w:val="22"/>
    <w:qFormat/>
    <w:rsid w:val="00EE1CD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EE1CD7"/>
    <w:pPr>
      <w:spacing w:before="200"/>
      <w:ind w:left="864" w:right="864"/>
      <w:jc w:val="center"/>
    </w:pPr>
    <w:rPr>
      <w:i/>
      <w:iCs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EE1CD7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E1CD7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E1CD7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EE1CD7"/>
    <w:rPr>
      <w:smallCaps/>
      <w:color w:val="auto"/>
    </w:rPr>
  </w:style>
  <w:style w:type="character" w:styleId="Kraftighenvisning">
    <w:name w:val="Intense Reference"/>
    <w:basedOn w:val="Standardskrifttypeiafsnit"/>
    <w:uiPriority w:val="32"/>
    <w:qFormat/>
    <w:rsid w:val="00EE1CD7"/>
    <w:rPr>
      <w:b/>
      <w:bCs/>
      <w:smallCaps/>
      <w:color w:val="auto"/>
      <w:spacing w:val="5"/>
    </w:rPr>
  </w:style>
  <w:style w:type="character" w:styleId="Bogenstitel">
    <w:name w:val="Book Title"/>
    <w:basedOn w:val="Standardskrifttypeiafsnit"/>
    <w:uiPriority w:val="33"/>
    <w:qFormat/>
    <w:rsid w:val="00EE1CD7"/>
    <w:rPr>
      <w:b/>
      <w:bCs/>
      <w:i/>
      <w:iCs/>
      <w:spacing w:val="5"/>
    </w:rPr>
  </w:style>
  <w:style w:type="paragraph" w:styleId="Listeafsnit">
    <w:name w:val="List Paragraph"/>
    <w:basedOn w:val="Normal"/>
    <w:uiPriority w:val="34"/>
    <w:qFormat/>
    <w:rsid w:val="00EE1CD7"/>
    <w:pPr>
      <w:ind w:left="720"/>
      <w:contextualSpacing/>
    </w:pPr>
    <w:rPr>
      <w:lang w:val="da-DK"/>
    </w:rPr>
  </w:style>
  <w:style w:type="table" w:styleId="Tabel-Gitter">
    <w:name w:val="Table Grid"/>
    <w:basedOn w:val="Tabel-Normal"/>
    <w:uiPriority w:val="39"/>
    <w:rsid w:val="0061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jenummer">
    <w:name w:val="line number"/>
    <w:basedOn w:val="Standardskrifttypeiafsnit"/>
    <w:uiPriority w:val="99"/>
    <w:semiHidden/>
    <w:unhideWhenUsed/>
    <w:rsid w:val="00611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schmidt\AppData\Local\Temp\1\Templafy\WordVsto\db1cjjuo.dotx" TargetMode="External"/></Relationships>
</file>

<file path=word/theme/theme1.xml><?xml version="1.0" encoding="utf-8"?>
<a:theme xmlns:a="http://schemas.openxmlformats.org/drawingml/2006/main" name="SDU">
  <a:themeElements>
    <a:clrScheme name="SDU">
      <a:dk1>
        <a:srgbClr val="000000"/>
      </a:dk1>
      <a:lt1>
        <a:sysClr val="window" lastClr="FFFFFF"/>
      </a:lt1>
      <a:dk2>
        <a:srgbClr val="7A6040"/>
      </a:dk2>
      <a:lt2>
        <a:srgbClr val="DDCBA4"/>
      </a:lt2>
      <a:accent1>
        <a:srgbClr val="AEB862"/>
      </a:accent1>
      <a:accent2>
        <a:srgbClr val="789D4A"/>
      </a:accent2>
      <a:accent3>
        <a:srgbClr val="F2C75C"/>
      </a:accent3>
      <a:accent4>
        <a:srgbClr val="E07E3C"/>
      </a:accent4>
      <a:accent5>
        <a:srgbClr val="E1BBB4"/>
      </a:accent5>
      <a:accent6>
        <a:srgbClr val="D05A57"/>
      </a:accent6>
      <a:hlink>
        <a:srgbClr val="0563C1"/>
      </a:hlink>
      <a:folHlink>
        <a:srgbClr val="954F72"/>
      </a:folHlink>
    </a:clrScheme>
    <a:fontScheme name="SD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lIns="72000" tIns="72000" rIns="72000" bIns="72000" rtlCol="0" anchor="ctr"/>
      <a:lstStyle>
        <a:defPPr algn="ctr">
          <a:defRPr sz="1600" dirty="0" err="1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/>
        </a:defPPr>
      </a:lstStyle>
    </a:txDef>
  </a:objectDefaults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ort">
      <a:srgbClr val="000000"/>
    </a:custClr>
    <a:custClr name="Hvid">
      <a:srgbClr val="FFFFFF"/>
    </a:custClr>
  </a:custClrLst>
  <a:extLst>
    <a:ext uri="{05A4C25C-085E-4340-85A3-A5531E510DB2}">
      <thm15:themeFamily xmlns:thm15="http://schemas.microsoft.com/office/thememl/2012/main" name="SDU" id="{DE6ED73B-E157-4C0D-B072-864F00008F05}" vid="{42B93E90-1664-416E-ACDB-AE723854CF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FormConfiguration><![CDATA[{"formFields":[],"formDataEntries":[]}]]></TemplafyFormConfiguration>
</file>

<file path=customXml/item4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4BBDCB4E17964F999F099D837414F9" ma:contentTypeVersion="15" ma:contentTypeDescription="Opret et nyt dokument." ma:contentTypeScope="" ma:versionID="e5908bd5fadf7a75ed7bef2197eaa884">
  <xsd:schema xmlns:xsd="http://www.w3.org/2001/XMLSchema" xmlns:xs="http://www.w3.org/2001/XMLSchema" xmlns:p="http://schemas.microsoft.com/office/2006/metadata/properties" xmlns:ns2="9794cce0-bd36-4ae3-85c9-22c0023d506b" xmlns:ns3="b7e199fa-4f84-4f70-a5cd-05e525bf6a19" targetNamespace="http://schemas.microsoft.com/office/2006/metadata/properties" ma:root="true" ma:fieldsID="880c79916ece540bf64a17c3e1cc7b53" ns2:_="" ns3:_="">
    <xsd:import namespace="9794cce0-bd36-4ae3-85c9-22c0023d506b"/>
    <xsd:import namespace="b7e199fa-4f84-4f70-a5cd-05e525bf6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4cce0-bd36-4ae3-85c9-22c0023d5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f9553f63-5966-4a09-978d-72b299aea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199fa-4f84-4f70-a5cd-05e525bf6a1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3931b72-8dbb-4e24-a64a-79cd1e34ce08}" ma:internalName="TaxCatchAll" ma:showField="CatchAllData" ma:web="b7e199fa-4f84-4f70-a5cd-05e525bf6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e199fa-4f84-4f70-a5cd-05e525bf6a19" xsi:nil="true"/>
    <lcf76f155ced4ddcb4097134ff3c332f xmlns="9794cce0-bd36-4ae3-85c9-22c0023d5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C84FA5-CC16-4576-9C35-9E653730D9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E81267-2D57-486A-BA83-4C6F58093A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38C9D5-CA01-495F-81BB-547FFFD0DF0C}">
  <ds:schemaRefs/>
</ds:datastoreItem>
</file>

<file path=customXml/itemProps4.xml><?xml version="1.0" encoding="utf-8"?>
<ds:datastoreItem xmlns:ds="http://schemas.openxmlformats.org/officeDocument/2006/customXml" ds:itemID="{4AB8C649-791A-43C6-B77A-F03E4A584C2B}">
  <ds:schemaRefs/>
</ds:datastoreItem>
</file>

<file path=customXml/itemProps5.xml><?xml version="1.0" encoding="utf-8"?>
<ds:datastoreItem xmlns:ds="http://schemas.openxmlformats.org/officeDocument/2006/customXml" ds:itemID="{DC20DB88-09C4-4757-BB6E-5E6C4C74CE54}"/>
</file>

<file path=customXml/itemProps6.xml><?xml version="1.0" encoding="utf-8"?>
<ds:datastoreItem xmlns:ds="http://schemas.openxmlformats.org/officeDocument/2006/customXml" ds:itemID="{C9710124-8A62-42DD-836C-0EF0A2E50330}">
  <ds:schemaRefs>
    <ds:schemaRef ds:uri="http://schemas.microsoft.com/office/2006/metadata/properties"/>
    <ds:schemaRef ds:uri="http://schemas.microsoft.com/office/infopath/2007/PartnerControls"/>
    <ds:schemaRef ds:uri="b7e199fa-4f84-4f70-a5cd-05e525bf6a19"/>
    <ds:schemaRef ds:uri="9794cce0-bd36-4ae3-85c9-22c0023d50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db1cjjuo.dotx</Template>
  <TotalTime>0</TotalTime>
  <Pages>3</Pages>
  <Words>722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2024-02-07T13:31:00Z</dcterms:created>
  <dcterms:modified xsi:type="dcterms:W3CDTF">2024-04-15T10:50:00Z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637927942855034817</vt:lpwstr>
  </property>
  <property fmtid="{D5CDD505-2E9C-101B-9397-08002B2CF9AE}" pid="4" name="TemplafyUserProfileId">
    <vt:lpwstr>637830434332917662</vt:lpwstr>
  </property>
  <property fmtid="{D5CDD505-2E9C-101B-9397-08002B2CF9AE}" pid="5" name="TemplafyLanguageCode">
    <vt:lpwstr>da-DK</vt:lpwstr>
  </property>
  <property fmtid="{D5CDD505-2E9C-101B-9397-08002B2CF9AE}" pid="6" name="TemplafyFromBlank">
    <vt:bool>true</vt:bool>
  </property>
  <property fmtid="{D5CDD505-2E9C-101B-9397-08002B2CF9AE}" pid="7" name="ContentTypeId">
    <vt:lpwstr>0x010100C44BBDCB4E17964F999F099D837414F9</vt:lpwstr>
  </property>
  <property fmtid="{D5CDD505-2E9C-101B-9397-08002B2CF9AE}" pid="8" name="MediaServiceImageTags">
    <vt:lpwstr/>
  </property>
</Properties>
</file>