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23FF" w:rsidRPr="00CE4480" w:rsidRDefault="005C23FF" w:rsidP="005C23FF">
      <w:pPr>
        <w:pStyle w:val="TableTitle"/>
        <w:rPr>
          <w:sz w:val="22"/>
          <w:szCs w:val="22"/>
        </w:rPr>
      </w:pPr>
      <w:r w:rsidRPr="00CE4480">
        <w:rPr>
          <w:sz w:val="22"/>
          <w:szCs w:val="22"/>
        </w:rPr>
        <w:t>STROBE Statement—</w:t>
      </w:r>
      <w:r>
        <w:rPr>
          <w:sz w:val="22"/>
          <w:szCs w:val="22"/>
        </w:rPr>
        <w:t>C</w:t>
      </w:r>
      <w:r w:rsidRPr="00CE4480">
        <w:rPr>
          <w:sz w:val="22"/>
          <w:szCs w:val="22"/>
        </w:rPr>
        <w:t xml:space="preserve">hecklist of items that should be included in reports of </w:t>
      </w:r>
      <w:r w:rsidRPr="00CE4480">
        <w:rPr>
          <w:b/>
          <w:i/>
          <w:sz w:val="22"/>
          <w:szCs w:val="22"/>
        </w:rPr>
        <w:t>cross-sectional studies</w:t>
      </w:r>
      <w:r w:rsidRPr="00CE4480">
        <w:rPr>
          <w:sz w:val="22"/>
          <w:szCs w:val="22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632"/>
        <w:gridCol w:w="5791"/>
        <w:gridCol w:w="1244"/>
      </w:tblGrid>
      <w:tr w:rsidR="005C23FF" w:rsidRPr="0022554A" w:rsidTr="00FD7CB5"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5C23FF" w:rsidRPr="0022554A" w:rsidRDefault="005C23FF" w:rsidP="00FD7CB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5791" w:type="dxa"/>
            <w:vAlign w:val="bottom"/>
          </w:tcPr>
          <w:p w:rsidR="005C23FF" w:rsidRPr="0022554A" w:rsidRDefault="005C23FF" w:rsidP="00FD7CB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244" w:type="dxa"/>
          </w:tcPr>
          <w:p w:rsidR="005C23FF" w:rsidRPr="0022554A" w:rsidRDefault="005C23FF" w:rsidP="00FD7CB5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</w:p>
        </w:tc>
      </w:tr>
      <w:tr w:rsidR="005C23FF" w:rsidRPr="0022554A" w:rsidTr="00FD7CB5">
        <w:tc>
          <w:tcPr>
            <w:tcW w:w="0" w:type="auto"/>
            <w:vMerge w:val="restart"/>
          </w:tcPr>
          <w:p w:rsidR="005C23FF" w:rsidRPr="002602FB" w:rsidRDefault="005C23FF" w:rsidP="00FD7CB5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244" w:type="dxa"/>
          </w:tcPr>
          <w:p w:rsidR="005C23FF" w:rsidRPr="0022554A" w:rsidRDefault="00664587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</w:t>
            </w:r>
          </w:p>
        </w:tc>
      </w:tr>
      <w:tr w:rsidR="005C23FF" w:rsidRPr="0022554A" w:rsidTr="00FD7CB5">
        <w:tc>
          <w:tcPr>
            <w:tcW w:w="0" w:type="auto"/>
            <w:vMerge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244" w:type="dxa"/>
          </w:tcPr>
          <w:p w:rsidR="005C23FF" w:rsidRPr="0022554A" w:rsidRDefault="00664587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1-2</w:t>
            </w:r>
          </w:p>
        </w:tc>
      </w:tr>
      <w:tr w:rsidR="005C23FF" w:rsidRPr="0022554A" w:rsidTr="00CB0C52">
        <w:tc>
          <w:tcPr>
            <w:tcW w:w="8397" w:type="dxa"/>
            <w:gridSpan w:val="3"/>
          </w:tcPr>
          <w:p w:rsidR="005C23FF" w:rsidRPr="0022554A" w:rsidRDefault="005C23FF" w:rsidP="00FD7CB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244" w:type="dxa"/>
          </w:tcPr>
          <w:p w:rsidR="005C23FF" w:rsidRPr="0022554A" w:rsidRDefault="005C23FF" w:rsidP="00FD7CB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5C23FF" w:rsidRPr="0022554A" w:rsidTr="00FD7CB5"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244" w:type="dxa"/>
          </w:tcPr>
          <w:p w:rsidR="005C23FF" w:rsidRPr="0022554A" w:rsidRDefault="003E7359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</w:t>
            </w:r>
            <w:r w:rsidR="002743E7">
              <w:rPr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</w:p>
        </w:tc>
      </w:tr>
      <w:tr w:rsidR="005C23FF" w:rsidRPr="0022554A" w:rsidTr="00FD7CB5"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244" w:type="dxa"/>
          </w:tcPr>
          <w:p w:rsidR="005C23FF" w:rsidRPr="0022554A" w:rsidRDefault="002743E7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</w:t>
            </w:r>
          </w:p>
        </w:tc>
      </w:tr>
      <w:tr w:rsidR="005C23FF" w:rsidRPr="0022554A" w:rsidTr="00CB0C52">
        <w:tc>
          <w:tcPr>
            <w:tcW w:w="8397" w:type="dxa"/>
            <w:gridSpan w:val="3"/>
          </w:tcPr>
          <w:p w:rsidR="005C23FF" w:rsidRPr="0022554A" w:rsidRDefault="005C23FF" w:rsidP="00FD7CB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244" w:type="dxa"/>
          </w:tcPr>
          <w:p w:rsidR="005C23FF" w:rsidRPr="0022554A" w:rsidRDefault="005C23FF" w:rsidP="00FD7CB5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5C23FF" w:rsidRPr="0022554A" w:rsidTr="00FD7CB5"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244" w:type="dxa"/>
          </w:tcPr>
          <w:p w:rsidR="005C23FF" w:rsidRPr="0022554A" w:rsidRDefault="00CB0C52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</w:t>
            </w:r>
          </w:p>
        </w:tc>
      </w:tr>
      <w:tr w:rsidR="005C23FF" w:rsidRPr="0022554A" w:rsidTr="00FD7CB5"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5C23FF" w:rsidRPr="0022554A" w:rsidRDefault="005C23FF" w:rsidP="00FD7CB5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5791" w:type="dxa"/>
          </w:tcPr>
          <w:p w:rsidR="005C23FF" w:rsidRPr="0022554A" w:rsidRDefault="005C23FF" w:rsidP="00FD7CB5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44" w:type="dxa"/>
          </w:tcPr>
          <w:p w:rsidR="005C23FF" w:rsidRPr="0022554A" w:rsidRDefault="00CB0C52" w:rsidP="00FD7CB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</w:t>
            </w:r>
          </w:p>
        </w:tc>
      </w:tr>
      <w:bookmarkEnd w:id="25"/>
      <w:bookmarkEnd w:id="26"/>
      <w:tr w:rsidR="00CB0C52" w:rsidRPr="0022554A" w:rsidTr="00FD7CB5"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1244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</w:t>
            </w:r>
          </w:p>
        </w:tc>
      </w:tr>
      <w:tr w:rsidR="00CB0C52" w:rsidRPr="0022554A" w:rsidTr="00FD7CB5"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44" w:type="dxa"/>
          </w:tcPr>
          <w:p w:rsidR="00CB0C52" w:rsidRPr="0022554A" w:rsidRDefault="00B53287" w:rsidP="00CB0C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4-5</w:t>
            </w:r>
          </w:p>
        </w:tc>
      </w:tr>
      <w:tr w:rsidR="00CB0C52" w:rsidRPr="0022554A" w:rsidTr="00FD7CB5">
        <w:trPr>
          <w:trHeight w:val="294"/>
        </w:trPr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44" w:type="dxa"/>
          </w:tcPr>
          <w:p w:rsidR="00CB0C52" w:rsidRPr="00B53287" w:rsidRDefault="00B53287" w:rsidP="00CB0C52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Page 4-5</w:t>
            </w:r>
          </w:p>
        </w:tc>
      </w:tr>
      <w:tr w:rsidR="00CB0C52" w:rsidRPr="0022554A" w:rsidTr="00FD7CB5"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244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CB0C52" w:rsidRPr="0022554A" w:rsidTr="00FD7CB5"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244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CB0C52" w:rsidRPr="0022554A" w:rsidTr="00FD7CB5"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44" w:type="dxa"/>
          </w:tcPr>
          <w:p w:rsidR="00CB0C52" w:rsidRPr="0022554A" w:rsidRDefault="009500D3" w:rsidP="00CB0C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4-5</w:t>
            </w:r>
          </w:p>
        </w:tc>
      </w:tr>
      <w:tr w:rsidR="00CB0C52" w:rsidRPr="0022554A" w:rsidTr="00FD7CB5">
        <w:tc>
          <w:tcPr>
            <w:tcW w:w="0" w:type="auto"/>
            <w:vMerge w:val="restart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CB0C52" w:rsidRPr="0022554A" w:rsidRDefault="00CB0C52" w:rsidP="00CB0C52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5791" w:type="dxa"/>
          </w:tcPr>
          <w:p w:rsidR="00CB0C52" w:rsidRPr="0022554A" w:rsidRDefault="00CB0C52" w:rsidP="00CB0C52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44" w:type="dxa"/>
          </w:tcPr>
          <w:p w:rsidR="00CB0C52" w:rsidRPr="0022554A" w:rsidRDefault="00AC0933" w:rsidP="00CB0C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77680D">
              <w:rPr>
                <w:sz w:val="20"/>
              </w:rPr>
              <w:t>6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44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77680D">
              <w:rPr>
                <w:sz w:val="20"/>
              </w:rPr>
              <w:t>6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44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1244" w:type="dxa"/>
          </w:tcPr>
          <w:p w:rsidR="00AC0933" w:rsidRPr="0022554A" w:rsidRDefault="00F1063E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77680D">
              <w:rPr>
                <w:sz w:val="20"/>
              </w:rPr>
              <w:t>6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44" w:type="dxa"/>
          </w:tcPr>
          <w:p w:rsidR="00AC0933" w:rsidRPr="0022554A" w:rsidRDefault="008C71FE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CF44AC">
              <w:rPr>
                <w:sz w:val="20"/>
              </w:rPr>
              <w:t>6</w:t>
            </w:r>
          </w:p>
        </w:tc>
      </w:tr>
      <w:tr w:rsidR="00AC0933" w:rsidRPr="0022554A" w:rsidTr="00CB0C52">
        <w:tc>
          <w:tcPr>
            <w:tcW w:w="8397" w:type="dxa"/>
            <w:gridSpan w:val="3"/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1244" w:type="dxa"/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AC0933" w:rsidRPr="0022554A" w:rsidTr="00FD7CB5"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44" w:type="dxa"/>
          </w:tcPr>
          <w:p w:rsidR="00AC0933" w:rsidRDefault="00D010DF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80852">
              <w:rPr>
                <w:sz w:val="20"/>
              </w:rPr>
              <w:t>6-7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44" w:type="dxa"/>
          </w:tcPr>
          <w:p w:rsidR="00AC0933" w:rsidRDefault="000523A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20B6B">
              <w:rPr>
                <w:sz w:val="20"/>
              </w:rPr>
              <w:t>6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1244" w:type="dxa"/>
          </w:tcPr>
          <w:p w:rsidR="00AC0933" w:rsidRDefault="00505616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20B6B">
              <w:rPr>
                <w:sz w:val="20"/>
              </w:rPr>
              <w:t>6</w:t>
            </w:r>
          </w:p>
        </w:tc>
      </w:tr>
      <w:tr w:rsidR="00AC0933" w:rsidRPr="0022554A" w:rsidTr="00FD7CB5"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44" w:type="dxa"/>
          </w:tcPr>
          <w:p w:rsidR="00AC0933" w:rsidRDefault="0088002D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E26213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E26213">
              <w:rPr>
                <w:sz w:val="20"/>
              </w:rPr>
              <w:t>7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44" w:type="dxa"/>
          </w:tcPr>
          <w:p w:rsidR="00AC0933" w:rsidRDefault="0088002D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Page </w:t>
            </w:r>
            <w:r w:rsidR="00A20B6B">
              <w:rPr>
                <w:sz w:val="20"/>
              </w:rPr>
              <w:t>6</w:t>
            </w:r>
          </w:p>
        </w:tc>
      </w:tr>
      <w:tr w:rsidR="00AC0933" w:rsidRPr="0022554A" w:rsidTr="00FD7CB5">
        <w:trPr>
          <w:trHeight w:val="295"/>
        </w:trPr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244" w:type="dxa"/>
          </w:tcPr>
          <w:p w:rsidR="00AC0933" w:rsidRPr="0022554A" w:rsidRDefault="000142C5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6-9</w:t>
            </w:r>
          </w:p>
        </w:tc>
      </w:tr>
      <w:tr w:rsidR="00AC0933" w:rsidRPr="0022554A" w:rsidTr="00FD7CB5"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5791" w:type="dxa"/>
          </w:tcPr>
          <w:p w:rsidR="00AC0933" w:rsidRPr="006149D3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44" w:type="dxa"/>
          </w:tcPr>
          <w:p w:rsidR="00AC0933" w:rsidRPr="0022554A" w:rsidRDefault="005B686D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7-9</w:t>
            </w:r>
          </w:p>
        </w:tc>
      </w:tr>
      <w:tr w:rsidR="00AC0933" w:rsidRPr="0022554A" w:rsidTr="00FD7CB5"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</w:tcPr>
          <w:p w:rsidR="00AC0933" w:rsidRPr="006149D3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44" w:type="dxa"/>
          </w:tcPr>
          <w:p w:rsidR="00AC0933" w:rsidRPr="0022554A" w:rsidRDefault="00B82048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5</w:t>
            </w:r>
          </w:p>
        </w:tc>
      </w:tr>
      <w:tr w:rsidR="00AC0933" w:rsidRPr="0022554A" w:rsidTr="00FD7CB5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791" w:type="dxa"/>
            <w:tcBorders>
              <w:bottom w:val="single" w:sz="4" w:space="0" w:color="auto"/>
            </w:tcBorders>
          </w:tcPr>
          <w:p w:rsidR="00AC0933" w:rsidRPr="006149D3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AC0933" w:rsidRPr="0022554A" w:rsidTr="00FD7C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5791" w:type="dxa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E45168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8-9</w:t>
            </w:r>
          </w:p>
        </w:tc>
      </w:tr>
      <w:tr w:rsidR="00AC0933" w:rsidRPr="0022554A" w:rsidTr="00CB0C52">
        <w:tc>
          <w:tcPr>
            <w:tcW w:w="8397" w:type="dxa"/>
            <w:gridSpan w:val="3"/>
            <w:tcBorders>
              <w:top w:val="single" w:sz="4" w:space="0" w:color="auto"/>
            </w:tcBorders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AC0933" w:rsidRPr="0022554A" w:rsidTr="00FD7CB5"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44" w:type="dxa"/>
          </w:tcPr>
          <w:p w:rsidR="00AC0933" w:rsidRPr="0022554A" w:rsidRDefault="0026761F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9-10</w:t>
            </w:r>
          </w:p>
        </w:tc>
      </w:tr>
      <w:tr w:rsidR="00AC0933" w:rsidRPr="0022554A" w:rsidTr="00FD7CB5"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44" w:type="dxa"/>
          </w:tcPr>
          <w:p w:rsidR="00AC0933" w:rsidRPr="0022554A" w:rsidRDefault="009D13DC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12</w:t>
            </w:r>
          </w:p>
        </w:tc>
      </w:tr>
      <w:tr w:rsidR="00AC0933" w:rsidRPr="0022554A" w:rsidTr="00FD7CB5"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44" w:type="dxa"/>
          </w:tcPr>
          <w:p w:rsidR="00AC0933" w:rsidRPr="0022554A" w:rsidRDefault="00BF2CC0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10-11</w:t>
            </w:r>
          </w:p>
        </w:tc>
      </w:tr>
      <w:tr w:rsidR="00AC0933" w:rsidRPr="0022554A" w:rsidTr="00FD7CB5"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5791" w:type="dxa"/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44" w:type="dxa"/>
          </w:tcPr>
          <w:p w:rsidR="00AC0933" w:rsidRPr="0022554A" w:rsidRDefault="004A6AF9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10-11</w:t>
            </w:r>
          </w:p>
        </w:tc>
      </w:tr>
      <w:tr w:rsidR="00AC0933" w:rsidRPr="0022554A" w:rsidTr="00CB0C52">
        <w:tc>
          <w:tcPr>
            <w:tcW w:w="8397" w:type="dxa"/>
            <w:gridSpan w:val="3"/>
            <w:tcBorders>
              <w:bottom w:val="single" w:sz="4" w:space="0" w:color="auto"/>
            </w:tcBorders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AC0933" w:rsidRPr="0022554A" w:rsidRDefault="00AC0933" w:rsidP="00AC093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AC0933" w:rsidRPr="0022554A" w:rsidTr="00FD7C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5791" w:type="dxa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AC0933" w:rsidP="00AC093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AC0933" w:rsidRPr="0022554A" w:rsidRDefault="004A6AF9" w:rsidP="00AC09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Page 13</w:t>
            </w:r>
          </w:p>
        </w:tc>
      </w:tr>
      <w:bookmarkEnd w:id="92"/>
      <w:bookmarkEnd w:id="93"/>
    </w:tbl>
    <w:p w:rsidR="00220627" w:rsidRPr="005C23FF" w:rsidRDefault="00220627"/>
    <w:sectPr w:rsidR="00220627" w:rsidRPr="005C23FF" w:rsidSect="005C23FF">
      <w:footerReference w:type="even" r:id="rId6"/>
      <w:footerReference w:type="default" r:id="rId7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0B6B" w:rsidRDefault="00A20B6B">
      <w:pPr>
        <w:spacing w:line="240" w:lineRule="auto"/>
      </w:pPr>
      <w:r>
        <w:separator/>
      </w:r>
    </w:p>
  </w:endnote>
  <w:endnote w:type="continuationSeparator" w:id="0">
    <w:p w:rsidR="00A20B6B" w:rsidRDefault="00A20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6AF9" w:rsidRDefault="004A6AF9" w:rsidP="002A75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6AF9" w:rsidRDefault="004A6AF9" w:rsidP="005D0CF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6AF9" w:rsidRDefault="004A6AF9" w:rsidP="00F766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A6AF9" w:rsidRDefault="004A6AF9" w:rsidP="005D0CF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0B6B" w:rsidRDefault="00A20B6B">
      <w:pPr>
        <w:spacing w:line="240" w:lineRule="auto"/>
      </w:pPr>
      <w:r>
        <w:separator/>
      </w:r>
    </w:p>
  </w:footnote>
  <w:footnote w:type="continuationSeparator" w:id="0">
    <w:p w:rsidR="00A20B6B" w:rsidRDefault="00A20B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FF"/>
    <w:rsid w:val="000142C5"/>
    <w:rsid w:val="00014FA3"/>
    <w:rsid w:val="00022C24"/>
    <w:rsid w:val="000347C6"/>
    <w:rsid w:val="00035177"/>
    <w:rsid w:val="00050513"/>
    <w:rsid w:val="000523A3"/>
    <w:rsid w:val="0009606F"/>
    <w:rsid w:val="000B1753"/>
    <w:rsid w:val="0010408F"/>
    <w:rsid w:val="0010697A"/>
    <w:rsid w:val="00115479"/>
    <w:rsid w:val="00127918"/>
    <w:rsid w:val="00130591"/>
    <w:rsid w:val="00136E39"/>
    <w:rsid w:val="00137FB9"/>
    <w:rsid w:val="00160D77"/>
    <w:rsid w:val="00166233"/>
    <w:rsid w:val="0019485D"/>
    <w:rsid w:val="001D691A"/>
    <w:rsid w:val="001F7223"/>
    <w:rsid w:val="00212761"/>
    <w:rsid w:val="00220627"/>
    <w:rsid w:val="00224166"/>
    <w:rsid w:val="00245DA4"/>
    <w:rsid w:val="002643F4"/>
    <w:rsid w:val="0026761F"/>
    <w:rsid w:val="002743E7"/>
    <w:rsid w:val="002A7FD6"/>
    <w:rsid w:val="002C1DC1"/>
    <w:rsid w:val="00305D7A"/>
    <w:rsid w:val="00330F26"/>
    <w:rsid w:val="0033312B"/>
    <w:rsid w:val="00335145"/>
    <w:rsid w:val="003418D0"/>
    <w:rsid w:val="00367BF1"/>
    <w:rsid w:val="00367F10"/>
    <w:rsid w:val="003959C1"/>
    <w:rsid w:val="003B777A"/>
    <w:rsid w:val="003E2747"/>
    <w:rsid w:val="003E7359"/>
    <w:rsid w:val="004337FA"/>
    <w:rsid w:val="00436E6A"/>
    <w:rsid w:val="00475172"/>
    <w:rsid w:val="00480AE6"/>
    <w:rsid w:val="00480C62"/>
    <w:rsid w:val="0049182A"/>
    <w:rsid w:val="004972BE"/>
    <w:rsid w:val="004A6AF9"/>
    <w:rsid w:val="004D17A1"/>
    <w:rsid w:val="004D48B7"/>
    <w:rsid w:val="004F7B95"/>
    <w:rsid w:val="00505616"/>
    <w:rsid w:val="0052140D"/>
    <w:rsid w:val="00561FE4"/>
    <w:rsid w:val="005A3D6F"/>
    <w:rsid w:val="005A5446"/>
    <w:rsid w:val="005B686D"/>
    <w:rsid w:val="005C23FF"/>
    <w:rsid w:val="005D5A1F"/>
    <w:rsid w:val="00600AED"/>
    <w:rsid w:val="00620DA2"/>
    <w:rsid w:val="00650EFA"/>
    <w:rsid w:val="00664587"/>
    <w:rsid w:val="006650CC"/>
    <w:rsid w:val="00666508"/>
    <w:rsid w:val="006B6108"/>
    <w:rsid w:val="006F77A4"/>
    <w:rsid w:val="007058D9"/>
    <w:rsid w:val="0070606F"/>
    <w:rsid w:val="00716617"/>
    <w:rsid w:val="00716FF2"/>
    <w:rsid w:val="00722CB3"/>
    <w:rsid w:val="00741038"/>
    <w:rsid w:val="0077680D"/>
    <w:rsid w:val="0079083D"/>
    <w:rsid w:val="007A3DE0"/>
    <w:rsid w:val="007B5734"/>
    <w:rsid w:val="007B750B"/>
    <w:rsid w:val="007C1E49"/>
    <w:rsid w:val="007E266C"/>
    <w:rsid w:val="007E40E8"/>
    <w:rsid w:val="007E6C62"/>
    <w:rsid w:val="0088002D"/>
    <w:rsid w:val="00882BFA"/>
    <w:rsid w:val="008C71FE"/>
    <w:rsid w:val="008D6DB5"/>
    <w:rsid w:val="00902067"/>
    <w:rsid w:val="00917015"/>
    <w:rsid w:val="00922548"/>
    <w:rsid w:val="009226D9"/>
    <w:rsid w:val="009500D3"/>
    <w:rsid w:val="00971EFF"/>
    <w:rsid w:val="00982CB1"/>
    <w:rsid w:val="009924D4"/>
    <w:rsid w:val="009A068B"/>
    <w:rsid w:val="009A7AA7"/>
    <w:rsid w:val="009B0FE3"/>
    <w:rsid w:val="009B56FC"/>
    <w:rsid w:val="009D13DC"/>
    <w:rsid w:val="009D3B42"/>
    <w:rsid w:val="009D7F69"/>
    <w:rsid w:val="009F0DA1"/>
    <w:rsid w:val="00A04CBF"/>
    <w:rsid w:val="00A1142F"/>
    <w:rsid w:val="00A20B6B"/>
    <w:rsid w:val="00A22CB3"/>
    <w:rsid w:val="00A26C28"/>
    <w:rsid w:val="00A33907"/>
    <w:rsid w:val="00A4081F"/>
    <w:rsid w:val="00A80852"/>
    <w:rsid w:val="00A952EA"/>
    <w:rsid w:val="00AA14C9"/>
    <w:rsid w:val="00AB4A0E"/>
    <w:rsid w:val="00AC0933"/>
    <w:rsid w:val="00AC0B8E"/>
    <w:rsid w:val="00AD1D87"/>
    <w:rsid w:val="00AE2BC0"/>
    <w:rsid w:val="00B036D4"/>
    <w:rsid w:val="00B072FF"/>
    <w:rsid w:val="00B252E1"/>
    <w:rsid w:val="00B53287"/>
    <w:rsid w:val="00B561E4"/>
    <w:rsid w:val="00B82048"/>
    <w:rsid w:val="00B92245"/>
    <w:rsid w:val="00B97832"/>
    <w:rsid w:val="00B97FA8"/>
    <w:rsid w:val="00BA2425"/>
    <w:rsid w:val="00BB25DB"/>
    <w:rsid w:val="00BF2CC0"/>
    <w:rsid w:val="00C04E17"/>
    <w:rsid w:val="00C13D4C"/>
    <w:rsid w:val="00C15223"/>
    <w:rsid w:val="00C21C46"/>
    <w:rsid w:val="00C41140"/>
    <w:rsid w:val="00C6057E"/>
    <w:rsid w:val="00CB0C52"/>
    <w:rsid w:val="00CB203C"/>
    <w:rsid w:val="00CC5041"/>
    <w:rsid w:val="00CE736E"/>
    <w:rsid w:val="00CF44AC"/>
    <w:rsid w:val="00D010DF"/>
    <w:rsid w:val="00D0432C"/>
    <w:rsid w:val="00D2151A"/>
    <w:rsid w:val="00D22F0F"/>
    <w:rsid w:val="00D41441"/>
    <w:rsid w:val="00D54D1D"/>
    <w:rsid w:val="00D655A9"/>
    <w:rsid w:val="00D743E3"/>
    <w:rsid w:val="00DA4848"/>
    <w:rsid w:val="00DB18AE"/>
    <w:rsid w:val="00DB35BC"/>
    <w:rsid w:val="00DD14F6"/>
    <w:rsid w:val="00DD76B7"/>
    <w:rsid w:val="00E013D1"/>
    <w:rsid w:val="00E0785A"/>
    <w:rsid w:val="00E22872"/>
    <w:rsid w:val="00E26213"/>
    <w:rsid w:val="00E26504"/>
    <w:rsid w:val="00E3611E"/>
    <w:rsid w:val="00E45168"/>
    <w:rsid w:val="00E60789"/>
    <w:rsid w:val="00E64555"/>
    <w:rsid w:val="00E75AAF"/>
    <w:rsid w:val="00E77B64"/>
    <w:rsid w:val="00EB5965"/>
    <w:rsid w:val="00EE24E4"/>
    <w:rsid w:val="00F0799D"/>
    <w:rsid w:val="00F1063E"/>
    <w:rsid w:val="00F22D73"/>
    <w:rsid w:val="00F5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0D7C4"/>
  <w15:chartTrackingRefBased/>
  <w15:docId w15:val="{BA0B452D-2869-3F4E-9D46-F9D5F86D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FF"/>
    <w:pPr>
      <w:spacing w:line="300" w:lineRule="exac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C23F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customStyle="1" w:styleId="a4">
    <w:name w:val="页脚 字符"/>
    <w:basedOn w:val="a0"/>
    <w:link w:val="a3"/>
    <w:rsid w:val="005C23FF"/>
    <w:rPr>
      <w:rFonts w:ascii="Arial" w:hAnsi="Arial" w:cs="Times New Roman"/>
      <w:kern w:val="0"/>
      <w:sz w:val="20"/>
      <w:szCs w:val="20"/>
      <w:lang w:val="en-GB" w:eastAsia="en-US"/>
    </w:rPr>
  </w:style>
  <w:style w:type="character" w:styleId="a5">
    <w:name w:val="page number"/>
    <w:basedOn w:val="a0"/>
    <w:rsid w:val="005C23FF"/>
  </w:style>
  <w:style w:type="paragraph" w:customStyle="1" w:styleId="TableNote">
    <w:name w:val="TableNote"/>
    <w:basedOn w:val="a"/>
    <w:rsid w:val="005C23FF"/>
  </w:style>
  <w:style w:type="paragraph" w:customStyle="1" w:styleId="TableTitle">
    <w:name w:val="TableTitle"/>
    <w:basedOn w:val="a"/>
    <w:rsid w:val="005C23FF"/>
  </w:style>
  <w:style w:type="paragraph" w:customStyle="1" w:styleId="TableHeader">
    <w:name w:val="TableHeader"/>
    <w:basedOn w:val="a"/>
    <w:rsid w:val="005C23FF"/>
    <w:pPr>
      <w:spacing w:before="120" w:line="240" w:lineRule="auto"/>
    </w:pPr>
    <w:rPr>
      <w:b/>
    </w:rPr>
  </w:style>
  <w:style w:type="paragraph" w:customStyle="1" w:styleId="TableSubHead">
    <w:name w:val="TableSubHead"/>
    <w:basedOn w:val="TableHeader"/>
    <w:rsid w:val="005C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18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Du</dc:creator>
  <cp:keywords/>
  <dc:description/>
  <cp:lastModifiedBy>Yue Du</cp:lastModifiedBy>
  <cp:revision>40</cp:revision>
  <dcterms:created xsi:type="dcterms:W3CDTF">2024-08-01T06:07:00Z</dcterms:created>
  <dcterms:modified xsi:type="dcterms:W3CDTF">2024-08-01T16:18:00Z</dcterms:modified>
</cp:coreProperties>
</file>