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2410"/>
        <w:gridCol w:w="2410"/>
        <w:gridCol w:w="1422"/>
      </w:tblGrid>
      <w:tr w:rsidR="003850FB" w:rsidRPr="00464CAB" w:rsidTr="003850FB">
        <w:trPr>
          <w:trHeight w:val="20"/>
          <w:tblHeader/>
          <w:jc w:val="center"/>
        </w:trPr>
        <w:tc>
          <w:tcPr>
            <w:tcW w:w="90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850FB" w:rsidRPr="00DB1510" w:rsidRDefault="003850FB" w:rsidP="003850FB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3850F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Table S4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.</w:t>
            </w:r>
            <w:r w:rsidRPr="003850F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 xml:space="preserve"> Characteristics of </w:t>
            </w:r>
            <w:r w:rsidR="00660C9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participants by</w:t>
            </w:r>
            <w:r w:rsidR="00660C98" w:rsidRPr="003850F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 xml:space="preserve"> </w:t>
            </w:r>
            <w:r w:rsidRPr="003850F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different diet groups</w:t>
            </w:r>
          </w:p>
        </w:tc>
      </w:tr>
      <w:tr w:rsidR="003850FB" w:rsidRPr="00464CAB" w:rsidTr="003850FB">
        <w:trPr>
          <w:trHeight w:val="20"/>
          <w:tblHeader/>
          <w:jc w:val="center"/>
        </w:trPr>
        <w:tc>
          <w:tcPr>
            <w:tcW w:w="2830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3850FB" w:rsidRPr="00197F18" w:rsidRDefault="003850FB" w:rsidP="003850FB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Characteristic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3850FB" w:rsidRDefault="003850FB" w:rsidP="003850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Healthy diet</w:t>
            </w:r>
          </w:p>
          <w:p w:rsidR="003850FB" w:rsidRPr="00197F18" w:rsidRDefault="003850FB" w:rsidP="003850FB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N =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4652</w:t>
            </w: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24.83</w:t>
            </w: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3850FB" w:rsidRDefault="003850FB" w:rsidP="003850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Unhealthy diet</w:t>
            </w:r>
          </w:p>
          <w:p w:rsidR="003850FB" w:rsidRPr="00197F18" w:rsidRDefault="003850FB" w:rsidP="003850FB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N =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14482</w:t>
            </w: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75.17</w:t>
            </w: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3850FB" w:rsidRPr="00197F18" w:rsidRDefault="003850FB" w:rsidP="003850FB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p-value</w:t>
            </w: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2</w:t>
            </w:r>
          </w:p>
        </w:tc>
      </w:tr>
      <w:tr w:rsidR="003850FB" w:rsidRPr="00464CAB" w:rsidTr="00283640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3850FB" w:rsidRPr="004F5BEC" w:rsidRDefault="003850FB" w:rsidP="003850FB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F5BE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Sex (%)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3850FB" w:rsidRDefault="003850FB" w:rsidP="003850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3850FB" w:rsidRPr="00464CAB" w:rsidTr="00283640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3850FB" w:rsidRPr="00DB1510" w:rsidRDefault="003850FB" w:rsidP="003850FB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1,998 (41.40%)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7,451 (50.90%)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3850FB" w:rsidRPr="00464CAB" w:rsidTr="00283640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3850FB" w:rsidRPr="00DB1510" w:rsidRDefault="003850FB" w:rsidP="003850FB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2,654 (58.60%)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7,031 (49.10%)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3850FB" w:rsidRPr="00464CAB" w:rsidTr="00283640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3850FB" w:rsidRPr="00197F18" w:rsidRDefault="003850FB" w:rsidP="003850FB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Age (Mean (SD))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52.14 (16.59)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45.50 (16.61)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3850FB" w:rsidRPr="00464CAB" w:rsidTr="00283640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3850FB" w:rsidRPr="00197F18" w:rsidRDefault="003850FB" w:rsidP="003850FB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Age.group</w:t>
            </w:r>
            <w:proofErr w:type="spellEnd"/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2410" w:type="dxa"/>
            <w:shd w:val="clear" w:color="000000" w:fill="FFFFFF"/>
            <w:hideMark/>
          </w:tcPr>
          <w:p w:rsidR="003850FB" w:rsidRDefault="003850FB" w:rsidP="003850FB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410" w:type="dxa"/>
            <w:shd w:val="clear" w:color="000000" w:fill="FFFFFF"/>
            <w:hideMark/>
          </w:tcPr>
          <w:p w:rsidR="003850FB" w:rsidRDefault="003850FB" w:rsidP="003850FB">
            <w:pPr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3850FB" w:rsidRPr="00464CAB" w:rsidTr="00283640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3850FB" w:rsidRPr="00197F18" w:rsidRDefault="003850FB" w:rsidP="003850FB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20-39 years old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1,063 (25.82%)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5,440 (39.99%)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3850FB" w:rsidRDefault="003850FB" w:rsidP="003850FB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3850FB" w:rsidRPr="00464CAB" w:rsidTr="00283640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3850FB" w:rsidRPr="00197F18" w:rsidRDefault="003850FB" w:rsidP="003850FB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40-59 years old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1,525 (39.23%)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4,805 (37.73%)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3850FB" w:rsidRDefault="003850FB" w:rsidP="003850FB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3850FB" w:rsidRPr="00464CAB" w:rsidTr="00283640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3850FB" w:rsidRPr="00197F18" w:rsidRDefault="003850FB" w:rsidP="003850FB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60-79 years old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1,669 (28.76%)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3,558 (19.07%)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3850FB" w:rsidRDefault="003850FB" w:rsidP="003850FB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3850FB" w:rsidRPr="00464CAB" w:rsidTr="00283640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3850FB" w:rsidRPr="00197F18" w:rsidRDefault="003850FB" w:rsidP="003850FB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80+ years old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395 (6.19%)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679 (3.21%)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3850FB" w:rsidRDefault="003850FB" w:rsidP="003850FB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3850FB" w:rsidRPr="00464CAB" w:rsidTr="00283640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3850FB" w:rsidRPr="00197F18" w:rsidRDefault="003850FB" w:rsidP="003850FB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Race (%)</w:t>
            </w:r>
          </w:p>
        </w:tc>
        <w:tc>
          <w:tcPr>
            <w:tcW w:w="2410" w:type="dxa"/>
            <w:shd w:val="clear" w:color="000000" w:fill="FFFFFF"/>
            <w:hideMark/>
          </w:tcPr>
          <w:p w:rsidR="003850FB" w:rsidRDefault="003850FB" w:rsidP="003850FB">
            <w:pPr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410" w:type="dxa"/>
            <w:shd w:val="clear" w:color="000000" w:fill="FFFFFF"/>
            <w:hideMark/>
          </w:tcPr>
          <w:p w:rsidR="003850FB" w:rsidRDefault="003850FB" w:rsidP="003850FB">
            <w:pPr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3850FB" w:rsidRPr="00464CAB" w:rsidTr="00283640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3850FB" w:rsidRPr="00197F18" w:rsidRDefault="003850FB" w:rsidP="003850FB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Mexican American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635 (6.88%)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2,194 (8.80%)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3850FB" w:rsidRPr="00464CAB" w:rsidTr="00283640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3850FB" w:rsidRPr="00197F18" w:rsidRDefault="003850FB" w:rsidP="003850FB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Other Hispanic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549 (5.64%)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1,369 (5.30%)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3850FB" w:rsidRPr="00464CAB" w:rsidTr="00283640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3850FB" w:rsidRPr="00197F18" w:rsidRDefault="003850FB" w:rsidP="003850FB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Non-Hispanic White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2,152 (72.18%)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6,557 (67.48%)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3850FB" w:rsidRPr="00464CAB" w:rsidTr="00283640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3850FB" w:rsidRPr="00197F18" w:rsidRDefault="003850FB" w:rsidP="003850FB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Non-Hispanic Black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736 (7.31%)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3,262 (1239%)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3850FB" w:rsidRPr="00464CAB" w:rsidTr="00283640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3850FB" w:rsidRPr="00197F18" w:rsidRDefault="003850FB" w:rsidP="003850FB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Other/multiracial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580 (7.98%)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1,100 (6.03%)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3850FB" w:rsidRPr="00464CAB" w:rsidTr="00283640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3850FB" w:rsidRPr="00197F18" w:rsidRDefault="003850FB" w:rsidP="003850FB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Education (%)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3850FB" w:rsidRPr="00464CAB" w:rsidTr="00283640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3850FB" w:rsidRPr="00197F18" w:rsidRDefault="003850FB" w:rsidP="003850FB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less than high school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887 (11.29%)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3,871 (18.42%)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3850FB" w:rsidRDefault="003850FB" w:rsidP="003850FB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3850FB" w:rsidRPr="00464CAB" w:rsidTr="00283640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3850FB" w:rsidRPr="00197F18" w:rsidRDefault="003850FB" w:rsidP="003850FB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high school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803 (16.16%)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3,583 (24.61%)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3850FB" w:rsidRDefault="003850FB" w:rsidP="003850FB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3850FB" w:rsidRPr="00464CAB" w:rsidTr="00283640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3850FB" w:rsidRPr="00197F18" w:rsidRDefault="003850FB" w:rsidP="003850FB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some college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1,262 (28.49%)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4,352 (33.17%)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3850FB" w:rsidRDefault="003850FB" w:rsidP="003850FB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3850FB" w:rsidRPr="00464CAB" w:rsidTr="00283640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3850FB" w:rsidRPr="00197F18" w:rsidRDefault="003850FB" w:rsidP="003850FB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college degree or more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1,700 (44.06%)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2,676 (23.81%)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3850FB" w:rsidRDefault="003850FB" w:rsidP="003850FB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3850FB" w:rsidRPr="00464CAB" w:rsidTr="00283640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3850FB" w:rsidRPr="00197F18" w:rsidRDefault="003850FB" w:rsidP="003850FB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019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BMI (Mean (SD))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27.74 (5.95)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29.26 (7.03)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3850FB" w:rsidRPr="00464CAB" w:rsidTr="00283640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3850FB" w:rsidRPr="00197F18" w:rsidRDefault="003850FB" w:rsidP="003850FB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BMI.group</w:t>
            </w:r>
            <w:proofErr w:type="spellEnd"/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2410" w:type="dxa"/>
            <w:shd w:val="clear" w:color="000000" w:fill="FFFFFF"/>
            <w:hideMark/>
          </w:tcPr>
          <w:p w:rsidR="003850FB" w:rsidRDefault="003850FB" w:rsidP="003850FB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410" w:type="dxa"/>
            <w:shd w:val="clear" w:color="000000" w:fill="FFFFFF"/>
            <w:hideMark/>
          </w:tcPr>
          <w:p w:rsidR="003850FB" w:rsidRDefault="003850FB" w:rsidP="003850FB">
            <w:pPr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3850FB" w:rsidRPr="00464CAB" w:rsidTr="005971F2">
        <w:trPr>
          <w:trHeight w:val="567"/>
          <w:jc w:val="center"/>
        </w:trPr>
        <w:tc>
          <w:tcPr>
            <w:tcW w:w="2830" w:type="dxa"/>
            <w:shd w:val="clear" w:color="000000" w:fill="FFFFFF"/>
            <w:hideMark/>
          </w:tcPr>
          <w:p w:rsidR="003850FB" w:rsidRDefault="003850FB" w:rsidP="003850FB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Underweight</w:t>
            </w:r>
          </w:p>
          <w:p w:rsidR="003850FB" w:rsidRPr="00897455" w:rsidRDefault="003850FB" w:rsidP="005971F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(18.5kg/m</w:t>
            </w: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2</w:t>
            </w: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62 (1.53%)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230 (1.51%)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3850FB" w:rsidRDefault="003850FB" w:rsidP="003850FB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3850FB" w:rsidRPr="00464CAB" w:rsidTr="005971F2">
        <w:trPr>
          <w:trHeight w:val="567"/>
          <w:jc w:val="center"/>
        </w:trPr>
        <w:tc>
          <w:tcPr>
            <w:tcW w:w="2830" w:type="dxa"/>
            <w:shd w:val="clear" w:color="000000" w:fill="FFFFFF"/>
            <w:hideMark/>
          </w:tcPr>
          <w:p w:rsidR="003850FB" w:rsidRDefault="003850FB" w:rsidP="003850FB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Normal</w:t>
            </w:r>
          </w:p>
          <w:p w:rsidR="003850FB" w:rsidRPr="00897455" w:rsidRDefault="003850FB" w:rsidP="003850FB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hAnsi="Times New Roman" w:cs="Times New Roman"/>
                <w:sz w:val="16"/>
                <w:szCs w:val="16"/>
              </w:rPr>
              <w:t>(18.5 to &lt;25kg/m</w:t>
            </w:r>
            <w:r w:rsidRPr="0089745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89745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1,440 (34.23%)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3,806 (27.15%)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3850FB" w:rsidRDefault="003850FB" w:rsidP="003850FB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3850FB" w:rsidRPr="00464CAB" w:rsidTr="005971F2">
        <w:trPr>
          <w:trHeight w:val="567"/>
          <w:jc w:val="center"/>
        </w:trPr>
        <w:tc>
          <w:tcPr>
            <w:tcW w:w="2830" w:type="dxa"/>
            <w:shd w:val="clear" w:color="000000" w:fill="FFFFFF"/>
            <w:hideMark/>
          </w:tcPr>
          <w:p w:rsidR="003850FB" w:rsidRDefault="003850FB" w:rsidP="003850FB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Overweight</w:t>
            </w:r>
          </w:p>
          <w:p w:rsidR="003850FB" w:rsidRPr="00897455" w:rsidRDefault="003850FB" w:rsidP="005971F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hAnsi="Times New Roman" w:cs="Times New Roman"/>
                <w:sz w:val="16"/>
                <w:szCs w:val="16"/>
              </w:rPr>
              <w:t>(25 to &lt;30 kg/m</w:t>
            </w:r>
            <w:r w:rsidRPr="0089745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1,646 (35.68%)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4,738 (32.76%)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3850FB" w:rsidRDefault="003850FB" w:rsidP="003850FB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3850FB" w:rsidRPr="00464CAB" w:rsidTr="005971F2">
        <w:trPr>
          <w:trHeight w:val="567"/>
          <w:jc w:val="center"/>
        </w:trPr>
        <w:tc>
          <w:tcPr>
            <w:tcW w:w="2830" w:type="dxa"/>
            <w:shd w:val="clear" w:color="000000" w:fill="FFFFFF"/>
            <w:hideMark/>
          </w:tcPr>
          <w:p w:rsidR="003850FB" w:rsidRDefault="003850FB" w:rsidP="003850FB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Obese</w:t>
            </w:r>
          </w:p>
          <w:p w:rsidR="003850FB" w:rsidRPr="00897455" w:rsidRDefault="003850FB" w:rsidP="005971F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hAnsi="Times New Roman" w:cs="Times New Roman"/>
                <w:sz w:val="16"/>
                <w:szCs w:val="16"/>
              </w:rPr>
              <w:t>(30kg/m</w:t>
            </w:r>
            <w:r w:rsidRPr="0089745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897455">
              <w:rPr>
                <w:rFonts w:ascii="Times New Roman" w:hAnsi="Times New Roman" w:cs="Times New Roman"/>
                <w:sz w:val="16"/>
                <w:szCs w:val="16"/>
              </w:rPr>
              <w:t xml:space="preserve"> or greater)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1,504 (28.56%)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5,708 (38.58%)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3850FB" w:rsidRDefault="003850FB" w:rsidP="003850FB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3850FB" w:rsidRPr="00464CAB" w:rsidTr="00283640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3850FB" w:rsidRPr="00197F18" w:rsidRDefault="003850FB" w:rsidP="003850FB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Alcohol use (%)</w:t>
            </w:r>
          </w:p>
        </w:tc>
        <w:tc>
          <w:tcPr>
            <w:tcW w:w="2410" w:type="dxa"/>
            <w:shd w:val="clear" w:color="000000" w:fill="FFFFFF"/>
            <w:hideMark/>
          </w:tcPr>
          <w:p w:rsidR="003850FB" w:rsidRDefault="003850FB" w:rsidP="003850FB">
            <w:pPr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410" w:type="dxa"/>
            <w:shd w:val="clear" w:color="000000" w:fill="FFFFFF"/>
            <w:hideMark/>
          </w:tcPr>
          <w:p w:rsidR="003850FB" w:rsidRDefault="003850FB" w:rsidP="003850FB">
            <w:pPr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3850FB" w:rsidRPr="00464CAB" w:rsidTr="00283640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3850FB" w:rsidRPr="00197F18" w:rsidRDefault="003850FB" w:rsidP="003850FB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Non-drinker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1,431 (23.64%)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3,754 (21.31%)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3850FB" w:rsidRDefault="003850FB" w:rsidP="003850FB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3850FB" w:rsidRPr="00464CAB" w:rsidTr="00283640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3850FB" w:rsidRPr="00197F18" w:rsidRDefault="003850FB" w:rsidP="003850FB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1-5 drinks/month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2,066 (43.80%)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7,524 (52.16%)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3850FB" w:rsidRDefault="003850FB" w:rsidP="003850FB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3850FB" w:rsidRPr="00464CAB" w:rsidTr="00283640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3850FB" w:rsidRPr="00197F18" w:rsidRDefault="003850FB" w:rsidP="003850FB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5-10 drinks/month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340 (8.96%)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1,191 (9.98%)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3850FB" w:rsidRDefault="003850FB" w:rsidP="003850FB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3850FB" w:rsidRPr="00464CAB" w:rsidTr="00283640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3850FB" w:rsidRPr="00197F18" w:rsidRDefault="003850FB" w:rsidP="003850FB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10+ drinks/month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815 (23.60%)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2,008 (16.55%)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3850FB" w:rsidRDefault="003850FB" w:rsidP="003850FB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3850FB" w:rsidRPr="00464CAB" w:rsidTr="00283640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3850FB" w:rsidRPr="00197F18" w:rsidRDefault="003850FB" w:rsidP="003850FB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Smoke habits (%)</w:t>
            </w:r>
          </w:p>
        </w:tc>
        <w:tc>
          <w:tcPr>
            <w:tcW w:w="2410" w:type="dxa"/>
            <w:shd w:val="clear" w:color="000000" w:fill="FFFFFF"/>
            <w:hideMark/>
          </w:tcPr>
          <w:p w:rsidR="003850FB" w:rsidRDefault="003850FB" w:rsidP="003850FB">
            <w:pPr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410" w:type="dxa"/>
            <w:shd w:val="clear" w:color="000000" w:fill="FFFFFF"/>
            <w:hideMark/>
          </w:tcPr>
          <w:p w:rsidR="003850FB" w:rsidRDefault="003850FB" w:rsidP="003850FB">
            <w:pPr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3850FB" w:rsidRPr="00464CAB" w:rsidTr="00283640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3850FB" w:rsidRPr="00197F18" w:rsidRDefault="003850FB" w:rsidP="003850FB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Never smoker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2,963 (62.54%)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7,485 (52.00%)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3850FB" w:rsidRDefault="003850FB" w:rsidP="003850FB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3850FB" w:rsidRPr="00464CAB" w:rsidTr="00283640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3850FB" w:rsidRPr="00197F18" w:rsidRDefault="003850FB" w:rsidP="003850FB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Former smoker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1,280 (28.13%)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3,372 (23.49%)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3850FB" w:rsidRDefault="003850FB" w:rsidP="003850FB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3850FB" w:rsidRPr="00464CAB" w:rsidTr="00283640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3850FB" w:rsidRPr="00197F18" w:rsidRDefault="003850FB" w:rsidP="003850FB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Current smoker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409 (9.34%)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3,625 (24.51%)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3850FB" w:rsidRDefault="003850FB" w:rsidP="003850FB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3850FB" w:rsidRPr="00464CAB" w:rsidTr="00283640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3850FB" w:rsidRPr="00197F18" w:rsidRDefault="003850FB" w:rsidP="003850FB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Physical activity</w:t>
            </w:r>
          </w:p>
          <w:p w:rsidR="003850FB" w:rsidRPr="00197F18" w:rsidRDefault="003850FB" w:rsidP="003850FB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(MET-min/week)</w:t>
            </w:r>
          </w:p>
          <w:p w:rsidR="003850FB" w:rsidRPr="00197F18" w:rsidRDefault="003850FB" w:rsidP="003850FB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(Mean (SD))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234.56 (385.46)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293.64 (522.68)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0.037</w:t>
            </w:r>
          </w:p>
        </w:tc>
      </w:tr>
      <w:tr w:rsidR="003850FB" w:rsidRPr="00464CAB" w:rsidTr="00283640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3850FB" w:rsidRPr="00197F18" w:rsidRDefault="003850FB" w:rsidP="003850FB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proofErr w:type="gramStart"/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PA.group</w:t>
            </w:r>
            <w:proofErr w:type="spellEnd"/>
            <w:proofErr w:type="gramEnd"/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3850FB" w:rsidRPr="00464CAB" w:rsidTr="00283640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3850FB" w:rsidRPr="00197F18" w:rsidRDefault="003850FB" w:rsidP="003850FB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Met PA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2,492 (60.86%)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7,242 (53.97%)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3850FB" w:rsidRPr="00464CAB" w:rsidTr="00283640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3850FB" w:rsidRPr="00197F18" w:rsidRDefault="003850FB" w:rsidP="003850FB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Not met PA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2,160 (39.14%)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7,240 (46.03%)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3850FB" w:rsidRPr="00464CAB" w:rsidTr="00283640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3850FB" w:rsidRPr="00197F18" w:rsidRDefault="003850FB" w:rsidP="003850FB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PHQ-9_total score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2.50 (3.57)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3.35 (4.37)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1341EF" w:rsidRPr="00464CAB" w:rsidTr="001341EF">
        <w:trPr>
          <w:trHeight w:hRule="exact" w:val="620"/>
          <w:jc w:val="center"/>
        </w:trPr>
        <w:tc>
          <w:tcPr>
            <w:tcW w:w="2830" w:type="dxa"/>
            <w:shd w:val="clear" w:color="000000" w:fill="FFFFFF"/>
          </w:tcPr>
          <w:p w:rsidR="001341EF" w:rsidRPr="00D2370E" w:rsidRDefault="001341EF" w:rsidP="001341E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2370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lastRenderedPageBreak/>
              <w:t>Least Clinically Significant Depression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(LCSD) </w:t>
            </w:r>
            <w:r w:rsidRPr="00D2370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1341EF" w:rsidRDefault="001341EF" w:rsidP="001341E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1341EF" w:rsidRDefault="001341EF" w:rsidP="001341E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1341EF" w:rsidRDefault="001341EF" w:rsidP="001341E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1341EF" w:rsidRPr="00464CAB" w:rsidTr="00283640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1341EF" w:rsidRPr="00DB1510" w:rsidRDefault="001341EF" w:rsidP="001341EF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64CA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Without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LCSD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1341EF" w:rsidRDefault="001341EF" w:rsidP="001341E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4,383 (95.02%)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1341EF" w:rsidRDefault="001341EF" w:rsidP="001341E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12,966 (90.42%)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1341EF" w:rsidRDefault="001341EF" w:rsidP="001341E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1341EF" w:rsidRPr="00464CAB" w:rsidTr="00283640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1341EF" w:rsidRPr="00DB1510" w:rsidRDefault="001341EF" w:rsidP="001341EF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LCSD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1341EF" w:rsidRDefault="001341EF" w:rsidP="001341E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269 (4.98%)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1341EF" w:rsidRDefault="001341EF" w:rsidP="001341E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1,516 (9.58%)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1341EF" w:rsidRDefault="001341EF" w:rsidP="001341E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3850FB" w:rsidRPr="00464CAB" w:rsidTr="00283640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3850FB" w:rsidRPr="00197F18" w:rsidRDefault="003850FB" w:rsidP="003850FB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HEI.TOTAL_SCORE</w:t>
            </w:r>
          </w:p>
          <w:p w:rsidR="003850FB" w:rsidRPr="00197F18" w:rsidRDefault="003850FB" w:rsidP="003850FB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(Mean (SD))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67.78 (6.27)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46.38 (8.32)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3850FB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3850FB" w:rsidRPr="00464CAB" w:rsidTr="00AB437E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3850FB" w:rsidRPr="00197F18" w:rsidRDefault="003850FB" w:rsidP="003850FB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Sleep </w:t>
            </w:r>
            <w:r w:rsidR="00F2445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duration</w:t>
            </w:r>
            <w:r w:rsidR="001341E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(hours)</w:t>
            </w:r>
          </w:p>
          <w:p w:rsidR="003850FB" w:rsidRPr="00197F18" w:rsidRDefault="003850FB" w:rsidP="003850FB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(Mean (SD))</w:t>
            </w:r>
          </w:p>
        </w:tc>
        <w:tc>
          <w:tcPr>
            <w:tcW w:w="2410" w:type="dxa"/>
            <w:shd w:val="clear" w:color="000000" w:fill="FFFFFF"/>
            <w:hideMark/>
          </w:tcPr>
          <w:p w:rsidR="003850FB" w:rsidRPr="00E05CB1" w:rsidRDefault="003850FB" w:rsidP="003850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7.02</w:t>
            </w:r>
            <w:r w:rsidRPr="00E05CB1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(1.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16</w:t>
            </w:r>
            <w:r w:rsidRPr="00E05CB1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410" w:type="dxa"/>
            <w:shd w:val="clear" w:color="000000" w:fill="FFFFFF"/>
            <w:hideMark/>
          </w:tcPr>
          <w:p w:rsidR="003850FB" w:rsidRPr="00E05CB1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05CB1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83</w:t>
            </w:r>
            <w:r w:rsidRPr="00E05CB1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(1.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36</w:t>
            </w:r>
            <w:r w:rsidRPr="00E05CB1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22" w:type="dxa"/>
            <w:shd w:val="clear" w:color="000000" w:fill="FFFFFF"/>
            <w:hideMark/>
          </w:tcPr>
          <w:p w:rsidR="003850FB" w:rsidRPr="00E05CB1" w:rsidRDefault="003850FB" w:rsidP="003850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05CB1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3850FB" w:rsidRPr="00464CAB" w:rsidTr="002229ED">
        <w:trPr>
          <w:trHeight w:val="20"/>
          <w:jc w:val="center"/>
        </w:trPr>
        <w:tc>
          <w:tcPr>
            <w:tcW w:w="2830" w:type="dxa"/>
            <w:shd w:val="clear" w:color="000000" w:fill="FFFFFF"/>
            <w:vAlign w:val="center"/>
          </w:tcPr>
          <w:p w:rsidR="003850FB" w:rsidRPr="00197F18" w:rsidRDefault="003850FB" w:rsidP="003850FB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Sleep type</w:t>
            </w: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3850FB" w:rsidRPr="00E05CB1" w:rsidRDefault="003850FB" w:rsidP="003850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05CB1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3850FB" w:rsidRPr="00E05CB1" w:rsidRDefault="003850FB" w:rsidP="003850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05CB1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3850FB" w:rsidRPr="00E05CB1" w:rsidRDefault="003850FB" w:rsidP="003850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05CB1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3850FB" w:rsidRPr="00464CAB" w:rsidTr="002229ED">
        <w:trPr>
          <w:trHeight w:val="20"/>
          <w:jc w:val="center"/>
        </w:trPr>
        <w:tc>
          <w:tcPr>
            <w:tcW w:w="2830" w:type="dxa"/>
            <w:shd w:val="clear" w:color="000000" w:fill="FFFFFF"/>
            <w:vAlign w:val="center"/>
          </w:tcPr>
          <w:p w:rsidR="003850FB" w:rsidRPr="00197F18" w:rsidRDefault="003850FB" w:rsidP="003850FB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Healthy sleep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3850FB" w:rsidRPr="00E05CB1" w:rsidRDefault="003850FB" w:rsidP="003850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05CB1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2,769 (6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3.70</w:t>
            </w:r>
            <w:r w:rsidRPr="00E05CB1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3850FB" w:rsidRPr="00E05CB1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05CB1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7,480 (54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.23</w:t>
            </w:r>
            <w:r w:rsidRPr="00E05CB1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3850FB" w:rsidRPr="00E05CB1" w:rsidRDefault="003850FB" w:rsidP="003850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05CB1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3850FB" w:rsidRPr="00464CAB" w:rsidTr="002229ED">
        <w:trPr>
          <w:trHeight w:val="20"/>
          <w:jc w:val="center"/>
        </w:trPr>
        <w:tc>
          <w:tcPr>
            <w:tcW w:w="2830" w:type="dxa"/>
            <w:shd w:val="clear" w:color="000000" w:fill="FFFFFF"/>
            <w:vAlign w:val="center"/>
          </w:tcPr>
          <w:p w:rsidR="003850FB" w:rsidRPr="00197F18" w:rsidRDefault="003850FB" w:rsidP="003850FB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Unhealthy sleep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3850FB" w:rsidRPr="00E05CB1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05CB1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1,883 (36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.30</w:t>
            </w:r>
            <w:r w:rsidRPr="00E05CB1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3850FB" w:rsidRPr="00E05CB1" w:rsidRDefault="003850FB" w:rsidP="003850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05CB1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7,002 (4</w:t>
            </w:r>
            <w:r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5.77</w:t>
            </w:r>
            <w:r w:rsidRPr="00E05CB1">
              <w:rPr>
                <w:rFonts w:ascii="Times New Roman" w:eastAsia="Helvetica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3850FB" w:rsidRPr="00E05CB1" w:rsidRDefault="003850FB" w:rsidP="003850F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05CB1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3850FB" w:rsidRPr="00464CAB" w:rsidTr="005A78B3">
        <w:trPr>
          <w:trHeight w:val="20"/>
          <w:jc w:val="center"/>
        </w:trPr>
        <w:tc>
          <w:tcPr>
            <w:tcW w:w="9072" w:type="dxa"/>
            <w:gridSpan w:val="4"/>
            <w:shd w:val="clear" w:color="000000" w:fill="FFFFFF"/>
            <w:vAlign w:val="center"/>
          </w:tcPr>
          <w:p w:rsidR="003850FB" w:rsidRPr="00DB1510" w:rsidRDefault="003850FB" w:rsidP="003850F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1</w:t>
            </w:r>
            <w:r w:rsidR="00E878ED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(unweighted) (%); Mean (SD)</w:t>
            </w:r>
          </w:p>
        </w:tc>
      </w:tr>
      <w:tr w:rsidR="003850FB" w:rsidRPr="00464CAB" w:rsidTr="00181043">
        <w:trPr>
          <w:trHeight w:val="20"/>
          <w:jc w:val="center"/>
        </w:trPr>
        <w:tc>
          <w:tcPr>
            <w:tcW w:w="9072" w:type="dxa"/>
            <w:gridSpan w:val="4"/>
            <w:shd w:val="clear" w:color="000000" w:fill="FFFFFF"/>
            <w:vAlign w:val="center"/>
          </w:tcPr>
          <w:p w:rsidR="003850FB" w:rsidRPr="00DB1510" w:rsidRDefault="003850FB" w:rsidP="003850F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2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chi-squared test with Rao &amp; Scott's second-order correction; Wilcoxon rank-sum test for complex survey samples</w:t>
            </w:r>
          </w:p>
        </w:tc>
      </w:tr>
      <w:tr w:rsidR="00B91045" w:rsidRPr="00464CAB" w:rsidTr="00196198">
        <w:trPr>
          <w:trHeight w:val="20"/>
          <w:jc w:val="center"/>
        </w:trPr>
        <w:tc>
          <w:tcPr>
            <w:tcW w:w="9072" w:type="dxa"/>
            <w:gridSpan w:val="4"/>
            <w:shd w:val="clear" w:color="000000" w:fill="FFFFFF"/>
          </w:tcPr>
          <w:p w:rsidR="00B91045" w:rsidRDefault="00B91045" w:rsidP="00B91045">
            <w:r w:rsidRPr="0098092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Footnote: </w:t>
            </w:r>
            <w:r w:rsidR="00660C9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T</w:t>
            </w:r>
            <w:r w:rsidR="00660C98" w:rsidRPr="0064396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he presented sample is unweighted</w:t>
            </w:r>
            <w:r w:rsidR="00660C9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. </w:t>
            </w:r>
            <w:r w:rsidRPr="0098092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Physical activity is quantified in metabolic equivalent of task (MET) minutes per week. Least Clinically Significant Depression (LCSD) is defined as a total score of 10 or more on the PHQ-9 questionnaire.</w:t>
            </w:r>
          </w:p>
        </w:tc>
      </w:tr>
    </w:tbl>
    <w:p w:rsidR="00220627" w:rsidRPr="00DB1510" w:rsidRDefault="00220627"/>
    <w:sectPr w:rsidR="00220627" w:rsidRPr="00DB15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510"/>
    <w:rsid w:val="00007485"/>
    <w:rsid w:val="000142BA"/>
    <w:rsid w:val="00022C24"/>
    <w:rsid w:val="0003521E"/>
    <w:rsid w:val="0004194B"/>
    <w:rsid w:val="0007262F"/>
    <w:rsid w:val="00080468"/>
    <w:rsid w:val="00094394"/>
    <w:rsid w:val="0009460C"/>
    <w:rsid w:val="000A2475"/>
    <w:rsid w:val="000D48D2"/>
    <w:rsid w:val="000D5233"/>
    <w:rsid w:val="000D7171"/>
    <w:rsid w:val="000E19C5"/>
    <w:rsid w:val="000E720D"/>
    <w:rsid w:val="00105DF0"/>
    <w:rsid w:val="00112721"/>
    <w:rsid w:val="00115577"/>
    <w:rsid w:val="001169E0"/>
    <w:rsid w:val="00126E86"/>
    <w:rsid w:val="00132F4C"/>
    <w:rsid w:val="001341EF"/>
    <w:rsid w:val="00134E79"/>
    <w:rsid w:val="001359B4"/>
    <w:rsid w:val="0014089B"/>
    <w:rsid w:val="00151F9C"/>
    <w:rsid w:val="001565BC"/>
    <w:rsid w:val="00172821"/>
    <w:rsid w:val="00174941"/>
    <w:rsid w:val="00197F18"/>
    <w:rsid w:val="001A5D67"/>
    <w:rsid w:val="001B32B0"/>
    <w:rsid w:val="001C00E9"/>
    <w:rsid w:val="001C049D"/>
    <w:rsid w:val="001D3195"/>
    <w:rsid w:val="001D36CB"/>
    <w:rsid w:val="001E11B1"/>
    <w:rsid w:val="001E1475"/>
    <w:rsid w:val="002005AB"/>
    <w:rsid w:val="00203231"/>
    <w:rsid w:val="00206DE2"/>
    <w:rsid w:val="002105AF"/>
    <w:rsid w:val="00220627"/>
    <w:rsid w:val="002229ED"/>
    <w:rsid w:val="00232510"/>
    <w:rsid w:val="002346FF"/>
    <w:rsid w:val="002375A1"/>
    <w:rsid w:val="0024624B"/>
    <w:rsid w:val="00255FFD"/>
    <w:rsid w:val="00262FC8"/>
    <w:rsid w:val="002643F4"/>
    <w:rsid w:val="002727DA"/>
    <w:rsid w:val="002906C6"/>
    <w:rsid w:val="00293E80"/>
    <w:rsid w:val="002A532F"/>
    <w:rsid w:val="002B3FC8"/>
    <w:rsid w:val="002C5AB2"/>
    <w:rsid w:val="002E69AF"/>
    <w:rsid w:val="002F3AE2"/>
    <w:rsid w:val="002F5FD7"/>
    <w:rsid w:val="00307323"/>
    <w:rsid w:val="003303E0"/>
    <w:rsid w:val="00330F26"/>
    <w:rsid w:val="00330FFB"/>
    <w:rsid w:val="00340205"/>
    <w:rsid w:val="0035077F"/>
    <w:rsid w:val="003562CC"/>
    <w:rsid w:val="00373202"/>
    <w:rsid w:val="0037601E"/>
    <w:rsid w:val="003850FB"/>
    <w:rsid w:val="00386065"/>
    <w:rsid w:val="00392955"/>
    <w:rsid w:val="003959C1"/>
    <w:rsid w:val="00396B2E"/>
    <w:rsid w:val="003A7BE2"/>
    <w:rsid w:val="003F1DD3"/>
    <w:rsid w:val="003F7202"/>
    <w:rsid w:val="00401930"/>
    <w:rsid w:val="0041011D"/>
    <w:rsid w:val="00423A79"/>
    <w:rsid w:val="0042547F"/>
    <w:rsid w:val="00432957"/>
    <w:rsid w:val="00444081"/>
    <w:rsid w:val="00445AED"/>
    <w:rsid w:val="004623F6"/>
    <w:rsid w:val="00464CAB"/>
    <w:rsid w:val="00465215"/>
    <w:rsid w:val="0047358B"/>
    <w:rsid w:val="00486F41"/>
    <w:rsid w:val="004907A8"/>
    <w:rsid w:val="004B207C"/>
    <w:rsid w:val="004B4DF7"/>
    <w:rsid w:val="004D0F57"/>
    <w:rsid w:val="004F5BEC"/>
    <w:rsid w:val="005049E5"/>
    <w:rsid w:val="00525977"/>
    <w:rsid w:val="00541C8F"/>
    <w:rsid w:val="005671AC"/>
    <w:rsid w:val="0059015E"/>
    <w:rsid w:val="005971F2"/>
    <w:rsid w:val="005A0A65"/>
    <w:rsid w:val="005A336D"/>
    <w:rsid w:val="005B048D"/>
    <w:rsid w:val="005B7234"/>
    <w:rsid w:val="005C1881"/>
    <w:rsid w:val="005D63A6"/>
    <w:rsid w:val="005F6D50"/>
    <w:rsid w:val="006047F6"/>
    <w:rsid w:val="006144E7"/>
    <w:rsid w:val="00630ACC"/>
    <w:rsid w:val="0063100F"/>
    <w:rsid w:val="00633ABA"/>
    <w:rsid w:val="00660C98"/>
    <w:rsid w:val="00665CBD"/>
    <w:rsid w:val="00692C61"/>
    <w:rsid w:val="00695241"/>
    <w:rsid w:val="006A7BDD"/>
    <w:rsid w:val="006B2043"/>
    <w:rsid w:val="006D158F"/>
    <w:rsid w:val="006D49E1"/>
    <w:rsid w:val="006D783C"/>
    <w:rsid w:val="00702BA2"/>
    <w:rsid w:val="007058D9"/>
    <w:rsid w:val="00707FA8"/>
    <w:rsid w:val="00714DA4"/>
    <w:rsid w:val="00716617"/>
    <w:rsid w:val="00720D40"/>
    <w:rsid w:val="00721AF7"/>
    <w:rsid w:val="00753992"/>
    <w:rsid w:val="00761A41"/>
    <w:rsid w:val="0076461E"/>
    <w:rsid w:val="00784908"/>
    <w:rsid w:val="0079083D"/>
    <w:rsid w:val="007A6177"/>
    <w:rsid w:val="007C1292"/>
    <w:rsid w:val="007C1BF5"/>
    <w:rsid w:val="007C4F1B"/>
    <w:rsid w:val="007C7478"/>
    <w:rsid w:val="007D470F"/>
    <w:rsid w:val="007D5814"/>
    <w:rsid w:val="007D6660"/>
    <w:rsid w:val="007D6BEF"/>
    <w:rsid w:val="007D7A3F"/>
    <w:rsid w:val="007E630D"/>
    <w:rsid w:val="0080733D"/>
    <w:rsid w:val="008108CF"/>
    <w:rsid w:val="00812DF7"/>
    <w:rsid w:val="0082082B"/>
    <w:rsid w:val="00853435"/>
    <w:rsid w:val="00880BD1"/>
    <w:rsid w:val="008B5F18"/>
    <w:rsid w:val="008C4E4E"/>
    <w:rsid w:val="008C5035"/>
    <w:rsid w:val="008E1CCF"/>
    <w:rsid w:val="008F6EDD"/>
    <w:rsid w:val="00902067"/>
    <w:rsid w:val="00942BC6"/>
    <w:rsid w:val="00954C1C"/>
    <w:rsid w:val="00957CF0"/>
    <w:rsid w:val="00966A30"/>
    <w:rsid w:val="0097097D"/>
    <w:rsid w:val="009808BF"/>
    <w:rsid w:val="009A04EC"/>
    <w:rsid w:val="009B56FC"/>
    <w:rsid w:val="009C1538"/>
    <w:rsid w:val="00A06AD8"/>
    <w:rsid w:val="00A06E76"/>
    <w:rsid w:val="00A333DB"/>
    <w:rsid w:val="00A33D6F"/>
    <w:rsid w:val="00A358D3"/>
    <w:rsid w:val="00A4081F"/>
    <w:rsid w:val="00A41433"/>
    <w:rsid w:val="00A53DF2"/>
    <w:rsid w:val="00A6233E"/>
    <w:rsid w:val="00AA14C9"/>
    <w:rsid w:val="00AA15CC"/>
    <w:rsid w:val="00AA1B42"/>
    <w:rsid w:val="00AB437E"/>
    <w:rsid w:val="00AC0427"/>
    <w:rsid w:val="00AC3D81"/>
    <w:rsid w:val="00AC77FC"/>
    <w:rsid w:val="00AD623C"/>
    <w:rsid w:val="00B33635"/>
    <w:rsid w:val="00B51D67"/>
    <w:rsid w:val="00B53E7A"/>
    <w:rsid w:val="00B5541C"/>
    <w:rsid w:val="00B91045"/>
    <w:rsid w:val="00BA2425"/>
    <w:rsid w:val="00BA27E2"/>
    <w:rsid w:val="00BC019F"/>
    <w:rsid w:val="00BC0A53"/>
    <w:rsid w:val="00C1051E"/>
    <w:rsid w:val="00C15223"/>
    <w:rsid w:val="00C31F99"/>
    <w:rsid w:val="00C60BEA"/>
    <w:rsid w:val="00C6146C"/>
    <w:rsid w:val="00C6234C"/>
    <w:rsid w:val="00C71042"/>
    <w:rsid w:val="00C94DB8"/>
    <w:rsid w:val="00CA2FEE"/>
    <w:rsid w:val="00CB08A9"/>
    <w:rsid w:val="00CB299E"/>
    <w:rsid w:val="00CB3D43"/>
    <w:rsid w:val="00CB4DAC"/>
    <w:rsid w:val="00CC5CEB"/>
    <w:rsid w:val="00CE7E86"/>
    <w:rsid w:val="00CF3EFD"/>
    <w:rsid w:val="00D0432C"/>
    <w:rsid w:val="00D310F7"/>
    <w:rsid w:val="00D35928"/>
    <w:rsid w:val="00D40D83"/>
    <w:rsid w:val="00D45531"/>
    <w:rsid w:val="00D52720"/>
    <w:rsid w:val="00D54AB6"/>
    <w:rsid w:val="00D60716"/>
    <w:rsid w:val="00DB1510"/>
    <w:rsid w:val="00DB18AE"/>
    <w:rsid w:val="00DC0085"/>
    <w:rsid w:val="00DD14F6"/>
    <w:rsid w:val="00DE5845"/>
    <w:rsid w:val="00E0144B"/>
    <w:rsid w:val="00E016D8"/>
    <w:rsid w:val="00E05CB1"/>
    <w:rsid w:val="00E3611E"/>
    <w:rsid w:val="00E54816"/>
    <w:rsid w:val="00E60789"/>
    <w:rsid w:val="00E64555"/>
    <w:rsid w:val="00E878ED"/>
    <w:rsid w:val="00EA1E23"/>
    <w:rsid w:val="00EA4151"/>
    <w:rsid w:val="00EB4848"/>
    <w:rsid w:val="00ED5781"/>
    <w:rsid w:val="00EE393D"/>
    <w:rsid w:val="00F063A5"/>
    <w:rsid w:val="00F12109"/>
    <w:rsid w:val="00F16A9C"/>
    <w:rsid w:val="00F16C99"/>
    <w:rsid w:val="00F24459"/>
    <w:rsid w:val="00F25917"/>
    <w:rsid w:val="00F2772D"/>
    <w:rsid w:val="00F277CE"/>
    <w:rsid w:val="00F45316"/>
    <w:rsid w:val="00F57D4A"/>
    <w:rsid w:val="00F738D8"/>
    <w:rsid w:val="00F76C54"/>
    <w:rsid w:val="00FA4C5B"/>
    <w:rsid w:val="00FA7066"/>
    <w:rsid w:val="00FB45D0"/>
    <w:rsid w:val="00FB7964"/>
    <w:rsid w:val="00FD5507"/>
    <w:rsid w:val="00FE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0CE40D-07E6-B343-85E7-48BC5D963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83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271</TotalTime>
  <Pages>2</Pages>
  <Words>397</Words>
  <Characters>2338</Characters>
  <Application>Microsoft Office Word</Application>
  <DocSecurity>0</DocSecurity>
  <Lines>34</Lines>
  <Paragraphs>6</Paragraphs>
  <ScaleCrop>false</ScaleCrop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Yue Du</cp:lastModifiedBy>
  <cp:revision>245</cp:revision>
  <dcterms:created xsi:type="dcterms:W3CDTF">2023-07-25T00:53:00Z</dcterms:created>
  <dcterms:modified xsi:type="dcterms:W3CDTF">2024-09-05T01:47:00Z</dcterms:modified>
</cp:coreProperties>
</file>