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1418"/>
        <w:gridCol w:w="1417"/>
        <w:gridCol w:w="1444"/>
        <w:gridCol w:w="961"/>
      </w:tblGrid>
      <w:tr w:rsidR="00DC633C" w:rsidRPr="00464CAB" w:rsidTr="00DC633C">
        <w:trPr>
          <w:trHeight w:val="132"/>
          <w:tblHeader/>
          <w:jc w:val="center"/>
        </w:trPr>
        <w:tc>
          <w:tcPr>
            <w:tcW w:w="9493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DC633C" w:rsidRPr="00DB1510" w:rsidRDefault="00DC633C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C63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Table S7 Characteristics of </w:t>
            </w:r>
            <w:r w:rsidR="00C5257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participants by</w:t>
            </w:r>
            <w:r w:rsidR="00C5257C" w:rsidRPr="00DC63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DC633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different age groups</w:t>
            </w:r>
          </w:p>
        </w:tc>
      </w:tr>
      <w:tr w:rsidR="005C1881" w:rsidRPr="00464CAB" w:rsidTr="000D1E00">
        <w:trPr>
          <w:trHeight w:val="907"/>
          <w:tblHeader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DB1510" w:rsidRPr="00DB1510" w:rsidRDefault="00DB1510" w:rsidP="00105DF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64CAB" w:rsidRDefault="00891B0B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20-39 years old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N = 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6503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="000469C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0469C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5C1881" w:rsidRDefault="00891B0B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40-59 years old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6330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.48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881" w:rsidRDefault="00891B0B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60-79 years old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5227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.32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5C1881" w:rsidRDefault="00891B0B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80+ years old</w:t>
            </w:r>
          </w:p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= 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1074 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</w:t>
            </w:r>
            <w:r w:rsidR="007E661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3.9</w:t>
            </w:r>
            <w:r w:rsidR="008A20C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%)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DB1510" w:rsidRPr="00DB1510" w:rsidRDefault="00DB1510" w:rsidP="00DB15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0D1E00" w:rsidRPr="00464CAB" w:rsidTr="001D7653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hideMark/>
          </w:tcPr>
          <w:p w:rsidR="000D1E00" w:rsidRPr="00197F18" w:rsidRDefault="000D1E00" w:rsidP="000D1E0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Lifestyles (%)</w:t>
            </w:r>
          </w:p>
        </w:tc>
        <w:tc>
          <w:tcPr>
            <w:tcW w:w="1417" w:type="dxa"/>
            <w:shd w:val="clear" w:color="000000" w:fill="FFFFFF"/>
            <w:hideMark/>
          </w:tcPr>
          <w:p w:rsidR="000D1E00" w:rsidRDefault="000D1E00" w:rsidP="000D1E00">
            <w:pPr>
              <w:widowControl/>
              <w:jc w:val="left"/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hideMark/>
          </w:tcPr>
          <w:p w:rsidR="000D1E00" w:rsidRDefault="000D1E00" w:rsidP="000D1E00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hideMark/>
          </w:tcPr>
          <w:p w:rsidR="000D1E00" w:rsidRDefault="000D1E00" w:rsidP="000D1E00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hideMark/>
          </w:tcPr>
          <w:p w:rsidR="000D1E00" w:rsidRDefault="000D1E00" w:rsidP="000D1E00">
            <w:pPr>
              <w:rPr>
                <w:rFonts w:ascii="DengXian" w:eastAsia="DengXian" w:hAnsi="DengXian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0D1E00" w:rsidRPr="00464CAB" w:rsidTr="001D7653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hideMark/>
          </w:tcPr>
          <w:p w:rsidR="000D1E00" w:rsidRPr="00197F18" w:rsidRDefault="000D1E00" w:rsidP="000D1E0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sufficient sleep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653 (1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875 (1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997 (22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244 (2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0D1E00" w:rsidRDefault="000D1E00" w:rsidP="000D1E0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0D1E00" w:rsidRPr="00464CAB" w:rsidTr="001D7653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hideMark/>
          </w:tcPr>
          <w:p w:rsidR="000D1E00" w:rsidRPr="00197F18" w:rsidRDefault="000D1E00" w:rsidP="000D1E0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sufficient sleep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2,906 (4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2,385 (39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1,833 (3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7.90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356 (3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2.81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0D1E00" w:rsidRDefault="000D1E00" w:rsidP="000D1E0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0D1E00" w:rsidRPr="00464CAB" w:rsidTr="001D7653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hideMark/>
          </w:tcPr>
          <w:p w:rsidR="000D1E00" w:rsidRPr="00197F18" w:rsidRDefault="000D1E00" w:rsidP="000D1E0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Healthy diet and insufficient sleep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410 (6.6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650 (9.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672 (11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151 (14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0D1E00" w:rsidRDefault="000D1E00" w:rsidP="000D1E0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0D1E00" w:rsidRPr="00464CAB" w:rsidTr="001D7653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hideMark/>
          </w:tcPr>
          <w:p w:rsidR="000D1E00" w:rsidRPr="00197F18" w:rsidRDefault="000D1E00" w:rsidP="000D1E0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97F18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Unhealthy diet and insufficient sleep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2,534 (37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2,420 (35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1,725 (2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8.86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0D1E00" w:rsidRDefault="000D1E00" w:rsidP="000D1E0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323 (28</w:t>
            </w:r>
            <w:r w:rsidR="00521C6F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hideMark/>
          </w:tcPr>
          <w:p w:rsidR="000D1E00" w:rsidRDefault="000D1E00" w:rsidP="000D1E00">
            <w:pPr>
              <w:jc w:val="left"/>
              <w:rPr>
                <w:rFonts w:ascii="DengXian" w:eastAsia="DengXian" w:hAnsi="DengXian" w:cs="宋体"/>
                <w:color w:val="000000"/>
                <w:szCs w:val="21"/>
              </w:rPr>
            </w:pPr>
            <w:r>
              <w:rPr>
                <w:rFonts w:ascii="DengXian" w:eastAsia="DengXian" w:hAnsi="DengXian" w:hint="eastAsia"/>
                <w:color w:val="000000"/>
                <w:szCs w:val="21"/>
              </w:rPr>
              <w:t xml:space="preserve">　</w:t>
            </w:r>
          </w:p>
        </w:tc>
      </w:tr>
      <w:tr w:rsidR="00187425" w:rsidRPr="00464CAB" w:rsidTr="00875E38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 (%)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875E38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3,279 (51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3,074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8.17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2,572 (46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524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8.96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875E38">
        <w:trPr>
          <w:trHeight w:hRule="exact" w:val="284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3,224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8.73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3,256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2,655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3.66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550 (61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Race (%)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1,108 (12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1,008 (7.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667 (4.4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 (1.9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 Hispanic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655 (7.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660 (4.9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559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 (2.0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2,672 (60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2,715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70.38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2,481 (78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841 (88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1,313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1,381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0.82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1,200 (9.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104 (5.0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Other/multiracial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755 (8.0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566 (6.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320 (5.1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39 (2.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ducation (%)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6"/>
                <w:szCs w:val="16"/>
              </w:rPr>
              <w:t>&lt;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187425" w:rsidRPr="00464CAB" w:rsidTr="000D1E00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less than high school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1,296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1,558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1,590 (18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314 (25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1,473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1,426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2.53%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1,210 (23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277 (28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some college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2,207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5.94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1,797 (30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1,352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8.87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258 (26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college degree or more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1,527 (28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1,549 (31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1,075 (29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225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0.60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 (Mean (SD))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8.83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29.63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6.95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4.72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BMI.group</w:t>
            </w:r>
            <w:proofErr w:type="spellEnd"/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F70CB0" w:rsidRPr="00464CAB" w:rsidTr="006E1BE4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F70CB0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Underweight</w:t>
            </w:r>
          </w:p>
          <w:p w:rsidR="00F70CB0" w:rsidRPr="00897455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(18.5kg/m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132 (2.1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76 (1.1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60 (1.1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 (1.9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F70CB0" w:rsidRPr="00DB1510" w:rsidRDefault="00F70CB0" w:rsidP="00F70CB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70CB0" w:rsidRPr="00464CAB" w:rsidTr="006E1BE4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F70CB0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Normal</w:t>
            </w:r>
          </w:p>
          <w:p w:rsidR="00F70CB0" w:rsidRPr="00897455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(18.5 to &lt;25kg/m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2,280 (36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.60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1,454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1,158 (23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354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F70CB0" w:rsidRPr="00DB1510" w:rsidRDefault="00F70CB0" w:rsidP="00F70CB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70CB0" w:rsidRPr="00464CAB" w:rsidTr="006E1BE4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F70CB0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Overweight</w:t>
            </w:r>
          </w:p>
          <w:p w:rsidR="00F70CB0" w:rsidRPr="00897455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(25 to &lt;30 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1,924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29.59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2,184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4.50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1,836 (35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440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0.97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F70CB0" w:rsidRPr="00DB1510" w:rsidRDefault="00F70CB0" w:rsidP="00F70CB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70CB0" w:rsidRPr="00464CAB" w:rsidTr="006E1BE4">
        <w:trPr>
          <w:trHeight w:val="20"/>
          <w:jc w:val="center"/>
        </w:trPr>
        <w:tc>
          <w:tcPr>
            <w:tcW w:w="2836" w:type="dxa"/>
            <w:shd w:val="clear" w:color="000000" w:fill="FFFFFF"/>
            <w:hideMark/>
          </w:tcPr>
          <w:p w:rsidR="00F70CB0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Obese</w:t>
            </w:r>
          </w:p>
          <w:p w:rsidR="00F70CB0" w:rsidRPr="00897455" w:rsidRDefault="00F70CB0" w:rsidP="00F70CB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>(30kg/m</w:t>
            </w:r>
            <w:r w:rsidRPr="0089745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897455">
              <w:rPr>
                <w:rFonts w:ascii="Times New Roman" w:hAnsi="Times New Roman" w:cs="Times New Roman"/>
                <w:sz w:val="16"/>
                <w:szCs w:val="16"/>
              </w:rPr>
              <w:t xml:space="preserve"> or greater)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2,167 (3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1.68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2,616 (39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2,173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0.57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F70CB0" w:rsidRPr="001510AB" w:rsidRDefault="00F70CB0" w:rsidP="00F70CB0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256 (23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F70CB0" w:rsidRPr="00DB1510" w:rsidRDefault="00F70CB0" w:rsidP="00F70CB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F5BEC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F5BE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Alcohol use (%)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Non-drinker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1,442 (19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1,587 (19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1,720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8.91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436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1-5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3,540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3,183 (50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2,446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5.80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421 (37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5-10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729 (13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522 (10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244 (5.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36 (3.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10+ drinks/month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791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4.18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1,036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0.40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816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19.92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180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6.76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Smoke habits (%)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Never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4,004 (60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3,362 (53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2,493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7.69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589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Former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801 (14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1,386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2,009 (40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456 (41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Current smoker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1,698 (25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1,582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725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29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1.70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Physical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activity</w:t>
            </w:r>
          </w:p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(MET-min/week)</w:t>
            </w:r>
          </w:p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(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 (SD))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lastRenderedPageBreak/>
              <w:t>384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.23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(586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1.52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79.58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2.98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2.54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(142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.18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proofErr w:type="gramStart"/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PA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.group</w:t>
            </w:r>
            <w:proofErr w:type="spellEnd"/>
            <w:proofErr w:type="gramEnd"/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 PA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4,137 (6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5.62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3,287 (5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4.93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2,036 (4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3.95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274 (2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6.51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Not met PA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2,366 (34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.38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3,043 (45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3,191 (56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800 (73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.49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0D1E00">
        <w:trPr>
          <w:trHeight w:val="283"/>
          <w:jc w:val="center"/>
        </w:trPr>
        <w:tc>
          <w:tcPr>
            <w:tcW w:w="2836" w:type="dxa"/>
            <w:shd w:val="clear" w:color="000000" w:fill="FFFFFF"/>
            <w:vAlign w:val="center"/>
          </w:tcPr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PHQ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-9_total score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(4.1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3.4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(4.6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69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(3.8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(3.5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B1FC9" w:rsidRPr="00464CAB" w:rsidTr="00C141C8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AB1FC9" w:rsidRPr="00D2370E" w:rsidRDefault="00AB1FC9" w:rsidP="00AB1FC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Least Clinically Significant Depression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(LCSD) </w:t>
            </w:r>
            <w:r w:rsidRPr="00D2370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AB1FC9" w:rsidRPr="00DB1510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AB1FC9" w:rsidRPr="00464CAB" w:rsidTr="00C141C8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AB1FC9" w:rsidRPr="00DB1510" w:rsidRDefault="00AB1FC9" w:rsidP="00AB1FC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464CAB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Without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5,933 (9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5,599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89.45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4,796 (9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2.35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1,021 (95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AB1FC9" w:rsidRPr="00DB1510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B1FC9" w:rsidRPr="00464CAB" w:rsidTr="00C141C8">
        <w:trPr>
          <w:trHeight w:val="283"/>
          <w:jc w:val="center"/>
        </w:trPr>
        <w:tc>
          <w:tcPr>
            <w:tcW w:w="2836" w:type="dxa"/>
            <w:shd w:val="clear" w:color="000000" w:fill="FFFFFF"/>
            <w:hideMark/>
          </w:tcPr>
          <w:p w:rsidR="00AB1FC9" w:rsidRPr="00DB1510" w:rsidRDefault="00AB1FC9" w:rsidP="00AB1FC9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LCSD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570 (8.2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731 (10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.55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431 (6.6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AB1FC9" w:rsidRPr="001510AB" w:rsidRDefault="00AB1FC9" w:rsidP="00AB1FC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53 (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93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AB1FC9" w:rsidRPr="00DB1510" w:rsidRDefault="00AB1FC9" w:rsidP="00AB1FC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187425" w:rsidRPr="00464CAB" w:rsidTr="00FF525B">
        <w:trPr>
          <w:trHeight w:val="233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HEI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.TOTAL_SCORE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8.85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2.02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1.96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.04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1.81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6.68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1.80</w:t>
            </w: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464CAB" w:rsidTr="000D1E00">
        <w:trPr>
          <w:trHeight w:val="320"/>
          <w:jc w:val="center"/>
        </w:trPr>
        <w:tc>
          <w:tcPr>
            <w:tcW w:w="2836" w:type="dxa"/>
            <w:shd w:val="clear" w:color="000000" w:fill="FFFFFF"/>
            <w:vAlign w:val="center"/>
            <w:hideMark/>
          </w:tcPr>
          <w:p w:rsidR="00187425" w:rsidRPr="00432957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295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Sleep</w:t>
            </w:r>
            <w:r w:rsidRPr="0043295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FF525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duration</w:t>
            </w:r>
            <w:r w:rsidR="00AB1FC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(hours)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6.89 (1.32)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6.73 (1.30)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7.03 (1.30)</w:t>
            </w:r>
          </w:p>
        </w:tc>
        <w:tc>
          <w:tcPr>
            <w:tcW w:w="1444" w:type="dxa"/>
            <w:shd w:val="clear" w:color="000000" w:fill="FFFFFF"/>
            <w:vAlign w:val="center"/>
            <w:hideMark/>
          </w:tcPr>
          <w:p w:rsidR="00187425" w:rsidRPr="001510AB" w:rsidRDefault="00187425" w:rsidP="00187425">
            <w:pPr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1510AB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7.31 (1.42)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87425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  <w:r w:rsidR="00C06DC5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N 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(unweighted) (%); Mean (SD)</w:t>
            </w:r>
          </w:p>
        </w:tc>
      </w:tr>
      <w:tr w:rsidR="00187425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  <w:hideMark/>
          </w:tcPr>
          <w:p w:rsidR="00187425" w:rsidRPr="00DB1510" w:rsidRDefault="00187425" w:rsidP="0018742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  <w:r w:rsidRPr="00DB151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chi-squared test with Rao &amp; Scott's second-order correction; Wilcoxon rank-sum test for complex survey samples</w:t>
            </w:r>
          </w:p>
        </w:tc>
      </w:tr>
      <w:tr w:rsidR="00AB1FC9" w:rsidRPr="00DB1510" w:rsidTr="000D1E00">
        <w:trPr>
          <w:trHeight w:val="320"/>
          <w:jc w:val="center"/>
        </w:trPr>
        <w:tc>
          <w:tcPr>
            <w:tcW w:w="9493" w:type="dxa"/>
            <w:gridSpan w:val="6"/>
            <w:shd w:val="clear" w:color="000000" w:fill="FFFFFF"/>
            <w:vAlign w:val="center"/>
          </w:tcPr>
          <w:p w:rsidR="00AB1FC9" w:rsidRPr="00D22C44" w:rsidRDefault="00AB1FC9" w:rsidP="00AB1FC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Footnote: </w:t>
            </w:r>
            <w:r w:rsidR="00C5257C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C5257C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he presented sample is </w:t>
            </w:r>
            <w:proofErr w:type="spellStart"/>
            <w:r w:rsidR="00C5257C" w:rsidRPr="0064396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unweighted</w:t>
            </w:r>
            <w:r w:rsidR="00C5257C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C5257C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End"/>
            <w:r w:rsidRPr="00B96C6D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Physical activity is quantified in metabolic equivalent of task (MET) minutes per week. Least Clinically Significant Depression (LCSD) is defined as a total score of 10 or more on the PHQ-9 questionnair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e.</w:t>
            </w:r>
          </w:p>
        </w:tc>
      </w:tr>
    </w:tbl>
    <w:p w:rsidR="00220627" w:rsidRPr="00DB1510" w:rsidRDefault="00220627"/>
    <w:sectPr w:rsidR="00220627" w:rsidRPr="00DB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10"/>
    <w:rsid w:val="00007485"/>
    <w:rsid w:val="00013811"/>
    <w:rsid w:val="00022C24"/>
    <w:rsid w:val="0004041B"/>
    <w:rsid w:val="0004139A"/>
    <w:rsid w:val="0004194B"/>
    <w:rsid w:val="000469CF"/>
    <w:rsid w:val="00080468"/>
    <w:rsid w:val="000906D0"/>
    <w:rsid w:val="0009460C"/>
    <w:rsid w:val="000A2475"/>
    <w:rsid w:val="000A2E09"/>
    <w:rsid w:val="000D1E00"/>
    <w:rsid w:val="000D5233"/>
    <w:rsid w:val="000E720D"/>
    <w:rsid w:val="00105DF0"/>
    <w:rsid w:val="00106A5C"/>
    <w:rsid w:val="00115577"/>
    <w:rsid w:val="001169E0"/>
    <w:rsid w:val="00126E86"/>
    <w:rsid w:val="00132F4C"/>
    <w:rsid w:val="001359B4"/>
    <w:rsid w:val="001510AB"/>
    <w:rsid w:val="00151F9C"/>
    <w:rsid w:val="00187425"/>
    <w:rsid w:val="001A5D67"/>
    <w:rsid w:val="001A6CBA"/>
    <w:rsid w:val="001C00E9"/>
    <w:rsid w:val="001D3195"/>
    <w:rsid w:val="001E11B1"/>
    <w:rsid w:val="001F55D8"/>
    <w:rsid w:val="002005AB"/>
    <w:rsid w:val="00203231"/>
    <w:rsid w:val="00206DE2"/>
    <w:rsid w:val="002105AF"/>
    <w:rsid w:val="00220627"/>
    <w:rsid w:val="00232510"/>
    <w:rsid w:val="002346FF"/>
    <w:rsid w:val="002375A1"/>
    <w:rsid w:val="0024624B"/>
    <w:rsid w:val="002643F4"/>
    <w:rsid w:val="00273612"/>
    <w:rsid w:val="002A532F"/>
    <w:rsid w:val="002B3FC8"/>
    <w:rsid w:val="002C3F04"/>
    <w:rsid w:val="002E69AF"/>
    <w:rsid w:val="003303E0"/>
    <w:rsid w:val="00330F26"/>
    <w:rsid w:val="0035077F"/>
    <w:rsid w:val="003562CC"/>
    <w:rsid w:val="00362E29"/>
    <w:rsid w:val="00384382"/>
    <w:rsid w:val="00392955"/>
    <w:rsid w:val="003959C1"/>
    <w:rsid w:val="003E3C05"/>
    <w:rsid w:val="00401930"/>
    <w:rsid w:val="0041011D"/>
    <w:rsid w:val="00432957"/>
    <w:rsid w:val="004379DE"/>
    <w:rsid w:val="00444081"/>
    <w:rsid w:val="004452C0"/>
    <w:rsid w:val="00445AED"/>
    <w:rsid w:val="0046171D"/>
    <w:rsid w:val="00464CAB"/>
    <w:rsid w:val="0047358B"/>
    <w:rsid w:val="004B4DF7"/>
    <w:rsid w:val="004F5BEC"/>
    <w:rsid w:val="005049E5"/>
    <w:rsid w:val="00521C6F"/>
    <w:rsid w:val="00571830"/>
    <w:rsid w:val="0058195C"/>
    <w:rsid w:val="005A0A65"/>
    <w:rsid w:val="005B048D"/>
    <w:rsid w:val="005C1881"/>
    <w:rsid w:val="005D63A6"/>
    <w:rsid w:val="005E0FC7"/>
    <w:rsid w:val="006244F7"/>
    <w:rsid w:val="006247D4"/>
    <w:rsid w:val="00630ACC"/>
    <w:rsid w:val="0063100F"/>
    <w:rsid w:val="00637A15"/>
    <w:rsid w:val="00660F04"/>
    <w:rsid w:val="00665CBD"/>
    <w:rsid w:val="00684761"/>
    <w:rsid w:val="0069413E"/>
    <w:rsid w:val="006A7BDD"/>
    <w:rsid w:val="006B11A1"/>
    <w:rsid w:val="006D49E1"/>
    <w:rsid w:val="006D783C"/>
    <w:rsid w:val="00701C33"/>
    <w:rsid w:val="007058D9"/>
    <w:rsid w:val="00714DA4"/>
    <w:rsid w:val="00716617"/>
    <w:rsid w:val="00735323"/>
    <w:rsid w:val="00741B71"/>
    <w:rsid w:val="00784908"/>
    <w:rsid w:val="0079083D"/>
    <w:rsid w:val="007A5338"/>
    <w:rsid w:val="007A6177"/>
    <w:rsid w:val="007C4F1B"/>
    <w:rsid w:val="007D5814"/>
    <w:rsid w:val="007D6660"/>
    <w:rsid w:val="007D6BEF"/>
    <w:rsid w:val="007E661A"/>
    <w:rsid w:val="00802F42"/>
    <w:rsid w:val="0080733D"/>
    <w:rsid w:val="00812DF7"/>
    <w:rsid w:val="0082082B"/>
    <w:rsid w:val="00853435"/>
    <w:rsid w:val="00891B0B"/>
    <w:rsid w:val="008A20C3"/>
    <w:rsid w:val="008B4933"/>
    <w:rsid w:val="008B5F18"/>
    <w:rsid w:val="008C5035"/>
    <w:rsid w:val="008F3D58"/>
    <w:rsid w:val="00902067"/>
    <w:rsid w:val="00957CF0"/>
    <w:rsid w:val="00966A30"/>
    <w:rsid w:val="0097097D"/>
    <w:rsid w:val="00975457"/>
    <w:rsid w:val="009761D0"/>
    <w:rsid w:val="009808BF"/>
    <w:rsid w:val="00986BCB"/>
    <w:rsid w:val="009A04EC"/>
    <w:rsid w:val="009B56FC"/>
    <w:rsid w:val="009C5E49"/>
    <w:rsid w:val="009D7862"/>
    <w:rsid w:val="00A33D6F"/>
    <w:rsid w:val="00A4081F"/>
    <w:rsid w:val="00A40B3C"/>
    <w:rsid w:val="00A457EC"/>
    <w:rsid w:val="00A5181A"/>
    <w:rsid w:val="00A85EB6"/>
    <w:rsid w:val="00AA14C9"/>
    <w:rsid w:val="00AA15CC"/>
    <w:rsid w:val="00AB1FC9"/>
    <w:rsid w:val="00AB5D1C"/>
    <w:rsid w:val="00AC0427"/>
    <w:rsid w:val="00AC11E3"/>
    <w:rsid w:val="00AC3D81"/>
    <w:rsid w:val="00AC5C70"/>
    <w:rsid w:val="00AD36AA"/>
    <w:rsid w:val="00B32F81"/>
    <w:rsid w:val="00B86B57"/>
    <w:rsid w:val="00BA12ED"/>
    <w:rsid w:val="00BA2425"/>
    <w:rsid w:val="00C06DC5"/>
    <w:rsid w:val="00C15223"/>
    <w:rsid w:val="00C22104"/>
    <w:rsid w:val="00C251E3"/>
    <w:rsid w:val="00C5214D"/>
    <w:rsid w:val="00C5257C"/>
    <w:rsid w:val="00C60BEA"/>
    <w:rsid w:val="00C6234C"/>
    <w:rsid w:val="00C71042"/>
    <w:rsid w:val="00C83024"/>
    <w:rsid w:val="00C94DB8"/>
    <w:rsid w:val="00CA55F3"/>
    <w:rsid w:val="00CB08A9"/>
    <w:rsid w:val="00CB299E"/>
    <w:rsid w:val="00CB3D43"/>
    <w:rsid w:val="00CC0AF5"/>
    <w:rsid w:val="00D0432C"/>
    <w:rsid w:val="00D201E9"/>
    <w:rsid w:val="00D310F7"/>
    <w:rsid w:val="00D52720"/>
    <w:rsid w:val="00D54AB6"/>
    <w:rsid w:val="00D60716"/>
    <w:rsid w:val="00D76216"/>
    <w:rsid w:val="00DB1510"/>
    <w:rsid w:val="00DB18AE"/>
    <w:rsid w:val="00DC025B"/>
    <w:rsid w:val="00DC2B02"/>
    <w:rsid w:val="00DC4A5E"/>
    <w:rsid w:val="00DC633C"/>
    <w:rsid w:val="00DD14F6"/>
    <w:rsid w:val="00DF5284"/>
    <w:rsid w:val="00E15B82"/>
    <w:rsid w:val="00E3611E"/>
    <w:rsid w:val="00E60789"/>
    <w:rsid w:val="00E64555"/>
    <w:rsid w:val="00EB4848"/>
    <w:rsid w:val="00F014F4"/>
    <w:rsid w:val="00F25917"/>
    <w:rsid w:val="00F26C24"/>
    <w:rsid w:val="00F277CE"/>
    <w:rsid w:val="00F45316"/>
    <w:rsid w:val="00F46DED"/>
    <w:rsid w:val="00F57D4A"/>
    <w:rsid w:val="00F70CB0"/>
    <w:rsid w:val="00F74DA9"/>
    <w:rsid w:val="00F76C54"/>
    <w:rsid w:val="00FA4C5B"/>
    <w:rsid w:val="00FA7066"/>
    <w:rsid w:val="00FB45D0"/>
    <w:rsid w:val="00FB520B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9F18"/>
  <w15:chartTrackingRefBased/>
  <w15:docId w15:val="{350CE40D-07E6-B343-85E7-48BC5D96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234</TotalTime>
  <Pages>2</Pages>
  <Words>531</Words>
  <Characters>3126</Characters>
  <Application>Microsoft Office Word</Application>
  <DocSecurity>0</DocSecurity>
  <Lines>45</Lines>
  <Paragraphs>8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Yue Du</cp:lastModifiedBy>
  <cp:revision>187</cp:revision>
  <dcterms:created xsi:type="dcterms:W3CDTF">2023-07-25T00:53:00Z</dcterms:created>
  <dcterms:modified xsi:type="dcterms:W3CDTF">2024-09-05T01:48:00Z</dcterms:modified>
</cp:coreProperties>
</file>