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1418"/>
        <w:gridCol w:w="1417"/>
        <w:gridCol w:w="1444"/>
        <w:gridCol w:w="961"/>
      </w:tblGrid>
      <w:tr w:rsidR="00BE528F" w:rsidRPr="00464CAB" w:rsidTr="00BE528F">
        <w:trPr>
          <w:trHeight w:val="274"/>
          <w:tblHeader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E528F" w:rsidRPr="00DB1510" w:rsidRDefault="00BE528F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E528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Table S8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 w:rsidRPr="00BE528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Characteristics of </w:t>
            </w:r>
            <w:r w:rsidR="001C26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participants by</w:t>
            </w:r>
            <w:r w:rsidR="001C262E" w:rsidRPr="00BE528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BE528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education groups</w:t>
            </w:r>
          </w:p>
        </w:tc>
      </w:tr>
      <w:tr w:rsidR="005C1881" w:rsidRPr="00464CAB" w:rsidTr="000D1E00">
        <w:trPr>
          <w:trHeight w:val="907"/>
          <w:tblHeader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DB1510" w:rsidRPr="00DB1510" w:rsidRDefault="00DB1510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64CAB" w:rsidRDefault="00F27F4A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Less than high school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N = 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4758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440F1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6.65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5C1881" w:rsidRDefault="00F27F4A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High school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4386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440F1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2.51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881" w:rsidRDefault="00F27F4A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Some college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5614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440F1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2.01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5C1881" w:rsidRDefault="00F61835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College degree or more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4376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817E0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440F1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8.83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4045FD" w:rsidRPr="00464CAB" w:rsidTr="005531D6">
        <w:trPr>
          <w:trHeight w:val="283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Lifestyles (%)</w:t>
            </w:r>
          </w:p>
        </w:tc>
        <w:tc>
          <w:tcPr>
            <w:tcW w:w="1417" w:type="dxa"/>
            <w:shd w:val="clear" w:color="000000" w:fill="FFFFFF"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5531D6">
        <w:trPr>
          <w:trHeight w:val="283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sufficient sleep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482 (9.8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445 (10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749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1,093 (26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5531D6">
        <w:trPr>
          <w:trHeight w:val="283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sufficient sleep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1,977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3.00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1,758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2,157 (40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1,588 (39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5531D6">
        <w:trPr>
          <w:trHeight w:val="283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insufficient sleep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405 (7.0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358 (7.4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513 (8.6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607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5531D6">
        <w:trPr>
          <w:trHeight w:val="283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insufficient sleep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1,894 (40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1,825 (40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2,195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1,088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3.81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F5BEC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2,428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49.59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2,261 (50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2,555 (46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2,205 (49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2,330 (50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2,125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49.69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3,059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2,171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1,296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1,473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2,207 (41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1,527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1,558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6.79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1,426 (39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1,797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1,549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1,590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3.71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1,210 (22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1,352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19.78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1,075 (21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</w:tcPr>
          <w:p w:rsidR="004045FD" w:rsidRPr="00197F18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314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277 (4.8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258 (3.2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225 (2.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F5BEC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1,461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3.50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551 (7.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586 (6.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231 (2.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706 (10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401 (5.3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510 (4.9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301 (3.2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1,425 (47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2,139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69.89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2,746 (70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2,399 (78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963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1,044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1,326 (12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665 (6.3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203 (4.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251 (4.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446 (6.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780 (9.4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4F5BEC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7.54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F5BEC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957621" w:rsidRPr="00464CAB" w:rsidTr="004421C8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957621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957621" w:rsidRPr="00897455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74 (1.6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 (1.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 (1.4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71 (1.4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957621" w:rsidRPr="00EE180B" w:rsidRDefault="00957621" w:rsidP="00957621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7621" w:rsidRPr="00464CAB" w:rsidTr="004421C8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957621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957621" w:rsidRPr="00897455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1,095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1,129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1,480 (27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1,542 (35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957621" w:rsidRPr="00EE180B" w:rsidRDefault="00957621" w:rsidP="00957621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7621" w:rsidRPr="00464CAB" w:rsidTr="004421C8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957621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957621" w:rsidRPr="00897455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1,682 (34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1,443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1,773 (31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1,486 (35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957621" w:rsidRPr="00EE180B" w:rsidRDefault="00957621" w:rsidP="00957621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7621" w:rsidRPr="00464CAB" w:rsidTr="004421C8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957621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957621" w:rsidRPr="00897455" w:rsidRDefault="00957621" w:rsidP="00957621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1,907 (39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1,747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8.88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2,281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39.84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957621" w:rsidRPr="00EE180B" w:rsidRDefault="00957621" w:rsidP="0095762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1,277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7.80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957621" w:rsidRPr="00EE180B" w:rsidRDefault="00957621" w:rsidP="00957621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F5BEC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1,590 (30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1,231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4.87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1,385 (20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979 (16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2,396 (51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2,215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2,973 (53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2,006 (45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264 (6.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345 (8.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447 (9.8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475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506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593 (16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809 (16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915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045FD" w:rsidRPr="00EE180B" w:rsidRDefault="004045FD" w:rsidP="004045FD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2,234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2,145 (48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3,088 (54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2,981 (67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1,187 (24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1,060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1,361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1,044 (24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1,337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1,181 (27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1,165 (21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351 (8.2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045FD" w:rsidRPr="00EE180B" w:rsidRDefault="004045FD" w:rsidP="004045FD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Physical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activity</w:t>
            </w:r>
          </w:p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(SD))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(582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(516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.78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2.77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299.70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PA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.group</w:t>
            </w:r>
            <w:proofErr w:type="spellEnd"/>
            <w:proofErr w:type="gramEnd"/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1,916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2,153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3,098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8.54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2,567 (62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.24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DB1510" w:rsidRDefault="004045FD" w:rsidP="004045FD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2,842 (57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2,233 (47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2,516 (41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1,809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7.76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6806F7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PHQ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-9_total score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(5.1)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D42B5" w:rsidRPr="00464CAB" w:rsidTr="004B7893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4D42B5" w:rsidRPr="00D2370E" w:rsidRDefault="004D42B5" w:rsidP="004D42B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4D42B5" w:rsidRPr="00EE180B" w:rsidRDefault="004D42B5" w:rsidP="004D42B5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4D42B5" w:rsidRPr="00EE180B" w:rsidRDefault="004D42B5" w:rsidP="004D42B5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4D42B5" w:rsidRPr="00EE180B" w:rsidRDefault="004D42B5" w:rsidP="004D42B5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4D42B5" w:rsidRPr="00EE180B" w:rsidRDefault="004D42B5" w:rsidP="004D42B5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D42B5" w:rsidRPr="00464CAB" w:rsidTr="004B7893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4D42B5" w:rsidRPr="00DB1510" w:rsidRDefault="004D42B5" w:rsidP="004D42B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4,083 (8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5.75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3,967 (90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5,098 (91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4,201 (9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6.70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D42B5" w:rsidRPr="00EE180B" w:rsidRDefault="004D42B5" w:rsidP="004D42B5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D42B5" w:rsidRPr="00464CAB" w:rsidTr="004B7893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4D42B5" w:rsidRPr="00DB1510" w:rsidRDefault="004D42B5" w:rsidP="004D42B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675 (14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419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9.99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516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8.95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D42B5" w:rsidRPr="00EE180B" w:rsidRDefault="004D42B5" w:rsidP="004D42B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175 (3.3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4D42B5" w:rsidRPr="00EE180B" w:rsidRDefault="004D42B5" w:rsidP="004D42B5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4045FD" w:rsidRPr="00464CAB" w:rsidTr="00D15978">
        <w:trPr>
          <w:trHeight w:val="161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HEI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.TOTAL_SCORE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9.00 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1.61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1.53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464CAB" w:rsidTr="006806F7">
        <w:trPr>
          <w:trHeight w:val="3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4045FD" w:rsidRPr="00432957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D159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A162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6.84 (1.51)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6.78 (1.41)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6.80 (1.32)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7.05 (1.09)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4045FD" w:rsidRPr="00EE180B" w:rsidRDefault="004045FD" w:rsidP="004045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E180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4045FD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203A0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(unweighted) (%); Mean (SD)</w:t>
            </w:r>
          </w:p>
        </w:tc>
      </w:tr>
      <w:tr w:rsidR="004045FD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  <w:hideMark/>
          </w:tcPr>
          <w:p w:rsidR="004045FD" w:rsidRPr="00DB1510" w:rsidRDefault="004045FD" w:rsidP="004045F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A162BB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</w:tcPr>
          <w:p w:rsidR="00A162BB" w:rsidRPr="00D22C44" w:rsidRDefault="00A162BB" w:rsidP="00A162B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1C262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1C262E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1C262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B96C6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12EEF"/>
    <w:rsid w:val="00013811"/>
    <w:rsid w:val="00022C24"/>
    <w:rsid w:val="0004041B"/>
    <w:rsid w:val="0004139A"/>
    <w:rsid w:val="0004194B"/>
    <w:rsid w:val="000469CF"/>
    <w:rsid w:val="00080468"/>
    <w:rsid w:val="000906D0"/>
    <w:rsid w:val="00092BC8"/>
    <w:rsid w:val="0009460C"/>
    <w:rsid w:val="000A2475"/>
    <w:rsid w:val="000A2E09"/>
    <w:rsid w:val="000D1E00"/>
    <w:rsid w:val="000D40D9"/>
    <w:rsid w:val="000D5233"/>
    <w:rsid w:val="000E720D"/>
    <w:rsid w:val="00105DF0"/>
    <w:rsid w:val="00106A5C"/>
    <w:rsid w:val="00115577"/>
    <w:rsid w:val="001169E0"/>
    <w:rsid w:val="00126E86"/>
    <w:rsid w:val="00132F4C"/>
    <w:rsid w:val="001359B4"/>
    <w:rsid w:val="001510AB"/>
    <w:rsid w:val="00151F9C"/>
    <w:rsid w:val="001A5D67"/>
    <w:rsid w:val="001A6CBA"/>
    <w:rsid w:val="001C00E9"/>
    <w:rsid w:val="001C262E"/>
    <w:rsid w:val="001D3195"/>
    <w:rsid w:val="001E11B1"/>
    <w:rsid w:val="001F55D8"/>
    <w:rsid w:val="002005AB"/>
    <w:rsid w:val="00203231"/>
    <w:rsid w:val="00203A0F"/>
    <w:rsid w:val="00206DE2"/>
    <w:rsid w:val="002105AF"/>
    <w:rsid w:val="00220627"/>
    <w:rsid w:val="00232510"/>
    <w:rsid w:val="002346FF"/>
    <w:rsid w:val="002375A1"/>
    <w:rsid w:val="0024624B"/>
    <w:rsid w:val="002643F4"/>
    <w:rsid w:val="00273612"/>
    <w:rsid w:val="002A532F"/>
    <w:rsid w:val="002B3FC8"/>
    <w:rsid w:val="002C3F04"/>
    <w:rsid w:val="002E69AF"/>
    <w:rsid w:val="003303E0"/>
    <w:rsid w:val="00330F26"/>
    <w:rsid w:val="0035077F"/>
    <w:rsid w:val="003562CC"/>
    <w:rsid w:val="00362E29"/>
    <w:rsid w:val="00384382"/>
    <w:rsid w:val="00392955"/>
    <w:rsid w:val="003959C1"/>
    <w:rsid w:val="003E3C05"/>
    <w:rsid w:val="00401930"/>
    <w:rsid w:val="004045FD"/>
    <w:rsid w:val="0041011D"/>
    <w:rsid w:val="00432957"/>
    <w:rsid w:val="004379DE"/>
    <w:rsid w:val="00440F1D"/>
    <w:rsid w:val="00444081"/>
    <w:rsid w:val="004452C0"/>
    <w:rsid w:val="00445AED"/>
    <w:rsid w:val="0046171D"/>
    <w:rsid w:val="00464CAB"/>
    <w:rsid w:val="0047358B"/>
    <w:rsid w:val="004B4DF7"/>
    <w:rsid w:val="004D42B5"/>
    <w:rsid w:val="004F5BEC"/>
    <w:rsid w:val="005049E5"/>
    <w:rsid w:val="00521C6F"/>
    <w:rsid w:val="0056520F"/>
    <w:rsid w:val="00571830"/>
    <w:rsid w:val="0058195C"/>
    <w:rsid w:val="005A0A65"/>
    <w:rsid w:val="005B048D"/>
    <w:rsid w:val="005C1881"/>
    <w:rsid w:val="005D63A6"/>
    <w:rsid w:val="005E0FC7"/>
    <w:rsid w:val="006244F7"/>
    <w:rsid w:val="006247D4"/>
    <w:rsid w:val="00630ACC"/>
    <w:rsid w:val="0063100F"/>
    <w:rsid w:val="00637A15"/>
    <w:rsid w:val="00660F04"/>
    <w:rsid w:val="00665CBD"/>
    <w:rsid w:val="006749EE"/>
    <w:rsid w:val="00684761"/>
    <w:rsid w:val="0069413E"/>
    <w:rsid w:val="006A7BDD"/>
    <w:rsid w:val="006B11A1"/>
    <w:rsid w:val="006D49E1"/>
    <w:rsid w:val="006D783C"/>
    <w:rsid w:val="00701C33"/>
    <w:rsid w:val="007058D9"/>
    <w:rsid w:val="00705CAB"/>
    <w:rsid w:val="00714DA4"/>
    <w:rsid w:val="00716617"/>
    <w:rsid w:val="00735323"/>
    <w:rsid w:val="00741B71"/>
    <w:rsid w:val="007449D7"/>
    <w:rsid w:val="00784908"/>
    <w:rsid w:val="0079083D"/>
    <w:rsid w:val="007A5338"/>
    <w:rsid w:val="007A6177"/>
    <w:rsid w:val="007C4F1B"/>
    <w:rsid w:val="007D5814"/>
    <w:rsid w:val="007D6660"/>
    <w:rsid w:val="007D6BEF"/>
    <w:rsid w:val="007E661A"/>
    <w:rsid w:val="00802F42"/>
    <w:rsid w:val="0080733D"/>
    <w:rsid w:val="00812DF7"/>
    <w:rsid w:val="00817E06"/>
    <w:rsid w:val="0082082B"/>
    <w:rsid w:val="00853435"/>
    <w:rsid w:val="00891B0B"/>
    <w:rsid w:val="008A20C3"/>
    <w:rsid w:val="008B4933"/>
    <w:rsid w:val="008B5F18"/>
    <w:rsid w:val="008C5035"/>
    <w:rsid w:val="008E4470"/>
    <w:rsid w:val="008F3D58"/>
    <w:rsid w:val="00902067"/>
    <w:rsid w:val="00957621"/>
    <w:rsid w:val="00957CF0"/>
    <w:rsid w:val="00960992"/>
    <w:rsid w:val="00966A30"/>
    <w:rsid w:val="0097097D"/>
    <w:rsid w:val="00975457"/>
    <w:rsid w:val="009761D0"/>
    <w:rsid w:val="009808BF"/>
    <w:rsid w:val="00986BCB"/>
    <w:rsid w:val="009A04EC"/>
    <w:rsid w:val="009B56FC"/>
    <w:rsid w:val="009C5E49"/>
    <w:rsid w:val="009D43A5"/>
    <w:rsid w:val="009D7862"/>
    <w:rsid w:val="009F29E9"/>
    <w:rsid w:val="00A162BB"/>
    <w:rsid w:val="00A33D6F"/>
    <w:rsid w:val="00A4081F"/>
    <w:rsid w:val="00A40B3C"/>
    <w:rsid w:val="00A457EC"/>
    <w:rsid w:val="00A475BC"/>
    <w:rsid w:val="00A5181A"/>
    <w:rsid w:val="00A85EB6"/>
    <w:rsid w:val="00AA14C9"/>
    <w:rsid w:val="00AA15CC"/>
    <w:rsid w:val="00AB5D1C"/>
    <w:rsid w:val="00AC0427"/>
    <w:rsid w:val="00AC11E3"/>
    <w:rsid w:val="00AC3D81"/>
    <w:rsid w:val="00AC5C70"/>
    <w:rsid w:val="00AD36AA"/>
    <w:rsid w:val="00B32F81"/>
    <w:rsid w:val="00B86B57"/>
    <w:rsid w:val="00B971FF"/>
    <w:rsid w:val="00BA12ED"/>
    <w:rsid w:val="00BA2425"/>
    <w:rsid w:val="00BE528F"/>
    <w:rsid w:val="00BF3B4A"/>
    <w:rsid w:val="00C15223"/>
    <w:rsid w:val="00C22104"/>
    <w:rsid w:val="00C251E3"/>
    <w:rsid w:val="00C5214D"/>
    <w:rsid w:val="00C60BEA"/>
    <w:rsid w:val="00C6234C"/>
    <w:rsid w:val="00C71042"/>
    <w:rsid w:val="00C83024"/>
    <w:rsid w:val="00C94DB8"/>
    <w:rsid w:val="00CA55F3"/>
    <w:rsid w:val="00CB08A9"/>
    <w:rsid w:val="00CB299E"/>
    <w:rsid w:val="00CB3D43"/>
    <w:rsid w:val="00CC0AF5"/>
    <w:rsid w:val="00D01691"/>
    <w:rsid w:val="00D0432C"/>
    <w:rsid w:val="00D15978"/>
    <w:rsid w:val="00D201E9"/>
    <w:rsid w:val="00D310F7"/>
    <w:rsid w:val="00D31524"/>
    <w:rsid w:val="00D52720"/>
    <w:rsid w:val="00D54AB6"/>
    <w:rsid w:val="00D60716"/>
    <w:rsid w:val="00D76216"/>
    <w:rsid w:val="00DB1510"/>
    <w:rsid w:val="00DB18AE"/>
    <w:rsid w:val="00DC025B"/>
    <w:rsid w:val="00DC2B02"/>
    <w:rsid w:val="00DC4A5E"/>
    <w:rsid w:val="00DD14F6"/>
    <w:rsid w:val="00DD3FFF"/>
    <w:rsid w:val="00DF5284"/>
    <w:rsid w:val="00E15B82"/>
    <w:rsid w:val="00E3611E"/>
    <w:rsid w:val="00E60789"/>
    <w:rsid w:val="00E64555"/>
    <w:rsid w:val="00EB4848"/>
    <w:rsid w:val="00EE180B"/>
    <w:rsid w:val="00F014F4"/>
    <w:rsid w:val="00F20F2A"/>
    <w:rsid w:val="00F25917"/>
    <w:rsid w:val="00F26C24"/>
    <w:rsid w:val="00F277CE"/>
    <w:rsid w:val="00F27F4A"/>
    <w:rsid w:val="00F45316"/>
    <w:rsid w:val="00F46DED"/>
    <w:rsid w:val="00F53EB8"/>
    <w:rsid w:val="00F57D4A"/>
    <w:rsid w:val="00F61835"/>
    <w:rsid w:val="00F74DA9"/>
    <w:rsid w:val="00F76C54"/>
    <w:rsid w:val="00FA4C5B"/>
    <w:rsid w:val="00FA7066"/>
    <w:rsid w:val="00FB45D0"/>
    <w:rsid w:val="00FB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260</TotalTime>
  <Pages>2</Pages>
  <Words>548</Words>
  <Characters>3227</Characters>
  <Application>Microsoft Office Word</Application>
  <DocSecurity>0</DocSecurity>
  <Lines>47</Lines>
  <Paragraphs>8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214</cp:revision>
  <dcterms:created xsi:type="dcterms:W3CDTF">2023-07-25T00:53:00Z</dcterms:created>
  <dcterms:modified xsi:type="dcterms:W3CDTF">2024-09-05T01:49:00Z</dcterms:modified>
</cp:coreProperties>
</file>