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636CE" w14:textId="25140CDE" w:rsidR="001078D1" w:rsidRDefault="001078D1" w:rsidP="006D3200">
      <w:pPr>
        <w:pStyle w:val="MDPI31text"/>
        <w:ind w:left="0"/>
        <w:jc w:val="center"/>
        <w:rPr>
          <w:rFonts w:ascii="Times New Roman" w:hAnsi="Times New Roman"/>
          <w:b/>
          <w:bCs/>
          <w:sz w:val="24"/>
          <w:szCs w:val="28"/>
        </w:rPr>
      </w:pPr>
      <w:bookmarkStart w:id="0" w:name="_Hlk152809323"/>
      <w:r>
        <w:rPr>
          <w:rFonts w:ascii="Times New Roman" w:hAnsi="Times New Roman"/>
          <w:b/>
          <w:bCs/>
          <w:noProof/>
          <w:snapToGrid/>
          <w:sz w:val="24"/>
          <w:szCs w:val="28"/>
        </w:rPr>
        <w:drawing>
          <wp:anchor distT="0" distB="0" distL="114300" distR="114300" simplePos="0" relativeHeight="251662336" behindDoc="0" locked="0" layoutInCell="1" allowOverlap="1" wp14:anchorId="10CAAD42" wp14:editId="1628202D">
            <wp:simplePos x="0" y="0"/>
            <wp:positionH relativeFrom="margin">
              <wp:align>left</wp:align>
            </wp:positionH>
            <wp:positionV relativeFrom="paragraph">
              <wp:posOffset>175260</wp:posOffset>
            </wp:positionV>
            <wp:extent cx="5400040" cy="3977640"/>
            <wp:effectExtent l="0" t="0" r="0" b="3810"/>
            <wp:wrapSquare wrapText="bothSides"/>
            <wp:docPr id="70818916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189163" name="Imagen 70818916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89855F" w14:textId="77777777" w:rsidR="001078D1" w:rsidRDefault="001078D1" w:rsidP="006D3200">
      <w:pPr>
        <w:pStyle w:val="MDPI31text"/>
        <w:ind w:left="0"/>
        <w:jc w:val="center"/>
        <w:rPr>
          <w:rFonts w:ascii="Times New Roman" w:hAnsi="Times New Roman"/>
          <w:b/>
          <w:bCs/>
          <w:sz w:val="24"/>
          <w:szCs w:val="28"/>
        </w:rPr>
      </w:pPr>
    </w:p>
    <w:p w14:paraId="6077A67A" w14:textId="1953D1D5" w:rsidR="006D3200" w:rsidRPr="00D712EC" w:rsidRDefault="006D3200" w:rsidP="006D3200">
      <w:pPr>
        <w:pStyle w:val="MDPI31text"/>
        <w:ind w:left="0"/>
        <w:jc w:val="center"/>
        <w:rPr>
          <w:rFonts w:ascii="Times New Roman" w:hAnsi="Times New Roman"/>
          <w:sz w:val="24"/>
          <w:szCs w:val="28"/>
        </w:rPr>
      </w:pPr>
      <w:r w:rsidRPr="00D712EC">
        <w:rPr>
          <w:rFonts w:ascii="Times New Roman" w:hAnsi="Times New Roman"/>
          <w:b/>
          <w:bCs/>
          <w:sz w:val="24"/>
          <w:szCs w:val="28"/>
        </w:rPr>
        <w:t xml:space="preserve">Figure </w:t>
      </w:r>
      <w:r>
        <w:rPr>
          <w:rFonts w:ascii="Times New Roman" w:hAnsi="Times New Roman"/>
          <w:b/>
          <w:bCs/>
          <w:sz w:val="24"/>
          <w:szCs w:val="28"/>
        </w:rPr>
        <w:t>S</w:t>
      </w:r>
      <w:r w:rsidR="00404848">
        <w:rPr>
          <w:rFonts w:ascii="Times New Roman" w:hAnsi="Times New Roman"/>
          <w:b/>
          <w:bCs/>
          <w:sz w:val="24"/>
          <w:szCs w:val="28"/>
        </w:rPr>
        <w:t>2</w:t>
      </w:r>
      <w:r w:rsidRPr="00D712EC">
        <w:rPr>
          <w:rFonts w:ascii="Times New Roman" w:hAnsi="Times New Roman"/>
          <w:b/>
          <w:bCs/>
          <w:sz w:val="24"/>
          <w:szCs w:val="28"/>
        </w:rPr>
        <w:t>.</w:t>
      </w:r>
      <w:r w:rsidRPr="00D712EC">
        <w:rPr>
          <w:rFonts w:ascii="Times New Roman" w:hAnsi="Times New Roman"/>
          <w:sz w:val="24"/>
          <w:szCs w:val="28"/>
        </w:rPr>
        <w:t xml:space="preserve"> </w:t>
      </w:r>
      <w:r w:rsidR="00F2022B" w:rsidRPr="00F2022B">
        <w:rPr>
          <w:rFonts w:ascii="Times New Roman" w:hAnsi="Times New Roman"/>
          <w:sz w:val="24"/>
          <w:szCs w:val="28"/>
        </w:rPr>
        <w:t xml:space="preserve">Country-based subgroup analysis of the frequency of </w:t>
      </w:r>
      <w:r w:rsidR="00F2022B" w:rsidRPr="00EC0DCF">
        <w:rPr>
          <w:rFonts w:ascii="Times New Roman" w:hAnsi="Times New Roman"/>
          <w:i/>
          <w:iCs/>
          <w:sz w:val="24"/>
          <w:szCs w:val="28"/>
        </w:rPr>
        <w:t>T</w:t>
      </w:r>
      <w:r w:rsidR="00E63B33">
        <w:rPr>
          <w:rFonts w:ascii="Times New Roman" w:hAnsi="Times New Roman"/>
          <w:i/>
          <w:iCs/>
          <w:sz w:val="24"/>
          <w:szCs w:val="28"/>
        </w:rPr>
        <w:t>.</w:t>
      </w:r>
      <w:r w:rsidR="00F2022B" w:rsidRPr="00EC0DCF">
        <w:rPr>
          <w:rFonts w:ascii="Times New Roman" w:hAnsi="Times New Roman"/>
          <w:i/>
          <w:iCs/>
          <w:sz w:val="24"/>
          <w:szCs w:val="28"/>
        </w:rPr>
        <w:t xml:space="preserve"> gondii</w:t>
      </w:r>
      <w:r w:rsidR="00F2022B" w:rsidRPr="00F2022B">
        <w:rPr>
          <w:rFonts w:ascii="Times New Roman" w:hAnsi="Times New Roman"/>
          <w:sz w:val="24"/>
          <w:szCs w:val="28"/>
        </w:rPr>
        <w:t xml:space="preserve"> exposure by IgG antibody detection in patients with COVID-19.</w:t>
      </w:r>
    </w:p>
    <w:bookmarkEnd w:id="0"/>
    <w:p w14:paraId="0995E801" w14:textId="77777777" w:rsidR="006D3200" w:rsidRDefault="006D3200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p w14:paraId="20CCD501" w14:textId="77777777" w:rsidR="006D3200" w:rsidRDefault="006D3200" w:rsidP="00EB2C05">
      <w:pPr>
        <w:pStyle w:val="MDPI31text"/>
        <w:ind w:left="0" w:firstLine="0"/>
        <w:rPr>
          <w:rFonts w:ascii="Times New Roman" w:hAnsi="Times New Roman"/>
          <w:b/>
          <w:bCs/>
          <w:sz w:val="22"/>
        </w:rPr>
      </w:pPr>
    </w:p>
    <w:sectPr w:rsidR="006D3200" w:rsidSect="004051FC">
      <w:headerReference w:type="even" r:id="rId9"/>
      <w:footerReference w:type="default" r:id="rId10"/>
      <w:footerReference w:type="first" r:id="rId11"/>
      <w:pgSz w:w="11906" w:h="16838" w:code="9"/>
      <w:pgMar w:top="1418" w:right="1701" w:bottom="1418" w:left="1701" w:header="1021" w:footer="340" w:gutter="0"/>
      <w:cols w:space="425"/>
      <w:titlePg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0D9B80" w14:textId="77777777" w:rsidR="006E28D8" w:rsidRDefault="006E28D8">
      <w:pPr>
        <w:spacing w:line="240" w:lineRule="auto"/>
      </w:pPr>
      <w:r>
        <w:separator/>
      </w:r>
    </w:p>
  </w:endnote>
  <w:endnote w:type="continuationSeparator" w:id="0">
    <w:p w14:paraId="6C39223F" w14:textId="77777777" w:rsidR="006E28D8" w:rsidRDefault="006E28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4743059"/>
      <w:docPartObj>
        <w:docPartGallery w:val="Page Numbers (Bottom of Page)"/>
        <w:docPartUnique/>
      </w:docPartObj>
    </w:sdtPr>
    <w:sdtContent>
      <w:p w14:paraId="5A857558" w14:textId="523A303B" w:rsidR="006709DB" w:rsidRDefault="006709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8FE6F20" w14:textId="77777777" w:rsidR="00E90986" w:rsidRPr="00590BF9" w:rsidRDefault="00E90986" w:rsidP="00E90986">
    <w:pPr>
      <w:pStyle w:val="Piedepgina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09677028"/>
      <w:docPartObj>
        <w:docPartGallery w:val="Page Numbers (Bottom of Page)"/>
        <w:docPartUnique/>
      </w:docPartObj>
    </w:sdtPr>
    <w:sdtContent>
      <w:p w14:paraId="451E74C4" w14:textId="7AA2D2FC" w:rsidR="00982E66" w:rsidRDefault="00982E6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A5B9161" w14:textId="59D6F50B" w:rsidR="00E90986" w:rsidRPr="008B308E" w:rsidRDefault="00E90986" w:rsidP="00B200C8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5D0F29" w14:textId="77777777" w:rsidR="006E28D8" w:rsidRDefault="006E28D8">
      <w:pPr>
        <w:spacing w:line="240" w:lineRule="auto"/>
      </w:pPr>
      <w:r>
        <w:separator/>
      </w:r>
    </w:p>
  </w:footnote>
  <w:footnote w:type="continuationSeparator" w:id="0">
    <w:p w14:paraId="68C22F2E" w14:textId="77777777" w:rsidR="006E28D8" w:rsidRDefault="006E28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583BBC" w14:textId="77777777" w:rsidR="00E90986" w:rsidRDefault="00E90986" w:rsidP="00E90986">
    <w:pPr>
      <w:pStyle w:val="Encabezado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3182E"/>
    <w:multiLevelType w:val="hybridMultilevel"/>
    <w:tmpl w:val="F8D81EC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725D"/>
    <w:multiLevelType w:val="hybridMultilevel"/>
    <w:tmpl w:val="B0260DF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12E6D"/>
    <w:multiLevelType w:val="hybridMultilevel"/>
    <w:tmpl w:val="89DE7AB4"/>
    <w:lvl w:ilvl="0" w:tplc="F270330A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468F5"/>
    <w:multiLevelType w:val="hybridMultilevel"/>
    <w:tmpl w:val="E4EA68C0"/>
    <w:lvl w:ilvl="0" w:tplc="76342416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37336"/>
    <w:multiLevelType w:val="hybridMultilevel"/>
    <w:tmpl w:val="249CC1C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B46A9"/>
    <w:multiLevelType w:val="hybridMultilevel"/>
    <w:tmpl w:val="0F36FAF2"/>
    <w:lvl w:ilvl="0" w:tplc="278A6020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10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440C7"/>
    <w:multiLevelType w:val="hybridMultilevel"/>
    <w:tmpl w:val="77241A6A"/>
    <w:lvl w:ilvl="0" w:tplc="D92C0296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4" w15:restartNumberingAfterBreak="0">
    <w:nsid w:val="589478C6"/>
    <w:multiLevelType w:val="hybridMultilevel"/>
    <w:tmpl w:val="77DE21FC"/>
    <w:lvl w:ilvl="0" w:tplc="036EFC60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1B0F4D"/>
    <w:multiLevelType w:val="hybridMultilevel"/>
    <w:tmpl w:val="F124801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3120896">
    <w:abstractNumId w:val="7"/>
  </w:num>
  <w:num w:numId="2" w16cid:durableId="613487806">
    <w:abstractNumId w:val="10"/>
  </w:num>
  <w:num w:numId="3" w16cid:durableId="717976663">
    <w:abstractNumId w:val="6"/>
  </w:num>
  <w:num w:numId="4" w16cid:durableId="11880601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42228884">
    <w:abstractNumId w:val="8"/>
  </w:num>
  <w:num w:numId="6" w16cid:durableId="1269005301">
    <w:abstractNumId w:val="13"/>
  </w:num>
  <w:num w:numId="7" w16cid:durableId="2044624447">
    <w:abstractNumId w:val="5"/>
  </w:num>
  <w:num w:numId="8" w16cid:durableId="1990329370">
    <w:abstractNumId w:val="13"/>
  </w:num>
  <w:num w:numId="9" w16cid:durableId="1819879645">
    <w:abstractNumId w:val="5"/>
  </w:num>
  <w:num w:numId="10" w16cid:durableId="1526478403">
    <w:abstractNumId w:val="13"/>
  </w:num>
  <w:num w:numId="11" w16cid:durableId="1114012711">
    <w:abstractNumId w:val="5"/>
  </w:num>
  <w:num w:numId="12" w16cid:durableId="464003878">
    <w:abstractNumId w:val="15"/>
  </w:num>
  <w:num w:numId="13" w16cid:durableId="438068372">
    <w:abstractNumId w:val="13"/>
  </w:num>
  <w:num w:numId="14" w16cid:durableId="256520048">
    <w:abstractNumId w:val="5"/>
  </w:num>
  <w:num w:numId="15" w16cid:durableId="462769856">
    <w:abstractNumId w:val="3"/>
  </w:num>
  <w:num w:numId="16" w16cid:durableId="33505890">
    <w:abstractNumId w:val="11"/>
  </w:num>
  <w:num w:numId="17" w16cid:durableId="951323575">
    <w:abstractNumId w:val="2"/>
  </w:num>
  <w:num w:numId="18" w16cid:durableId="2008945808">
    <w:abstractNumId w:val="13"/>
  </w:num>
  <w:num w:numId="19" w16cid:durableId="538785186">
    <w:abstractNumId w:val="5"/>
  </w:num>
  <w:num w:numId="20" w16cid:durableId="1500541001">
    <w:abstractNumId w:val="3"/>
  </w:num>
  <w:num w:numId="21" w16cid:durableId="385958424">
    <w:abstractNumId w:val="12"/>
  </w:num>
  <w:num w:numId="22" w16cid:durableId="1853564132">
    <w:abstractNumId w:val="9"/>
  </w:num>
  <w:num w:numId="23" w16cid:durableId="1902789581">
    <w:abstractNumId w:val="2"/>
  </w:num>
  <w:num w:numId="24" w16cid:durableId="1999848145">
    <w:abstractNumId w:val="14"/>
  </w:num>
  <w:num w:numId="25" w16cid:durableId="2039308239">
    <w:abstractNumId w:val="1"/>
  </w:num>
  <w:num w:numId="26" w16cid:durableId="1709063342">
    <w:abstractNumId w:val="4"/>
  </w:num>
  <w:num w:numId="27" w16cid:durableId="358705692">
    <w:abstractNumId w:val="16"/>
  </w:num>
  <w:num w:numId="28" w16cid:durableId="76226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autoHyphenation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1MzAysDC2MDAyNrdQ0lEKTi0uzszPAykwrAUAL20jfiwAAAA="/>
  </w:docVars>
  <w:rsids>
    <w:rsidRoot w:val="00555C3A"/>
    <w:rsid w:val="00002C5A"/>
    <w:rsid w:val="000036DD"/>
    <w:rsid w:val="0000392F"/>
    <w:rsid w:val="00004468"/>
    <w:rsid w:val="00004AC7"/>
    <w:rsid w:val="000061F8"/>
    <w:rsid w:val="000104A3"/>
    <w:rsid w:val="000114E2"/>
    <w:rsid w:val="00012BED"/>
    <w:rsid w:val="00012EE1"/>
    <w:rsid w:val="00013915"/>
    <w:rsid w:val="00014A47"/>
    <w:rsid w:val="00021B83"/>
    <w:rsid w:val="00024F53"/>
    <w:rsid w:val="0002554A"/>
    <w:rsid w:val="00027185"/>
    <w:rsid w:val="0003183D"/>
    <w:rsid w:val="0003183F"/>
    <w:rsid w:val="00032734"/>
    <w:rsid w:val="00033E1A"/>
    <w:rsid w:val="0003567E"/>
    <w:rsid w:val="00041734"/>
    <w:rsid w:val="00041816"/>
    <w:rsid w:val="00041937"/>
    <w:rsid w:val="00042C6B"/>
    <w:rsid w:val="0004465B"/>
    <w:rsid w:val="0004651C"/>
    <w:rsid w:val="00046896"/>
    <w:rsid w:val="000469FC"/>
    <w:rsid w:val="00047331"/>
    <w:rsid w:val="00047C14"/>
    <w:rsid w:val="00050735"/>
    <w:rsid w:val="00053A67"/>
    <w:rsid w:val="00056D61"/>
    <w:rsid w:val="00062D64"/>
    <w:rsid w:val="00062E50"/>
    <w:rsid w:val="000631FF"/>
    <w:rsid w:val="0006325C"/>
    <w:rsid w:val="0006368C"/>
    <w:rsid w:val="0006442A"/>
    <w:rsid w:val="000650EA"/>
    <w:rsid w:val="00066388"/>
    <w:rsid w:val="0006711E"/>
    <w:rsid w:val="000709EB"/>
    <w:rsid w:val="00070BC3"/>
    <w:rsid w:val="00072F70"/>
    <w:rsid w:val="000738A4"/>
    <w:rsid w:val="0007477F"/>
    <w:rsid w:val="0007580C"/>
    <w:rsid w:val="00075E0A"/>
    <w:rsid w:val="00076159"/>
    <w:rsid w:val="00077E0D"/>
    <w:rsid w:val="00080693"/>
    <w:rsid w:val="00084F8E"/>
    <w:rsid w:val="0008598A"/>
    <w:rsid w:val="00085AA7"/>
    <w:rsid w:val="00086C21"/>
    <w:rsid w:val="00090176"/>
    <w:rsid w:val="000946E3"/>
    <w:rsid w:val="00094A83"/>
    <w:rsid w:val="000953F3"/>
    <w:rsid w:val="00095C0B"/>
    <w:rsid w:val="00096537"/>
    <w:rsid w:val="0009654D"/>
    <w:rsid w:val="000A02B5"/>
    <w:rsid w:val="000A036F"/>
    <w:rsid w:val="000A04F4"/>
    <w:rsid w:val="000A4071"/>
    <w:rsid w:val="000A49F2"/>
    <w:rsid w:val="000A5B3A"/>
    <w:rsid w:val="000A7643"/>
    <w:rsid w:val="000B1F20"/>
    <w:rsid w:val="000B49BE"/>
    <w:rsid w:val="000B66D9"/>
    <w:rsid w:val="000C02A4"/>
    <w:rsid w:val="000C3B7B"/>
    <w:rsid w:val="000C3D95"/>
    <w:rsid w:val="000C6C1E"/>
    <w:rsid w:val="000D090A"/>
    <w:rsid w:val="000D1D9C"/>
    <w:rsid w:val="000D244F"/>
    <w:rsid w:val="000D282C"/>
    <w:rsid w:val="000D3E83"/>
    <w:rsid w:val="000D4CAC"/>
    <w:rsid w:val="000D69F1"/>
    <w:rsid w:val="000D7FF5"/>
    <w:rsid w:val="000E0221"/>
    <w:rsid w:val="000E3108"/>
    <w:rsid w:val="000E381B"/>
    <w:rsid w:val="0010026D"/>
    <w:rsid w:val="00102164"/>
    <w:rsid w:val="001035B5"/>
    <w:rsid w:val="00104B19"/>
    <w:rsid w:val="00105042"/>
    <w:rsid w:val="001059AA"/>
    <w:rsid w:val="00105FEC"/>
    <w:rsid w:val="001078D1"/>
    <w:rsid w:val="001109D8"/>
    <w:rsid w:val="00111018"/>
    <w:rsid w:val="001131E2"/>
    <w:rsid w:val="00113A18"/>
    <w:rsid w:val="00114006"/>
    <w:rsid w:val="00116AC9"/>
    <w:rsid w:val="00117115"/>
    <w:rsid w:val="00117E7E"/>
    <w:rsid w:val="00120A92"/>
    <w:rsid w:val="00121956"/>
    <w:rsid w:val="00121E4C"/>
    <w:rsid w:val="001228BC"/>
    <w:rsid w:val="00125D79"/>
    <w:rsid w:val="00131CB4"/>
    <w:rsid w:val="00132D07"/>
    <w:rsid w:val="001338EF"/>
    <w:rsid w:val="00133F29"/>
    <w:rsid w:val="00133F6F"/>
    <w:rsid w:val="001358E7"/>
    <w:rsid w:val="00137C46"/>
    <w:rsid w:val="00140D73"/>
    <w:rsid w:val="00142604"/>
    <w:rsid w:val="001428ED"/>
    <w:rsid w:val="001442D5"/>
    <w:rsid w:val="00146D29"/>
    <w:rsid w:val="00150F97"/>
    <w:rsid w:val="0015187A"/>
    <w:rsid w:val="001519A7"/>
    <w:rsid w:val="0015792C"/>
    <w:rsid w:val="00160DB6"/>
    <w:rsid w:val="00163A94"/>
    <w:rsid w:val="00165A69"/>
    <w:rsid w:val="0016616A"/>
    <w:rsid w:val="001661F5"/>
    <w:rsid w:val="00167CED"/>
    <w:rsid w:val="0017139C"/>
    <w:rsid w:val="0017165E"/>
    <w:rsid w:val="00171AA9"/>
    <w:rsid w:val="00172746"/>
    <w:rsid w:val="00172E14"/>
    <w:rsid w:val="00173A44"/>
    <w:rsid w:val="00177995"/>
    <w:rsid w:val="001804D4"/>
    <w:rsid w:val="00183AB8"/>
    <w:rsid w:val="0018628D"/>
    <w:rsid w:val="00186C1A"/>
    <w:rsid w:val="00187A46"/>
    <w:rsid w:val="001900E7"/>
    <w:rsid w:val="00191BFA"/>
    <w:rsid w:val="00194C32"/>
    <w:rsid w:val="001957FA"/>
    <w:rsid w:val="00195F04"/>
    <w:rsid w:val="001A0D0E"/>
    <w:rsid w:val="001A14DD"/>
    <w:rsid w:val="001A150F"/>
    <w:rsid w:val="001A24D2"/>
    <w:rsid w:val="001A3944"/>
    <w:rsid w:val="001A3CDE"/>
    <w:rsid w:val="001A4EF2"/>
    <w:rsid w:val="001A5766"/>
    <w:rsid w:val="001B179B"/>
    <w:rsid w:val="001B2576"/>
    <w:rsid w:val="001B3E45"/>
    <w:rsid w:val="001B50BA"/>
    <w:rsid w:val="001B79E4"/>
    <w:rsid w:val="001C1EDD"/>
    <w:rsid w:val="001C3235"/>
    <w:rsid w:val="001C3A2B"/>
    <w:rsid w:val="001C3B0F"/>
    <w:rsid w:val="001C625F"/>
    <w:rsid w:val="001C626F"/>
    <w:rsid w:val="001C6552"/>
    <w:rsid w:val="001D068C"/>
    <w:rsid w:val="001D19AC"/>
    <w:rsid w:val="001D19CE"/>
    <w:rsid w:val="001D297D"/>
    <w:rsid w:val="001D3758"/>
    <w:rsid w:val="001D41F9"/>
    <w:rsid w:val="001D572B"/>
    <w:rsid w:val="001E03BC"/>
    <w:rsid w:val="001E14DE"/>
    <w:rsid w:val="001E1C47"/>
    <w:rsid w:val="001E25D8"/>
    <w:rsid w:val="001E2AEB"/>
    <w:rsid w:val="001E3147"/>
    <w:rsid w:val="001E3F51"/>
    <w:rsid w:val="001E518A"/>
    <w:rsid w:val="001E5538"/>
    <w:rsid w:val="001E5609"/>
    <w:rsid w:val="001F0C32"/>
    <w:rsid w:val="001F1182"/>
    <w:rsid w:val="001F1266"/>
    <w:rsid w:val="001F4302"/>
    <w:rsid w:val="001F53CA"/>
    <w:rsid w:val="001F6C94"/>
    <w:rsid w:val="001F6D18"/>
    <w:rsid w:val="002006D3"/>
    <w:rsid w:val="0020168F"/>
    <w:rsid w:val="002019E5"/>
    <w:rsid w:val="00201CE6"/>
    <w:rsid w:val="00201EB0"/>
    <w:rsid w:val="0020566A"/>
    <w:rsid w:val="00205AC7"/>
    <w:rsid w:val="0020625A"/>
    <w:rsid w:val="002070C3"/>
    <w:rsid w:val="00207818"/>
    <w:rsid w:val="0021417F"/>
    <w:rsid w:val="00214727"/>
    <w:rsid w:val="00214A6A"/>
    <w:rsid w:val="00214BBE"/>
    <w:rsid w:val="00215214"/>
    <w:rsid w:val="002207D6"/>
    <w:rsid w:val="00222B0F"/>
    <w:rsid w:val="00223336"/>
    <w:rsid w:val="002235A6"/>
    <w:rsid w:val="00223C61"/>
    <w:rsid w:val="002262F6"/>
    <w:rsid w:val="002274F1"/>
    <w:rsid w:val="002323A8"/>
    <w:rsid w:val="00232881"/>
    <w:rsid w:val="00234D16"/>
    <w:rsid w:val="00236323"/>
    <w:rsid w:val="0024090D"/>
    <w:rsid w:val="002439F9"/>
    <w:rsid w:val="0024403C"/>
    <w:rsid w:val="002462C4"/>
    <w:rsid w:val="00246682"/>
    <w:rsid w:val="00251401"/>
    <w:rsid w:val="00252F8E"/>
    <w:rsid w:val="0025599D"/>
    <w:rsid w:val="00255D39"/>
    <w:rsid w:val="00257BA9"/>
    <w:rsid w:val="0026115B"/>
    <w:rsid w:val="00262314"/>
    <w:rsid w:val="00262B5C"/>
    <w:rsid w:val="00271140"/>
    <w:rsid w:val="00271164"/>
    <w:rsid w:val="002736BB"/>
    <w:rsid w:val="00274D90"/>
    <w:rsid w:val="0027519E"/>
    <w:rsid w:val="00276B82"/>
    <w:rsid w:val="00277CCF"/>
    <w:rsid w:val="00280EAB"/>
    <w:rsid w:val="00281D45"/>
    <w:rsid w:val="00284BEB"/>
    <w:rsid w:val="00285053"/>
    <w:rsid w:val="002850D8"/>
    <w:rsid w:val="00285E1E"/>
    <w:rsid w:val="0028607E"/>
    <w:rsid w:val="0028726C"/>
    <w:rsid w:val="00287526"/>
    <w:rsid w:val="00287F71"/>
    <w:rsid w:val="0029089A"/>
    <w:rsid w:val="00292E33"/>
    <w:rsid w:val="00294656"/>
    <w:rsid w:val="0029599F"/>
    <w:rsid w:val="00295F95"/>
    <w:rsid w:val="002A403C"/>
    <w:rsid w:val="002A4337"/>
    <w:rsid w:val="002A53BD"/>
    <w:rsid w:val="002A5D2A"/>
    <w:rsid w:val="002A6562"/>
    <w:rsid w:val="002A7646"/>
    <w:rsid w:val="002B0498"/>
    <w:rsid w:val="002B276E"/>
    <w:rsid w:val="002B6731"/>
    <w:rsid w:val="002B69DF"/>
    <w:rsid w:val="002C3DCD"/>
    <w:rsid w:val="002C43A7"/>
    <w:rsid w:val="002C7BEC"/>
    <w:rsid w:val="002D1293"/>
    <w:rsid w:val="002D18CB"/>
    <w:rsid w:val="002D1C57"/>
    <w:rsid w:val="002D2319"/>
    <w:rsid w:val="002D32F7"/>
    <w:rsid w:val="002D52D1"/>
    <w:rsid w:val="002D57A5"/>
    <w:rsid w:val="002D6DE7"/>
    <w:rsid w:val="002E0E33"/>
    <w:rsid w:val="002E16D3"/>
    <w:rsid w:val="002E3019"/>
    <w:rsid w:val="002E3F03"/>
    <w:rsid w:val="002E576D"/>
    <w:rsid w:val="002E590F"/>
    <w:rsid w:val="002F048F"/>
    <w:rsid w:val="002F0DD3"/>
    <w:rsid w:val="002F3CD5"/>
    <w:rsid w:val="002F3D49"/>
    <w:rsid w:val="002F510F"/>
    <w:rsid w:val="002F7922"/>
    <w:rsid w:val="00300502"/>
    <w:rsid w:val="0030280D"/>
    <w:rsid w:val="00302C67"/>
    <w:rsid w:val="00304D43"/>
    <w:rsid w:val="00305D63"/>
    <w:rsid w:val="00306807"/>
    <w:rsid w:val="0031064A"/>
    <w:rsid w:val="003108DA"/>
    <w:rsid w:val="00312CD5"/>
    <w:rsid w:val="0031462C"/>
    <w:rsid w:val="003151EC"/>
    <w:rsid w:val="00322A22"/>
    <w:rsid w:val="00322BD2"/>
    <w:rsid w:val="00323B8B"/>
    <w:rsid w:val="00325894"/>
    <w:rsid w:val="00326141"/>
    <w:rsid w:val="00333601"/>
    <w:rsid w:val="0033536D"/>
    <w:rsid w:val="00337B55"/>
    <w:rsid w:val="003438D2"/>
    <w:rsid w:val="00347BB6"/>
    <w:rsid w:val="00350C9E"/>
    <w:rsid w:val="003514D5"/>
    <w:rsid w:val="00361F97"/>
    <w:rsid w:val="0036349C"/>
    <w:rsid w:val="00364B40"/>
    <w:rsid w:val="00364DC6"/>
    <w:rsid w:val="003663D4"/>
    <w:rsid w:val="00366EF1"/>
    <w:rsid w:val="00367933"/>
    <w:rsid w:val="00370327"/>
    <w:rsid w:val="00373748"/>
    <w:rsid w:val="003766E3"/>
    <w:rsid w:val="00382D09"/>
    <w:rsid w:val="0038381D"/>
    <w:rsid w:val="00383AD9"/>
    <w:rsid w:val="00383AF0"/>
    <w:rsid w:val="00383B27"/>
    <w:rsid w:val="00385255"/>
    <w:rsid w:val="0038680C"/>
    <w:rsid w:val="0039002C"/>
    <w:rsid w:val="003938DA"/>
    <w:rsid w:val="0039420B"/>
    <w:rsid w:val="00395B0C"/>
    <w:rsid w:val="00395F06"/>
    <w:rsid w:val="003A2273"/>
    <w:rsid w:val="003A3105"/>
    <w:rsid w:val="003B0CEE"/>
    <w:rsid w:val="003B1C48"/>
    <w:rsid w:val="003B30D6"/>
    <w:rsid w:val="003B372A"/>
    <w:rsid w:val="003B4962"/>
    <w:rsid w:val="003B4DA3"/>
    <w:rsid w:val="003B546C"/>
    <w:rsid w:val="003B6D46"/>
    <w:rsid w:val="003C025B"/>
    <w:rsid w:val="003C2279"/>
    <w:rsid w:val="003C4267"/>
    <w:rsid w:val="003C4FDB"/>
    <w:rsid w:val="003C5385"/>
    <w:rsid w:val="003C73EE"/>
    <w:rsid w:val="003D05E2"/>
    <w:rsid w:val="003D1165"/>
    <w:rsid w:val="003D145E"/>
    <w:rsid w:val="003D1D4B"/>
    <w:rsid w:val="003D288A"/>
    <w:rsid w:val="003D52F2"/>
    <w:rsid w:val="003D5A5B"/>
    <w:rsid w:val="003D6136"/>
    <w:rsid w:val="003D686C"/>
    <w:rsid w:val="003D6BF2"/>
    <w:rsid w:val="003D7967"/>
    <w:rsid w:val="003D7E10"/>
    <w:rsid w:val="003E0660"/>
    <w:rsid w:val="003E0705"/>
    <w:rsid w:val="003E15DE"/>
    <w:rsid w:val="003E1AD7"/>
    <w:rsid w:val="003E3603"/>
    <w:rsid w:val="003E59BD"/>
    <w:rsid w:val="003E6ECF"/>
    <w:rsid w:val="003F02F7"/>
    <w:rsid w:val="003F0D58"/>
    <w:rsid w:val="003F2A57"/>
    <w:rsid w:val="003F45E8"/>
    <w:rsid w:val="003F62A2"/>
    <w:rsid w:val="003F7BB1"/>
    <w:rsid w:val="00401B3A"/>
    <w:rsid w:val="00401D30"/>
    <w:rsid w:val="00401F4F"/>
    <w:rsid w:val="00403DCE"/>
    <w:rsid w:val="00404848"/>
    <w:rsid w:val="00404FC7"/>
    <w:rsid w:val="004051FC"/>
    <w:rsid w:val="004069EE"/>
    <w:rsid w:val="00407587"/>
    <w:rsid w:val="00407BBF"/>
    <w:rsid w:val="00414DE1"/>
    <w:rsid w:val="00415366"/>
    <w:rsid w:val="004153E9"/>
    <w:rsid w:val="00417958"/>
    <w:rsid w:val="00421077"/>
    <w:rsid w:val="00421157"/>
    <w:rsid w:val="004212A0"/>
    <w:rsid w:val="00421FAB"/>
    <w:rsid w:val="00425984"/>
    <w:rsid w:val="004260C3"/>
    <w:rsid w:val="0042738E"/>
    <w:rsid w:val="004344A5"/>
    <w:rsid w:val="00435769"/>
    <w:rsid w:val="00435CF4"/>
    <w:rsid w:val="0044136B"/>
    <w:rsid w:val="00441A9A"/>
    <w:rsid w:val="0044251E"/>
    <w:rsid w:val="00444223"/>
    <w:rsid w:val="00445CE6"/>
    <w:rsid w:val="00447041"/>
    <w:rsid w:val="00450D7E"/>
    <w:rsid w:val="00452683"/>
    <w:rsid w:val="00452CD6"/>
    <w:rsid w:val="00453CC6"/>
    <w:rsid w:val="00456E31"/>
    <w:rsid w:val="00460A82"/>
    <w:rsid w:val="00460E2C"/>
    <w:rsid w:val="00464219"/>
    <w:rsid w:val="0046589A"/>
    <w:rsid w:val="0046726B"/>
    <w:rsid w:val="0047717E"/>
    <w:rsid w:val="00480009"/>
    <w:rsid w:val="004805C0"/>
    <w:rsid w:val="00481D59"/>
    <w:rsid w:val="00481E89"/>
    <w:rsid w:val="004821B3"/>
    <w:rsid w:val="00483650"/>
    <w:rsid w:val="00484C66"/>
    <w:rsid w:val="00484EB4"/>
    <w:rsid w:val="0048738A"/>
    <w:rsid w:val="0049226E"/>
    <w:rsid w:val="00495421"/>
    <w:rsid w:val="004955CB"/>
    <w:rsid w:val="00496872"/>
    <w:rsid w:val="004A081D"/>
    <w:rsid w:val="004A1F56"/>
    <w:rsid w:val="004A2E4E"/>
    <w:rsid w:val="004A52F2"/>
    <w:rsid w:val="004A6282"/>
    <w:rsid w:val="004A751A"/>
    <w:rsid w:val="004B08EC"/>
    <w:rsid w:val="004B5280"/>
    <w:rsid w:val="004C118E"/>
    <w:rsid w:val="004C11C7"/>
    <w:rsid w:val="004C1A01"/>
    <w:rsid w:val="004C2D65"/>
    <w:rsid w:val="004C307D"/>
    <w:rsid w:val="004C4CFF"/>
    <w:rsid w:val="004C4F60"/>
    <w:rsid w:val="004C5E02"/>
    <w:rsid w:val="004C69AF"/>
    <w:rsid w:val="004C6A93"/>
    <w:rsid w:val="004D0D3D"/>
    <w:rsid w:val="004D5A80"/>
    <w:rsid w:val="004D67D3"/>
    <w:rsid w:val="004D6B8D"/>
    <w:rsid w:val="004E0CCA"/>
    <w:rsid w:val="004E17E8"/>
    <w:rsid w:val="004E3A8A"/>
    <w:rsid w:val="004E3F50"/>
    <w:rsid w:val="004F090C"/>
    <w:rsid w:val="004F3DFA"/>
    <w:rsid w:val="004F5411"/>
    <w:rsid w:val="004F5DE1"/>
    <w:rsid w:val="004F6A4B"/>
    <w:rsid w:val="004F7DDA"/>
    <w:rsid w:val="00500C90"/>
    <w:rsid w:val="00502707"/>
    <w:rsid w:val="00502A9A"/>
    <w:rsid w:val="00502C8F"/>
    <w:rsid w:val="00503F7C"/>
    <w:rsid w:val="00503F9F"/>
    <w:rsid w:val="0050407C"/>
    <w:rsid w:val="005046C3"/>
    <w:rsid w:val="005048D5"/>
    <w:rsid w:val="00504C84"/>
    <w:rsid w:val="00505682"/>
    <w:rsid w:val="00506110"/>
    <w:rsid w:val="005061B1"/>
    <w:rsid w:val="00506553"/>
    <w:rsid w:val="00506C6C"/>
    <w:rsid w:val="00510707"/>
    <w:rsid w:val="005119ED"/>
    <w:rsid w:val="00513F82"/>
    <w:rsid w:val="00514646"/>
    <w:rsid w:val="005151B2"/>
    <w:rsid w:val="00515EC4"/>
    <w:rsid w:val="00521227"/>
    <w:rsid w:val="00521CD6"/>
    <w:rsid w:val="00522304"/>
    <w:rsid w:val="005224FB"/>
    <w:rsid w:val="00523102"/>
    <w:rsid w:val="00523F9F"/>
    <w:rsid w:val="00524435"/>
    <w:rsid w:val="00524E6D"/>
    <w:rsid w:val="00525BBD"/>
    <w:rsid w:val="005269CC"/>
    <w:rsid w:val="00526CF6"/>
    <w:rsid w:val="00527484"/>
    <w:rsid w:val="00527501"/>
    <w:rsid w:val="00531CD2"/>
    <w:rsid w:val="005362F5"/>
    <w:rsid w:val="00536F35"/>
    <w:rsid w:val="00541B12"/>
    <w:rsid w:val="005423AD"/>
    <w:rsid w:val="00542422"/>
    <w:rsid w:val="00543553"/>
    <w:rsid w:val="005436BA"/>
    <w:rsid w:val="00545C53"/>
    <w:rsid w:val="0054669E"/>
    <w:rsid w:val="00547C19"/>
    <w:rsid w:val="00547ED1"/>
    <w:rsid w:val="00553EF2"/>
    <w:rsid w:val="00555C3A"/>
    <w:rsid w:val="00557F76"/>
    <w:rsid w:val="005644ED"/>
    <w:rsid w:val="00565506"/>
    <w:rsid w:val="005664F0"/>
    <w:rsid w:val="005725B0"/>
    <w:rsid w:val="005729E4"/>
    <w:rsid w:val="00572D29"/>
    <w:rsid w:val="00576272"/>
    <w:rsid w:val="00577407"/>
    <w:rsid w:val="005817BC"/>
    <w:rsid w:val="00583A8E"/>
    <w:rsid w:val="0058428E"/>
    <w:rsid w:val="0058617A"/>
    <w:rsid w:val="00587913"/>
    <w:rsid w:val="005909F0"/>
    <w:rsid w:val="00590E3E"/>
    <w:rsid w:val="00592831"/>
    <w:rsid w:val="00592AC6"/>
    <w:rsid w:val="005940DE"/>
    <w:rsid w:val="00594A86"/>
    <w:rsid w:val="00595602"/>
    <w:rsid w:val="005959DE"/>
    <w:rsid w:val="0059676A"/>
    <w:rsid w:val="005A05F1"/>
    <w:rsid w:val="005A0CDC"/>
    <w:rsid w:val="005A27AA"/>
    <w:rsid w:val="005A3979"/>
    <w:rsid w:val="005A563D"/>
    <w:rsid w:val="005A7747"/>
    <w:rsid w:val="005A7CE9"/>
    <w:rsid w:val="005B0E8A"/>
    <w:rsid w:val="005B107C"/>
    <w:rsid w:val="005B348A"/>
    <w:rsid w:val="005B3C9E"/>
    <w:rsid w:val="005B5322"/>
    <w:rsid w:val="005B56F4"/>
    <w:rsid w:val="005B5DEC"/>
    <w:rsid w:val="005B6041"/>
    <w:rsid w:val="005B6C3D"/>
    <w:rsid w:val="005C09EE"/>
    <w:rsid w:val="005C6558"/>
    <w:rsid w:val="005C6A58"/>
    <w:rsid w:val="005D1E6B"/>
    <w:rsid w:val="005D3F6A"/>
    <w:rsid w:val="005D5CA4"/>
    <w:rsid w:val="005D6D13"/>
    <w:rsid w:val="005D71B5"/>
    <w:rsid w:val="005E04FC"/>
    <w:rsid w:val="005E13E2"/>
    <w:rsid w:val="005E213E"/>
    <w:rsid w:val="005E5F7F"/>
    <w:rsid w:val="005F07E5"/>
    <w:rsid w:val="005F15B5"/>
    <w:rsid w:val="005F322A"/>
    <w:rsid w:val="0060176C"/>
    <w:rsid w:val="0060308E"/>
    <w:rsid w:val="00603DFD"/>
    <w:rsid w:val="00603F48"/>
    <w:rsid w:val="0060553C"/>
    <w:rsid w:val="00605986"/>
    <w:rsid w:val="00607781"/>
    <w:rsid w:val="00610E44"/>
    <w:rsid w:val="00611196"/>
    <w:rsid w:val="00611D42"/>
    <w:rsid w:val="00613085"/>
    <w:rsid w:val="00613991"/>
    <w:rsid w:val="00614D37"/>
    <w:rsid w:val="00615FFE"/>
    <w:rsid w:val="0061655B"/>
    <w:rsid w:val="0061757B"/>
    <w:rsid w:val="006207BE"/>
    <w:rsid w:val="006211DD"/>
    <w:rsid w:val="006224DB"/>
    <w:rsid w:val="006238FE"/>
    <w:rsid w:val="006276F4"/>
    <w:rsid w:val="00627C39"/>
    <w:rsid w:val="0063004F"/>
    <w:rsid w:val="00630DAA"/>
    <w:rsid w:val="00633118"/>
    <w:rsid w:val="006331AD"/>
    <w:rsid w:val="00635D56"/>
    <w:rsid w:val="006373AC"/>
    <w:rsid w:val="0063794A"/>
    <w:rsid w:val="00637E7E"/>
    <w:rsid w:val="00637F41"/>
    <w:rsid w:val="006406BC"/>
    <w:rsid w:val="006412FF"/>
    <w:rsid w:val="0064133D"/>
    <w:rsid w:val="00642D0F"/>
    <w:rsid w:val="0064461A"/>
    <w:rsid w:val="00650547"/>
    <w:rsid w:val="00651EB6"/>
    <w:rsid w:val="00653287"/>
    <w:rsid w:val="00653375"/>
    <w:rsid w:val="00653E20"/>
    <w:rsid w:val="00653EEE"/>
    <w:rsid w:val="006554EC"/>
    <w:rsid w:val="00655C9E"/>
    <w:rsid w:val="00657C7E"/>
    <w:rsid w:val="00662E41"/>
    <w:rsid w:val="00662E49"/>
    <w:rsid w:val="006630EE"/>
    <w:rsid w:val="0066346E"/>
    <w:rsid w:val="00664C81"/>
    <w:rsid w:val="006709DB"/>
    <w:rsid w:val="00672D9B"/>
    <w:rsid w:val="006738B7"/>
    <w:rsid w:val="0067534A"/>
    <w:rsid w:val="00677126"/>
    <w:rsid w:val="006802AD"/>
    <w:rsid w:val="00680504"/>
    <w:rsid w:val="00681E76"/>
    <w:rsid w:val="006822FA"/>
    <w:rsid w:val="00684B98"/>
    <w:rsid w:val="00685EFB"/>
    <w:rsid w:val="00686327"/>
    <w:rsid w:val="00690EDC"/>
    <w:rsid w:val="00692317"/>
    <w:rsid w:val="00692393"/>
    <w:rsid w:val="00692F27"/>
    <w:rsid w:val="00693A52"/>
    <w:rsid w:val="0069569D"/>
    <w:rsid w:val="00696331"/>
    <w:rsid w:val="006A4C58"/>
    <w:rsid w:val="006A62B7"/>
    <w:rsid w:val="006A71CA"/>
    <w:rsid w:val="006B1C54"/>
    <w:rsid w:val="006B751C"/>
    <w:rsid w:val="006C0188"/>
    <w:rsid w:val="006C10D8"/>
    <w:rsid w:val="006C1E4F"/>
    <w:rsid w:val="006C3911"/>
    <w:rsid w:val="006C5FDB"/>
    <w:rsid w:val="006C61EE"/>
    <w:rsid w:val="006D3200"/>
    <w:rsid w:val="006D6458"/>
    <w:rsid w:val="006E1E7A"/>
    <w:rsid w:val="006E28D8"/>
    <w:rsid w:val="006E3BE6"/>
    <w:rsid w:val="006E4194"/>
    <w:rsid w:val="006E7694"/>
    <w:rsid w:val="006F1164"/>
    <w:rsid w:val="006F274D"/>
    <w:rsid w:val="006F31D1"/>
    <w:rsid w:val="006F3DB1"/>
    <w:rsid w:val="006F533D"/>
    <w:rsid w:val="006F5C4D"/>
    <w:rsid w:val="006F5F83"/>
    <w:rsid w:val="006F729D"/>
    <w:rsid w:val="006F7453"/>
    <w:rsid w:val="007010A3"/>
    <w:rsid w:val="007049F2"/>
    <w:rsid w:val="007053E4"/>
    <w:rsid w:val="007059D8"/>
    <w:rsid w:val="00707A52"/>
    <w:rsid w:val="00707DF4"/>
    <w:rsid w:val="007105BA"/>
    <w:rsid w:val="00711A94"/>
    <w:rsid w:val="00711C0C"/>
    <w:rsid w:val="00712853"/>
    <w:rsid w:val="00713758"/>
    <w:rsid w:val="00713E05"/>
    <w:rsid w:val="00713E28"/>
    <w:rsid w:val="00715471"/>
    <w:rsid w:val="00715721"/>
    <w:rsid w:val="007159A9"/>
    <w:rsid w:val="00716440"/>
    <w:rsid w:val="00720171"/>
    <w:rsid w:val="00721541"/>
    <w:rsid w:val="00722AA9"/>
    <w:rsid w:val="00722B49"/>
    <w:rsid w:val="007267FB"/>
    <w:rsid w:val="00733AF9"/>
    <w:rsid w:val="00733F66"/>
    <w:rsid w:val="007341FF"/>
    <w:rsid w:val="00734F23"/>
    <w:rsid w:val="00737ABC"/>
    <w:rsid w:val="00744E46"/>
    <w:rsid w:val="007459E6"/>
    <w:rsid w:val="00762CC8"/>
    <w:rsid w:val="00763109"/>
    <w:rsid w:val="00763FD1"/>
    <w:rsid w:val="0076487A"/>
    <w:rsid w:val="007661DF"/>
    <w:rsid w:val="0077017A"/>
    <w:rsid w:val="007718A8"/>
    <w:rsid w:val="00776FB9"/>
    <w:rsid w:val="007813CB"/>
    <w:rsid w:val="007817B9"/>
    <w:rsid w:val="007826D3"/>
    <w:rsid w:val="00782BB7"/>
    <w:rsid w:val="00785B83"/>
    <w:rsid w:val="00787833"/>
    <w:rsid w:val="007902DC"/>
    <w:rsid w:val="0079053C"/>
    <w:rsid w:val="00790EAF"/>
    <w:rsid w:val="00791741"/>
    <w:rsid w:val="00794217"/>
    <w:rsid w:val="00795875"/>
    <w:rsid w:val="007A0755"/>
    <w:rsid w:val="007A5135"/>
    <w:rsid w:val="007A73C9"/>
    <w:rsid w:val="007B0B70"/>
    <w:rsid w:val="007B2CB1"/>
    <w:rsid w:val="007B3996"/>
    <w:rsid w:val="007B3E14"/>
    <w:rsid w:val="007B562F"/>
    <w:rsid w:val="007C437A"/>
    <w:rsid w:val="007C4413"/>
    <w:rsid w:val="007C5834"/>
    <w:rsid w:val="007C5F29"/>
    <w:rsid w:val="007C609B"/>
    <w:rsid w:val="007C646D"/>
    <w:rsid w:val="007D1435"/>
    <w:rsid w:val="007D1D24"/>
    <w:rsid w:val="007D2F94"/>
    <w:rsid w:val="007D6FBB"/>
    <w:rsid w:val="007D7DC8"/>
    <w:rsid w:val="007E0EC8"/>
    <w:rsid w:val="007E2363"/>
    <w:rsid w:val="007E27F3"/>
    <w:rsid w:val="007E51BB"/>
    <w:rsid w:val="007E5491"/>
    <w:rsid w:val="007E5A5B"/>
    <w:rsid w:val="007E5D91"/>
    <w:rsid w:val="007E6765"/>
    <w:rsid w:val="007E6B70"/>
    <w:rsid w:val="007F08A8"/>
    <w:rsid w:val="007F10A8"/>
    <w:rsid w:val="007F1227"/>
    <w:rsid w:val="007F1B92"/>
    <w:rsid w:val="007F2C86"/>
    <w:rsid w:val="007F5706"/>
    <w:rsid w:val="008010E0"/>
    <w:rsid w:val="00801199"/>
    <w:rsid w:val="00804FE2"/>
    <w:rsid w:val="008051DF"/>
    <w:rsid w:val="00807730"/>
    <w:rsid w:val="00812E9A"/>
    <w:rsid w:val="00815FC3"/>
    <w:rsid w:val="00816672"/>
    <w:rsid w:val="00817079"/>
    <w:rsid w:val="00817CFE"/>
    <w:rsid w:val="0082046B"/>
    <w:rsid w:val="008214F4"/>
    <w:rsid w:val="00821868"/>
    <w:rsid w:val="00822AE5"/>
    <w:rsid w:val="00824F8C"/>
    <w:rsid w:val="00825875"/>
    <w:rsid w:val="00826149"/>
    <w:rsid w:val="008329D4"/>
    <w:rsid w:val="0083533E"/>
    <w:rsid w:val="0083560E"/>
    <w:rsid w:val="008370C3"/>
    <w:rsid w:val="0083775B"/>
    <w:rsid w:val="00841BB7"/>
    <w:rsid w:val="008442D2"/>
    <w:rsid w:val="008443FB"/>
    <w:rsid w:val="00847CF0"/>
    <w:rsid w:val="008533EF"/>
    <w:rsid w:val="00854E43"/>
    <w:rsid w:val="008557B7"/>
    <w:rsid w:val="00856FA1"/>
    <w:rsid w:val="00860434"/>
    <w:rsid w:val="00861A54"/>
    <w:rsid w:val="008622FE"/>
    <w:rsid w:val="00862996"/>
    <w:rsid w:val="00867BE7"/>
    <w:rsid w:val="0087161A"/>
    <w:rsid w:val="00873DD0"/>
    <w:rsid w:val="0087540B"/>
    <w:rsid w:val="0087552C"/>
    <w:rsid w:val="00882030"/>
    <w:rsid w:val="00882B5F"/>
    <w:rsid w:val="0088318A"/>
    <w:rsid w:val="00887F14"/>
    <w:rsid w:val="008907BE"/>
    <w:rsid w:val="00891AD9"/>
    <w:rsid w:val="00892756"/>
    <w:rsid w:val="00893760"/>
    <w:rsid w:val="00893859"/>
    <w:rsid w:val="00893FB9"/>
    <w:rsid w:val="00894B2A"/>
    <w:rsid w:val="00895A6F"/>
    <w:rsid w:val="008A1B00"/>
    <w:rsid w:val="008A2117"/>
    <w:rsid w:val="008A21AC"/>
    <w:rsid w:val="008A30FB"/>
    <w:rsid w:val="008A4392"/>
    <w:rsid w:val="008A4529"/>
    <w:rsid w:val="008A4ADE"/>
    <w:rsid w:val="008A504D"/>
    <w:rsid w:val="008A580F"/>
    <w:rsid w:val="008A608B"/>
    <w:rsid w:val="008A7044"/>
    <w:rsid w:val="008B31D7"/>
    <w:rsid w:val="008B44F6"/>
    <w:rsid w:val="008B4E46"/>
    <w:rsid w:val="008B54E1"/>
    <w:rsid w:val="008B5ADF"/>
    <w:rsid w:val="008B61F4"/>
    <w:rsid w:val="008B6D82"/>
    <w:rsid w:val="008C0B4D"/>
    <w:rsid w:val="008C1BC5"/>
    <w:rsid w:val="008C23F7"/>
    <w:rsid w:val="008C5CBF"/>
    <w:rsid w:val="008C7950"/>
    <w:rsid w:val="008E00B4"/>
    <w:rsid w:val="008E1DB0"/>
    <w:rsid w:val="008E1E91"/>
    <w:rsid w:val="008E2A51"/>
    <w:rsid w:val="008E36DB"/>
    <w:rsid w:val="008E3B5E"/>
    <w:rsid w:val="008E5B68"/>
    <w:rsid w:val="008E79DA"/>
    <w:rsid w:val="008F2129"/>
    <w:rsid w:val="008F3780"/>
    <w:rsid w:val="008F41D2"/>
    <w:rsid w:val="008F619C"/>
    <w:rsid w:val="008F796A"/>
    <w:rsid w:val="00900259"/>
    <w:rsid w:val="00901E04"/>
    <w:rsid w:val="00904094"/>
    <w:rsid w:val="009040B2"/>
    <w:rsid w:val="00906280"/>
    <w:rsid w:val="00907805"/>
    <w:rsid w:val="009113AB"/>
    <w:rsid w:val="00911758"/>
    <w:rsid w:val="00912593"/>
    <w:rsid w:val="00913426"/>
    <w:rsid w:val="00915122"/>
    <w:rsid w:val="0091565D"/>
    <w:rsid w:val="009174EA"/>
    <w:rsid w:val="00917FC0"/>
    <w:rsid w:val="00920726"/>
    <w:rsid w:val="00920807"/>
    <w:rsid w:val="00920F7B"/>
    <w:rsid w:val="00922BDA"/>
    <w:rsid w:val="0092353D"/>
    <w:rsid w:val="00925B02"/>
    <w:rsid w:val="00926020"/>
    <w:rsid w:val="009269B1"/>
    <w:rsid w:val="00926DBD"/>
    <w:rsid w:val="009272B1"/>
    <w:rsid w:val="009313EF"/>
    <w:rsid w:val="0093257E"/>
    <w:rsid w:val="00933F94"/>
    <w:rsid w:val="00934344"/>
    <w:rsid w:val="00937A70"/>
    <w:rsid w:val="00940247"/>
    <w:rsid w:val="009433BE"/>
    <w:rsid w:val="00950618"/>
    <w:rsid w:val="00951EC1"/>
    <w:rsid w:val="00953C94"/>
    <w:rsid w:val="009579C4"/>
    <w:rsid w:val="009619B4"/>
    <w:rsid w:val="009624D0"/>
    <w:rsid w:val="00962A32"/>
    <w:rsid w:val="00962E40"/>
    <w:rsid w:val="009636B6"/>
    <w:rsid w:val="00965626"/>
    <w:rsid w:val="00970214"/>
    <w:rsid w:val="009705E7"/>
    <w:rsid w:val="0097076C"/>
    <w:rsid w:val="00970D57"/>
    <w:rsid w:val="009714D5"/>
    <w:rsid w:val="00971D8D"/>
    <w:rsid w:val="00974866"/>
    <w:rsid w:val="00975614"/>
    <w:rsid w:val="009816E3"/>
    <w:rsid w:val="00982C90"/>
    <w:rsid w:val="00982E66"/>
    <w:rsid w:val="0098340D"/>
    <w:rsid w:val="00985746"/>
    <w:rsid w:val="00990A43"/>
    <w:rsid w:val="009931AA"/>
    <w:rsid w:val="00993FB7"/>
    <w:rsid w:val="00997B86"/>
    <w:rsid w:val="00997B98"/>
    <w:rsid w:val="00997D71"/>
    <w:rsid w:val="009A2C3A"/>
    <w:rsid w:val="009A2D18"/>
    <w:rsid w:val="009A52C8"/>
    <w:rsid w:val="009A6120"/>
    <w:rsid w:val="009B03B9"/>
    <w:rsid w:val="009B152D"/>
    <w:rsid w:val="009B17F3"/>
    <w:rsid w:val="009B488B"/>
    <w:rsid w:val="009B626D"/>
    <w:rsid w:val="009B7A68"/>
    <w:rsid w:val="009C095B"/>
    <w:rsid w:val="009C3175"/>
    <w:rsid w:val="009C41A8"/>
    <w:rsid w:val="009C50E9"/>
    <w:rsid w:val="009C5BA0"/>
    <w:rsid w:val="009C5FE8"/>
    <w:rsid w:val="009C6E03"/>
    <w:rsid w:val="009C70D3"/>
    <w:rsid w:val="009D0669"/>
    <w:rsid w:val="009D19D5"/>
    <w:rsid w:val="009D2FDA"/>
    <w:rsid w:val="009D7967"/>
    <w:rsid w:val="009E0103"/>
    <w:rsid w:val="009E497D"/>
    <w:rsid w:val="009E5F6B"/>
    <w:rsid w:val="009F059E"/>
    <w:rsid w:val="009F10AB"/>
    <w:rsid w:val="009F1821"/>
    <w:rsid w:val="009F274E"/>
    <w:rsid w:val="009F4281"/>
    <w:rsid w:val="009F5672"/>
    <w:rsid w:val="009F6021"/>
    <w:rsid w:val="009F70E6"/>
    <w:rsid w:val="009F74DE"/>
    <w:rsid w:val="00A0136F"/>
    <w:rsid w:val="00A02301"/>
    <w:rsid w:val="00A03BB4"/>
    <w:rsid w:val="00A05016"/>
    <w:rsid w:val="00A05683"/>
    <w:rsid w:val="00A07573"/>
    <w:rsid w:val="00A1397A"/>
    <w:rsid w:val="00A146C0"/>
    <w:rsid w:val="00A1671C"/>
    <w:rsid w:val="00A168AE"/>
    <w:rsid w:val="00A20194"/>
    <w:rsid w:val="00A21207"/>
    <w:rsid w:val="00A241A6"/>
    <w:rsid w:val="00A24C99"/>
    <w:rsid w:val="00A26485"/>
    <w:rsid w:val="00A27C03"/>
    <w:rsid w:val="00A310E7"/>
    <w:rsid w:val="00A317E0"/>
    <w:rsid w:val="00A326E3"/>
    <w:rsid w:val="00A33BB3"/>
    <w:rsid w:val="00A36690"/>
    <w:rsid w:val="00A36C6E"/>
    <w:rsid w:val="00A415E4"/>
    <w:rsid w:val="00A41EC8"/>
    <w:rsid w:val="00A44BA2"/>
    <w:rsid w:val="00A450D3"/>
    <w:rsid w:val="00A46F47"/>
    <w:rsid w:val="00A4732A"/>
    <w:rsid w:val="00A50305"/>
    <w:rsid w:val="00A5511D"/>
    <w:rsid w:val="00A55FF1"/>
    <w:rsid w:val="00A57F24"/>
    <w:rsid w:val="00A60967"/>
    <w:rsid w:val="00A609CF"/>
    <w:rsid w:val="00A60E6D"/>
    <w:rsid w:val="00A63E20"/>
    <w:rsid w:val="00A64950"/>
    <w:rsid w:val="00A729F7"/>
    <w:rsid w:val="00A72D1C"/>
    <w:rsid w:val="00A750FB"/>
    <w:rsid w:val="00A75CBD"/>
    <w:rsid w:val="00A81293"/>
    <w:rsid w:val="00A816C1"/>
    <w:rsid w:val="00A87305"/>
    <w:rsid w:val="00A90069"/>
    <w:rsid w:val="00A90C11"/>
    <w:rsid w:val="00A930B7"/>
    <w:rsid w:val="00A95CD9"/>
    <w:rsid w:val="00A965B4"/>
    <w:rsid w:val="00AA0F72"/>
    <w:rsid w:val="00AA2427"/>
    <w:rsid w:val="00AA2C01"/>
    <w:rsid w:val="00AA455F"/>
    <w:rsid w:val="00AA4EA9"/>
    <w:rsid w:val="00AA6380"/>
    <w:rsid w:val="00AA736F"/>
    <w:rsid w:val="00AB0DE9"/>
    <w:rsid w:val="00AB4D5F"/>
    <w:rsid w:val="00AB4F35"/>
    <w:rsid w:val="00AC0013"/>
    <w:rsid w:val="00AC0B23"/>
    <w:rsid w:val="00AC1042"/>
    <w:rsid w:val="00AC3293"/>
    <w:rsid w:val="00AC3460"/>
    <w:rsid w:val="00AC61B4"/>
    <w:rsid w:val="00AC7FD9"/>
    <w:rsid w:val="00AD04F7"/>
    <w:rsid w:val="00AD1CDB"/>
    <w:rsid w:val="00AD2D7B"/>
    <w:rsid w:val="00AD3A0F"/>
    <w:rsid w:val="00AD65FA"/>
    <w:rsid w:val="00AD70B2"/>
    <w:rsid w:val="00AE0E14"/>
    <w:rsid w:val="00AE348C"/>
    <w:rsid w:val="00AE7261"/>
    <w:rsid w:val="00AE7451"/>
    <w:rsid w:val="00AF1B6A"/>
    <w:rsid w:val="00AF231B"/>
    <w:rsid w:val="00AF36E2"/>
    <w:rsid w:val="00AF37E2"/>
    <w:rsid w:val="00AF44C1"/>
    <w:rsid w:val="00B00E09"/>
    <w:rsid w:val="00B032E7"/>
    <w:rsid w:val="00B037B0"/>
    <w:rsid w:val="00B05253"/>
    <w:rsid w:val="00B05922"/>
    <w:rsid w:val="00B06823"/>
    <w:rsid w:val="00B10690"/>
    <w:rsid w:val="00B12B50"/>
    <w:rsid w:val="00B1325E"/>
    <w:rsid w:val="00B143A6"/>
    <w:rsid w:val="00B15180"/>
    <w:rsid w:val="00B16044"/>
    <w:rsid w:val="00B1706D"/>
    <w:rsid w:val="00B17A58"/>
    <w:rsid w:val="00B200C8"/>
    <w:rsid w:val="00B20651"/>
    <w:rsid w:val="00B229F2"/>
    <w:rsid w:val="00B22E54"/>
    <w:rsid w:val="00B230E1"/>
    <w:rsid w:val="00B2585B"/>
    <w:rsid w:val="00B267AE"/>
    <w:rsid w:val="00B26884"/>
    <w:rsid w:val="00B26F3C"/>
    <w:rsid w:val="00B32CF8"/>
    <w:rsid w:val="00B351BE"/>
    <w:rsid w:val="00B36F23"/>
    <w:rsid w:val="00B415D6"/>
    <w:rsid w:val="00B42412"/>
    <w:rsid w:val="00B42DF5"/>
    <w:rsid w:val="00B432DE"/>
    <w:rsid w:val="00B43B63"/>
    <w:rsid w:val="00B43C77"/>
    <w:rsid w:val="00B44848"/>
    <w:rsid w:val="00B44B49"/>
    <w:rsid w:val="00B45CD5"/>
    <w:rsid w:val="00B465D4"/>
    <w:rsid w:val="00B51C7F"/>
    <w:rsid w:val="00B53E75"/>
    <w:rsid w:val="00B55A15"/>
    <w:rsid w:val="00B56782"/>
    <w:rsid w:val="00B6018F"/>
    <w:rsid w:val="00B624CA"/>
    <w:rsid w:val="00B66E71"/>
    <w:rsid w:val="00B670B5"/>
    <w:rsid w:val="00B67B34"/>
    <w:rsid w:val="00B70801"/>
    <w:rsid w:val="00B73086"/>
    <w:rsid w:val="00B742D8"/>
    <w:rsid w:val="00B7571D"/>
    <w:rsid w:val="00B76A9A"/>
    <w:rsid w:val="00B81CC7"/>
    <w:rsid w:val="00B85A06"/>
    <w:rsid w:val="00B91113"/>
    <w:rsid w:val="00B912B0"/>
    <w:rsid w:val="00B9209F"/>
    <w:rsid w:val="00B95EA9"/>
    <w:rsid w:val="00BA33D1"/>
    <w:rsid w:val="00BA6E26"/>
    <w:rsid w:val="00BB0CB1"/>
    <w:rsid w:val="00BB1999"/>
    <w:rsid w:val="00BB2DCA"/>
    <w:rsid w:val="00BB35DD"/>
    <w:rsid w:val="00BB441D"/>
    <w:rsid w:val="00BB45DB"/>
    <w:rsid w:val="00BB74C1"/>
    <w:rsid w:val="00BC339F"/>
    <w:rsid w:val="00BC7111"/>
    <w:rsid w:val="00BC781C"/>
    <w:rsid w:val="00BD0CA5"/>
    <w:rsid w:val="00BD0EEE"/>
    <w:rsid w:val="00BD23A3"/>
    <w:rsid w:val="00BD43F0"/>
    <w:rsid w:val="00BD582B"/>
    <w:rsid w:val="00BD7CD4"/>
    <w:rsid w:val="00BE0169"/>
    <w:rsid w:val="00BE110D"/>
    <w:rsid w:val="00BE11AC"/>
    <w:rsid w:val="00BE2ED3"/>
    <w:rsid w:val="00BE325B"/>
    <w:rsid w:val="00BE496D"/>
    <w:rsid w:val="00BE6750"/>
    <w:rsid w:val="00BE7378"/>
    <w:rsid w:val="00BF2AF7"/>
    <w:rsid w:val="00BF437C"/>
    <w:rsid w:val="00BF4A32"/>
    <w:rsid w:val="00BF4AE3"/>
    <w:rsid w:val="00BF5AF4"/>
    <w:rsid w:val="00BF7075"/>
    <w:rsid w:val="00C02B48"/>
    <w:rsid w:val="00C04DBC"/>
    <w:rsid w:val="00C13470"/>
    <w:rsid w:val="00C15820"/>
    <w:rsid w:val="00C1638D"/>
    <w:rsid w:val="00C22823"/>
    <w:rsid w:val="00C243C9"/>
    <w:rsid w:val="00C24EAD"/>
    <w:rsid w:val="00C25539"/>
    <w:rsid w:val="00C25674"/>
    <w:rsid w:val="00C25F95"/>
    <w:rsid w:val="00C310CC"/>
    <w:rsid w:val="00C3164F"/>
    <w:rsid w:val="00C356C8"/>
    <w:rsid w:val="00C37014"/>
    <w:rsid w:val="00C37F4D"/>
    <w:rsid w:val="00C41016"/>
    <w:rsid w:val="00C419AE"/>
    <w:rsid w:val="00C43BFC"/>
    <w:rsid w:val="00C45D84"/>
    <w:rsid w:val="00C471AF"/>
    <w:rsid w:val="00C50C70"/>
    <w:rsid w:val="00C52613"/>
    <w:rsid w:val="00C52809"/>
    <w:rsid w:val="00C52FA4"/>
    <w:rsid w:val="00C538A7"/>
    <w:rsid w:val="00C5515E"/>
    <w:rsid w:val="00C61B8F"/>
    <w:rsid w:val="00C639EA"/>
    <w:rsid w:val="00C65B0B"/>
    <w:rsid w:val="00C66AF2"/>
    <w:rsid w:val="00C722BE"/>
    <w:rsid w:val="00C73E99"/>
    <w:rsid w:val="00C75DC9"/>
    <w:rsid w:val="00C76FDE"/>
    <w:rsid w:val="00C81029"/>
    <w:rsid w:val="00C81893"/>
    <w:rsid w:val="00C82596"/>
    <w:rsid w:val="00C85B91"/>
    <w:rsid w:val="00C85C75"/>
    <w:rsid w:val="00C860F5"/>
    <w:rsid w:val="00C86FF2"/>
    <w:rsid w:val="00C87C2F"/>
    <w:rsid w:val="00C903BF"/>
    <w:rsid w:val="00C90B7F"/>
    <w:rsid w:val="00C928EC"/>
    <w:rsid w:val="00C93840"/>
    <w:rsid w:val="00C9621D"/>
    <w:rsid w:val="00C979D6"/>
    <w:rsid w:val="00CA17C4"/>
    <w:rsid w:val="00CA2CAC"/>
    <w:rsid w:val="00CA6615"/>
    <w:rsid w:val="00CA6B2F"/>
    <w:rsid w:val="00CA6E0D"/>
    <w:rsid w:val="00CA7505"/>
    <w:rsid w:val="00CA7EAE"/>
    <w:rsid w:val="00CB3DE6"/>
    <w:rsid w:val="00CB5594"/>
    <w:rsid w:val="00CB597B"/>
    <w:rsid w:val="00CB5F71"/>
    <w:rsid w:val="00CB6764"/>
    <w:rsid w:val="00CB709A"/>
    <w:rsid w:val="00CC3BD2"/>
    <w:rsid w:val="00CC57CC"/>
    <w:rsid w:val="00CC5984"/>
    <w:rsid w:val="00CC5B56"/>
    <w:rsid w:val="00CC6417"/>
    <w:rsid w:val="00CD0725"/>
    <w:rsid w:val="00CD0B77"/>
    <w:rsid w:val="00CD235A"/>
    <w:rsid w:val="00CD2FE8"/>
    <w:rsid w:val="00CD5935"/>
    <w:rsid w:val="00CD6D84"/>
    <w:rsid w:val="00CE0298"/>
    <w:rsid w:val="00CE0BCD"/>
    <w:rsid w:val="00CE14DF"/>
    <w:rsid w:val="00CE3E55"/>
    <w:rsid w:val="00CF0485"/>
    <w:rsid w:val="00CF49C8"/>
    <w:rsid w:val="00CF629F"/>
    <w:rsid w:val="00D0098E"/>
    <w:rsid w:val="00D034D5"/>
    <w:rsid w:val="00D05F8D"/>
    <w:rsid w:val="00D067E7"/>
    <w:rsid w:val="00D06864"/>
    <w:rsid w:val="00D075F0"/>
    <w:rsid w:val="00D11CFA"/>
    <w:rsid w:val="00D1351A"/>
    <w:rsid w:val="00D13594"/>
    <w:rsid w:val="00D13F16"/>
    <w:rsid w:val="00D15EAA"/>
    <w:rsid w:val="00D173C0"/>
    <w:rsid w:val="00D2297E"/>
    <w:rsid w:val="00D26E11"/>
    <w:rsid w:val="00D273B4"/>
    <w:rsid w:val="00D27F14"/>
    <w:rsid w:val="00D27FFA"/>
    <w:rsid w:val="00D32244"/>
    <w:rsid w:val="00D32B33"/>
    <w:rsid w:val="00D354AC"/>
    <w:rsid w:val="00D358A9"/>
    <w:rsid w:val="00D36831"/>
    <w:rsid w:val="00D36BE4"/>
    <w:rsid w:val="00D36F04"/>
    <w:rsid w:val="00D412C1"/>
    <w:rsid w:val="00D46D08"/>
    <w:rsid w:val="00D52940"/>
    <w:rsid w:val="00D542DE"/>
    <w:rsid w:val="00D556EA"/>
    <w:rsid w:val="00D60490"/>
    <w:rsid w:val="00D60D4D"/>
    <w:rsid w:val="00D61E67"/>
    <w:rsid w:val="00D62B14"/>
    <w:rsid w:val="00D65686"/>
    <w:rsid w:val="00D65AE5"/>
    <w:rsid w:val="00D66219"/>
    <w:rsid w:val="00D70953"/>
    <w:rsid w:val="00D712EC"/>
    <w:rsid w:val="00D72033"/>
    <w:rsid w:val="00D72395"/>
    <w:rsid w:val="00D74406"/>
    <w:rsid w:val="00D7461A"/>
    <w:rsid w:val="00D75394"/>
    <w:rsid w:val="00D77A4D"/>
    <w:rsid w:val="00D81315"/>
    <w:rsid w:val="00D81521"/>
    <w:rsid w:val="00D8297D"/>
    <w:rsid w:val="00D838C1"/>
    <w:rsid w:val="00D84BCF"/>
    <w:rsid w:val="00D84E70"/>
    <w:rsid w:val="00D87C86"/>
    <w:rsid w:val="00D90169"/>
    <w:rsid w:val="00D90BF5"/>
    <w:rsid w:val="00D94D3A"/>
    <w:rsid w:val="00D959DC"/>
    <w:rsid w:val="00D96023"/>
    <w:rsid w:val="00DA051E"/>
    <w:rsid w:val="00DA0600"/>
    <w:rsid w:val="00DA079B"/>
    <w:rsid w:val="00DA26C2"/>
    <w:rsid w:val="00DA4B0E"/>
    <w:rsid w:val="00DA6B33"/>
    <w:rsid w:val="00DB2B21"/>
    <w:rsid w:val="00DB2F05"/>
    <w:rsid w:val="00DB3721"/>
    <w:rsid w:val="00DB6550"/>
    <w:rsid w:val="00DC08E3"/>
    <w:rsid w:val="00DC0AE1"/>
    <w:rsid w:val="00DC130C"/>
    <w:rsid w:val="00DC3A1F"/>
    <w:rsid w:val="00DC3AD3"/>
    <w:rsid w:val="00DC538D"/>
    <w:rsid w:val="00DC6054"/>
    <w:rsid w:val="00DC7627"/>
    <w:rsid w:val="00DC7F54"/>
    <w:rsid w:val="00DD05DD"/>
    <w:rsid w:val="00DD0F30"/>
    <w:rsid w:val="00DD5900"/>
    <w:rsid w:val="00DD6284"/>
    <w:rsid w:val="00DD697A"/>
    <w:rsid w:val="00DE0CA2"/>
    <w:rsid w:val="00DE5C2F"/>
    <w:rsid w:val="00DE7A53"/>
    <w:rsid w:val="00DE7FC9"/>
    <w:rsid w:val="00DF398A"/>
    <w:rsid w:val="00DF43BD"/>
    <w:rsid w:val="00DF54BC"/>
    <w:rsid w:val="00E0026E"/>
    <w:rsid w:val="00E0032E"/>
    <w:rsid w:val="00E0051E"/>
    <w:rsid w:val="00E04E7D"/>
    <w:rsid w:val="00E0531B"/>
    <w:rsid w:val="00E05952"/>
    <w:rsid w:val="00E0628F"/>
    <w:rsid w:val="00E07069"/>
    <w:rsid w:val="00E126E2"/>
    <w:rsid w:val="00E150BF"/>
    <w:rsid w:val="00E168E4"/>
    <w:rsid w:val="00E16EF4"/>
    <w:rsid w:val="00E21232"/>
    <w:rsid w:val="00E21304"/>
    <w:rsid w:val="00E24194"/>
    <w:rsid w:val="00E24E00"/>
    <w:rsid w:val="00E24E52"/>
    <w:rsid w:val="00E25F74"/>
    <w:rsid w:val="00E2746A"/>
    <w:rsid w:val="00E30DFE"/>
    <w:rsid w:val="00E31D11"/>
    <w:rsid w:val="00E3244E"/>
    <w:rsid w:val="00E347DE"/>
    <w:rsid w:val="00E35459"/>
    <w:rsid w:val="00E4286A"/>
    <w:rsid w:val="00E43E94"/>
    <w:rsid w:val="00E4528C"/>
    <w:rsid w:val="00E47B82"/>
    <w:rsid w:val="00E508B5"/>
    <w:rsid w:val="00E50F40"/>
    <w:rsid w:val="00E53AA3"/>
    <w:rsid w:val="00E548AB"/>
    <w:rsid w:val="00E60082"/>
    <w:rsid w:val="00E608A0"/>
    <w:rsid w:val="00E611BB"/>
    <w:rsid w:val="00E63B33"/>
    <w:rsid w:val="00E66088"/>
    <w:rsid w:val="00E7068C"/>
    <w:rsid w:val="00E706A1"/>
    <w:rsid w:val="00E71D50"/>
    <w:rsid w:val="00E71FF5"/>
    <w:rsid w:val="00E72FFD"/>
    <w:rsid w:val="00E73979"/>
    <w:rsid w:val="00E755FF"/>
    <w:rsid w:val="00E75A9C"/>
    <w:rsid w:val="00E76D73"/>
    <w:rsid w:val="00E81209"/>
    <w:rsid w:val="00E83D5A"/>
    <w:rsid w:val="00E90986"/>
    <w:rsid w:val="00E9194C"/>
    <w:rsid w:val="00E933C5"/>
    <w:rsid w:val="00E947A0"/>
    <w:rsid w:val="00E95409"/>
    <w:rsid w:val="00E96FC2"/>
    <w:rsid w:val="00EA55A6"/>
    <w:rsid w:val="00EB0250"/>
    <w:rsid w:val="00EB06C1"/>
    <w:rsid w:val="00EB17B1"/>
    <w:rsid w:val="00EB20B9"/>
    <w:rsid w:val="00EB2C05"/>
    <w:rsid w:val="00EB2CF5"/>
    <w:rsid w:val="00EB6688"/>
    <w:rsid w:val="00EB6A26"/>
    <w:rsid w:val="00EC0DCF"/>
    <w:rsid w:val="00EC5615"/>
    <w:rsid w:val="00EC60E0"/>
    <w:rsid w:val="00ED005E"/>
    <w:rsid w:val="00ED0DC6"/>
    <w:rsid w:val="00ED1A12"/>
    <w:rsid w:val="00ED1BAB"/>
    <w:rsid w:val="00ED24E0"/>
    <w:rsid w:val="00ED28E0"/>
    <w:rsid w:val="00ED4346"/>
    <w:rsid w:val="00EE2FD4"/>
    <w:rsid w:val="00EE5BDC"/>
    <w:rsid w:val="00EE5F8A"/>
    <w:rsid w:val="00EF0190"/>
    <w:rsid w:val="00EF062E"/>
    <w:rsid w:val="00EF3CF3"/>
    <w:rsid w:val="00EF4585"/>
    <w:rsid w:val="00EF4C0E"/>
    <w:rsid w:val="00EF68EB"/>
    <w:rsid w:val="00F005AA"/>
    <w:rsid w:val="00F01EEE"/>
    <w:rsid w:val="00F01FEC"/>
    <w:rsid w:val="00F04033"/>
    <w:rsid w:val="00F05FA3"/>
    <w:rsid w:val="00F066D9"/>
    <w:rsid w:val="00F11705"/>
    <w:rsid w:val="00F1506F"/>
    <w:rsid w:val="00F15085"/>
    <w:rsid w:val="00F15B08"/>
    <w:rsid w:val="00F2022B"/>
    <w:rsid w:val="00F22F3D"/>
    <w:rsid w:val="00F2480C"/>
    <w:rsid w:val="00F24902"/>
    <w:rsid w:val="00F2618C"/>
    <w:rsid w:val="00F26F6C"/>
    <w:rsid w:val="00F27FC1"/>
    <w:rsid w:val="00F30917"/>
    <w:rsid w:val="00F31042"/>
    <w:rsid w:val="00F32587"/>
    <w:rsid w:val="00F32F04"/>
    <w:rsid w:val="00F35C92"/>
    <w:rsid w:val="00F414C5"/>
    <w:rsid w:val="00F41BD8"/>
    <w:rsid w:val="00F43A96"/>
    <w:rsid w:val="00F47EE8"/>
    <w:rsid w:val="00F500A0"/>
    <w:rsid w:val="00F565E7"/>
    <w:rsid w:val="00F61555"/>
    <w:rsid w:val="00F62464"/>
    <w:rsid w:val="00F62C5C"/>
    <w:rsid w:val="00F6630D"/>
    <w:rsid w:val="00F67C0C"/>
    <w:rsid w:val="00F71EC5"/>
    <w:rsid w:val="00F748C6"/>
    <w:rsid w:val="00F74A7D"/>
    <w:rsid w:val="00F74E62"/>
    <w:rsid w:val="00F80FA5"/>
    <w:rsid w:val="00F82240"/>
    <w:rsid w:val="00F837D5"/>
    <w:rsid w:val="00F842D0"/>
    <w:rsid w:val="00F93453"/>
    <w:rsid w:val="00F95D5A"/>
    <w:rsid w:val="00F97FE3"/>
    <w:rsid w:val="00FA0D84"/>
    <w:rsid w:val="00FA347B"/>
    <w:rsid w:val="00FA4D60"/>
    <w:rsid w:val="00FA4F19"/>
    <w:rsid w:val="00FA6084"/>
    <w:rsid w:val="00FA7201"/>
    <w:rsid w:val="00FA72CF"/>
    <w:rsid w:val="00FA7BC9"/>
    <w:rsid w:val="00FB02DE"/>
    <w:rsid w:val="00FB0D48"/>
    <w:rsid w:val="00FB1A48"/>
    <w:rsid w:val="00FB34D2"/>
    <w:rsid w:val="00FB3863"/>
    <w:rsid w:val="00FB7066"/>
    <w:rsid w:val="00FC16CD"/>
    <w:rsid w:val="00FC1F7F"/>
    <w:rsid w:val="00FC2C62"/>
    <w:rsid w:val="00FC64AC"/>
    <w:rsid w:val="00FC7798"/>
    <w:rsid w:val="00FD0E5B"/>
    <w:rsid w:val="00FD1492"/>
    <w:rsid w:val="00FD1A73"/>
    <w:rsid w:val="00FD1E58"/>
    <w:rsid w:val="00FD2608"/>
    <w:rsid w:val="00FD3B2B"/>
    <w:rsid w:val="00FD4A0C"/>
    <w:rsid w:val="00FD5541"/>
    <w:rsid w:val="00FD5DA1"/>
    <w:rsid w:val="00FE4CF5"/>
    <w:rsid w:val="00FE4F4E"/>
    <w:rsid w:val="00FE544B"/>
    <w:rsid w:val="00FE6482"/>
    <w:rsid w:val="00FE6577"/>
    <w:rsid w:val="00FF06F9"/>
    <w:rsid w:val="00FF1726"/>
    <w:rsid w:val="00FF1EF8"/>
    <w:rsid w:val="00FF21A2"/>
    <w:rsid w:val="00FF25A8"/>
    <w:rsid w:val="00FF57B9"/>
    <w:rsid w:val="00FF5F3B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370961B"/>
  <w15:chartTrackingRefBased/>
  <w15:docId w15:val="{F04277D0-7F7E-4D56-BF56-00601A34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62C"/>
    <w:pPr>
      <w:spacing w:line="260" w:lineRule="atLeast"/>
      <w:jc w:val="both"/>
    </w:pPr>
    <w:rPr>
      <w:rFonts w:ascii="Palatino Linotype" w:hAnsi="Palatino Linotype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2A40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F3CD5"/>
    <w:pPr>
      <w:keepNext/>
      <w:keepLines/>
      <w:spacing w:before="280" w:after="80" w:line="259" w:lineRule="auto"/>
      <w:jc w:val="left"/>
      <w:outlineLvl w:val="2"/>
    </w:pPr>
    <w:rPr>
      <w:rFonts w:ascii="Calibri" w:eastAsia="Calibri" w:hAnsi="Calibri" w:cs="Calibri"/>
      <w:b/>
      <w:color w:val="auto"/>
      <w:sz w:val="28"/>
      <w:szCs w:val="28"/>
      <w:lang w:eastAsia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403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22304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22304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22304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22304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22304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22304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22304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22304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anormal"/>
    <w:uiPriority w:val="99"/>
    <w:rsid w:val="0046726B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aconcuadrcula">
    <w:name w:val="Table Grid"/>
    <w:basedOn w:val="Tablanormal"/>
    <w:uiPriority w:val="59"/>
    <w:rsid w:val="00522304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rsid w:val="00522304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PiedepginaCar">
    <w:name w:val="Pie de página Car"/>
    <w:link w:val="Piedepgina"/>
    <w:uiPriority w:val="99"/>
    <w:rsid w:val="00522304"/>
    <w:rPr>
      <w:rFonts w:ascii="Palatino Linotype" w:hAnsi="Palatino Linotype"/>
      <w:noProof/>
      <w:color w:val="000000"/>
      <w:szCs w:val="18"/>
    </w:rPr>
  </w:style>
  <w:style w:type="paragraph" w:styleId="Encabezado">
    <w:name w:val="header"/>
    <w:basedOn w:val="Normal"/>
    <w:link w:val="EncabezadoCar"/>
    <w:uiPriority w:val="99"/>
    <w:rsid w:val="005223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EncabezadoCar">
    <w:name w:val="Encabezado Car"/>
    <w:link w:val="Encabezado"/>
    <w:uiPriority w:val="99"/>
    <w:rsid w:val="00522304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22304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22304"/>
    <w:pPr>
      <w:ind w:firstLine="0"/>
    </w:pPr>
  </w:style>
  <w:style w:type="paragraph" w:customStyle="1" w:styleId="MDPI31text">
    <w:name w:val="MDPI_3.1_text"/>
    <w:qFormat/>
    <w:rsid w:val="00322BD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22304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522304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22304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22304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10707"/>
    <w:pPr>
      <w:numPr>
        <w:numId w:val="2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10707"/>
    <w:pPr>
      <w:numPr>
        <w:numId w:val="20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22304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22304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22304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7D1435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22304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22304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22304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522304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522304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22304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22304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187A46"/>
    <w:pPr>
      <w:numPr>
        <w:numId w:val="23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Textodeglobo">
    <w:name w:val="Balloon Text"/>
    <w:basedOn w:val="Normal"/>
    <w:link w:val="TextodegloboCar"/>
    <w:uiPriority w:val="99"/>
    <w:rsid w:val="00522304"/>
    <w:rPr>
      <w:rFonts w:cs="Tahoma"/>
      <w:szCs w:val="18"/>
    </w:rPr>
  </w:style>
  <w:style w:type="character" w:customStyle="1" w:styleId="TextodegloboCar">
    <w:name w:val="Texto de globo Car"/>
    <w:link w:val="Textodeglobo"/>
    <w:uiPriority w:val="99"/>
    <w:rsid w:val="00522304"/>
    <w:rPr>
      <w:rFonts w:ascii="Palatino Linotype" w:hAnsi="Palatino Linotype" w:cs="Tahoma"/>
      <w:noProof/>
      <w:color w:val="000000"/>
      <w:szCs w:val="18"/>
    </w:rPr>
  </w:style>
  <w:style w:type="character" w:styleId="Nmerodelnea">
    <w:name w:val="line number"/>
    <w:uiPriority w:val="99"/>
    <w:rsid w:val="00284BEB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anormal"/>
    <w:uiPriority w:val="99"/>
    <w:rsid w:val="00522304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ipervnculo">
    <w:name w:val="Hyperlink"/>
    <w:uiPriority w:val="99"/>
    <w:rsid w:val="00522304"/>
    <w:rPr>
      <w:color w:val="0000FF"/>
      <w:u w:val="single"/>
    </w:rPr>
  </w:style>
  <w:style w:type="character" w:styleId="Mencinsinresolver">
    <w:name w:val="Unresolved Mention"/>
    <w:uiPriority w:val="99"/>
    <w:semiHidden/>
    <w:unhideWhenUsed/>
    <w:rsid w:val="00C243C9"/>
    <w:rPr>
      <w:color w:val="605E5C"/>
      <w:shd w:val="clear" w:color="auto" w:fill="E1DFDD"/>
    </w:rPr>
  </w:style>
  <w:style w:type="table" w:styleId="Tablanormal4">
    <w:name w:val="Plain Table 4"/>
    <w:basedOn w:val="Tablanormal"/>
    <w:uiPriority w:val="44"/>
    <w:rsid w:val="00AE348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522304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22304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22304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06442A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22304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22304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22304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28726C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22304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22304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22304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522304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22304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22304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anormal"/>
    <w:uiPriority w:val="99"/>
    <w:rsid w:val="00522304"/>
    <w:rPr>
      <w:rFonts w:ascii="Palatino Linotype" w:hAnsi="Palatino Linotype"/>
      <w:color w:val="000000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22304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22304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522304"/>
  </w:style>
  <w:style w:type="paragraph" w:styleId="Bibliografa">
    <w:name w:val="Bibliography"/>
    <w:basedOn w:val="Normal"/>
    <w:next w:val="Normal"/>
    <w:uiPriority w:val="37"/>
    <w:unhideWhenUsed/>
    <w:rsid w:val="00522304"/>
    <w:pPr>
      <w:tabs>
        <w:tab w:val="left" w:pos="384"/>
      </w:tabs>
      <w:spacing w:after="240" w:line="240" w:lineRule="atLeast"/>
      <w:ind w:left="384" w:hanging="384"/>
    </w:pPr>
  </w:style>
  <w:style w:type="paragraph" w:styleId="Textoindependiente">
    <w:name w:val="Body Text"/>
    <w:link w:val="TextoindependienteCar"/>
    <w:rsid w:val="00522304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TextoindependienteCar">
    <w:name w:val="Texto independiente Car"/>
    <w:link w:val="Textoindependiente"/>
    <w:rsid w:val="00522304"/>
    <w:rPr>
      <w:rFonts w:ascii="Palatino Linotype" w:hAnsi="Palatino Linotype"/>
      <w:color w:val="000000"/>
      <w:sz w:val="24"/>
      <w:lang w:eastAsia="de-DE"/>
    </w:rPr>
  </w:style>
  <w:style w:type="character" w:styleId="Refdecomentario">
    <w:name w:val="annotation reference"/>
    <w:rsid w:val="00522304"/>
    <w:rPr>
      <w:sz w:val="21"/>
      <w:szCs w:val="21"/>
    </w:rPr>
  </w:style>
  <w:style w:type="paragraph" w:styleId="Textocomentario">
    <w:name w:val="annotation text"/>
    <w:basedOn w:val="Normal"/>
    <w:link w:val="TextocomentarioCar"/>
    <w:rsid w:val="00522304"/>
  </w:style>
  <w:style w:type="character" w:customStyle="1" w:styleId="TextocomentarioCar">
    <w:name w:val="Texto comentario Car"/>
    <w:link w:val="Textocomentario"/>
    <w:rsid w:val="00522304"/>
    <w:rPr>
      <w:rFonts w:ascii="Palatino Linotype" w:hAnsi="Palatino Linotype"/>
      <w:noProof/>
      <w:color w:val="000000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22304"/>
    <w:rPr>
      <w:b/>
      <w:bCs/>
    </w:rPr>
  </w:style>
  <w:style w:type="character" w:customStyle="1" w:styleId="AsuntodelcomentarioCar">
    <w:name w:val="Asunto del comentario Car"/>
    <w:link w:val="Asuntodelcomentario"/>
    <w:rsid w:val="00522304"/>
    <w:rPr>
      <w:rFonts w:ascii="Palatino Linotype" w:hAnsi="Palatino Linotype"/>
      <w:b/>
      <w:bCs/>
      <w:noProof/>
      <w:color w:val="000000"/>
    </w:rPr>
  </w:style>
  <w:style w:type="character" w:styleId="Refdenotaalfinal">
    <w:name w:val="endnote reference"/>
    <w:rsid w:val="00522304"/>
    <w:rPr>
      <w:vertAlign w:val="superscript"/>
    </w:rPr>
  </w:style>
  <w:style w:type="paragraph" w:styleId="Textonotaalfinal">
    <w:name w:val="endnote text"/>
    <w:basedOn w:val="Normal"/>
    <w:link w:val="TextonotaalfinalCar"/>
    <w:semiHidden/>
    <w:unhideWhenUsed/>
    <w:rsid w:val="00522304"/>
    <w:pPr>
      <w:spacing w:line="240" w:lineRule="auto"/>
    </w:pPr>
  </w:style>
  <w:style w:type="character" w:customStyle="1" w:styleId="TextonotaalfinalCar">
    <w:name w:val="Texto nota al final Car"/>
    <w:link w:val="Textonotaalfinal"/>
    <w:semiHidden/>
    <w:rsid w:val="00522304"/>
    <w:rPr>
      <w:rFonts w:ascii="Palatino Linotype" w:hAnsi="Palatino Linotype"/>
      <w:noProof/>
      <w:color w:val="000000"/>
    </w:rPr>
  </w:style>
  <w:style w:type="character" w:styleId="Hipervnculovisitado">
    <w:name w:val="FollowedHyperlink"/>
    <w:rsid w:val="00522304"/>
    <w:rPr>
      <w:color w:val="954F72"/>
      <w:u w:val="single"/>
    </w:rPr>
  </w:style>
  <w:style w:type="paragraph" w:styleId="Textonotapie">
    <w:name w:val="footnote text"/>
    <w:basedOn w:val="Normal"/>
    <w:link w:val="TextonotapieCar"/>
    <w:semiHidden/>
    <w:unhideWhenUsed/>
    <w:rsid w:val="00522304"/>
    <w:pPr>
      <w:spacing w:line="240" w:lineRule="auto"/>
    </w:pPr>
  </w:style>
  <w:style w:type="character" w:customStyle="1" w:styleId="TextonotapieCar">
    <w:name w:val="Texto nota pie Car"/>
    <w:link w:val="Textonotapie"/>
    <w:semiHidden/>
    <w:rsid w:val="00522304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522304"/>
    <w:rPr>
      <w:szCs w:val="24"/>
    </w:rPr>
  </w:style>
  <w:style w:type="paragraph" w:customStyle="1" w:styleId="MsoFootnoteText0">
    <w:name w:val="MsoFootnoteText"/>
    <w:basedOn w:val="NormalWeb"/>
    <w:qFormat/>
    <w:rsid w:val="00522304"/>
    <w:rPr>
      <w:rFonts w:ascii="Times New Roman" w:hAnsi="Times New Roman"/>
    </w:rPr>
  </w:style>
  <w:style w:type="character" w:styleId="Nmerodepgina">
    <w:name w:val="page number"/>
    <w:rsid w:val="00522304"/>
  </w:style>
  <w:style w:type="character" w:styleId="Textodelmarcadordeposicin">
    <w:name w:val="Placeholder Text"/>
    <w:uiPriority w:val="99"/>
    <w:semiHidden/>
    <w:rsid w:val="00522304"/>
    <w:rPr>
      <w:color w:val="808080"/>
    </w:rPr>
  </w:style>
  <w:style w:type="paragraph" w:customStyle="1" w:styleId="MDPI71FootNotes">
    <w:name w:val="MDPI_7.1_FootNotes"/>
    <w:qFormat/>
    <w:rsid w:val="00262314"/>
    <w:pPr>
      <w:numPr>
        <w:numId w:val="21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table" w:styleId="Tablanormal2">
    <w:name w:val="Plain Table 2"/>
    <w:basedOn w:val="Tablanormal"/>
    <w:uiPriority w:val="42"/>
    <w:rsid w:val="00FD1A7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clara">
    <w:name w:val="Grid Table Light"/>
    <w:basedOn w:val="Tablanormal"/>
    <w:uiPriority w:val="40"/>
    <w:rsid w:val="0031462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rrafodelista">
    <w:name w:val="List Paragraph"/>
    <w:basedOn w:val="Normal"/>
    <w:uiPriority w:val="34"/>
    <w:qFormat/>
    <w:rsid w:val="008B44F6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en-AU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2F3CD5"/>
    <w:rPr>
      <w:rFonts w:eastAsia="Calibri" w:cs="Calibri"/>
      <w:b/>
      <w:sz w:val="28"/>
      <w:szCs w:val="28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2A40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403C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FirstParagraph">
    <w:name w:val="First Paragraph"/>
    <w:basedOn w:val="Textoindependiente"/>
    <w:next w:val="Textoindependiente"/>
    <w:qFormat/>
    <w:rsid w:val="002A403C"/>
    <w:pPr>
      <w:spacing w:before="120" w:line="240" w:lineRule="auto"/>
      <w:jc w:val="left"/>
    </w:pPr>
    <w:rPr>
      <w:rFonts w:asciiTheme="minorHAnsi" w:eastAsiaTheme="minorHAnsi" w:hAnsiTheme="minorHAnsi" w:cstheme="minorBidi"/>
      <w:color w:val="auto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2A403C"/>
    <w:pPr>
      <w:spacing w:line="259" w:lineRule="auto"/>
      <w:jc w:val="left"/>
      <w:outlineLvl w:val="9"/>
    </w:pPr>
    <w:rPr>
      <w:lang w:val="es-PE" w:eastAsia="es-PE"/>
    </w:rPr>
  </w:style>
  <w:style w:type="paragraph" w:styleId="TDC1">
    <w:name w:val="toc 1"/>
    <w:basedOn w:val="Normal"/>
    <w:next w:val="Normal"/>
    <w:autoRedefine/>
    <w:uiPriority w:val="39"/>
    <w:unhideWhenUsed/>
    <w:rsid w:val="002A403C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A403C"/>
    <w:pPr>
      <w:spacing w:after="100" w:line="259" w:lineRule="auto"/>
      <w:ind w:left="220"/>
      <w:jc w:val="left"/>
    </w:pPr>
    <w:rPr>
      <w:rFonts w:asciiTheme="minorHAnsi" w:eastAsiaTheme="minorEastAsia" w:hAnsiTheme="minorHAnsi"/>
      <w:color w:val="auto"/>
      <w:sz w:val="22"/>
      <w:szCs w:val="22"/>
      <w:lang w:val="es-PE" w:eastAsia="es-PE"/>
    </w:rPr>
  </w:style>
  <w:style w:type="paragraph" w:styleId="TDC3">
    <w:name w:val="toc 3"/>
    <w:basedOn w:val="Normal"/>
    <w:next w:val="Normal"/>
    <w:autoRedefine/>
    <w:uiPriority w:val="39"/>
    <w:unhideWhenUsed/>
    <w:rsid w:val="002A403C"/>
    <w:pPr>
      <w:spacing w:after="100" w:line="259" w:lineRule="auto"/>
      <w:ind w:left="440"/>
      <w:jc w:val="left"/>
    </w:pPr>
    <w:rPr>
      <w:rFonts w:asciiTheme="minorHAnsi" w:eastAsiaTheme="minorEastAsia" w:hAnsiTheme="minorHAnsi"/>
      <w:color w:val="auto"/>
      <w:sz w:val="22"/>
      <w:szCs w:val="22"/>
      <w:lang w:val="es-PE" w:eastAsia="es-PE"/>
    </w:rPr>
  </w:style>
  <w:style w:type="paragraph" w:styleId="Revisin">
    <w:name w:val="Revision"/>
    <w:hidden/>
    <w:uiPriority w:val="99"/>
    <w:semiHidden/>
    <w:rsid w:val="00483650"/>
    <w:rPr>
      <w:rFonts w:ascii="Palatino Linotype" w:hAnsi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rwin%20Anthony%20Le&#243;n\Downloads\ijerph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8F7FD-D75B-4DBF-94CF-5D603C5B7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ijerph-template</Template>
  <TotalTime>0</TotalTime>
  <Pages>1</Pages>
  <Words>21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Type of the Paper (Article</vt:lpstr>
      <vt:lpstr>Type of the Paper (Article</vt:lpstr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 of the Paper (Article</dc:title>
  <dc:subject/>
  <dc:creator>Darwin Anthony León</dc:creator>
  <cp:keywords/>
  <dc:description/>
  <cp:lastModifiedBy>Darwin A. León-Figueroa</cp:lastModifiedBy>
  <cp:revision>3</cp:revision>
  <cp:lastPrinted>2023-06-05T09:16:00Z</cp:lastPrinted>
  <dcterms:created xsi:type="dcterms:W3CDTF">2024-10-08T13:47:00Z</dcterms:created>
  <dcterms:modified xsi:type="dcterms:W3CDTF">2024-10-08T13:48:00Z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zotero-version="6.0.30"&gt;&lt;session id="zV3gM4fB"/&gt;&lt;style id="http://www.zotero.org/styles/vancouver" locale="es-ES"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