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15A0AE" w14:textId="533B8FC9" w:rsidR="00E63B33" w:rsidRDefault="00E63B33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694BAE60" w14:textId="2F07FED1" w:rsidR="005F322A" w:rsidRDefault="00AE7261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bCs/>
          <w:noProof/>
          <w:snapToGrid/>
          <w:sz w:val="22"/>
        </w:rPr>
        <w:drawing>
          <wp:anchor distT="0" distB="0" distL="114300" distR="114300" simplePos="0" relativeHeight="251665408" behindDoc="0" locked="0" layoutInCell="1" allowOverlap="1" wp14:anchorId="6D2345C3" wp14:editId="7723B3E8">
            <wp:simplePos x="0" y="0"/>
            <wp:positionH relativeFrom="column">
              <wp:posOffset>-133985</wp:posOffset>
            </wp:positionH>
            <wp:positionV relativeFrom="paragraph">
              <wp:posOffset>203835</wp:posOffset>
            </wp:positionV>
            <wp:extent cx="6178550" cy="4224655"/>
            <wp:effectExtent l="0" t="0" r="0" b="4445"/>
            <wp:wrapSquare wrapText="bothSides"/>
            <wp:docPr id="85787299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872993" name="Imagen 85787299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422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3B64A" w14:textId="77777777" w:rsidR="00F41BD8" w:rsidRPr="00D712EC" w:rsidRDefault="00F41BD8" w:rsidP="00F41BD8">
      <w:pPr>
        <w:pStyle w:val="MDPI31text"/>
        <w:ind w:left="0"/>
        <w:jc w:val="center"/>
        <w:rPr>
          <w:rFonts w:ascii="Times New Roman" w:hAnsi="Times New Roman"/>
          <w:sz w:val="24"/>
          <w:szCs w:val="28"/>
        </w:rPr>
      </w:pPr>
      <w:r w:rsidRPr="00D712EC">
        <w:rPr>
          <w:rFonts w:ascii="Times New Roman" w:hAnsi="Times New Roman"/>
          <w:b/>
          <w:bCs/>
          <w:sz w:val="24"/>
          <w:szCs w:val="28"/>
        </w:rPr>
        <w:t xml:space="preserve">Figure </w:t>
      </w:r>
      <w:r>
        <w:rPr>
          <w:rFonts w:ascii="Times New Roman" w:hAnsi="Times New Roman"/>
          <w:b/>
          <w:bCs/>
          <w:sz w:val="24"/>
          <w:szCs w:val="28"/>
        </w:rPr>
        <w:t>S3</w:t>
      </w:r>
      <w:r w:rsidRPr="00D712EC">
        <w:rPr>
          <w:rFonts w:ascii="Times New Roman" w:hAnsi="Times New Roman"/>
          <w:b/>
          <w:bCs/>
          <w:sz w:val="24"/>
          <w:szCs w:val="28"/>
        </w:rPr>
        <w:t>.</w:t>
      </w:r>
      <w:r w:rsidRPr="00D712EC">
        <w:rPr>
          <w:rFonts w:ascii="Times New Roman" w:hAnsi="Times New Roman"/>
          <w:sz w:val="24"/>
          <w:szCs w:val="28"/>
        </w:rPr>
        <w:t xml:space="preserve"> </w:t>
      </w:r>
      <w:r w:rsidRPr="00AE7261">
        <w:rPr>
          <w:rFonts w:ascii="Times New Roman" w:hAnsi="Times New Roman"/>
          <w:sz w:val="24"/>
          <w:szCs w:val="28"/>
        </w:rPr>
        <w:t xml:space="preserve">Subgroup analysis by continent of the frequency of exposure to </w:t>
      </w:r>
      <w:r w:rsidRPr="001B179B">
        <w:rPr>
          <w:rFonts w:ascii="Times New Roman" w:hAnsi="Times New Roman"/>
          <w:i/>
          <w:iCs/>
          <w:sz w:val="24"/>
          <w:szCs w:val="28"/>
        </w:rPr>
        <w:t>T. gondii</w:t>
      </w:r>
      <w:r w:rsidRPr="00AE7261">
        <w:rPr>
          <w:rFonts w:ascii="Times New Roman" w:hAnsi="Times New Roman"/>
          <w:sz w:val="24"/>
          <w:szCs w:val="28"/>
        </w:rPr>
        <w:t xml:space="preserve"> by IgG antibody detection in patients with COVID-19.</w:t>
      </w:r>
    </w:p>
    <w:p w14:paraId="19AD3D46" w14:textId="2B471CF2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7C03BBDD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1DEB295C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20DBD646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34CCAC14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66E7E0FD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5427B797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218486D7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4045B4C3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4C4601DB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50E63285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6AA6309A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104F3A3D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3A5BCE16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6C06FCBE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1D77E6D4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29141216" w14:textId="77777777" w:rsidR="005F322A" w:rsidRDefault="005F322A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2CDAB962" w14:textId="77777777" w:rsidR="004051FC" w:rsidRDefault="004051FC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4A94D904" w14:textId="77777777" w:rsidR="004051FC" w:rsidRDefault="004051FC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01823692" w14:textId="77777777" w:rsidR="004051FC" w:rsidRDefault="004051FC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1C6926DB" w14:textId="77777777" w:rsidR="004051FC" w:rsidRDefault="004051FC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sectPr w:rsidR="004051FC" w:rsidSect="004051FC">
      <w:headerReference w:type="even" r:id="rId9"/>
      <w:footerReference w:type="default" r:id="rId10"/>
      <w:footerReference w:type="first" r:id="rId11"/>
      <w:pgSz w:w="11906" w:h="16838" w:code="9"/>
      <w:pgMar w:top="1418" w:right="1701" w:bottom="1418" w:left="1701" w:header="1021" w:footer="340" w:gutter="0"/>
      <w:cols w:space="425"/>
      <w:titlePg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5C7074" w14:textId="77777777" w:rsidR="006353C9" w:rsidRDefault="006353C9">
      <w:pPr>
        <w:spacing w:line="240" w:lineRule="auto"/>
      </w:pPr>
      <w:r>
        <w:separator/>
      </w:r>
    </w:p>
  </w:endnote>
  <w:endnote w:type="continuationSeparator" w:id="0">
    <w:p w14:paraId="6D3A6725" w14:textId="77777777" w:rsidR="006353C9" w:rsidRDefault="006353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4743059"/>
      <w:docPartObj>
        <w:docPartGallery w:val="Page Numbers (Bottom of Page)"/>
        <w:docPartUnique/>
      </w:docPartObj>
    </w:sdtPr>
    <w:sdtContent>
      <w:p w14:paraId="5A857558" w14:textId="523A303B" w:rsidR="006709DB" w:rsidRDefault="006709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8FE6F20" w14:textId="77777777" w:rsidR="00E90986" w:rsidRPr="00590BF9" w:rsidRDefault="00E90986" w:rsidP="00E90986">
    <w:pPr>
      <w:pStyle w:val="Piedepgina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09677028"/>
      <w:docPartObj>
        <w:docPartGallery w:val="Page Numbers (Bottom of Page)"/>
        <w:docPartUnique/>
      </w:docPartObj>
    </w:sdtPr>
    <w:sdtContent>
      <w:p w14:paraId="451E74C4" w14:textId="7AA2D2FC" w:rsidR="00982E66" w:rsidRDefault="00982E6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A5B9161" w14:textId="59D6F50B" w:rsidR="00E90986" w:rsidRPr="008B308E" w:rsidRDefault="00E90986" w:rsidP="00B200C8">
    <w:pPr>
      <w:pStyle w:val="MDPIfooterfirstpage"/>
      <w:tabs>
        <w:tab w:val="clear" w:pos="8845"/>
        <w:tab w:val="right" w:pos="10466"/>
      </w:tabs>
      <w:spacing w:line="240" w:lineRule="auto"/>
      <w:jc w:val="both"/>
      <w:rPr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FCDB08" w14:textId="77777777" w:rsidR="006353C9" w:rsidRDefault="006353C9">
      <w:pPr>
        <w:spacing w:line="240" w:lineRule="auto"/>
      </w:pPr>
      <w:r>
        <w:separator/>
      </w:r>
    </w:p>
  </w:footnote>
  <w:footnote w:type="continuationSeparator" w:id="0">
    <w:p w14:paraId="320FDBF0" w14:textId="77777777" w:rsidR="006353C9" w:rsidRDefault="006353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583BBC" w14:textId="77777777" w:rsidR="00E90986" w:rsidRDefault="00E90986" w:rsidP="00E90986">
    <w:pPr>
      <w:pStyle w:val="Encabezado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3182E"/>
    <w:multiLevelType w:val="hybridMultilevel"/>
    <w:tmpl w:val="F8D81EC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D725D"/>
    <w:multiLevelType w:val="hybridMultilevel"/>
    <w:tmpl w:val="B0260DF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12E6D"/>
    <w:multiLevelType w:val="hybridMultilevel"/>
    <w:tmpl w:val="89DE7AB4"/>
    <w:lvl w:ilvl="0" w:tplc="F270330A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468F5"/>
    <w:multiLevelType w:val="hybridMultilevel"/>
    <w:tmpl w:val="E4EA68C0"/>
    <w:lvl w:ilvl="0" w:tplc="76342416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37336"/>
    <w:multiLevelType w:val="hybridMultilevel"/>
    <w:tmpl w:val="249CC1C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6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B46A9"/>
    <w:multiLevelType w:val="hybridMultilevel"/>
    <w:tmpl w:val="0F36FAF2"/>
    <w:lvl w:ilvl="0" w:tplc="278A6020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0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440C7"/>
    <w:multiLevelType w:val="hybridMultilevel"/>
    <w:tmpl w:val="77241A6A"/>
    <w:lvl w:ilvl="0" w:tplc="D92C0296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4" w15:restartNumberingAfterBreak="0">
    <w:nsid w:val="589478C6"/>
    <w:multiLevelType w:val="hybridMultilevel"/>
    <w:tmpl w:val="77DE21FC"/>
    <w:lvl w:ilvl="0" w:tplc="036EFC60"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1B0F4D"/>
    <w:multiLevelType w:val="hybridMultilevel"/>
    <w:tmpl w:val="F124801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120896">
    <w:abstractNumId w:val="7"/>
  </w:num>
  <w:num w:numId="2" w16cid:durableId="613487806">
    <w:abstractNumId w:val="10"/>
  </w:num>
  <w:num w:numId="3" w16cid:durableId="717976663">
    <w:abstractNumId w:val="6"/>
  </w:num>
  <w:num w:numId="4" w16cid:durableId="11880601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2228884">
    <w:abstractNumId w:val="8"/>
  </w:num>
  <w:num w:numId="6" w16cid:durableId="1269005301">
    <w:abstractNumId w:val="13"/>
  </w:num>
  <w:num w:numId="7" w16cid:durableId="2044624447">
    <w:abstractNumId w:val="5"/>
  </w:num>
  <w:num w:numId="8" w16cid:durableId="1990329370">
    <w:abstractNumId w:val="13"/>
  </w:num>
  <w:num w:numId="9" w16cid:durableId="1819879645">
    <w:abstractNumId w:val="5"/>
  </w:num>
  <w:num w:numId="10" w16cid:durableId="1526478403">
    <w:abstractNumId w:val="13"/>
  </w:num>
  <w:num w:numId="11" w16cid:durableId="1114012711">
    <w:abstractNumId w:val="5"/>
  </w:num>
  <w:num w:numId="12" w16cid:durableId="464003878">
    <w:abstractNumId w:val="15"/>
  </w:num>
  <w:num w:numId="13" w16cid:durableId="438068372">
    <w:abstractNumId w:val="13"/>
  </w:num>
  <w:num w:numId="14" w16cid:durableId="256520048">
    <w:abstractNumId w:val="5"/>
  </w:num>
  <w:num w:numId="15" w16cid:durableId="462769856">
    <w:abstractNumId w:val="3"/>
  </w:num>
  <w:num w:numId="16" w16cid:durableId="33505890">
    <w:abstractNumId w:val="11"/>
  </w:num>
  <w:num w:numId="17" w16cid:durableId="951323575">
    <w:abstractNumId w:val="2"/>
  </w:num>
  <w:num w:numId="18" w16cid:durableId="2008945808">
    <w:abstractNumId w:val="13"/>
  </w:num>
  <w:num w:numId="19" w16cid:durableId="538785186">
    <w:abstractNumId w:val="5"/>
  </w:num>
  <w:num w:numId="20" w16cid:durableId="1500541001">
    <w:abstractNumId w:val="3"/>
  </w:num>
  <w:num w:numId="21" w16cid:durableId="385958424">
    <w:abstractNumId w:val="12"/>
  </w:num>
  <w:num w:numId="22" w16cid:durableId="1853564132">
    <w:abstractNumId w:val="9"/>
  </w:num>
  <w:num w:numId="23" w16cid:durableId="1902789581">
    <w:abstractNumId w:val="2"/>
  </w:num>
  <w:num w:numId="24" w16cid:durableId="1999848145">
    <w:abstractNumId w:val="14"/>
  </w:num>
  <w:num w:numId="25" w16cid:durableId="2039308239">
    <w:abstractNumId w:val="1"/>
  </w:num>
  <w:num w:numId="26" w16cid:durableId="1709063342">
    <w:abstractNumId w:val="4"/>
  </w:num>
  <w:num w:numId="27" w16cid:durableId="358705692">
    <w:abstractNumId w:val="16"/>
  </w:num>
  <w:num w:numId="28" w16cid:durableId="762261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autoHyphenation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1MzAysDC2MDAyNrdQ0lEKTi0uzszPAykwrAUAL20jfiwAAAA="/>
  </w:docVars>
  <w:rsids>
    <w:rsidRoot w:val="00555C3A"/>
    <w:rsid w:val="00002C5A"/>
    <w:rsid w:val="000036DD"/>
    <w:rsid w:val="0000392F"/>
    <w:rsid w:val="00004468"/>
    <w:rsid w:val="00004AC7"/>
    <w:rsid w:val="000061F8"/>
    <w:rsid w:val="000104A3"/>
    <w:rsid w:val="000114E2"/>
    <w:rsid w:val="00012BED"/>
    <w:rsid w:val="00012EE1"/>
    <w:rsid w:val="00013915"/>
    <w:rsid w:val="00014A47"/>
    <w:rsid w:val="00021B83"/>
    <w:rsid w:val="00024F53"/>
    <w:rsid w:val="0002554A"/>
    <w:rsid w:val="00027185"/>
    <w:rsid w:val="0003183D"/>
    <w:rsid w:val="0003183F"/>
    <w:rsid w:val="00032734"/>
    <w:rsid w:val="00033E1A"/>
    <w:rsid w:val="0003567E"/>
    <w:rsid w:val="00041734"/>
    <w:rsid w:val="00041816"/>
    <w:rsid w:val="00041937"/>
    <w:rsid w:val="00042C6B"/>
    <w:rsid w:val="0004465B"/>
    <w:rsid w:val="0004651C"/>
    <w:rsid w:val="00046896"/>
    <w:rsid w:val="000469FC"/>
    <w:rsid w:val="00047331"/>
    <w:rsid w:val="00047C14"/>
    <w:rsid w:val="00050735"/>
    <w:rsid w:val="00053A67"/>
    <w:rsid w:val="00056D61"/>
    <w:rsid w:val="00062D64"/>
    <w:rsid w:val="00062E50"/>
    <w:rsid w:val="000631FF"/>
    <w:rsid w:val="0006325C"/>
    <w:rsid w:val="0006368C"/>
    <w:rsid w:val="0006442A"/>
    <w:rsid w:val="000650EA"/>
    <w:rsid w:val="00066388"/>
    <w:rsid w:val="0006711E"/>
    <w:rsid w:val="000709EB"/>
    <w:rsid w:val="00070BC3"/>
    <w:rsid w:val="00072F70"/>
    <w:rsid w:val="000738A4"/>
    <w:rsid w:val="0007477F"/>
    <w:rsid w:val="0007580C"/>
    <w:rsid w:val="00075E0A"/>
    <w:rsid w:val="00076159"/>
    <w:rsid w:val="00080693"/>
    <w:rsid w:val="00084F8E"/>
    <w:rsid w:val="0008598A"/>
    <w:rsid w:val="00085AA7"/>
    <w:rsid w:val="00086C21"/>
    <w:rsid w:val="00090176"/>
    <w:rsid w:val="000946E3"/>
    <w:rsid w:val="00094A83"/>
    <w:rsid w:val="000953F3"/>
    <w:rsid w:val="00095C0B"/>
    <w:rsid w:val="00096537"/>
    <w:rsid w:val="0009654D"/>
    <w:rsid w:val="000A02B5"/>
    <w:rsid w:val="000A036F"/>
    <w:rsid w:val="000A04F4"/>
    <w:rsid w:val="000A4071"/>
    <w:rsid w:val="000A49F2"/>
    <w:rsid w:val="000A5B3A"/>
    <w:rsid w:val="000A7643"/>
    <w:rsid w:val="000B1F20"/>
    <w:rsid w:val="000B49BE"/>
    <w:rsid w:val="000B66D9"/>
    <w:rsid w:val="000C02A4"/>
    <w:rsid w:val="000C3B7B"/>
    <w:rsid w:val="000C3D95"/>
    <w:rsid w:val="000C6C1E"/>
    <w:rsid w:val="000D090A"/>
    <w:rsid w:val="000D1D9C"/>
    <w:rsid w:val="000D244F"/>
    <w:rsid w:val="000D282C"/>
    <w:rsid w:val="000D3E83"/>
    <w:rsid w:val="000D4CAC"/>
    <w:rsid w:val="000D69F1"/>
    <w:rsid w:val="000D7FF5"/>
    <w:rsid w:val="000E0221"/>
    <w:rsid w:val="000E3108"/>
    <w:rsid w:val="000E381B"/>
    <w:rsid w:val="0010026D"/>
    <w:rsid w:val="00102164"/>
    <w:rsid w:val="001035B5"/>
    <w:rsid w:val="00104B19"/>
    <w:rsid w:val="00105042"/>
    <w:rsid w:val="001059AA"/>
    <w:rsid w:val="00105FEC"/>
    <w:rsid w:val="001078D1"/>
    <w:rsid w:val="001109D8"/>
    <w:rsid w:val="00111018"/>
    <w:rsid w:val="001131E2"/>
    <w:rsid w:val="00113A18"/>
    <w:rsid w:val="00114006"/>
    <w:rsid w:val="00116AC9"/>
    <w:rsid w:val="00117115"/>
    <w:rsid w:val="00117E7E"/>
    <w:rsid w:val="00120A92"/>
    <w:rsid w:val="00121956"/>
    <w:rsid w:val="00121E4C"/>
    <w:rsid w:val="001228BC"/>
    <w:rsid w:val="00125D79"/>
    <w:rsid w:val="00131CB4"/>
    <w:rsid w:val="00132D07"/>
    <w:rsid w:val="001338EF"/>
    <w:rsid w:val="00133F29"/>
    <w:rsid w:val="00133F6F"/>
    <w:rsid w:val="001358E7"/>
    <w:rsid w:val="00137C46"/>
    <w:rsid w:val="00140D73"/>
    <w:rsid w:val="00142604"/>
    <w:rsid w:val="001428ED"/>
    <w:rsid w:val="001442D5"/>
    <w:rsid w:val="00146D29"/>
    <w:rsid w:val="00150F97"/>
    <w:rsid w:val="0015187A"/>
    <w:rsid w:val="001519A7"/>
    <w:rsid w:val="0015792C"/>
    <w:rsid w:val="00160DB6"/>
    <w:rsid w:val="00163A94"/>
    <w:rsid w:val="00165A69"/>
    <w:rsid w:val="0016616A"/>
    <w:rsid w:val="001661F5"/>
    <w:rsid w:val="00167CED"/>
    <w:rsid w:val="0017139C"/>
    <w:rsid w:val="0017165E"/>
    <w:rsid w:val="00171AA9"/>
    <w:rsid w:val="00172746"/>
    <w:rsid w:val="00172E14"/>
    <w:rsid w:val="00173A44"/>
    <w:rsid w:val="00177995"/>
    <w:rsid w:val="001804D4"/>
    <w:rsid w:val="00183AB8"/>
    <w:rsid w:val="0018628D"/>
    <w:rsid w:val="00186C1A"/>
    <w:rsid w:val="00187A46"/>
    <w:rsid w:val="001900E7"/>
    <w:rsid w:val="00190903"/>
    <w:rsid w:val="00191BFA"/>
    <w:rsid w:val="00194C32"/>
    <w:rsid w:val="001957FA"/>
    <w:rsid w:val="00195F04"/>
    <w:rsid w:val="001A0D0E"/>
    <w:rsid w:val="001A14DD"/>
    <w:rsid w:val="001A150F"/>
    <w:rsid w:val="001A24D2"/>
    <w:rsid w:val="001A3944"/>
    <w:rsid w:val="001A3CDE"/>
    <w:rsid w:val="001A4EF2"/>
    <w:rsid w:val="001A5766"/>
    <w:rsid w:val="001B179B"/>
    <w:rsid w:val="001B2576"/>
    <w:rsid w:val="001B3E45"/>
    <w:rsid w:val="001B50BA"/>
    <w:rsid w:val="001B79E4"/>
    <w:rsid w:val="001C1EDD"/>
    <w:rsid w:val="001C3235"/>
    <w:rsid w:val="001C3A2B"/>
    <w:rsid w:val="001C3B0F"/>
    <w:rsid w:val="001C625F"/>
    <w:rsid w:val="001C626F"/>
    <w:rsid w:val="001C6552"/>
    <w:rsid w:val="001D068C"/>
    <w:rsid w:val="001D19AC"/>
    <w:rsid w:val="001D19CE"/>
    <w:rsid w:val="001D297D"/>
    <w:rsid w:val="001D3758"/>
    <w:rsid w:val="001D41F9"/>
    <w:rsid w:val="001D572B"/>
    <w:rsid w:val="001E03BC"/>
    <w:rsid w:val="001E14DE"/>
    <w:rsid w:val="001E1C47"/>
    <w:rsid w:val="001E25D8"/>
    <w:rsid w:val="001E2AEB"/>
    <w:rsid w:val="001E3147"/>
    <w:rsid w:val="001E3F51"/>
    <w:rsid w:val="001E518A"/>
    <w:rsid w:val="001E5538"/>
    <w:rsid w:val="001E5609"/>
    <w:rsid w:val="001F0C32"/>
    <w:rsid w:val="001F1182"/>
    <w:rsid w:val="001F1266"/>
    <w:rsid w:val="001F4302"/>
    <w:rsid w:val="001F53CA"/>
    <w:rsid w:val="001F6C94"/>
    <w:rsid w:val="001F6D18"/>
    <w:rsid w:val="002006D3"/>
    <w:rsid w:val="0020168F"/>
    <w:rsid w:val="002019E5"/>
    <w:rsid w:val="00201CE6"/>
    <w:rsid w:val="00201EB0"/>
    <w:rsid w:val="0020566A"/>
    <w:rsid w:val="00205AC7"/>
    <w:rsid w:val="0020625A"/>
    <w:rsid w:val="002070C3"/>
    <w:rsid w:val="00207818"/>
    <w:rsid w:val="0021417F"/>
    <w:rsid w:val="00214727"/>
    <w:rsid w:val="00214A6A"/>
    <w:rsid w:val="00214BBE"/>
    <w:rsid w:val="00215214"/>
    <w:rsid w:val="002207D6"/>
    <w:rsid w:val="00222B0F"/>
    <w:rsid w:val="00223336"/>
    <w:rsid w:val="002235A6"/>
    <w:rsid w:val="00223C61"/>
    <w:rsid w:val="002262F6"/>
    <w:rsid w:val="002274F1"/>
    <w:rsid w:val="002323A8"/>
    <w:rsid w:val="00232881"/>
    <w:rsid w:val="00234D16"/>
    <w:rsid w:val="00236323"/>
    <w:rsid w:val="0024090D"/>
    <w:rsid w:val="002439F9"/>
    <w:rsid w:val="0024403C"/>
    <w:rsid w:val="002462C4"/>
    <w:rsid w:val="00246682"/>
    <w:rsid w:val="00251401"/>
    <w:rsid w:val="00252F8E"/>
    <w:rsid w:val="0025599D"/>
    <w:rsid w:val="00255D39"/>
    <w:rsid w:val="00257BA9"/>
    <w:rsid w:val="0026115B"/>
    <w:rsid w:val="00262314"/>
    <w:rsid w:val="00262B5C"/>
    <w:rsid w:val="00271140"/>
    <w:rsid w:val="00271164"/>
    <w:rsid w:val="002736BB"/>
    <w:rsid w:val="00274D90"/>
    <w:rsid w:val="0027519E"/>
    <w:rsid w:val="00276B82"/>
    <w:rsid w:val="00277CCF"/>
    <w:rsid w:val="00280EAB"/>
    <w:rsid w:val="00281D45"/>
    <w:rsid w:val="00284BEB"/>
    <w:rsid w:val="00285053"/>
    <w:rsid w:val="002850D8"/>
    <w:rsid w:val="00285E1E"/>
    <w:rsid w:val="0028607E"/>
    <w:rsid w:val="0028726C"/>
    <w:rsid w:val="00287526"/>
    <w:rsid w:val="00287F71"/>
    <w:rsid w:val="0029089A"/>
    <w:rsid w:val="00292E33"/>
    <w:rsid w:val="00294656"/>
    <w:rsid w:val="0029599F"/>
    <w:rsid w:val="00295F95"/>
    <w:rsid w:val="002A403C"/>
    <w:rsid w:val="002A4337"/>
    <w:rsid w:val="002A53BD"/>
    <w:rsid w:val="002A5D2A"/>
    <w:rsid w:val="002A6562"/>
    <w:rsid w:val="002A7646"/>
    <w:rsid w:val="002B0498"/>
    <w:rsid w:val="002B276E"/>
    <w:rsid w:val="002B6731"/>
    <w:rsid w:val="002B69DF"/>
    <w:rsid w:val="002C3DCD"/>
    <w:rsid w:val="002C43A7"/>
    <w:rsid w:val="002C7BEC"/>
    <w:rsid w:val="002D1293"/>
    <w:rsid w:val="002D18CB"/>
    <w:rsid w:val="002D1C57"/>
    <w:rsid w:val="002D2319"/>
    <w:rsid w:val="002D32F7"/>
    <w:rsid w:val="002D52D1"/>
    <w:rsid w:val="002D57A5"/>
    <w:rsid w:val="002D6DE7"/>
    <w:rsid w:val="002E0E33"/>
    <w:rsid w:val="002E16D3"/>
    <w:rsid w:val="002E3019"/>
    <w:rsid w:val="002E3F03"/>
    <w:rsid w:val="002E576D"/>
    <w:rsid w:val="002E590F"/>
    <w:rsid w:val="002F048F"/>
    <w:rsid w:val="002F0DD3"/>
    <w:rsid w:val="002F3CD5"/>
    <w:rsid w:val="002F3D49"/>
    <w:rsid w:val="002F510F"/>
    <w:rsid w:val="002F7922"/>
    <w:rsid w:val="00300502"/>
    <w:rsid w:val="0030280D"/>
    <w:rsid w:val="00302C67"/>
    <w:rsid w:val="00304D43"/>
    <w:rsid w:val="00305D63"/>
    <w:rsid w:val="00306807"/>
    <w:rsid w:val="0031064A"/>
    <w:rsid w:val="003108DA"/>
    <w:rsid w:val="00312CD5"/>
    <w:rsid w:val="0031462C"/>
    <w:rsid w:val="003151EC"/>
    <w:rsid w:val="00322A22"/>
    <w:rsid w:val="00322BD2"/>
    <w:rsid w:val="00323B8B"/>
    <w:rsid w:val="00325894"/>
    <w:rsid w:val="00326141"/>
    <w:rsid w:val="00333601"/>
    <w:rsid w:val="0033536D"/>
    <w:rsid w:val="00337B55"/>
    <w:rsid w:val="003438D2"/>
    <w:rsid w:val="00347BB6"/>
    <w:rsid w:val="00350C9E"/>
    <w:rsid w:val="003514D5"/>
    <w:rsid w:val="00361F97"/>
    <w:rsid w:val="0036349C"/>
    <w:rsid w:val="00364B40"/>
    <w:rsid w:val="00364DC6"/>
    <w:rsid w:val="003663D4"/>
    <w:rsid w:val="00366EF1"/>
    <w:rsid w:val="00367933"/>
    <w:rsid w:val="00370327"/>
    <w:rsid w:val="00373748"/>
    <w:rsid w:val="003766E3"/>
    <w:rsid w:val="0038381D"/>
    <w:rsid w:val="00383AD9"/>
    <w:rsid w:val="00383AF0"/>
    <w:rsid w:val="00383B27"/>
    <w:rsid w:val="00385255"/>
    <w:rsid w:val="0038680C"/>
    <w:rsid w:val="0039002C"/>
    <w:rsid w:val="003938DA"/>
    <w:rsid w:val="0039420B"/>
    <w:rsid w:val="00395B0C"/>
    <w:rsid w:val="00395F06"/>
    <w:rsid w:val="003A2273"/>
    <w:rsid w:val="003A3105"/>
    <w:rsid w:val="003B0CEE"/>
    <w:rsid w:val="003B1C48"/>
    <w:rsid w:val="003B30D6"/>
    <w:rsid w:val="003B372A"/>
    <w:rsid w:val="003B4962"/>
    <w:rsid w:val="003B4DA3"/>
    <w:rsid w:val="003B546C"/>
    <w:rsid w:val="003B6D46"/>
    <w:rsid w:val="003C025B"/>
    <w:rsid w:val="003C2279"/>
    <w:rsid w:val="003C4267"/>
    <w:rsid w:val="003C4FDB"/>
    <w:rsid w:val="003C5385"/>
    <w:rsid w:val="003C73EE"/>
    <w:rsid w:val="003D05E2"/>
    <w:rsid w:val="003D1165"/>
    <w:rsid w:val="003D145E"/>
    <w:rsid w:val="003D1D4B"/>
    <w:rsid w:val="003D288A"/>
    <w:rsid w:val="003D52F2"/>
    <w:rsid w:val="003D5A5B"/>
    <w:rsid w:val="003D6136"/>
    <w:rsid w:val="003D686C"/>
    <w:rsid w:val="003D6BF2"/>
    <w:rsid w:val="003D7967"/>
    <w:rsid w:val="003D7E10"/>
    <w:rsid w:val="003E0660"/>
    <w:rsid w:val="003E0705"/>
    <w:rsid w:val="003E15DE"/>
    <w:rsid w:val="003E1AD7"/>
    <w:rsid w:val="003E3603"/>
    <w:rsid w:val="003E59BD"/>
    <w:rsid w:val="003E6ECF"/>
    <w:rsid w:val="003F02F7"/>
    <w:rsid w:val="003F0D58"/>
    <w:rsid w:val="003F2A57"/>
    <w:rsid w:val="003F45E8"/>
    <w:rsid w:val="003F62A2"/>
    <w:rsid w:val="003F7BB1"/>
    <w:rsid w:val="00401B3A"/>
    <w:rsid w:val="00401D30"/>
    <w:rsid w:val="00401F4F"/>
    <w:rsid w:val="00403DCE"/>
    <w:rsid w:val="00404848"/>
    <w:rsid w:val="00404FC7"/>
    <w:rsid w:val="004051FC"/>
    <w:rsid w:val="004069EE"/>
    <w:rsid w:val="00407587"/>
    <w:rsid w:val="00407BBF"/>
    <w:rsid w:val="00414DE1"/>
    <w:rsid w:val="00415366"/>
    <w:rsid w:val="004153E9"/>
    <w:rsid w:val="00417958"/>
    <w:rsid w:val="00421077"/>
    <w:rsid w:val="00421157"/>
    <w:rsid w:val="004212A0"/>
    <w:rsid w:val="00421FAB"/>
    <w:rsid w:val="00425984"/>
    <w:rsid w:val="004260C3"/>
    <w:rsid w:val="0042738E"/>
    <w:rsid w:val="004344A5"/>
    <w:rsid w:val="00435769"/>
    <w:rsid w:val="00435CF4"/>
    <w:rsid w:val="0044136B"/>
    <w:rsid w:val="00441A9A"/>
    <w:rsid w:val="0044251E"/>
    <w:rsid w:val="00444223"/>
    <w:rsid w:val="00445CE6"/>
    <w:rsid w:val="00447041"/>
    <w:rsid w:val="00450D7E"/>
    <w:rsid w:val="00452683"/>
    <w:rsid w:val="00452CD6"/>
    <w:rsid w:val="00453CC6"/>
    <w:rsid w:val="00456E31"/>
    <w:rsid w:val="00460A82"/>
    <w:rsid w:val="00460E2C"/>
    <w:rsid w:val="00464219"/>
    <w:rsid w:val="0046589A"/>
    <w:rsid w:val="0046726B"/>
    <w:rsid w:val="0047717E"/>
    <w:rsid w:val="00480009"/>
    <w:rsid w:val="004805C0"/>
    <w:rsid w:val="00481D59"/>
    <w:rsid w:val="00481E89"/>
    <w:rsid w:val="004821B3"/>
    <w:rsid w:val="00483650"/>
    <w:rsid w:val="00484C66"/>
    <w:rsid w:val="00484EB4"/>
    <w:rsid w:val="0048738A"/>
    <w:rsid w:val="0049226E"/>
    <w:rsid w:val="00495421"/>
    <w:rsid w:val="004955CB"/>
    <w:rsid w:val="00496872"/>
    <w:rsid w:val="004A081D"/>
    <w:rsid w:val="004A1F56"/>
    <w:rsid w:val="004A2E4E"/>
    <w:rsid w:val="004A52F2"/>
    <w:rsid w:val="004A6282"/>
    <w:rsid w:val="004A751A"/>
    <w:rsid w:val="004B08EC"/>
    <w:rsid w:val="004B5280"/>
    <w:rsid w:val="004C118E"/>
    <w:rsid w:val="004C11C7"/>
    <w:rsid w:val="004C1A01"/>
    <w:rsid w:val="004C2D65"/>
    <w:rsid w:val="004C307D"/>
    <w:rsid w:val="004C4CFF"/>
    <w:rsid w:val="004C4F60"/>
    <w:rsid w:val="004C5E02"/>
    <w:rsid w:val="004C69AF"/>
    <w:rsid w:val="004C6A93"/>
    <w:rsid w:val="004D0D3D"/>
    <w:rsid w:val="004D5A80"/>
    <w:rsid w:val="004D67D3"/>
    <w:rsid w:val="004D6B8D"/>
    <w:rsid w:val="004E0CCA"/>
    <w:rsid w:val="004E17E8"/>
    <w:rsid w:val="004E3A8A"/>
    <w:rsid w:val="004E3F50"/>
    <w:rsid w:val="004F090C"/>
    <w:rsid w:val="004F3DFA"/>
    <w:rsid w:val="004F5411"/>
    <w:rsid w:val="004F5DE1"/>
    <w:rsid w:val="004F6A4B"/>
    <w:rsid w:val="004F7DDA"/>
    <w:rsid w:val="00500C90"/>
    <w:rsid w:val="00502707"/>
    <w:rsid w:val="00502A9A"/>
    <w:rsid w:val="00502C8F"/>
    <w:rsid w:val="00503F7C"/>
    <w:rsid w:val="00503F9F"/>
    <w:rsid w:val="0050407C"/>
    <w:rsid w:val="005046C3"/>
    <w:rsid w:val="005048D5"/>
    <w:rsid w:val="00504C84"/>
    <w:rsid w:val="00505682"/>
    <w:rsid w:val="00506110"/>
    <w:rsid w:val="005061B1"/>
    <w:rsid w:val="00506553"/>
    <w:rsid w:val="00506C6C"/>
    <w:rsid w:val="00510707"/>
    <w:rsid w:val="005119ED"/>
    <w:rsid w:val="00513F82"/>
    <w:rsid w:val="00514646"/>
    <w:rsid w:val="005151B2"/>
    <w:rsid w:val="00515EC4"/>
    <w:rsid w:val="00521227"/>
    <w:rsid w:val="00521CD6"/>
    <w:rsid w:val="00522304"/>
    <w:rsid w:val="005224FB"/>
    <w:rsid w:val="00523102"/>
    <w:rsid w:val="00523F9F"/>
    <w:rsid w:val="00524435"/>
    <w:rsid w:val="00524E6D"/>
    <w:rsid w:val="00525BBD"/>
    <w:rsid w:val="005269CC"/>
    <w:rsid w:val="00526CF6"/>
    <w:rsid w:val="00527484"/>
    <w:rsid w:val="00527501"/>
    <w:rsid w:val="00531CD2"/>
    <w:rsid w:val="005362F5"/>
    <w:rsid w:val="00536F35"/>
    <w:rsid w:val="00541B12"/>
    <w:rsid w:val="005423AD"/>
    <w:rsid w:val="00542422"/>
    <w:rsid w:val="00543553"/>
    <w:rsid w:val="005436BA"/>
    <w:rsid w:val="00545C53"/>
    <w:rsid w:val="0054669E"/>
    <w:rsid w:val="00547C19"/>
    <w:rsid w:val="00547ED1"/>
    <w:rsid w:val="00553EF2"/>
    <w:rsid w:val="00555C3A"/>
    <w:rsid w:val="00557F76"/>
    <w:rsid w:val="005644ED"/>
    <w:rsid w:val="00565506"/>
    <w:rsid w:val="005664F0"/>
    <w:rsid w:val="005725B0"/>
    <w:rsid w:val="005729E4"/>
    <w:rsid w:val="00572D29"/>
    <w:rsid w:val="00576272"/>
    <w:rsid w:val="00577407"/>
    <w:rsid w:val="005817BC"/>
    <w:rsid w:val="00583A8E"/>
    <w:rsid w:val="0058428E"/>
    <w:rsid w:val="0058617A"/>
    <w:rsid w:val="00587913"/>
    <w:rsid w:val="005909F0"/>
    <w:rsid w:val="00590E3E"/>
    <w:rsid w:val="00592831"/>
    <w:rsid w:val="00592AC6"/>
    <w:rsid w:val="005940DE"/>
    <w:rsid w:val="00594A86"/>
    <w:rsid w:val="00595602"/>
    <w:rsid w:val="005959DE"/>
    <w:rsid w:val="0059676A"/>
    <w:rsid w:val="005A05F1"/>
    <w:rsid w:val="005A0CDC"/>
    <w:rsid w:val="005A27AA"/>
    <w:rsid w:val="005A3979"/>
    <w:rsid w:val="005A563D"/>
    <w:rsid w:val="005A7747"/>
    <w:rsid w:val="005A7CE9"/>
    <w:rsid w:val="005B0E8A"/>
    <w:rsid w:val="005B107C"/>
    <w:rsid w:val="005B348A"/>
    <w:rsid w:val="005B3C9E"/>
    <w:rsid w:val="005B5322"/>
    <w:rsid w:val="005B56F4"/>
    <w:rsid w:val="005B5DEC"/>
    <w:rsid w:val="005B6041"/>
    <w:rsid w:val="005B6C3D"/>
    <w:rsid w:val="005C09EE"/>
    <w:rsid w:val="005C6558"/>
    <w:rsid w:val="005C6A58"/>
    <w:rsid w:val="005D1E6B"/>
    <w:rsid w:val="005D3F6A"/>
    <w:rsid w:val="005D5CA4"/>
    <w:rsid w:val="005D6D13"/>
    <w:rsid w:val="005D71B5"/>
    <w:rsid w:val="005E04FC"/>
    <w:rsid w:val="005E13E2"/>
    <w:rsid w:val="005E213E"/>
    <w:rsid w:val="005E5F7F"/>
    <w:rsid w:val="005F07E5"/>
    <w:rsid w:val="005F15B5"/>
    <w:rsid w:val="005F322A"/>
    <w:rsid w:val="0060176C"/>
    <w:rsid w:val="0060308E"/>
    <w:rsid w:val="00603DFD"/>
    <w:rsid w:val="00603F48"/>
    <w:rsid w:val="0060553C"/>
    <w:rsid w:val="00605986"/>
    <w:rsid w:val="00607781"/>
    <w:rsid w:val="00610E44"/>
    <w:rsid w:val="00611196"/>
    <w:rsid w:val="00611D42"/>
    <w:rsid w:val="00613085"/>
    <w:rsid w:val="00613991"/>
    <w:rsid w:val="00614D37"/>
    <w:rsid w:val="00615FFE"/>
    <w:rsid w:val="0061655B"/>
    <w:rsid w:val="0061757B"/>
    <w:rsid w:val="006207BE"/>
    <w:rsid w:val="006211DD"/>
    <w:rsid w:val="006224DB"/>
    <w:rsid w:val="006238FE"/>
    <w:rsid w:val="006276F4"/>
    <w:rsid w:val="00627C39"/>
    <w:rsid w:val="0063004F"/>
    <w:rsid w:val="00630DAA"/>
    <w:rsid w:val="00633118"/>
    <w:rsid w:val="006331AD"/>
    <w:rsid w:val="006353C9"/>
    <w:rsid w:val="00635D56"/>
    <w:rsid w:val="006373AC"/>
    <w:rsid w:val="0063794A"/>
    <w:rsid w:val="00637E7E"/>
    <w:rsid w:val="00637F41"/>
    <w:rsid w:val="006406BC"/>
    <w:rsid w:val="006412FF"/>
    <w:rsid w:val="0064133D"/>
    <w:rsid w:val="00642D0F"/>
    <w:rsid w:val="0064461A"/>
    <w:rsid w:val="00650547"/>
    <w:rsid w:val="00651EB6"/>
    <w:rsid w:val="00653287"/>
    <w:rsid w:val="00653375"/>
    <w:rsid w:val="00653E20"/>
    <w:rsid w:val="00653EEE"/>
    <w:rsid w:val="006554EC"/>
    <w:rsid w:val="00655C9E"/>
    <w:rsid w:val="00657C7E"/>
    <w:rsid w:val="00662E41"/>
    <w:rsid w:val="00662E49"/>
    <w:rsid w:val="006630EE"/>
    <w:rsid w:val="0066346E"/>
    <w:rsid w:val="00664C81"/>
    <w:rsid w:val="006709DB"/>
    <w:rsid w:val="00672D9B"/>
    <w:rsid w:val="006738B7"/>
    <w:rsid w:val="0067534A"/>
    <w:rsid w:val="00677126"/>
    <w:rsid w:val="006802AD"/>
    <w:rsid w:val="00680504"/>
    <w:rsid w:val="00681E76"/>
    <w:rsid w:val="006822FA"/>
    <w:rsid w:val="00684B98"/>
    <w:rsid w:val="00685EFB"/>
    <w:rsid w:val="00686327"/>
    <w:rsid w:val="00690EDC"/>
    <w:rsid w:val="00692317"/>
    <w:rsid w:val="00692393"/>
    <w:rsid w:val="00692F27"/>
    <w:rsid w:val="00693A52"/>
    <w:rsid w:val="0069569D"/>
    <w:rsid w:val="00696331"/>
    <w:rsid w:val="006A4C58"/>
    <w:rsid w:val="006A62B7"/>
    <w:rsid w:val="006A71CA"/>
    <w:rsid w:val="006B1C54"/>
    <w:rsid w:val="006B751C"/>
    <w:rsid w:val="006C0188"/>
    <w:rsid w:val="006C10D8"/>
    <w:rsid w:val="006C1E4F"/>
    <w:rsid w:val="006C3911"/>
    <w:rsid w:val="006C5FDB"/>
    <w:rsid w:val="006C61EE"/>
    <w:rsid w:val="006D3200"/>
    <w:rsid w:val="006D6458"/>
    <w:rsid w:val="006E1E7A"/>
    <w:rsid w:val="006E3BE6"/>
    <w:rsid w:val="006E4194"/>
    <w:rsid w:val="006E7694"/>
    <w:rsid w:val="006F1164"/>
    <w:rsid w:val="006F274D"/>
    <w:rsid w:val="006F31D1"/>
    <w:rsid w:val="006F3DB1"/>
    <w:rsid w:val="006F533D"/>
    <w:rsid w:val="006F5C4D"/>
    <w:rsid w:val="006F5F83"/>
    <w:rsid w:val="006F729D"/>
    <w:rsid w:val="006F7453"/>
    <w:rsid w:val="007010A3"/>
    <w:rsid w:val="007049F2"/>
    <w:rsid w:val="007053E4"/>
    <w:rsid w:val="007059D8"/>
    <w:rsid w:val="00707A52"/>
    <w:rsid w:val="00707DF4"/>
    <w:rsid w:val="007105BA"/>
    <w:rsid w:val="00711A94"/>
    <w:rsid w:val="00711C0C"/>
    <w:rsid w:val="00712853"/>
    <w:rsid w:val="00713758"/>
    <w:rsid w:val="00713E05"/>
    <w:rsid w:val="00713E28"/>
    <w:rsid w:val="00715471"/>
    <w:rsid w:val="00715721"/>
    <w:rsid w:val="007159A9"/>
    <w:rsid w:val="00716440"/>
    <w:rsid w:val="00720171"/>
    <w:rsid w:val="00721541"/>
    <w:rsid w:val="00722AA9"/>
    <w:rsid w:val="00722B49"/>
    <w:rsid w:val="007267FB"/>
    <w:rsid w:val="00733AF9"/>
    <w:rsid w:val="00733F66"/>
    <w:rsid w:val="007341FF"/>
    <w:rsid w:val="00734F23"/>
    <w:rsid w:val="00737ABC"/>
    <w:rsid w:val="00744E46"/>
    <w:rsid w:val="007459E6"/>
    <w:rsid w:val="00762CC8"/>
    <w:rsid w:val="00763109"/>
    <w:rsid w:val="00763FD1"/>
    <w:rsid w:val="0076487A"/>
    <w:rsid w:val="007661DF"/>
    <w:rsid w:val="0077017A"/>
    <w:rsid w:val="007718A8"/>
    <w:rsid w:val="00776FB9"/>
    <w:rsid w:val="007813CB"/>
    <w:rsid w:val="007817B9"/>
    <w:rsid w:val="007826D3"/>
    <w:rsid w:val="00782BB7"/>
    <w:rsid w:val="00785B83"/>
    <w:rsid w:val="00787833"/>
    <w:rsid w:val="007902DC"/>
    <w:rsid w:val="0079053C"/>
    <w:rsid w:val="00790EAF"/>
    <w:rsid w:val="00791741"/>
    <w:rsid w:val="00794217"/>
    <w:rsid w:val="00795875"/>
    <w:rsid w:val="007A0755"/>
    <w:rsid w:val="007A5135"/>
    <w:rsid w:val="007A73C9"/>
    <w:rsid w:val="007B0B70"/>
    <w:rsid w:val="007B2CB1"/>
    <w:rsid w:val="007B3996"/>
    <w:rsid w:val="007B3E14"/>
    <w:rsid w:val="007B562F"/>
    <w:rsid w:val="007C437A"/>
    <w:rsid w:val="007C4413"/>
    <w:rsid w:val="007C5834"/>
    <w:rsid w:val="007C5F29"/>
    <w:rsid w:val="007C609B"/>
    <w:rsid w:val="007C646D"/>
    <w:rsid w:val="007D1435"/>
    <w:rsid w:val="007D1D24"/>
    <w:rsid w:val="007D2F94"/>
    <w:rsid w:val="007D6FBB"/>
    <w:rsid w:val="007D7DC8"/>
    <w:rsid w:val="007E0EC8"/>
    <w:rsid w:val="007E2363"/>
    <w:rsid w:val="007E27F3"/>
    <w:rsid w:val="007E51BB"/>
    <w:rsid w:val="007E5491"/>
    <w:rsid w:val="007E5A5B"/>
    <w:rsid w:val="007E5D91"/>
    <w:rsid w:val="007E6765"/>
    <w:rsid w:val="007E6B70"/>
    <w:rsid w:val="007F08A8"/>
    <w:rsid w:val="007F10A8"/>
    <w:rsid w:val="007F1227"/>
    <w:rsid w:val="007F1B92"/>
    <w:rsid w:val="007F2C86"/>
    <w:rsid w:val="007F5706"/>
    <w:rsid w:val="008010E0"/>
    <w:rsid w:val="00801199"/>
    <w:rsid w:val="00804FE2"/>
    <w:rsid w:val="008051DF"/>
    <w:rsid w:val="00807730"/>
    <w:rsid w:val="00812E9A"/>
    <w:rsid w:val="00815FC3"/>
    <w:rsid w:val="00816672"/>
    <w:rsid w:val="00817079"/>
    <w:rsid w:val="00817CFE"/>
    <w:rsid w:val="0082046B"/>
    <w:rsid w:val="008214F4"/>
    <w:rsid w:val="00821868"/>
    <w:rsid w:val="00822AE5"/>
    <w:rsid w:val="00824F8C"/>
    <w:rsid w:val="00825875"/>
    <w:rsid w:val="00826149"/>
    <w:rsid w:val="008329D4"/>
    <w:rsid w:val="0083533E"/>
    <w:rsid w:val="0083560E"/>
    <w:rsid w:val="008370C3"/>
    <w:rsid w:val="0083775B"/>
    <w:rsid w:val="00841BB7"/>
    <w:rsid w:val="008442D2"/>
    <w:rsid w:val="008443FB"/>
    <w:rsid w:val="00847CF0"/>
    <w:rsid w:val="008533EF"/>
    <w:rsid w:val="00854E43"/>
    <w:rsid w:val="008557B7"/>
    <w:rsid w:val="00856FA1"/>
    <w:rsid w:val="00860434"/>
    <w:rsid w:val="00861A54"/>
    <w:rsid w:val="008622FE"/>
    <w:rsid w:val="00862996"/>
    <w:rsid w:val="00867BE7"/>
    <w:rsid w:val="0087161A"/>
    <w:rsid w:val="00873DD0"/>
    <w:rsid w:val="0087540B"/>
    <w:rsid w:val="0087552C"/>
    <w:rsid w:val="00882030"/>
    <w:rsid w:val="00882B5F"/>
    <w:rsid w:val="0088318A"/>
    <w:rsid w:val="00887F14"/>
    <w:rsid w:val="008907BE"/>
    <w:rsid w:val="00891AD9"/>
    <w:rsid w:val="00892756"/>
    <w:rsid w:val="00893760"/>
    <w:rsid w:val="00893859"/>
    <w:rsid w:val="00893FB9"/>
    <w:rsid w:val="00894B2A"/>
    <w:rsid w:val="00895A6F"/>
    <w:rsid w:val="008A1B00"/>
    <w:rsid w:val="008A2117"/>
    <w:rsid w:val="008A21AC"/>
    <w:rsid w:val="008A30FB"/>
    <w:rsid w:val="008A4392"/>
    <w:rsid w:val="008A4529"/>
    <w:rsid w:val="008A4ADE"/>
    <w:rsid w:val="008A504D"/>
    <w:rsid w:val="008A580F"/>
    <w:rsid w:val="008A608B"/>
    <w:rsid w:val="008A7044"/>
    <w:rsid w:val="008B31D7"/>
    <w:rsid w:val="008B44F6"/>
    <w:rsid w:val="008B4E46"/>
    <w:rsid w:val="008B54E1"/>
    <w:rsid w:val="008B5ADF"/>
    <w:rsid w:val="008B61F4"/>
    <w:rsid w:val="008B6D82"/>
    <w:rsid w:val="008C0B4D"/>
    <w:rsid w:val="008C1BC5"/>
    <w:rsid w:val="008C23F7"/>
    <w:rsid w:val="008C5CBF"/>
    <w:rsid w:val="008C7950"/>
    <w:rsid w:val="008E00B4"/>
    <w:rsid w:val="008E1DB0"/>
    <w:rsid w:val="008E1E91"/>
    <w:rsid w:val="008E2A51"/>
    <w:rsid w:val="008E36DB"/>
    <w:rsid w:val="008E3B5E"/>
    <w:rsid w:val="008E5B68"/>
    <w:rsid w:val="008E79DA"/>
    <w:rsid w:val="008F2129"/>
    <w:rsid w:val="008F3780"/>
    <w:rsid w:val="008F41D2"/>
    <w:rsid w:val="008F619C"/>
    <w:rsid w:val="008F796A"/>
    <w:rsid w:val="00900259"/>
    <w:rsid w:val="00901E04"/>
    <w:rsid w:val="00904094"/>
    <w:rsid w:val="009040B2"/>
    <w:rsid w:val="00906280"/>
    <w:rsid w:val="00907805"/>
    <w:rsid w:val="009113AB"/>
    <w:rsid w:val="00911758"/>
    <w:rsid w:val="00912593"/>
    <w:rsid w:val="00913426"/>
    <w:rsid w:val="00915122"/>
    <w:rsid w:val="0091565D"/>
    <w:rsid w:val="009174EA"/>
    <w:rsid w:val="00917FC0"/>
    <w:rsid w:val="00920726"/>
    <w:rsid w:val="00920807"/>
    <w:rsid w:val="00920F7B"/>
    <w:rsid w:val="00922BDA"/>
    <w:rsid w:val="0092353D"/>
    <w:rsid w:val="00924F16"/>
    <w:rsid w:val="00925B02"/>
    <w:rsid w:val="00926020"/>
    <w:rsid w:val="009269B1"/>
    <w:rsid w:val="00926DBD"/>
    <w:rsid w:val="009272B1"/>
    <w:rsid w:val="009313EF"/>
    <w:rsid w:val="0093257E"/>
    <w:rsid w:val="00933F94"/>
    <w:rsid w:val="00934344"/>
    <w:rsid w:val="00937A70"/>
    <w:rsid w:val="00940247"/>
    <w:rsid w:val="009433BE"/>
    <w:rsid w:val="00950618"/>
    <w:rsid w:val="00951EC1"/>
    <w:rsid w:val="00953C94"/>
    <w:rsid w:val="009579C4"/>
    <w:rsid w:val="009619B4"/>
    <w:rsid w:val="009624D0"/>
    <w:rsid w:val="00962A32"/>
    <w:rsid w:val="00962E40"/>
    <w:rsid w:val="009636B6"/>
    <w:rsid w:val="00965626"/>
    <w:rsid w:val="00970214"/>
    <w:rsid w:val="009705E7"/>
    <w:rsid w:val="0097076C"/>
    <w:rsid w:val="00970D57"/>
    <w:rsid w:val="009714D5"/>
    <w:rsid w:val="00971D8D"/>
    <w:rsid w:val="00974866"/>
    <w:rsid w:val="00975614"/>
    <w:rsid w:val="009816E3"/>
    <w:rsid w:val="00982C90"/>
    <w:rsid w:val="00982E66"/>
    <w:rsid w:val="0098340D"/>
    <w:rsid w:val="00985746"/>
    <w:rsid w:val="00990A43"/>
    <w:rsid w:val="009931AA"/>
    <w:rsid w:val="00993FB7"/>
    <w:rsid w:val="00997B86"/>
    <w:rsid w:val="00997B98"/>
    <w:rsid w:val="00997D71"/>
    <w:rsid w:val="009A2C3A"/>
    <w:rsid w:val="009A2D18"/>
    <w:rsid w:val="009A52C8"/>
    <w:rsid w:val="009A6120"/>
    <w:rsid w:val="009B03B9"/>
    <w:rsid w:val="009B152D"/>
    <w:rsid w:val="009B17F3"/>
    <w:rsid w:val="009B488B"/>
    <w:rsid w:val="009B626D"/>
    <w:rsid w:val="009B7A68"/>
    <w:rsid w:val="009C095B"/>
    <w:rsid w:val="009C3175"/>
    <w:rsid w:val="009C41A8"/>
    <w:rsid w:val="009C50E9"/>
    <w:rsid w:val="009C5BA0"/>
    <w:rsid w:val="009C5FE8"/>
    <w:rsid w:val="009C6E03"/>
    <w:rsid w:val="009C70D3"/>
    <w:rsid w:val="009D0669"/>
    <w:rsid w:val="009D19D5"/>
    <w:rsid w:val="009D2FDA"/>
    <w:rsid w:val="009D7967"/>
    <w:rsid w:val="009E0103"/>
    <w:rsid w:val="009E497D"/>
    <w:rsid w:val="009E5F6B"/>
    <w:rsid w:val="009F059E"/>
    <w:rsid w:val="009F10AB"/>
    <w:rsid w:val="009F1821"/>
    <w:rsid w:val="009F274E"/>
    <w:rsid w:val="009F4281"/>
    <w:rsid w:val="009F5672"/>
    <w:rsid w:val="009F6021"/>
    <w:rsid w:val="009F70E6"/>
    <w:rsid w:val="009F74DE"/>
    <w:rsid w:val="00A0136F"/>
    <w:rsid w:val="00A02301"/>
    <w:rsid w:val="00A03BB4"/>
    <w:rsid w:val="00A05016"/>
    <w:rsid w:val="00A05683"/>
    <w:rsid w:val="00A07573"/>
    <w:rsid w:val="00A1397A"/>
    <w:rsid w:val="00A146C0"/>
    <w:rsid w:val="00A1671C"/>
    <w:rsid w:val="00A168AE"/>
    <w:rsid w:val="00A20194"/>
    <w:rsid w:val="00A21207"/>
    <w:rsid w:val="00A241A6"/>
    <w:rsid w:val="00A24C99"/>
    <w:rsid w:val="00A26485"/>
    <w:rsid w:val="00A27C03"/>
    <w:rsid w:val="00A310E7"/>
    <w:rsid w:val="00A317E0"/>
    <w:rsid w:val="00A326E3"/>
    <w:rsid w:val="00A33BB3"/>
    <w:rsid w:val="00A36690"/>
    <w:rsid w:val="00A36C6E"/>
    <w:rsid w:val="00A415E4"/>
    <w:rsid w:val="00A41EC8"/>
    <w:rsid w:val="00A44BA2"/>
    <w:rsid w:val="00A450D3"/>
    <w:rsid w:val="00A46F47"/>
    <w:rsid w:val="00A4732A"/>
    <w:rsid w:val="00A50305"/>
    <w:rsid w:val="00A5511D"/>
    <w:rsid w:val="00A55FF1"/>
    <w:rsid w:val="00A57F24"/>
    <w:rsid w:val="00A60967"/>
    <w:rsid w:val="00A609CF"/>
    <w:rsid w:val="00A60E6D"/>
    <w:rsid w:val="00A63E20"/>
    <w:rsid w:val="00A64950"/>
    <w:rsid w:val="00A729F7"/>
    <w:rsid w:val="00A72D1C"/>
    <w:rsid w:val="00A750FB"/>
    <w:rsid w:val="00A75CBD"/>
    <w:rsid w:val="00A81293"/>
    <w:rsid w:val="00A816C1"/>
    <w:rsid w:val="00A87305"/>
    <w:rsid w:val="00A90069"/>
    <w:rsid w:val="00A90C11"/>
    <w:rsid w:val="00A930B7"/>
    <w:rsid w:val="00A95CD9"/>
    <w:rsid w:val="00A965B4"/>
    <w:rsid w:val="00AA0F72"/>
    <w:rsid w:val="00AA2427"/>
    <w:rsid w:val="00AA2C01"/>
    <w:rsid w:val="00AA455F"/>
    <w:rsid w:val="00AA4EA9"/>
    <w:rsid w:val="00AA6380"/>
    <w:rsid w:val="00AA736F"/>
    <w:rsid w:val="00AB0DE9"/>
    <w:rsid w:val="00AB4D5F"/>
    <w:rsid w:val="00AB4F35"/>
    <w:rsid w:val="00AC0013"/>
    <w:rsid w:val="00AC0B23"/>
    <w:rsid w:val="00AC1042"/>
    <w:rsid w:val="00AC3293"/>
    <w:rsid w:val="00AC3460"/>
    <w:rsid w:val="00AC61B4"/>
    <w:rsid w:val="00AC7FD9"/>
    <w:rsid w:val="00AD04F7"/>
    <w:rsid w:val="00AD1CDB"/>
    <w:rsid w:val="00AD2D7B"/>
    <w:rsid w:val="00AD3A0F"/>
    <w:rsid w:val="00AD65FA"/>
    <w:rsid w:val="00AD70B2"/>
    <w:rsid w:val="00AE0E14"/>
    <w:rsid w:val="00AE348C"/>
    <w:rsid w:val="00AE7261"/>
    <w:rsid w:val="00AE7451"/>
    <w:rsid w:val="00AF1B6A"/>
    <w:rsid w:val="00AF231B"/>
    <w:rsid w:val="00AF36E2"/>
    <w:rsid w:val="00AF37E2"/>
    <w:rsid w:val="00AF44C1"/>
    <w:rsid w:val="00B00E09"/>
    <w:rsid w:val="00B032E7"/>
    <w:rsid w:val="00B037B0"/>
    <w:rsid w:val="00B05253"/>
    <w:rsid w:val="00B05922"/>
    <w:rsid w:val="00B06823"/>
    <w:rsid w:val="00B10690"/>
    <w:rsid w:val="00B12B50"/>
    <w:rsid w:val="00B1325E"/>
    <w:rsid w:val="00B143A6"/>
    <w:rsid w:val="00B15180"/>
    <w:rsid w:val="00B16044"/>
    <w:rsid w:val="00B1706D"/>
    <w:rsid w:val="00B17A58"/>
    <w:rsid w:val="00B200C8"/>
    <w:rsid w:val="00B20651"/>
    <w:rsid w:val="00B229F2"/>
    <w:rsid w:val="00B22E54"/>
    <w:rsid w:val="00B230E1"/>
    <w:rsid w:val="00B2585B"/>
    <w:rsid w:val="00B267AE"/>
    <w:rsid w:val="00B26884"/>
    <w:rsid w:val="00B26F3C"/>
    <w:rsid w:val="00B32CF8"/>
    <w:rsid w:val="00B351BE"/>
    <w:rsid w:val="00B36F23"/>
    <w:rsid w:val="00B415D6"/>
    <w:rsid w:val="00B42412"/>
    <w:rsid w:val="00B42DF5"/>
    <w:rsid w:val="00B432DE"/>
    <w:rsid w:val="00B43B63"/>
    <w:rsid w:val="00B43C77"/>
    <w:rsid w:val="00B44848"/>
    <w:rsid w:val="00B44B49"/>
    <w:rsid w:val="00B45CD5"/>
    <w:rsid w:val="00B465D4"/>
    <w:rsid w:val="00B51C7F"/>
    <w:rsid w:val="00B53E75"/>
    <w:rsid w:val="00B55A15"/>
    <w:rsid w:val="00B56782"/>
    <w:rsid w:val="00B6018F"/>
    <w:rsid w:val="00B624CA"/>
    <w:rsid w:val="00B66E71"/>
    <w:rsid w:val="00B670B5"/>
    <w:rsid w:val="00B67B34"/>
    <w:rsid w:val="00B70801"/>
    <w:rsid w:val="00B73086"/>
    <w:rsid w:val="00B742D8"/>
    <w:rsid w:val="00B7571D"/>
    <w:rsid w:val="00B76A9A"/>
    <w:rsid w:val="00B81CC7"/>
    <w:rsid w:val="00B85A06"/>
    <w:rsid w:val="00B91113"/>
    <w:rsid w:val="00B912B0"/>
    <w:rsid w:val="00B9209F"/>
    <w:rsid w:val="00B95EA9"/>
    <w:rsid w:val="00BA33D1"/>
    <w:rsid w:val="00BA6E26"/>
    <w:rsid w:val="00BB0CB1"/>
    <w:rsid w:val="00BB1999"/>
    <w:rsid w:val="00BB2DCA"/>
    <w:rsid w:val="00BB35DD"/>
    <w:rsid w:val="00BB441D"/>
    <w:rsid w:val="00BB45DB"/>
    <w:rsid w:val="00BB74C1"/>
    <w:rsid w:val="00BC339F"/>
    <w:rsid w:val="00BC7111"/>
    <w:rsid w:val="00BC781C"/>
    <w:rsid w:val="00BD0CA5"/>
    <w:rsid w:val="00BD0EEE"/>
    <w:rsid w:val="00BD23A3"/>
    <w:rsid w:val="00BD43F0"/>
    <w:rsid w:val="00BD582B"/>
    <w:rsid w:val="00BD7CD4"/>
    <w:rsid w:val="00BE0169"/>
    <w:rsid w:val="00BE110D"/>
    <w:rsid w:val="00BE11AC"/>
    <w:rsid w:val="00BE2ED3"/>
    <w:rsid w:val="00BE325B"/>
    <w:rsid w:val="00BE496D"/>
    <w:rsid w:val="00BE6750"/>
    <w:rsid w:val="00BE7378"/>
    <w:rsid w:val="00BF2AF7"/>
    <w:rsid w:val="00BF437C"/>
    <w:rsid w:val="00BF4A32"/>
    <w:rsid w:val="00BF4AE3"/>
    <w:rsid w:val="00BF5AF4"/>
    <w:rsid w:val="00BF7075"/>
    <w:rsid w:val="00C02B48"/>
    <w:rsid w:val="00C04DBC"/>
    <w:rsid w:val="00C13470"/>
    <w:rsid w:val="00C15820"/>
    <w:rsid w:val="00C1638D"/>
    <w:rsid w:val="00C22823"/>
    <w:rsid w:val="00C243C9"/>
    <w:rsid w:val="00C24EAD"/>
    <w:rsid w:val="00C25539"/>
    <w:rsid w:val="00C25674"/>
    <w:rsid w:val="00C25F95"/>
    <w:rsid w:val="00C310CC"/>
    <w:rsid w:val="00C3164F"/>
    <w:rsid w:val="00C356C8"/>
    <w:rsid w:val="00C37014"/>
    <w:rsid w:val="00C37F4D"/>
    <w:rsid w:val="00C41016"/>
    <w:rsid w:val="00C419AE"/>
    <w:rsid w:val="00C43BFC"/>
    <w:rsid w:val="00C45D84"/>
    <w:rsid w:val="00C471AF"/>
    <w:rsid w:val="00C50C70"/>
    <w:rsid w:val="00C52613"/>
    <w:rsid w:val="00C52809"/>
    <w:rsid w:val="00C52FA4"/>
    <w:rsid w:val="00C538A7"/>
    <w:rsid w:val="00C5515E"/>
    <w:rsid w:val="00C61B8F"/>
    <w:rsid w:val="00C639EA"/>
    <w:rsid w:val="00C65B0B"/>
    <w:rsid w:val="00C66AF2"/>
    <w:rsid w:val="00C722BE"/>
    <w:rsid w:val="00C73E99"/>
    <w:rsid w:val="00C75DC9"/>
    <w:rsid w:val="00C76FDE"/>
    <w:rsid w:val="00C81029"/>
    <w:rsid w:val="00C81893"/>
    <w:rsid w:val="00C82596"/>
    <w:rsid w:val="00C85B91"/>
    <w:rsid w:val="00C85C75"/>
    <w:rsid w:val="00C860F5"/>
    <w:rsid w:val="00C86FF2"/>
    <w:rsid w:val="00C87C2F"/>
    <w:rsid w:val="00C903BF"/>
    <w:rsid w:val="00C90B7F"/>
    <w:rsid w:val="00C928EC"/>
    <w:rsid w:val="00C93840"/>
    <w:rsid w:val="00C9621D"/>
    <w:rsid w:val="00C979D6"/>
    <w:rsid w:val="00CA17C4"/>
    <w:rsid w:val="00CA2CAC"/>
    <w:rsid w:val="00CA6615"/>
    <w:rsid w:val="00CA6B2F"/>
    <w:rsid w:val="00CA6E0D"/>
    <w:rsid w:val="00CA7505"/>
    <w:rsid w:val="00CA7EAE"/>
    <w:rsid w:val="00CB3DE6"/>
    <w:rsid w:val="00CB5594"/>
    <w:rsid w:val="00CB597B"/>
    <w:rsid w:val="00CB5F71"/>
    <w:rsid w:val="00CB6764"/>
    <w:rsid w:val="00CB709A"/>
    <w:rsid w:val="00CC3BD2"/>
    <w:rsid w:val="00CC57CC"/>
    <w:rsid w:val="00CC5984"/>
    <w:rsid w:val="00CC5B56"/>
    <w:rsid w:val="00CC6417"/>
    <w:rsid w:val="00CD0725"/>
    <w:rsid w:val="00CD0B77"/>
    <w:rsid w:val="00CD235A"/>
    <w:rsid w:val="00CD2FE8"/>
    <w:rsid w:val="00CD5935"/>
    <w:rsid w:val="00CD6D84"/>
    <w:rsid w:val="00CE0298"/>
    <w:rsid w:val="00CE0BCD"/>
    <w:rsid w:val="00CE14DF"/>
    <w:rsid w:val="00CE3E55"/>
    <w:rsid w:val="00CF0485"/>
    <w:rsid w:val="00CF49C8"/>
    <w:rsid w:val="00CF629F"/>
    <w:rsid w:val="00D0098E"/>
    <w:rsid w:val="00D034D5"/>
    <w:rsid w:val="00D05F8D"/>
    <w:rsid w:val="00D067E7"/>
    <w:rsid w:val="00D06864"/>
    <w:rsid w:val="00D075F0"/>
    <w:rsid w:val="00D11CFA"/>
    <w:rsid w:val="00D1351A"/>
    <w:rsid w:val="00D13594"/>
    <w:rsid w:val="00D13F16"/>
    <w:rsid w:val="00D15EAA"/>
    <w:rsid w:val="00D173C0"/>
    <w:rsid w:val="00D2297E"/>
    <w:rsid w:val="00D26E11"/>
    <w:rsid w:val="00D273B4"/>
    <w:rsid w:val="00D27F14"/>
    <w:rsid w:val="00D27FFA"/>
    <w:rsid w:val="00D32244"/>
    <w:rsid w:val="00D32B33"/>
    <w:rsid w:val="00D354AC"/>
    <w:rsid w:val="00D358A9"/>
    <w:rsid w:val="00D36831"/>
    <w:rsid w:val="00D36BE4"/>
    <w:rsid w:val="00D36F04"/>
    <w:rsid w:val="00D412C1"/>
    <w:rsid w:val="00D46D08"/>
    <w:rsid w:val="00D52940"/>
    <w:rsid w:val="00D542DE"/>
    <w:rsid w:val="00D556EA"/>
    <w:rsid w:val="00D60490"/>
    <w:rsid w:val="00D60D4D"/>
    <w:rsid w:val="00D61E67"/>
    <w:rsid w:val="00D62B14"/>
    <w:rsid w:val="00D65686"/>
    <w:rsid w:val="00D65AE5"/>
    <w:rsid w:val="00D66219"/>
    <w:rsid w:val="00D70953"/>
    <w:rsid w:val="00D712EC"/>
    <w:rsid w:val="00D72033"/>
    <w:rsid w:val="00D72395"/>
    <w:rsid w:val="00D74406"/>
    <w:rsid w:val="00D7461A"/>
    <w:rsid w:val="00D75394"/>
    <w:rsid w:val="00D77A4D"/>
    <w:rsid w:val="00D81315"/>
    <w:rsid w:val="00D81521"/>
    <w:rsid w:val="00D8297D"/>
    <w:rsid w:val="00D838C1"/>
    <w:rsid w:val="00D84BCF"/>
    <w:rsid w:val="00D84E70"/>
    <w:rsid w:val="00D87C86"/>
    <w:rsid w:val="00D90169"/>
    <w:rsid w:val="00D90BF5"/>
    <w:rsid w:val="00D94D3A"/>
    <w:rsid w:val="00D959DC"/>
    <w:rsid w:val="00D96023"/>
    <w:rsid w:val="00DA051E"/>
    <w:rsid w:val="00DA0600"/>
    <w:rsid w:val="00DA079B"/>
    <w:rsid w:val="00DA26C2"/>
    <w:rsid w:val="00DA4B0E"/>
    <w:rsid w:val="00DA6B33"/>
    <w:rsid w:val="00DB2B21"/>
    <w:rsid w:val="00DB2F05"/>
    <w:rsid w:val="00DB3721"/>
    <w:rsid w:val="00DB6550"/>
    <w:rsid w:val="00DC08E3"/>
    <w:rsid w:val="00DC0AE1"/>
    <w:rsid w:val="00DC130C"/>
    <w:rsid w:val="00DC3A1F"/>
    <w:rsid w:val="00DC3AD3"/>
    <w:rsid w:val="00DC538D"/>
    <w:rsid w:val="00DC6054"/>
    <w:rsid w:val="00DC7627"/>
    <w:rsid w:val="00DC7F54"/>
    <w:rsid w:val="00DD05DD"/>
    <w:rsid w:val="00DD0F30"/>
    <w:rsid w:val="00DD5900"/>
    <w:rsid w:val="00DD6284"/>
    <w:rsid w:val="00DD697A"/>
    <w:rsid w:val="00DE0CA2"/>
    <w:rsid w:val="00DE5C2F"/>
    <w:rsid w:val="00DE7A53"/>
    <w:rsid w:val="00DE7FC9"/>
    <w:rsid w:val="00DF398A"/>
    <w:rsid w:val="00DF43BD"/>
    <w:rsid w:val="00DF54BC"/>
    <w:rsid w:val="00E0026E"/>
    <w:rsid w:val="00E0032E"/>
    <w:rsid w:val="00E0051E"/>
    <w:rsid w:val="00E04E7D"/>
    <w:rsid w:val="00E0531B"/>
    <w:rsid w:val="00E05952"/>
    <w:rsid w:val="00E0628F"/>
    <w:rsid w:val="00E07069"/>
    <w:rsid w:val="00E126E2"/>
    <w:rsid w:val="00E150BF"/>
    <w:rsid w:val="00E168E4"/>
    <w:rsid w:val="00E16EF4"/>
    <w:rsid w:val="00E21232"/>
    <w:rsid w:val="00E21304"/>
    <w:rsid w:val="00E24194"/>
    <w:rsid w:val="00E24E00"/>
    <w:rsid w:val="00E24E52"/>
    <w:rsid w:val="00E25F74"/>
    <w:rsid w:val="00E2746A"/>
    <w:rsid w:val="00E30DFE"/>
    <w:rsid w:val="00E31D11"/>
    <w:rsid w:val="00E3244E"/>
    <w:rsid w:val="00E347DE"/>
    <w:rsid w:val="00E35459"/>
    <w:rsid w:val="00E4286A"/>
    <w:rsid w:val="00E43E94"/>
    <w:rsid w:val="00E4528C"/>
    <w:rsid w:val="00E47B82"/>
    <w:rsid w:val="00E508B5"/>
    <w:rsid w:val="00E50F40"/>
    <w:rsid w:val="00E53AA3"/>
    <w:rsid w:val="00E548AB"/>
    <w:rsid w:val="00E60082"/>
    <w:rsid w:val="00E608A0"/>
    <w:rsid w:val="00E611BB"/>
    <w:rsid w:val="00E63B33"/>
    <w:rsid w:val="00E66088"/>
    <w:rsid w:val="00E7068C"/>
    <w:rsid w:val="00E706A1"/>
    <w:rsid w:val="00E71D50"/>
    <w:rsid w:val="00E71FF5"/>
    <w:rsid w:val="00E72FFD"/>
    <w:rsid w:val="00E73979"/>
    <w:rsid w:val="00E755FF"/>
    <w:rsid w:val="00E75A9C"/>
    <w:rsid w:val="00E76D73"/>
    <w:rsid w:val="00E81209"/>
    <w:rsid w:val="00E83D5A"/>
    <w:rsid w:val="00E90986"/>
    <w:rsid w:val="00E9194C"/>
    <w:rsid w:val="00E933C5"/>
    <w:rsid w:val="00E947A0"/>
    <w:rsid w:val="00E95409"/>
    <w:rsid w:val="00E96FC2"/>
    <w:rsid w:val="00EA55A6"/>
    <w:rsid w:val="00EB0250"/>
    <w:rsid w:val="00EB06C1"/>
    <w:rsid w:val="00EB17B1"/>
    <w:rsid w:val="00EB20B9"/>
    <w:rsid w:val="00EB2C05"/>
    <w:rsid w:val="00EB2CF5"/>
    <w:rsid w:val="00EB6688"/>
    <w:rsid w:val="00EB6A26"/>
    <w:rsid w:val="00EC0DCF"/>
    <w:rsid w:val="00EC5615"/>
    <w:rsid w:val="00EC60E0"/>
    <w:rsid w:val="00ED005E"/>
    <w:rsid w:val="00ED0DC6"/>
    <w:rsid w:val="00ED1A12"/>
    <w:rsid w:val="00ED1BAB"/>
    <w:rsid w:val="00ED24E0"/>
    <w:rsid w:val="00ED28E0"/>
    <w:rsid w:val="00ED4346"/>
    <w:rsid w:val="00EE2FD4"/>
    <w:rsid w:val="00EE5BDC"/>
    <w:rsid w:val="00EE5F8A"/>
    <w:rsid w:val="00EF0190"/>
    <w:rsid w:val="00EF062E"/>
    <w:rsid w:val="00EF3CF3"/>
    <w:rsid w:val="00EF4585"/>
    <w:rsid w:val="00EF4C0E"/>
    <w:rsid w:val="00EF68EB"/>
    <w:rsid w:val="00F005AA"/>
    <w:rsid w:val="00F01EEE"/>
    <w:rsid w:val="00F01FEC"/>
    <w:rsid w:val="00F04033"/>
    <w:rsid w:val="00F05FA3"/>
    <w:rsid w:val="00F066D9"/>
    <w:rsid w:val="00F11705"/>
    <w:rsid w:val="00F1506F"/>
    <w:rsid w:val="00F15085"/>
    <w:rsid w:val="00F15B08"/>
    <w:rsid w:val="00F2022B"/>
    <w:rsid w:val="00F22F3D"/>
    <w:rsid w:val="00F24902"/>
    <w:rsid w:val="00F2618C"/>
    <w:rsid w:val="00F26F6C"/>
    <w:rsid w:val="00F27FC1"/>
    <w:rsid w:val="00F30917"/>
    <w:rsid w:val="00F31042"/>
    <w:rsid w:val="00F32587"/>
    <w:rsid w:val="00F32F04"/>
    <w:rsid w:val="00F35C92"/>
    <w:rsid w:val="00F414C5"/>
    <w:rsid w:val="00F41BD8"/>
    <w:rsid w:val="00F43A96"/>
    <w:rsid w:val="00F47EE8"/>
    <w:rsid w:val="00F500A0"/>
    <w:rsid w:val="00F565E7"/>
    <w:rsid w:val="00F61555"/>
    <w:rsid w:val="00F62464"/>
    <w:rsid w:val="00F62C5C"/>
    <w:rsid w:val="00F6630D"/>
    <w:rsid w:val="00F67C0C"/>
    <w:rsid w:val="00F71EC5"/>
    <w:rsid w:val="00F748C6"/>
    <w:rsid w:val="00F74A7D"/>
    <w:rsid w:val="00F74E62"/>
    <w:rsid w:val="00F80FA5"/>
    <w:rsid w:val="00F82240"/>
    <w:rsid w:val="00F837D5"/>
    <w:rsid w:val="00F842D0"/>
    <w:rsid w:val="00F93453"/>
    <w:rsid w:val="00F95D5A"/>
    <w:rsid w:val="00F97FE3"/>
    <w:rsid w:val="00FA0D84"/>
    <w:rsid w:val="00FA347B"/>
    <w:rsid w:val="00FA4D60"/>
    <w:rsid w:val="00FA4F19"/>
    <w:rsid w:val="00FA6084"/>
    <w:rsid w:val="00FA7201"/>
    <w:rsid w:val="00FA72CF"/>
    <w:rsid w:val="00FA7BC9"/>
    <w:rsid w:val="00FB02DE"/>
    <w:rsid w:val="00FB0D48"/>
    <w:rsid w:val="00FB1A48"/>
    <w:rsid w:val="00FB34D2"/>
    <w:rsid w:val="00FB3863"/>
    <w:rsid w:val="00FB7066"/>
    <w:rsid w:val="00FC16CD"/>
    <w:rsid w:val="00FC1F7F"/>
    <w:rsid w:val="00FC2C62"/>
    <w:rsid w:val="00FC64AC"/>
    <w:rsid w:val="00FC7798"/>
    <w:rsid w:val="00FD0E5B"/>
    <w:rsid w:val="00FD1492"/>
    <w:rsid w:val="00FD1A73"/>
    <w:rsid w:val="00FD1E58"/>
    <w:rsid w:val="00FD2608"/>
    <w:rsid w:val="00FD3B2B"/>
    <w:rsid w:val="00FD4A0C"/>
    <w:rsid w:val="00FD5541"/>
    <w:rsid w:val="00FD5DA1"/>
    <w:rsid w:val="00FE4CF5"/>
    <w:rsid w:val="00FE4F4E"/>
    <w:rsid w:val="00FE544B"/>
    <w:rsid w:val="00FE6482"/>
    <w:rsid w:val="00FE6577"/>
    <w:rsid w:val="00FF06F9"/>
    <w:rsid w:val="00FF1726"/>
    <w:rsid w:val="00FF1EF8"/>
    <w:rsid w:val="00FF21A2"/>
    <w:rsid w:val="00FF25A8"/>
    <w:rsid w:val="00FF57B9"/>
    <w:rsid w:val="00FF5F3B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370961B"/>
  <w15:chartTrackingRefBased/>
  <w15:docId w15:val="{F04277D0-7F7E-4D56-BF56-00601A34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62C"/>
    <w:pPr>
      <w:spacing w:line="260" w:lineRule="atLeast"/>
      <w:jc w:val="both"/>
    </w:pPr>
    <w:rPr>
      <w:rFonts w:ascii="Palatino Linotype" w:hAnsi="Palatino Linotype"/>
      <w:color w:val="000000"/>
    </w:rPr>
  </w:style>
  <w:style w:type="paragraph" w:styleId="Ttulo1">
    <w:name w:val="heading 1"/>
    <w:basedOn w:val="Normal"/>
    <w:next w:val="Normal"/>
    <w:link w:val="Ttulo1Car"/>
    <w:uiPriority w:val="9"/>
    <w:qFormat/>
    <w:rsid w:val="002A40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F3CD5"/>
    <w:pPr>
      <w:keepNext/>
      <w:keepLines/>
      <w:spacing w:before="280" w:after="80" w:line="259" w:lineRule="auto"/>
      <w:jc w:val="left"/>
      <w:outlineLvl w:val="2"/>
    </w:pPr>
    <w:rPr>
      <w:rFonts w:ascii="Calibri" w:eastAsia="Calibri" w:hAnsi="Calibri" w:cs="Calibri"/>
      <w:b/>
      <w:color w:val="auto"/>
      <w:sz w:val="28"/>
      <w:szCs w:val="28"/>
      <w:lang w:eastAsia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403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522304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522304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522304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522304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522304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522304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522304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522304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anormal"/>
    <w:uiPriority w:val="99"/>
    <w:rsid w:val="0046726B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aconcuadrcula">
    <w:name w:val="Table Grid"/>
    <w:basedOn w:val="Tablanormal"/>
    <w:uiPriority w:val="59"/>
    <w:rsid w:val="00522304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rsid w:val="00522304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PiedepginaCar">
    <w:name w:val="Pie de página Car"/>
    <w:link w:val="Piedepgina"/>
    <w:uiPriority w:val="99"/>
    <w:rsid w:val="00522304"/>
    <w:rPr>
      <w:rFonts w:ascii="Palatino Linotype" w:hAnsi="Palatino Linotype"/>
      <w:noProof/>
      <w:color w:val="000000"/>
      <w:szCs w:val="18"/>
    </w:rPr>
  </w:style>
  <w:style w:type="paragraph" w:styleId="Encabezado">
    <w:name w:val="header"/>
    <w:basedOn w:val="Normal"/>
    <w:link w:val="EncabezadoCar"/>
    <w:uiPriority w:val="99"/>
    <w:rsid w:val="005223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EncabezadoCar">
    <w:name w:val="Encabezado Car"/>
    <w:link w:val="Encabezado"/>
    <w:uiPriority w:val="99"/>
    <w:rsid w:val="00522304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522304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522304"/>
    <w:pPr>
      <w:ind w:firstLine="0"/>
    </w:pPr>
  </w:style>
  <w:style w:type="paragraph" w:customStyle="1" w:styleId="MDPI31text">
    <w:name w:val="MDPI_3.1_text"/>
    <w:qFormat/>
    <w:rsid w:val="00322BD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522304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4textspacebefore">
    <w:name w:val="MDPI_3.4_text_space_before"/>
    <w:qFormat/>
    <w:rsid w:val="00522304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522304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522304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510707"/>
    <w:pPr>
      <w:numPr>
        <w:numId w:val="2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510707"/>
    <w:pPr>
      <w:numPr>
        <w:numId w:val="20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522304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522304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522304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7D1435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522304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522304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522304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81theorem">
    <w:name w:val="MDPI_8.1_theorem"/>
    <w:qFormat/>
    <w:rsid w:val="00522304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522304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firstpage">
    <w:name w:val="MDPI_footer_firstpage"/>
    <w:qFormat/>
    <w:rsid w:val="00522304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23heading3">
    <w:name w:val="MDPI_2.3_heading3"/>
    <w:qFormat/>
    <w:rsid w:val="00522304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522304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522304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187A46"/>
    <w:pPr>
      <w:numPr>
        <w:numId w:val="2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Textodeglobo">
    <w:name w:val="Balloon Text"/>
    <w:basedOn w:val="Normal"/>
    <w:link w:val="TextodegloboCar"/>
    <w:uiPriority w:val="99"/>
    <w:rsid w:val="00522304"/>
    <w:rPr>
      <w:rFonts w:cs="Tahoma"/>
      <w:szCs w:val="18"/>
    </w:rPr>
  </w:style>
  <w:style w:type="character" w:customStyle="1" w:styleId="TextodegloboCar">
    <w:name w:val="Texto de globo Car"/>
    <w:link w:val="Textodeglobo"/>
    <w:uiPriority w:val="99"/>
    <w:rsid w:val="00522304"/>
    <w:rPr>
      <w:rFonts w:ascii="Palatino Linotype" w:hAnsi="Palatino Linotype" w:cs="Tahoma"/>
      <w:noProof/>
      <w:color w:val="000000"/>
      <w:szCs w:val="18"/>
    </w:rPr>
  </w:style>
  <w:style w:type="character" w:styleId="Nmerodelnea">
    <w:name w:val="line number"/>
    <w:uiPriority w:val="99"/>
    <w:rsid w:val="00284BEB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anormal"/>
    <w:uiPriority w:val="99"/>
    <w:rsid w:val="00522304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ipervnculo">
    <w:name w:val="Hyperlink"/>
    <w:uiPriority w:val="99"/>
    <w:rsid w:val="00522304"/>
    <w:rPr>
      <w:color w:val="0000FF"/>
      <w:u w:val="single"/>
    </w:rPr>
  </w:style>
  <w:style w:type="character" w:styleId="Mencinsinresolver">
    <w:name w:val="Unresolved Mention"/>
    <w:uiPriority w:val="99"/>
    <w:semiHidden/>
    <w:unhideWhenUsed/>
    <w:rsid w:val="00C243C9"/>
    <w:rPr>
      <w:color w:val="605E5C"/>
      <w:shd w:val="clear" w:color="auto" w:fill="E1DFDD"/>
    </w:rPr>
  </w:style>
  <w:style w:type="table" w:styleId="Tablanormal4">
    <w:name w:val="Plain Table 4"/>
    <w:basedOn w:val="Tablanormal"/>
    <w:uiPriority w:val="44"/>
    <w:rsid w:val="00AE348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61Citation">
    <w:name w:val="MDPI_6.1_Citation"/>
    <w:qFormat/>
    <w:rsid w:val="00522304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522304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522304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06442A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522304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522304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522304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28726C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522304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522304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522304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header">
    <w:name w:val="MDPI_header"/>
    <w:qFormat/>
    <w:rsid w:val="00522304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522304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522304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anormal"/>
    <w:uiPriority w:val="99"/>
    <w:rsid w:val="00522304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522304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522304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522304"/>
  </w:style>
  <w:style w:type="paragraph" w:styleId="Bibliografa">
    <w:name w:val="Bibliography"/>
    <w:basedOn w:val="Normal"/>
    <w:next w:val="Normal"/>
    <w:uiPriority w:val="37"/>
    <w:unhideWhenUsed/>
    <w:rsid w:val="00522304"/>
    <w:pPr>
      <w:tabs>
        <w:tab w:val="left" w:pos="384"/>
      </w:tabs>
      <w:spacing w:after="240" w:line="240" w:lineRule="atLeast"/>
      <w:ind w:left="384" w:hanging="384"/>
    </w:pPr>
  </w:style>
  <w:style w:type="paragraph" w:styleId="Textoindependiente">
    <w:name w:val="Body Text"/>
    <w:link w:val="TextoindependienteCar"/>
    <w:rsid w:val="00522304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TextoindependienteCar">
    <w:name w:val="Texto independiente Car"/>
    <w:link w:val="Textoindependiente"/>
    <w:rsid w:val="00522304"/>
    <w:rPr>
      <w:rFonts w:ascii="Palatino Linotype" w:hAnsi="Palatino Linotype"/>
      <w:color w:val="000000"/>
      <w:sz w:val="24"/>
      <w:lang w:eastAsia="de-DE"/>
    </w:rPr>
  </w:style>
  <w:style w:type="character" w:styleId="Refdecomentario">
    <w:name w:val="annotation reference"/>
    <w:rsid w:val="00522304"/>
    <w:rPr>
      <w:sz w:val="21"/>
      <w:szCs w:val="21"/>
    </w:rPr>
  </w:style>
  <w:style w:type="paragraph" w:styleId="Textocomentario">
    <w:name w:val="annotation text"/>
    <w:basedOn w:val="Normal"/>
    <w:link w:val="TextocomentarioCar"/>
    <w:rsid w:val="00522304"/>
  </w:style>
  <w:style w:type="character" w:customStyle="1" w:styleId="TextocomentarioCar">
    <w:name w:val="Texto comentario Car"/>
    <w:link w:val="Textocomentario"/>
    <w:rsid w:val="00522304"/>
    <w:rPr>
      <w:rFonts w:ascii="Palatino Linotype" w:hAnsi="Palatino Linotype"/>
      <w:noProof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22304"/>
    <w:rPr>
      <w:b/>
      <w:bCs/>
    </w:rPr>
  </w:style>
  <w:style w:type="character" w:customStyle="1" w:styleId="AsuntodelcomentarioCar">
    <w:name w:val="Asunto del comentario Car"/>
    <w:link w:val="Asuntodelcomentario"/>
    <w:rsid w:val="00522304"/>
    <w:rPr>
      <w:rFonts w:ascii="Palatino Linotype" w:hAnsi="Palatino Linotype"/>
      <w:b/>
      <w:bCs/>
      <w:noProof/>
      <w:color w:val="000000"/>
    </w:rPr>
  </w:style>
  <w:style w:type="character" w:styleId="Refdenotaalfinal">
    <w:name w:val="endnote reference"/>
    <w:rsid w:val="00522304"/>
    <w:rPr>
      <w:vertAlign w:val="superscript"/>
    </w:rPr>
  </w:style>
  <w:style w:type="paragraph" w:styleId="Textonotaalfinal">
    <w:name w:val="endnote text"/>
    <w:basedOn w:val="Normal"/>
    <w:link w:val="TextonotaalfinalCar"/>
    <w:semiHidden/>
    <w:unhideWhenUsed/>
    <w:rsid w:val="00522304"/>
    <w:pPr>
      <w:spacing w:line="240" w:lineRule="auto"/>
    </w:pPr>
  </w:style>
  <w:style w:type="character" w:customStyle="1" w:styleId="TextonotaalfinalCar">
    <w:name w:val="Texto nota al final Car"/>
    <w:link w:val="Textonotaalfinal"/>
    <w:semiHidden/>
    <w:rsid w:val="00522304"/>
    <w:rPr>
      <w:rFonts w:ascii="Palatino Linotype" w:hAnsi="Palatino Linotype"/>
      <w:noProof/>
      <w:color w:val="000000"/>
    </w:rPr>
  </w:style>
  <w:style w:type="character" w:styleId="Hipervnculovisitado">
    <w:name w:val="FollowedHyperlink"/>
    <w:rsid w:val="00522304"/>
    <w:rPr>
      <w:color w:val="954F72"/>
      <w:u w:val="single"/>
    </w:rPr>
  </w:style>
  <w:style w:type="paragraph" w:styleId="Textonotapie">
    <w:name w:val="footnote text"/>
    <w:basedOn w:val="Normal"/>
    <w:link w:val="TextonotapieCar"/>
    <w:semiHidden/>
    <w:unhideWhenUsed/>
    <w:rsid w:val="00522304"/>
    <w:pPr>
      <w:spacing w:line="240" w:lineRule="auto"/>
    </w:pPr>
  </w:style>
  <w:style w:type="character" w:customStyle="1" w:styleId="TextonotapieCar">
    <w:name w:val="Texto nota pie Car"/>
    <w:link w:val="Textonotapie"/>
    <w:semiHidden/>
    <w:rsid w:val="00522304"/>
    <w:rPr>
      <w:rFonts w:ascii="Palatino Linotype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522304"/>
    <w:rPr>
      <w:szCs w:val="24"/>
    </w:rPr>
  </w:style>
  <w:style w:type="paragraph" w:customStyle="1" w:styleId="MsoFootnoteText0">
    <w:name w:val="MsoFootnoteText"/>
    <w:basedOn w:val="NormalWeb"/>
    <w:qFormat/>
    <w:rsid w:val="00522304"/>
    <w:rPr>
      <w:rFonts w:ascii="Times New Roman" w:hAnsi="Times New Roman"/>
    </w:rPr>
  </w:style>
  <w:style w:type="character" w:styleId="Nmerodepgina">
    <w:name w:val="page number"/>
    <w:rsid w:val="00522304"/>
  </w:style>
  <w:style w:type="character" w:styleId="Textodelmarcadordeposicin">
    <w:name w:val="Placeholder Text"/>
    <w:uiPriority w:val="99"/>
    <w:semiHidden/>
    <w:rsid w:val="00522304"/>
    <w:rPr>
      <w:color w:val="808080"/>
    </w:rPr>
  </w:style>
  <w:style w:type="paragraph" w:customStyle="1" w:styleId="MDPI71FootNotes">
    <w:name w:val="MDPI_7.1_FootNotes"/>
    <w:qFormat/>
    <w:rsid w:val="00262314"/>
    <w:pPr>
      <w:numPr>
        <w:numId w:val="21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table" w:styleId="Tablanormal2">
    <w:name w:val="Plain Table 2"/>
    <w:basedOn w:val="Tablanormal"/>
    <w:uiPriority w:val="42"/>
    <w:rsid w:val="00FD1A7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clara">
    <w:name w:val="Grid Table Light"/>
    <w:basedOn w:val="Tablanormal"/>
    <w:uiPriority w:val="40"/>
    <w:rsid w:val="0031462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8B44F6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val="en-AU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2F3CD5"/>
    <w:rPr>
      <w:rFonts w:eastAsia="Calibri" w:cs="Calibri"/>
      <w:b/>
      <w:sz w:val="28"/>
      <w:szCs w:val="28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2A4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403C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FirstParagraph">
    <w:name w:val="First Paragraph"/>
    <w:basedOn w:val="Textoindependiente"/>
    <w:next w:val="Textoindependiente"/>
    <w:qFormat/>
    <w:rsid w:val="002A403C"/>
    <w:pPr>
      <w:spacing w:before="120" w:line="240" w:lineRule="auto"/>
      <w:jc w:val="left"/>
    </w:pPr>
    <w:rPr>
      <w:rFonts w:asciiTheme="minorHAnsi" w:eastAsiaTheme="minorHAnsi" w:hAnsiTheme="minorHAnsi" w:cstheme="minorBidi"/>
      <w:color w:val="auto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2A403C"/>
    <w:pPr>
      <w:spacing w:line="259" w:lineRule="auto"/>
      <w:jc w:val="left"/>
      <w:outlineLvl w:val="9"/>
    </w:pPr>
    <w:rPr>
      <w:lang w:val="es-PE" w:eastAsia="es-PE"/>
    </w:rPr>
  </w:style>
  <w:style w:type="paragraph" w:styleId="TDC1">
    <w:name w:val="toc 1"/>
    <w:basedOn w:val="Normal"/>
    <w:next w:val="Normal"/>
    <w:autoRedefine/>
    <w:uiPriority w:val="39"/>
    <w:unhideWhenUsed/>
    <w:rsid w:val="002A403C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A403C"/>
    <w:pPr>
      <w:spacing w:after="100" w:line="259" w:lineRule="auto"/>
      <w:ind w:left="220"/>
      <w:jc w:val="left"/>
    </w:pPr>
    <w:rPr>
      <w:rFonts w:asciiTheme="minorHAnsi" w:eastAsiaTheme="minorEastAsia" w:hAnsiTheme="minorHAnsi"/>
      <w:color w:val="auto"/>
      <w:sz w:val="22"/>
      <w:szCs w:val="22"/>
      <w:lang w:val="es-PE" w:eastAsia="es-PE"/>
    </w:rPr>
  </w:style>
  <w:style w:type="paragraph" w:styleId="TDC3">
    <w:name w:val="toc 3"/>
    <w:basedOn w:val="Normal"/>
    <w:next w:val="Normal"/>
    <w:autoRedefine/>
    <w:uiPriority w:val="39"/>
    <w:unhideWhenUsed/>
    <w:rsid w:val="002A403C"/>
    <w:pPr>
      <w:spacing w:after="100" w:line="259" w:lineRule="auto"/>
      <w:ind w:left="440"/>
      <w:jc w:val="left"/>
    </w:pPr>
    <w:rPr>
      <w:rFonts w:asciiTheme="minorHAnsi" w:eastAsiaTheme="minorEastAsia" w:hAnsiTheme="minorHAnsi"/>
      <w:color w:val="auto"/>
      <w:sz w:val="22"/>
      <w:szCs w:val="22"/>
      <w:lang w:val="es-PE" w:eastAsia="es-PE"/>
    </w:rPr>
  </w:style>
  <w:style w:type="paragraph" w:styleId="Revisin">
    <w:name w:val="Revision"/>
    <w:hidden/>
    <w:uiPriority w:val="99"/>
    <w:semiHidden/>
    <w:rsid w:val="00483650"/>
    <w:rPr>
      <w:rFonts w:ascii="Palatino Linotype" w:hAnsi="Palatino Linotyp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rwin%20Anthony%20Le&#243;n\Downloads\ijerph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8F7FD-D75B-4DBF-94CF-5D603C5B7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ijerph-template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Type of the Paper (Article</vt:lpstr>
      <vt:lpstr>Type of the Paper (Article</vt:lpstr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Darwin Anthony León</dc:creator>
  <cp:keywords/>
  <dc:description/>
  <cp:lastModifiedBy>Darwin A. León-Figueroa</cp:lastModifiedBy>
  <cp:revision>3</cp:revision>
  <cp:lastPrinted>2023-06-05T09:16:00Z</cp:lastPrinted>
  <dcterms:created xsi:type="dcterms:W3CDTF">2024-10-08T13:47:00Z</dcterms:created>
  <dcterms:modified xsi:type="dcterms:W3CDTF">2024-10-08T13:47:00Z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id="zV3gM4fB"/&gt;&lt;style id="http://www.zotero.org/styles/vancouver" locale="es-ES"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