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9F19" w14:textId="7F074F84" w:rsidR="000275D2" w:rsidRPr="000D2721" w:rsidRDefault="000275D2" w:rsidP="000275D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t</w:t>
      </w:r>
      <w:r w:rsidRPr="000D2721">
        <w:rPr>
          <w:rFonts w:ascii="Times New Roman" w:hAnsi="Times New Roman" w:cs="Times New Roman"/>
          <w:sz w:val="20"/>
          <w:szCs w:val="20"/>
        </w:rPr>
        <w:t>able 1 – Demographic characteristics</w:t>
      </w:r>
      <w:r>
        <w:rPr>
          <w:rFonts w:ascii="Times New Roman" w:hAnsi="Times New Roman" w:cs="Times New Roman"/>
          <w:sz w:val="20"/>
          <w:szCs w:val="20"/>
        </w:rPr>
        <w:t xml:space="preserve"> of participants who were eligible and participants who were excluded due to missing outcome data </w:t>
      </w:r>
    </w:p>
    <w:tbl>
      <w:tblPr>
        <w:tblStyle w:val="OldDefaultTableStyle"/>
        <w:tblW w:w="0" w:type="auto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845"/>
        <w:gridCol w:w="1294"/>
        <w:gridCol w:w="1415"/>
        <w:gridCol w:w="1173"/>
      </w:tblGrid>
      <w:tr w:rsidR="000275D2" w:rsidRPr="000D2721" w14:paraId="5DE6F4ED" w14:textId="77777777" w:rsidTr="000275D2">
        <w:tc>
          <w:tcPr>
            <w:tcW w:w="2845" w:type="dxa"/>
            <w:shd w:val="clear" w:color="auto" w:fill="D0CECE"/>
          </w:tcPr>
          <w:p w14:paraId="78197F22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D0CECE"/>
          </w:tcPr>
          <w:p w14:paraId="485D5911" w14:textId="77777777" w:rsidR="000275D2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Excluded </w:t>
            </w:r>
          </w:p>
          <w:p w14:paraId="55222445" w14:textId="77777777" w:rsidR="000275D2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(%)</w:t>
            </w:r>
          </w:p>
          <w:p w14:paraId="00F83DBB" w14:textId="5E0C1460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(n = 439)</w:t>
            </w:r>
          </w:p>
        </w:tc>
        <w:tc>
          <w:tcPr>
            <w:tcW w:w="1415" w:type="dxa"/>
            <w:shd w:val="clear" w:color="auto" w:fill="D0CECE"/>
          </w:tcPr>
          <w:p w14:paraId="4E64F045" w14:textId="1334321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Eligible</w:t>
            </w:r>
          </w:p>
          <w:p w14:paraId="11626FE5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n (%)</w:t>
            </w:r>
          </w:p>
          <w:p w14:paraId="086B678E" w14:textId="56EE3E95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(n =1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435</w:t>
            </w: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dxa"/>
            <w:shd w:val="clear" w:color="auto" w:fill="D0CECE"/>
          </w:tcPr>
          <w:p w14:paraId="1B707161" w14:textId="43D56ED4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n (%)</w:t>
            </w:r>
          </w:p>
          <w:p w14:paraId="43BA51F5" w14:textId="4B988618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(n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1874</w:t>
            </w: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275D2" w:rsidRPr="000D2721" w14:paraId="26170386" w14:textId="77777777" w:rsidTr="000275D2">
        <w:tc>
          <w:tcPr>
            <w:tcW w:w="2845" w:type="dxa"/>
          </w:tcPr>
          <w:p w14:paraId="2727E4F1" w14:textId="08A755EE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Age (year)</w:t>
            </w:r>
          </w:p>
        </w:tc>
        <w:tc>
          <w:tcPr>
            <w:tcW w:w="1294" w:type="dxa"/>
          </w:tcPr>
          <w:p w14:paraId="4086C519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</w:tcPr>
          <w:p w14:paraId="0D4417DE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</w:tcPr>
          <w:p w14:paraId="08545394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275D2" w:rsidRPr="000D2721" w14:paraId="11B8873F" w14:textId="77777777" w:rsidTr="000275D2">
        <w:tc>
          <w:tcPr>
            <w:tcW w:w="2845" w:type="dxa"/>
          </w:tcPr>
          <w:p w14:paraId="5BEEEC57" w14:textId="16984216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9280C">
              <w:rPr>
                <w:rFonts w:ascii="Tahoma" w:hAnsi="Tahoma" w:cs="Tahoma"/>
                <w:sz w:val="18"/>
                <w:szCs w:val="18"/>
              </w:rPr>
              <w:t>Mean±SD</w:t>
            </w:r>
            <w:proofErr w:type="spellEnd"/>
          </w:p>
        </w:tc>
        <w:tc>
          <w:tcPr>
            <w:tcW w:w="1294" w:type="dxa"/>
          </w:tcPr>
          <w:p w14:paraId="77EDBC70" w14:textId="6A2C096D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24.62</w:t>
            </w:r>
            <w:r w:rsidRPr="00515CE0">
              <w:rPr>
                <w:rFonts w:ascii="Tahoma" w:hAnsi="Tahoma" w:cs="Tahoma"/>
                <w:sz w:val="18"/>
                <w:szCs w:val="18"/>
              </w:rPr>
              <w:t>±</w:t>
            </w:r>
            <w:r>
              <w:rPr>
                <w:rFonts w:ascii="Tahoma" w:hAnsi="Tahoma" w:cs="Tahoma"/>
                <w:sz w:val="18"/>
                <w:szCs w:val="18"/>
              </w:rPr>
              <w:t>8.14</w:t>
            </w:r>
          </w:p>
        </w:tc>
        <w:tc>
          <w:tcPr>
            <w:tcW w:w="1415" w:type="dxa"/>
          </w:tcPr>
          <w:p w14:paraId="76631809" w14:textId="367286B8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26.57</w:t>
            </w:r>
            <w:r w:rsidRPr="00515CE0">
              <w:rPr>
                <w:rFonts w:ascii="Tahoma" w:hAnsi="Tahoma" w:cs="Tahoma"/>
                <w:sz w:val="18"/>
                <w:szCs w:val="18"/>
              </w:rPr>
              <w:t>±</w:t>
            </w:r>
            <w:r>
              <w:rPr>
                <w:rFonts w:ascii="Tahoma" w:hAnsi="Tahoma" w:cs="Tahoma"/>
                <w:sz w:val="18"/>
                <w:szCs w:val="18"/>
              </w:rPr>
              <w:t>8.32</w:t>
            </w:r>
          </w:p>
        </w:tc>
        <w:tc>
          <w:tcPr>
            <w:tcW w:w="1173" w:type="dxa"/>
          </w:tcPr>
          <w:p w14:paraId="529DFB24" w14:textId="62A71ECD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26.11</w:t>
            </w:r>
            <w:r w:rsidRPr="00515CE0">
              <w:rPr>
                <w:rFonts w:ascii="Tahoma" w:hAnsi="Tahoma" w:cs="Tahoma"/>
                <w:sz w:val="18"/>
                <w:szCs w:val="18"/>
              </w:rPr>
              <w:t>±</w:t>
            </w:r>
            <w:r>
              <w:rPr>
                <w:rFonts w:ascii="Tahoma" w:hAnsi="Tahoma" w:cs="Tahoma"/>
                <w:sz w:val="18"/>
                <w:szCs w:val="18"/>
              </w:rPr>
              <w:t>8.32</w:t>
            </w:r>
          </w:p>
        </w:tc>
      </w:tr>
      <w:tr w:rsidR="000275D2" w:rsidRPr="000D2721" w14:paraId="1BD70BD5" w14:textId="77777777" w:rsidTr="000275D2">
        <w:tc>
          <w:tcPr>
            <w:tcW w:w="2845" w:type="dxa"/>
          </w:tcPr>
          <w:p w14:paraId="6F293654" w14:textId="40559622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280C">
              <w:rPr>
                <w:rFonts w:ascii="Tahoma" w:hAnsi="Tahoma" w:cs="Tahoma"/>
                <w:sz w:val="18"/>
                <w:szCs w:val="18"/>
              </w:rPr>
              <w:t>Median (IQR)</w:t>
            </w:r>
          </w:p>
        </w:tc>
        <w:tc>
          <w:tcPr>
            <w:tcW w:w="1294" w:type="dxa"/>
          </w:tcPr>
          <w:p w14:paraId="1B16286F" w14:textId="2E6D7344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 (11)</w:t>
            </w:r>
          </w:p>
        </w:tc>
        <w:tc>
          <w:tcPr>
            <w:tcW w:w="1415" w:type="dxa"/>
          </w:tcPr>
          <w:p w14:paraId="3C19DDCD" w14:textId="37EBB42C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 (13)</w:t>
            </w:r>
          </w:p>
        </w:tc>
        <w:tc>
          <w:tcPr>
            <w:tcW w:w="1173" w:type="dxa"/>
          </w:tcPr>
          <w:p w14:paraId="475ED325" w14:textId="686BC5DD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 (13)</w:t>
            </w:r>
          </w:p>
        </w:tc>
      </w:tr>
      <w:tr w:rsidR="000275D2" w:rsidRPr="000D2721" w14:paraId="2A0B837B" w14:textId="77777777" w:rsidTr="000275D2">
        <w:tc>
          <w:tcPr>
            <w:tcW w:w="2845" w:type="dxa"/>
          </w:tcPr>
          <w:p w14:paraId="004F0889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Age (years)</w:t>
            </w:r>
          </w:p>
        </w:tc>
        <w:tc>
          <w:tcPr>
            <w:tcW w:w="1294" w:type="dxa"/>
          </w:tcPr>
          <w:p w14:paraId="73071A7A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</w:tcPr>
          <w:p w14:paraId="728FA8B0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</w:tcPr>
          <w:p w14:paraId="0C476572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275D2" w:rsidRPr="000D2721" w14:paraId="2798B12F" w14:textId="77777777" w:rsidTr="000275D2">
        <w:tc>
          <w:tcPr>
            <w:tcW w:w="2845" w:type="dxa"/>
          </w:tcPr>
          <w:p w14:paraId="16BFE0F3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0D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94" w:type="dxa"/>
            <w:vAlign w:val="bottom"/>
          </w:tcPr>
          <w:p w14:paraId="5A2586E5" w14:textId="61E9D3C1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178 (40.55)</w:t>
            </w:r>
          </w:p>
        </w:tc>
        <w:tc>
          <w:tcPr>
            <w:tcW w:w="1415" w:type="dxa"/>
            <w:vAlign w:val="bottom"/>
          </w:tcPr>
          <w:p w14:paraId="6CB4D701" w14:textId="626D6B4D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409 (28.50)</w:t>
            </w:r>
          </w:p>
        </w:tc>
        <w:tc>
          <w:tcPr>
            <w:tcW w:w="1173" w:type="dxa"/>
            <w:vAlign w:val="bottom"/>
          </w:tcPr>
          <w:p w14:paraId="70A93D11" w14:textId="7B2E22DB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587 (31.32)</w:t>
            </w:r>
          </w:p>
        </w:tc>
      </w:tr>
      <w:tr w:rsidR="000275D2" w:rsidRPr="000D2721" w14:paraId="441F506A" w14:textId="77777777" w:rsidTr="000275D2">
        <w:tc>
          <w:tcPr>
            <w:tcW w:w="2845" w:type="dxa"/>
          </w:tcPr>
          <w:p w14:paraId="27D2233B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0D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94" w:type="dxa"/>
            <w:vAlign w:val="bottom"/>
          </w:tcPr>
          <w:p w14:paraId="439E4907" w14:textId="33FC17E8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87 (19.82)</w:t>
            </w:r>
          </w:p>
        </w:tc>
        <w:tc>
          <w:tcPr>
            <w:tcW w:w="1415" w:type="dxa"/>
            <w:vAlign w:val="bottom"/>
          </w:tcPr>
          <w:p w14:paraId="2A646D08" w14:textId="692DEBC8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271 (18.89)</w:t>
            </w:r>
          </w:p>
        </w:tc>
        <w:tc>
          <w:tcPr>
            <w:tcW w:w="1173" w:type="dxa"/>
            <w:vAlign w:val="bottom"/>
          </w:tcPr>
          <w:p w14:paraId="69B79D6D" w14:textId="280468AD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358 (19.10)</w:t>
            </w:r>
          </w:p>
        </w:tc>
      </w:tr>
      <w:tr w:rsidR="000275D2" w:rsidRPr="000D2721" w14:paraId="29D08AE9" w14:textId="77777777" w:rsidTr="000275D2">
        <w:tc>
          <w:tcPr>
            <w:tcW w:w="2845" w:type="dxa"/>
          </w:tcPr>
          <w:p w14:paraId="005CC8FB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Pr="000D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94" w:type="dxa"/>
            <w:vAlign w:val="bottom"/>
          </w:tcPr>
          <w:p w14:paraId="0296E9D4" w14:textId="4C308D1D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65 (14.81)</w:t>
            </w:r>
          </w:p>
        </w:tc>
        <w:tc>
          <w:tcPr>
            <w:tcW w:w="1415" w:type="dxa"/>
            <w:vAlign w:val="bottom"/>
          </w:tcPr>
          <w:p w14:paraId="729516AC" w14:textId="7DA26A52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289 (20.14)</w:t>
            </w:r>
          </w:p>
        </w:tc>
        <w:tc>
          <w:tcPr>
            <w:tcW w:w="1173" w:type="dxa"/>
            <w:vAlign w:val="bottom"/>
          </w:tcPr>
          <w:p w14:paraId="5C93B696" w14:textId="5866F0C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354 (18.89)</w:t>
            </w:r>
          </w:p>
        </w:tc>
      </w:tr>
      <w:tr w:rsidR="000275D2" w:rsidRPr="000D2721" w14:paraId="3517F316" w14:textId="77777777" w:rsidTr="000275D2">
        <w:tc>
          <w:tcPr>
            <w:tcW w:w="2845" w:type="dxa"/>
          </w:tcPr>
          <w:p w14:paraId="406DCE22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Pr="000D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94" w:type="dxa"/>
            <w:vAlign w:val="bottom"/>
          </w:tcPr>
          <w:p w14:paraId="4F89BEC0" w14:textId="002FF1A4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43 (9.79)</w:t>
            </w:r>
          </w:p>
        </w:tc>
        <w:tc>
          <w:tcPr>
            <w:tcW w:w="1415" w:type="dxa"/>
            <w:vAlign w:val="bottom"/>
          </w:tcPr>
          <w:p w14:paraId="7267A1C4" w14:textId="4A55D0E8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181 (12.61)</w:t>
            </w:r>
          </w:p>
        </w:tc>
        <w:tc>
          <w:tcPr>
            <w:tcW w:w="1173" w:type="dxa"/>
            <w:vAlign w:val="bottom"/>
          </w:tcPr>
          <w:p w14:paraId="0CB5CA20" w14:textId="75AB10D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224 (11.95)</w:t>
            </w:r>
          </w:p>
        </w:tc>
      </w:tr>
      <w:tr w:rsidR="000275D2" w:rsidRPr="000D2721" w14:paraId="759A7561" w14:textId="77777777" w:rsidTr="000275D2">
        <w:tc>
          <w:tcPr>
            <w:tcW w:w="2845" w:type="dxa"/>
          </w:tcPr>
          <w:p w14:paraId="72D55513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  <w:r w:rsidRPr="000D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94" w:type="dxa"/>
            <w:vAlign w:val="bottom"/>
          </w:tcPr>
          <w:p w14:paraId="7D2DC20B" w14:textId="3EB20E8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35 (7.97)</w:t>
            </w:r>
          </w:p>
        </w:tc>
        <w:tc>
          <w:tcPr>
            <w:tcW w:w="1415" w:type="dxa"/>
            <w:vAlign w:val="bottom"/>
          </w:tcPr>
          <w:p w14:paraId="5F7A21D8" w14:textId="4FE425A3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158 (11.01)</w:t>
            </w:r>
          </w:p>
        </w:tc>
        <w:tc>
          <w:tcPr>
            <w:tcW w:w="1173" w:type="dxa"/>
            <w:vAlign w:val="bottom"/>
          </w:tcPr>
          <w:p w14:paraId="6B71536D" w14:textId="45001DF9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193 (10.30)</w:t>
            </w:r>
          </w:p>
        </w:tc>
      </w:tr>
      <w:tr w:rsidR="000275D2" w:rsidRPr="000D2721" w14:paraId="151E7B42" w14:textId="77777777" w:rsidTr="000275D2">
        <w:tc>
          <w:tcPr>
            <w:tcW w:w="2845" w:type="dxa"/>
          </w:tcPr>
          <w:p w14:paraId="419602F3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 w:rsidRPr="000D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94" w:type="dxa"/>
            <w:vAlign w:val="bottom"/>
          </w:tcPr>
          <w:p w14:paraId="32FBEFBB" w14:textId="308AB3E6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21 (4.78)</w:t>
            </w:r>
          </w:p>
        </w:tc>
        <w:tc>
          <w:tcPr>
            <w:tcW w:w="1415" w:type="dxa"/>
            <w:vAlign w:val="bottom"/>
          </w:tcPr>
          <w:p w14:paraId="0628AF68" w14:textId="54243B3F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87 (6.06)</w:t>
            </w:r>
          </w:p>
        </w:tc>
        <w:tc>
          <w:tcPr>
            <w:tcW w:w="1173" w:type="dxa"/>
            <w:vAlign w:val="bottom"/>
          </w:tcPr>
          <w:p w14:paraId="61DDCD6B" w14:textId="16FC9DB6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108 (5.76)</w:t>
            </w:r>
          </w:p>
        </w:tc>
      </w:tr>
      <w:tr w:rsidR="000275D2" w:rsidRPr="000D2721" w14:paraId="51B08C1C" w14:textId="77777777" w:rsidTr="000275D2">
        <w:tc>
          <w:tcPr>
            <w:tcW w:w="2845" w:type="dxa"/>
          </w:tcPr>
          <w:p w14:paraId="4D6B5058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  <w:r w:rsidRPr="000D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294" w:type="dxa"/>
            <w:vAlign w:val="bottom"/>
          </w:tcPr>
          <w:p w14:paraId="28F610BE" w14:textId="743AFEB2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10 (2.28)</w:t>
            </w:r>
          </w:p>
        </w:tc>
        <w:tc>
          <w:tcPr>
            <w:tcW w:w="1415" w:type="dxa"/>
            <w:vAlign w:val="bottom"/>
          </w:tcPr>
          <w:p w14:paraId="02ED1B86" w14:textId="1649D99E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40 (2.79)</w:t>
            </w:r>
          </w:p>
        </w:tc>
        <w:tc>
          <w:tcPr>
            <w:tcW w:w="1173" w:type="dxa"/>
            <w:vAlign w:val="bottom"/>
          </w:tcPr>
          <w:p w14:paraId="5D4596A1" w14:textId="4D22BE06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50 (2.67)</w:t>
            </w:r>
          </w:p>
        </w:tc>
      </w:tr>
      <w:tr w:rsidR="000275D2" w:rsidRPr="000D2721" w14:paraId="4F88505A" w14:textId="77777777" w:rsidTr="000275D2">
        <w:tc>
          <w:tcPr>
            <w:tcW w:w="2845" w:type="dxa"/>
          </w:tcPr>
          <w:p w14:paraId="7CFBF50C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Payment method</w:t>
            </w:r>
          </w:p>
        </w:tc>
        <w:tc>
          <w:tcPr>
            <w:tcW w:w="1294" w:type="dxa"/>
          </w:tcPr>
          <w:p w14:paraId="68F4B642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</w:tcPr>
          <w:p w14:paraId="0F00E735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</w:tcPr>
          <w:p w14:paraId="30B29EF1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275D2" w:rsidRPr="000D2721" w14:paraId="4BA660DD" w14:textId="77777777" w:rsidTr="000275D2">
        <w:tc>
          <w:tcPr>
            <w:tcW w:w="2845" w:type="dxa"/>
          </w:tcPr>
          <w:p w14:paraId="3B7F6D81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Paid by patient </w:t>
            </w:r>
          </w:p>
        </w:tc>
        <w:tc>
          <w:tcPr>
            <w:tcW w:w="1294" w:type="dxa"/>
            <w:vAlign w:val="bottom"/>
          </w:tcPr>
          <w:p w14:paraId="2298BB6B" w14:textId="4FF5E614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188 (43.02)</w:t>
            </w:r>
          </w:p>
        </w:tc>
        <w:tc>
          <w:tcPr>
            <w:tcW w:w="1415" w:type="dxa"/>
            <w:vAlign w:val="bottom"/>
          </w:tcPr>
          <w:p w14:paraId="585AAB45" w14:textId="3A29E2FA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769 (53.59)</w:t>
            </w:r>
          </w:p>
        </w:tc>
        <w:tc>
          <w:tcPr>
            <w:tcW w:w="1173" w:type="dxa"/>
            <w:vAlign w:val="bottom"/>
          </w:tcPr>
          <w:p w14:paraId="29696723" w14:textId="281831EE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957 (51.12)</w:t>
            </w:r>
          </w:p>
        </w:tc>
      </w:tr>
      <w:tr w:rsidR="000275D2" w:rsidRPr="000D2721" w14:paraId="36B105C9" w14:textId="77777777" w:rsidTr="000275D2">
        <w:tc>
          <w:tcPr>
            <w:tcW w:w="2845" w:type="dxa"/>
          </w:tcPr>
          <w:p w14:paraId="48DECC23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Free-of-charge</w:t>
            </w:r>
          </w:p>
        </w:tc>
        <w:tc>
          <w:tcPr>
            <w:tcW w:w="1294" w:type="dxa"/>
            <w:vAlign w:val="bottom"/>
          </w:tcPr>
          <w:p w14:paraId="264A29FE" w14:textId="1D75D4D2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249 (56.98)</w:t>
            </w:r>
          </w:p>
        </w:tc>
        <w:tc>
          <w:tcPr>
            <w:tcW w:w="1415" w:type="dxa"/>
            <w:vAlign w:val="bottom"/>
          </w:tcPr>
          <w:p w14:paraId="0639AF7F" w14:textId="53D3018C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666 (46.41)</w:t>
            </w:r>
          </w:p>
        </w:tc>
        <w:tc>
          <w:tcPr>
            <w:tcW w:w="1173" w:type="dxa"/>
            <w:vAlign w:val="bottom"/>
          </w:tcPr>
          <w:p w14:paraId="6E0E53C8" w14:textId="53A2EE14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915 (48.88)</w:t>
            </w:r>
          </w:p>
        </w:tc>
      </w:tr>
      <w:tr w:rsidR="000275D2" w:rsidRPr="000D2721" w14:paraId="31E1E79B" w14:textId="77777777" w:rsidTr="000275D2">
        <w:tc>
          <w:tcPr>
            <w:tcW w:w="2845" w:type="dxa"/>
          </w:tcPr>
          <w:p w14:paraId="4037B9AD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Marital status </w:t>
            </w:r>
          </w:p>
        </w:tc>
        <w:tc>
          <w:tcPr>
            <w:tcW w:w="1294" w:type="dxa"/>
          </w:tcPr>
          <w:p w14:paraId="34DAEA87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</w:tcPr>
          <w:p w14:paraId="4D641E39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</w:tcPr>
          <w:p w14:paraId="14E8611A" w14:textId="77777777" w:rsidR="000275D2" w:rsidRPr="000D2721" w:rsidRDefault="000275D2" w:rsidP="00C16F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275D2" w:rsidRPr="000D2721" w14:paraId="7535FE68" w14:textId="77777777" w:rsidTr="000275D2">
        <w:tc>
          <w:tcPr>
            <w:tcW w:w="2845" w:type="dxa"/>
          </w:tcPr>
          <w:p w14:paraId="427EF1E3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Married or cohabitating</w:t>
            </w:r>
          </w:p>
        </w:tc>
        <w:tc>
          <w:tcPr>
            <w:tcW w:w="1294" w:type="dxa"/>
            <w:vAlign w:val="bottom"/>
          </w:tcPr>
          <w:p w14:paraId="1B125D5F" w14:textId="23A40384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173 (39.41)</w:t>
            </w:r>
          </w:p>
        </w:tc>
        <w:tc>
          <w:tcPr>
            <w:tcW w:w="1415" w:type="dxa"/>
            <w:vAlign w:val="bottom"/>
          </w:tcPr>
          <w:p w14:paraId="2A94B910" w14:textId="1BAA03C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733 (51.08)</w:t>
            </w:r>
          </w:p>
        </w:tc>
        <w:tc>
          <w:tcPr>
            <w:tcW w:w="1173" w:type="dxa"/>
            <w:vAlign w:val="bottom"/>
          </w:tcPr>
          <w:p w14:paraId="268C7374" w14:textId="428CA90F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906 (48.35)</w:t>
            </w:r>
          </w:p>
        </w:tc>
      </w:tr>
      <w:tr w:rsidR="000275D2" w:rsidRPr="000D2721" w14:paraId="0F156A4A" w14:textId="77777777" w:rsidTr="000275D2">
        <w:tc>
          <w:tcPr>
            <w:tcW w:w="2845" w:type="dxa"/>
          </w:tcPr>
          <w:p w14:paraId="336DD0BF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1294" w:type="dxa"/>
            <w:vAlign w:val="bottom"/>
          </w:tcPr>
          <w:p w14:paraId="16EDF7B2" w14:textId="5C7A1A52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124 (28.25)</w:t>
            </w:r>
          </w:p>
        </w:tc>
        <w:tc>
          <w:tcPr>
            <w:tcW w:w="1415" w:type="dxa"/>
            <w:vAlign w:val="bottom"/>
          </w:tcPr>
          <w:p w14:paraId="42442601" w14:textId="59ED0098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480 (33.45)</w:t>
            </w:r>
          </w:p>
        </w:tc>
        <w:tc>
          <w:tcPr>
            <w:tcW w:w="1173" w:type="dxa"/>
            <w:vAlign w:val="bottom"/>
          </w:tcPr>
          <w:p w14:paraId="4B72D2FF" w14:textId="54E76F0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604 (32.23)</w:t>
            </w:r>
          </w:p>
        </w:tc>
      </w:tr>
      <w:tr w:rsidR="000275D2" w:rsidRPr="000D2721" w14:paraId="27C77536" w14:textId="77777777" w:rsidTr="000275D2">
        <w:tc>
          <w:tcPr>
            <w:tcW w:w="2845" w:type="dxa"/>
          </w:tcPr>
          <w:p w14:paraId="439B50B4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Divorced</w:t>
            </w:r>
          </w:p>
        </w:tc>
        <w:tc>
          <w:tcPr>
            <w:tcW w:w="1294" w:type="dxa"/>
            <w:vAlign w:val="bottom"/>
          </w:tcPr>
          <w:p w14:paraId="3873EF98" w14:textId="5579C758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 (0.23)</w:t>
            </w:r>
          </w:p>
        </w:tc>
        <w:tc>
          <w:tcPr>
            <w:tcW w:w="1415" w:type="dxa"/>
            <w:vAlign w:val="bottom"/>
          </w:tcPr>
          <w:p w14:paraId="52BB6AC4" w14:textId="4F768FC0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7 (0.49)</w:t>
            </w:r>
          </w:p>
        </w:tc>
        <w:tc>
          <w:tcPr>
            <w:tcW w:w="1173" w:type="dxa"/>
            <w:vAlign w:val="bottom"/>
          </w:tcPr>
          <w:p w14:paraId="7AFBC527" w14:textId="42158D15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 (0.43)</w:t>
            </w:r>
          </w:p>
        </w:tc>
      </w:tr>
      <w:tr w:rsidR="000275D2" w:rsidRPr="000D2721" w14:paraId="15AA688B" w14:textId="77777777" w:rsidTr="000275D2">
        <w:tc>
          <w:tcPr>
            <w:tcW w:w="2845" w:type="dxa"/>
          </w:tcPr>
          <w:p w14:paraId="29E85ED4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No data</w:t>
            </w:r>
          </w:p>
        </w:tc>
        <w:tc>
          <w:tcPr>
            <w:tcW w:w="1294" w:type="dxa"/>
            <w:vAlign w:val="bottom"/>
          </w:tcPr>
          <w:p w14:paraId="528AA60F" w14:textId="6542BE12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141 (32.12)</w:t>
            </w:r>
          </w:p>
        </w:tc>
        <w:tc>
          <w:tcPr>
            <w:tcW w:w="1415" w:type="dxa"/>
            <w:vAlign w:val="bottom"/>
          </w:tcPr>
          <w:p w14:paraId="2C116C63" w14:textId="496CD6F1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215 (14.98)</w:t>
            </w:r>
          </w:p>
        </w:tc>
        <w:tc>
          <w:tcPr>
            <w:tcW w:w="1173" w:type="dxa"/>
            <w:vAlign w:val="bottom"/>
          </w:tcPr>
          <w:p w14:paraId="3377CAC3" w14:textId="6D3AB564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356 (19.00)</w:t>
            </w:r>
          </w:p>
        </w:tc>
      </w:tr>
      <w:tr w:rsidR="000275D2" w:rsidRPr="000D2721" w14:paraId="45676B3F" w14:textId="77777777" w:rsidTr="000275D2">
        <w:tc>
          <w:tcPr>
            <w:tcW w:w="2845" w:type="dxa"/>
          </w:tcPr>
          <w:p w14:paraId="45795DD5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Continuous users*</w:t>
            </w:r>
          </w:p>
        </w:tc>
        <w:tc>
          <w:tcPr>
            <w:tcW w:w="1294" w:type="dxa"/>
          </w:tcPr>
          <w:p w14:paraId="5C119D34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</w:tcPr>
          <w:p w14:paraId="2AC8B227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14:paraId="706748F9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275D2" w:rsidRPr="000D2721" w14:paraId="6722DD14" w14:textId="77777777" w:rsidTr="000275D2">
        <w:tc>
          <w:tcPr>
            <w:tcW w:w="2845" w:type="dxa"/>
          </w:tcPr>
          <w:p w14:paraId="2B8A3438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Continuous users</w:t>
            </w:r>
          </w:p>
        </w:tc>
        <w:tc>
          <w:tcPr>
            <w:tcW w:w="1294" w:type="dxa"/>
            <w:vAlign w:val="bottom"/>
          </w:tcPr>
          <w:p w14:paraId="70020422" w14:textId="72629B20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41 (9.36)</w:t>
            </w:r>
          </w:p>
        </w:tc>
        <w:tc>
          <w:tcPr>
            <w:tcW w:w="1415" w:type="dxa"/>
            <w:vAlign w:val="bottom"/>
          </w:tcPr>
          <w:p w14:paraId="18658A9C" w14:textId="563E2193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179 (12.48)</w:t>
            </w:r>
          </w:p>
        </w:tc>
        <w:tc>
          <w:tcPr>
            <w:tcW w:w="1173" w:type="dxa"/>
            <w:vAlign w:val="bottom"/>
          </w:tcPr>
          <w:p w14:paraId="0A8338B3" w14:textId="58C29CE4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220 (11.75)</w:t>
            </w:r>
          </w:p>
        </w:tc>
      </w:tr>
      <w:tr w:rsidR="000275D2" w:rsidRPr="000D2721" w14:paraId="1121B736" w14:textId="77777777" w:rsidTr="000275D2">
        <w:tc>
          <w:tcPr>
            <w:tcW w:w="2845" w:type="dxa"/>
          </w:tcPr>
          <w:p w14:paraId="3F882EFE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New users</w:t>
            </w:r>
          </w:p>
        </w:tc>
        <w:tc>
          <w:tcPr>
            <w:tcW w:w="1294" w:type="dxa"/>
            <w:vAlign w:val="bottom"/>
          </w:tcPr>
          <w:p w14:paraId="667FA13C" w14:textId="170F0692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397 (90.64)</w:t>
            </w:r>
          </w:p>
        </w:tc>
        <w:tc>
          <w:tcPr>
            <w:tcW w:w="1415" w:type="dxa"/>
            <w:vAlign w:val="bottom"/>
          </w:tcPr>
          <w:p w14:paraId="49596844" w14:textId="4923829C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1255 (87.52)</w:t>
            </w:r>
          </w:p>
        </w:tc>
        <w:tc>
          <w:tcPr>
            <w:tcW w:w="1173" w:type="dxa"/>
            <w:vAlign w:val="bottom"/>
          </w:tcPr>
          <w:p w14:paraId="0601E102" w14:textId="7B55E506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1652 (88.25)</w:t>
            </w:r>
          </w:p>
        </w:tc>
      </w:tr>
      <w:tr w:rsidR="000275D2" w:rsidRPr="000D2721" w14:paraId="2DED65A2" w14:textId="77777777" w:rsidTr="000275D2">
        <w:tc>
          <w:tcPr>
            <w:tcW w:w="2845" w:type="dxa"/>
          </w:tcPr>
          <w:p w14:paraId="557E4FE8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Contraceptive implant type</w:t>
            </w:r>
          </w:p>
        </w:tc>
        <w:tc>
          <w:tcPr>
            <w:tcW w:w="1294" w:type="dxa"/>
          </w:tcPr>
          <w:p w14:paraId="69CC6772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</w:tcPr>
          <w:p w14:paraId="61A97D65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</w:tcPr>
          <w:p w14:paraId="3E3C64A2" w14:textId="77777777" w:rsidR="000275D2" w:rsidRPr="000D2721" w:rsidRDefault="000275D2" w:rsidP="00C16F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5D2" w:rsidRPr="000D2721" w14:paraId="2CE670AD" w14:textId="77777777" w:rsidTr="000275D2">
        <w:tc>
          <w:tcPr>
            <w:tcW w:w="2845" w:type="dxa"/>
          </w:tcPr>
          <w:p w14:paraId="0760B5F9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Levonorgestrel (Jadelle®)</w:t>
            </w:r>
          </w:p>
        </w:tc>
        <w:tc>
          <w:tcPr>
            <w:tcW w:w="1294" w:type="dxa"/>
            <w:vAlign w:val="bottom"/>
          </w:tcPr>
          <w:p w14:paraId="2431B4D3" w14:textId="47E669D9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229 (52.16)</w:t>
            </w:r>
          </w:p>
        </w:tc>
        <w:tc>
          <w:tcPr>
            <w:tcW w:w="1415" w:type="dxa"/>
            <w:vAlign w:val="bottom"/>
          </w:tcPr>
          <w:p w14:paraId="21F2D24E" w14:textId="1BE3BC1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765 (53.31)</w:t>
            </w:r>
          </w:p>
        </w:tc>
        <w:tc>
          <w:tcPr>
            <w:tcW w:w="1173" w:type="dxa"/>
            <w:vAlign w:val="bottom"/>
          </w:tcPr>
          <w:p w14:paraId="7B7AB108" w14:textId="2555D9AF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994 (53.04)</w:t>
            </w:r>
          </w:p>
        </w:tc>
      </w:tr>
      <w:tr w:rsidR="000275D2" w:rsidRPr="000D2721" w14:paraId="28341F92" w14:textId="77777777" w:rsidTr="000275D2">
        <w:tc>
          <w:tcPr>
            <w:tcW w:w="2845" w:type="dxa"/>
          </w:tcPr>
          <w:p w14:paraId="1F7D5E90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Etonogestrel (Implanon NXT®)</w:t>
            </w:r>
          </w:p>
        </w:tc>
        <w:tc>
          <w:tcPr>
            <w:tcW w:w="1294" w:type="dxa"/>
            <w:vAlign w:val="bottom"/>
          </w:tcPr>
          <w:p w14:paraId="27A17941" w14:textId="5CA90898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210 (47.84)</w:t>
            </w:r>
          </w:p>
        </w:tc>
        <w:tc>
          <w:tcPr>
            <w:tcW w:w="1415" w:type="dxa"/>
            <w:vAlign w:val="bottom"/>
          </w:tcPr>
          <w:p w14:paraId="78B57C44" w14:textId="46408234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670 (46.69)</w:t>
            </w:r>
          </w:p>
        </w:tc>
        <w:tc>
          <w:tcPr>
            <w:tcW w:w="1173" w:type="dxa"/>
            <w:vAlign w:val="bottom"/>
          </w:tcPr>
          <w:p w14:paraId="656D2BBF" w14:textId="4B2FE01E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880 (46.96)</w:t>
            </w:r>
          </w:p>
        </w:tc>
      </w:tr>
      <w:tr w:rsidR="000275D2" w:rsidRPr="000D2721" w14:paraId="2E39016C" w14:textId="77777777" w:rsidTr="000275D2">
        <w:tc>
          <w:tcPr>
            <w:tcW w:w="2845" w:type="dxa"/>
          </w:tcPr>
          <w:p w14:paraId="72ABEE11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Postpartum status**</w:t>
            </w:r>
          </w:p>
        </w:tc>
        <w:tc>
          <w:tcPr>
            <w:tcW w:w="1294" w:type="dxa"/>
          </w:tcPr>
          <w:p w14:paraId="48D8EDB3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</w:tcPr>
          <w:p w14:paraId="4523B8AE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14:paraId="0670BE16" w14:textId="77777777" w:rsidR="000275D2" w:rsidRPr="000D2721" w:rsidRDefault="000275D2" w:rsidP="00C16F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5D2" w:rsidRPr="000D2721" w14:paraId="72280826" w14:textId="77777777" w:rsidTr="000275D2">
        <w:tc>
          <w:tcPr>
            <w:tcW w:w="2845" w:type="dxa"/>
          </w:tcPr>
          <w:p w14:paraId="5BF8653F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Non-postpartum</w:t>
            </w:r>
          </w:p>
        </w:tc>
        <w:tc>
          <w:tcPr>
            <w:tcW w:w="1294" w:type="dxa"/>
            <w:vAlign w:val="bottom"/>
          </w:tcPr>
          <w:p w14:paraId="635119FF" w14:textId="7E28EC40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221 (50.34)</w:t>
            </w:r>
          </w:p>
        </w:tc>
        <w:tc>
          <w:tcPr>
            <w:tcW w:w="1415" w:type="dxa"/>
            <w:vAlign w:val="bottom"/>
          </w:tcPr>
          <w:p w14:paraId="395F2BFF" w14:textId="25DAF226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814 (56.72)</w:t>
            </w:r>
          </w:p>
        </w:tc>
        <w:tc>
          <w:tcPr>
            <w:tcW w:w="1173" w:type="dxa"/>
            <w:vAlign w:val="bottom"/>
          </w:tcPr>
          <w:p w14:paraId="13279FBE" w14:textId="1BE29175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1035 (55.23)</w:t>
            </w:r>
          </w:p>
        </w:tc>
      </w:tr>
      <w:tr w:rsidR="000275D2" w:rsidRPr="000D2721" w14:paraId="37EEFAED" w14:textId="77777777" w:rsidTr="000275D2">
        <w:tc>
          <w:tcPr>
            <w:tcW w:w="2845" w:type="dxa"/>
          </w:tcPr>
          <w:p w14:paraId="04CD88A1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Postpartum</w:t>
            </w:r>
          </w:p>
        </w:tc>
        <w:tc>
          <w:tcPr>
            <w:tcW w:w="1294" w:type="dxa"/>
            <w:vAlign w:val="bottom"/>
          </w:tcPr>
          <w:p w14:paraId="5BFF2E7A" w14:textId="47AB8D4E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205 (46.70)</w:t>
            </w:r>
          </w:p>
        </w:tc>
        <w:tc>
          <w:tcPr>
            <w:tcW w:w="1415" w:type="dxa"/>
            <w:vAlign w:val="bottom"/>
          </w:tcPr>
          <w:p w14:paraId="67A6DBAE" w14:textId="39F3681C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588 (40.98)</w:t>
            </w:r>
          </w:p>
        </w:tc>
        <w:tc>
          <w:tcPr>
            <w:tcW w:w="1173" w:type="dxa"/>
            <w:vAlign w:val="bottom"/>
          </w:tcPr>
          <w:p w14:paraId="0746887E" w14:textId="45BA13F1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793 (42.32)</w:t>
            </w:r>
          </w:p>
        </w:tc>
      </w:tr>
      <w:tr w:rsidR="000275D2" w:rsidRPr="000D2721" w14:paraId="44B54F28" w14:textId="77777777" w:rsidTr="000275D2">
        <w:tc>
          <w:tcPr>
            <w:tcW w:w="2845" w:type="dxa"/>
          </w:tcPr>
          <w:p w14:paraId="661D35EE" w14:textId="7777777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721">
              <w:rPr>
                <w:rFonts w:ascii="Times New Roman" w:eastAsia="Times New Roman" w:hAnsi="Times New Roman" w:cs="Times New Roman"/>
                <w:sz w:val="20"/>
                <w:szCs w:val="20"/>
              </w:rPr>
              <w:t>Post-abortion</w:t>
            </w:r>
          </w:p>
        </w:tc>
        <w:tc>
          <w:tcPr>
            <w:tcW w:w="1294" w:type="dxa"/>
            <w:vAlign w:val="bottom"/>
          </w:tcPr>
          <w:p w14:paraId="09AAD184" w14:textId="0AEC284F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13 (2.96)</w:t>
            </w:r>
          </w:p>
        </w:tc>
        <w:tc>
          <w:tcPr>
            <w:tcW w:w="1415" w:type="dxa"/>
            <w:vAlign w:val="bottom"/>
          </w:tcPr>
          <w:p w14:paraId="79347790" w14:textId="5B9583B8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33 (2.30)</w:t>
            </w:r>
          </w:p>
        </w:tc>
        <w:tc>
          <w:tcPr>
            <w:tcW w:w="1173" w:type="dxa"/>
            <w:vAlign w:val="bottom"/>
          </w:tcPr>
          <w:p w14:paraId="6CDBBB82" w14:textId="003B3F47" w:rsidR="000275D2" w:rsidRPr="000D2721" w:rsidRDefault="000275D2" w:rsidP="000275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46 (2.45)</w:t>
            </w:r>
          </w:p>
        </w:tc>
      </w:tr>
    </w:tbl>
    <w:p w14:paraId="79E37953" w14:textId="77777777" w:rsidR="00A56B4C" w:rsidRDefault="00A56B4C">
      <w:pPr>
        <w:rPr>
          <w:rFonts w:hint="cs"/>
          <w:cs/>
        </w:rPr>
      </w:pPr>
    </w:p>
    <w:sectPr w:rsidR="00A56B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attachedTemplate r:id="rId1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D2"/>
    <w:rsid w:val="000156C3"/>
    <w:rsid w:val="00021B86"/>
    <w:rsid w:val="000275D2"/>
    <w:rsid w:val="00031514"/>
    <w:rsid w:val="000336D1"/>
    <w:rsid w:val="00035185"/>
    <w:rsid w:val="000401CA"/>
    <w:rsid w:val="00042E0E"/>
    <w:rsid w:val="00055F90"/>
    <w:rsid w:val="000838A1"/>
    <w:rsid w:val="000D03F3"/>
    <w:rsid w:val="000D6EC1"/>
    <w:rsid w:val="000D7315"/>
    <w:rsid w:val="000F0F97"/>
    <w:rsid w:val="001316BD"/>
    <w:rsid w:val="0014521B"/>
    <w:rsid w:val="001556C1"/>
    <w:rsid w:val="00170615"/>
    <w:rsid w:val="00170C25"/>
    <w:rsid w:val="00170D84"/>
    <w:rsid w:val="00171125"/>
    <w:rsid w:val="00187229"/>
    <w:rsid w:val="00191182"/>
    <w:rsid w:val="00193840"/>
    <w:rsid w:val="00197680"/>
    <w:rsid w:val="001A71BD"/>
    <w:rsid w:val="001D1158"/>
    <w:rsid w:val="001E00B3"/>
    <w:rsid w:val="001E24DD"/>
    <w:rsid w:val="001F3A4C"/>
    <w:rsid w:val="001F44EF"/>
    <w:rsid w:val="0020064E"/>
    <w:rsid w:val="00204985"/>
    <w:rsid w:val="002150AF"/>
    <w:rsid w:val="00234F19"/>
    <w:rsid w:val="002518E5"/>
    <w:rsid w:val="00271EC8"/>
    <w:rsid w:val="0027498B"/>
    <w:rsid w:val="002824FB"/>
    <w:rsid w:val="00291762"/>
    <w:rsid w:val="002A3B34"/>
    <w:rsid w:val="002B5CCF"/>
    <w:rsid w:val="002B79C3"/>
    <w:rsid w:val="002F42FF"/>
    <w:rsid w:val="002F7583"/>
    <w:rsid w:val="00304188"/>
    <w:rsid w:val="00311179"/>
    <w:rsid w:val="0032691C"/>
    <w:rsid w:val="00331B24"/>
    <w:rsid w:val="0035269A"/>
    <w:rsid w:val="00352DF7"/>
    <w:rsid w:val="00353711"/>
    <w:rsid w:val="0036495F"/>
    <w:rsid w:val="0037452E"/>
    <w:rsid w:val="00382B50"/>
    <w:rsid w:val="003A7637"/>
    <w:rsid w:val="003B3AFE"/>
    <w:rsid w:val="003D0C9E"/>
    <w:rsid w:val="003F1C45"/>
    <w:rsid w:val="00445572"/>
    <w:rsid w:val="00461152"/>
    <w:rsid w:val="00476015"/>
    <w:rsid w:val="00481CBA"/>
    <w:rsid w:val="004A1F17"/>
    <w:rsid w:val="004C5875"/>
    <w:rsid w:val="00502A6F"/>
    <w:rsid w:val="005060A2"/>
    <w:rsid w:val="00535C50"/>
    <w:rsid w:val="005472DC"/>
    <w:rsid w:val="005510BD"/>
    <w:rsid w:val="00587897"/>
    <w:rsid w:val="00587A56"/>
    <w:rsid w:val="005C5EB1"/>
    <w:rsid w:val="005F7063"/>
    <w:rsid w:val="006167B9"/>
    <w:rsid w:val="006240C5"/>
    <w:rsid w:val="006379D1"/>
    <w:rsid w:val="0064342E"/>
    <w:rsid w:val="00655746"/>
    <w:rsid w:val="00665788"/>
    <w:rsid w:val="006761BA"/>
    <w:rsid w:val="00683638"/>
    <w:rsid w:val="00697AE8"/>
    <w:rsid w:val="006B4369"/>
    <w:rsid w:val="006D2E39"/>
    <w:rsid w:val="00715DC2"/>
    <w:rsid w:val="00737FAD"/>
    <w:rsid w:val="00785D64"/>
    <w:rsid w:val="00827AB3"/>
    <w:rsid w:val="0084309D"/>
    <w:rsid w:val="00897250"/>
    <w:rsid w:val="0089744B"/>
    <w:rsid w:val="008A0A33"/>
    <w:rsid w:val="008A7CB8"/>
    <w:rsid w:val="008B474E"/>
    <w:rsid w:val="008B591D"/>
    <w:rsid w:val="008C775A"/>
    <w:rsid w:val="00900037"/>
    <w:rsid w:val="00921B81"/>
    <w:rsid w:val="009422D9"/>
    <w:rsid w:val="00942524"/>
    <w:rsid w:val="009605BF"/>
    <w:rsid w:val="009626AD"/>
    <w:rsid w:val="0096700B"/>
    <w:rsid w:val="009927E9"/>
    <w:rsid w:val="00995725"/>
    <w:rsid w:val="0099599B"/>
    <w:rsid w:val="0099614E"/>
    <w:rsid w:val="009C4DED"/>
    <w:rsid w:val="009C7C1D"/>
    <w:rsid w:val="009D7B27"/>
    <w:rsid w:val="009E4C4F"/>
    <w:rsid w:val="00A16B3F"/>
    <w:rsid w:val="00A25189"/>
    <w:rsid w:val="00A27D79"/>
    <w:rsid w:val="00A30CCD"/>
    <w:rsid w:val="00A41C68"/>
    <w:rsid w:val="00A5205D"/>
    <w:rsid w:val="00A53777"/>
    <w:rsid w:val="00A56B4C"/>
    <w:rsid w:val="00A72A79"/>
    <w:rsid w:val="00A73B83"/>
    <w:rsid w:val="00A8319D"/>
    <w:rsid w:val="00AA66B9"/>
    <w:rsid w:val="00AC6A01"/>
    <w:rsid w:val="00AD3FFA"/>
    <w:rsid w:val="00AE0EF6"/>
    <w:rsid w:val="00AE516D"/>
    <w:rsid w:val="00B255AB"/>
    <w:rsid w:val="00B44CCF"/>
    <w:rsid w:val="00B748FA"/>
    <w:rsid w:val="00C1163A"/>
    <w:rsid w:val="00C23F8F"/>
    <w:rsid w:val="00C521E1"/>
    <w:rsid w:val="00C565B4"/>
    <w:rsid w:val="00C568D8"/>
    <w:rsid w:val="00C641E2"/>
    <w:rsid w:val="00C70442"/>
    <w:rsid w:val="00C735A4"/>
    <w:rsid w:val="00CA5F94"/>
    <w:rsid w:val="00CB1818"/>
    <w:rsid w:val="00D05DA0"/>
    <w:rsid w:val="00D20314"/>
    <w:rsid w:val="00D763A9"/>
    <w:rsid w:val="00DB0F45"/>
    <w:rsid w:val="00DB5315"/>
    <w:rsid w:val="00DD5F62"/>
    <w:rsid w:val="00E11AC2"/>
    <w:rsid w:val="00E25C71"/>
    <w:rsid w:val="00E44852"/>
    <w:rsid w:val="00E70F74"/>
    <w:rsid w:val="00E82E34"/>
    <w:rsid w:val="00ED4311"/>
    <w:rsid w:val="00EF7358"/>
    <w:rsid w:val="00EF750B"/>
    <w:rsid w:val="00F031CC"/>
    <w:rsid w:val="00F24F47"/>
    <w:rsid w:val="00F31BEB"/>
    <w:rsid w:val="00F339FA"/>
    <w:rsid w:val="00F3457E"/>
    <w:rsid w:val="00F56DEB"/>
    <w:rsid w:val="00F65CF7"/>
    <w:rsid w:val="00FC2C27"/>
    <w:rsid w:val="00FC5F1E"/>
    <w:rsid w:val="00FC64A1"/>
    <w:rsid w:val="00FD7F9C"/>
    <w:rsid w:val="00FF2A2D"/>
    <w:rsid w:val="00FF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5650C3"/>
  <w15:chartTrackingRefBased/>
  <w15:docId w15:val="{52CA5D2B-CD0E-914D-8B30-3B8CB398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5D2"/>
    <w:rPr>
      <w:rFonts w:cs="Angsana New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OldDefaultTableStyle">
    <w:name w:val="Old Default Table Style"/>
    <w:rsid w:val="000275D2"/>
    <w:rPr>
      <w:rFonts w:ascii="Calibri" w:eastAsia="Calibri" w:hAnsi="Calibri" w:cs="Calibri"/>
      <w:kern w:val="0"/>
      <w:szCs w:val="24"/>
      <w:lang w:val="en-US"/>
      <w14:ligatures w14:val="none"/>
    </w:rPr>
    <w:tblPr>
      <w:tblOverlap w:val="never"/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75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75D2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75D2"/>
    <w:rPr>
      <w:rFonts w:cs="Angsana New"/>
      <w:sz w:val="20"/>
      <w:szCs w:val="25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Sutira Uaamnuichai</dc:creator>
  <cp:keywords/>
  <dc:description/>
  <cp:lastModifiedBy>Sutira Uaamnuichai</cp:lastModifiedBy>
  <cp:revision>1</cp:revision>
  <dcterms:created xsi:type="dcterms:W3CDTF">2024-07-01T05:58:00Z</dcterms:created>
  <dcterms:modified xsi:type="dcterms:W3CDTF">2024-07-01T06:04:00Z</dcterms:modified>
</cp:coreProperties>
</file>