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0AAF3" w14:textId="77777777" w:rsidR="00557F88" w:rsidRDefault="00557F88" w:rsidP="00CE14E9">
      <w:pPr>
        <w:pStyle w:val="Filterhinweis"/>
        <w:ind w:right="2070"/>
        <w:rPr>
          <w:rFonts w:asciiTheme="minorHAnsi" w:hAnsiTheme="minorHAnsi" w:cstheme="minorHAnsi"/>
          <w:b/>
          <w:sz w:val="48"/>
          <w:szCs w:val="48"/>
          <w:u w:val="none"/>
        </w:rPr>
      </w:pPr>
    </w:p>
    <w:p w14:paraId="2F4B2F7A" w14:textId="77777777" w:rsidR="00557F88" w:rsidRDefault="00557F88" w:rsidP="00CE14E9">
      <w:pPr>
        <w:pStyle w:val="Filterhinweis"/>
        <w:ind w:right="2070"/>
        <w:rPr>
          <w:rFonts w:asciiTheme="minorHAnsi" w:hAnsiTheme="minorHAnsi" w:cstheme="minorHAnsi"/>
          <w:b/>
          <w:sz w:val="48"/>
          <w:szCs w:val="48"/>
          <w:u w:val="none"/>
        </w:rPr>
      </w:pPr>
    </w:p>
    <w:p w14:paraId="72693741" w14:textId="77777777" w:rsidR="00CE14E9" w:rsidRPr="00712C0B" w:rsidRDefault="00CE14E9" w:rsidP="00CE14E9">
      <w:pPr>
        <w:pStyle w:val="Filterhinweis"/>
        <w:ind w:right="2070"/>
        <w:rPr>
          <w:rFonts w:asciiTheme="minorHAnsi" w:hAnsiTheme="minorHAnsi" w:cstheme="minorHAnsi"/>
          <w:b/>
          <w:sz w:val="48"/>
          <w:szCs w:val="48"/>
          <w:u w:val="none"/>
          <w:lang w:val="en-US"/>
        </w:rPr>
      </w:pPr>
      <w:r w:rsidRPr="00712C0B">
        <w:rPr>
          <w:rFonts w:asciiTheme="minorHAnsi" w:hAnsiTheme="minorHAnsi" w:cstheme="minorHAnsi"/>
          <w:b/>
          <w:sz w:val="48"/>
          <w:szCs w:val="48"/>
          <w:u w:val="none"/>
          <w:lang w:val="en-US"/>
        </w:rPr>
        <w:t xml:space="preserve">Questionnaire </w:t>
      </w:r>
    </w:p>
    <w:p w14:paraId="4979B3F2" w14:textId="77777777" w:rsidR="002D5BCA" w:rsidRPr="00712C0B" w:rsidRDefault="002D5BCA" w:rsidP="00CE14E9">
      <w:pPr>
        <w:rPr>
          <w:lang w:val="en-US"/>
        </w:rPr>
      </w:pPr>
    </w:p>
    <w:p w14:paraId="5CF92427" w14:textId="77777777" w:rsidR="00CE14E9" w:rsidRPr="00712C0B" w:rsidRDefault="00CE14E9" w:rsidP="00CE14E9">
      <w:pPr>
        <w:tabs>
          <w:tab w:val="left" w:pos="703"/>
        </w:tabs>
        <w:ind w:right="2069"/>
        <w:rPr>
          <w:rFonts w:asciiTheme="minorHAnsi" w:hAnsiTheme="minorHAnsi" w:cstheme="minorHAnsi"/>
          <w:b/>
          <w:bCs/>
          <w:color w:val="000000"/>
          <w:szCs w:val="22"/>
          <w:lang w:val="en-US"/>
        </w:rPr>
      </w:pPr>
    </w:p>
    <w:p w14:paraId="5CECD2D1" w14:textId="20448752" w:rsidR="00CE14E9" w:rsidRPr="00712C0B" w:rsidRDefault="00CE14E9" w:rsidP="00CE14E9">
      <w:pPr>
        <w:tabs>
          <w:tab w:val="left" w:pos="703"/>
          <w:tab w:val="left" w:pos="1843"/>
        </w:tabs>
        <w:spacing w:after="120"/>
        <w:ind w:left="1843" w:right="2211" w:hanging="1843"/>
        <w:rPr>
          <w:rFonts w:asciiTheme="minorHAnsi" w:hAnsiTheme="minorHAnsi" w:cstheme="minorHAnsi"/>
          <w:b/>
          <w:bCs/>
          <w:color w:val="000000"/>
          <w:szCs w:val="22"/>
          <w:lang w:val="en-US"/>
        </w:rPr>
      </w:pPr>
      <w:r w:rsidRPr="00712C0B">
        <w:rPr>
          <w:rFonts w:asciiTheme="minorHAnsi" w:hAnsiTheme="minorHAnsi" w:cstheme="minorHAnsi"/>
          <w:b/>
          <w:bCs/>
          <w:color w:val="000000"/>
          <w:szCs w:val="22"/>
          <w:lang w:val="en-US"/>
        </w:rPr>
        <w:t>Project:</w:t>
      </w:r>
      <w:r w:rsidRPr="00712C0B">
        <w:rPr>
          <w:rFonts w:asciiTheme="minorHAnsi" w:hAnsiTheme="minorHAnsi" w:cstheme="minorHAnsi"/>
          <w:b/>
          <w:bCs/>
          <w:color w:val="000000"/>
          <w:szCs w:val="22"/>
          <w:lang w:val="en-US"/>
        </w:rPr>
        <w:tab/>
        <w:t xml:space="preserve">Vegan </w:t>
      </w:r>
      <w:r w:rsidR="00712C0B">
        <w:rPr>
          <w:rFonts w:asciiTheme="minorHAnsi" w:hAnsiTheme="minorHAnsi" w:cstheme="minorHAnsi"/>
          <w:b/>
          <w:bCs/>
          <w:color w:val="000000"/>
          <w:szCs w:val="22"/>
          <w:lang w:val="en-US"/>
        </w:rPr>
        <w:t>diet</w:t>
      </w:r>
    </w:p>
    <w:p w14:paraId="0460964A" w14:textId="77777777" w:rsidR="00CE14E9" w:rsidRPr="00712C0B" w:rsidRDefault="00CE14E9" w:rsidP="00CE14E9">
      <w:pPr>
        <w:tabs>
          <w:tab w:val="left" w:pos="703"/>
          <w:tab w:val="left" w:pos="1843"/>
        </w:tabs>
        <w:spacing w:after="120"/>
        <w:ind w:right="2069"/>
        <w:rPr>
          <w:rFonts w:asciiTheme="minorHAnsi" w:hAnsiTheme="minorHAnsi" w:cstheme="minorHAnsi"/>
          <w:b/>
          <w:bCs/>
          <w:noProof/>
          <w:color w:val="000000"/>
          <w:szCs w:val="22"/>
          <w:lang w:val="en-US"/>
        </w:rPr>
      </w:pPr>
      <w:r w:rsidRPr="00712C0B">
        <w:rPr>
          <w:rFonts w:asciiTheme="minorHAnsi" w:hAnsiTheme="minorHAnsi" w:cstheme="minorHAnsi"/>
          <w:b/>
          <w:bCs/>
          <w:noProof/>
          <w:color w:val="000000"/>
          <w:szCs w:val="22"/>
          <w:lang w:val="en-US"/>
        </w:rPr>
        <w:t xml:space="preserve">Project no: </w:t>
      </w:r>
      <w:r w:rsidRPr="00712C0B">
        <w:rPr>
          <w:rFonts w:asciiTheme="minorHAnsi" w:hAnsiTheme="minorHAnsi" w:cstheme="minorHAnsi"/>
          <w:b/>
          <w:bCs/>
          <w:noProof/>
          <w:color w:val="000000"/>
          <w:szCs w:val="22"/>
          <w:lang w:val="en-US"/>
        </w:rPr>
        <w:tab/>
      </w:r>
      <w:r w:rsidR="00090CBC" w:rsidRPr="00712C0B">
        <w:rPr>
          <w:rFonts w:asciiTheme="minorHAnsi" w:hAnsiTheme="minorHAnsi" w:cstheme="minorHAnsi"/>
          <w:b/>
          <w:bCs/>
          <w:noProof/>
          <w:color w:val="000000"/>
          <w:szCs w:val="22"/>
          <w:lang w:val="en-US"/>
        </w:rPr>
        <w:t>955</w:t>
      </w:r>
    </w:p>
    <w:p w14:paraId="087239C0" w14:textId="77777777" w:rsidR="00CE14E9" w:rsidRPr="00712C0B" w:rsidRDefault="00CE14E9" w:rsidP="00CE14E9">
      <w:pPr>
        <w:tabs>
          <w:tab w:val="left" w:pos="703"/>
          <w:tab w:val="left" w:pos="1843"/>
        </w:tabs>
        <w:spacing w:after="120"/>
        <w:ind w:right="2069"/>
        <w:rPr>
          <w:rFonts w:asciiTheme="minorHAnsi" w:hAnsiTheme="minorHAnsi" w:cstheme="minorHAnsi"/>
          <w:b/>
          <w:bCs/>
          <w:noProof/>
          <w:color w:val="000000"/>
          <w:szCs w:val="22"/>
          <w:lang w:val="en-US"/>
        </w:rPr>
      </w:pPr>
      <w:r w:rsidRPr="00712C0B">
        <w:rPr>
          <w:rFonts w:asciiTheme="minorHAnsi" w:hAnsiTheme="minorHAnsi" w:cstheme="minorHAnsi"/>
          <w:b/>
          <w:bCs/>
          <w:noProof/>
          <w:color w:val="000000"/>
          <w:szCs w:val="22"/>
          <w:lang w:val="en-US"/>
        </w:rPr>
        <w:t>Method:</w:t>
      </w:r>
      <w:r w:rsidRPr="00712C0B">
        <w:rPr>
          <w:rFonts w:asciiTheme="minorHAnsi" w:hAnsiTheme="minorHAnsi" w:cstheme="minorHAnsi"/>
          <w:b/>
          <w:bCs/>
          <w:noProof/>
          <w:color w:val="000000"/>
          <w:szCs w:val="22"/>
          <w:lang w:val="en-US"/>
        </w:rPr>
        <w:tab/>
        <w:t>CAWI (Panel)</w:t>
      </w:r>
    </w:p>
    <w:p w14:paraId="211E3C51" w14:textId="4C41487E" w:rsidR="00CE14E9" w:rsidRPr="00712C0B" w:rsidRDefault="00CE14E9" w:rsidP="00CE14E9">
      <w:pPr>
        <w:tabs>
          <w:tab w:val="left" w:pos="703"/>
          <w:tab w:val="left" w:pos="1843"/>
        </w:tabs>
        <w:spacing w:after="120"/>
        <w:ind w:left="1843" w:right="2069" w:hanging="1843"/>
        <w:rPr>
          <w:rFonts w:asciiTheme="minorHAnsi" w:hAnsiTheme="minorHAnsi" w:cstheme="minorHAnsi"/>
          <w:b/>
          <w:bCs/>
          <w:noProof/>
          <w:szCs w:val="22"/>
          <w:lang w:val="en-US"/>
        </w:rPr>
      </w:pPr>
      <w:r w:rsidRPr="00712C0B">
        <w:rPr>
          <w:rFonts w:asciiTheme="minorHAnsi" w:hAnsiTheme="minorHAnsi" w:cstheme="minorHAnsi"/>
          <w:b/>
          <w:bCs/>
          <w:noProof/>
          <w:color w:val="000000"/>
          <w:szCs w:val="22"/>
          <w:lang w:val="en-US"/>
        </w:rPr>
        <w:t>Target group:</w:t>
      </w:r>
      <w:r w:rsidRPr="00712C0B">
        <w:rPr>
          <w:rFonts w:asciiTheme="minorHAnsi" w:hAnsiTheme="minorHAnsi" w:cstheme="minorHAnsi"/>
          <w:b/>
          <w:bCs/>
          <w:noProof/>
          <w:color w:val="000000"/>
          <w:szCs w:val="22"/>
          <w:lang w:val="en-US"/>
        </w:rPr>
        <w:tab/>
      </w:r>
      <w:r w:rsidRPr="00712C0B">
        <w:rPr>
          <w:rFonts w:asciiTheme="minorHAnsi" w:hAnsiTheme="minorHAnsi" w:cstheme="minorHAnsi"/>
          <w:b/>
          <w:bCs/>
          <w:noProof/>
          <w:szCs w:val="22"/>
          <w:lang w:val="en-US"/>
        </w:rPr>
        <w:t xml:space="preserve">Vegans + </w:t>
      </w:r>
      <w:r w:rsidR="00C77603">
        <w:rPr>
          <w:rFonts w:asciiTheme="minorHAnsi" w:hAnsiTheme="minorHAnsi" w:cstheme="minorHAnsi"/>
          <w:b/>
          <w:bCs/>
          <w:noProof/>
          <w:szCs w:val="22"/>
          <w:lang w:val="en-US"/>
        </w:rPr>
        <w:t>omnivores</w:t>
      </w:r>
    </w:p>
    <w:p w14:paraId="1FFCA06E" w14:textId="41CDFB3F" w:rsidR="00CE14E9" w:rsidRPr="00712C0B" w:rsidRDefault="00CE14E9" w:rsidP="00CE14E9">
      <w:pPr>
        <w:tabs>
          <w:tab w:val="left" w:pos="703"/>
          <w:tab w:val="left" w:pos="1843"/>
        </w:tabs>
        <w:spacing w:after="120"/>
        <w:ind w:left="1843" w:right="2069" w:hanging="1843"/>
        <w:rPr>
          <w:rFonts w:asciiTheme="minorHAnsi" w:hAnsiTheme="minorHAnsi" w:cstheme="minorHAnsi"/>
          <w:b/>
          <w:bCs/>
          <w:noProof/>
          <w:szCs w:val="22"/>
          <w:lang w:val="en-US"/>
        </w:rPr>
      </w:pPr>
      <w:r w:rsidRPr="00712C0B">
        <w:rPr>
          <w:rFonts w:asciiTheme="minorHAnsi" w:hAnsiTheme="minorHAnsi" w:cstheme="minorHAnsi"/>
          <w:b/>
          <w:bCs/>
          <w:noProof/>
          <w:color w:val="000000"/>
          <w:szCs w:val="22"/>
          <w:lang w:val="en-US"/>
        </w:rPr>
        <w:t>Number of cases:</w:t>
      </w:r>
      <w:r w:rsidRPr="00712C0B">
        <w:rPr>
          <w:rFonts w:asciiTheme="minorHAnsi" w:hAnsiTheme="minorHAnsi" w:cstheme="minorHAnsi"/>
          <w:b/>
          <w:bCs/>
          <w:noProof/>
          <w:color w:val="000000"/>
          <w:szCs w:val="22"/>
          <w:lang w:val="en-US"/>
        </w:rPr>
        <w:tab/>
      </w:r>
      <w:r w:rsidR="00D72D4A" w:rsidRPr="00712C0B">
        <w:rPr>
          <w:rFonts w:asciiTheme="minorHAnsi" w:hAnsiTheme="minorHAnsi" w:cstheme="minorHAnsi"/>
          <w:b/>
          <w:bCs/>
          <w:noProof/>
          <w:szCs w:val="22"/>
          <w:lang w:val="en-US"/>
        </w:rPr>
        <w:t>1,550</w:t>
      </w:r>
      <w:r w:rsidR="00C77603">
        <w:rPr>
          <w:rFonts w:asciiTheme="minorHAnsi" w:hAnsiTheme="minorHAnsi" w:cstheme="minorHAnsi"/>
          <w:b/>
          <w:bCs/>
          <w:noProof/>
          <w:szCs w:val="22"/>
          <w:lang w:val="en-US"/>
        </w:rPr>
        <w:t xml:space="preserve"> (</w:t>
      </w:r>
      <w:r w:rsidR="00D72D4A" w:rsidRPr="00712C0B">
        <w:rPr>
          <w:rFonts w:asciiTheme="minorHAnsi" w:hAnsiTheme="minorHAnsi" w:cstheme="minorHAnsi"/>
          <w:b/>
          <w:bCs/>
          <w:noProof/>
          <w:szCs w:val="22"/>
          <w:lang w:val="en-US"/>
        </w:rPr>
        <w:t xml:space="preserve">750 </w:t>
      </w:r>
      <w:r w:rsidRPr="00712C0B">
        <w:rPr>
          <w:rFonts w:asciiTheme="minorHAnsi" w:hAnsiTheme="minorHAnsi" w:cstheme="minorHAnsi"/>
          <w:b/>
          <w:bCs/>
          <w:noProof/>
          <w:szCs w:val="22"/>
          <w:lang w:val="en-US"/>
        </w:rPr>
        <w:t>vegans</w:t>
      </w:r>
      <w:r w:rsidR="00F9516E" w:rsidRPr="00712C0B">
        <w:rPr>
          <w:rFonts w:asciiTheme="minorHAnsi" w:hAnsiTheme="minorHAnsi" w:cstheme="minorHAnsi"/>
          <w:b/>
          <w:bCs/>
          <w:noProof/>
          <w:szCs w:val="22"/>
          <w:lang w:val="en-US"/>
        </w:rPr>
        <w:t xml:space="preserve">, 800 </w:t>
      </w:r>
      <w:r w:rsidR="00C77603">
        <w:rPr>
          <w:rFonts w:asciiTheme="minorHAnsi" w:hAnsiTheme="minorHAnsi" w:cstheme="minorHAnsi"/>
          <w:b/>
          <w:bCs/>
          <w:noProof/>
          <w:szCs w:val="22"/>
          <w:lang w:val="en-US"/>
        </w:rPr>
        <w:t>omnivores)</w:t>
      </w:r>
    </w:p>
    <w:p w14:paraId="7F434A72" w14:textId="6BD66FF7" w:rsidR="000133CA" w:rsidRDefault="000133CA" w:rsidP="000133CA">
      <w:pPr>
        <w:tabs>
          <w:tab w:val="left" w:pos="703"/>
          <w:tab w:val="left" w:pos="1843"/>
        </w:tabs>
        <w:spacing w:after="120"/>
        <w:rPr>
          <w:rFonts w:asciiTheme="minorHAnsi" w:hAnsiTheme="minorHAnsi" w:cstheme="minorHAnsi"/>
          <w:b/>
          <w:bCs/>
          <w:noProof/>
          <w:color w:val="000000"/>
          <w:szCs w:val="22"/>
          <w:lang w:val="en-US"/>
        </w:rPr>
      </w:pPr>
    </w:p>
    <w:p w14:paraId="1C924FE4" w14:textId="77777777" w:rsidR="00660CFD" w:rsidRPr="00712C0B" w:rsidRDefault="00660CFD" w:rsidP="000133CA">
      <w:pPr>
        <w:tabs>
          <w:tab w:val="left" w:pos="703"/>
          <w:tab w:val="left" w:pos="1843"/>
        </w:tabs>
        <w:spacing w:after="120"/>
        <w:rPr>
          <w:rFonts w:asciiTheme="minorHAnsi" w:hAnsiTheme="minorHAnsi" w:cstheme="minorHAnsi"/>
          <w:b/>
          <w:bCs/>
          <w:noProof/>
          <w:color w:val="000000"/>
          <w:szCs w:val="22"/>
          <w:lang w:val="en-US"/>
        </w:rPr>
      </w:pPr>
    </w:p>
    <w:p w14:paraId="00EF8B6D" w14:textId="77777777" w:rsidR="00CE14E9" w:rsidRPr="00712C0B" w:rsidRDefault="00CE14E9" w:rsidP="00CE14E9">
      <w:pPr>
        <w:rPr>
          <w:lang w:val="en-US"/>
        </w:rPr>
      </w:pPr>
    </w:p>
    <w:p w14:paraId="00C47B1D" w14:textId="77777777" w:rsidR="00CE14E9" w:rsidRPr="00712C0B" w:rsidRDefault="005F4C50" w:rsidP="005F4C50">
      <w:pPr>
        <w:tabs>
          <w:tab w:val="clear" w:pos="567"/>
          <w:tab w:val="left" w:pos="1620"/>
        </w:tabs>
        <w:rPr>
          <w:lang w:val="en-US"/>
        </w:rPr>
      </w:pPr>
      <w:r w:rsidRPr="00712C0B">
        <w:rPr>
          <w:lang w:val="en-US"/>
        </w:rPr>
        <w:tab/>
      </w:r>
    </w:p>
    <w:p w14:paraId="0CB3C8F4" w14:textId="77777777" w:rsidR="00CE14E9" w:rsidRPr="00712C0B" w:rsidRDefault="00CE14E9" w:rsidP="00CE14E9">
      <w:pPr>
        <w:rPr>
          <w:lang w:val="en-US"/>
        </w:rPr>
      </w:pPr>
    </w:p>
    <w:p w14:paraId="6830E734" w14:textId="77777777" w:rsidR="004904DC" w:rsidRPr="00712C0B" w:rsidRDefault="004904DC" w:rsidP="00CE14E9">
      <w:pPr>
        <w:rPr>
          <w:lang w:val="en-US"/>
        </w:rPr>
      </w:pPr>
    </w:p>
    <w:p w14:paraId="3722AE0C" w14:textId="77777777" w:rsidR="004904DC" w:rsidRPr="00712C0B" w:rsidRDefault="004904DC" w:rsidP="00CE14E9">
      <w:pPr>
        <w:rPr>
          <w:lang w:val="en-US"/>
        </w:rPr>
      </w:pPr>
    </w:p>
    <w:p w14:paraId="487BE244" w14:textId="77777777" w:rsidR="004904DC" w:rsidRPr="00712C0B" w:rsidRDefault="004904DC" w:rsidP="00CE14E9">
      <w:pPr>
        <w:rPr>
          <w:lang w:val="en-US"/>
        </w:rPr>
      </w:pPr>
    </w:p>
    <w:p w14:paraId="53A437B9" w14:textId="77777777" w:rsidR="00FD3D24" w:rsidRPr="000133CA" w:rsidRDefault="002D5BCA" w:rsidP="00CE14E9">
      <w:pPr>
        <w:rPr>
          <w:noProof/>
          <w:lang w:val="en-US"/>
        </w:rPr>
      </w:pPr>
      <w:r w:rsidRPr="000133CA">
        <w:rPr>
          <w:b/>
          <w:szCs w:val="22"/>
          <w:lang w:val="en-US"/>
        </w:rPr>
        <w:t>Overview:</w:t>
      </w:r>
      <w:r w:rsidR="005A6C16" w:rsidRPr="00D66D94">
        <w:rPr>
          <w:lang w:val="en-GB"/>
        </w:rPr>
        <w:fldChar w:fldCharType="begin"/>
      </w:r>
      <w:r w:rsidR="005A6C16" w:rsidRPr="000133CA">
        <w:rPr>
          <w:lang w:val="en-US"/>
        </w:rPr>
        <w:instrText xml:space="preserve"> TOC \n \h \z \t "Modulüberschrift;1" </w:instrText>
      </w:r>
      <w:r w:rsidR="005A6C16" w:rsidRPr="00D66D94">
        <w:rPr>
          <w:lang w:val="en-GB"/>
        </w:rPr>
        <w:fldChar w:fldCharType="separate"/>
      </w:r>
    </w:p>
    <w:p w14:paraId="5DFA990F" w14:textId="77777777" w:rsidR="00FD3D24" w:rsidRPr="00D66D94" w:rsidRDefault="00314FB4" w:rsidP="00C77603">
      <w:pPr>
        <w:pStyle w:val="Verzeichnis1"/>
        <w:rPr>
          <w:rFonts w:asciiTheme="minorHAnsi" w:eastAsiaTheme="minorEastAsia" w:hAnsiTheme="minorHAnsi" w:cstheme="minorBidi"/>
          <w:szCs w:val="22"/>
        </w:rPr>
      </w:pPr>
      <w:hyperlink w:anchor="_Toc528065946" w:history="1">
        <w:r w:rsidR="00FD3D24" w:rsidRPr="00D66D94">
          <w:rPr>
            <w:rStyle w:val="Hyperlink"/>
            <w:u w:val="none"/>
            <w:lang w:val="de-DE"/>
          </w:rPr>
          <w:t>Module I</w:t>
        </w:r>
        <w:r w:rsidR="00D66D94" w:rsidRPr="00D66D94">
          <w:rPr>
            <w:rStyle w:val="Hyperlink"/>
            <w:u w:val="none"/>
            <w:lang w:val="de-DE"/>
          </w:rPr>
          <w:tab/>
        </w:r>
        <w:r w:rsidR="00FD3D24" w:rsidRPr="00D66D94">
          <w:rPr>
            <w:rStyle w:val="Hyperlink"/>
            <w:u w:val="none"/>
          </w:rPr>
          <w:t>- Screening</w:t>
        </w:r>
      </w:hyperlink>
    </w:p>
    <w:p w14:paraId="71CEC105" w14:textId="6F4B4AA8" w:rsidR="00FD3D24" w:rsidRPr="00D66D94" w:rsidRDefault="00314FB4" w:rsidP="00C77603">
      <w:pPr>
        <w:pStyle w:val="Verzeichnis1"/>
        <w:rPr>
          <w:rFonts w:asciiTheme="minorHAnsi" w:eastAsiaTheme="minorEastAsia" w:hAnsiTheme="minorHAnsi" w:cstheme="minorBidi"/>
          <w:szCs w:val="22"/>
        </w:rPr>
      </w:pPr>
      <w:hyperlink w:anchor="_Toc528065947" w:history="1">
        <w:r w:rsidR="00FD3D24" w:rsidRPr="00D66D94">
          <w:rPr>
            <w:rStyle w:val="Hyperlink"/>
            <w:u w:val="none"/>
          </w:rPr>
          <w:t>Module A</w:t>
        </w:r>
        <w:r w:rsidR="00D66D94" w:rsidRPr="00D66D94">
          <w:rPr>
            <w:rStyle w:val="Hyperlink"/>
            <w:u w:val="none"/>
          </w:rPr>
          <w:tab/>
        </w:r>
        <w:r w:rsidR="00FD3D24" w:rsidRPr="00D66D94">
          <w:rPr>
            <w:rStyle w:val="Hyperlink"/>
            <w:u w:val="none"/>
          </w:rPr>
          <w:t xml:space="preserve">- Motives for vegan </w:t>
        </w:r>
      </w:hyperlink>
      <w:r w:rsidR="00D718BA" w:rsidRPr="00D718BA">
        <w:rPr>
          <w:rStyle w:val="Hyperlink"/>
          <w:color w:val="auto"/>
          <w:u w:val="none"/>
        </w:rPr>
        <w:t>diet</w:t>
      </w:r>
    </w:p>
    <w:p w14:paraId="23CFBE3A" w14:textId="77777777" w:rsidR="00FD3D24" w:rsidRPr="00D66D94" w:rsidRDefault="00314FB4" w:rsidP="00C77603">
      <w:pPr>
        <w:pStyle w:val="Verzeichnis1"/>
        <w:rPr>
          <w:rFonts w:asciiTheme="minorHAnsi" w:eastAsiaTheme="minorEastAsia" w:hAnsiTheme="minorHAnsi" w:cstheme="minorBidi"/>
          <w:szCs w:val="22"/>
        </w:rPr>
      </w:pPr>
      <w:hyperlink w:anchor="_Toc528065948" w:history="1">
        <w:r w:rsidR="00D66D94" w:rsidRPr="00D66D94">
          <w:rPr>
            <w:rStyle w:val="Hyperlink"/>
            <w:u w:val="none"/>
          </w:rPr>
          <w:t>Module B</w:t>
        </w:r>
        <w:r w:rsidR="00D66D94" w:rsidRPr="00D66D94">
          <w:rPr>
            <w:rStyle w:val="Hyperlink"/>
            <w:u w:val="none"/>
          </w:rPr>
          <w:tab/>
        </w:r>
        <w:r w:rsidR="00FD3D24" w:rsidRPr="00D66D94">
          <w:rPr>
            <w:rStyle w:val="Hyperlink"/>
            <w:u w:val="none"/>
          </w:rPr>
          <w:t>- Social environment, pregnancy and children</w:t>
        </w:r>
      </w:hyperlink>
    </w:p>
    <w:p w14:paraId="73C16FA3" w14:textId="77777777" w:rsidR="00FD3D24" w:rsidRPr="00D66D94" w:rsidRDefault="00314FB4" w:rsidP="00C77603">
      <w:pPr>
        <w:pStyle w:val="Verzeichnis1"/>
        <w:rPr>
          <w:rFonts w:asciiTheme="minorHAnsi" w:eastAsiaTheme="minorEastAsia" w:hAnsiTheme="minorHAnsi" w:cstheme="minorBidi"/>
          <w:szCs w:val="22"/>
        </w:rPr>
      </w:pPr>
      <w:hyperlink w:anchor="_Toc528065949" w:history="1">
        <w:r w:rsidR="00FD3D24" w:rsidRPr="00D66D94">
          <w:rPr>
            <w:rStyle w:val="Hyperlink"/>
            <w:u w:val="none"/>
          </w:rPr>
          <w:t>Module C</w:t>
        </w:r>
        <w:r w:rsidR="00D66D94" w:rsidRPr="00D66D94">
          <w:rPr>
            <w:rStyle w:val="Hyperlink"/>
            <w:u w:val="none"/>
          </w:rPr>
          <w:tab/>
        </w:r>
        <w:r w:rsidR="00FD3D24" w:rsidRPr="00D66D94">
          <w:rPr>
            <w:rStyle w:val="Hyperlink"/>
            <w:u w:val="none"/>
          </w:rPr>
          <w:t>- Knowledge</w:t>
        </w:r>
      </w:hyperlink>
    </w:p>
    <w:p w14:paraId="5EE4C5BC" w14:textId="1B956CF7" w:rsidR="00FD3D24" w:rsidRPr="00C77603" w:rsidRDefault="00314FB4" w:rsidP="00C77603">
      <w:pPr>
        <w:pStyle w:val="Verzeichnis1"/>
        <w:rPr>
          <w:rFonts w:asciiTheme="minorHAnsi" w:eastAsiaTheme="minorEastAsia" w:hAnsiTheme="minorHAnsi" w:cstheme="minorBidi"/>
          <w:szCs w:val="22"/>
        </w:rPr>
      </w:pPr>
      <w:hyperlink w:anchor="_Toc528065950" w:history="1">
        <w:r w:rsidR="00FD3D24" w:rsidRPr="00C77603">
          <w:rPr>
            <w:rStyle w:val="Hyperlink"/>
            <w:color w:val="000000" w:themeColor="text1"/>
            <w:u w:val="none"/>
          </w:rPr>
          <w:t xml:space="preserve">Module </w:t>
        </w:r>
        <w:r w:rsidR="00384BD2" w:rsidRPr="00C77603">
          <w:rPr>
            <w:rStyle w:val="Hyperlink"/>
            <w:color w:val="000000" w:themeColor="text1"/>
            <w:u w:val="none"/>
          </w:rPr>
          <w:t>D</w:t>
        </w:r>
        <w:r w:rsidR="00D66D94" w:rsidRPr="00C77603">
          <w:rPr>
            <w:rStyle w:val="Hyperlink"/>
            <w:color w:val="000000" w:themeColor="text1"/>
            <w:u w:val="none"/>
          </w:rPr>
          <w:tab/>
        </w:r>
        <w:r w:rsidR="00FD3D24" w:rsidRPr="00C77603">
          <w:rPr>
            <w:rStyle w:val="Hyperlink"/>
            <w:color w:val="000000" w:themeColor="text1"/>
            <w:u w:val="none"/>
          </w:rPr>
          <w:t xml:space="preserve">- </w:t>
        </w:r>
      </w:hyperlink>
      <w:r w:rsidR="00C77603" w:rsidRPr="00C77603">
        <w:rPr>
          <w:rStyle w:val="Hyperlink"/>
          <w:color w:val="000000" w:themeColor="text1"/>
          <w:u w:val="none"/>
        </w:rPr>
        <w:t>Diet</w:t>
      </w:r>
      <w:r w:rsidR="00200638">
        <w:rPr>
          <w:rStyle w:val="Hyperlink"/>
          <w:color w:val="000000" w:themeColor="text1"/>
          <w:u w:val="none"/>
        </w:rPr>
        <w:t>ary habits</w:t>
      </w:r>
    </w:p>
    <w:p w14:paraId="0982B184" w14:textId="77777777" w:rsidR="00FD3D24" w:rsidRPr="00D66D94" w:rsidRDefault="00314FB4" w:rsidP="00C77603">
      <w:pPr>
        <w:pStyle w:val="Verzeichnis1"/>
        <w:rPr>
          <w:rFonts w:asciiTheme="minorHAnsi" w:eastAsiaTheme="minorEastAsia" w:hAnsiTheme="minorHAnsi" w:cstheme="minorBidi"/>
          <w:szCs w:val="22"/>
        </w:rPr>
      </w:pPr>
      <w:hyperlink w:anchor="_Toc528065951" w:history="1">
        <w:r w:rsidR="00384BD2" w:rsidRPr="00D66D94">
          <w:rPr>
            <w:rStyle w:val="Hyperlink"/>
            <w:u w:val="none"/>
          </w:rPr>
          <w:t>Module E</w:t>
        </w:r>
        <w:r w:rsidR="00D66D94" w:rsidRPr="00D66D94">
          <w:rPr>
            <w:rStyle w:val="Hyperlink"/>
            <w:u w:val="none"/>
          </w:rPr>
          <w:tab/>
        </w:r>
        <w:r w:rsidR="00FD3D24" w:rsidRPr="00D66D94">
          <w:rPr>
            <w:rStyle w:val="Hyperlink"/>
            <w:u w:val="none"/>
          </w:rPr>
          <w:t>- Health behaviour</w:t>
        </w:r>
      </w:hyperlink>
    </w:p>
    <w:p w14:paraId="49CBC907" w14:textId="09B07663" w:rsidR="00A728F3" w:rsidRPr="00712C0B" w:rsidRDefault="005A6C16" w:rsidP="00C77603">
      <w:pPr>
        <w:pStyle w:val="Verzeichnis1"/>
      </w:pPr>
      <w:r w:rsidRPr="00D66D94">
        <w:rPr>
          <w:lang w:val="en-GB"/>
        </w:rPr>
        <w:fldChar w:fldCharType="end"/>
      </w:r>
      <w:r w:rsidR="005B5495">
        <w:rPr>
          <w:lang w:val="en-GB"/>
        </w:rPr>
        <w:t>Module S</w:t>
      </w:r>
      <w:r w:rsidR="005B5495">
        <w:rPr>
          <w:lang w:val="en-GB"/>
        </w:rPr>
        <w:tab/>
        <w:t>- Sociodemographics</w:t>
      </w:r>
      <w:r w:rsidR="00A728F3" w:rsidRPr="00712C0B">
        <w:t xml:space="preserve"> </w:t>
      </w:r>
    </w:p>
    <w:p w14:paraId="29EBFD5E" w14:textId="77777777" w:rsidR="00E50DB3" w:rsidRPr="00712C0B" w:rsidRDefault="00E50DB3" w:rsidP="00CE14E9">
      <w:pPr>
        <w:rPr>
          <w:lang w:val="en-US"/>
        </w:rPr>
      </w:pPr>
    </w:p>
    <w:p w14:paraId="5D63C13C" w14:textId="77777777" w:rsidR="00E50DB3" w:rsidRPr="00712C0B" w:rsidRDefault="00E50DB3" w:rsidP="00CE14E9">
      <w:pPr>
        <w:rPr>
          <w:lang w:val="en-US"/>
        </w:rPr>
      </w:pPr>
      <w:r w:rsidRPr="00712C0B">
        <w:rPr>
          <w:lang w:val="en-US"/>
        </w:rPr>
        <w:br w:type="page"/>
      </w:r>
    </w:p>
    <w:p w14:paraId="56F8FC94" w14:textId="77777777" w:rsidR="00256E42" w:rsidRPr="00712C0B" w:rsidRDefault="00B97D1A" w:rsidP="00256E42">
      <w:pPr>
        <w:pStyle w:val="Modulberschrift"/>
        <w:tabs>
          <w:tab w:val="clear" w:pos="567"/>
          <w:tab w:val="clear" w:pos="992"/>
          <w:tab w:val="left" w:pos="993"/>
        </w:tabs>
        <w:ind w:right="794"/>
        <w:rPr>
          <w:rFonts w:asciiTheme="minorHAnsi" w:hAnsiTheme="minorHAnsi" w:cstheme="minorHAnsi"/>
          <w:szCs w:val="24"/>
          <w:lang w:val="en-US"/>
        </w:rPr>
      </w:pPr>
      <w:bookmarkStart w:id="0" w:name="_Toc528065946"/>
      <w:r w:rsidRPr="00712C0B">
        <w:rPr>
          <w:rFonts w:asciiTheme="minorHAnsi" w:hAnsiTheme="minorHAnsi" w:cstheme="minorHAnsi"/>
          <w:lang w:val="en-US"/>
        </w:rPr>
        <w:lastRenderedPageBreak/>
        <w:t xml:space="preserve">Module </w:t>
      </w:r>
      <w:r w:rsidR="00A0359A" w:rsidRPr="00712C0B">
        <w:rPr>
          <w:rFonts w:asciiTheme="minorHAnsi" w:hAnsiTheme="minorHAnsi" w:cstheme="minorHAnsi"/>
          <w:lang w:val="en-US"/>
        </w:rPr>
        <w:t>I</w:t>
      </w:r>
      <w:r w:rsidR="00256E42" w:rsidRPr="00712C0B">
        <w:rPr>
          <w:rFonts w:asciiTheme="minorHAnsi" w:hAnsiTheme="minorHAnsi" w:cstheme="minorHAnsi"/>
          <w:lang w:val="en-US"/>
        </w:rPr>
        <w:tab/>
      </w:r>
      <w:r w:rsidRPr="00712C0B">
        <w:rPr>
          <w:rFonts w:asciiTheme="minorHAnsi" w:hAnsiTheme="minorHAnsi" w:cstheme="minorHAnsi"/>
          <w:lang w:val="en-US"/>
        </w:rPr>
        <w:t>- Screening</w:t>
      </w:r>
      <w:bookmarkEnd w:id="0"/>
    </w:p>
    <w:p w14:paraId="28FE952E" w14:textId="77777777" w:rsidR="00037AE3" w:rsidRPr="00712C0B" w:rsidRDefault="00037AE3" w:rsidP="00CE14E9">
      <w:pPr>
        <w:rPr>
          <w:lang w:val="en-US"/>
        </w:rPr>
      </w:pPr>
    </w:p>
    <w:p w14:paraId="49ADD044" w14:textId="77777777" w:rsidR="00ED3D5F" w:rsidRPr="00712C0B" w:rsidRDefault="00A13D81" w:rsidP="00CE14E9">
      <w:pPr>
        <w:rPr>
          <w:b/>
          <w:lang w:val="en-US"/>
        </w:rPr>
      </w:pPr>
      <w:r w:rsidRPr="00712C0B">
        <w:rPr>
          <w:b/>
          <w:lang w:val="en-US"/>
        </w:rPr>
        <w:t xml:space="preserve">Question </w:t>
      </w:r>
      <w:r w:rsidR="00ED3D5F" w:rsidRPr="00712C0B">
        <w:rPr>
          <w:b/>
          <w:lang w:val="en-US"/>
        </w:rPr>
        <w:t>Intro</w:t>
      </w:r>
    </w:p>
    <w:p w14:paraId="2C1B9047" w14:textId="4D555941" w:rsidR="0044264C" w:rsidRPr="00712C0B" w:rsidRDefault="002255F0" w:rsidP="002255F0">
      <w:pPr>
        <w:pStyle w:val="Filterhinweis"/>
        <w:jc w:val="both"/>
        <w:rPr>
          <w:szCs w:val="22"/>
          <w:u w:val="none"/>
          <w:lang w:val="en-US"/>
        </w:rPr>
      </w:pPr>
      <w:r w:rsidRPr="00712C0B">
        <w:rPr>
          <w:u w:val="none"/>
          <w:lang w:val="en-US"/>
        </w:rPr>
        <w:t xml:space="preserve">Thank you for taking part in </w:t>
      </w:r>
      <w:r w:rsidR="00633F72" w:rsidRPr="00712C0B">
        <w:rPr>
          <w:u w:val="none"/>
          <w:lang w:val="en-US"/>
        </w:rPr>
        <w:t xml:space="preserve">this </w:t>
      </w:r>
      <w:r w:rsidRPr="00712C0B">
        <w:rPr>
          <w:u w:val="none"/>
          <w:lang w:val="en-US"/>
        </w:rPr>
        <w:t xml:space="preserve">survey. </w:t>
      </w:r>
      <w:r w:rsidR="0044264C" w:rsidRPr="00712C0B">
        <w:rPr>
          <w:u w:val="none"/>
          <w:lang w:val="en-US"/>
        </w:rPr>
        <w:t xml:space="preserve">Our survey is about lifestyle and health. </w:t>
      </w:r>
      <w:r w:rsidR="0044264C" w:rsidRPr="00712C0B">
        <w:rPr>
          <w:szCs w:val="22"/>
          <w:u w:val="none"/>
          <w:lang w:val="en-US"/>
        </w:rPr>
        <w:t xml:space="preserve">We also ask questions about your personal </w:t>
      </w:r>
      <w:proofErr w:type="spellStart"/>
      <w:r w:rsidR="0044264C" w:rsidRPr="00712C0B">
        <w:rPr>
          <w:szCs w:val="22"/>
          <w:u w:val="none"/>
          <w:lang w:val="en-US"/>
        </w:rPr>
        <w:t>behaviour</w:t>
      </w:r>
      <w:proofErr w:type="spellEnd"/>
      <w:r w:rsidR="0044264C" w:rsidRPr="00712C0B">
        <w:rPr>
          <w:szCs w:val="22"/>
          <w:u w:val="none"/>
          <w:lang w:val="en-US"/>
        </w:rPr>
        <w:t xml:space="preserve">. If you do not wish to answer certain questions, you have the option </w:t>
      </w:r>
      <w:r w:rsidR="00912700" w:rsidRPr="00712C0B">
        <w:rPr>
          <w:szCs w:val="22"/>
          <w:u w:val="none"/>
          <w:lang w:val="en-US"/>
        </w:rPr>
        <w:t xml:space="preserve">of </w:t>
      </w:r>
      <w:r w:rsidR="0044264C" w:rsidRPr="00712C0B">
        <w:rPr>
          <w:szCs w:val="22"/>
          <w:u w:val="none"/>
          <w:lang w:val="en-US"/>
        </w:rPr>
        <w:t xml:space="preserve">clicking on </w:t>
      </w:r>
      <w:r w:rsidR="00A74558" w:rsidRPr="00712C0B">
        <w:rPr>
          <w:szCs w:val="22"/>
          <w:u w:val="none"/>
          <w:lang w:val="en-US"/>
        </w:rPr>
        <w:t>the "</w:t>
      </w:r>
      <w:r w:rsidR="003B5C55" w:rsidRPr="00712C0B">
        <w:rPr>
          <w:szCs w:val="22"/>
          <w:u w:val="none"/>
          <w:lang w:val="en-US"/>
        </w:rPr>
        <w:t xml:space="preserve">don't know/no </w:t>
      </w:r>
      <w:r w:rsidR="00A74558" w:rsidRPr="00712C0B">
        <w:rPr>
          <w:szCs w:val="22"/>
          <w:u w:val="none"/>
          <w:lang w:val="en-US"/>
        </w:rPr>
        <w:t xml:space="preserve">response" option </w:t>
      </w:r>
      <w:r w:rsidR="0044264C" w:rsidRPr="00712C0B">
        <w:rPr>
          <w:szCs w:val="22"/>
          <w:u w:val="none"/>
          <w:lang w:val="en-US"/>
        </w:rPr>
        <w:t>at any point in the questionnaire</w:t>
      </w:r>
      <w:r w:rsidR="00A74558" w:rsidRPr="00712C0B">
        <w:rPr>
          <w:szCs w:val="22"/>
          <w:u w:val="none"/>
          <w:lang w:val="en-US"/>
        </w:rPr>
        <w:t xml:space="preserve">. </w:t>
      </w:r>
      <w:r w:rsidR="0044264C" w:rsidRPr="00712C0B">
        <w:rPr>
          <w:szCs w:val="22"/>
          <w:u w:val="none"/>
          <w:lang w:val="en-US"/>
        </w:rPr>
        <w:t xml:space="preserve">Participation in the survey and answering each individual question </w:t>
      </w:r>
      <w:r w:rsidR="005504AF" w:rsidRPr="00712C0B">
        <w:rPr>
          <w:szCs w:val="22"/>
          <w:u w:val="none"/>
          <w:lang w:val="en-US"/>
        </w:rPr>
        <w:t xml:space="preserve">is </w:t>
      </w:r>
      <w:r w:rsidR="0044264C" w:rsidRPr="00712C0B">
        <w:rPr>
          <w:szCs w:val="22"/>
          <w:u w:val="none"/>
          <w:lang w:val="en-US"/>
        </w:rPr>
        <w:t xml:space="preserve">voluntary. The data </w:t>
      </w:r>
      <w:r w:rsidRPr="00712C0B">
        <w:rPr>
          <w:szCs w:val="22"/>
          <w:u w:val="none"/>
          <w:lang w:val="en-US"/>
        </w:rPr>
        <w:t xml:space="preserve">is collected anonymously and is only used for scientific purposes. </w:t>
      </w:r>
      <w:r w:rsidR="0044264C" w:rsidRPr="00712C0B">
        <w:rPr>
          <w:szCs w:val="22"/>
          <w:u w:val="none"/>
          <w:lang w:val="en-US"/>
        </w:rPr>
        <w:t>It is not possible to draw any conclusions about you as an individual.</w:t>
      </w:r>
    </w:p>
    <w:p w14:paraId="25BBF049" w14:textId="77777777" w:rsidR="00901C7C" w:rsidRPr="00712C0B" w:rsidRDefault="00901C7C" w:rsidP="00CE14E9">
      <w:pPr>
        <w:rPr>
          <w:lang w:val="en-US"/>
        </w:rPr>
      </w:pPr>
    </w:p>
    <w:p w14:paraId="642DEC89" w14:textId="77777777" w:rsidR="00B97D1A" w:rsidRPr="00712C0B" w:rsidRDefault="00B97D1A" w:rsidP="00B97D1A">
      <w:pPr>
        <w:ind w:right="794"/>
        <w:rPr>
          <w:rFonts w:asciiTheme="minorHAnsi" w:hAnsiTheme="minorHAnsi" w:cstheme="minorHAnsi"/>
          <w:color w:val="000000"/>
          <w:spacing w:val="4"/>
          <w:u w:val="single"/>
          <w:lang w:val="en-US"/>
        </w:rPr>
      </w:pPr>
      <w:r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Question </w:t>
      </w:r>
      <w:r w:rsidR="00E96BE8"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S1 </w:t>
      </w:r>
      <w:r w:rsidRPr="00712C0B">
        <w:rPr>
          <w:rFonts w:asciiTheme="minorHAnsi" w:hAnsiTheme="minorHAnsi" w:cstheme="minorHAnsi"/>
          <w:b/>
          <w:color w:val="000000"/>
          <w:lang w:val="en-US"/>
        </w:rPr>
        <w:t xml:space="preserve">- </w:t>
      </w:r>
      <w:r w:rsidRPr="00712C0B">
        <w:rPr>
          <w:rFonts w:asciiTheme="minorHAnsi" w:hAnsiTheme="minorHAnsi" w:cstheme="minorHAnsi"/>
          <w:b/>
          <w:lang w:val="en-US"/>
        </w:rPr>
        <w:t>Age</w:t>
      </w:r>
    </w:p>
    <w:p w14:paraId="50D825A0" w14:textId="77777777" w:rsidR="005978CE" w:rsidRPr="00712C0B" w:rsidRDefault="00B97D1A" w:rsidP="005978CE">
      <w:pPr>
        <w:rPr>
          <w:lang w:val="en-US"/>
        </w:rPr>
      </w:pPr>
      <w:r w:rsidRPr="00712C0B">
        <w:rPr>
          <w:lang w:val="en-US"/>
        </w:rPr>
        <w:t xml:space="preserve">How old are you? </w:t>
      </w:r>
      <w:r w:rsidR="0010084A" w:rsidRPr="00712C0B">
        <w:rPr>
          <w:lang w:val="en-US"/>
        </w:rPr>
        <w:t>Please enter your age in the field.</w:t>
      </w:r>
    </w:p>
    <w:p w14:paraId="18323AA9" w14:textId="77777777" w:rsidR="0010084A" w:rsidRPr="00712C0B" w:rsidRDefault="0010084A" w:rsidP="00B97D1A">
      <w:pPr>
        <w:rPr>
          <w:lang w:val="en-US"/>
        </w:rPr>
      </w:pPr>
    </w:p>
    <w:p w14:paraId="5A013557" w14:textId="77777777" w:rsidR="0010084A" w:rsidRDefault="006D4C1A" w:rsidP="006D4C1A">
      <w:pPr>
        <w:pStyle w:val="Listennummer"/>
      </w:pPr>
      <w:r>
        <w:t xml:space="preserve">|__|__|__| </w:t>
      </w:r>
      <w:proofErr w:type="spellStart"/>
      <w:r w:rsidR="0010084A">
        <w:t>years</w:t>
      </w:r>
      <w:proofErr w:type="spellEnd"/>
    </w:p>
    <w:p w14:paraId="565DE5D8" w14:textId="67423310" w:rsidR="00184ACB" w:rsidRPr="00901C7C" w:rsidRDefault="006F6E4B" w:rsidP="00B97D1A">
      <w:pPr>
        <w:rPr>
          <w:rFonts w:asciiTheme="minorHAnsi" w:hAnsiTheme="minorHAnsi" w:cstheme="minorHAnsi"/>
        </w:rPr>
      </w:pPr>
      <w:r w:rsidRPr="000654BA">
        <w:rPr>
          <w:rFonts w:asciiTheme="minorHAnsi" w:hAnsiTheme="minorHAnsi" w:cstheme="minorHAnsi"/>
        </w:rPr>
        <w:t>99</w:t>
      </w:r>
      <w:r w:rsidRPr="000654BA">
        <w:rPr>
          <w:rFonts w:asciiTheme="minorHAnsi" w:hAnsiTheme="minorHAnsi" w:cstheme="minorHAnsi"/>
        </w:rPr>
        <w:tab/>
        <w:t>No answer</w:t>
      </w:r>
    </w:p>
    <w:p w14:paraId="6B4779CA" w14:textId="77777777" w:rsidR="00431E70" w:rsidRDefault="00431E70" w:rsidP="00B97D1A"/>
    <w:p w14:paraId="2B198F00" w14:textId="581E7768" w:rsidR="00431E70" w:rsidRPr="00901C7C" w:rsidRDefault="007B7ACB" w:rsidP="00901C7C">
      <w:pPr>
        <w:ind w:right="794"/>
        <w:rPr>
          <w:rFonts w:asciiTheme="minorHAnsi" w:hAnsiTheme="minorHAnsi" w:cstheme="minorHAnsi"/>
          <w:color w:val="000000"/>
          <w:spacing w:val="4"/>
          <w:u w:val="single"/>
        </w:rPr>
      </w:pPr>
      <w:r>
        <w:rPr>
          <w:rFonts w:asciiTheme="minorHAnsi" w:hAnsiTheme="minorHAnsi" w:cstheme="minorHAnsi"/>
          <w:b/>
          <w:color w:val="000000"/>
          <w:spacing w:val="4"/>
        </w:rPr>
        <w:t xml:space="preserve">Question S1_A </w:t>
      </w:r>
      <w:r w:rsidR="00431E70" w:rsidRPr="007C08A0">
        <w:rPr>
          <w:rFonts w:asciiTheme="minorHAnsi" w:hAnsiTheme="minorHAnsi" w:cstheme="minorHAnsi"/>
          <w:b/>
          <w:color w:val="000000"/>
        </w:rPr>
        <w:t xml:space="preserve">- </w:t>
      </w:r>
      <w:r w:rsidR="00431E70" w:rsidRPr="007C08A0">
        <w:rPr>
          <w:rFonts w:asciiTheme="minorHAnsi" w:hAnsiTheme="minorHAnsi" w:cstheme="minorHAnsi"/>
          <w:b/>
        </w:rPr>
        <w:t>Age</w:t>
      </w:r>
    </w:p>
    <w:p w14:paraId="0E8FAE7F" w14:textId="77777777" w:rsidR="00431E70" w:rsidRDefault="00431E70" w:rsidP="00B97D1A"/>
    <w:p w14:paraId="3925FA28" w14:textId="77777777" w:rsidR="005E7A33" w:rsidRPr="00311349" w:rsidRDefault="005E7A33" w:rsidP="00FB0861">
      <w:pPr>
        <w:pStyle w:val="Listennummer"/>
        <w:numPr>
          <w:ilvl w:val="0"/>
          <w:numId w:val="58"/>
        </w:numPr>
      </w:pPr>
      <w:r>
        <w:t xml:space="preserve">16-29 </w:t>
      </w:r>
      <w:r w:rsidRPr="00311349">
        <w:t>years</w:t>
      </w:r>
    </w:p>
    <w:p w14:paraId="00FA96F8" w14:textId="77777777" w:rsidR="005E7A33" w:rsidRPr="00311349" w:rsidRDefault="005E7A33" w:rsidP="00FB0861">
      <w:pPr>
        <w:pStyle w:val="Listennummer"/>
        <w:numPr>
          <w:ilvl w:val="0"/>
          <w:numId w:val="58"/>
        </w:numPr>
      </w:pPr>
      <w:r w:rsidRPr="00311349">
        <w:t>30-39 years</w:t>
      </w:r>
    </w:p>
    <w:p w14:paraId="287E51AE" w14:textId="77777777" w:rsidR="005E7A33" w:rsidRPr="00311349" w:rsidRDefault="005E7A33" w:rsidP="00FB0861">
      <w:pPr>
        <w:pStyle w:val="Listennummer"/>
        <w:numPr>
          <w:ilvl w:val="0"/>
          <w:numId w:val="58"/>
        </w:numPr>
      </w:pPr>
      <w:r w:rsidRPr="00311349">
        <w:t>40-49 years</w:t>
      </w:r>
    </w:p>
    <w:p w14:paraId="111052C9" w14:textId="77777777" w:rsidR="005E7A33" w:rsidRPr="00311349" w:rsidRDefault="005E7A33" w:rsidP="00FB0861">
      <w:pPr>
        <w:pStyle w:val="Listennummer"/>
        <w:numPr>
          <w:ilvl w:val="0"/>
          <w:numId w:val="58"/>
        </w:numPr>
      </w:pPr>
      <w:r w:rsidRPr="00311349">
        <w:t>50-59 years</w:t>
      </w:r>
    </w:p>
    <w:p w14:paraId="3A44AE71" w14:textId="77777777" w:rsidR="005E7A33" w:rsidRDefault="005E7A33" w:rsidP="00FB0861">
      <w:pPr>
        <w:pStyle w:val="Listennummer"/>
        <w:numPr>
          <w:ilvl w:val="0"/>
          <w:numId w:val="58"/>
        </w:numPr>
      </w:pPr>
      <w:r w:rsidRPr="00311349">
        <w:t>60-69 years</w:t>
      </w:r>
    </w:p>
    <w:p w14:paraId="77E4F6D5" w14:textId="77777777" w:rsidR="0074520E" w:rsidRDefault="0074520E" w:rsidP="00FB0861">
      <w:pPr>
        <w:pStyle w:val="Listennummer"/>
        <w:numPr>
          <w:ilvl w:val="0"/>
          <w:numId w:val="58"/>
        </w:numPr>
      </w:pPr>
      <w:r w:rsidRPr="00311349">
        <w:t xml:space="preserve">70-79 </w:t>
      </w:r>
      <w:r>
        <w:t>years</w:t>
      </w:r>
    </w:p>
    <w:p w14:paraId="25DE405E" w14:textId="77777777" w:rsidR="0074520E" w:rsidRDefault="0074520E" w:rsidP="00FB0861">
      <w:pPr>
        <w:pStyle w:val="Listennummer"/>
        <w:numPr>
          <w:ilvl w:val="0"/>
          <w:numId w:val="58"/>
        </w:numPr>
      </w:pPr>
      <w:r w:rsidRPr="00311349">
        <w:t xml:space="preserve">80-89 </w:t>
      </w:r>
      <w:r>
        <w:t>years</w:t>
      </w:r>
    </w:p>
    <w:p w14:paraId="5A581AB5" w14:textId="77777777" w:rsidR="0074520E" w:rsidRPr="00311349" w:rsidRDefault="0074520E" w:rsidP="00FB0861">
      <w:pPr>
        <w:pStyle w:val="Listennummer"/>
        <w:numPr>
          <w:ilvl w:val="0"/>
          <w:numId w:val="58"/>
        </w:numPr>
      </w:pPr>
      <w:r w:rsidRPr="00311349">
        <w:t xml:space="preserve">90-99 </w:t>
      </w:r>
      <w:r>
        <w:t>years</w:t>
      </w:r>
    </w:p>
    <w:p w14:paraId="49258A92" w14:textId="77777777" w:rsidR="00B97D1A" w:rsidRDefault="00B97D1A" w:rsidP="00B97D1A"/>
    <w:p w14:paraId="4041D9F5" w14:textId="77777777" w:rsidR="00B97D1A" w:rsidRPr="000654BA" w:rsidRDefault="00B97D1A" w:rsidP="00B97D1A">
      <w:pPr>
        <w:ind w:right="794"/>
        <w:rPr>
          <w:rFonts w:asciiTheme="minorHAnsi" w:hAnsiTheme="minorHAnsi" w:cstheme="minorHAnsi"/>
          <w:color w:val="000000"/>
          <w:spacing w:val="4"/>
          <w:u w:val="single"/>
        </w:rPr>
      </w:pPr>
      <w:r>
        <w:rPr>
          <w:rFonts w:asciiTheme="minorHAnsi" w:hAnsiTheme="minorHAnsi" w:cstheme="minorHAnsi"/>
          <w:b/>
          <w:color w:val="000000"/>
          <w:spacing w:val="4"/>
        </w:rPr>
        <w:t xml:space="preserve">Question </w:t>
      </w:r>
      <w:r w:rsidR="00E96BE8">
        <w:rPr>
          <w:rFonts w:asciiTheme="minorHAnsi" w:hAnsiTheme="minorHAnsi" w:cstheme="minorHAnsi"/>
          <w:b/>
          <w:color w:val="000000"/>
          <w:spacing w:val="4"/>
        </w:rPr>
        <w:t xml:space="preserve">S2 </w:t>
      </w:r>
      <w:r w:rsidRPr="000654BA">
        <w:rPr>
          <w:rFonts w:asciiTheme="minorHAnsi" w:hAnsiTheme="minorHAnsi" w:cstheme="minorHAnsi"/>
          <w:b/>
          <w:color w:val="000000"/>
        </w:rPr>
        <w:t xml:space="preserve">- </w:t>
      </w:r>
      <w:r>
        <w:rPr>
          <w:rFonts w:asciiTheme="minorHAnsi" w:hAnsiTheme="minorHAnsi" w:cstheme="minorHAnsi"/>
          <w:b/>
        </w:rPr>
        <w:t>Gender</w:t>
      </w:r>
    </w:p>
    <w:p w14:paraId="395365EB" w14:textId="77777777" w:rsidR="005978CE" w:rsidRDefault="00BF57CF" w:rsidP="005978CE">
      <w:r>
        <w:t xml:space="preserve">You are </w:t>
      </w:r>
      <w:r w:rsidR="00B97D1A">
        <w:t xml:space="preserve">... </w:t>
      </w:r>
    </w:p>
    <w:p w14:paraId="0CEE655D" w14:textId="77777777" w:rsidR="00B97D1A" w:rsidRPr="00492C34" w:rsidRDefault="00B97D1A" w:rsidP="00B97D1A"/>
    <w:p w14:paraId="30B34906" w14:textId="77777777" w:rsidR="00B97D1A" w:rsidRPr="00492C34" w:rsidRDefault="00B97D1A" w:rsidP="00FB0861">
      <w:pPr>
        <w:pStyle w:val="Listennummer"/>
        <w:numPr>
          <w:ilvl w:val="0"/>
          <w:numId w:val="7"/>
        </w:numPr>
      </w:pPr>
      <w:r w:rsidRPr="00492C34">
        <w:t>male</w:t>
      </w:r>
    </w:p>
    <w:p w14:paraId="69053369" w14:textId="77777777" w:rsidR="00B97D1A" w:rsidRDefault="00B97D1A" w:rsidP="00B97D1A">
      <w:pPr>
        <w:pStyle w:val="Listennummer"/>
      </w:pPr>
      <w:r w:rsidRPr="00492C34">
        <w:t>female</w:t>
      </w:r>
    </w:p>
    <w:p w14:paraId="079220E2" w14:textId="77777777" w:rsidR="00B97D1A" w:rsidRDefault="00B97D1A" w:rsidP="00B97D1A">
      <w:pPr>
        <w:pStyle w:val="Listennummer"/>
      </w:pPr>
      <w:r>
        <w:t>diverse</w:t>
      </w:r>
    </w:p>
    <w:p w14:paraId="0C043A7F" w14:textId="77777777" w:rsidR="00B97D1A" w:rsidRPr="00492C34" w:rsidRDefault="00B97D1A" w:rsidP="00B97D1A">
      <w:pPr>
        <w:pStyle w:val="Listennummer"/>
        <w:numPr>
          <w:ilvl w:val="0"/>
          <w:numId w:val="0"/>
        </w:numPr>
      </w:pPr>
      <w:r>
        <w:t>99</w:t>
      </w:r>
      <w:r>
        <w:tab/>
      </w:r>
      <w:r w:rsidR="00206FB9">
        <w:t xml:space="preserve">don't know / </w:t>
      </w:r>
      <w:r>
        <w:t>no answer</w:t>
      </w:r>
    </w:p>
    <w:p w14:paraId="10F77171" w14:textId="77777777" w:rsidR="0075776D" w:rsidRDefault="0075776D" w:rsidP="00CE14E9"/>
    <w:p w14:paraId="76ACB290" w14:textId="77777777" w:rsidR="004A19E0" w:rsidRPr="000654BA" w:rsidRDefault="004A19E0" w:rsidP="00EC013D">
      <w:pPr>
        <w:tabs>
          <w:tab w:val="clear" w:pos="567"/>
          <w:tab w:val="left" w:pos="0"/>
        </w:tabs>
        <w:ind w:right="-340"/>
        <w:rPr>
          <w:rFonts w:asciiTheme="minorHAnsi" w:hAnsiTheme="minorHAnsi" w:cstheme="minorHAnsi"/>
          <w:color w:val="000000"/>
          <w:spacing w:val="4"/>
          <w:u w:val="single"/>
        </w:rPr>
      </w:pPr>
      <w:r>
        <w:rPr>
          <w:rFonts w:asciiTheme="minorHAnsi" w:hAnsiTheme="minorHAnsi" w:cstheme="minorHAnsi"/>
          <w:b/>
          <w:color w:val="000000"/>
          <w:spacing w:val="4"/>
        </w:rPr>
        <w:t xml:space="preserve">Question </w:t>
      </w:r>
      <w:r w:rsidR="00311263">
        <w:rPr>
          <w:rFonts w:asciiTheme="minorHAnsi" w:hAnsiTheme="minorHAnsi" w:cstheme="minorHAnsi"/>
          <w:b/>
          <w:color w:val="000000"/>
          <w:spacing w:val="4"/>
        </w:rPr>
        <w:t xml:space="preserve">I1a </w:t>
      </w:r>
      <w:r w:rsidRPr="000654BA">
        <w:rPr>
          <w:rFonts w:asciiTheme="minorHAnsi" w:hAnsiTheme="minorHAnsi" w:cstheme="minorHAnsi"/>
          <w:b/>
          <w:color w:val="000000"/>
        </w:rPr>
        <w:t xml:space="preserve">- </w:t>
      </w:r>
      <w:r w:rsidR="0063005D">
        <w:rPr>
          <w:rFonts w:asciiTheme="minorHAnsi" w:hAnsiTheme="minorHAnsi" w:cstheme="minorHAnsi"/>
          <w:b/>
        </w:rPr>
        <w:t>Diet</w:t>
      </w:r>
    </w:p>
    <w:p w14:paraId="5A4B26B0" w14:textId="4B6EA912" w:rsidR="008F146A" w:rsidRPr="00712C0B" w:rsidRDefault="008F146A" w:rsidP="00CE14E9">
      <w:pPr>
        <w:rPr>
          <w:lang w:val="en-US"/>
        </w:rPr>
      </w:pPr>
      <w:r w:rsidRPr="00712C0B">
        <w:rPr>
          <w:lang w:val="en-US"/>
        </w:rPr>
        <w:t xml:space="preserve">What is your </w:t>
      </w:r>
      <w:r w:rsidR="00C629BF">
        <w:rPr>
          <w:lang w:val="en-US"/>
        </w:rPr>
        <w:t>diet</w:t>
      </w:r>
      <w:r w:rsidRPr="00712C0B">
        <w:rPr>
          <w:lang w:val="en-US"/>
        </w:rPr>
        <w:t>?</w:t>
      </w:r>
      <w:r w:rsidR="00681440" w:rsidRPr="00712C0B">
        <w:rPr>
          <w:lang w:val="en-US"/>
        </w:rPr>
        <w:t xml:space="preserve"> Please tick all that apply to you.</w:t>
      </w:r>
    </w:p>
    <w:p w14:paraId="6EC35D96" w14:textId="77777777" w:rsidR="008F146A" w:rsidRPr="00712C0B" w:rsidRDefault="008F146A" w:rsidP="008A3F8A">
      <w:pPr>
        <w:rPr>
          <w:lang w:val="en-US"/>
        </w:rPr>
      </w:pPr>
    </w:p>
    <w:p w14:paraId="57EA3D53" w14:textId="77777777" w:rsidR="008F146A" w:rsidRPr="00712C0B" w:rsidRDefault="00210F4C" w:rsidP="00FB0861">
      <w:pPr>
        <w:pStyle w:val="Listennummer"/>
        <w:numPr>
          <w:ilvl w:val="0"/>
          <w:numId w:val="12"/>
        </w:numPr>
        <w:rPr>
          <w:lang w:val="en-US"/>
        </w:rPr>
      </w:pPr>
      <w:r w:rsidRPr="00712C0B">
        <w:rPr>
          <w:lang w:val="en-US"/>
        </w:rPr>
        <w:t xml:space="preserve">vegan, </w:t>
      </w:r>
      <w:proofErr w:type="gramStart"/>
      <w:r w:rsidRPr="00712C0B">
        <w:rPr>
          <w:lang w:val="en-US"/>
        </w:rPr>
        <w:t>i.e.</w:t>
      </w:r>
      <w:proofErr w:type="gramEnd"/>
      <w:r w:rsidRPr="00712C0B">
        <w:rPr>
          <w:lang w:val="en-US"/>
        </w:rPr>
        <w:t xml:space="preserve"> </w:t>
      </w:r>
      <w:r w:rsidR="008F146A" w:rsidRPr="00712C0B">
        <w:rPr>
          <w:lang w:val="en-US"/>
        </w:rPr>
        <w:t xml:space="preserve">no animal food products </w:t>
      </w:r>
      <w:r w:rsidR="00FD4A4E" w:rsidRPr="00712C0B">
        <w:rPr>
          <w:lang w:val="en-US"/>
        </w:rPr>
        <w:t xml:space="preserve">such as dairy produce, eggs, meat </w:t>
      </w:r>
      <w:r w:rsidR="000373C3" w:rsidRPr="00712C0B">
        <w:rPr>
          <w:lang w:val="en-US"/>
        </w:rPr>
        <w:t>and fish</w:t>
      </w:r>
    </w:p>
    <w:p w14:paraId="503F807A" w14:textId="77777777" w:rsidR="00D72D8C" w:rsidRPr="00712C0B" w:rsidRDefault="00D72D8C" w:rsidP="00FB0861">
      <w:pPr>
        <w:pStyle w:val="Listennummer"/>
        <w:numPr>
          <w:ilvl w:val="0"/>
          <w:numId w:val="12"/>
        </w:numPr>
        <w:rPr>
          <w:lang w:val="en-US"/>
        </w:rPr>
      </w:pPr>
      <w:r w:rsidRPr="00712C0B">
        <w:rPr>
          <w:lang w:val="en-US"/>
        </w:rPr>
        <w:t xml:space="preserve">vegetarian, </w:t>
      </w:r>
      <w:proofErr w:type="gramStart"/>
      <w:r w:rsidRPr="00712C0B">
        <w:rPr>
          <w:lang w:val="en-US"/>
        </w:rPr>
        <w:t>i.e.</w:t>
      </w:r>
      <w:proofErr w:type="gramEnd"/>
      <w:r w:rsidRPr="00712C0B">
        <w:rPr>
          <w:lang w:val="en-US"/>
        </w:rPr>
        <w:t xml:space="preserve"> with </w:t>
      </w:r>
      <w:r w:rsidR="00D72B71" w:rsidRPr="00712C0B">
        <w:rPr>
          <w:lang w:val="en-US"/>
        </w:rPr>
        <w:t>dairy</w:t>
      </w:r>
      <w:r w:rsidRPr="00712C0B">
        <w:rPr>
          <w:lang w:val="en-US"/>
        </w:rPr>
        <w:t xml:space="preserve"> produce and/or eggs </w:t>
      </w:r>
      <w:r w:rsidR="000373C3" w:rsidRPr="00712C0B">
        <w:rPr>
          <w:lang w:val="en-US"/>
        </w:rPr>
        <w:t xml:space="preserve">and/or fish </w:t>
      </w:r>
      <w:r w:rsidRPr="00712C0B">
        <w:rPr>
          <w:lang w:val="en-US"/>
        </w:rPr>
        <w:t xml:space="preserve">but </w:t>
      </w:r>
      <w:r w:rsidR="002850EF" w:rsidRPr="00712C0B">
        <w:rPr>
          <w:b/>
          <w:lang w:val="en-US"/>
        </w:rPr>
        <w:t xml:space="preserve">no </w:t>
      </w:r>
      <w:r w:rsidR="002850EF" w:rsidRPr="00712C0B">
        <w:rPr>
          <w:lang w:val="en-US"/>
        </w:rPr>
        <w:t>meat</w:t>
      </w:r>
      <w:r w:rsidRPr="00712C0B">
        <w:rPr>
          <w:lang w:val="en-US"/>
        </w:rPr>
        <w:t xml:space="preserve"> products</w:t>
      </w:r>
    </w:p>
    <w:p w14:paraId="2F30B4AB" w14:textId="77777777" w:rsidR="008F146A" w:rsidRPr="00712C0B" w:rsidRDefault="008F146A" w:rsidP="00FB0861">
      <w:pPr>
        <w:pStyle w:val="Listennummer"/>
        <w:numPr>
          <w:ilvl w:val="0"/>
          <w:numId w:val="12"/>
        </w:numPr>
        <w:rPr>
          <w:lang w:val="en-US"/>
        </w:rPr>
      </w:pPr>
      <w:r w:rsidRPr="00712C0B">
        <w:rPr>
          <w:lang w:val="en-US"/>
        </w:rPr>
        <w:t xml:space="preserve">mixed diet, </w:t>
      </w:r>
      <w:proofErr w:type="gramStart"/>
      <w:r w:rsidR="00F44C4A" w:rsidRPr="00712C0B">
        <w:rPr>
          <w:lang w:val="en-US"/>
        </w:rPr>
        <w:t>i</w:t>
      </w:r>
      <w:r w:rsidRPr="00712C0B">
        <w:rPr>
          <w:lang w:val="en-US"/>
        </w:rPr>
        <w:t>.e.</w:t>
      </w:r>
      <w:proofErr w:type="gramEnd"/>
      <w:r w:rsidRPr="00712C0B">
        <w:rPr>
          <w:lang w:val="en-US"/>
        </w:rPr>
        <w:t xml:space="preserve"> food of both animal </w:t>
      </w:r>
      <w:r w:rsidR="00D72D8C" w:rsidRPr="00712C0B">
        <w:rPr>
          <w:lang w:val="en-US"/>
        </w:rPr>
        <w:t xml:space="preserve">(meat </w:t>
      </w:r>
      <w:r w:rsidR="008B0725" w:rsidRPr="00712C0B">
        <w:rPr>
          <w:lang w:val="en-US"/>
        </w:rPr>
        <w:t>and other products</w:t>
      </w:r>
      <w:r w:rsidR="00D72B71" w:rsidRPr="00712C0B">
        <w:rPr>
          <w:lang w:val="en-US"/>
        </w:rPr>
        <w:t xml:space="preserve">) </w:t>
      </w:r>
      <w:r w:rsidRPr="00712C0B">
        <w:rPr>
          <w:lang w:val="en-US"/>
        </w:rPr>
        <w:t xml:space="preserve">and plant </w:t>
      </w:r>
      <w:r w:rsidR="00FD4A4E" w:rsidRPr="00712C0B">
        <w:rPr>
          <w:lang w:val="en-US"/>
        </w:rPr>
        <w:t>origin</w:t>
      </w:r>
    </w:p>
    <w:p w14:paraId="7A8FD09F" w14:textId="01DB3980" w:rsidR="008572B6" w:rsidRPr="00712C0B" w:rsidRDefault="00CF60DC" w:rsidP="00FB0861">
      <w:pPr>
        <w:pStyle w:val="Listennummer"/>
        <w:numPr>
          <w:ilvl w:val="0"/>
          <w:numId w:val="12"/>
        </w:numPr>
        <w:rPr>
          <w:lang w:val="en-US"/>
        </w:rPr>
      </w:pPr>
      <w:r>
        <w:rPr>
          <w:lang w:val="en-US"/>
        </w:rPr>
        <w:t>w</w:t>
      </w:r>
      <w:r w:rsidR="008572B6" w:rsidRPr="00712C0B">
        <w:rPr>
          <w:lang w:val="en-US"/>
        </w:rPr>
        <w:t>holefood diet</w:t>
      </w:r>
      <w:r w:rsidR="00C11E23" w:rsidRPr="00712C0B">
        <w:rPr>
          <w:lang w:val="en-US"/>
        </w:rPr>
        <w:t xml:space="preserve">, </w:t>
      </w:r>
      <w:proofErr w:type="gramStart"/>
      <w:r w:rsidR="00C11E23" w:rsidRPr="00712C0B">
        <w:rPr>
          <w:lang w:val="en-US"/>
        </w:rPr>
        <w:t>i.e.</w:t>
      </w:r>
      <w:proofErr w:type="gramEnd"/>
      <w:r w:rsidR="00C11E23" w:rsidRPr="00712C0B">
        <w:rPr>
          <w:lang w:val="en-US"/>
        </w:rPr>
        <w:t xml:space="preserve"> lots of fruit, vegetables and grains, little meat and sweets</w:t>
      </w:r>
    </w:p>
    <w:p w14:paraId="7A434F0E" w14:textId="77777777" w:rsidR="008572B6" w:rsidRPr="00712C0B" w:rsidRDefault="008572B6" w:rsidP="00FB0861">
      <w:pPr>
        <w:pStyle w:val="Listennummer"/>
        <w:numPr>
          <w:ilvl w:val="0"/>
          <w:numId w:val="12"/>
        </w:numPr>
        <w:rPr>
          <w:lang w:val="en-US"/>
        </w:rPr>
      </w:pPr>
      <w:r w:rsidRPr="00712C0B">
        <w:rPr>
          <w:lang w:val="en-US"/>
        </w:rPr>
        <w:t>gluten-free</w:t>
      </w:r>
      <w:r w:rsidR="00C11E23" w:rsidRPr="00712C0B">
        <w:rPr>
          <w:lang w:val="en-US"/>
        </w:rPr>
        <w:t xml:space="preserve">, </w:t>
      </w:r>
      <w:proofErr w:type="gramStart"/>
      <w:r w:rsidR="00C11E23" w:rsidRPr="00712C0B">
        <w:rPr>
          <w:lang w:val="en-US"/>
        </w:rPr>
        <w:t>i.e.</w:t>
      </w:r>
      <w:proofErr w:type="gramEnd"/>
      <w:r w:rsidR="00C11E23" w:rsidRPr="00712C0B">
        <w:rPr>
          <w:lang w:val="en-US"/>
        </w:rPr>
        <w:t xml:space="preserve"> without food that contains gluten</w:t>
      </w:r>
    </w:p>
    <w:p w14:paraId="033CD07D" w14:textId="77777777" w:rsidR="008572B6" w:rsidRPr="00712C0B" w:rsidRDefault="008572B6" w:rsidP="00FB0861">
      <w:pPr>
        <w:pStyle w:val="Listennummer"/>
        <w:numPr>
          <w:ilvl w:val="0"/>
          <w:numId w:val="12"/>
        </w:numPr>
        <w:rPr>
          <w:lang w:val="en-US"/>
        </w:rPr>
      </w:pPr>
      <w:r w:rsidRPr="00712C0B">
        <w:rPr>
          <w:lang w:val="en-US"/>
        </w:rPr>
        <w:t>lactose-free</w:t>
      </w:r>
      <w:r w:rsidR="00C11E23" w:rsidRPr="00712C0B">
        <w:rPr>
          <w:lang w:val="en-US"/>
        </w:rPr>
        <w:t xml:space="preserve">, </w:t>
      </w:r>
      <w:proofErr w:type="gramStart"/>
      <w:r w:rsidR="00E06FF1" w:rsidRPr="00712C0B">
        <w:rPr>
          <w:lang w:val="en-US"/>
        </w:rPr>
        <w:t>i.e.</w:t>
      </w:r>
      <w:proofErr w:type="gramEnd"/>
      <w:r w:rsidR="00E06FF1" w:rsidRPr="00712C0B">
        <w:rPr>
          <w:lang w:val="en-US"/>
        </w:rPr>
        <w:t xml:space="preserve"> </w:t>
      </w:r>
      <w:r w:rsidR="00E77178" w:rsidRPr="00712C0B">
        <w:rPr>
          <w:lang w:val="en-US"/>
        </w:rPr>
        <w:t xml:space="preserve">without </w:t>
      </w:r>
      <w:r w:rsidR="00C11E23" w:rsidRPr="00712C0B">
        <w:rPr>
          <w:lang w:val="en-US"/>
        </w:rPr>
        <w:t xml:space="preserve">food </w:t>
      </w:r>
      <w:r w:rsidR="00E77178" w:rsidRPr="00712C0B">
        <w:rPr>
          <w:lang w:val="en-US"/>
        </w:rPr>
        <w:t>containing</w:t>
      </w:r>
      <w:r w:rsidR="00C11E23" w:rsidRPr="00712C0B">
        <w:rPr>
          <w:lang w:val="en-US"/>
        </w:rPr>
        <w:t xml:space="preserve"> lactose</w:t>
      </w:r>
    </w:p>
    <w:p w14:paraId="4F16FD63" w14:textId="77777777" w:rsidR="008572B6" w:rsidRDefault="008572B6" w:rsidP="00FB0861">
      <w:pPr>
        <w:pStyle w:val="Listennummer"/>
        <w:numPr>
          <w:ilvl w:val="0"/>
          <w:numId w:val="12"/>
        </w:numPr>
      </w:pPr>
      <w:proofErr w:type="spellStart"/>
      <w:r>
        <w:t>calorie-reduced</w:t>
      </w:r>
      <w:proofErr w:type="spellEnd"/>
    </w:p>
    <w:p w14:paraId="40039EBA" w14:textId="77777777" w:rsidR="00BE361D" w:rsidRPr="00712C0B" w:rsidRDefault="008572B6" w:rsidP="00FB0861">
      <w:pPr>
        <w:pStyle w:val="Listennummer"/>
        <w:numPr>
          <w:ilvl w:val="0"/>
          <w:numId w:val="12"/>
        </w:numPr>
        <w:rPr>
          <w:lang w:val="en-US"/>
        </w:rPr>
      </w:pPr>
      <w:r w:rsidRPr="00712C0B">
        <w:rPr>
          <w:lang w:val="en-US"/>
        </w:rPr>
        <w:t>low-carb</w:t>
      </w:r>
      <w:r w:rsidR="002C1B2B" w:rsidRPr="00712C0B">
        <w:rPr>
          <w:lang w:val="en-US"/>
        </w:rPr>
        <w:tab/>
      </w:r>
      <w:proofErr w:type="gramStart"/>
      <w:r w:rsidR="00C11E23" w:rsidRPr="00712C0B">
        <w:rPr>
          <w:lang w:val="en-US"/>
        </w:rPr>
        <w:t>i.e.</w:t>
      </w:r>
      <w:proofErr w:type="gramEnd"/>
      <w:r w:rsidR="00C11E23" w:rsidRPr="00712C0B">
        <w:rPr>
          <w:lang w:val="en-US"/>
        </w:rPr>
        <w:t xml:space="preserve"> with a reduction in carbohydrates</w:t>
      </w:r>
    </w:p>
    <w:p w14:paraId="65ED154B" w14:textId="655A0ACB" w:rsidR="008572B6" w:rsidRPr="00712C0B" w:rsidRDefault="00BE361D" w:rsidP="00FB0861">
      <w:pPr>
        <w:pStyle w:val="Listennummer"/>
        <w:numPr>
          <w:ilvl w:val="0"/>
          <w:numId w:val="12"/>
        </w:numPr>
        <w:rPr>
          <w:lang w:val="en-US"/>
        </w:rPr>
      </w:pPr>
      <w:r w:rsidRPr="00712C0B">
        <w:rPr>
          <w:lang w:val="en-US"/>
        </w:rPr>
        <w:t>Paleo</w:t>
      </w:r>
      <w:r w:rsidR="00C11E23" w:rsidRPr="00712C0B">
        <w:rPr>
          <w:lang w:val="en-US"/>
        </w:rPr>
        <w:t xml:space="preserve">, </w:t>
      </w:r>
      <w:proofErr w:type="gramStart"/>
      <w:r w:rsidR="00B20E17" w:rsidRPr="00712C0B">
        <w:rPr>
          <w:lang w:val="en-US"/>
        </w:rPr>
        <w:t>i.e.</w:t>
      </w:r>
      <w:proofErr w:type="gramEnd"/>
      <w:r w:rsidR="00B20E17" w:rsidRPr="00712C0B">
        <w:rPr>
          <w:lang w:val="en-US"/>
        </w:rPr>
        <w:t xml:space="preserve"> </w:t>
      </w:r>
      <w:r w:rsidR="00C11E23" w:rsidRPr="00712C0B">
        <w:rPr>
          <w:lang w:val="en-US"/>
        </w:rPr>
        <w:t xml:space="preserve">orientated towards the </w:t>
      </w:r>
      <w:r w:rsidR="00D718BA">
        <w:rPr>
          <w:lang w:val="en-US"/>
        </w:rPr>
        <w:t>Stone Age diet</w:t>
      </w:r>
    </w:p>
    <w:p w14:paraId="5356C246" w14:textId="08D74A2D" w:rsidR="009B53A7" w:rsidRPr="00712C0B" w:rsidRDefault="00F5602B" w:rsidP="009B53A7">
      <w:pPr>
        <w:pStyle w:val="Listennummer"/>
        <w:numPr>
          <w:ilvl w:val="0"/>
          <w:numId w:val="0"/>
        </w:numPr>
        <w:rPr>
          <w:lang w:val="en-US"/>
        </w:rPr>
      </w:pPr>
      <w:r w:rsidRPr="00712C0B">
        <w:rPr>
          <w:lang w:val="en-US"/>
        </w:rPr>
        <w:t>98</w:t>
      </w:r>
      <w:r w:rsidR="009B53A7" w:rsidRPr="00712C0B">
        <w:rPr>
          <w:lang w:val="en-US"/>
        </w:rPr>
        <w:tab/>
      </w:r>
      <w:proofErr w:type="gramStart"/>
      <w:r w:rsidR="00CF60DC">
        <w:rPr>
          <w:lang w:val="en-US"/>
        </w:rPr>
        <w:t>o</w:t>
      </w:r>
      <w:r w:rsidR="00E62F15" w:rsidRPr="00712C0B">
        <w:rPr>
          <w:lang w:val="en-US"/>
        </w:rPr>
        <w:t>ther</w:t>
      </w:r>
      <w:proofErr w:type="gramEnd"/>
      <w:r w:rsidR="006409A3" w:rsidRPr="00712C0B">
        <w:rPr>
          <w:lang w:val="en-US"/>
        </w:rPr>
        <w:t xml:space="preserve">, namely </w:t>
      </w:r>
      <w:r w:rsidR="00E62F15" w:rsidRPr="00712C0B">
        <w:rPr>
          <w:lang w:val="en-US"/>
        </w:rPr>
        <w:t>_______________________</w:t>
      </w:r>
    </w:p>
    <w:p w14:paraId="4267E413" w14:textId="77777777" w:rsidR="008572B6" w:rsidRPr="00712C0B" w:rsidRDefault="008572B6" w:rsidP="008572B6">
      <w:pPr>
        <w:pStyle w:val="Listennummer"/>
        <w:numPr>
          <w:ilvl w:val="0"/>
          <w:numId w:val="0"/>
        </w:numPr>
        <w:rPr>
          <w:lang w:val="en-US"/>
        </w:rPr>
      </w:pPr>
      <w:r w:rsidRPr="00712C0B">
        <w:rPr>
          <w:lang w:val="en-US"/>
        </w:rPr>
        <w:t>99</w:t>
      </w:r>
      <w:r w:rsidRPr="00712C0B">
        <w:rPr>
          <w:lang w:val="en-US"/>
        </w:rPr>
        <w:tab/>
        <w:t>don't know / no answer</w:t>
      </w:r>
    </w:p>
    <w:p w14:paraId="26A59548" w14:textId="77777777" w:rsidR="008F146A" w:rsidRPr="00712C0B" w:rsidRDefault="008F146A" w:rsidP="00CE14E9">
      <w:pPr>
        <w:rPr>
          <w:lang w:val="en-US"/>
        </w:rPr>
      </w:pPr>
    </w:p>
    <w:p w14:paraId="5F1C14A5" w14:textId="77777777" w:rsidR="00DD0FC8" w:rsidRPr="00712C0B" w:rsidRDefault="00DD0FC8" w:rsidP="00DD0FC8">
      <w:pPr>
        <w:tabs>
          <w:tab w:val="clear" w:pos="567"/>
          <w:tab w:val="left" w:pos="0"/>
        </w:tabs>
        <w:ind w:right="-340"/>
        <w:rPr>
          <w:rFonts w:asciiTheme="minorHAnsi" w:hAnsiTheme="minorHAnsi" w:cstheme="minorHAnsi"/>
          <w:color w:val="000000"/>
          <w:spacing w:val="4"/>
          <w:u w:val="single"/>
          <w:lang w:val="en-US"/>
        </w:rPr>
      </w:pPr>
      <w:r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Question I1b </w:t>
      </w:r>
      <w:r w:rsidRPr="00712C0B">
        <w:rPr>
          <w:rFonts w:asciiTheme="minorHAnsi" w:hAnsiTheme="minorHAnsi" w:cstheme="minorHAnsi"/>
          <w:b/>
          <w:color w:val="000000"/>
          <w:lang w:val="en-US"/>
        </w:rPr>
        <w:t xml:space="preserve">- </w:t>
      </w:r>
      <w:r w:rsidRPr="00712C0B">
        <w:rPr>
          <w:rFonts w:asciiTheme="minorHAnsi" w:hAnsiTheme="minorHAnsi" w:cstheme="minorHAnsi"/>
          <w:b/>
          <w:lang w:val="en-US"/>
        </w:rPr>
        <w:t>Diet</w:t>
      </w:r>
    </w:p>
    <w:p w14:paraId="5350F766" w14:textId="77777777" w:rsidR="00A13648" w:rsidRPr="00712C0B" w:rsidRDefault="00A13648">
      <w:pPr>
        <w:tabs>
          <w:tab w:val="clear" w:pos="567"/>
        </w:tabs>
        <w:rPr>
          <w:rFonts w:cs="Arial"/>
          <w:color w:val="000000"/>
          <w:spacing w:val="2"/>
          <w:lang w:val="en-US"/>
        </w:rPr>
      </w:pPr>
      <w:r w:rsidRPr="00712C0B">
        <w:rPr>
          <w:rFonts w:cs="Arial"/>
          <w:color w:val="000000"/>
          <w:spacing w:val="2"/>
          <w:lang w:val="en-US"/>
        </w:rPr>
        <w:t xml:space="preserve">Which of the following </w:t>
      </w:r>
      <w:r w:rsidR="00DD0FC8" w:rsidRPr="00712C0B">
        <w:rPr>
          <w:rFonts w:cs="Arial"/>
          <w:color w:val="000000"/>
          <w:spacing w:val="2"/>
          <w:lang w:val="en-US"/>
        </w:rPr>
        <w:t xml:space="preserve">three dietary groups </w:t>
      </w:r>
      <w:r w:rsidRPr="00712C0B">
        <w:rPr>
          <w:rFonts w:cs="Arial"/>
          <w:color w:val="000000"/>
          <w:spacing w:val="2"/>
          <w:lang w:val="en-US"/>
        </w:rPr>
        <w:t xml:space="preserve">would you </w:t>
      </w:r>
      <w:r w:rsidR="00144AD7" w:rsidRPr="00712C0B">
        <w:rPr>
          <w:rFonts w:cs="Arial"/>
          <w:color w:val="000000"/>
          <w:spacing w:val="2"/>
          <w:lang w:val="en-US"/>
        </w:rPr>
        <w:t xml:space="preserve">most likely </w:t>
      </w:r>
      <w:proofErr w:type="spellStart"/>
      <w:r w:rsidRPr="00712C0B">
        <w:rPr>
          <w:rFonts w:cs="Arial"/>
          <w:color w:val="000000"/>
          <w:spacing w:val="2"/>
          <w:lang w:val="en-US"/>
        </w:rPr>
        <w:t>categorise</w:t>
      </w:r>
      <w:proofErr w:type="spellEnd"/>
      <w:r w:rsidRPr="00712C0B">
        <w:rPr>
          <w:rFonts w:cs="Arial"/>
          <w:color w:val="000000"/>
          <w:spacing w:val="2"/>
          <w:lang w:val="en-US"/>
        </w:rPr>
        <w:t xml:space="preserve"> yourself as?</w:t>
      </w:r>
    </w:p>
    <w:p w14:paraId="1DE72EC4" w14:textId="77777777" w:rsidR="00DD0FC8" w:rsidRPr="00712C0B" w:rsidRDefault="00DD0FC8">
      <w:pPr>
        <w:tabs>
          <w:tab w:val="clear" w:pos="567"/>
        </w:tabs>
        <w:rPr>
          <w:rFonts w:cs="Arial"/>
          <w:color w:val="000000"/>
          <w:spacing w:val="2"/>
          <w:lang w:val="en-US"/>
        </w:rPr>
      </w:pPr>
    </w:p>
    <w:p w14:paraId="48F9E813" w14:textId="77777777" w:rsidR="00DD0FC8" w:rsidRPr="00712C0B" w:rsidRDefault="00DD0FC8" w:rsidP="00FB0861">
      <w:pPr>
        <w:pStyle w:val="Listennummer"/>
        <w:numPr>
          <w:ilvl w:val="0"/>
          <w:numId w:val="59"/>
        </w:numPr>
        <w:rPr>
          <w:lang w:val="en-US"/>
        </w:rPr>
      </w:pPr>
      <w:r w:rsidRPr="00712C0B">
        <w:rPr>
          <w:lang w:val="en-US"/>
        </w:rPr>
        <w:t xml:space="preserve">vegan, </w:t>
      </w:r>
      <w:proofErr w:type="gramStart"/>
      <w:r w:rsidRPr="00712C0B">
        <w:rPr>
          <w:lang w:val="en-US"/>
        </w:rPr>
        <w:t>i.e.</w:t>
      </w:r>
      <w:proofErr w:type="gramEnd"/>
      <w:r w:rsidRPr="00712C0B">
        <w:rPr>
          <w:lang w:val="en-US"/>
        </w:rPr>
        <w:t xml:space="preserve"> no animal food products such as dairy produce, eggs, meat and fish</w:t>
      </w:r>
    </w:p>
    <w:p w14:paraId="3648F6B2" w14:textId="77777777" w:rsidR="00DD0FC8" w:rsidRPr="00712C0B" w:rsidRDefault="00DD0FC8" w:rsidP="00FB0861">
      <w:pPr>
        <w:pStyle w:val="Listennummer"/>
        <w:numPr>
          <w:ilvl w:val="0"/>
          <w:numId w:val="12"/>
        </w:numPr>
        <w:rPr>
          <w:lang w:val="en-US"/>
        </w:rPr>
      </w:pPr>
      <w:r w:rsidRPr="00712C0B">
        <w:rPr>
          <w:lang w:val="en-US"/>
        </w:rPr>
        <w:t xml:space="preserve">vegetarian, </w:t>
      </w:r>
      <w:proofErr w:type="gramStart"/>
      <w:r w:rsidRPr="00712C0B">
        <w:rPr>
          <w:lang w:val="en-US"/>
        </w:rPr>
        <w:t>i.e.</w:t>
      </w:r>
      <w:proofErr w:type="gramEnd"/>
      <w:r w:rsidRPr="00712C0B">
        <w:rPr>
          <w:lang w:val="en-US"/>
        </w:rPr>
        <w:t xml:space="preserve"> with dairy produce and/or eggs and/or fish but </w:t>
      </w:r>
      <w:r w:rsidRPr="00712C0B">
        <w:rPr>
          <w:b/>
          <w:lang w:val="en-US"/>
        </w:rPr>
        <w:t xml:space="preserve">no </w:t>
      </w:r>
      <w:r w:rsidRPr="00712C0B">
        <w:rPr>
          <w:lang w:val="en-US"/>
        </w:rPr>
        <w:t>meat products</w:t>
      </w:r>
    </w:p>
    <w:p w14:paraId="282CE3AE" w14:textId="77777777" w:rsidR="00DD0FC8" w:rsidRPr="00712C0B" w:rsidRDefault="00DD0FC8" w:rsidP="00FB0861">
      <w:pPr>
        <w:pStyle w:val="Listennummer"/>
        <w:numPr>
          <w:ilvl w:val="0"/>
          <w:numId w:val="12"/>
        </w:numPr>
        <w:rPr>
          <w:lang w:val="en-US"/>
        </w:rPr>
      </w:pPr>
      <w:r w:rsidRPr="00712C0B">
        <w:rPr>
          <w:lang w:val="en-US"/>
        </w:rPr>
        <w:t xml:space="preserve">mixed diet, </w:t>
      </w:r>
      <w:proofErr w:type="gramStart"/>
      <w:r w:rsidRPr="00712C0B">
        <w:rPr>
          <w:lang w:val="en-US"/>
        </w:rPr>
        <w:t>i.e.</w:t>
      </w:r>
      <w:proofErr w:type="gramEnd"/>
      <w:r w:rsidRPr="00712C0B">
        <w:rPr>
          <w:lang w:val="en-US"/>
        </w:rPr>
        <w:t xml:space="preserve"> food of animal (meat and other products) and plant origin</w:t>
      </w:r>
    </w:p>
    <w:p w14:paraId="5D275BF5" w14:textId="77777777" w:rsidR="00922504" w:rsidRPr="00712C0B" w:rsidRDefault="00922504">
      <w:pPr>
        <w:tabs>
          <w:tab w:val="clear" w:pos="567"/>
        </w:tabs>
        <w:rPr>
          <w:lang w:val="en-US"/>
        </w:rPr>
      </w:pPr>
    </w:p>
    <w:p w14:paraId="49FFA65D" w14:textId="77777777" w:rsidR="00B71CC3" w:rsidRPr="00712C0B" w:rsidRDefault="00B71CC3">
      <w:pPr>
        <w:tabs>
          <w:tab w:val="clear" w:pos="567"/>
        </w:tabs>
        <w:rPr>
          <w:lang w:val="en-US"/>
        </w:rPr>
      </w:pPr>
    </w:p>
    <w:p w14:paraId="6F9E07E3" w14:textId="77777777" w:rsidR="00414608" w:rsidRPr="00712C0B" w:rsidRDefault="00414608">
      <w:pPr>
        <w:tabs>
          <w:tab w:val="clear" w:pos="567"/>
        </w:tabs>
        <w:rPr>
          <w:lang w:val="en-US"/>
        </w:rPr>
      </w:pPr>
      <w:r w:rsidRPr="00712C0B">
        <w:rPr>
          <w:lang w:val="en-US"/>
        </w:rPr>
        <w:br w:type="page"/>
      </w:r>
    </w:p>
    <w:p w14:paraId="1CA181F5" w14:textId="5592E4CA" w:rsidR="006F6E4B" w:rsidRPr="00712C0B" w:rsidRDefault="006F6E4B" w:rsidP="006F6E4B">
      <w:pPr>
        <w:pStyle w:val="Modulberschrift"/>
        <w:tabs>
          <w:tab w:val="clear" w:pos="567"/>
          <w:tab w:val="clear" w:pos="992"/>
          <w:tab w:val="left" w:pos="993"/>
        </w:tabs>
        <w:ind w:right="794"/>
        <w:rPr>
          <w:rFonts w:asciiTheme="minorHAnsi" w:hAnsiTheme="minorHAnsi" w:cstheme="minorHAnsi"/>
          <w:szCs w:val="24"/>
          <w:lang w:val="en-US"/>
        </w:rPr>
      </w:pPr>
      <w:bookmarkStart w:id="1" w:name="_Toc528065947"/>
      <w:r w:rsidRPr="00712C0B">
        <w:rPr>
          <w:rFonts w:asciiTheme="minorHAnsi" w:hAnsiTheme="minorHAnsi" w:cstheme="minorHAnsi"/>
          <w:lang w:val="en-US"/>
        </w:rPr>
        <w:lastRenderedPageBreak/>
        <w:t xml:space="preserve">Module </w:t>
      </w:r>
      <w:r w:rsidR="00A0359A" w:rsidRPr="00712C0B">
        <w:rPr>
          <w:rFonts w:asciiTheme="minorHAnsi" w:hAnsiTheme="minorHAnsi" w:cstheme="minorHAnsi"/>
          <w:lang w:val="en-US"/>
        </w:rPr>
        <w:t>A</w:t>
      </w:r>
      <w:r w:rsidR="00B10C07" w:rsidRPr="00712C0B">
        <w:rPr>
          <w:rFonts w:asciiTheme="minorHAnsi" w:hAnsiTheme="minorHAnsi" w:cstheme="minorHAnsi"/>
          <w:lang w:val="en-US"/>
        </w:rPr>
        <w:tab/>
      </w:r>
      <w:r w:rsidR="00DF067F" w:rsidRPr="00712C0B">
        <w:rPr>
          <w:rFonts w:asciiTheme="minorHAnsi" w:hAnsiTheme="minorHAnsi" w:cstheme="minorHAnsi"/>
          <w:lang w:val="en-US"/>
        </w:rPr>
        <w:t xml:space="preserve">- Motives </w:t>
      </w:r>
      <w:r w:rsidR="00C86DC0" w:rsidRPr="00712C0B">
        <w:rPr>
          <w:rFonts w:asciiTheme="minorHAnsi" w:hAnsiTheme="minorHAnsi" w:cstheme="minorHAnsi"/>
          <w:lang w:val="en-US"/>
        </w:rPr>
        <w:t xml:space="preserve">for vegan </w:t>
      </w:r>
      <w:bookmarkEnd w:id="1"/>
      <w:r w:rsidR="00200638">
        <w:rPr>
          <w:rFonts w:asciiTheme="minorHAnsi" w:hAnsiTheme="minorHAnsi" w:cstheme="minorHAnsi"/>
          <w:lang w:val="en-US"/>
        </w:rPr>
        <w:t>diet</w:t>
      </w:r>
    </w:p>
    <w:p w14:paraId="7B035C75" w14:textId="77777777" w:rsidR="006F6E4B" w:rsidRPr="00712C0B" w:rsidRDefault="006F6E4B" w:rsidP="00C2149F">
      <w:pPr>
        <w:pStyle w:val="Filterhinweis"/>
        <w:rPr>
          <w:lang w:val="en-US"/>
        </w:rPr>
      </w:pPr>
    </w:p>
    <w:p w14:paraId="4AFEE725" w14:textId="77777777" w:rsidR="00692ADB" w:rsidRPr="00712C0B" w:rsidRDefault="00692ADB" w:rsidP="00C2149F">
      <w:pPr>
        <w:pStyle w:val="Filterhinweis"/>
        <w:rPr>
          <w:lang w:val="en-US"/>
        </w:rPr>
      </w:pPr>
    </w:p>
    <w:p w14:paraId="2FF64CFC" w14:textId="585E5E17" w:rsidR="000F47D6" w:rsidRPr="0003761C" w:rsidRDefault="000F47D6" w:rsidP="000F47D6">
      <w:pPr>
        <w:pStyle w:val="Filterhinweis"/>
        <w:rPr>
          <w:lang w:val="en-GB"/>
        </w:rPr>
      </w:pPr>
      <w:r w:rsidRPr="0003761C">
        <w:rPr>
          <w:lang w:val="en-GB"/>
        </w:rPr>
        <w:t>Filter: Vegan</w:t>
      </w:r>
      <w:r w:rsidR="000F7223">
        <w:rPr>
          <w:lang w:val="en-GB"/>
        </w:rPr>
        <w:t>s</w:t>
      </w:r>
      <w:r w:rsidRPr="0003761C">
        <w:rPr>
          <w:lang w:val="en-GB"/>
        </w:rPr>
        <w:t xml:space="preserve"> [</w:t>
      </w:r>
      <w:r w:rsidR="0003761C" w:rsidRPr="0003761C">
        <w:rPr>
          <w:lang w:val="en-GB"/>
        </w:rPr>
        <w:t xml:space="preserve">I1a </w:t>
      </w:r>
      <w:r w:rsidRPr="0003761C">
        <w:rPr>
          <w:lang w:val="en-GB"/>
        </w:rPr>
        <w:t xml:space="preserve">= 1 </w:t>
      </w:r>
      <w:r w:rsidR="0003761C" w:rsidRPr="0003761C">
        <w:rPr>
          <w:lang w:val="en-GB"/>
        </w:rPr>
        <w:t>OR I1b = 1</w:t>
      </w:r>
      <w:r w:rsidRPr="0003761C">
        <w:rPr>
          <w:lang w:val="en-GB"/>
        </w:rPr>
        <w:t>].</w:t>
      </w:r>
    </w:p>
    <w:p w14:paraId="16F43185" w14:textId="77A14337" w:rsidR="00E578E8" w:rsidRPr="00712C0B" w:rsidRDefault="00E578E8" w:rsidP="00E578E8">
      <w:pPr>
        <w:ind w:right="794"/>
        <w:rPr>
          <w:rFonts w:asciiTheme="minorHAnsi" w:hAnsiTheme="minorHAnsi" w:cstheme="minorHAnsi"/>
          <w:color w:val="000000"/>
          <w:spacing w:val="4"/>
          <w:u w:val="single"/>
          <w:lang w:val="en-US"/>
        </w:rPr>
      </w:pPr>
      <w:r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Question </w:t>
      </w:r>
      <w:r w:rsidR="006778EE"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A1 </w:t>
      </w:r>
      <w:r w:rsidRPr="00712C0B">
        <w:rPr>
          <w:rFonts w:asciiTheme="minorHAnsi" w:hAnsiTheme="minorHAnsi" w:cstheme="minorHAnsi"/>
          <w:b/>
          <w:color w:val="000000"/>
          <w:lang w:val="en-US"/>
        </w:rPr>
        <w:t xml:space="preserve">- </w:t>
      </w:r>
      <w:r w:rsidRPr="00712C0B">
        <w:rPr>
          <w:rFonts w:asciiTheme="minorHAnsi" w:hAnsiTheme="minorHAnsi" w:cstheme="minorHAnsi"/>
          <w:b/>
          <w:lang w:val="en-US"/>
        </w:rPr>
        <w:t xml:space="preserve">Diet </w:t>
      </w:r>
      <w:r w:rsidR="001061AB">
        <w:rPr>
          <w:rFonts w:asciiTheme="minorHAnsi" w:hAnsiTheme="minorHAnsi" w:cstheme="minorHAnsi"/>
          <w:b/>
          <w:lang w:val="en-US"/>
        </w:rPr>
        <w:t>prior to vegan diet</w:t>
      </w:r>
    </w:p>
    <w:p w14:paraId="311C8A38" w14:textId="77777777" w:rsidR="00052F24" w:rsidRPr="00712C0B" w:rsidRDefault="00E578E8" w:rsidP="00E578E8">
      <w:pPr>
        <w:rPr>
          <w:lang w:val="en-US"/>
        </w:rPr>
      </w:pPr>
      <w:r w:rsidRPr="00712C0B">
        <w:rPr>
          <w:lang w:val="en-US"/>
        </w:rPr>
        <w:t xml:space="preserve">How did you eat before you </w:t>
      </w:r>
      <w:r w:rsidR="00411497" w:rsidRPr="00712C0B">
        <w:rPr>
          <w:lang w:val="en-US"/>
        </w:rPr>
        <w:t>went vegan</w:t>
      </w:r>
      <w:r w:rsidRPr="00712C0B">
        <w:rPr>
          <w:lang w:val="en-US"/>
        </w:rPr>
        <w:t xml:space="preserve">? </w:t>
      </w:r>
    </w:p>
    <w:p w14:paraId="2C13CD3F" w14:textId="77777777" w:rsidR="00052F24" w:rsidRPr="00712C0B" w:rsidRDefault="00052F24" w:rsidP="00E578E8">
      <w:pPr>
        <w:rPr>
          <w:lang w:val="en-US"/>
        </w:rPr>
      </w:pPr>
    </w:p>
    <w:p w14:paraId="0EB5A7C8" w14:textId="77777777" w:rsidR="00052F24" w:rsidRPr="00712C0B" w:rsidRDefault="00052F24" w:rsidP="00FB0861">
      <w:pPr>
        <w:pStyle w:val="Listennummer"/>
        <w:numPr>
          <w:ilvl w:val="0"/>
          <w:numId w:val="16"/>
        </w:numPr>
        <w:rPr>
          <w:lang w:val="en-US"/>
        </w:rPr>
      </w:pPr>
      <w:r w:rsidRPr="00712C0B">
        <w:rPr>
          <w:lang w:val="en-US"/>
        </w:rPr>
        <w:t xml:space="preserve">vegetarian, </w:t>
      </w:r>
      <w:r w:rsidRPr="00712C0B">
        <w:rPr>
          <w:lang w:val="en-US" w:eastAsia="en-US"/>
        </w:rPr>
        <w:t>no meat and no sausage</w:t>
      </w:r>
      <w:r w:rsidRPr="00712C0B">
        <w:rPr>
          <w:b/>
          <w:lang w:val="en-US" w:eastAsia="en-US"/>
        </w:rPr>
        <w:t>, but fish</w:t>
      </w:r>
    </w:p>
    <w:p w14:paraId="69F2587A" w14:textId="77777777" w:rsidR="00052F24" w:rsidRPr="00712C0B" w:rsidRDefault="00052F24" w:rsidP="00052F24">
      <w:pPr>
        <w:pStyle w:val="Listennummer"/>
        <w:rPr>
          <w:lang w:val="en-US"/>
        </w:rPr>
      </w:pPr>
      <w:r w:rsidRPr="00712C0B">
        <w:rPr>
          <w:lang w:val="en-US"/>
        </w:rPr>
        <w:t xml:space="preserve">vegetarian, </w:t>
      </w:r>
      <w:r w:rsidRPr="00712C0B">
        <w:rPr>
          <w:lang w:val="en-US" w:eastAsia="en-US"/>
        </w:rPr>
        <w:t xml:space="preserve">no meat, no sausage and </w:t>
      </w:r>
      <w:r w:rsidRPr="00712C0B">
        <w:rPr>
          <w:b/>
          <w:lang w:val="en-US" w:eastAsia="en-US"/>
        </w:rPr>
        <w:t xml:space="preserve">no fish </w:t>
      </w:r>
    </w:p>
    <w:p w14:paraId="113942B3" w14:textId="6D09932F" w:rsidR="00B20E17" w:rsidRPr="00712C0B" w:rsidRDefault="00CF60DC" w:rsidP="00FB0861">
      <w:pPr>
        <w:pStyle w:val="Listennummer"/>
        <w:numPr>
          <w:ilvl w:val="0"/>
          <w:numId w:val="7"/>
        </w:numPr>
        <w:rPr>
          <w:lang w:val="en-US"/>
        </w:rPr>
      </w:pPr>
      <w:r>
        <w:rPr>
          <w:lang w:val="en-US"/>
        </w:rPr>
        <w:t>m</w:t>
      </w:r>
      <w:r w:rsidR="00052F24" w:rsidRPr="00712C0B">
        <w:rPr>
          <w:lang w:val="en-US"/>
        </w:rPr>
        <w:t xml:space="preserve">ixed diet, </w:t>
      </w:r>
      <w:proofErr w:type="gramStart"/>
      <w:r w:rsidR="00B65C48" w:rsidRPr="00712C0B">
        <w:rPr>
          <w:lang w:val="en-US"/>
        </w:rPr>
        <w:t>i</w:t>
      </w:r>
      <w:r w:rsidR="00052F24" w:rsidRPr="00712C0B">
        <w:rPr>
          <w:lang w:val="en-US"/>
        </w:rPr>
        <w:t>.e.</w:t>
      </w:r>
      <w:proofErr w:type="gramEnd"/>
      <w:r w:rsidR="00052F24" w:rsidRPr="00712C0B">
        <w:rPr>
          <w:lang w:val="en-US"/>
        </w:rPr>
        <w:t xml:space="preserve"> food of animal (meat and other products) and plant </w:t>
      </w:r>
      <w:r w:rsidR="00B20E17" w:rsidRPr="00712C0B">
        <w:rPr>
          <w:lang w:val="en-US"/>
        </w:rPr>
        <w:t>origin</w:t>
      </w:r>
    </w:p>
    <w:p w14:paraId="5CC0829A" w14:textId="77777777" w:rsidR="00B20E17" w:rsidRPr="00712C0B" w:rsidRDefault="00B20E17" w:rsidP="00B20E17">
      <w:pPr>
        <w:pStyle w:val="Listennummer"/>
        <w:numPr>
          <w:ilvl w:val="0"/>
          <w:numId w:val="0"/>
        </w:numPr>
        <w:rPr>
          <w:lang w:val="en-US"/>
        </w:rPr>
      </w:pPr>
      <w:r w:rsidRPr="00712C0B">
        <w:rPr>
          <w:lang w:val="en-US"/>
        </w:rPr>
        <w:t>99</w:t>
      </w:r>
      <w:r w:rsidRPr="00712C0B">
        <w:rPr>
          <w:lang w:val="en-US"/>
        </w:rPr>
        <w:tab/>
        <w:t>don't know / no answer</w:t>
      </w:r>
    </w:p>
    <w:p w14:paraId="605F22EA" w14:textId="77777777" w:rsidR="00B20E17" w:rsidRPr="00712C0B" w:rsidRDefault="00B20E17" w:rsidP="00B20E17">
      <w:pPr>
        <w:rPr>
          <w:lang w:val="en-US"/>
        </w:rPr>
      </w:pPr>
    </w:p>
    <w:p w14:paraId="3CCB4419" w14:textId="77777777" w:rsidR="00296048" w:rsidRPr="00712C0B" w:rsidRDefault="00296048">
      <w:pPr>
        <w:tabs>
          <w:tab w:val="clear" w:pos="567"/>
        </w:tabs>
        <w:rPr>
          <w:rFonts w:cs="Arial"/>
          <w:color w:val="000000"/>
          <w:spacing w:val="2"/>
          <w:u w:val="single"/>
          <w:lang w:val="en-US"/>
        </w:rPr>
      </w:pPr>
    </w:p>
    <w:p w14:paraId="5D004BCC" w14:textId="374C6DED" w:rsidR="00E578E8" w:rsidRPr="00712C0B" w:rsidRDefault="0003761C" w:rsidP="00E578E8">
      <w:pPr>
        <w:pStyle w:val="Filterhinweis"/>
        <w:rPr>
          <w:lang w:val="en-US"/>
        </w:rPr>
      </w:pPr>
      <w:r w:rsidRPr="00712C0B">
        <w:rPr>
          <w:lang w:val="en-US"/>
        </w:rPr>
        <w:t>Filter: Vegan</w:t>
      </w:r>
      <w:r w:rsidR="000F7223">
        <w:rPr>
          <w:lang w:val="en-US"/>
        </w:rPr>
        <w:t>s</w:t>
      </w:r>
      <w:r w:rsidRPr="00712C0B">
        <w:rPr>
          <w:lang w:val="en-US"/>
        </w:rPr>
        <w:t xml:space="preserve"> [I1a = 1 OR I1b = 1].</w:t>
      </w:r>
    </w:p>
    <w:p w14:paraId="6F68AD58" w14:textId="77777777" w:rsidR="00E578E8" w:rsidRPr="00712C0B" w:rsidRDefault="00E578E8" w:rsidP="00E578E8">
      <w:pPr>
        <w:ind w:right="794"/>
        <w:rPr>
          <w:rFonts w:asciiTheme="minorHAnsi" w:hAnsiTheme="minorHAnsi" w:cstheme="minorHAnsi"/>
          <w:color w:val="000000"/>
          <w:spacing w:val="4"/>
          <w:u w:val="single"/>
          <w:lang w:val="en-US"/>
        </w:rPr>
      </w:pPr>
      <w:r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Question </w:t>
      </w:r>
      <w:r w:rsidR="006778EE"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A2 </w:t>
      </w:r>
      <w:r w:rsidRPr="00712C0B">
        <w:rPr>
          <w:rFonts w:asciiTheme="minorHAnsi" w:hAnsiTheme="minorHAnsi" w:cstheme="minorHAnsi"/>
          <w:b/>
          <w:color w:val="000000"/>
          <w:lang w:val="en-US"/>
        </w:rPr>
        <w:t xml:space="preserve">- </w:t>
      </w:r>
      <w:r w:rsidRPr="00712C0B">
        <w:rPr>
          <w:rFonts w:asciiTheme="minorHAnsi" w:hAnsiTheme="minorHAnsi" w:cstheme="minorHAnsi"/>
          <w:b/>
          <w:lang w:val="en-US"/>
        </w:rPr>
        <w:t xml:space="preserve">Duration </w:t>
      </w:r>
      <w:r w:rsidR="00A10761" w:rsidRPr="00712C0B">
        <w:rPr>
          <w:rFonts w:asciiTheme="minorHAnsi" w:hAnsiTheme="minorHAnsi" w:cstheme="minorHAnsi"/>
          <w:b/>
          <w:lang w:val="en-US"/>
        </w:rPr>
        <w:t>of veganism</w:t>
      </w:r>
    </w:p>
    <w:p w14:paraId="1DCEF9D0" w14:textId="77777777" w:rsidR="005978CE" w:rsidRPr="00712C0B" w:rsidRDefault="00E578E8" w:rsidP="005978CE">
      <w:pPr>
        <w:rPr>
          <w:lang w:val="en-US"/>
        </w:rPr>
      </w:pPr>
      <w:r w:rsidRPr="00712C0B">
        <w:rPr>
          <w:lang w:val="en-US"/>
        </w:rPr>
        <w:t xml:space="preserve">How long have you been following a vegan diet? </w:t>
      </w:r>
      <w:r w:rsidR="001C4A76" w:rsidRPr="00712C0B">
        <w:rPr>
          <w:lang w:val="en-US"/>
        </w:rPr>
        <w:t xml:space="preserve">If you do not know exactly, </w:t>
      </w:r>
      <w:r w:rsidR="00362CF7" w:rsidRPr="00712C0B">
        <w:rPr>
          <w:lang w:val="en-US"/>
        </w:rPr>
        <w:br/>
      </w:r>
      <w:r w:rsidR="00E06FF1" w:rsidRPr="00712C0B">
        <w:rPr>
          <w:lang w:val="en-US"/>
        </w:rPr>
        <w:t xml:space="preserve">please </w:t>
      </w:r>
      <w:r w:rsidR="001C4A76" w:rsidRPr="00712C0B">
        <w:rPr>
          <w:lang w:val="en-US"/>
        </w:rPr>
        <w:t>estimate.</w:t>
      </w:r>
    </w:p>
    <w:p w14:paraId="7C9F3093" w14:textId="77777777" w:rsidR="00E578E8" w:rsidRPr="00712C0B" w:rsidRDefault="00E578E8" w:rsidP="00E578E8">
      <w:pPr>
        <w:rPr>
          <w:lang w:val="en-US"/>
        </w:rPr>
      </w:pPr>
    </w:p>
    <w:p w14:paraId="021763AE" w14:textId="77777777" w:rsidR="00E578E8" w:rsidRPr="00492C34" w:rsidRDefault="00E578E8" w:rsidP="00FB0861">
      <w:pPr>
        <w:pStyle w:val="Listennummer"/>
        <w:numPr>
          <w:ilvl w:val="0"/>
          <w:numId w:val="8"/>
        </w:numPr>
      </w:pPr>
      <w:proofErr w:type="spellStart"/>
      <w:r>
        <w:t>less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1 </w:t>
      </w:r>
      <w:proofErr w:type="spellStart"/>
      <w:r>
        <w:t>year</w:t>
      </w:r>
      <w:proofErr w:type="spellEnd"/>
    </w:p>
    <w:p w14:paraId="5657A974" w14:textId="77777777" w:rsidR="00E578E8" w:rsidRDefault="00E578E8" w:rsidP="00FB0861">
      <w:pPr>
        <w:pStyle w:val="Listennummer"/>
        <w:numPr>
          <w:ilvl w:val="0"/>
          <w:numId w:val="8"/>
        </w:numPr>
      </w:pPr>
      <w:r>
        <w:t xml:space="preserve">1 </w:t>
      </w:r>
      <w:r w:rsidR="00E80FBD">
        <w:t xml:space="preserve">to </w:t>
      </w:r>
      <w:r w:rsidR="002C2A1E">
        <w:t xml:space="preserve">less than </w:t>
      </w:r>
      <w:r>
        <w:t>2 years</w:t>
      </w:r>
    </w:p>
    <w:p w14:paraId="7C0CBD87" w14:textId="77777777" w:rsidR="00E578E8" w:rsidRDefault="00E578E8" w:rsidP="00FB0861">
      <w:pPr>
        <w:pStyle w:val="Listennummer"/>
        <w:numPr>
          <w:ilvl w:val="0"/>
          <w:numId w:val="8"/>
        </w:numPr>
      </w:pPr>
      <w:r>
        <w:t xml:space="preserve">2 to </w:t>
      </w:r>
      <w:r w:rsidR="002C2A1E">
        <w:t xml:space="preserve">less than </w:t>
      </w:r>
      <w:r>
        <w:t>3 years</w:t>
      </w:r>
    </w:p>
    <w:p w14:paraId="0FCFD497" w14:textId="77777777" w:rsidR="00E578E8" w:rsidRDefault="00E578E8" w:rsidP="00FB0861">
      <w:pPr>
        <w:pStyle w:val="Listennummer"/>
        <w:numPr>
          <w:ilvl w:val="0"/>
          <w:numId w:val="8"/>
        </w:numPr>
      </w:pPr>
      <w:r>
        <w:t xml:space="preserve">3 to </w:t>
      </w:r>
      <w:r w:rsidR="002C2A1E">
        <w:t xml:space="preserve">under </w:t>
      </w:r>
      <w:r>
        <w:t>4 years</w:t>
      </w:r>
    </w:p>
    <w:p w14:paraId="331B51BD" w14:textId="77777777" w:rsidR="00E578E8" w:rsidRDefault="0026602A" w:rsidP="00FB0861">
      <w:pPr>
        <w:pStyle w:val="Listennummer"/>
        <w:numPr>
          <w:ilvl w:val="0"/>
          <w:numId w:val="8"/>
        </w:numPr>
      </w:pPr>
      <w:r>
        <w:t xml:space="preserve">4 </w:t>
      </w:r>
      <w:r w:rsidR="00E578E8">
        <w:t xml:space="preserve">to </w:t>
      </w:r>
      <w:r w:rsidR="002C2A1E">
        <w:t xml:space="preserve">under </w:t>
      </w:r>
      <w:r>
        <w:t xml:space="preserve">5 </w:t>
      </w:r>
      <w:r w:rsidR="00E578E8">
        <w:t>years</w:t>
      </w:r>
    </w:p>
    <w:p w14:paraId="3A1B91EF" w14:textId="77777777" w:rsidR="00E578E8" w:rsidRDefault="0026602A" w:rsidP="00FB0861">
      <w:pPr>
        <w:pStyle w:val="Listennummer"/>
        <w:numPr>
          <w:ilvl w:val="0"/>
          <w:numId w:val="8"/>
        </w:numPr>
      </w:pPr>
      <w:r>
        <w:t xml:space="preserve">5 </w:t>
      </w:r>
      <w:r w:rsidR="00E578E8">
        <w:t xml:space="preserve">to </w:t>
      </w:r>
      <w:r w:rsidR="002C2A1E">
        <w:t xml:space="preserve">under </w:t>
      </w:r>
      <w:r w:rsidR="00E578E8">
        <w:t>10 years</w:t>
      </w:r>
    </w:p>
    <w:p w14:paraId="4EBA423C" w14:textId="77777777" w:rsidR="00E578E8" w:rsidRDefault="00F84990" w:rsidP="00FB0861">
      <w:pPr>
        <w:pStyle w:val="Listennummer"/>
        <w:numPr>
          <w:ilvl w:val="0"/>
          <w:numId w:val="8"/>
        </w:numPr>
      </w:pPr>
      <w:r>
        <w:t xml:space="preserve">10 </w:t>
      </w:r>
      <w:r w:rsidR="00E578E8">
        <w:t>to 15 years</w:t>
      </w:r>
    </w:p>
    <w:p w14:paraId="5A8BCB6A" w14:textId="77777777" w:rsidR="00E578E8" w:rsidRPr="00492C34" w:rsidRDefault="00E578E8" w:rsidP="00FB0861">
      <w:pPr>
        <w:pStyle w:val="Listennummer"/>
        <w:numPr>
          <w:ilvl w:val="0"/>
          <w:numId w:val="8"/>
        </w:numPr>
      </w:pPr>
      <w:r>
        <w:t xml:space="preserve">longer </w:t>
      </w:r>
      <w:r w:rsidR="00F84990">
        <w:t>than 15 years</w:t>
      </w:r>
    </w:p>
    <w:p w14:paraId="4007969F" w14:textId="77777777" w:rsidR="00E578E8" w:rsidRPr="00492C34" w:rsidRDefault="00E578E8" w:rsidP="00E578E8">
      <w:pPr>
        <w:pStyle w:val="Listennummer"/>
        <w:numPr>
          <w:ilvl w:val="0"/>
          <w:numId w:val="0"/>
        </w:numPr>
      </w:pPr>
      <w:r w:rsidRPr="000654BA">
        <w:t>99</w:t>
      </w:r>
      <w:r w:rsidRPr="000654BA">
        <w:tab/>
      </w:r>
      <w:r>
        <w:t>don't know / no answer</w:t>
      </w:r>
    </w:p>
    <w:p w14:paraId="7E2A27ED" w14:textId="77777777" w:rsidR="00E578E8" w:rsidRDefault="00E578E8" w:rsidP="00C2149F">
      <w:pPr>
        <w:pStyle w:val="Filterhinweis"/>
      </w:pPr>
    </w:p>
    <w:p w14:paraId="324AAAF5" w14:textId="77777777" w:rsidR="002477F5" w:rsidRDefault="002477F5" w:rsidP="00C2149F">
      <w:pPr>
        <w:pStyle w:val="Filterhinweis"/>
      </w:pPr>
    </w:p>
    <w:p w14:paraId="758D3638" w14:textId="0A21E136" w:rsidR="00C2149F" w:rsidRPr="0003761C" w:rsidRDefault="0003761C" w:rsidP="00C2149F">
      <w:pPr>
        <w:pStyle w:val="Filterhinweis"/>
        <w:rPr>
          <w:lang w:val="en-GB"/>
        </w:rPr>
      </w:pPr>
      <w:r w:rsidRPr="0003761C">
        <w:rPr>
          <w:lang w:val="en-GB"/>
        </w:rPr>
        <w:t xml:space="preserve">Filter: </w:t>
      </w:r>
      <w:r w:rsidR="00CF60DC">
        <w:rPr>
          <w:lang w:val="en-GB"/>
        </w:rPr>
        <w:t>Vegan</w:t>
      </w:r>
      <w:r w:rsidR="000F7223">
        <w:rPr>
          <w:lang w:val="en-GB"/>
        </w:rPr>
        <w:t>s</w:t>
      </w:r>
      <w:r w:rsidRPr="0003761C">
        <w:rPr>
          <w:lang w:val="en-GB"/>
        </w:rPr>
        <w:t xml:space="preserve"> [I1a = 1 OR I1b = 1].</w:t>
      </w:r>
    </w:p>
    <w:p w14:paraId="4565EB8B" w14:textId="77777777" w:rsidR="004A19E0" w:rsidRPr="00712C0B" w:rsidRDefault="004A19E0" w:rsidP="004A19E0">
      <w:pPr>
        <w:ind w:right="794"/>
        <w:rPr>
          <w:rFonts w:asciiTheme="minorHAnsi" w:hAnsiTheme="minorHAnsi" w:cstheme="minorHAnsi"/>
          <w:color w:val="000000"/>
          <w:spacing w:val="4"/>
          <w:u w:val="single"/>
          <w:lang w:val="en-US"/>
        </w:rPr>
      </w:pPr>
      <w:r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Question </w:t>
      </w:r>
      <w:r w:rsidR="008B4392"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A3a </w:t>
      </w:r>
      <w:r w:rsidRPr="00712C0B">
        <w:rPr>
          <w:rFonts w:asciiTheme="minorHAnsi" w:hAnsiTheme="minorHAnsi" w:cstheme="minorHAnsi"/>
          <w:b/>
          <w:color w:val="000000"/>
          <w:lang w:val="en-US"/>
        </w:rPr>
        <w:t xml:space="preserve">- </w:t>
      </w:r>
      <w:r w:rsidR="00B06A61" w:rsidRPr="00712C0B">
        <w:rPr>
          <w:rFonts w:asciiTheme="minorHAnsi" w:hAnsiTheme="minorHAnsi" w:cstheme="minorHAnsi"/>
          <w:b/>
          <w:lang w:val="en-US"/>
        </w:rPr>
        <w:t xml:space="preserve">Motives </w:t>
      </w:r>
      <w:r w:rsidR="0063005D" w:rsidRPr="00712C0B">
        <w:rPr>
          <w:rFonts w:asciiTheme="minorHAnsi" w:hAnsiTheme="minorHAnsi" w:cstheme="minorHAnsi"/>
          <w:b/>
          <w:lang w:val="en-US"/>
        </w:rPr>
        <w:t>for vegan nutrition</w:t>
      </w:r>
    </w:p>
    <w:p w14:paraId="720A0E3B" w14:textId="77777777" w:rsidR="008F146A" w:rsidRPr="00712C0B" w:rsidRDefault="00F84990" w:rsidP="00CE14E9">
      <w:pPr>
        <w:rPr>
          <w:lang w:val="en-US"/>
        </w:rPr>
      </w:pPr>
      <w:r w:rsidRPr="00712C0B">
        <w:rPr>
          <w:lang w:val="en-US"/>
        </w:rPr>
        <w:t xml:space="preserve">Which </w:t>
      </w:r>
      <w:r w:rsidR="00FD49DE" w:rsidRPr="00712C0B">
        <w:rPr>
          <w:lang w:val="en-US"/>
        </w:rPr>
        <w:t xml:space="preserve">of the following was </w:t>
      </w:r>
      <w:r w:rsidR="008E0D6B" w:rsidRPr="00712C0B">
        <w:rPr>
          <w:lang w:val="en-US"/>
        </w:rPr>
        <w:t xml:space="preserve">your </w:t>
      </w:r>
      <w:r w:rsidR="00FD49DE" w:rsidRPr="00712C0B">
        <w:rPr>
          <w:b/>
          <w:lang w:val="en-US"/>
        </w:rPr>
        <w:t xml:space="preserve">main motive </w:t>
      </w:r>
      <w:r w:rsidR="00B52B8D" w:rsidRPr="00712C0B">
        <w:rPr>
          <w:lang w:val="en-US"/>
        </w:rPr>
        <w:t xml:space="preserve">for deciding </w:t>
      </w:r>
      <w:r w:rsidR="00FD49DE" w:rsidRPr="00712C0B">
        <w:rPr>
          <w:lang w:val="en-US"/>
        </w:rPr>
        <w:t>to go vegan?</w:t>
      </w:r>
    </w:p>
    <w:p w14:paraId="18087A3D" w14:textId="77777777" w:rsidR="008F146A" w:rsidRPr="00712C0B" w:rsidRDefault="008F146A" w:rsidP="00CE14E9">
      <w:pPr>
        <w:rPr>
          <w:lang w:val="en-US"/>
        </w:rPr>
      </w:pPr>
    </w:p>
    <w:p w14:paraId="18463075" w14:textId="38E0D5E3" w:rsidR="008F146A" w:rsidRPr="00712C0B" w:rsidRDefault="00A10761" w:rsidP="00FB0861">
      <w:pPr>
        <w:pStyle w:val="Listenabsatz"/>
        <w:numPr>
          <w:ilvl w:val="0"/>
          <w:numId w:val="4"/>
        </w:numPr>
        <w:ind w:left="567" w:hanging="567"/>
        <w:rPr>
          <w:lang w:val="en-US"/>
        </w:rPr>
      </w:pPr>
      <w:r w:rsidRPr="00712C0B">
        <w:rPr>
          <w:lang w:val="en-US"/>
        </w:rPr>
        <w:t xml:space="preserve">ethical </w:t>
      </w:r>
      <w:r w:rsidR="008F146A" w:rsidRPr="00712C0B">
        <w:rPr>
          <w:lang w:val="en-US"/>
        </w:rPr>
        <w:t xml:space="preserve">reasons, </w:t>
      </w:r>
      <w:proofErr w:type="gramStart"/>
      <w:r w:rsidR="00E92D5D" w:rsidRPr="00712C0B">
        <w:rPr>
          <w:lang w:val="en-US"/>
        </w:rPr>
        <w:t>e.g.</w:t>
      </w:r>
      <w:proofErr w:type="gramEnd"/>
      <w:r w:rsidR="00E92D5D" w:rsidRPr="00712C0B">
        <w:rPr>
          <w:lang w:val="en-US"/>
        </w:rPr>
        <w:t xml:space="preserve"> animal </w:t>
      </w:r>
      <w:r w:rsidR="0018492B" w:rsidRPr="00712C0B">
        <w:rPr>
          <w:lang w:val="en-US"/>
        </w:rPr>
        <w:t>rights</w:t>
      </w:r>
      <w:r w:rsidR="0026602A" w:rsidRPr="00712C0B">
        <w:rPr>
          <w:lang w:val="en-US"/>
        </w:rPr>
        <w:t xml:space="preserve">, </w:t>
      </w:r>
      <w:r w:rsidR="00E1470E" w:rsidRPr="00712C0B">
        <w:rPr>
          <w:lang w:val="en-US"/>
        </w:rPr>
        <w:t>animal</w:t>
      </w:r>
      <w:r w:rsidR="0026602A" w:rsidRPr="00712C0B">
        <w:rPr>
          <w:lang w:val="en-US"/>
        </w:rPr>
        <w:t xml:space="preserve"> </w:t>
      </w:r>
      <w:r w:rsidR="00CF60DC">
        <w:rPr>
          <w:lang w:val="en-US"/>
        </w:rPr>
        <w:t>husbandry</w:t>
      </w:r>
      <w:r w:rsidR="0026602A" w:rsidRPr="00712C0B">
        <w:rPr>
          <w:lang w:val="en-US"/>
        </w:rPr>
        <w:t xml:space="preserve"> </w:t>
      </w:r>
    </w:p>
    <w:p w14:paraId="57BDB81E" w14:textId="4377BD49" w:rsidR="008F146A" w:rsidRPr="00712C0B" w:rsidRDefault="00CF60DC" w:rsidP="00FB0861">
      <w:pPr>
        <w:pStyle w:val="Listenabsatz"/>
        <w:numPr>
          <w:ilvl w:val="0"/>
          <w:numId w:val="4"/>
        </w:numPr>
        <w:ind w:left="567" w:hanging="567"/>
        <w:rPr>
          <w:lang w:val="en-US"/>
        </w:rPr>
      </w:pPr>
      <w:r>
        <w:rPr>
          <w:lang w:val="en-US"/>
        </w:rPr>
        <w:t>h</w:t>
      </w:r>
      <w:r w:rsidR="008F146A" w:rsidRPr="00712C0B">
        <w:rPr>
          <w:lang w:val="en-US"/>
        </w:rPr>
        <w:t xml:space="preserve">ealth reasons, </w:t>
      </w:r>
      <w:proofErr w:type="gramStart"/>
      <w:r w:rsidR="008F146A" w:rsidRPr="00712C0B">
        <w:rPr>
          <w:lang w:val="en-US"/>
        </w:rPr>
        <w:t>e.g.</w:t>
      </w:r>
      <w:proofErr w:type="gramEnd"/>
      <w:r w:rsidR="008F146A" w:rsidRPr="00712C0B">
        <w:rPr>
          <w:lang w:val="en-US"/>
        </w:rPr>
        <w:t xml:space="preserve"> </w:t>
      </w:r>
      <w:r w:rsidR="00B66EDC" w:rsidRPr="00712C0B">
        <w:rPr>
          <w:lang w:val="en-US"/>
        </w:rPr>
        <w:t xml:space="preserve">food intolerance, improved well-being </w:t>
      </w:r>
    </w:p>
    <w:p w14:paraId="244D38E8" w14:textId="77777777" w:rsidR="008F146A" w:rsidRPr="00712C0B" w:rsidRDefault="00090CBC" w:rsidP="00FB0861">
      <w:pPr>
        <w:pStyle w:val="Listenabsatz"/>
        <w:numPr>
          <w:ilvl w:val="0"/>
          <w:numId w:val="4"/>
        </w:numPr>
        <w:ind w:left="567" w:hanging="567"/>
        <w:rPr>
          <w:lang w:val="en-US"/>
        </w:rPr>
      </w:pPr>
      <w:r w:rsidRPr="00712C0B">
        <w:rPr>
          <w:lang w:val="en-US"/>
        </w:rPr>
        <w:t>ecological reasons</w:t>
      </w:r>
      <w:r w:rsidR="003E4A9B" w:rsidRPr="00712C0B">
        <w:rPr>
          <w:lang w:val="en-US"/>
        </w:rPr>
        <w:t xml:space="preserve">, </w:t>
      </w:r>
      <w:proofErr w:type="gramStart"/>
      <w:r w:rsidR="00E92D5D" w:rsidRPr="00712C0B">
        <w:rPr>
          <w:lang w:val="en-US"/>
        </w:rPr>
        <w:t>e.g.</w:t>
      </w:r>
      <w:proofErr w:type="gramEnd"/>
      <w:r w:rsidR="00E92D5D" w:rsidRPr="00712C0B">
        <w:rPr>
          <w:lang w:val="en-US"/>
        </w:rPr>
        <w:t xml:space="preserve"> </w:t>
      </w:r>
      <w:r w:rsidR="008F146A" w:rsidRPr="00712C0B">
        <w:rPr>
          <w:lang w:val="en-US"/>
        </w:rPr>
        <w:t>environmental protection, sustainability</w:t>
      </w:r>
    </w:p>
    <w:p w14:paraId="418CE63C" w14:textId="40FDAAB6" w:rsidR="008F146A" w:rsidRPr="00CB40B9" w:rsidRDefault="00CB40B9" w:rsidP="00FB0861">
      <w:pPr>
        <w:pStyle w:val="Listenabsatz"/>
        <w:numPr>
          <w:ilvl w:val="0"/>
          <w:numId w:val="4"/>
        </w:numPr>
        <w:ind w:left="567" w:hanging="567"/>
        <w:rPr>
          <w:lang w:val="en-US"/>
        </w:rPr>
      </w:pPr>
      <w:r w:rsidRPr="00CB40B9">
        <w:rPr>
          <w:lang w:val="en-US"/>
        </w:rPr>
        <w:t>r</w:t>
      </w:r>
      <w:r w:rsidR="008F146A" w:rsidRPr="00CB40B9">
        <w:rPr>
          <w:lang w:val="en-US"/>
        </w:rPr>
        <w:t>eligious and / or spiritual reasons</w:t>
      </w:r>
    </w:p>
    <w:p w14:paraId="5569705A" w14:textId="11DFFC1C" w:rsidR="008F146A" w:rsidRPr="00CB40B9" w:rsidRDefault="00CB40B9" w:rsidP="00FB0861">
      <w:pPr>
        <w:pStyle w:val="Listenabsatz"/>
        <w:numPr>
          <w:ilvl w:val="0"/>
          <w:numId w:val="4"/>
        </w:numPr>
        <w:ind w:left="567" w:hanging="567"/>
        <w:rPr>
          <w:lang w:val="en-US"/>
        </w:rPr>
      </w:pPr>
      <w:r w:rsidRPr="00CB40B9">
        <w:rPr>
          <w:lang w:val="en-US"/>
        </w:rPr>
        <w:t>s</w:t>
      </w:r>
      <w:r w:rsidR="008F146A" w:rsidRPr="00CB40B9">
        <w:rPr>
          <w:lang w:val="en-US"/>
        </w:rPr>
        <w:t xml:space="preserve">ocial and / or political reasons </w:t>
      </w:r>
    </w:p>
    <w:p w14:paraId="4907FD65" w14:textId="5C693C63" w:rsidR="008F146A" w:rsidRPr="00CB2DA1" w:rsidRDefault="009457BC" w:rsidP="00CE14E9">
      <w:pPr>
        <w:rPr>
          <w:lang w:val="en-US"/>
        </w:rPr>
      </w:pPr>
      <w:r w:rsidRPr="00CB2DA1">
        <w:rPr>
          <w:lang w:val="en-US"/>
        </w:rPr>
        <w:t>98</w:t>
      </w:r>
      <w:r w:rsidR="008F146A" w:rsidRPr="00CB2DA1">
        <w:rPr>
          <w:lang w:val="en-US"/>
        </w:rPr>
        <w:tab/>
      </w:r>
      <w:proofErr w:type="gramStart"/>
      <w:r w:rsidR="00CB40B9" w:rsidRPr="00CB2DA1">
        <w:rPr>
          <w:lang w:val="en-US"/>
        </w:rPr>
        <w:t>o</w:t>
      </w:r>
      <w:r w:rsidR="00F60361" w:rsidRPr="00CB2DA1">
        <w:rPr>
          <w:lang w:val="en-US"/>
        </w:rPr>
        <w:t>ther</w:t>
      </w:r>
      <w:proofErr w:type="gramEnd"/>
      <w:r w:rsidR="00F60361" w:rsidRPr="00CB2DA1">
        <w:rPr>
          <w:lang w:val="en-US"/>
        </w:rPr>
        <w:t>, namely</w:t>
      </w:r>
      <w:r w:rsidR="008F146A" w:rsidRPr="00CB2DA1">
        <w:rPr>
          <w:lang w:val="en-US"/>
        </w:rPr>
        <w:t>: _________________</w:t>
      </w:r>
    </w:p>
    <w:p w14:paraId="5290D738" w14:textId="77777777" w:rsidR="00356A60" w:rsidRPr="00CB2DA1" w:rsidRDefault="00356A60" w:rsidP="00356A60">
      <w:pPr>
        <w:pStyle w:val="Listennummer"/>
        <w:numPr>
          <w:ilvl w:val="0"/>
          <w:numId w:val="0"/>
        </w:numPr>
        <w:rPr>
          <w:lang w:val="en-US"/>
        </w:rPr>
      </w:pPr>
      <w:r w:rsidRPr="00CB2DA1">
        <w:rPr>
          <w:lang w:val="en-US"/>
        </w:rPr>
        <w:t>99</w:t>
      </w:r>
      <w:r w:rsidRPr="00CB2DA1">
        <w:rPr>
          <w:lang w:val="en-US"/>
        </w:rPr>
        <w:tab/>
        <w:t>don't know / no answer</w:t>
      </w:r>
    </w:p>
    <w:p w14:paraId="199D5CC8" w14:textId="77777777" w:rsidR="008F146A" w:rsidRPr="00CB2DA1" w:rsidRDefault="008F146A" w:rsidP="00CE14E9">
      <w:pPr>
        <w:rPr>
          <w:lang w:val="en-US"/>
        </w:rPr>
      </w:pPr>
    </w:p>
    <w:p w14:paraId="44FD2B8A" w14:textId="77777777" w:rsidR="003056B7" w:rsidRPr="00CB2DA1" w:rsidRDefault="003056B7">
      <w:pPr>
        <w:tabs>
          <w:tab w:val="clear" w:pos="567"/>
        </w:tabs>
        <w:rPr>
          <w:rFonts w:asciiTheme="minorHAnsi" w:hAnsiTheme="minorHAnsi" w:cstheme="minorHAnsi"/>
          <w:b/>
          <w:color w:val="000000"/>
          <w:spacing w:val="4"/>
          <w:lang w:val="en-US"/>
        </w:rPr>
      </w:pPr>
    </w:p>
    <w:p w14:paraId="3F7C2087" w14:textId="77777777" w:rsidR="00296048" w:rsidRPr="00CB2DA1" w:rsidRDefault="00296048">
      <w:pPr>
        <w:tabs>
          <w:tab w:val="clear" w:pos="567"/>
        </w:tabs>
        <w:rPr>
          <w:rFonts w:cs="Arial"/>
          <w:color w:val="000000"/>
          <w:spacing w:val="2"/>
          <w:u w:val="single"/>
          <w:lang w:val="en-US"/>
        </w:rPr>
      </w:pPr>
      <w:r w:rsidRPr="00CB2DA1">
        <w:rPr>
          <w:lang w:val="en-US"/>
        </w:rPr>
        <w:br w:type="page"/>
      </w:r>
    </w:p>
    <w:p w14:paraId="17F8BB41" w14:textId="50C98C5D" w:rsidR="00B66EDC" w:rsidRPr="00712C0B" w:rsidRDefault="00B66EDC" w:rsidP="00B66EDC">
      <w:pPr>
        <w:pStyle w:val="Filterhinweis"/>
        <w:rPr>
          <w:rFonts w:asciiTheme="minorHAnsi" w:hAnsiTheme="minorHAnsi" w:cstheme="minorHAnsi"/>
          <w:b/>
          <w:spacing w:val="4"/>
          <w:lang w:val="en-US"/>
        </w:rPr>
      </w:pPr>
      <w:r w:rsidRPr="00712C0B">
        <w:rPr>
          <w:lang w:val="en-US"/>
        </w:rPr>
        <w:lastRenderedPageBreak/>
        <w:t xml:space="preserve">Filter: </w:t>
      </w:r>
      <w:r w:rsidR="00296048" w:rsidRPr="00712C0B">
        <w:rPr>
          <w:lang w:val="en-US"/>
        </w:rPr>
        <w:t>Vegan</w:t>
      </w:r>
      <w:r w:rsidR="000F7223">
        <w:rPr>
          <w:lang w:val="en-US"/>
        </w:rPr>
        <w:t>s</w:t>
      </w:r>
      <w:r w:rsidR="00296048" w:rsidRPr="00712C0B">
        <w:rPr>
          <w:lang w:val="en-US"/>
        </w:rPr>
        <w:t>, if main motive 'health reasons' applies [</w:t>
      </w:r>
      <w:r w:rsidR="001A3043" w:rsidRPr="00712C0B">
        <w:rPr>
          <w:lang w:val="en-US"/>
        </w:rPr>
        <w:t xml:space="preserve">(I1a = 1 OR I1b = 1) </w:t>
      </w:r>
      <w:r w:rsidR="00700968" w:rsidRPr="00712C0B">
        <w:rPr>
          <w:lang w:val="en-US"/>
        </w:rPr>
        <w:t xml:space="preserve">AND </w:t>
      </w:r>
      <w:r w:rsidR="00822587" w:rsidRPr="00712C0B">
        <w:rPr>
          <w:lang w:val="en-US"/>
        </w:rPr>
        <w:t xml:space="preserve">A3a </w:t>
      </w:r>
      <w:r w:rsidR="00296048" w:rsidRPr="00712C0B">
        <w:rPr>
          <w:lang w:val="en-US"/>
        </w:rPr>
        <w:t>= 2].</w:t>
      </w:r>
    </w:p>
    <w:p w14:paraId="3C3468C8" w14:textId="77777777" w:rsidR="00B66EDC" w:rsidRPr="00712C0B" w:rsidRDefault="00B66EDC" w:rsidP="00B66EDC">
      <w:pPr>
        <w:ind w:right="794"/>
        <w:rPr>
          <w:rFonts w:asciiTheme="minorHAnsi" w:hAnsiTheme="minorHAnsi" w:cstheme="minorHAnsi"/>
          <w:color w:val="000000"/>
          <w:spacing w:val="4"/>
          <w:u w:val="single"/>
          <w:lang w:val="en-US"/>
        </w:rPr>
      </w:pPr>
      <w:r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Question </w:t>
      </w:r>
      <w:r w:rsidR="008B4392"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A3b </w:t>
      </w:r>
      <w:r w:rsidRPr="00712C0B">
        <w:rPr>
          <w:rFonts w:asciiTheme="minorHAnsi" w:hAnsiTheme="minorHAnsi" w:cstheme="minorHAnsi"/>
          <w:b/>
          <w:color w:val="000000"/>
          <w:lang w:val="en-US"/>
        </w:rPr>
        <w:t xml:space="preserve">- </w:t>
      </w:r>
      <w:r w:rsidRPr="00712C0B">
        <w:rPr>
          <w:rFonts w:asciiTheme="minorHAnsi" w:hAnsiTheme="minorHAnsi" w:cstheme="minorHAnsi"/>
          <w:b/>
          <w:lang w:val="en-US"/>
        </w:rPr>
        <w:t xml:space="preserve">Health </w:t>
      </w:r>
      <w:r w:rsidR="00411497" w:rsidRPr="00712C0B">
        <w:rPr>
          <w:rFonts w:asciiTheme="minorHAnsi" w:hAnsiTheme="minorHAnsi" w:cstheme="minorHAnsi"/>
          <w:b/>
          <w:lang w:val="en-US"/>
        </w:rPr>
        <w:t xml:space="preserve">reasons for vegan diet </w:t>
      </w:r>
    </w:p>
    <w:p w14:paraId="41A49507" w14:textId="6A89D75E" w:rsidR="00B66EDC" w:rsidRPr="00CB2DA1" w:rsidRDefault="00B66EDC" w:rsidP="00B66EDC">
      <w:pPr>
        <w:rPr>
          <w:lang w:val="en-US"/>
        </w:rPr>
      </w:pPr>
      <w:r w:rsidRPr="00712C0B">
        <w:rPr>
          <w:lang w:val="en-US"/>
        </w:rPr>
        <w:t xml:space="preserve">What </w:t>
      </w:r>
      <w:r w:rsidR="00432A5D" w:rsidRPr="00712C0B">
        <w:rPr>
          <w:lang w:val="en-US"/>
        </w:rPr>
        <w:t xml:space="preserve">specific </w:t>
      </w:r>
      <w:r w:rsidRPr="00712C0B">
        <w:rPr>
          <w:lang w:val="en-US"/>
        </w:rPr>
        <w:t xml:space="preserve">health reasons were </w:t>
      </w:r>
      <w:r w:rsidR="00CB2DA1">
        <w:rPr>
          <w:lang w:val="en-US"/>
        </w:rPr>
        <w:t>crucial</w:t>
      </w:r>
      <w:r w:rsidRPr="00712C0B">
        <w:rPr>
          <w:lang w:val="en-US"/>
        </w:rPr>
        <w:t xml:space="preserve"> for your decision to follow a vegan diet? </w:t>
      </w:r>
      <w:r w:rsidRPr="00CB2DA1">
        <w:rPr>
          <w:lang w:val="en-US"/>
        </w:rPr>
        <w:t>Please tick all that apply to you.</w:t>
      </w:r>
    </w:p>
    <w:p w14:paraId="11019948" w14:textId="77777777" w:rsidR="00B66EDC" w:rsidRPr="00CB2DA1" w:rsidRDefault="00B66EDC" w:rsidP="00B66EDC">
      <w:pPr>
        <w:rPr>
          <w:lang w:val="en-US"/>
        </w:rPr>
      </w:pPr>
    </w:p>
    <w:p w14:paraId="05621F73" w14:textId="7B1E2777" w:rsidR="00B66EDC" w:rsidRDefault="00730FC4" w:rsidP="00FB0861">
      <w:pPr>
        <w:pStyle w:val="Listennummer"/>
        <w:numPr>
          <w:ilvl w:val="0"/>
          <w:numId w:val="11"/>
        </w:numPr>
      </w:pPr>
      <w:proofErr w:type="spellStart"/>
      <w:r>
        <w:t>a</w:t>
      </w:r>
      <w:r w:rsidR="00B66EDC">
        <w:t>llergy</w:t>
      </w:r>
      <w:proofErr w:type="spellEnd"/>
      <w:r>
        <w:t xml:space="preserve"> / </w:t>
      </w:r>
      <w:proofErr w:type="spellStart"/>
      <w:r>
        <w:t>allergies</w:t>
      </w:r>
      <w:proofErr w:type="spellEnd"/>
    </w:p>
    <w:p w14:paraId="205D2C69" w14:textId="0BE2BCA1" w:rsidR="00B66EDC" w:rsidRDefault="00730FC4" w:rsidP="00B66EDC">
      <w:pPr>
        <w:pStyle w:val="Listennummer"/>
      </w:pPr>
      <w:r>
        <w:t>h</w:t>
      </w:r>
      <w:r w:rsidR="00B66EDC">
        <w:t xml:space="preserve">igh </w:t>
      </w:r>
      <w:proofErr w:type="spellStart"/>
      <w:r w:rsidR="00B66EDC">
        <w:t>blood</w:t>
      </w:r>
      <w:proofErr w:type="spellEnd"/>
      <w:r w:rsidR="00B66EDC">
        <w:t xml:space="preserve"> </w:t>
      </w:r>
      <w:proofErr w:type="spellStart"/>
      <w:r w:rsidR="00B66EDC">
        <w:t>pressure</w:t>
      </w:r>
      <w:proofErr w:type="spellEnd"/>
    </w:p>
    <w:p w14:paraId="317D8360" w14:textId="6C90BA15" w:rsidR="00B66EDC" w:rsidRPr="00712C0B" w:rsidRDefault="00730FC4" w:rsidP="00B66EDC">
      <w:pPr>
        <w:pStyle w:val="Listennummer"/>
        <w:tabs>
          <w:tab w:val="clear" w:pos="567"/>
          <w:tab w:val="clear" w:pos="703"/>
        </w:tabs>
        <w:ind w:left="567" w:hanging="567"/>
        <w:rPr>
          <w:lang w:val="en-US"/>
        </w:rPr>
      </w:pPr>
      <w:r>
        <w:rPr>
          <w:lang w:val="en-US"/>
        </w:rPr>
        <w:t>c</w:t>
      </w:r>
      <w:r w:rsidR="00B66EDC" w:rsidRPr="00712C0B">
        <w:rPr>
          <w:lang w:val="en-US"/>
        </w:rPr>
        <w:t>hronic inflammatory disease (</w:t>
      </w:r>
      <w:proofErr w:type="gramStart"/>
      <w:r w:rsidR="00B66EDC" w:rsidRPr="00712C0B">
        <w:rPr>
          <w:lang w:val="en-US"/>
        </w:rPr>
        <w:t>e.</w:t>
      </w:r>
      <w:r w:rsidR="00F44C4A" w:rsidRPr="00712C0B">
        <w:rPr>
          <w:lang w:val="en-US"/>
        </w:rPr>
        <w:t>g</w:t>
      </w:r>
      <w:r w:rsidR="00B66EDC" w:rsidRPr="00712C0B">
        <w:rPr>
          <w:lang w:val="en-US"/>
        </w:rPr>
        <w:t>.</w:t>
      </w:r>
      <w:proofErr w:type="gramEnd"/>
      <w:r w:rsidR="00B66EDC" w:rsidRPr="00712C0B">
        <w:rPr>
          <w:lang w:val="en-US"/>
        </w:rPr>
        <w:t xml:space="preserve"> rheumatoid arthritis, chronic intestinal inflammation, </w:t>
      </w:r>
      <w:r w:rsidR="00B66EDC" w:rsidRPr="00712C0B">
        <w:rPr>
          <w:lang w:val="en-US"/>
        </w:rPr>
        <w:br/>
        <w:t xml:space="preserve">chronic skin disease) </w:t>
      </w:r>
    </w:p>
    <w:p w14:paraId="3725BB70" w14:textId="77777777" w:rsidR="00B66EDC" w:rsidRDefault="00B66EDC" w:rsidP="00B66EDC">
      <w:pPr>
        <w:pStyle w:val="Listennummer"/>
      </w:pPr>
      <w:proofErr w:type="spellStart"/>
      <w:r>
        <w:t>diabetes</w:t>
      </w:r>
      <w:proofErr w:type="spellEnd"/>
    </w:p>
    <w:p w14:paraId="3D948F0E" w14:textId="77777777" w:rsidR="00B66EDC" w:rsidRDefault="00B66EDC" w:rsidP="00B66EDC">
      <w:pPr>
        <w:pStyle w:val="Listennummer"/>
      </w:pPr>
      <w:r>
        <w:t>cancer</w:t>
      </w:r>
    </w:p>
    <w:p w14:paraId="0740DDFD" w14:textId="2EF2C0CA" w:rsidR="00B66EDC" w:rsidRPr="00712C0B" w:rsidRDefault="00730FC4" w:rsidP="00B66EDC">
      <w:pPr>
        <w:pStyle w:val="Listennummer"/>
        <w:rPr>
          <w:lang w:val="en-US"/>
        </w:rPr>
      </w:pPr>
      <w:r>
        <w:rPr>
          <w:lang w:val="en-US"/>
        </w:rPr>
        <w:t>f</w:t>
      </w:r>
      <w:r w:rsidR="00B66EDC" w:rsidRPr="00712C0B">
        <w:rPr>
          <w:lang w:val="en-US"/>
        </w:rPr>
        <w:t>ood intolerance (</w:t>
      </w:r>
      <w:proofErr w:type="gramStart"/>
      <w:r w:rsidR="00B66EDC" w:rsidRPr="00712C0B">
        <w:rPr>
          <w:lang w:val="en-US"/>
        </w:rPr>
        <w:t>e.g.</w:t>
      </w:r>
      <w:proofErr w:type="gramEnd"/>
      <w:r w:rsidR="00B66EDC" w:rsidRPr="00712C0B">
        <w:rPr>
          <w:lang w:val="en-US"/>
        </w:rPr>
        <w:t xml:space="preserve"> lactose </w:t>
      </w:r>
      <w:r w:rsidR="00D80E09" w:rsidRPr="00712C0B">
        <w:rPr>
          <w:lang w:val="en-US"/>
        </w:rPr>
        <w:t>intolerance</w:t>
      </w:r>
      <w:r w:rsidR="00B66EDC" w:rsidRPr="00712C0B">
        <w:rPr>
          <w:lang w:val="en-US"/>
        </w:rPr>
        <w:t>)</w:t>
      </w:r>
    </w:p>
    <w:p w14:paraId="5E90D47A" w14:textId="33B28AE4" w:rsidR="00B66EDC" w:rsidRDefault="00730FC4" w:rsidP="00B66EDC">
      <w:pPr>
        <w:pStyle w:val="Listennummer"/>
      </w:pPr>
      <w:proofErr w:type="spellStart"/>
      <w:r>
        <w:t>o</w:t>
      </w:r>
      <w:r w:rsidR="00B66EDC">
        <w:t>besity</w:t>
      </w:r>
      <w:proofErr w:type="spellEnd"/>
    </w:p>
    <w:p w14:paraId="7534348B" w14:textId="504B3DAB" w:rsidR="00B66EDC" w:rsidRDefault="009457BC" w:rsidP="00B66EDC">
      <w:pPr>
        <w:pStyle w:val="Listennummer"/>
        <w:numPr>
          <w:ilvl w:val="0"/>
          <w:numId w:val="0"/>
        </w:numPr>
      </w:pPr>
      <w:r>
        <w:t>98</w:t>
      </w:r>
      <w:r w:rsidR="00B66EDC">
        <w:tab/>
      </w:r>
      <w:proofErr w:type="spellStart"/>
      <w:r w:rsidR="00730FC4">
        <w:t>o</w:t>
      </w:r>
      <w:r w:rsidR="00D80E09">
        <w:t>ther</w:t>
      </w:r>
      <w:proofErr w:type="spellEnd"/>
      <w:r w:rsidR="00B66EDC">
        <w:t xml:space="preserve">, </w:t>
      </w:r>
      <w:proofErr w:type="spellStart"/>
      <w:r w:rsidR="00B66EDC">
        <w:t>namely</w:t>
      </w:r>
      <w:proofErr w:type="spellEnd"/>
      <w:r w:rsidR="00B66EDC">
        <w:t>: _____________</w:t>
      </w:r>
    </w:p>
    <w:p w14:paraId="6ED0ABBC" w14:textId="77777777" w:rsidR="00E06FF1" w:rsidRPr="00492C34" w:rsidRDefault="00E06FF1" w:rsidP="00E06FF1">
      <w:pPr>
        <w:pStyle w:val="Listennummer"/>
        <w:numPr>
          <w:ilvl w:val="0"/>
          <w:numId w:val="0"/>
        </w:numPr>
      </w:pPr>
      <w:r w:rsidRPr="000654BA">
        <w:t>99</w:t>
      </w:r>
      <w:r w:rsidRPr="000654BA">
        <w:tab/>
      </w:r>
      <w:r>
        <w:t>don't know / no answer</w:t>
      </w:r>
    </w:p>
    <w:p w14:paraId="56593339" w14:textId="77777777" w:rsidR="00B66EDC" w:rsidRDefault="00B66EDC" w:rsidP="00B66EDC">
      <w:pPr>
        <w:tabs>
          <w:tab w:val="clear" w:pos="567"/>
        </w:tabs>
      </w:pPr>
    </w:p>
    <w:p w14:paraId="370EE926" w14:textId="77777777" w:rsidR="00B66EDC" w:rsidRDefault="00B66EDC">
      <w:pPr>
        <w:tabs>
          <w:tab w:val="clear" w:pos="567"/>
        </w:tabs>
        <w:rPr>
          <w:rFonts w:asciiTheme="minorHAnsi" w:hAnsiTheme="minorHAnsi" w:cstheme="minorHAnsi"/>
          <w:b/>
          <w:color w:val="000000"/>
          <w:spacing w:val="4"/>
        </w:rPr>
      </w:pPr>
    </w:p>
    <w:p w14:paraId="52132FAB" w14:textId="5F1AAB04" w:rsidR="00C2149F" w:rsidRPr="0003761C" w:rsidRDefault="0003761C" w:rsidP="00C2149F">
      <w:pPr>
        <w:pStyle w:val="Filterhinweis"/>
        <w:rPr>
          <w:rFonts w:asciiTheme="minorHAnsi" w:hAnsiTheme="minorHAnsi" w:cstheme="minorHAnsi"/>
          <w:b/>
          <w:spacing w:val="4"/>
          <w:lang w:val="en-GB"/>
        </w:rPr>
      </w:pPr>
      <w:r w:rsidRPr="0003761C">
        <w:rPr>
          <w:lang w:val="en-GB"/>
        </w:rPr>
        <w:t>Filter: Vegan</w:t>
      </w:r>
      <w:r w:rsidR="000F7223">
        <w:rPr>
          <w:lang w:val="en-GB"/>
        </w:rPr>
        <w:t>s</w:t>
      </w:r>
      <w:r w:rsidRPr="0003761C">
        <w:rPr>
          <w:lang w:val="en-GB"/>
        </w:rPr>
        <w:t xml:space="preserve"> [I1a = 1 OR I1b = 1].</w:t>
      </w:r>
    </w:p>
    <w:p w14:paraId="45189D4B" w14:textId="2AB3ED96" w:rsidR="004A19E0" w:rsidRPr="00712C0B" w:rsidRDefault="0063005D" w:rsidP="004A19E0">
      <w:pPr>
        <w:ind w:right="794"/>
        <w:rPr>
          <w:rFonts w:asciiTheme="minorHAnsi" w:hAnsiTheme="minorHAnsi" w:cstheme="minorHAnsi"/>
          <w:color w:val="000000"/>
          <w:spacing w:val="4"/>
          <w:u w:val="single"/>
          <w:lang w:val="en-US"/>
        </w:rPr>
      </w:pPr>
      <w:r w:rsidRPr="00712C0B">
        <w:rPr>
          <w:rFonts w:asciiTheme="minorHAnsi" w:hAnsiTheme="minorHAnsi" w:cstheme="minorHAnsi"/>
          <w:b/>
          <w:spacing w:val="4"/>
          <w:lang w:val="en-US"/>
        </w:rPr>
        <w:t xml:space="preserve">Question </w:t>
      </w:r>
      <w:r w:rsidR="008B4392" w:rsidRPr="00712C0B">
        <w:rPr>
          <w:rFonts w:asciiTheme="minorHAnsi" w:hAnsiTheme="minorHAnsi" w:cstheme="minorHAnsi"/>
          <w:b/>
          <w:spacing w:val="4"/>
          <w:lang w:val="en-US"/>
        </w:rPr>
        <w:t xml:space="preserve">A4a </w:t>
      </w:r>
      <w:r w:rsidR="004A19E0" w:rsidRPr="00712C0B">
        <w:rPr>
          <w:rFonts w:asciiTheme="minorHAnsi" w:hAnsiTheme="minorHAnsi" w:cstheme="minorHAnsi"/>
          <w:b/>
          <w:color w:val="000000"/>
          <w:lang w:val="en-US"/>
        </w:rPr>
        <w:t xml:space="preserve">- </w:t>
      </w:r>
      <w:r w:rsidRPr="00712C0B">
        <w:rPr>
          <w:rFonts w:asciiTheme="minorHAnsi" w:hAnsiTheme="minorHAnsi" w:cstheme="minorHAnsi"/>
          <w:b/>
          <w:lang w:val="en-US"/>
        </w:rPr>
        <w:t xml:space="preserve">Key experience for switching to vegan </w:t>
      </w:r>
      <w:r w:rsidR="00730FC4">
        <w:rPr>
          <w:rFonts w:asciiTheme="minorHAnsi" w:hAnsiTheme="minorHAnsi" w:cstheme="minorHAnsi"/>
          <w:b/>
          <w:lang w:val="en-US"/>
        </w:rPr>
        <w:t>diet</w:t>
      </w:r>
    </w:p>
    <w:p w14:paraId="5C572ED8" w14:textId="77777777" w:rsidR="007F0BE7" w:rsidRPr="00712C0B" w:rsidRDefault="00C67B64" w:rsidP="00F2415B">
      <w:pPr>
        <w:rPr>
          <w:lang w:val="en-US"/>
        </w:rPr>
      </w:pPr>
      <w:r w:rsidRPr="00712C0B">
        <w:rPr>
          <w:lang w:val="en-US"/>
        </w:rPr>
        <w:t xml:space="preserve">Was there a </w:t>
      </w:r>
      <w:r w:rsidR="008F146A" w:rsidRPr="00712C0B">
        <w:rPr>
          <w:lang w:val="en-US"/>
        </w:rPr>
        <w:t xml:space="preserve">key experience </w:t>
      </w:r>
      <w:r w:rsidRPr="00712C0B">
        <w:rPr>
          <w:lang w:val="en-US"/>
        </w:rPr>
        <w:t>that</w:t>
      </w:r>
      <w:r w:rsidR="008F146A" w:rsidRPr="00712C0B">
        <w:rPr>
          <w:lang w:val="en-US"/>
        </w:rPr>
        <w:t xml:space="preserve"> led </w:t>
      </w:r>
      <w:r w:rsidR="00982FDE" w:rsidRPr="00712C0B">
        <w:rPr>
          <w:lang w:val="en-US"/>
        </w:rPr>
        <w:t xml:space="preserve">you to </w:t>
      </w:r>
      <w:r w:rsidR="001F34C1" w:rsidRPr="00712C0B">
        <w:rPr>
          <w:lang w:val="en-US"/>
        </w:rPr>
        <w:t xml:space="preserve">switch to </w:t>
      </w:r>
      <w:r w:rsidR="008F146A" w:rsidRPr="00712C0B">
        <w:rPr>
          <w:lang w:val="en-US"/>
        </w:rPr>
        <w:t xml:space="preserve">a vegan </w:t>
      </w:r>
      <w:r w:rsidR="001D4F7E" w:rsidRPr="00712C0B">
        <w:rPr>
          <w:lang w:val="en-US"/>
        </w:rPr>
        <w:t>diet</w:t>
      </w:r>
      <w:r w:rsidR="008F146A" w:rsidRPr="00712C0B">
        <w:rPr>
          <w:lang w:val="en-US"/>
        </w:rPr>
        <w:t>?</w:t>
      </w:r>
    </w:p>
    <w:p w14:paraId="6386789B" w14:textId="77777777" w:rsidR="009E6EB2" w:rsidRPr="00712C0B" w:rsidRDefault="009E6EB2" w:rsidP="00F2415B">
      <w:pPr>
        <w:rPr>
          <w:lang w:val="en-US"/>
        </w:rPr>
      </w:pPr>
    </w:p>
    <w:p w14:paraId="38CDC3FA" w14:textId="77777777" w:rsidR="003D0BF8" w:rsidRPr="00976920" w:rsidRDefault="003D0BF8" w:rsidP="00FB0861">
      <w:pPr>
        <w:pStyle w:val="Listennummer"/>
        <w:numPr>
          <w:ilvl w:val="0"/>
          <w:numId w:val="17"/>
        </w:numPr>
      </w:pPr>
      <w:proofErr w:type="spellStart"/>
      <w:r w:rsidRPr="00976920">
        <w:t>yes</w:t>
      </w:r>
      <w:proofErr w:type="spellEnd"/>
    </w:p>
    <w:p w14:paraId="48E4165A" w14:textId="77777777" w:rsidR="003D0BF8" w:rsidRPr="00976920" w:rsidRDefault="003D0BF8" w:rsidP="003D0BF8">
      <w:pPr>
        <w:pStyle w:val="Listennummer"/>
      </w:pPr>
      <w:r w:rsidRPr="00976920">
        <w:t>no</w:t>
      </w:r>
    </w:p>
    <w:p w14:paraId="713A4DF0" w14:textId="77777777" w:rsidR="003D0BF8" w:rsidRPr="00976920" w:rsidRDefault="003D0BF8" w:rsidP="003D0BF8">
      <w:pPr>
        <w:pStyle w:val="Listennummer"/>
        <w:numPr>
          <w:ilvl w:val="0"/>
          <w:numId w:val="0"/>
        </w:numPr>
      </w:pPr>
      <w:r w:rsidRPr="00976920">
        <w:t>99</w:t>
      </w:r>
      <w:r w:rsidRPr="00976920">
        <w:tab/>
      </w:r>
      <w:r w:rsidR="001F34C1" w:rsidRPr="00976920">
        <w:t xml:space="preserve">don't know / </w:t>
      </w:r>
      <w:r w:rsidRPr="00976920">
        <w:t>no answer</w:t>
      </w:r>
    </w:p>
    <w:p w14:paraId="64CCE8D2" w14:textId="77777777" w:rsidR="003D0BF8" w:rsidRPr="008E638E" w:rsidRDefault="003D0BF8" w:rsidP="00F2415B">
      <w:pPr>
        <w:rPr>
          <w:highlight w:val="yellow"/>
        </w:rPr>
      </w:pPr>
    </w:p>
    <w:p w14:paraId="240CAB37" w14:textId="77777777" w:rsidR="00DE11EB" w:rsidRPr="008E638E" w:rsidRDefault="00DE11EB" w:rsidP="00F2415B">
      <w:pPr>
        <w:rPr>
          <w:highlight w:val="yellow"/>
        </w:rPr>
      </w:pPr>
    </w:p>
    <w:p w14:paraId="1511182D" w14:textId="77777777" w:rsidR="003D0BF8" w:rsidRPr="00712C0B" w:rsidRDefault="00362CF7" w:rsidP="00DC4932">
      <w:pPr>
        <w:pStyle w:val="Interviewerhinweis"/>
        <w:rPr>
          <w:rFonts w:asciiTheme="minorHAnsi" w:hAnsiTheme="minorHAnsi" w:cstheme="minorHAnsi"/>
          <w:bCs/>
          <w:i w:val="0"/>
          <w:u w:val="single"/>
          <w:lang w:val="en-US"/>
        </w:rPr>
      </w:pPr>
      <w:r w:rsidRPr="00712C0B">
        <w:rPr>
          <w:rFonts w:asciiTheme="minorHAnsi" w:hAnsiTheme="minorHAnsi" w:cstheme="minorHAnsi"/>
          <w:bCs/>
          <w:i w:val="0"/>
          <w:u w:val="single"/>
          <w:lang w:val="en-US"/>
        </w:rPr>
        <w:t xml:space="preserve">Filter: </w:t>
      </w:r>
      <w:r w:rsidR="00110875" w:rsidRPr="00712C0B">
        <w:rPr>
          <w:rFonts w:asciiTheme="minorHAnsi" w:hAnsiTheme="minorHAnsi" w:cstheme="minorHAnsi"/>
          <w:bCs/>
          <w:i w:val="0"/>
          <w:u w:val="single"/>
          <w:lang w:val="en-US"/>
        </w:rPr>
        <w:t xml:space="preserve">Vegans </w:t>
      </w:r>
      <w:r w:rsidR="00296048" w:rsidRPr="00712C0B">
        <w:rPr>
          <w:rFonts w:asciiTheme="minorHAnsi" w:hAnsiTheme="minorHAnsi" w:cstheme="minorHAnsi"/>
          <w:bCs/>
          <w:i w:val="0"/>
          <w:u w:val="single"/>
          <w:lang w:val="en-US"/>
        </w:rPr>
        <w:t xml:space="preserve">with key experience </w:t>
      </w:r>
      <w:r w:rsidR="00110875" w:rsidRPr="00712C0B">
        <w:rPr>
          <w:rFonts w:asciiTheme="minorHAnsi" w:hAnsiTheme="minorHAnsi" w:cstheme="minorHAnsi"/>
          <w:bCs/>
          <w:i w:val="0"/>
          <w:u w:val="single"/>
          <w:lang w:val="en-US"/>
        </w:rPr>
        <w:t>[</w:t>
      </w:r>
      <w:r w:rsidR="001A3043" w:rsidRPr="00712C0B">
        <w:rPr>
          <w:rFonts w:asciiTheme="minorHAnsi" w:hAnsiTheme="minorHAnsi" w:cstheme="minorHAnsi"/>
          <w:bCs/>
          <w:i w:val="0"/>
          <w:u w:val="single"/>
          <w:lang w:val="en-US"/>
        </w:rPr>
        <w:t xml:space="preserve">(I1a = 1 OR I1b = 1) </w:t>
      </w:r>
      <w:r w:rsidR="00153A8F" w:rsidRPr="00712C0B">
        <w:rPr>
          <w:i w:val="0"/>
          <w:u w:val="single"/>
          <w:lang w:val="en-US"/>
        </w:rPr>
        <w:t xml:space="preserve">AND </w:t>
      </w:r>
      <w:r w:rsidR="00822587" w:rsidRPr="00712C0B">
        <w:rPr>
          <w:i w:val="0"/>
          <w:u w:val="single"/>
          <w:lang w:val="en-US"/>
        </w:rPr>
        <w:t xml:space="preserve">A4a </w:t>
      </w:r>
      <w:r w:rsidR="00685653" w:rsidRPr="00712C0B">
        <w:rPr>
          <w:i w:val="0"/>
          <w:u w:val="single"/>
          <w:lang w:val="en-US"/>
        </w:rPr>
        <w:t>= 1</w:t>
      </w:r>
      <w:r w:rsidR="00110875" w:rsidRPr="00712C0B">
        <w:rPr>
          <w:i w:val="0"/>
          <w:u w:val="single"/>
          <w:lang w:val="en-US"/>
        </w:rPr>
        <w:t>]</w:t>
      </w:r>
      <w:r w:rsidR="00B041E7" w:rsidRPr="00712C0B">
        <w:rPr>
          <w:rFonts w:asciiTheme="minorHAnsi" w:hAnsiTheme="minorHAnsi" w:cstheme="minorHAnsi"/>
          <w:bCs/>
          <w:i w:val="0"/>
          <w:u w:val="single"/>
          <w:lang w:val="en-US"/>
        </w:rPr>
        <w:t>.</w:t>
      </w:r>
    </w:p>
    <w:p w14:paraId="4BD93CDB" w14:textId="52F35663" w:rsidR="003D0BF8" w:rsidRPr="00712C0B" w:rsidRDefault="003D0BF8" w:rsidP="003D0BF8">
      <w:pPr>
        <w:ind w:right="794"/>
        <w:rPr>
          <w:rFonts w:asciiTheme="minorHAnsi" w:hAnsiTheme="minorHAnsi" w:cstheme="minorHAnsi"/>
          <w:color w:val="000000"/>
          <w:spacing w:val="4"/>
          <w:u w:val="single"/>
          <w:lang w:val="en-US"/>
        </w:rPr>
      </w:pPr>
      <w:r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Question </w:t>
      </w:r>
      <w:r w:rsidR="008B4392"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A4b </w:t>
      </w:r>
      <w:r w:rsidRPr="00712C0B">
        <w:rPr>
          <w:rFonts w:asciiTheme="minorHAnsi" w:hAnsiTheme="minorHAnsi" w:cstheme="minorHAnsi"/>
          <w:b/>
          <w:color w:val="000000"/>
          <w:lang w:val="en-US"/>
        </w:rPr>
        <w:t xml:space="preserve">- </w:t>
      </w:r>
      <w:r w:rsidRPr="00712C0B">
        <w:rPr>
          <w:rFonts w:asciiTheme="minorHAnsi" w:hAnsiTheme="minorHAnsi" w:cstheme="minorHAnsi"/>
          <w:b/>
          <w:lang w:val="en-US"/>
        </w:rPr>
        <w:t xml:space="preserve">Key experience for switching to vegan </w:t>
      </w:r>
      <w:r w:rsidR="000F7223">
        <w:rPr>
          <w:rFonts w:asciiTheme="minorHAnsi" w:hAnsiTheme="minorHAnsi" w:cstheme="minorHAnsi"/>
          <w:b/>
          <w:lang w:val="en-US"/>
        </w:rPr>
        <w:t>diet</w:t>
      </w:r>
    </w:p>
    <w:p w14:paraId="68007479" w14:textId="7F5EC146" w:rsidR="00DC4932" w:rsidRPr="00712C0B" w:rsidRDefault="003D0BF8" w:rsidP="00080B18">
      <w:pPr>
        <w:rPr>
          <w:rFonts w:asciiTheme="minorHAnsi" w:hAnsiTheme="minorHAnsi" w:cstheme="minorHAnsi"/>
          <w:bCs/>
          <w:lang w:val="en-US"/>
        </w:rPr>
      </w:pPr>
      <w:r w:rsidRPr="00712C0B">
        <w:rPr>
          <w:lang w:val="en-US"/>
        </w:rPr>
        <w:t xml:space="preserve">Which of the following key experiences was </w:t>
      </w:r>
      <w:r w:rsidR="000F7223">
        <w:rPr>
          <w:lang w:val="en-US"/>
        </w:rPr>
        <w:t>crucial</w:t>
      </w:r>
      <w:r w:rsidR="00ED662A" w:rsidRPr="00712C0B">
        <w:rPr>
          <w:lang w:val="en-US"/>
        </w:rPr>
        <w:t xml:space="preserve"> for </w:t>
      </w:r>
      <w:r w:rsidRPr="00712C0B">
        <w:rPr>
          <w:lang w:val="en-US"/>
        </w:rPr>
        <w:t xml:space="preserve">you </w:t>
      </w:r>
      <w:r w:rsidR="007437F6" w:rsidRPr="00712C0B">
        <w:rPr>
          <w:lang w:val="en-US"/>
        </w:rPr>
        <w:t>to switch to a vegan diet</w:t>
      </w:r>
      <w:r w:rsidRPr="00712C0B">
        <w:rPr>
          <w:lang w:val="en-US"/>
        </w:rPr>
        <w:t xml:space="preserve">? </w:t>
      </w:r>
      <w:r w:rsidR="00544AF1" w:rsidRPr="00712C0B">
        <w:rPr>
          <w:rFonts w:asciiTheme="minorHAnsi" w:hAnsiTheme="minorHAnsi" w:cstheme="minorHAnsi"/>
          <w:bCs/>
          <w:lang w:val="en-US"/>
        </w:rPr>
        <w:t xml:space="preserve">Please tick only the answer </w:t>
      </w:r>
      <w:r w:rsidR="00E62F15" w:rsidRPr="00712C0B">
        <w:rPr>
          <w:rFonts w:asciiTheme="minorHAnsi" w:hAnsiTheme="minorHAnsi" w:cstheme="minorHAnsi"/>
          <w:bCs/>
          <w:lang w:val="en-US"/>
        </w:rPr>
        <w:t xml:space="preserve">that </w:t>
      </w:r>
      <w:r w:rsidR="00544AF1" w:rsidRPr="00712C0B">
        <w:rPr>
          <w:rFonts w:asciiTheme="minorHAnsi" w:hAnsiTheme="minorHAnsi" w:cstheme="minorHAnsi"/>
          <w:bCs/>
          <w:lang w:val="en-US"/>
        </w:rPr>
        <w:t>applies to you the most</w:t>
      </w:r>
      <w:r w:rsidR="00DC4932" w:rsidRPr="00712C0B">
        <w:rPr>
          <w:rFonts w:asciiTheme="minorHAnsi" w:hAnsiTheme="minorHAnsi" w:cstheme="minorHAnsi"/>
          <w:bCs/>
          <w:lang w:val="en-US"/>
        </w:rPr>
        <w:t>.</w:t>
      </w:r>
    </w:p>
    <w:p w14:paraId="6604C352" w14:textId="77777777" w:rsidR="008F146A" w:rsidRPr="00712C0B" w:rsidRDefault="008F146A" w:rsidP="00CE14E9">
      <w:pPr>
        <w:rPr>
          <w:lang w:val="en-US"/>
        </w:rPr>
      </w:pPr>
    </w:p>
    <w:p w14:paraId="5FC60903" w14:textId="6288BCE8" w:rsidR="008F146A" w:rsidRPr="00976920" w:rsidRDefault="000F7223" w:rsidP="00FB0861">
      <w:pPr>
        <w:pStyle w:val="Listenabsatz"/>
        <w:numPr>
          <w:ilvl w:val="0"/>
          <w:numId w:val="5"/>
        </w:numPr>
      </w:pPr>
      <w:proofErr w:type="spellStart"/>
      <w:r>
        <w:t>h</w:t>
      </w:r>
      <w:r w:rsidR="008F146A" w:rsidRPr="00976920">
        <w:t>ealth</w:t>
      </w:r>
      <w:proofErr w:type="spellEnd"/>
      <w:r w:rsidR="008F146A" w:rsidRPr="00976920">
        <w:t xml:space="preserve"> </w:t>
      </w:r>
      <w:proofErr w:type="spellStart"/>
      <w:r w:rsidR="008F146A" w:rsidRPr="00976920">
        <w:t>problems</w:t>
      </w:r>
      <w:proofErr w:type="spellEnd"/>
    </w:p>
    <w:p w14:paraId="4B54AB54" w14:textId="6367FF62" w:rsidR="0018492B" w:rsidRPr="00712C0B" w:rsidRDefault="00E71D2F" w:rsidP="00FB0861">
      <w:pPr>
        <w:pStyle w:val="Listenabsatz"/>
        <w:numPr>
          <w:ilvl w:val="0"/>
          <w:numId w:val="5"/>
        </w:numPr>
        <w:rPr>
          <w:lang w:val="en-US"/>
        </w:rPr>
      </w:pPr>
      <w:r w:rsidRPr="00712C0B">
        <w:rPr>
          <w:lang w:val="en-US"/>
        </w:rPr>
        <w:t>documentary</w:t>
      </w:r>
      <w:r w:rsidR="000F7223">
        <w:rPr>
          <w:lang w:val="en-US"/>
        </w:rPr>
        <w:t xml:space="preserve"> film</w:t>
      </w:r>
      <w:r w:rsidRPr="00712C0B">
        <w:rPr>
          <w:lang w:val="en-US"/>
        </w:rPr>
        <w:t xml:space="preserve"> </w:t>
      </w:r>
      <w:r w:rsidR="0018492B" w:rsidRPr="00712C0B">
        <w:rPr>
          <w:lang w:val="en-US"/>
        </w:rPr>
        <w:t>about animal rights</w:t>
      </w:r>
      <w:r w:rsidR="008756BF" w:rsidRPr="00712C0B">
        <w:rPr>
          <w:lang w:val="en-US"/>
        </w:rPr>
        <w:t xml:space="preserve">, animal </w:t>
      </w:r>
      <w:r w:rsidR="000F7223">
        <w:rPr>
          <w:lang w:val="en-US"/>
        </w:rPr>
        <w:t>husbandry</w:t>
      </w:r>
      <w:r w:rsidR="008756BF" w:rsidRPr="00712C0B">
        <w:rPr>
          <w:lang w:val="en-US"/>
        </w:rPr>
        <w:t xml:space="preserve"> </w:t>
      </w:r>
    </w:p>
    <w:p w14:paraId="0A3D9D4B" w14:textId="56FA06C9" w:rsidR="00976DDE" w:rsidRPr="000F7223" w:rsidRDefault="00976DDE" w:rsidP="00FB0861">
      <w:pPr>
        <w:pStyle w:val="Listenabsatz"/>
        <w:numPr>
          <w:ilvl w:val="0"/>
          <w:numId w:val="5"/>
        </w:numPr>
        <w:rPr>
          <w:lang w:val="en-US"/>
        </w:rPr>
      </w:pPr>
      <w:r w:rsidRPr="000F7223">
        <w:rPr>
          <w:lang w:val="en-US"/>
        </w:rPr>
        <w:t>documentary</w:t>
      </w:r>
      <w:r w:rsidR="000F7223" w:rsidRPr="000F7223">
        <w:rPr>
          <w:lang w:val="en-US"/>
        </w:rPr>
        <w:t xml:space="preserve"> film</w:t>
      </w:r>
      <w:r w:rsidRPr="000F7223">
        <w:rPr>
          <w:lang w:val="en-US"/>
        </w:rPr>
        <w:t xml:space="preserve"> about vegan </w:t>
      </w:r>
      <w:r w:rsidR="000F7223">
        <w:rPr>
          <w:lang w:val="en-US"/>
        </w:rPr>
        <w:t>diet</w:t>
      </w:r>
    </w:p>
    <w:p w14:paraId="78C80FAC" w14:textId="581189FA" w:rsidR="002C2A1E" w:rsidRPr="00712C0B" w:rsidRDefault="000F7223" w:rsidP="00FB0861">
      <w:pPr>
        <w:pStyle w:val="Listenabsatz"/>
        <w:numPr>
          <w:ilvl w:val="0"/>
          <w:numId w:val="5"/>
        </w:numPr>
        <w:rPr>
          <w:lang w:val="en-US"/>
        </w:rPr>
      </w:pPr>
      <w:r>
        <w:rPr>
          <w:lang w:val="en-US"/>
        </w:rPr>
        <w:t>r</w:t>
      </w:r>
      <w:r w:rsidR="002C2A1E" w:rsidRPr="00712C0B">
        <w:rPr>
          <w:lang w:val="en-US"/>
        </w:rPr>
        <w:t>adio documentary about animal rights</w:t>
      </w:r>
      <w:r w:rsidR="008756BF" w:rsidRPr="00712C0B">
        <w:rPr>
          <w:lang w:val="en-US"/>
        </w:rPr>
        <w:t xml:space="preserve">, animal </w:t>
      </w:r>
      <w:r>
        <w:rPr>
          <w:lang w:val="en-US"/>
        </w:rPr>
        <w:t>husbandry</w:t>
      </w:r>
    </w:p>
    <w:p w14:paraId="2E0E39FD" w14:textId="1133907F" w:rsidR="00251D81" w:rsidRPr="000F7223" w:rsidRDefault="000F7223" w:rsidP="00FB0861">
      <w:pPr>
        <w:pStyle w:val="Listenabsatz"/>
        <w:numPr>
          <w:ilvl w:val="0"/>
          <w:numId w:val="5"/>
        </w:numPr>
        <w:rPr>
          <w:lang w:val="en-US"/>
        </w:rPr>
      </w:pPr>
      <w:r w:rsidRPr="000F7223">
        <w:rPr>
          <w:lang w:val="en-US"/>
        </w:rPr>
        <w:t>r</w:t>
      </w:r>
      <w:r w:rsidR="00251D81" w:rsidRPr="000F7223">
        <w:rPr>
          <w:lang w:val="en-US"/>
        </w:rPr>
        <w:t xml:space="preserve">adio documentary about vegan </w:t>
      </w:r>
      <w:r>
        <w:rPr>
          <w:lang w:val="en-US"/>
        </w:rPr>
        <w:t>diet</w:t>
      </w:r>
    </w:p>
    <w:p w14:paraId="72D3662A" w14:textId="08E74059" w:rsidR="0018492B" w:rsidRPr="00712C0B" w:rsidRDefault="0018492B" w:rsidP="00FB0861">
      <w:pPr>
        <w:pStyle w:val="Listenabsatz"/>
        <w:numPr>
          <w:ilvl w:val="0"/>
          <w:numId w:val="5"/>
        </w:numPr>
        <w:rPr>
          <w:lang w:val="en-US"/>
        </w:rPr>
      </w:pPr>
      <w:r w:rsidRPr="00712C0B">
        <w:rPr>
          <w:lang w:val="en-US"/>
        </w:rPr>
        <w:t>documen</w:t>
      </w:r>
      <w:r w:rsidR="000F7223">
        <w:rPr>
          <w:lang w:val="en-US"/>
        </w:rPr>
        <w:t>tary literature</w:t>
      </w:r>
      <w:r w:rsidRPr="00712C0B">
        <w:rPr>
          <w:lang w:val="en-US"/>
        </w:rPr>
        <w:t xml:space="preserve"> on animal rights</w:t>
      </w:r>
      <w:r w:rsidR="008756BF" w:rsidRPr="00712C0B">
        <w:rPr>
          <w:lang w:val="en-US"/>
        </w:rPr>
        <w:t xml:space="preserve">, animal </w:t>
      </w:r>
      <w:r w:rsidR="000F7223">
        <w:rPr>
          <w:lang w:val="en-US"/>
        </w:rPr>
        <w:t>husbandry</w:t>
      </w:r>
      <w:r w:rsidR="00E06FF1" w:rsidRPr="00712C0B">
        <w:rPr>
          <w:lang w:val="en-US"/>
        </w:rPr>
        <w:t xml:space="preserve">, </w:t>
      </w:r>
      <w:proofErr w:type="gramStart"/>
      <w:r w:rsidR="00E06FF1" w:rsidRPr="00712C0B">
        <w:rPr>
          <w:lang w:val="en-US"/>
        </w:rPr>
        <w:t>e.g.</w:t>
      </w:r>
      <w:proofErr w:type="gramEnd"/>
      <w:r w:rsidR="00E06FF1" w:rsidRPr="00712C0B">
        <w:rPr>
          <w:lang w:val="en-US"/>
        </w:rPr>
        <w:t xml:space="preserve"> book, brochure, online article, etc.</w:t>
      </w:r>
    </w:p>
    <w:p w14:paraId="33034F7F" w14:textId="216E33D1" w:rsidR="0018492B" w:rsidRPr="00712C0B" w:rsidRDefault="006663FA" w:rsidP="00FB0861">
      <w:pPr>
        <w:pStyle w:val="Listenabsatz"/>
        <w:numPr>
          <w:ilvl w:val="0"/>
          <w:numId w:val="5"/>
        </w:numPr>
        <w:rPr>
          <w:lang w:val="en-US"/>
        </w:rPr>
      </w:pPr>
      <w:r w:rsidRPr="00712C0B">
        <w:rPr>
          <w:lang w:val="en-US"/>
        </w:rPr>
        <w:t>documenta</w:t>
      </w:r>
      <w:r w:rsidR="000F7223">
        <w:rPr>
          <w:lang w:val="en-US"/>
        </w:rPr>
        <w:t>ry literature</w:t>
      </w:r>
      <w:r w:rsidRPr="00712C0B">
        <w:rPr>
          <w:lang w:val="en-US"/>
        </w:rPr>
        <w:t xml:space="preserve"> on vegan </w:t>
      </w:r>
      <w:r w:rsidR="000F7223">
        <w:rPr>
          <w:lang w:val="en-US"/>
        </w:rPr>
        <w:t>diet</w:t>
      </w:r>
      <w:r w:rsidRPr="00712C0B">
        <w:rPr>
          <w:lang w:val="en-US"/>
        </w:rPr>
        <w:t xml:space="preserve">, </w:t>
      </w:r>
      <w:proofErr w:type="gramStart"/>
      <w:r w:rsidR="008F146A" w:rsidRPr="00712C0B">
        <w:rPr>
          <w:lang w:val="en-US"/>
        </w:rPr>
        <w:t>e.g.</w:t>
      </w:r>
      <w:proofErr w:type="gramEnd"/>
      <w:r w:rsidR="008F146A" w:rsidRPr="00712C0B">
        <w:rPr>
          <w:lang w:val="en-US"/>
        </w:rPr>
        <w:t xml:space="preserve"> </w:t>
      </w:r>
      <w:r w:rsidR="00E71D2F" w:rsidRPr="00712C0B">
        <w:rPr>
          <w:lang w:val="en-US"/>
        </w:rPr>
        <w:t xml:space="preserve">book, </w:t>
      </w:r>
      <w:r w:rsidRPr="00712C0B">
        <w:rPr>
          <w:lang w:val="en-US"/>
        </w:rPr>
        <w:t>brochure, online article, etc.</w:t>
      </w:r>
    </w:p>
    <w:p w14:paraId="210D86E4" w14:textId="2CCB48A8" w:rsidR="009F0BF8" w:rsidRPr="00976920" w:rsidRDefault="000F7223" w:rsidP="00FB0861">
      <w:pPr>
        <w:pStyle w:val="Listenabsatz"/>
        <w:numPr>
          <w:ilvl w:val="0"/>
          <w:numId w:val="5"/>
        </w:numPr>
      </w:pPr>
      <w:proofErr w:type="spellStart"/>
      <w:r>
        <w:t>p</w:t>
      </w:r>
      <w:r w:rsidR="008F146A" w:rsidRPr="00976920">
        <w:t>regnancy</w:t>
      </w:r>
      <w:proofErr w:type="spellEnd"/>
      <w:r w:rsidR="008F146A" w:rsidRPr="00976920">
        <w:t xml:space="preserve"> / </w:t>
      </w:r>
      <w:proofErr w:type="spellStart"/>
      <w:r w:rsidR="008F146A" w:rsidRPr="00976920">
        <w:t>breastfeeding</w:t>
      </w:r>
      <w:proofErr w:type="spellEnd"/>
    </w:p>
    <w:p w14:paraId="1EFCA4CF" w14:textId="14BCF1A7" w:rsidR="008F146A" w:rsidRPr="00976920" w:rsidRDefault="00F5602B" w:rsidP="000F220E">
      <w:r>
        <w:t>98</w:t>
      </w:r>
      <w:r w:rsidR="00A13D81">
        <w:tab/>
      </w:r>
      <w:proofErr w:type="spellStart"/>
      <w:r w:rsidR="000F7223">
        <w:t>o</w:t>
      </w:r>
      <w:r w:rsidR="00544AF1" w:rsidRPr="00976920">
        <w:t>ther</w:t>
      </w:r>
      <w:proofErr w:type="spellEnd"/>
      <w:r w:rsidR="00544AF1" w:rsidRPr="00976920">
        <w:t xml:space="preserve">, </w:t>
      </w:r>
      <w:proofErr w:type="spellStart"/>
      <w:r w:rsidR="00544AF1" w:rsidRPr="00976920">
        <w:t>namely</w:t>
      </w:r>
      <w:proofErr w:type="spellEnd"/>
      <w:r w:rsidR="00544AF1" w:rsidRPr="00976920">
        <w:t>: ____________</w:t>
      </w:r>
    </w:p>
    <w:p w14:paraId="5D4B53B7" w14:textId="77777777" w:rsidR="008F146A" w:rsidRDefault="00B35F56" w:rsidP="00CE14E9">
      <w:r w:rsidRPr="00976920">
        <w:t>99</w:t>
      </w:r>
      <w:r w:rsidRPr="00976920">
        <w:tab/>
      </w:r>
      <w:r w:rsidR="00E14E0C" w:rsidRPr="00976920">
        <w:t xml:space="preserve">don't know </w:t>
      </w:r>
      <w:r w:rsidR="008F146A" w:rsidRPr="00976920">
        <w:t>/ no answer</w:t>
      </w:r>
    </w:p>
    <w:p w14:paraId="2DD78E5D" w14:textId="77777777" w:rsidR="00296048" w:rsidRDefault="00296048">
      <w:pPr>
        <w:tabs>
          <w:tab w:val="clear" w:pos="567"/>
        </w:tabs>
      </w:pPr>
    </w:p>
    <w:p w14:paraId="417D5B6E" w14:textId="77777777" w:rsidR="001A3043" w:rsidRDefault="001A3043">
      <w:pPr>
        <w:tabs>
          <w:tab w:val="clear" w:pos="567"/>
        </w:tabs>
        <w:rPr>
          <w:rFonts w:cs="Arial"/>
          <w:color w:val="000000"/>
          <w:spacing w:val="2"/>
          <w:u w:val="single"/>
        </w:rPr>
      </w:pPr>
    </w:p>
    <w:p w14:paraId="0129560B" w14:textId="2EF3C1CB" w:rsidR="00C2149F" w:rsidRPr="0003761C" w:rsidRDefault="0003761C" w:rsidP="00B10C07">
      <w:pPr>
        <w:pStyle w:val="Filterhinweis"/>
        <w:rPr>
          <w:lang w:val="en-GB"/>
        </w:rPr>
      </w:pPr>
      <w:r w:rsidRPr="0003761C">
        <w:rPr>
          <w:lang w:val="en-GB"/>
        </w:rPr>
        <w:t xml:space="preserve">Filter: </w:t>
      </w:r>
      <w:r w:rsidR="000F7223">
        <w:rPr>
          <w:lang w:val="en-GB"/>
        </w:rPr>
        <w:t>Vegans</w:t>
      </w:r>
      <w:r w:rsidRPr="0003761C">
        <w:rPr>
          <w:lang w:val="en-GB"/>
        </w:rPr>
        <w:t xml:space="preserve"> [I1a = 1 OR I1b = 1].</w:t>
      </w:r>
    </w:p>
    <w:p w14:paraId="29D697A0" w14:textId="77777777" w:rsidR="004A19E0" w:rsidRPr="00712C0B" w:rsidRDefault="0031525C" w:rsidP="004A19E0">
      <w:pPr>
        <w:ind w:right="794"/>
        <w:rPr>
          <w:rFonts w:asciiTheme="minorHAnsi" w:hAnsiTheme="minorHAnsi" w:cstheme="minorHAnsi"/>
          <w:color w:val="000000"/>
          <w:spacing w:val="4"/>
          <w:u w:val="single"/>
          <w:lang w:val="en-US"/>
        </w:rPr>
      </w:pPr>
      <w:r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Question </w:t>
      </w:r>
      <w:r w:rsidR="00D76B60"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A5a </w:t>
      </w:r>
      <w:r w:rsidR="0063005D" w:rsidRPr="00712C0B">
        <w:rPr>
          <w:rFonts w:asciiTheme="minorHAnsi" w:hAnsiTheme="minorHAnsi" w:cstheme="minorHAnsi"/>
          <w:b/>
          <w:color w:val="000000"/>
          <w:lang w:val="en-US"/>
        </w:rPr>
        <w:t>- People who influenced your decision to adopt a vegan diet</w:t>
      </w:r>
    </w:p>
    <w:p w14:paraId="28838E60" w14:textId="77777777" w:rsidR="00D76B60" w:rsidRPr="00712C0B" w:rsidRDefault="00D76B60" w:rsidP="00CE14E9">
      <w:pPr>
        <w:rPr>
          <w:lang w:val="en-US"/>
        </w:rPr>
      </w:pPr>
      <w:r w:rsidRPr="00712C0B">
        <w:rPr>
          <w:lang w:val="en-US"/>
        </w:rPr>
        <w:t xml:space="preserve">Were there one or more people who influenced your decision to follow a vegan </w:t>
      </w:r>
      <w:r w:rsidR="00F244CD" w:rsidRPr="00712C0B">
        <w:rPr>
          <w:lang w:val="en-US"/>
        </w:rPr>
        <w:t>diet</w:t>
      </w:r>
      <w:r w:rsidRPr="00712C0B">
        <w:rPr>
          <w:lang w:val="en-US"/>
        </w:rPr>
        <w:t xml:space="preserve">? </w:t>
      </w:r>
    </w:p>
    <w:p w14:paraId="5AC19584" w14:textId="646895F8" w:rsidR="00A843FE" w:rsidRPr="00712C0B" w:rsidRDefault="00A843FE" w:rsidP="00CE14E9">
      <w:pPr>
        <w:rPr>
          <w:lang w:val="en-US"/>
        </w:rPr>
      </w:pPr>
    </w:p>
    <w:p w14:paraId="1B4E30D9" w14:textId="77777777" w:rsidR="0099421C" w:rsidRPr="00712C0B" w:rsidRDefault="0099421C" w:rsidP="00CE14E9">
      <w:pPr>
        <w:rPr>
          <w:lang w:val="en-US"/>
        </w:rPr>
      </w:pPr>
    </w:p>
    <w:p w14:paraId="4F91D466" w14:textId="77777777" w:rsidR="00D76B60" w:rsidRPr="00DF291B" w:rsidRDefault="00D76B60" w:rsidP="00FB0861">
      <w:pPr>
        <w:pStyle w:val="Listennummer"/>
        <w:numPr>
          <w:ilvl w:val="0"/>
          <w:numId w:val="21"/>
        </w:numPr>
      </w:pPr>
      <w:proofErr w:type="spellStart"/>
      <w:r>
        <w:lastRenderedPageBreak/>
        <w:t>yes</w:t>
      </w:r>
      <w:proofErr w:type="spellEnd"/>
    </w:p>
    <w:p w14:paraId="288E3907" w14:textId="77777777" w:rsidR="00D76B60" w:rsidRPr="00DF291B" w:rsidRDefault="00D76B60" w:rsidP="00D76B60">
      <w:pPr>
        <w:pStyle w:val="Listennummer"/>
      </w:pPr>
      <w:r>
        <w:t>no</w:t>
      </w:r>
    </w:p>
    <w:p w14:paraId="732E9190" w14:textId="77777777" w:rsidR="00D76B60" w:rsidRDefault="00D76B60" w:rsidP="00D76B60">
      <w:pPr>
        <w:pStyle w:val="Listennummer"/>
        <w:numPr>
          <w:ilvl w:val="0"/>
          <w:numId w:val="0"/>
        </w:numPr>
      </w:pPr>
      <w:r>
        <w:t>99</w:t>
      </w:r>
      <w:r>
        <w:tab/>
        <w:t>don't know / no answer</w:t>
      </w:r>
    </w:p>
    <w:p w14:paraId="5C934137" w14:textId="77777777" w:rsidR="00D76B60" w:rsidRDefault="00D76B60" w:rsidP="00CE14E9"/>
    <w:p w14:paraId="1839B738" w14:textId="77777777" w:rsidR="00A843FE" w:rsidRDefault="00A843FE" w:rsidP="00CE14E9"/>
    <w:p w14:paraId="7936A9D2" w14:textId="0A2B9B79" w:rsidR="00F244CD" w:rsidRPr="00014C4E" w:rsidRDefault="00F244CD" w:rsidP="00080B18">
      <w:pPr>
        <w:pStyle w:val="Filterhinweis"/>
        <w:rPr>
          <w:lang w:val="en-US"/>
        </w:rPr>
      </w:pPr>
      <w:r w:rsidRPr="001A3043">
        <w:rPr>
          <w:lang w:val="en-GB"/>
        </w:rPr>
        <w:t xml:space="preserve">Filter: </w:t>
      </w:r>
      <w:r w:rsidR="00014C4E" w:rsidRPr="001A3043">
        <w:rPr>
          <w:lang w:val="en-GB"/>
        </w:rPr>
        <w:t>Vegan</w:t>
      </w:r>
      <w:r w:rsidR="006D5EF4">
        <w:rPr>
          <w:lang w:val="en-GB"/>
        </w:rPr>
        <w:t>s</w:t>
      </w:r>
      <w:r w:rsidR="00153A8F" w:rsidRPr="001A3043">
        <w:rPr>
          <w:lang w:val="en-GB"/>
        </w:rPr>
        <w:t xml:space="preserve">, with influence from another person </w:t>
      </w:r>
      <w:r w:rsidR="00153A8F">
        <w:rPr>
          <w:lang w:val="en-US"/>
        </w:rPr>
        <w:t>[</w:t>
      </w:r>
      <w:r w:rsidR="001A3043" w:rsidRPr="001A3043">
        <w:rPr>
          <w:lang w:val="en-US"/>
        </w:rPr>
        <w:t xml:space="preserve">(I1a = 1 OR I1b = 1) </w:t>
      </w:r>
      <w:r w:rsidR="00014C4E" w:rsidRPr="00014C4E">
        <w:rPr>
          <w:lang w:val="en-US"/>
        </w:rPr>
        <w:t xml:space="preserve">AND </w:t>
      </w:r>
      <w:r w:rsidRPr="00014C4E">
        <w:rPr>
          <w:lang w:val="en-US"/>
        </w:rPr>
        <w:t>A5a= 1</w:t>
      </w:r>
      <w:r w:rsidR="00870D40" w:rsidRPr="00014C4E">
        <w:rPr>
          <w:lang w:val="en-US"/>
        </w:rPr>
        <w:t xml:space="preserve">]. </w:t>
      </w:r>
    </w:p>
    <w:p w14:paraId="411DCC42" w14:textId="77777777" w:rsidR="00D76B60" w:rsidRPr="00712C0B" w:rsidRDefault="00D76B60" w:rsidP="00CE14E9">
      <w:pPr>
        <w:rPr>
          <w:lang w:val="en-US"/>
        </w:rPr>
      </w:pPr>
      <w:r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Question A5b </w:t>
      </w:r>
      <w:r w:rsidRPr="00712C0B">
        <w:rPr>
          <w:rFonts w:asciiTheme="minorHAnsi" w:hAnsiTheme="minorHAnsi" w:cstheme="minorHAnsi"/>
          <w:b/>
          <w:color w:val="000000"/>
          <w:lang w:val="en-US"/>
        </w:rPr>
        <w:t>- People who influenced the decision to adopt a vegan diet</w:t>
      </w:r>
    </w:p>
    <w:p w14:paraId="2F31DA44" w14:textId="77777777" w:rsidR="00195F4D" w:rsidRPr="00712C0B" w:rsidRDefault="00E1470E" w:rsidP="00CE14E9">
      <w:pPr>
        <w:rPr>
          <w:i/>
          <w:lang w:val="en-US"/>
        </w:rPr>
      </w:pPr>
      <w:r w:rsidRPr="00712C0B">
        <w:rPr>
          <w:lang w:val="en-US"/>
        </w:rPr>
        <w:t xml:space="preserve">How much influence did the following people have </w:t>
      </w:r>
      <w:r w:rsidR="008F146A" w:rsidRPr="00712C0B">
        <w:rPr>
          <w:lang w:val="en-US"/>
        </w:rPr>
        <w:t xml:space="preserve">on your decision to follow a vegan diet? </w:t>
      </w:r>
    </w:p>
    <w:p w14:paraId="5F5D5A50" w14:textId="77777777" w:rsidR="008F146A" w:rsidRPr="00712C0B" w:rsidRDefault="008F146A" w:rsidP="00CE14E9">
      <w:pPr>
        <w:rPr>
          <w:lang w:val="en-US"/>
        </w:rPr>
      </w:pPr>
    </w:p>
    <w:p w14:paraId="1B5EA5E7" w14:textId="5AEB2FE2" w:rsidR="008F146A" w:rsidRPr="00195F4D" w:rsidRDefault="006D5EF4" w:rsidP="00FB0861">
      <w:pPr>
        <w:pStyle w:val="Liste"/>
        <w:numPr>
          <w:ilvl w:val="0"/>
          <w:numId w:val="40"/>
        </w:numPr>
      </w:pPr>
      <w:proofErr w:type="spellStart"/>
      <w:r>
        <w:t>p</w:t>
      </w:r>
      <w:r w:rsidR="00D76B60" w:rsidRPr="00195F4D">
        <w:t>arents</w:t>
      </w:r>
      <w:proofErr w:type="spellEnd"/>
      <w:r w:rsidR="00D76B60" w:rsidRPr="00195F4D">
        <w:t xml:space="preserve"> </w:t>
      </w:r>
      <w:proofErr w:type="spellStart"/>
      <w:r w:rsidR="003B5C55">
        <w:t>or</w:t>
      </w:r>
      <w:proofErr w:type="spellEnd"/>
      <w:r w:rsidR="003B5C55">
        <w:t xml:space="preserve"> </w:t>
      </w:r>
      <w:proofErr w:type="spellStart"/>
      <w:r w:rsidR="00D76B60" w:rsidRPr="00195F4D">
        <w:t>siblings</w:t>
      </w:r>
      <w:proofErr w:type="spellEnd"/>
      <w:r w:rsidR="00D76B60" w:rsidRPr="00195F4D">
        <w:t xml:space="preserve"> </w:t>
      </w:r>
    </w:p>
    <w:p w14:paraId="190F458B" w14:textId="02CA8D67" w:rsidR="008F146A" w:rsidRPr="00195F4D" w:rsidRDefault="006D5EF4" w:rsidP="00153A8F">
      <w:pPr>
        <w:pStyle w:val="Liste"/>
      </w:pPr>
      <w:proofErr w:type="spellStart"/>
      <w:r>
        <w:t>p</w:t>
      </w:r>
      <w:r w:rsidR="00D76B60" w:rsidRPr="00195F4D">
        <w:t>artner</w:t>
      </w:r>
      <w:proofErr w:type="spellEnd"/>
      <w:r w:rsidR="00D76B60" w:rsidRPr="00195F4D">
        <w:t xml:space="preserve"> </w:t>
      </w:r>
    </w:p>
    <w:p w14:paraId="79EBA8EE" w14:textId="10EB427B" w:rsidR="008F146A" w:rsidRDefault="006D5EF4" w:rsidP="00153A8F">
      <w:pPr>
        <w:pStyle w:val="Liste"/>
      </w:pPr>
      <w:proofErr w:type="spellStart"/>
      <w:r>
        <w:t>o</w:t>
      </w:r>
      <w:r w:rsidR="00D76B60" w:rsidRPr="00195F4D">
        <w:t>ther</w:t>
      </w:r>
      <w:proofErr w:type="spellEnd"/>
      <w:r w:rsidR="00D76B60" w:rsidRPr="00195F4D">
        <w:t xml:space="preserve"> relatives </w:t>
      </w:r>
      <w:proofErr w:type="spellStart"/>
      <w:r w:rsidR="00D76B60">
        <w:t>or</w:t>
      </w:r>
      <w:proofErr w:type="spellEnd"/>
      <w:r w:rsidR="00D76B60">
        <w:t xml:space="preserve"> </w:t>
      </w:r>
      <w:proofErr w:type="spellStart"/>
      <w:r w:rsidR="00D76B60">
        <w:t>children</w:t>
      </w:r>
      <w:proofErr w:type="spellEnd"/>
      <w:r w:rsidR="00D76B60">
        <w:t xml:space="preserve"> </w:t>
      </w:r>
    </w:p>
    <w:p w14:paraId="60BC9E95" w14:textId="0177B535" w:rsidR="002F5854" w:rsidRPr="00195F4D" w:rsidRDefault="006D5EF4" w:rsidP="00153A8F">
      <w:pPr>
        <w:pStyle w:val="Liste"/>
      </w:pPr>
      <w:proofErr w:type="spellStart"/>
      <w:r>
        <w:t>f</w:t>
      </w:r>
      <w:r w:rsidR="003B5C55">
        <w:t>riends</w:t>
      </w:r>
      <w:proofErr w:type="spellEnd"/>
      <w:r w:rsidR="003B5C55">
        <w:t xml:space="preserve"> </w:t>
      </w:r>
      <w:proofErr w:type="spellStart"/>
      <w:r w:rsidR="003B5C55">
        <w:t>or</w:t>
      </w:r>
      <w:proofErr w:type="spellEnd"/>
      <w:r w:rsidR="003B5C55">
        <w:t xml:space="preserve"> </w:t>
      </w:r>
      <w:proofErr w:type="spellStart"/>
      <w:r w:rsidR="00D76B60" w:rsidRPr="00195F4D">
        <w:t>a</w:t>
      </w:r>
      <w:r>
        <w:t>cquaintance</w:t>
      </w:r>
      <w:r w:rsidR="00D3020B">
        <w:t>s</w:t>
      </w:r>
      <w:proofErr w:type="spellEnd"/>
      <w:r w:rsidR="00D76B60" w:rsidRPr="00195F4D">
        <w:t xml:space="preserve"> </w:t>
      </w:r>
    </w:p>
    <w:p w14:paraId="3F1C982A" w14:textId="01028CB8" w:rsidR="00976DDE" w:rsidRPr="00712C0B" w:rsidRDefault="003B5C55" w:rsidP="00153A8F">
      <w:pPr>
        <w:pStyle w:val="Liste"/>
        <w:rPr>
          <w:lang w:val="en-US"/>
        </w:rPr>
      </w:pPr>
      <w:proofErr w:type="spellStart"/>
      <w:r w:rsidRPr="00712C0B">
        <w:rPr>
          <w:lang w:val="en-US"/>
        </w:rPr>
        <w:t>flatmates</w:t>
      </w:r>
      <w:proofErr w:type="spellEnd"/>
      <w:r w:rsidRPr="00712C0B">
        <w:rPr>
          <w:lang w:val="en-US"/>
        </w:rPr>
        <w:t xml:space="preserve"> </w:t>
      </w:r>
      <w:r w:rsidR="007F1562" w:rsidRPr="00712C0B">
        <w:rPr>
          <w:lang w:val="en-US"/>
        </w:rPr>
        <w:t xml:space="preserve">in a shared flat </w:t>
      </w:r>
    </w:p>
    <w:p w14:paraId="47065B86" w14:textId="12D97CB5" w:rsidR="008F146A" w:rsidRPr="00195F4D" w:rsidRDefault="00D3020B" w:rsidP="00153A8F">
      <w:pPr>
        <w:pStyle w:val="Liste"/>
      </w:pPr>
      <w:proofErr w:type="spellStart"/>
      <w:r>
        <w:t>c</w:t>
      </w:r>
      <w:r w:rsidR="003B5C55">
        <w:t>olleagues</w:t>
      </w:r>
      <w:proofErr w:type="spellEnd"/>
    </w:p>
    <w:p w14:paraId="59F1FC78" w14:textId="4F67C25A" w:rsidR="00195F4D" w:rsidRPr="00712C0B" w:rsidRDefault="00D3020B" w:rsidP="00153A8F">
      <w:pPr>
        <w:pStyle w:val="Liste"/>
        <w:rPr>
          <w:lang w:val="en-US"/>
        </w:rPr>
      </w:pPr>
      <w:r>
        <w:rPr>
          <w:lang w:val="en-US"/>
        </w:rPr>
        <w:t>f</w:t>
      </w:r>
      <w:r w:rsidR="00D76B60" w:rsidRPr="00712C0B">
        <w:rPr>
          <w:lang w:val="en-US"/>
        </w:rPr>
        <w:t>amous person</w:t>
      </w:r>
      <w:r w:rsidR="007437F6" w:rsidRPr="00712C0B">
        <w:rPr>
          <w:lang w:val="en-US"/>
        </w:rPr>
        <w:t>(</w:t>
      </w:r>
      <w:r w:rsidR="00D76B60" w:rsidRPr="00712C0B">
        <w:rPr>
          <w:lang w:val="en-US"/>
        </w:rPr>
        <w:t>s</w:t>
      </w:r>
      <w:r w:rsidR="007437F6" w:rsidRPr="00712C0B">
        <w:rPr>
          <w:lang w:val="en-US"/>
        </w:rPr>
        <w:t>)</w:t>
      </w:r>
      <w:r w:rsidR="00F0715D">
        <w:rPr>
          <w:lang w:val="en-US"/>
        </w:rPr>
        <w:t xml:space="preserve"> /celebrity</w:t>
      </w:r>
      <w:r w:rsidR="007437F6" w:rsidRPr="00712C0B">
        <w:rPr>
          <w:lang w:val="en-US"/>
        </w:rPr>
        <w:t xml:space="preserve"> </w:t>
      </w:r>
    </w:p>
    <w:p w14:paraId="336F6ACD" w14:textId="77777777" w:rsidR="00B30747" w:rsidRPr="00712C0B" w:rsidRDefault="00B30747" w:rsidP="00AE35F2">
      <w:pPr>
        <w:pStyle w:val="Liste"/>
        <w:numPr>
          <w:ilvl w:val="0"/>
          <w:numId w:val="0"/>
        </w:numPr>
        <w:ind w:left="567" w:hanging="567"/>
        <w:rPr>
          <w:lang w:val="en-US"/>
        </w:rPr>
      </w:pPr>
    </w:p>
    <w:p w14:paraId="546100D4" w14:textId="3C423F2F" w:rsidR="00750972" w:rsidRPr="00750972" w:rsidRDefault="00D3020B" w:rsidP="00FB0861">
      <w:pPr>
        <w:pStyle w:val="Listennummer"/>
        <w:numPr>
          <w:ilvl w:val="0"/>
          <w:numId w:val="27"/>
        </w:numPr>
      </w:pPr>
      <w:proofErr w:type="spellStart"/>
      <w:r>
        <w:t>n</w:t>
      </w:r>
      <w:r w:rsidR="00750972" w:rsidRPr="00750972">
        <w:t>o</w:t>
      </w:r>
      <w:proofErr w:type="spellEnd"/>
      <w:r w:rsidR="00750972" w:rsidRPr="00750972">
        <w:t xml:space="preserve"> </w:t>
      </w:r>
      <w:proofErr w:type="spellStart"/>
      <w:r w:rsidR="00750972" w:rsidRPr="00750972">
        <w:t>influence</w:t>
      </w:r>
      <w:proofErr w:type="spellEnd"/>
      <w:r w:rsidR="00750972" w:rsidRPr="00750972">
        <w:t xml:space="preserve"> at all</w:t>
      </w:r>
    </w:p>
    <w:p w14:paraId="2869B45C" w14:textId="1B5B7520" w:rsidR="00750972" w:rsidRPr="00750972" w:rsidRDefault="00D3020B" w:rsidP="00750972">
      <w:pPr>
        <w:pStyle w:val="Listennummer"/>
      </w:pPr>
      <w:r>
        <w:t>p</w:t>
      </w:r>
      <w:r w:rsidR="00750972" w:rsidRPr="00750972">
        <w:t xml:space="preserve">artial </w:t>
      </w:r>
      <w:proofErr w:type="spellStart"/>
      <w:r w:rsidR="00750972" w:rsidRPr="00750972">
        <w:t>influence</w:t>
      </w:r>
      <w:proofErr w:type="spellEnd"/>
    </w:p>
    <w:p w14:paraId="7A39041C" w14:textId="0B829B93" w:rsidR="00750972" w:rsidRPr="00750972" w:rsidRDefault="00D3020B" w:rsidP="00750972">
      <w:pPr>
        <w:pStyle w:val="Listennummer"/>
      </w:pPr>
      <w:proofErr w:type="spellStart"/>
      <w:r>
        <w:t>crucial</w:t>
      </w:r>
      <w:proofErr w:type="spellEnd"/>
      <w:r w:rsidR="00750972" w:rsidRPr="00750972">
        <w:t xml:space="preserve"> </w:t>
      </w:r>
      <w:proofErr w:type="spellStart"/>
      <w:r w:rsidR="00750972" w:rsidRPr="00750972">
        <w:t>influence</w:t>
      </w:r>
      <w:proofErr w:type="spellEnd"/>
    </w:p>
    <w:p w14:paraId="785FAC71" w14:textId="77777777" w:rsidR="00195F4D" w:rsidRDefault="00B16643" w:rsidP="00195F4D">
      <w:r>
        <w:t>99</w:t>
      </w:r>
      <w:r>
        <w:tab/>
      </w:r>
      <w:r w:rsidR="00E14E0C">
        <w:t xml:space="preserve">don't know </w:t>
      </w:r>
      <w:r w:rsidR="00195F4D">
        <w:t>/ no answer</w:t>
      </w:r>
    </w:p>
    <w:p w14:paraId="09675813" w14:textId="77777777" w:rsidR="00B30747" w:rsidRDefault="00B30747" w:rsidP="00CE14E9"/>
    <w:p w14:paraId="5CAA8F77" w14:textId="77777777" w:rsidR="00F56B20" w:rsidRDefault="00F56B20" w:rsidP="00B10C07">
      <w:pPr>
        <w:pStyle w:val="Filterhinweis"/>
      </w:pPr>
    </w:p>
    <w:p w14:paraId="164EBBC6" w14:textId="0E3D5CAD" w:rsidR="001952DA" w:rsidRPr="00712C0B" w:rsidRDefault="001952DA" w:rsidP="00AE35F2">
      <w:pPr>
        <w:pStyle w:val="Filterhinweis"/>
        <w:ind w:right="1361"/>
        <w:rPr>
          <w:lang w:val="en-US"/>
        </w:rPr>
      </w:pPr>
      <w:r w:rsidRPr="00712C0B">
        <w:rPr>
          <w:lang w:val="en-US"/>
        </w:rPr>
        <w:t xml:space="preserve">Filter: </w:t>
      </w:r>
      <w:r w:rsidR="00153A8F" w:rsidRPr="00712C0B">
        <w:rPr>
          <w:lang w:val="en-US"/>
        </w:rPr>
        <w:t>Vegan</w:t>
      </w:r>
      <w:r w:rsidR="00F0715D">
        <w:rPr>
          <w:lang w:val="en-US"/>
        </w:rPr>
        <w:t>s</w:t>
      </w:r>
      <w:r w:rsidR="007776AF" w:rsidRPr="00712C0B">
        <w:rPr>
          <w:lang w:val="en-US"/>
        </w:rPr>
        <w:t>, famous</w:t>
      </w:r>
      <w:r w:rsidR="00F0715D">
        <w:rPr>
          <w:lang w:val="en-US"/>
        </w:rPr>
        <w:t xml:space="preserve"> person(s)</w:t>
      </w:r>
      <w:r w:rsidR="007776AF" w:rsidRPr="00712C0B">
        <w:rPr>
          <w:lang w:val="en-US"/>
        </w:rPr>
        <w:t xml:space="preserve"> / </w:t>
      </w:r>
      <w:r w:rsidR="00F0715D">
        <w:rPr>
          <w:lang w:val="en-US"/>
        </w:rPr>
        <w:t>celebrity</w:t>
      </w:r>
      <w:r w:rsidR="007776AF" w:rsidRPr="00712C0B">
        <w:rPr>
          <w:lang w:val="en-US"/>
        </w:rPr>
        <w:t xml:space="preserve"> had </w:t>
      </w:r>
      <w:r w:rsidR="00F0715D">
        <w:rPr>
          <w:lang w:val="en-US"/>
        </w:rPr>
        <w:t>crucial</w:t>
      </w:r>
      <w:r w:rsidR="007776AF" w:rsidRPr="00712C0B">
        <w:rPr>
          <w:lang w:val="en-US"/>
        </w:rPr>
        <w:t xml:space="preserve"> or partial influence </w:t>
      </w:r>
      <w:r w:rsidR="00153A8F" w:rsidRPr="00712C0B">
        <w:rPr>
          <w:lang w:val="en-US"/>
        </w:rPr>
        <w:t>[</w:t>
      </w:r>
      <w:r w:rsidR="001A3043" w:rsidRPr="00712C0B">
        <w:rPr>
          <w:lang w:val="en-US"/>
        </w:rPr>
        <w:t xml:space="preserve">(I1a = 1 OR I1b = 1) </w:t>
      </w:r>
      <w:r w:rsidR="00153A8F" w:rsidRPr="00712C0B">
        <w:rPr>
          <w:lang w:val="en-US"/>
        </w:rPr>
        <w:t xml:space="preserve">AND </w:t>
      </w:r>
      <w:r w:rsidR="00014C4E" w:rsidRPr="00712C0B">
        <w:rPr>
          <w:lang w:val="en-US"/>
        </w:rPr>
        <w:t xml:space="preserve">A5b (7) = </w:t>
      </w:r>
      <w:r w:rsidR="001E2CFD" w:rsidRPr="00712C0B">
        <w:rPr>
          <w:lang w:val="en-US"/>
        </w:rPr>
        <w:t>2-3</w:t>
      </w:r>
      <w:r w:rsidR="007776AF" w:rsidRPr="00712C0B">
        <w:rPr>
          <w:lang w:val="en-US"/>
        </w:rPr>
        <w:t>].</w:t>
      </w:r>
    </w:p>
    <w:p w14:paraId="658651DA" w14:textId="00B0D063" w:rsidR="001952DA" w:rsidRPr="00712C0B" w:rsidRDefault="001952DA" w:rsidP="001952DA">
      <w:pPr>
        <w:ind w:right="794"/>
        <w:rPr>
          <w:rFonts w:asciiTheme="minorHAnsi" w:hAnsiTheme="minorHAnsi" w:cstheme="minorHAnsi"/>
          <w:color w:val="000000"/>
          <w:spacing w:val="4"/>
          <w:u w:val="single"/>
          <w:lang w:val="en-US"/>
        </w:rPr>
      </w:pPr>
      <w:r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Question </w:t>
      </w:r>
      <w:r w:rsidR="00F51320"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A5c </w:t>
      </w:r>
      <w:r w:rsidR="00F0715D">
        <w:rPr>
          <w:rFonts w:asciiTheme="minorHAnsi" w:hAnsiTheme="minorHAnsi" w:cstheme="minorHAnsi"/>
          <w:b/>
          <w:color w:val="000000"/>
          <w:lang w:val="en-US"/>
        </w:rPr>
        <w:t>–</w:t>
      </w:r>
      <w:r w:rsidRPr="00712C0B">
        <w:rPr>
          <w:rFonts w:asciiTheme="minorHAnsi" w:hAnsiTheme="minorHAnsi" w:cstheme="minorHAnsi"/>
          <w:b/>
          <w:color w:val="000000"/>
          <w:lang w:val="en-US"/>
        </w:rPr>
        <w:t xml:space="preserve"> </w:t>
      </w:r>
      <w:r w:rsidR="006E5337" w:rsidRPr="00712C0B">
        <w:rPr>
          <w:rFonts w:asciiTheme="minorHAnsi" w:hAnsiTheme="minorHAnsi" w:cstheme="minorHAnsi"/>
          <w:b/>
          <w:lang w:val="en-US"/>
        </w:rPr>
        <w:t>Famous</w:t>
      </w:r>
      <w:r w:rsidR="00F0715D">
        <w:rPr>
          <w:rFonts w:asciiTheme="minorHAnsi" w:hAnsiTheme="minorHAnsi" w:cstheme="minorHAnsi"/>
          <w:b/>
          <w:lang w:val="en-US"/>
        </w:rPr>
        <w:t xml:space="preserve"> person(s)</w:t>
      </w:r>
      <w:r w:rsidR="006E5337" w:rsidRPr="00712C0B">
        <w:rPr>
          <w:rFonts w:asciiTheme="minorHAnsi" w:hAnsiTheme="minorHAnsi" w:cstheme="minorHAnsi"/>
          <w:b/>
          <w:lang w:val="en-US"/>
        </w:rPr>
        <w:t xml:space="preserve"> </w:t>
      </w:r>
      <w:r w:rsidR="009B34FF" w:rsidRPr="00712C0B">
        <w:rPr>
          <w:rFonts w:asciiTheme="minorHAnsi" w:hAnsiTheme="minorHAnsi" w:cstheme="minorHAnsi"/>
          <w:b/>
          <w:lang w:val="en-US"/>
        </w:rPr>
        <w:t xml:space="preserve">/ </w:t>
      </w:r>
      <w:r w:rsidR="00F0715D">
        <w:rPr>
          <w:rFonts w:asciiTheme="minorHAnsi" w:hAnsiTheme="minorHAnsi" w:cstheme="minorHAnsi"/>
          <w:b/>
          <w:lang w:val="en-US"/>
        </w:rPr>
        <w:t>celebrity</w:t>
      </w:r>
      <w:r w:rsidR="00320022" w:rsidRPr="00712C0B">
        <w:rPr>
          <w:rFonts w:asciiTheme="minorHAnsi" w:hAnsiTheme="minorHAnsi" w:cstheme="minorHAnsi"/>
          <w:b/>
          <w:lang w:val="en-US"/>
        </w:rPr>
        <w:t xml:space="preserve"> who exert influence</w:t>
      </w:r>
    </w:p>
    <w:p w14:paraId="6CFEF780" w14:textId="61B402CA" w:rsidR="00CF5CE1" w:rsidRPr="00712C0B" w:rsidRDefault="00320022" w:rsidP="00F27932">
      <w:pPr>
        <w:rPr>
          <w:lang w:val="en-US"/>
        </w:rPr>
      </w:pPr>
      <w:r w:rsidRPr="00712C0B">
        <w:rPr>
          <w:lang w:val="en-US"/>
        </w:rPr>
        <w:t>Which famous</w:t>
      </w:r>
      <w:r w:rsidR="00C70C02" w:rsidRPr="00712C0B">
        <w:rPr>
          <w:lang w:val="en-US"/>
        </w:rPr>
        <w:t xml:space="preserve"> </w:t>
      </w:r>
      <w:r w:rsidR="00C13162" w:rsidRPr="00712C0B">
        <w:rPr>
          <w:lang w:val="en-US"/>
        </w:rPr>
        <w:t>person</w:t>
      </w:r>
      <w:r w:rsidR="006D43FE" w:rsidRPr="00712C0B">
        <w:rPr>
          <w:lang w:val="en-US"/>
        </w:rPr>
        <w:t>(</w:t>
      </w:r>
      <w:r w:rsidR="006E5337" w:rsidRPr="00712C0B">
        <w:rPr>
          <w:lang w:val="en-US"/>
        </w:rPr>
        <w:t>s)</w:t>
      </w:r>
      <w:r w:rsidR="00F0715D">
        <w:rPr>
          <w:lang w:val="en-US"/>
        </w:rPr>
        <w:t xml:space="preserve"> or celebrity</w:t>
      </w:r>
      <w:r w:rsidR="006E5337" w:rsidRPr="00712C0B">
        <w:rPr>
          <w:lang w:val="en-US"/>
        </w:rPr>
        <w:t xml:space="preserve"> </w:t>
      </w:r>
      <w:r w:rsidRPr="00712C0B">
        <w:rPr>
          <w:lang w:val="en-US"/>
        </w:rPr>
        <w:t>had an influence on your decision to follow a vegan diet?</w:t>
      </w:r>
    </w:p>
    <w:p w14:paraId="0C69EB81" w14:textId="77777777" w:rsidR="00111642" w:rsidRPr="00712C0B" w:rsidRDefault="00CF5CE1" w:rsidP="00F27932">
      <w:pPr>
        <w:rPr>
          <w:rFonts w:asciiTheme="minorHAnsi" w:hAnsiTheme="minorHAnsi" w:cstheme="minorHAnsi"/>
          <w:i/>
          <w:iCs/>
          <w:color w:val="000000"/>
          <w:lang w:val="en-US"/>
        </w:rPr>
      </w:pPr>
      <w:r w:rsidRPr="00712C0B">
        <w:rPr>
          <w:i/>
          <w:lang w:val="en-US"/>
        </w:rPr>
        <w:t xml:space="preserve">Note: </w:t>
      </w:r>
      <w:r w:rsidR="00111642" w:rsidRPr="00712C0B">
        <w:rPr>
          <w:rFonts w:asciiTheme="minorHAnsi" w:hAnsiTheme="minorHAnsi" w:cstheme="minorHAnsi"/>
          <w:i/>
          <w:iCs/>
          <w:color w:val="000000"/>
          <w:lang w:val="en-US"/>
        </w:rPr>
        <w:t xml:space="preserve">Please write </w:t>
      </w:r>
      <w:r w:rsidR="00D364F4" w:rsidRPr="00712C0B">
        <w:rPr>
          <w:rFonts w:asciiTheme="minorHAnsi" w:hAnsiTheme="minorHAnsi" w:cstheme="minorHAnsi"/>
          <w:i/>
          <w:iCs/>
          <w:color w:val="000000"/>
          <w:lang w:val="en-US"/>
        </w:rPr>
        <w:t xml:space="preserve">your </w:t>
      </w:r>
      <w:r w:rsidR="00111642" w:rsidRPr="00712C0B">
        <w:rPr>
          <w:rFonts w:asciiTheme="minorHAnsi" w:hAnsiTheme="minorHAnsi" w:cstheme="minorHAnsi"/>
          <w:i/>
          <w:iCs/>
          <w:color w:val="000000"/>
          <w:lang w:val="en-US"/>
        </w:rPr>
        <w:t>answer in the text box.</w:t>
      </w:r>
    </w:p>
    <w:p w14:paraId="567C6D08" w14:textId="77777777" w:rsidR="00111642" w:rsidRPr="00712C0B" w:rsidRDefault="00111642" w:rsidP="00111642">
      <w:pPr>
        <w:ind w:right="794"/>
        <w:rPr>
          <w:rFonts w:asciiTheme="minorHAnsi" w:hAnsiTheme="minorHAnsi" w:cstheme="minorHAnsi"/>
          <w:bCs/>
          <w:lang w:val="en-US"/>
        </w:rPr>
      </w:pPr>
    </w:p>
    <w:p w14:paraId="7E6FBC72" w14:textId="77777777" w:rsidR="00111642" w:rsidRPr="00712C0B" w:rsidRDefault="00111642" w:rsidP="00111642">
      <w:pPr>
        <w:ind w:right="794"/>
        <w:rPr>
          <w:rFonts w:asciiTheme="minorHAnsi" w:hAnsiTheme="minorHAnsi" w:cstheme="minorHAnsi"/>
          <w:color w:val="000000"/>
          <w:spacing w:val="4"/>
          <w:lang w:val="en-US"/>
        </w:rPr>
      </w:pPr>
      <w:r w:rsidRPr="00712C0B">
        <w:rPr>
          <w:rFonts w:asciiTheme="minorHAnsi" w:hAnsiTheme="minorHAnsi" w:cstheme="minorHAnsi"/>
          <w:color w:val="000000"/>
          <w:lang w:val="en-US"/>
        </w:rPr>
        <w:t>_____________________________</w:t>
      </w:r>
    </w:p>
    <w:p w14:paraId="1F9D5AE0" w14:textId="77777777" w:rsidR="009F0BF8" w:rsidRPr="00712C0B" w:rsidRDefault="009F0BF8" w:rsidP="009F0BF8">
      <w:pPr>
        <w:rPr>
          <w:lang w:val="en-US"/>
        </w:rPr>
      </w:pPr>
      <w:r w:rsidRPr="00712C0B">
        <w:rPr>
          <w:lang w:val="en-US"/>
        </w:rPr>
        <w:t>99</w:t>
      </w:r>
      <w:r w:rsidRPr="00712C0B">
        <w:rPr>
          <w:lang w:val="en-US"/>
        </w:rPr>
        <w:tab/>
        <w:t>No answer</w:t>
      </w:r>
    </w:p>
    <w:p w14:paraId="72B407C8" w14:textId="77777777" w:rsidR="00B10C07" w:rsidRPr="00712C0B" w:rsidRDefault="00B10C07">
      <w:pPr>
        <w:tabs>
          <w:tab w:val="clear" w:pos="567"/>
        </w:tabs>
        <w:rPr>
          <w:rFonts w:asciiTheme="minorHAnsi" w:hAnsiTheme="minorHAnsi" w:cstheme="minorHAnsi"/>
          <w:lang w:val="en-US"/>
        </w:rPr>
      </w:pPr>
      <w:bookmarkStart w:id="2" w:name="_Toc528065948"/>
      <w:r w:rsidRPr="00712C0B">
        <w:rPr>
          <w:rFonts w:asciiTheme="minorHAnsi" w:hAnsiTheme="minorHAnsi" w:cstheme="minorHAnsi"/>
          <w:lang w:val="en-US"/>
        </w:rPr>
        <w:br w:type="page"/>
      </w:r>
    </w:p>
    <w:p w14:paraId="7F9B7DA3" w14:textId="77777777" w:rsidR="000E4C11" w:rsidRPr="00712C0B" w:rsidRDefault="000E4C11" w:rsidP="000E4C11">
      <w:pPr>
        <w:pStyle w:val="Modulberschrift"/>
        <w:tabs>
          <w:tab w:val="clear" w:pos="567"/>
          <w:tab w:val="clear" w:pos="992"/>
          <w:tab w:val="left" w:pos="993"/>
        </w:tabs>
        <w:ind w:right="794"/>
        <w:rPr>
          <w:rFonts w:asciiTheme="minorHAnsi" w:hAnsiTheme="minorHAnsi" w:cstheme="minorHAnsi"/>
          <w:szCs w:val="24"/>
          <w:lang w:val="en-US"/>
        </w:rPr>
      </w:pPr>
      <w:r w:rsidRPr="00712C0B">
        <w:rPr>
          <w:rFonts w:asciiTheme="minorHAnsi" w:hAnsiTheme="minorHAnsi" w:cstheme="minorHAnsi"/>
          <w:lang w:val="en-US"/>
        </w:rPr>
        <w:lastRenderedPageBreak/>
        <w:t xml:space="preserve">Module B </w:t>
      </w:r>
      <w:r w:rsidRPr="00712C0B">
        <w:rPr>
          <w:rFonts w:asciiTheme="minorHAnsi" w:hAnsiTheme="minorHAnsi" w:cstheme="minorHAnsi"/>
          <w:lang w:val="en-US"/>
        </w:rPr>
        <w:tab/>
        <w:t>- Social environment, pregnancy and children</w:t>
      </w:r>
      <w:bookmarkEnd w:id="2"/>
    </w:p>
    <w:p w14:paraId="0B2FCB55" w14:textId="77777777" w:rsidR="000E4C11" w:rsidRPr="00712C0B" w:rsidRDefault="000E4C11" w:rsidP="000E4C11">
      <w:pPr>
        <w:rPr>
          <w:lang w:val="en-US"/>
        </w:rPr>
      </w:pPr>
    </w:p>
    <w:p w14:paraId="43982BC2" w14:textId="77777777" w:rsidR="000E4C11" w:rsidRPr="00712C0B" w:rsidRDefault="000E4C11" w:rsidP="000E4C11">
      <w:pPr>
        <w:rPr>
          <w:lang w:val="en-US"/>
        </w:rPr>
      </w:pPr>
    </w:p>
    <w:p w14:paraId="3FD38DF0" w14:textId="51DBF46C" w:rsidR="000E4C11" w:rsidRPr="0003761C" w:rsidRDefault="0003761C" w:rsidP="000E4C11">
      <w:pPr>
        <w:pStyle w:val="Filterhinweis"/>
        <w:rPr>
          <w:lang w:val="en-GB"/>
        </w:rPr>
      </w:pPr>
      <w:r w:rsidRPr="0003761C">
        <w:rPr>
          <w:lang w:val="en-GB"/>
        </w:rPr>
        <w:t>Filter: Vegan</w:t>
      </w:r>
      <w:r w:rsidR="00F0715D">
        <w:rPr>
          <w:lang w:val="en-GB"/>
        </w:rPr>
        <w:t>s</w:t>
      </w:r>
      <w:r w:rsidRPr="0003761C">
        <w:rPr>
          <w:lang w:val="en-GB"/>
        </w:rPr>
        <w:t xml:space="preserve"> [I1a = 1 OR I1b = 1].</w:t>
      </w:r>
    </w:p>
    <w:p w14:paraId="31F90F93" w14:textId="77777777" w:rsidR="000E4C11" w:rsidRPr="00712C0B" w:rsidRDefault="006778EE" w:rsidP="000E4C11">
      <w:pPr>
        <w:rPr>
          <w:b/>
          <w:lang w:val="en-US"/>
        </w:rPr>
      </w:pPr>
      <w:r w:rsidRPr="00712C0B">
        <w:rPr>
          <w:b/>
          <w:lang w:val="en-US"/>
        </w:rPr>
        <w:t xml:space="preserve">Question B1 </w:t>
      </w:r>
      <w:r w:rsidR="000E4C11" w:rsidRPr="00712C0B">
        <w:rPr>
          <w:b/>
          <w:lang w:val="en-US"/>
        </w:rPr>
        <w:t>- Vegans in the social environment</w:t>
      </w:r>
    </w:p>
    <w:p w14:paraId="3AD736A5" w14:textId="1315F789" w:rsidR="00910E13" w:rsidRPr="00B13936" w:rsidRDefault="000350A3" w:rsidP="0089420E">
      <w:pPr>
        <w:rPr>
          <w:lang w:val="en-US"/>
        </w:rPr>
      </w:pPr>
      <w:r w:rsidRPr="00712C0B">
        <w:rPr>
          <w:lang w:val="en-US"/>
        </w:rPr>
        <w:t xml:space="preserve">Now we are </w:t>
      </w:r>
      <w:r w:rsidR="006E5337" w:rsidRPr="00712C0B">
        <w:rPr>
          <w:lang w:val="en-US"/>
        </w:rPr>
        <w:t xml:space="preserve">interested </w:t>
      </w:r>
      <w:r w:rsidR="00497CF4" w:rsidRPr="00712C0B">
        <w:rPr>
          <w:lang w:val="en-US"/>
        </w:rPr>
        <w:t xml:space="preserve">in </w:t>
      </w:r>
      <w:r w:rsidR="006E5337" w:rsidRPr="00712C0B">
        <w:rPr>
          <w:lang w:val="en-US"/>
        </w:rPr>
        <w:t xml:space="preserve">the diet of the </w:t>
      </w:r>
      <w:r w:rsidR="00251D81" w:rsidRPr="00712C0B">
        <w:rPr>
          <w:lang w:val="en-US"/>
        </w:rPr>
        <w:t xml:space="preserve">people in </w:t>
      </w:r>
      <w:r w:rsidR="00497CF4" w:rsidRPr="00712C0B">
        <w:rPr>
          <w:lang w:val="en-US"/>
        </w:rPr>
        <w:t>your environment</w:t>
      </w:r>
      <w:r w:rsidR="00B85AAA" w:rsidRPr="00712C0B">
        <w:rPr>
          <w:lang w:val="en-US"/>
        </w:rPr>
        <w:t xml:space="preserve">. </w:t>
      </w:r>
      <w:r w:rsidR="00504536" w:rsidRPr="00712C0B">
        <w:rPr>
          <w:lang w:val="en-US"/>
        </w:rPr>
        <w:t xml:space="preserve">Are there people in your environment who follow a vegan </w:t>
      </w:r>
      <w:r w:rsidR="00F0715D">
        <w:rPr>
          <w:lang w:val="en-US"/>
        </w:rPr>
        <w:t>diet</w:t>
      </w:r>
      <w:r w:rsidR="00504536" w:rsidRPr="00712C0B">
        <w:rPr>
          <w:lang w:val="en-US"/>
        </w:rPr>
        <w:t xml:space="preserve">? </w:t>
      </w:r>
      <w:r w:rsidR="00AA0826" w:rsidRPr="00B13936">
        <w:rPr>
          <w:lang w:val="en-US"/>
        </w:rPr>
        <w:t>Please tick everything that applies to you.</w:t>
      </w:r>
    </w:p>
    <w:p w14:paraId="6BB414BD" w14:textId="77777777" w:rsidR="000E4C11" w:rsidRPr="00B13936" w:rsidRDefault="000E4C11" w:rsidP="000E4C11">
      <w:pPr>
        <w:rPr>
          <w:b/>
          <w:lang w:val="en-US"/>
        </w:rPr>
      </w:pPr>
    </w:p>
    <w:p w14:paraId="768C90DD" w14:textId="77777777" w:rsidR="000E4C11" w:rsidRDefault="00504536" w:rsidP="00FB0861">
      <w:pPr>
        <w:pStyle w:val="Listennummer"/>
        <w:numPr>
          <w:ilvl w:val="0"/>
          <w:numId w:val="14"/>
        </w:numPr>
      </w:pPr>
      <w:proofErr w:type="spellStart"/>
      <w:r>
        <w:t>yes</w:t>
      </w:r>
      <w:proofErr w:type="spellEnd"/>
      <w:r>
        <w:t xml:space="preserve">, </w:t>
      </w:r>
      <w:r w:rsidR="00910E13">
        <w:t xml:space="preserve">in </w:t>
      </w:r>
      <w:proofErr w:type="spellStart"/>
      <w:r w:rsidR="000E4C11" w:rsidRPr="00F47683">
        <w:t>my</w:t>
      </w:r>
      <w:proofErr w:type="spellEnd"/>
      <w:r w:rsidR="000E4C11" w:rsidRPr="00F47683">
        <w:t xml:space="preserve"> </w:t>
      </w:r>
      <w:proofErr w:type="spellStart"/>
      <w:r w:rsidR="000E4C11" w:rsidRPr="00F47683">
        <w:t>household</w:t>
      </w:r>
      <w:proofErr w:type="spellEnd"/>
    </w:p>
    <w:p w14:paraId="099E7862" w14:textId="77777777" w:rsidR="000E4C11" w:rsidRPr="00712C0B" w:rsidRDefault="00504536" w:rsidP="000E4C11">
      <w:pPr>
        <w:pStyle w:val="Listennummer"/>
        <w:rPr>
          <w:lang w:val="en-US"/>
        </w:rPr>
      </w:pPr>
      <w:r w:rsidRPr="00712C0B">
        <w:rPr>
          <w:lang w:val="en-US"/>
        </w:rPr>
        <w:t xml:space="preserve">yes, </w:t>
      </w:r>
      <w:r w:rsidR="000E4C11" w:rsidRPr="00712C0B">
        <w:rPr>
          <w:lang w:val="en-US"/>
        </w:rPr>
        <w:t xml:space="preserve">family members who do not </w:t>
      </w:r>
      <w:r w:rsidR="00910E13" w:rsidRPr="00712C0B">
        <w:rPr>
          <w:lang w:val="en-US"/>
        </w:rPr>
        <w:t xml:space="preserve">live in my </w:t>
      </w:r>
      <w:r w:rsidR="000E4C11" w:rsidRPr="00712C0B">
        <w:rPr>
          <w:lang w:val="en-US"/>
        </w:rPr>
        <w:t>household</w:t>
      </w:r>
    </w:p>
    <w:p w14:paraId="1F7CF217" w14:textId="5C3E9F53" w:rsidR="000E4C11" w:rsidRPr="00712C0B" w:rsidRDefault="00504536" w:rsidP="000E4C11">
      <w:pPr>
        <w:pStyle w:val="Listennummer"/>
        <w:rPr>
          <w:lang w:val="en-US"/>
        </w:rPr>
      </w:pPr>
      <w:r w:rsidRPr="00712C0B">
        <w:rPr>
          <w:lang w:val="en-US"/>
        </w:rPr>
        <w:t xml:space="preserve">yes, </w:t>
      </w:r>
      <w:r w:rsidR="000E4C11" w:rsidRPr="00712C0B">
        <w:rPr>
          <w:lang w:val="en-US"/>
        </w:rPr>
        <w:t>friends, a</w:t>
      </w:r>
      <w:r w:rsidR="00B13936">
        <w:rPr>
          <w:lang w:val="en-US"/>
        </w:rPr>
        <w:t>cquaintances</w:t>
      </w:r>
      <w:r w:rsidR="000E4C11" w:rsidRPr="00712C0B">
        <w:rPr>
          <w:lang w:val="en-US"/>
        </w:rPr>
        <w:t xml:space="preserve"> who do not live </w:t>
      </w:r>
      <w:r w:rsidR="00910E13" w:rsidRPr="00712C0B">
        <w:rPr>
          <w:lang w:val="en-US"/>
        </w:rPr>
        <w:t xml:space="preserve">in </w:t>
      </w:r>
      <w:r w:rsidR="000E4C11" w:rsidRPr="00712C0B">
        <w:rPr>
          <w:lang w:val="en-US"/>
        </w:rPr>
        <w:t>my household</w:t>
      </w:r>
    </w:p>
    <w:p w14:paraId="17600F76" w14:textId="77777777" w:rsidR="00910E13" w:rsidRDefault="00910E13" w:rsidP="000E4C11">
      <w:pPr>
        <w:pStyle w:val="Listennummer"/>
      </w:pPr>
      <w:proofErr w:type="spellStart"/>
      <w:r>
        <w:t>yes</w:t>
      </w:r>
      <w:proofErr w:type="spellEnd"/>
      <w:r>
        <w:t xml:space="preserve">, </w:t>
      </w:r>
      <w:proofErr w:type="spellStart"/>
      <w:r>
        <w:t>namely</w:t>
      </w:r>
      <w:proofErr w:type="spellEnd"/>
      <w:r>
        <w:t xml:space="preserve"> _____________________</w:t>
      </w:r>
    </w:p>
    <w:p w14:paraId="5B3DD0B2" w14:textId="77777777" w:rsidR="000E4C11" w:rsidRDefault="000E4C11" w:rsidP="000E4C11">
      <w:pPr>
        <w:pStyle w:val="Listennummer"/>
      </w:pPr>
      <w:r w:rsidRPr="00F47683">
        <w:t>no</w:t>
      </w:r>
    </w:p>
    <w:p w14:paraId="6D7C2AA8" w14:textId="77777777" w:rsidR="000E4C11" w:rsidRDefault="000E4C11" w:rsidP="000E4C11">
      <w:r>
        <w:t>99</w:t>
      </w:r>
      <w:r>
        <w:tab/>
        <w:t>don't know / no answer</w:t>
      </w:r>
    </w:p>
    <w:p w14:paraId="4F7D61BF" w14:textId="77777777" w:rsidR="000E4C11" w:rsidRDefault="000E4C11" w:rsidP="000E4C11"/>
    <w:p w14:paraId="181BB9D3" w14:textId="77777777" w:rsidR="002C2A1E" w:rsidRDefault="002C2A1E" w:rsidP="000E4C11"/>
    <w:p w14:paraId="7D994D29" w14:textId="77777777" w:rsidR="002C2A1E" w:rsidRPr="00712C0B" w:rsidRDefault="002C2A1E" w:rsidP="002C2A1E">
      <w:pPr>
        <w:rPr>
          <w:b/>
          <w:lang w:val="en-US"/>
        </w:rPr>
      </w:pPr>
      <w:r w:rsidRPr="00712C0B">
        <w:rPr>
          <w:b/>
          <w:lang w:val="en-US"/>
        </w:rPr>
        <w:t xml:space="preserve">Question </w:t>
      </w:r>
      <w:r w:rsidR="006778EE" w:rsidRPr="00712C0B">
        <w:rPr>
          <w:b/>
          <w:lang w:val="en-US"/>
        </w:rPr>
        <w:t xml:space="preserve">B2 </w:t>
      </w:r>
      <w:r w:rsidRPr="00712C0B">
        <w:rPr>
          <w:b/>
          <w:lang w:val="en-US"/>
        </w:rPr>
        <w:t xml:space="preserve">- Children </w:t>
      </w:r>
      <w:r w:rsidR="000A1B2F" w:rsidRPr="00712C0B">
        <w:rPr>
          <w:b/>
          <w:lang w:val="en-US"/>
        </w:rPr>
        <w:t xml:space="preserve">under the age of 18 </w:t>
      </w:r>
      <w:r w:rsidRPr="00712C0B">
        <w:rPr>
          <w:b/>
          <w:lang w:val="en-US"/>
        </w:rPr>
        <w:t>in the household</w:t>
      </w:r>
    </w:p>
    <w:p w14:paraId="07B0ABB6" w14:textId="268CB340" w:rsidR="002C2A1E" w:rsidRPr="00712C0B" w:rsidRDefault="002C2A1E" w:rsidP="00933EEA">
      <w:pPr>
        <w:rPr>
          <w:lang w:val="en-US"/>
        </w:rPr>
      </w:pPr>
      <w:r w:rsidRPr="00712C0B">
        <w:rPr>
          <w:lang w:val="en-US"/>
        </w:rPr>
        <w:t>Do children under the age of 18 live in your household?</w:t>
      </w:r>
    </w:p>
    <w:p w14:paraId="1FB8160C" w14:textId="77777777" w:rsidR="006D43FE" w:rsidRPr="00712C0B" w:rsidRDefault="006D43FE" w:rsidP="002C2A1E">
      <w:pPr>
        <w:rPr>
          <w:lang w:val="en-US"/>
        </w:rPr>
      </w:pPr>
    </w:p>
    <w:p w14:paraId="74329549" w14:textId="77777777" w:rsidR="002C2A1E" w:rsidRPr="00DF291B" w:rsidRDefault="002C2A1E" w:rsidP="00FB0861">
      <w:pPr>
        <w:pStyle w:val="Listennummer"/>
        <w:numPr>
          <w:ilvl w:val="0"/>
          <w:numId w:val="23"/>
        </w:numPr>
      </w:pPr>
      <w:proofErr w:type="spellStart"/>
      <w:r>
        <w:t>yes</w:t>
      </w:r>
      <w:proofErr w:type="spellEnd"/>
    </w:p>
    <w:p w14:paraId="539603EF" w14:textId="77777777" w:rsidR="002C2A1E" w:rsidRPr="00DF291B" w:rsidRDefault="002C2A1E" w:rsidP="002C2A1E">
      <w:pPr>
        <w:pStyle w:val="Listennummer"/>
      </w:pPr>
      <w:r>
        <w:t>no</w:t>
      </w:r>
    </w:p>
    <w:p w14:paraId="3D21CFC0" w14:textId="77777777" w:rsidR="009F0BF8" w:rsidRDefault="009F0BF8" w:rsidP="009F0BF8">
      <w:pPr>
        <w:pStyle w:val="Listennummer"/>
        <w:numPr>
          <w:ilvl w:val="0"/>
          <w:numId w:val="0"/>
        </w:numPr>
      </w:pPr>
      <w:r>
        <w:t>99</w:t>
      </w:r>
      <w:r>
        <w:tab/>
        <w:t>don't know / no answer</w:t>
      </w:r>
    </w:p>
    <w:p w14:paraId="552BD01E" w14:textId="77777777" w:rsidR="002C2A1E" w:rsidRDefault="002C2A1E" w:rsidP="000E4C11"/>
    <w:p w14:paraId="0CDBE0CC" w14:textId="77777777" w:rsidR="000E4C11" w:rsidRDefault="000E4C11" w:rsidP="000E4C11"/>
    <w:p w14:paraId="6A4BBA0A" w14:textId="796CA18A" w:rsidR="000E4C11" w:rsidRPr="00712C0B" w:rsidRDefault="000E4C11" w:rsidP="000E4C11">
      <w:pPr>
        <w:pStyle w:val="Filterhinweis"/>
        <w:rPr>
          <w:lang w:val="en-US"/>
        </w:rPr>
      </w:pPr>
      <w:r w:rsidRPr="00712C0B">
        <w:rPr>
          <w:lang w:val="en-US"/>
        </w:rPr>
        <w:t xml:space="preserve">Filter: </w:t>
      </w:r>
      <w:r w:rsidR="00E537BF" w:rsidRPr="00712C0B">
        <w:rPr>
          <w:lang w:val="en-US"/>
        </w:rPr>
        <w:t>Children under the age of 18 in the household [</w:t>
      </w:r>
      <w:r w:rsidR="00CF1118" w:rsidRPr="00712C0B">
        <w:rPr>
          <w:lang w:val="en-US"/>
        </w:rPr>
        <w:t>B2 = 1].</w:t>
      </w:r>
    </w:p>
    <w:p w14:paraId="762CF9DB" w14:textId="77777777" w:rsidR="000E4C11" w:rsidRPr="00712C0B" w:rsidRDefault="000E4C11" w:rsidP="000E4C11">
      <w:pPr>
        <w:rPr>
          <w:b/>
          <w:lang w:val="en-US"/>
        </w:rPr>
      </w:pPr>
      <w:r w:rsidRPr="00712C0B">
        <w:rPr>
          <w:b/>
          <w:lang w:val="en-US"/>
        </w:rPr>
        <w:t xml:space="preserve">Question </w:t>
      </w:r>
      <w:r w:rsidR="006778EE" w:rsidRPr="00712C0B">
        <w:rPr>
          <w:b/>
          <w:lang w:val="en-US"/>
        </w:rPr>
        <w:t xml:space="preserve">B3 </w:t>
      </w:r>
      <w:r w:rsidRPr="00712C0B">
        <w:rPr>
          <w:b/>
          <w:lang w:val="en-US"/>
        </w:rPr>
        <w:t xml:space="preserve">- </w:t>
      </w:r>
      <w:r w:rsidR="00A31151" w:rsidRPr="00712C0B">
        <w:rPr>
          <w:b/>
          <w:lang w:val="en-US"/>
        </w:rPr>
        <w:t>Children in the household</w:t>
      </w:r>
    </w:p>
    <w:p w14:paraId="367A39CD" w14:textId="7EC57025" w:rsidR="000E4C11" w:rsidRPr="00712C0B" w:rsidRDefault="002C2A1E" w:rsidP="00F27932">
      <w:pPr>
        <w:ind w:right="652"/>
        <w:rPr>
          <w:lang w:val="en-US"/>
        </w:rPr>
      </w:pPr>
      <w:r w:rsidRPr="00712C0B">
        <w:rPr>
          <w:lang w:val="en-US"/>
        </w:rPr>
        <w:t xml:space="preserve">How many children of the following ages live in your household? </w:t>
      </w:r>
      <w:r w:rsidR="008756BF" w:rsidRPr="00712C0B">
        <w:rPr>
          <w:lang w:val="en-US"/>
        </w:rPr>
        <w:t>Please enter</w:t>
      </w:r>
      <w:r w:rsidR="00910E13" w:rsidRPr="00712C0B">
        <w:rPr>
          <w:lang w:val="en-US"/>
        </w:rPr>
        <w:t xml:space="preserve"> the </w:t>
      </w:r>
      <w:r w:rsidR="008756BF" w:rsidRPr="00712C0B">
        <w:rPr>
          <w:lang w:val="en-US"/>
        </w:rPr>
        <w:t xml:space="preserve">number </w:t>
      </w:r>
      <w:r w:rsidR="00F31852" w:rsidRPr="00712C0B">
        <w:rPr>
          <w:lang w:val="en-US"/>
        </w:rPr>
        <w:t xml:space="preserve">of children. </w:t>
      </w:r>
      <w:r w:rsidR="002F3C0E" w:rsidRPr="00712C0B">
        <w:rPr>
          <w:lang w:val="en-US"/>
        </w:rPr>
        <w:t xml:space="preserve">Please enter </w:t>
      </w:r>
      <w:r w:rsidR="002255F0" w:rsidRPr="00712C0B">
        <w:rPr>
          <w:lang w:val="en-US"/>
        </w:rPr>
        <w:t xml:space="preserve">0 </w:t>
      </w:r>
      <w:r w:rsidRPr="00712C0B">
        <w:rPr>
          <w:lang w:val="en-US"/>
        </w:rPr>
        <w:t xml:space="preserve">if no child of the corresponding age group lives in your household. </w:t>
      </w:r>
    </w:p>
    <w:p w14:paraId="0A082F0A" w14:textId="77777777" w:rsidR="000E4C11" w:rsidRPr="00712C0B" w:rsidRDefault="000E4C11" w:rsidP="000E4C11">
      <w:pPr>
        <w:rPr>
          <w:lang w:val="en-US"/>
        </w:rPr>
      </w:pPr>
    </w:p>
    <w:p w14:paraId="770143A2" w14:textId="7F784A6A" w:rsidR="000E4C11" w:rsidRPr="00712C0B" w:rsidRDefault="00B3584F" w:rsidP="00FB0861">
      <w:pPr>
        <w:pStyle w:val="Listennummer"/>
        <w:numPr>
          <w:ilvl w:val="0"/>
          <w:numId w:val="15"/>
        </w:numPr>
        <w:rPr>
          <w:lang w:val="en-US"/>
        </w:rPr>
      </w:pPr>
      <w:r w:rsidRPr="00712C0B">
        <w:rPr>
          <w:rFonts w:asciiTheme="minorHAnsi" w:hAnsiTheme="minorHAnsi" w:cstheme="minorHAnsi"/>
          <w:bCs/>
          <w:color w:val="000000"/>
          <w:lang w:val="en-US"/>
        </w:rPr>
        <w:t xml:space="preserve">I__I </w:t>
      </w:r>
      <w:r w:rsidR="00B13936">
        <w:rPr>
          <w:lang w:val="en-US"/>
        </w:rPr>
        <w:t>c</w:t>
      </w:r>
      <w:r w:rsidR="00AC6576" w:rsidRPr="00712C0B">
        <w:rPr>
          <w:lang w:val="en-US"/>
        </w:rPr>
        <w:t xml:space="preserve">hild(ren) </w:t>
      </w:r>
      <w:r w:rsidR="00F31852" w:rsidRPr="00712C0B">
        <w:rPr>
          <w:lang w:val="en-US"/>
        </w:rPr>
        <w:t xml:space="preserve">aged </w:t>
      </w:r>
      <w:r w:rsidR="000E4C11" w:rsidRPr="00712C0B">
        <w:rPr>
          <w:lang w:val="en-US"/>
        </w:rPr>
        <w:t xml:space="preserve">up to 12 </w:t>
      </w:r>
      <w:r w:rsidR="00F31852" w:rsidRPr="00712C0B">
        <w:rPr>
          <w:lang w:val="en-US"/>
        </w:rPr>
        <w:t>months</w:t>
      </w:r>
      <w:r w:rsidR="00AA6C2E" w:rsidRPr="00712C0B">
        <w:rPr>
          <w:lang w:val="en-US"/>
        </w:rPr>
        <w:t xml:space="preserve">: </w:t>
      </w:r>
      <w:r w:rsidR="00A13D81" w:rsidRPr="00712C0B">
        <w:rPr>
          <w:color w:val="000000" w:themeColor="text1"/>
          <w:lang w:val="en-US"/>
        </w:rPr>
        <w:t>|__|</w:t>
      </w:r>
    </w:p>
    <w:p w14:paraId="068C961E" w14:textId="56F03B2D" w:rsidR="00F31852" w:rsidRPr="00712C0B" w:rsidRDefault="00B3584F" w:rsidP="00FB0861">
      <w:pPr>
        <w:pStyle w:val="Listennummer"/>
        <w:numPr>
          <w:ilvl w:val="0"/>
          <w:numId w:val="15"/>
        </w:numPr>
        <w:rPr>
          <w:lang w:val="en-US"/>
        </w:rPr>
      </w:pPr>
      <w:r w:rsidRPr="00712C0B">
        <w:rPr>
          <w:rFonts w:asciiTheme="minorHAnsi" w:hAnsiTheme="minorHAnsi" w:cstheme="minorHAnsi"/>
          <w:bCs/>
          <w:color w:val="000000"/>
          <w:lang w:val="en-US"/>
        </w:rPr>
        <w:t xml:space="preserve">I__I </w:t>
      </w:r>
      <w:r w:rsidR="00B13936">
        <w:rPr>
          <w:lang w:val="en-US"/>
        </w:rPr>
        <w:t>c</w:t>
      </w:r>
      <w:r w:rsidR="00AC6576" w:rsidRPr="00712C0B">
        <w:rPr>
          <w:lang w:val="en-US"/>
        </w:rPr>
        <w:t xml:space="preserve">hild(ren) </w:t>
      </w:r>
      <w:r w:rsidR="00F31852" w:rsidRPr="00712C0B">
        <w:rPr>
          <w:lang w:val="en-US"/>
        </w:rPr>
        <w:t xml:space="preserve">aged </w:t>
      </w:r>
      <w:r w:rsidR="0008486E" w:rsidRPr="00712C0B">
        <w:rPr>
          <w:lang w:val="en-US"/>
        </w:rPr>
        <w:t xml:space="preserve">1-2 </w:t>
      </w:r>
      <w:r w:rsidR="00F31852" w:rsidRPr="00712C0B">
        <w:rPr>
          <w:lang w:val="en-US"/>
        </w:rPr>
        <w:t>years</w:t>
      </w:r>
      <w:r w:rsidR="00AA6C2E" w:rsidRPr="00712C0B">
        <w:rPr>
          <w:lang w:val="en-US"/>
        </w:rPr>
        <w:t xml:space="preserve">: </w:t>
      </w:r>
      <w:r w:rsidR="00A13D81" w:rsidRPr="00712C0B">
        <w:rPr>
          <w:color w:val="000000" w:themeColor="text1"/>
          <w:lang w:val="en-US"/>
        </w:rPr>
        <w:t>|__|</w:t>
      </w:r>
    </w:p>
    <w:p w14:paraId="5A679E8A" w14:textId="015EFB08" w:rsidR="000E4C11" w:rsidRPr="00712C0B" w:rsidRDefault="00B3584F" w:rsidP="00FB0861">
      <w:pPr>
        <w:pStyle w:val="Listennummer"/>
        <w:numPr>
          <w:ilvl w:val="0"/>
          <w:numId w:val="15"/>
        </w:numPr>
        <w:rPr>
          <w:lang w:val="en-US"/>
        </w:rPr>
      </w:pPr>
      <w:r w:rsidRPr="00712C0B">
        <w:rPr>
          <w:rFonts w:asciiTheme="minorHAnsi" w:hAnsiTheme="minorHAnsi" w:cstheme="minorHAnsi"/>
          <w:bCs/>
          <w:color w:val="000000"/>
          <w:lang w:val="en-US"/>
        </w:rPr>
        <w:t xml:space="preserve">I__I </w:t>
      </w:r>
      <w:r w:rsidR="00B13936">
        <w:rPr>
          <w:lang w:val="en-US"/>
        </w:rPr>
        <w:t>c</w:t>
      </w:r>
      <w:r w:rsidR="00AC6576" w:rsidRPr="00712C0B">
        <w:rPr>
          <w:lang w:val="en-US"/>
        </w:rPr>
        <w:t xml:space="preserve">hild(ren) </w:t>
      </w:r>
      <w:r w:rsidR="00F31852" w:rsidRPr="00712C0B">
        <w:rPr>
          <w:lang w:val="en-US"/>
        </w:rPr>
        <w:t xml:space="preserve">aged </w:t>
      </w:r>
      <w:r w:rsidR="00711704" w:rsidRPr="00712C0B">
        <w:rPr>
          <w:lang w:val="en-US"/>
        </w:rPr>
        <w:t xml:space="preserve">3-6 </w:t>
      </w:r>
      <w:r w:rsidR="00F31852" w:rsidRPr="00712C0B">
        <w:rPr>
          <w:lang w:val="en-US"/>
        </w:rPr>
        <w:t>years</w:t>
      </w:r>
      <w:r w:rsidR="00AA6C2E" w:rsidRPr="00712C0B">
        <w:rPr>
          <w:lang w:val="en-US"/>
        </w:rPr>
        <w:t xml:space="preserve">: </w:t>
      </w:r>
      <w:r w:rsidR="00A13D81" w:rsidRPr="00712C0B">
        <w:rPr>
          <w:color w:val="000000" w:themeColor="text1"/>
          <w:lang w:val="en-US"/>
        </w:rPr>
        <w:t>|__|</w:t>
      </w:r>
    </w:p>
    <w:p w14:paraId="543A0353" w14:textId="74A19FA1" w:rsidR="00711704" w:rsidRPr="00712C0B" w:rsidRDefault="00B3584F" w:rsidP="00FB0861">
      <w:pPr>
        <w:pStyle w:val="Listennummer"/>
        <w:numPr>
          <w:ilvl w:val="0"/>
          <w:numId w:val="15"/>
        </w:numPr>
        <w:rPr>
          <w:lang w:val="en-US"/>
        </w:rPr>
      </w:pPr>
      <w:r w:rsidRPr="00712C0B">
        <w:rPr>
          <w:rFonts w:asciiTheme="minorHAnsi" w:hAnsiTheme="minorHAnsi" w:cstheme="minorHAnsi"/>
          <w:bCs/>
          <w:color w:val="000000"/>
          <w:lang w:val="en-US"/>
        </w:rPr>
        <w:t xml:space="preserve">I__I </w:t>
      </w:r>
      <w:r w:rsidR="00B13936">
        <w:rPr>
          <w:lang w:val="en-US"/>
        </w:rPr>
        <w:t>c</w:t>
      </w:r>
      <w:r w:rsidR="00AC6576" w:rsidRPr="00712C0B">
        <w:rPr>
          <w:lang w:val="en-US"/>
        </w:rPr>
        <w:t xml:space="preserve">hild(ren) </w:t>
      </w:r>
      <w:r w:rsidR="00F31852" w:rsidRPr="00712C0B">
        <w:rPr>
          <w:lang w:val="en-US"/>
        </w:rPr>
        <w:t xml:space="preserve">aged </w:t>
      </w:r>
      <w:r w:rsidR="0008486E" w:rsidRPr="00712C0B">
        <w:rPr>
          <w:lang w:val="en-US"/>
        </w:rPr>
        <w:t xml:space="preserve">7-10 </w:t>
      </w:r>
      <w:r w:rsidR="00F31852" w:rsidRPr="00712C0B">
        <w:rPr>
          <w:lang w:val="en-US"/>
        </w:rPr>
        <w:t>years</w:t>
      </w:r>
      <w:r w:rsidR="00AA6C2E" w:rsidRPr="00712C0B">
        <w:rPr>
          <w:lang w:val="en-US"/>
        </w:rPr>
        <w:t xml:space="preserve">: </w:t>
      </w:r>
      <w:r w:rsidR="00A13D81" w:rsidRPr="00712C0B">
        <w:rPr>
          <w:color w:val="000000" w:themeColor="text1"/>
          <w:lang w:val="en-US"/>
        </w:rPr>
        <w:t>|__|</w:t>
      </w:r>
    </w:p>
    <w:p w14:paraId="509E7645" w14:textId="7ECB54AB" w:rsidR="000E4C11" w:rsidRPr="00712C0B" w:rsidRDefault="00B3584F" w:rsidP="00FB0861">
      <w:pPr>
        <w:pStyle w:val="Listennummer"/>
        <w:numPr>
          <w:ilvl w:val="0"/>
          <w:numId w:val="15"/>
        </w:numPr>
        <w:rPr>
          <w:lang w:val="en-US"/>
        </w:rPr>
      </w:pPr>
      <w:r w:rsidRPr="00712C0B">
        <w:rPr>
          <w:rFonts w:asciiTheme="minorHAnsi" w:hAnsiTheme="minorHAnsi" w:cstheme="minorHAnsi"/>
          <w:bCs/>
          <w:color w:val="000000"/>
          <w:lang w:val="en-US"/>
        </w:rPr>
        <w:t xml:space="preserve">I__I </w:t>
      </w:r>
      <w:r w:rsidR="00B13936">
        <w:rPr>
          <w:lang w:val="en-US"/>
        </w:rPr>
        <w:t>c</w:t>
      </w:r>
      <w:r w:rsidR="00AC6576" w:rsidRPr="00712C0B">
        <w:rPr>
          <w:lang w:val="en-US"/>
        </w:rPr>
        <w:t xml:space="preserve">hild(ren) </w:t>
      </w:r>
      <w:r w:rsidR="00F31852" w:rsidRPr="00712C0B">
        <w:rPr>
          <w:lang w:val="en-US"/>
        </w:rPr>
        <w:t xml:space="preserve">aged </w:t>
      </w:r>
      <w:r w:rsidR="0008486E" w:rsidRPr="00712C0B">
        <w:rPr>
          <w:lang w:val="en-US"/>
        </w:rPr>
        <w:t xml:space="preserve">11-13 </w:t>
      </w:r>
      <w:r w:rsidR="00F31852" w:rsidRPr="00712C0B">
        <w:rPr>
          <w:lang w:val="en-US"/>
        </w:rPr>
        <w:t>years</w:t>
      </w:r>
      <w:r w:rsidR="00AA6C2E" w:rsidRPr="00712C0B">
        <w:rPr>
          <w:lang w:val="en-US"/>
        </w:rPr>
        <w:t xml:space="preserve">: </w:t>
      </w:r>
      <w:r w:rsidR="00A13D81" w:rsidRPr="00712C0B">
        <w:rPr>
          <w:color w:val="000000" w:themeColor="text1"/>
          <w:lang w:val="en-US"/>
        </w:rPr>
        <w:t>|__|</w:t>
      </w:r>
    </w:p>
    <w:p w14:paraId="6A2C1D37" w14:textId="0AF790FD" w:rsidR="0008486E" w:rsidRPr="00712C0B" w:rsidRDefault="00B3584F" w:rsidP="00FB0861">
      <w:pPr>
        <w:pStyle w:val="Listennummer"/>
        <w:numPr>
          <w:ilvl w:val="0"/>
          <w:numId w:val="15"/>
        </w:numPr>
        <w:rPr>
          <w:lang w:val="en-US"/>
        </w:rPr>
      </w:pPr>
      <w:r w:rsidRPr="00712C0B">
        <w:rPr>
          <w:rFonts w:asciiTheme="minorHAnsi" w:hAnsiTheme="minorHAnsi" w:cstheme="minorHAnsi"/>
          <w:bCs/>
          <w:color w:val="000000"/>
          <w:lang w:val="en-US"/>
        </w:rPr>
        <w:t xml:space="preserve">I__I </w:t>
      </w:r>
      <w:r w:rsidR="00B13936">
        <w:rPr>
          <w:lang w:val="en-US"/>
        </w:rPr>
        <w:t>c</w:t>
      </w:r>
      <w:r w:rsidR="00AC6576" w:rsidRPr="00712C0B">
        <w:rPr>
          <w:lang w:val="en-US"/>
        </w:rPr>
        <w:t xml:space="preserve">hild(ren) </w:t>
      </w:r>
      <w:r w:rsidR="00F31852" w:rsidRPr="00712C0B">
        <w:rPr>
          <w:lang w:val="en-US"/>
        </w:rPr>
        <w:t xml:space="preserve">aged </w:t>
      </w:r>
      <w:r w:rsidR="0008486E" w:rsidRPr="00712C0B">
        <w:rPr>
          <w:lang w:val="en-US"/>
        </w:rPr>
        <w:t xml:space="preserve">14-17 </w:t>
      </w:r>
      <w:r w:rsidR="00F31852" w:rsidRPr="00712C0B">
        <w:rPr>
          <w:lang w:val="en-US"/>
        </w:rPr>
        <w:t>years</w:t>
      </w:r>
      <w:r w:rsidR="00AA6C2E" w:rsidRPr="00712C0B">
        <w:rPr>
          <w:lang w:val="en-US"/>
        </w:rPr>
        <w:t xml:space="preserve">: </w:t>
      </w:r>
      <w:r w:rsidR="00A13D81" w:rsidRPr="00712C0B">
        <w:rPr>
          <w:color w:val="000000" w:themeColor="text1"/>
          <w:lang w:val="en-US"/>
        </w:rPr>
        <w:t>|__|</w:t>
      </w:r>
    </w:p>
    <w:p w14:paraId="3969B341" w14:textId="77777777" w:rsidR="009F0BF8" w:rsidRPr="00712C0B" w:rsidRDefault="009F0BF8" w:rsidP="009F0BF8">
      <w:pPr>
        <w:pStyle w:val="Listennummer"/>
        <w:numPr>
          <w:ilvl w:val="0"/>
          <w:numId w:val="0"/>
        </w:numPr>
        <w:rPr>
          <w:lang w:val="en-US"/>
        </w:rPr>
      </w:pPr>
      <w:r w:rsidRPr="00712C0B">
        <w:rPr>
          <w:lang w:val="en-US"/>
        </w:rPr>
        <w:t>99</w:t>
      </w:r>
      <w:r w:rsidRPr="00712C0B">
        <w:rPr>
          <w:lang w:val="en-US"/>
        </w:rPr>
        <w:tab/>
        <w:t>don't know / no answer</w:t>
      </w:r>
    </w:p>
    <w:p w14:paraId="270E8A26" w14:textId="77777777" w:rsidR="000E4C11" w:rsidRPr="00712C0B" w:rsidRDefault="000E4C11" w:rsidP="000E4C11">
      <w:pPr>
        <w:rPr>
          <w:b/>
          <w:lang w:val="en-US"/>
        </w:rPr>
      </w:pPr>
    </w:p>
    <w:p w14:paraId="73D69CDB" w14:textId="77777777" w:rsidR="000E4C11" w:rsidRPr="00712C0B" w:rsidRDefault="000E4C11" w:rsidP="000E4C11">
      <w:pPr>
        <w:rPr>
          <w:b/>
          <w:lang w:val="en-US"/>
        </w:rPr>
      </w:pPr>
    </w:p>
    <w:p w14:paraId="0B4C8196" w14:textId="77777777" w:rsidR="005D0E0B" w:rsidRPr="00712C0B" w:rsidRDefault="005D0E0B">
      <w:pPr>
        <w:tabs>
          <w:tab w:val="clear" w:pos="567"/>
        </w:tabs>
        <w:rPr>
          <w:rFonts w:cs="Arial"/>
          <w:color w:val="000000"/>
          <w:spacing w:val="2"/>
          <w:u w:val="single"/>
          <w:lang w:val="en-US"/>
        </w:rPr>
      </w:pPr>
      <w:r w:rsidRPr="00712C0B">
        <w:rPr>
          <w:lang w:val="en-US"/>
        </w:rPr>
        <w:br w:type="page"/>
      </w:r>
    </w:p>
    <w:p w14:paraId="11140D12" w14:textId="3BAE0D4A" w:rsidR="000E4C11" w:rsidRPr="00712C0B" w:rsidRDefault="000E4C11" w:rsidP="000E4C11">
      <w:pPr>
        <w:pStyle w:val="Filterhinweis"/>
        <w:rPr>
          <w:lang w:val="en-US"/>
        </w:rPr>
      </w:pPr>
      <w:r w:rsidRPr="00712C0B">
        <w:rPr>
          <w:lang w:val="en-US"/>
        </w:rPr>
        <w:lastRenderedPageBreak/>
        <w:t xml:space="preserve">Filter: Vegans with children </w:t>
      </w:r>
      <w:r w:rsidR="00CE6FB3" w:rsidRPr="00712C0B">
        <w:rPr>
          <w:lang w:val="en-US"/>
        </w:rPr>
        <w:t xml:space="preserve">up to 12 months </w:t>
      </w:r>
      <w:r w:rsidRPr="00712C0B">
        <w:rPr>
          <w:lang w:val="en-US"/>
        </w:rPr>
        <w:t>in the household [</w:t>
      </w:r>
      <w:r w:rsidR="00B35F56" w:rsidRPr="00712C0B">
        <w:rPr>
          <w:lang w:val="en-US"/>
        </w:rPr>
        <w:t>B3</w:t>
      </w:r>
      <w:r w:rsidR="00AA6C2E" w:rsidRPr="00712C0B">
        <w:rPr>
          <w:lang w:val="en-US"/>
        </w:rPr>
        <w:t>(</w:t>
      </w:r>
      <w:r w:rsidRPr="00712C0B">
        <w:rPr>
          <w:lang w:val="en-US"/>
        </w:rPr>
        <w:t>1</w:t>
      </w:r>
      <w:r w:rsidR="00AA6C2E" w:rsidRPr="00712C0B">
        <w:rPr>
          <w:lang w:val="en-US"/>
        </w:rPr>
        <w:t>)</w:t>
      </w:r>
      <w:proofErr w:type="gramStart"/>
      <w:r w:rsidR="00AA6C2E" w:rsidRPr="00712C0B">
        <w:rPr>
          <w:lang w:val="en-US"/>
        </w:rPr>
        <w:t xml:space="preserve">&gt; </w:t>
      </w:r>
      <w:r w:rsidRPr="00712C0B">
        <w:rPr>
          <w:lang w:val="en-US"/>
        </w:rPr>
        <w:t xml:space="preserve"> 0</w:t>
      </w:r>
      <w:proofErr w:type="gramEnd"/>
      <w:r w:rsidRPr="00712C0B">
        <w:rPr>
          <w:lang w:val="en-US"/>
        </w:rPr>
        <w:t>].</w:t>
      </w:r>
    </w:p>
    <w:p w14:paraId="49461A25" w14:textId="5E6473E7" w:rsidR="000E4C11" w:rsidRPr="00712C0B" w:rsidRDefault="006778EE" w:rsidP="000E4C11">
      <w:pPr>
        <w:rPr>
          <w:b/>
          <w:lang w:val="en-US"/>
        </w:rPr>
      </w:pPr>
      <w:r w:rsidRPr="00712C0B">
        <w:rPr>
          <w:b/>
          <w:lang w:val="en-US"/>
        </w:rPr>
        <w:t xml:space="preserve">Question </w:t>
      </w:r>
      <w:r w:rsidR="00D01624" w:rsidRPr="00712C0B">
        <w:rPr>
          <w:b/>
          <w:lang w:val="en-US"/>
        </w:rPr>
        <w:t xml:space="preserve">B4a </w:t>
      </w:r>
      <w:r w:rsidR="000E4C11" w:rsidRPr="00712C0B">
        <w:rPr>
          <w:b/>
          <w:lang w:val="en-US"/>
        </w:rPr>
        <w:t xml:space="preserve">- </w:t>
      </w:r>
      <w:r w:rsidR="00F57F27">
        <w:rPr>
          <w:b/>
          <w:lang w:val="en-US"/>
        </w:rPr>
        <w:t>Diet</w:t>
      </w:r>
      <w:r w:rsidR="000E4C11" w:rsidRPr="00712C0B">
        <w:rPr>
          <w:b/>
          <w:lang w:val="en-US"/>
        </w:rPr>
        <w:t xml:space="preserve"> of </w:t>
      </w:r>
      <w:r w:rsidR="00E67468">
        <w:rPr>
          <w:b/>
          <w:lang w:val="en-US"/>
        </w:rPr>
        <w:t>children</w:t>
      </w:r>
      <w:r w:rsidR="00054B55" w:rsidRPr="00712C0B">
        <w:rPr>
          <w:b/>
          <w:lang w:val="en-US"/>
        </w:rPr>
        <w:t xml:space="preserve">, </w:t>
      </w:r>
      <w:r w:rsidR="00AC6576" w:rsidRPr="00712C0B">
        <w:rPr>
          <w:b/>
          <w:lang w:val="en-US"/>
        </w:rPr>
        <w:t>up to 12 months</w:t>
      </w:r>
    </w:p>
    <w:p w14:paraId="2165D689" w14:textId="77777777" w:rsidR="000E4C11" w:rsidRPr="00712C0B" w:rsidRDefault="009F356A" w:rsidP="000E4C11">
      <w:pPr>
        <w:rPr>
          <w:lang w:val="en-US"/>
        </w:rPr>
      </w:pPr>
      <w:r w:rsidRPr="00712C0B">
        <w:rPr>
          <w:lang w:val="en-US"/>
        </w:rPr>
        <w:t xml:space="preserve">How do </w:t>
      </w:r>
      <w:r w:rsidR="000E4C11" w:rsidRPr="00712C0B">
        <w:rPr>
          <w:lang w:val="en-US"/>
        </w:rPr>
        <w:t xml:space="preserve">you feed your child or children up </w:t>
      </w:r>
      <w:r w:rsidR="00956918" w:rsidRPr="00712C0B">
        <w:rPr>
          <w:lang w:val="en-US"/>
        </w:rPr>
        <w:t>to</w:t>
      </w:r>
      <w:r w:rsidR="000E4C11" w:rsidRPr="00712C0B">
        <w:rPr>
          <w:lang w:val="en-US"/>
        </w:rPr>
        <w:t xml:space="preserve"> the age of </w:t>
      </w:r>
      <w:r w:rsidR="00D01624" w:rsidRPr="00712C0B">
        <w:rPr>
          <w:lang w:val="en-US"/>
        </w:rPr>
        <w:t xml:space="preserve">12 months </w:t>
      </w:r>
      <w:r w:rsidR="007437F6" w:rsidRPr="00712C0B">
        <w:rPr>
          <w:lang w:val="en-US"/>
        </w:rPr>
        <w:t>at home</w:t>
      </w:r>
      <w:r w:rsidR="000E4C11" w:rsidRPr="00712C0B">
        <w:rPr>
          <w:lang w:val="en-US"/>
        </w:rPr>
        <w:t>?</w:t>
      </w:r>
    </w:p>
    <w:p w14:paraId="76B2997F" w14:textId="77777777" w:rsidR="009F356A" w:rsidRPr="00712C0B" w:rsidRDefault="009F356A" w:rsidP="000E4C11">
      <w:pPr>
        <w:rPr>
          <w:i/>
          <w:lang w:val="en-US"/>
        </w:rPr>
      </w:pPr>
    </w:p>
    <w:p w14:paraId="3CB78DFB" w14:textId="77777777" w:rsidR="009F356A" w:rsidRDefault="009F356A" w:rsidP="00FB0861">
      <w:pPr>
        <w:pStyle w:val="Listennummer"/>
        <w:numPr>
          <w:ilvl w:val="0"/>
          <w:numId w:val="56"/>
        </w:numPr>
      </w:pPr>
      <w:r>
        <w:t>vegan</w:t>
      </w:r>
    </w:p>
    <w:p w14:paraId="68CE9EF0" w14:textId="77777777" w:rsidR="009F356A" w:rsidRPr="00712C0B" w:rsidRDefault="009F356A" w:rsidP="00FB0861">
      <w:pPr>
        <w:pStyle w:val="Listennummer"/>
        <w:numPr>
          <w:ilvl w:val="0"/>
          <w:numId w:val="56"/>
        </w:numPr>
        <w:rPr>
          <w:lang w:val="en-US"/>
        </w:rPr>
      </w:pPr>
      <w:r w:rsidRPr="00712C0B">
        <w:rPr>
          <w:lang w:val="en-US"/>
        </w:rPr>
        <w:t>vegetarian</w:t>
      </w:r>
      <w:r w:rsidRPr="00712C0B">
        <w:rPr>
          <w:lang w:val="en-US" w:eastAsia="en-US"/>
        </w:rPr>
        <w:t xml:space="preserve">, no meat and no sausage, </w:t>
      </w:r>
      <w:r w:rsidRPr="00712C0B">
        <w:rPr>
          <w:b/>
          <w:lang w:val="en-US" w:eastAsia="en-US"/>
        </w:rPr>
        <w:t>but fish</w:t>
      </w:r>
    </w:p>
    <w:p w14:paraId="59B44556" w14:textId="77777777" w:rsidR="009F356A" w:rsidRPr="00712C0B" w:rsidRDefault="009F356A" w:rsidP="00FB0861">
      <w:pPr>
        <w:pStyle w:val="Listennummer"/>
        <w:numPr>
          <w:ilvl w:val="0"/>
          <w:numId w:val="56"/>
        </w:numPr>
        <w:rPr>
          <w:lang w:val="en-US"/>
        </w:rPr>
      </w:pPr>
      <w:r w:rsidRPr="00712C0B">
        <w:rPr>
          <w:lang w:val="en-US"/>
        </w:rPr>
        <w:t>vegetarian</w:t>
      </w:r>
      <w:r w:rsidRPr="00712C0B">
        <w:rPr>
          <w:lang w:val="en-US" w:eastAsia="en-US"/>
        </w:rPr>
        <w:t xml:space="preserve">, no meat, no sausage and </w:t>
      </w:r>
      <w:r w:rsidRPr="00712C0B">
        <w:rPr>
          <w:b/>
          <w:lang w:val="en-US" w:eastAsia="en-US"/>
        </w:rPr>
        <w:t xml:space="preserve">no fish </w:t>
      </w:r>
    </w:p>
    <w:p w14:paraId="73D4E083" w14:textId="01E7EB18" w:rsidR="009F356A" w:rsidRPr="00712C0B" w:rsidRDefault="00F57F27" w:rsidP="00FB0861">
      <w:pPr>
        <w:pStyle w:val="Listennummer"/>
        <w:numPr>
          <w:ilvl w:val="0"/>
          <w:numId w:val="7"/>
        </w:numPr>
        <w:rPr>
          <w:lang w:val="en-US"/>
        </w:rPr>
      </w:pPr>
      <w:r>
        <w:rPr>
          <w:lang w:val="en-US"/>
        </w:rPr>
        <w:t>m</w:t>
      </w:r>
      <w:r w:rsidR="009F356A" w:rsidRPr="00712C0B">
        <w:rPr>
          <w:lang w:val="en-US"/>
        </w:rPr>
        <w:t xml:space="preserve">ixed diet, </w:t>
      </w:r>
      <w:proofErr w:type="gramStart"/>
      <w:r w:rsidR="007723B3" w:rsidRPr="00712C0B">
        <w:rPr>
          <w:lang w:val="en-US"/>
        </w:rPr>
        <w:t>i</w:t>
      </w:r>
      <w:r w:rsidR="009F356A" w:rsidRPr="00712C0B">
        <w:rPr>
          <w:lang w:val="en-US"/>
        </w:rPr>
        <w:t>.e.</w:t>
      </w:r>
      <w:proofErr w:type="gramEnd"/>
      <w:r w:rsidR="009F356A" w:rsidRPr="00712C0B">
        <w:rPr>
          <w:lang w:val="en-US"/>
        </w:rPr>
        <w:t xml:space="preserve"> food of animal (meat and other products) and plant origin</w:t>
      </w:r>
    </w:p>
    <w:p w14:paraId="48B5ED7D" w14:textId="77777777" w:rsidR="009F356A" w:rsidRPr="00712C0B" w:rsidRDefault="009F356A" w:rsidP="009F356A">
      <w:pPr>
        <w:pStyle w:val="Listennummer"/>
        <w:numPr>
          <w:ilvl w:val="0"/>
          <w:numId w:val="0"/>
        </w:numPr>
        <w:rPr>
          <w:lang w:val="en-US"/>
        </w:rPr>
      </w:pPr>
      <w:r w:rsidRPr="00712C0B">
        <w:rPr>
          <w:lang w:val="en-US"/>
        </w:rPr>
        <w:t>99</w:t>
      </w:r>
      <w:r w:rsidRPr="00712C0B">
        <w:rPr>
          <w:lang w:val="en-US"/>
        </w:rPr>
        <w:tab/>
        <w:t>don't know / no answer</w:t>
      </w:r>
    </w:p>
    <w:p w14:paraId="06649D78" w14:textId="77777777" w:rsidR="00B812A2" w:rsidRPr="00712C0B" w:rsidRDefault="00B812A2" w:rsidP="0089420E">
      <w:pPr>
        <w:pStyle w:val="Filterhinweis"/>
        <w:rPr>
          <w:lang w:val="en-US"/>
        </w:rPr>
      </w:pPr>
    </w:p>
    <w:p w14:paraId="5CF9BBE4" w14:textId="77777777" w:rsidR="00A81262" w:rsidRPr="00712C0B" w:rsidRDefault="00A81262" w:rsidP="0089420E">
      <w:pPr>
        <w:pStyle w:val="Filterhinweis"/>
        <w:rPr>
          <w:lang w:val="en-US"/>
        </w:rPr>
      </w:pPr>
    </w:p>
    <w:p w14:paraId="73A9F59D" w14:textId="2C0BF643" w:rsidR="00163E78" w:rsidRPr="00712C0B" w:rsidRDefault="00163E78" w:rsidP="00163E78">
      <w:pPr>
        <w:pStyle w:val="Filterhinweis"/>
        <w:rPr>
          <w:lang w:val="en-US"/>
        </w:rPr>
      </w:pPr>
      <w:r w:rsidRPr="00712C0B">
        <w:rPr>
          <w:lang w:val="en-US"/>
        </w:rPr>
        <w:t xml:space="preserve">Filter: Vegans with children </w:t>
      </w:r>
      <w:r w:rsidR="008D5D5A" w:rsidRPr="00712C0B">
        <w:rPr>
          <w:lang w:val="en-US"/>
        </w:rPr>
        <w:t xml:space="preserve">aged 1-2 </w:t>
      </w:r>
      <w:r w:rsidRPr="00712C0B">
        <w:rPr>
          <w:lang w:val="en-US"/>
        </w:rPr>
        <w:t>in the household [B3</w:t>
      </w:r>
      <w:r w:rsidR="00AA6C2E" w:rsidRPr="00712C0B">
        <w:rPr>
          <w:lang w:val="en-US"/>
        </w:rPr>
        <w:t>(</w:t>
      </w:r>
      <w:r w:rsidR="00D01624" w:rsidRPr="00712C0B">
        <w:rPr>
          <w:lang w:val="en-US"/>
        </w:rPr>
        <w:t>2</w:t>
      </w:r>
      <w:r w:rsidR="00AA6C2E" w:rsidRPr="00712C0B">
        <w:rPr>
          <w:lang w:val="en-US"/>
        </w:rPr>
        <w:t>)&gt;</w:t>
      </w:r>
      <w:r w:rsidR="00DF774A" w:rsidRPr="00712C0B">
        <w:rPr>
          <w:lang w:val="en-US"/>
        </w:rPr>
        <w:t xml:space="preserve"> 0</w:t>
      </w:r>
      <w:r w:rsidRPr="00712C0B">
        <w:rPr>
          <w:lang w:val="en-US"/>
        </w:rPr>
        <w:t>].</w:t>
      </w:r>
    </w:p>
    <w:p w14:paraId="5A40756E" w14:textId="782F35BA" w:rsidR="00163E78" w:rsidRPr="00712C0B" w:rsidRDefault="00163E78" w:rsidP="00163E78">
      <w:pPr>
        <w:rPr>
          <w:b/>
          <w:lang w:val="en-US"/>
        </w:rPr>
      </w:pPr>
      <w:r w:rsidRPr="00712C0B">
        <w:rPr>
          <w:b/>
          <w:lang w:val="en-US"/>
        </w:rPr>
        <w:t xml:space="preserve">Question </w:t>
      </w:r>
      <w:r w:rsidR="00C77125" w:rsidRPr="00712C0B">
        <w:rPr>
          <w:b/>
          <w:lang w:val="en-US"/>
        </w:rPr>
        <w:t xml:space="preserve">B4b </w:t>
      </w:r>
      <w:r w:rsidRPr="00712C0B">
        <w:rPr>
          <w:b/>
          <w:lang w:val="en-US"/>
        </w:rPr>
        <w:t xml:space="preserve">- </w:t>
      </w:r>
      <w:r w:rsidR="00E84B46">
        <w:rPr>
          <w:b/>
          <w:lang w:val="en-US"/>
        </w:rPr>
        <w:t>Diet</w:t>
      </w:r>
      <w:r w:rsidRPr="00712C0B">
        <w:rPr>
          <w:b/>
          <w:lang w:val="en-US"/>
        </w:rPr>
        <w:t xml:space="preserve"> of children</w:t>
      </w:r>
      <w:r w:rsidR="00054B55" w:rsidRPr="00712C0B">
        <w:rPr>
          <w:b/>
          <w:lang w:val="en-US"/>
        </w:rPr>
        <w:t xml:space="preserve">, </w:t>
      </w:r>
      <w:r w:rsidR="00AC6576" w:rsidRPr="00712C0B">
        <w:rPr>
          <w:b/>
          <w:lang w:val="en-US"/>
        </w:rPr>
        <w:t>1-2 years old</w:t>
      </w:r>
    </w:p>
    <w:p w14:paraId="75E5DE4A" w14:textId="623A9D36" w:rsidR="00163E78" w:rsidRPr="00712C0B" w:rsidRDefault="00EE12D4" w:rsidP="00163E78">
      <w:pPr>
        <w:rPr>
          <w:lang w:val="en-US"/>
        </w:rPr>
      </w:pPr>
      <w:r w:rsidRPr="00712C0B">
        <w:rPr>
          <w:lang w:val="en-US"/>
        </w:rPr>
        <w:t xml:space="preserve">How do </w:t>
      </w:r>
      <w:r w:rsidR="00163E78" w:rsidRPr="00712C0B">
        <w:rPr>
          <w:lang w:val="en-US"/>
        </w:rPr>
        <w:t>you feed your child</w:t>
      </w:r>
      <w:r w:rsidR="00831705">
        <w:rPr>
          <w:lang w:val="en-US"/>
        </w:rPr>
        <w:t xml:space="preserve"> or </w:t>
      </w:r>
      <w:r w:rsidR="00163E78" w:rsidRPr="00712C0B">
        <w:rPr>
          <w:lang w:val="en-US"/>
        </w:rPr>
        <w:t xml:space="preserve">children aged </w:t>
      </w:r>
      <w:r w:rsidR="00D01624" w:rsidRPr="00712C0B">
        <w:rPr>
          <w:lang w:val="en-US"/>
        </w:rPr>
        <w:t xml:space="preserve">1-2 years </w:t>
      </w:r>
      <w:r w:rsidR="007437F6" w:rsidRPr="00712C0B">
        <w:rPr>
          <w:lang w:val="en-US"/>
        </w:rPr>
        <w:t>at home</w:t>
      </w:r>
      <w:r w:rsidR="00163E78" w:rsidRPr="00712C0B">
        <w:rPr>
          <w:lang w:val="en-US"/>
        </w:rPr>
        <w:t>?</w:t>
      </w:r>
    </w:p>
    <w:p w14:paraId="6E53EA0B" w14:textId="77777777" w:rsidR="00163E78" w:rsidRPr="00712C0B" w:rsidRDefault="00163E78" w:rsidP="00163E78">
      <w:pPr>
        <w:rPr>
          <w:lang w:val="en-US"/>
        </w:rPr>
      </w:pPr>
    </w:p>
    <w:p w14:paraId="2446A9A0" w14:textId="77777777" w:rsidR="00D15DE4" w:rsidRPr="00723C5A" w:rsidRDefault="00D15DE4" w:rsidP="00FB0861">
      <w:pPr>
        <w:pStyle w:val="Listennummer"/>
        <w:numPr>
          <w:ilvl w:val="0"/>
          <w:numId w:val="28"/>
        </w:numPr>
      </w:pPr>
      <w:r>
        <w:t>vegan</w:t>
      </w:r>
    </w:p>
    <w:p w14:paraId="45E61BE4" w14:textId="77777777" w:rsidR="002255F0" w:rsidRPr="00712C0B" w:rsidRDefault="002255F0" w:rsidP="00FB0861">
      <w:pPr>
        <w:pStyle w:val="Listennummer"/>
        <w:numPr>
          <w:ilvl w:val="0"/>
          <w:numId w:val="28"/>
        </w:numPr>
        <w:rPr>
          <w:lang w:val="en-US"/>
        </w:rPr>
      </w:pPr>
      <w:r w:rsidRPr="00712C0B">
        <w:rPr>
          <w:lang w:val="en-US"/>
        </w:rPr>
        <w:t>vegetarian</w:t>
      </w:r>
      <w:r w:rsidRPr="00712C0B">
        <w:rPr>
          <w:lang w:val="en-US" w:eastAsia="en-US"/>
        </w:rPr>
        <w:t xml:space="preserve">, no meat and no sausage, </w:t>
      </w:r>
      <w:r w:rsidRPr="00712C0B">
        <w:rPr>
          <w:b/>
          <w:lang w:val="en-US" w:eastAsia="en-US"/>
        </w:rPr>
        <w:t>but fish</w:t>
      </w:r>
    </w:p>
    <w:p w14:paraId="27C8DF95" w14:textId="77777777" w:rsidR="002255F0" w:rsidRPr="00712C0B" w:rsidRDefault="002255F0" w:rsidP="00FB0861">
      <w:pPr>
        <w:pStyle w:val="Listennummer"/>
        <w:numPr>
          <w:ilvl w:val="0"/>
          <w:numId w:val="28"/>
        </w:numPr>
        <w:rPr>
          <w:lang w:val="en-US"/>
        </w:rPr>
      </w:pPr>
      <w:r w:rsidRPr="00712C0B">
        <w:rPr>
          <w:lang w:val="en-US"/>
        </w:rPr>
        <w:t>vegetarian</w:t>
      </w:r>
      <w:r w:rsidRPr="00712C0B">
        <w:rPr>
          <w:lang w:val="en-US" w:eastAsia="en-US"/>
        </w:rPr>
        <w:t xml:space="preserve">, no meat, no sausage and </w:t>
      </w:r>
      <w:r w:rsidRPr="00712C0B">
        <w:rPr>
          <w:b/>
          <w:lang w:val="en-US" w:eastAsia="en-US"/>
        </w:rPr>
        <w:t xml:space="preserve">no fish </w:t>
      </w:r>
    </w:p>
    <w:p w14:paraId="6036243A" w14:textId="3911D470" w:rsidR="00633F72" w:rsidRPr="00712C0B" w:rsidRDefault="00E84B46" w:rsidP="00FB0861">
      <w:pPr>
        <w:pStyle w:val="Listennummer"/>
        <w:numPr>
          <w:ilvl w:val="0"/>
          <w:numId w:val="28"/>
        </w:numPr>
        <w:rPr>
          <w:lang w:val="en-US"/>
        </w:rPr>
      </w:pPr>
      <w:r>
        <w:rPr>
          <w:lang w:val="en-US"/>
        </w:rPr>
        <w:t>m</w:t>
      </w:r>
      <w:r w:rsidR="00633F72" w:rsidRPr="00712C0B">
        <w:rPr>
          <w:lang w:val="en-US"/>
        </w:rPr>
        <w:t xml:space="preserve">ixed diet, </w:t>
      </w:r>
      <w:proofErr w:type="gramStart"/>
      <w:r w:rsidR="007723B3" w:rsidRPr="00712C0B">
        <w:rPr>
          <w:lang w:val="en-US"/>
        </w:rPr>
        <w:t>i</w:t>
      </w:r>
      <w:r w:rsidR="00633F72" w:rsidRPr="00712C0B">
        <w:rPr>
          <w:lang w:val="en-US"/>
        </w:rPr>
        <w:t>.e.</w:t>
      </w:r>
      <w:proofErr w:type="gramEnd"/>
      <w:r w:rsidR="00633F72" w:rsidRPr="00712C0B">
        <w:rPr>
          <w:lang w:val="en-US"/>
        </w:rPr>
        <w:t xml:space="preserve"> food of animal (meat and other products) and plant origin</w:t>
      </w:r>
    </w:p>
    <w:p w14:paraId="1818C1C1" w14:textId="77777777" w:rsidR="00D15DE4" w:rsidRPr="00712C0B" w:rsidRDefault="00D15DE4" w:rsidP="00FD6026">
      <w:pPr>
        <w:pStyle w:val="Listennummer"/>
        <w:numPr>
          <w:ilvl w:val="0"/>
          <w:numId w:val="0"/>
        </w:numPr>
        <w:rPr>
          <w:lang w:val="en-US"/>
        </w:rPr>
      </w:pPr>
      <w:r w:rsidRPr="00712C0B">
        <w:rPr>
          <w:lang w:val="en-US"/>
        </w:rPr>
        <w:t xml:space="preserve">99 </w:t>
      </w:r>
      <w:r w:rsidRPr="00712C0B">
        <w:rPr>
          <w:lang w:val="en-US"/>
        </w:rPr>
        <w:tab/>
        <w:t>don't know / no answer</w:t>
      </w:r>
    </w:p>
    <w:p w14:paraId="08CDC62F" w14:textId="77777777" w:rsidR="00A40023" w:rsidRPr="00712C0B" w:rsidRDefault="00A40023" w:rsidP="00163E78">
      <w:pPr>
        <w:rPr>
          <w:lang w:val="en-US"/>
        </w:rPr>
      </w:pPr>
    </w:p>
    <w:p w14:paraId="5938ADF9" w14:textId="77777777" w:rsidR="00664DCB" w:rsidRPr="00712C0B" w:rsidRDefault="00664DCB" w:rsidP="00664DCB">
      <w:pPr>
        <w:rPr>
          <w:lang w:val="en-US"/>
        </w:rPr>
      </w:pPr>
    </w:p>
    <w:p w14:paraId="6E770C6F" w14:textId="05867DC8" w:rsidR="00A47112" w:rsidRPr="00712C0B" w:rsidRDefault="00A47112" w:rsidP="00A47112">
      <w:pPr>
        <w:rPr>
          <w:u w:val="single"/>
          <w:lang w:val="en-US"/>
        </w:rPr>
      </w:pPr>
      <w:r w:rsidRPr="00712C0B">
        <w:rPr>
          <w:u w:val="single"/>
          <w:lang w:val="en-US"/>
        </w:rPr>
        <w:t xml:space="preserve">Filter: Vegans with children </w:t>
      </w:r>
      <w:r w:rsidR="008D5D5A" w:rsidRPr="00712C0B">
        <w:rPr>
          <w:u w:val="single"/>
          <w:lang w:val="en-US"/>
        </w:rPr>
        <w:t xml:space="preserve">aged 3-6 </w:t>
      </w:r>
      <w:r w:rsidRPr="00712C0B">
        <w:rPr>
          <w:u w:val="single"/>
          <w:lang w:val="en-US"/>
        </w:rPr>
        <w:t>in the household [</w:t>
      </w:r>
      <w:r w:rsidR="006763AE" w:rsidRPr="00712C0B">
        <w:rPr>
          <w:u w:val="single"/>
          <w:lang w:val="en-US"/>
        </w:rPr>
        <w:t>B3</w:t>
      </w:r>
      <w:r w:rsidR="00AA6C2E" w:rsidRPr="00712C0B">
        <w:rPr>
          <w:u w:val="single"/>
          <w:lang w:val="en-US"/>
        </w:rPr>
        <w:t>(</w:t>
      </w:r>
      <w:r w:rsidR="004763F7" w:rsidRPr="00712C0B">
        <w:rPr>
          <w:u w:val="single"/>
          <w:lang w:val="en-US"/>
        </w:rPr>
        <w:t>3</w:t>
      </w:r>
      <w:r w:rsidR="00AA6C2E" w:rsidRPr="00712C0B">
        <w:rPr>
          <w:u w:val="single"/>
          <w:lang w:val="en-US"/>
        </w:rPr>
        <w:t>)</w:t>
      </w:r>
      <w:proofErr w:type="gramStart"/>
      <w:r w:rsidR="00AA6C2E" w:rsidRPr="00712C0B">
        <w:rPr>
          <w:lang w:val="en-US"/>
        </w:rPr>
        <w:t xml:space="preserve">&gt; </w:t>
      </w:r>
      <w:r w:rsidRPr="00712C0B">
        <w:rPr>
          <w:u w:val="single"/>
          <w:lang w:val="en-US"/>
        </w:rPr>
        <w:t xml:space="preserve"> 0</w:t>
      </w:r>
      <w:proofErr w:type="gramEnd"/>
      <w:r w:rsidRPr="00712C0B">
        <w:rPr>
          <w:u w:val="single"/>
          <w:lang w:val="en-US"/>
        </w:rPr>
        <w:t>]</w:t>
      </w:r>
      <w:r w:rsidR="00733429" w:rsidRPr="00712C0B">
        <w:rPr>
          <w:u w:val="single"/>
          <w:lang w:val="en-US"/>
        </w:rPr>
        <w:t>.</w:t>
      </w:r>
    </w:p>
    <w:p w14:paraId="6824FC80" w14:textId="79553617" w:rsidR="00A47112" w:rsidRPr="00712C0B" w:rsidRDefault="00A47112" w:rsidP="00A47112">
      <w:pPr>
        <w:rPr>
          <w:b/>
          <w:lang w:val="en-US"/>
        </w:rPr>
      </w:pPr>
      <w:r w:rsidRPr="00712C0B">
        <w:rPr>
          <w:b/>
          <w:lang w:val="en-US"/>
        </w:rPr>
        <w:t xml:space="preserve">Question </w:t>
      </w:r>
      <w:r w:rsidR="00C77125" w:rsidRPr="00712C0B">
        <w:rPr>
          <w:b/>
          <w:lang w:val="en-US"/>
        </w:rPr>
        <w:t xml:space="preserve">B4c </w:t>
      </w:r>
      <w:r w:rsidRPr="00712C0B">
        <w:rPr>
          <w:b/>
          <w:lang w:val="en-US"/>
        </w:rPr>
        <w:t xml:space="preserve">- </w:t>
      </w:r>
      <w:r w:rsidR="00E84B46">
        <w:rPr>
          <w:b/>
          <w:lang w:val="en-US"/>
        </w:rPr>
        <w:t>Diet</w:t>
      </w:r>
      <w:r w:rsidRPr="00712C0B">
        <w:rPr>
          <w:b/>
          <w:lang w:val="en-US"/>
        </w:rPr>
        <w:t xml:space="preserve"> of children</w:t>
      </w:r>
      <w:r w:rsidR="00054B55" w:rsidRPr="00712C0B">
        <w:rPr>
          <w:b/>
          <w:lang w:val="en-US"/>
        </w:rPr>
        <w:t xml:space="preserve">, </w:t>
      </w:r>
      <w:r w:rsidR="00AC6576" w:rsidRPr="00712C0B">
        <w:rPr>
          <w:b/>
          <w:lang w:val="en-US"/>
        </w:rPr>
        <w:t>3-6 years old</w:t>
      </w:r>
    </w:p>
    <w:p w14:paraId="6DF7B634" w14:textId="77777777" w:rsidR="00A47112" w:rsidRPr="00712C0B" w:rsidRDefault="00C77125" w:rsidP="00A47112">
      <w:pPr>
        <w:pStyle w:val="Listennummer"/>
        <w:numPr>
          <w:ilvl w:val="0"/>
          <w:numId w:val="0"/>
        </w:numPr>
        <w:ind w:left="703" w:hanging="703"/>
        <w:rPr>
          <w:lang w:val="en-US"/>
        </w:rPr>
      </w:pPr>
      <w:r w:rsidRPr="00712C0B">
        <w:rPr>
          <w:lang w:val="en-US"/>
        </w:rPr>
        <w:t xml:space="preserve">How do </w:t>
      </w:r>
      <w:r w:rsidR="006763AE" w:rsidRPr="00712C0B">
        <w:rPr>
          <w:lang w:val="en-US"/>
        </w:rPr>
        <w:t xml:space="preserve">you feed </w:t>
      </w:r>
      <w:r w:rsidR="00A47112" w:rsidRPr="00712C0B">
        <w:rPr>
          <w:lang w:val="en-US"/>
        </w:rPr>
        <w:t xml:space="preserve">your child or children aged </w:t>
      </w:r>
      <w:r w:rsidR="00432245" w:rsidRPr="00712C0B">
        <w:rPr>
          <w:lang w:val="en-US"/>
        </w:rPr>
        <w:t xml:space="preserve">3-6 </w:t>
      </w:r>
      <w:r w:rsidR="007437F6" w:rsidRPr="00712C0B">
        <w:rPr>
          <w:lang w:val="en-US"/>
        </w:rPr>
        <w:t>at home</w:t>
      </w:r>
      <w:r w:rsidR="00A47112" w:rsidRPr="00712C0B">
        <w:rPr>
          <w:lang w:val="en-US"/>
        </w:rPr>
        <w:t>?</w:t>
      </w:r>
    </w:p>
    <w:p w14:paraId="09F836EA" w14:textId="77777777" w:rsidR="000E7D33" w:rsidRPr="00712C0B" w:rsidRDefault="000E7D33" w:rsidP="000E7D33">
      <w:pPr>
        <w:rPr>
          <w:lang w:val="en-US"/>
        </w:rPr>
      </w:pPr>
    </w:p>
    <w:p w14:paraId="125F74B2" w14:textId="77777777" w:rsidR="000E7D33" w:rsidRPr="00723C5A" w:rsidRDefault="000E7D33" w:rsidP="00FB0861">
      <w:pPr>
        <w:pStyle w:val="Listennummer"/>
        <w:numPr>
          <w:ilvl w:val="0"/>
          <w:numId w:val="65"/>
        </w:numPr>
      </w:pPr>
      <w:r>
        <w:t>vegan</w:t>
      </w:r>
    </w:p>
    <w:p w14:paraId="730C814A" w14:textId="77777777" w:rsidR="000E7D33" w:rsidRPr="00712C0B" w:rsidRDefault="000E7D33" w:rsidP="00FB0861">
      <w:pPr>
        <w:pStyle w:val="Listennummer"/>
        <w:numPr>
          <w:ilvl w:val="0"/>
          <w:numId w:val="28"/>
        </w:numPr>
        <w:rPr>
          <w:lang w:val="en-US"/>
        </w:rPr>
      </w:pPr>
      <w:r w:rsidRPr="00712C0B">
        <w:rPr>
          <w:lang w:val="en-US"/>
        </w:rPr>
        <w:t xml:space="preserve">vegetarian, </w:t>
      </w:r>
      <w:r w:rsidRPr="00712C0B">
        <w:rPr>
          <w:lang w:val="en-US" w:eastAsia="en-US"/>
        </w:rPr>
        <w:t>no meat and no sausage</w:t>
      </w:r>
      <w:r w:rsidRPr="00712C0B">
        <w:rPr>
          <w:b/>
          <w:lang w:val="en-US" w:eastAsia="en-US"/>
        </w:rPr>
        <w:t>, but fish</w:t>
      </w:r>
    </w:p>
    <w:p w14:paraId="41C8EFAA" w14:textId="77777777" w:rsidR="000E7D33" w:rsidRPr="00712C0B" w:rsidRDefault="000E7D33" w:rsidP="00FB0861">
      <w:pPr>
        <w:pStyle w:val="Listennummer"/>
        <w:numPr>
          <w:ilvl w:val="0"/>
          <w:numId w:val="28"/>
        </w:numPr>
        <w:rPr>
          <w:lang w:val="en-US"/>
        </w:rPr>
      </w:pPr>
      <w:r w:rsidRPr="00712C0B">
        <w:rPr>
          <w:lang w:val="en-US"/>
        </w:rPr>
        <w:t xml:space="preserve">vegetarian, </w:t>
      </w:r>
      <w:r w:rsidRPr="00712C0B">
        <w:rPr>
          <w:lang w:val="en-US" w:eastAsia="en-US"/>
        </w:rPr>
        <w:t xml:space="preserve">no meat, no sausage and </w:t>
      </w:r>
      <w:r w:rsidRPr="00712C0B">
        <w:rPr>
          <w:b/>
          <w:lang w:val="en-US" w:eastAsia="en-US"/>
        </w:rPr>
        <w:t xml:space="preserve">no fish </w:t>
      </w:r>
    </w:p>
    <w:p w14:paraId="549F294B" w14:textId="6865F97A" w:rsidR="00633F72" w:rsidRPr="00712C0B" w:rsidRDefault="00E67468" w:rsidP="00FB0861">
      <w:pPr>
        <w:pStyle w:val="Listennummer"/>
        <w:numPr>
          <w:ilvl w:val="0"/>
          <w:numId w:val="28"/>
        </w:numPr>
        <w:rPr>
          <w:lang w:val="en-US"/>
        </w:rPr>
      </w:pPr>
      <w:r>
        <w:rPr>
          <w:lang w:val="en-US"/>
        </w:rPr>
        <w:t>m</w:t>
      </w:r>
      <w:r w:rsidR="00633F72" w:rsidRPr="00712C0B">
        <w:rPr>
          <w:lang w:val="en-US"/>
        </w:rPr>
        <w:t xml:space="preserve">ixed diet, </w:t>
      </w:r>
      <w:proofErr w:type="gramStart"/>
      <w:r w:rsidR="007723B3" w:rsidRPr="00712C0B">
        <w:rPr>
          <w:lang w:val="en-US"/>
        </w:rPr>
        <w:t>i</w:t>
      </w:r>
      <w:r w:rsidR="00633F72" w:rsidRPr="00712C0B">
        <w:rPr>
          <w:lang w:val="en-US"/>
        </w:rPr>
        <w:t>.e.</w:t>
      </w:r>
      <w:proofErr w:type="gramEnd"/>
      <w:r w:rsidR="00633F72" w:rsidRPr="00712C0B">
        <w:rPr>
          <w:lang w:val="en-US"/>
        </w:rPr>
        <w:t xml:space="preserve"> food of animal (meat and other products) and plant origin</w:t>
      </w:r>
    </w:p>
    <w:p w14:paraId="79000898" w14:textId="77777777" w:rsidR="000E7D33" w:rsidRPr="00712C0B" w:rsidRDefault="000E7D33" w:rsidP="000E7D33">
      <w:pPr>
        <w:pStyle w:val="Listennummer"/>
        <w:numPr>
          <w:ilvl w:val="0"/>
          <w:numId w:val="0"/>
        </w:numPr>
        <w:rPr>
          <w:lang w:val="en-US"/>
        </w:rPr>
      </w:pPr>
      <w:r w:rsidRPr="00712C0B">
        <w:rPr>
          <w:lang w:val="en-US"/>
        </w:rPr>
        <w:t xml:space="preserve">99 </w:t>
      </w:r>
      <w:r w:rsidRPr="00712C0B">
        <w:rPr>
          <w:lang w:val="en-US"/>
        </w:rPr>
        <w:tab/>
        <w:t>don't know / no answer</w:t>
      </w:r>
    </w:p>
    <w:p w14:paraId="1156B412" w14:textId="77777777" w:rsidR="00A47112" w:rsidRPr="00712C0B" w:rsidRDefault="00A47112" w:rsidP="00A47112">
      <w:pPr>
        <w:pStyle w:val="Listennummer"/>
        <w:numPr>
          <w:ilvl w:val="0"/>
          <w:numId w:val="0"/>
        </w:numPr>
        <w:rPr>
          <w:lang w:val="en-US"/>
        </w:rPr>
      </w:pPr>
    </w:p>
    <w:p w14:paraId="4646CBF6" w14:textId="77777777" w:rsidR="00A47112" w:rsidRPr="00712C0B" w:rsidRDefault="00A47112" w:rsidP="00A47112">
      <w:pPr>
        <w:pStyle w:val="Listennummer"/>
        <w:numPr>
          <w:ilvl w:val="0"/>
          <w:numId w:val="0"/>
        </w:numPr>
        <w:rPr>
          <w:lang w:val="en-US"/>
        </w:rPr>
      </w:pPr>
    </w:p>
    <w:p w14:paraId="46B0DF2C" w14:textId="38A7D590" w:rsidR="009D0340" w:rsidRPr="00712C0B" w:rsidRDefault="009D0340" w:rsidP="00502422">
      <w:pPr>
        <w:tabs>
          <w:tab w:val="clear" w:pos="567"/>
        </w:tabs>
        <w:rPr>
          <w:u w:val="single"/>
          <w:lang w:val="en-US"/>
        </w:rPr>
      </w:pPr>
      <w:r w:rsidRPr="00712C0B">
        <w:rPr>
          <w:u w:val="single"/>
          <w:lang w:val="en-US"/>
        </w:rPr>
        <w:t xml:space="preserve">Filter: Vegans with children </w:t>
      </w:r>
      <w:r w:rsidR="008D5D5A" w:rsidRPr="00712C0B">
        <w:rPr>
          <w:u w:val="single"/>
          <w:lang w:val="en-US"/>
        </w:rPr>
        <w:t xml:space="preserve">aged 7-10 </w:t>
      </w:r>
      <w:r w:rsidRPr="00712C0B">
        <w:rPr>
          <w:u w:val="single"/>
          <w:lang w:val="en-US"/>
        </w:rPr>
        <w:t>in the household [B3</w:t>
      </w:r>
      <w:r w:rsidR="00AA6C2E" w:rsidRPr="00712C0B">
        <w:rPr>
          <w:u w:val="single"/>
          <w:lang w:val="en-US"/>
        </w:rPr>
        <w:t>(</w:t>
      </w:r>
      <w:r w:rsidR="00E6180F" w:rsidRPr="00712C0B">
        <w:rPr>
          <w:u w:val="single"/>
          <w:lang w:val="en-US"/>
        </w:rPr>
        <w:t>4</w:t>
      </w:r>
      <w:r w:rsidR="00AA6C2E" w:rsidRPr="00712C0B">
        <w:rPr>
          <w:u w:val="single"/>
          <w:lang w:val="en-US"/>
        </w:rPr>
        <w:t>)</w:t>
      </w:r>
      <w:r w:rsidR="00AA6C2E" w:rsidRPr="00712C0B">
        <w:rPr>
          <w:lang w:val="en-US"/>
        </w:rPr>
        <w:t>&gt;</w:t>
      </w:r>
      <w:r w:rsidR="00DF774A" w:rsidRPr="00712C0B">
        <w:rPr>
          <w:lang w:val="en-US"/>
        </w:rPr>
        <w:t xml:space="preserve"> 0</w:t>
      </w:r>
      <w:r w:rsidRPr="00712C0B">
        <w:rPr>
          <w:u w:val="single"/>
          <w:lang w:val="en-US"/>
        </w:rPr>
        <w:t>]</w:t>
      </w:r>
      <w:r w:rsidR="00733429" w:rsidRPr="00712C0B">
        <w:rPr>
          <w:u w:val="single"/>
          <w:lang w:val="en-US"/>
        </w:rPr>
        <w:t>.</w:t>
      </w:r>
    </w:p>
    <w:p w14:paraId="0A6E72F4" w14:textId="2B464B12" w:rsidR="00432245" w:rsidRPr="00712C0B" w:rsidRDefault="00432245" w:rsidP="00432245">
      <w:pPr>
        <w:rPr>
          <w:b/>
          <w:lang w:val="en-US"/>
        </w:rPr>
      </w:pPr>
      <w:r w:rsidRPr="00712C0B">
        <w:rPr>
          <w:b/>
          <w:lang w:val="en-US"/>
        </w:rPr>
        <w:t xml:space="preserve">Question </w:t>
      </w:r>
      <w:r w:rsidR="00C77125" w:rsidRPr="00712C0B">
        <w:rPr>
          <w:b/>
          <w:lang w:val="en-US"/>
        </w:rPr>
        <w:t xml:space="preserve">B4d </w:t>
      </w:r>
      <w:r w:rsidR="00054B55" w:rsidRPr="00712C0B">
        <w:rPr>
          <w:b/>
          <w:lang w:val="en-US"/>
        </w:rPr>
        <w:t xml:space="preserve">- </w:t>
      </w:r>
      <w:r w:rsidR="00FB00C4">
        <w:rPr>
          <w:b/>
          <w:lang w:val="en-US"/>
        </w:rPr>
        <w:t>Diet</w:t>
      </w:r>
      <w:r w:rsidR="00054B55" w:rsidRPr="00712C0B">
        <w:rPr>
          <w:b/>
          <w:lang w:val="en-US"/>
        </w:rPr>
        <w:t xml:space="preserve"> of children, </w:t>
      </w:r>
      <w:r w:rsidR="00E6180F" w:rsidRPr="00712C0B">
        <w:rPr>
          <w:b/>
          <w:lang w:val="en-US"/>
        </w:rPr>
        <w:t xml:space="preserve">7-10 years old </w:t>
      </w:r>
    </w:p>
    <w:p w14:paraId="4A3CB78F" w14:textId="77777777" w:rsidR="009D0340" w:rsidRPr="00712C0B" w:rsidRDefault="00C77125" w:rsidP="009D0340">
      <w:pPr>
        <w:pStyle w:val="Listennummer"/>
        <w:numPr>
          <w:ilvl w:val="0"/>
          <w:numId w:val="0"/>
        </w:numPr>
        <w:ind w:left="703" w:hanging="703"/>
        <w:rPr>
          <w:lang w:val="en-US"/>
        </w:rPr>
      </w:pPr>
      <w:r w:rsidRPr="00712C0B">
        <w:rPr>
          <w:lang w:val="en-US"/>
        </w:rPr>
        <w:t xml:space="preserve">How do </w:t>
      </w:r>
      <w:r w:rsidR="009D0340" w:rsidRPr="00712C0B">
        <w:rPr>
          <w:lang w:val="en-US"/>
        </w:rPr>
        <w:t>you</w:t>
      </w:r>
      <w:r w:rsidRPr="00712C0B">
        <w:rPr>
          <w:lang w:val="en-US"/>
        </w:rPr>
        <w:t xml:space="preserve"> </w:t>
      </w:r>
      <w:r w:rsidR="009D0340" w:rsidRPr="00712C0B">
        <w:rPr>
          <w:lang w:val="en-US"/>
        </w:rPr>
        <w:t xml:space="preserve">feed your child or </w:t>
      </w:r>
      <w:r w:rsidRPr="00712C0B">
        <w:rPr>
          <w:lang w:val="en-US"/>
        </w:rPr>
        <w:t xml:space="preserve">children aged 7-10 </w:t>
      </w:r>
      <w:r w:rsidR="007437F6" w:rsidRPr="00712C0B">
        <w:rPr>
          <w:lang w:val="en-US"/>
        </w:rPr>
        <w:t>at home</w:t>
      </w:r>
      <w:r w:rsidR="009D0340" w:rsidRPr="00712C0B">
        <w:rPr>
          <w:lang w:val="en-US"/>
        </w:rPr>
        <w:t>?</w:t>
      </w:r>
    </w:p>
    <w:p w14:paraId="310F86A7" w14:textId="77777777" w:rsidR="000E7D33" w:rsidRPr="00712C0B" w:rsidRDefault="000E7D33" w:rsidP="000E7D33">
      <w:pPr>
        <w:rPr>
          <w:lang w:val="en-US"/>
        </w:rPr>
      </w:pPr>
    </w:p>
    <w:p w14:paraId="3BAD8BBC" w14:textId="77777777" w:rsidR="000E7D33" w:rsidRPr="00723C5A" w:rsidRDefault="000E7D33" w:rsidP="00FB0861">
      <w:pPr>
        <w:pStyle w:val="Listennummer"/>
        <w:numPr>
          <w:ilvl w:val="0"/>
          <w:numId w:val="66"/>
        </w:numPr>
      </w:pPr>
      <w:r>
        <w:t>vegan</w:t>
      </w:r>
    </w:p>
    <w:p w14:paraId="0BD687B0" w14:textId="77777777" w:rsidR="000E7D33" w:rsidRPr="00712C0B" w:rsidRDefault="000E7D33" w:rsidP="00FB0861">
      <w:pPr>
        <w:pStyle w:val="Listennummer"/>
        <w:numPr>
          <w:ilvl w:val="0"/>
          <w:numId w:val="28"/>
        </w:numPr>
        <w:rPr>
          <w:lang w:val="en-US"/>
        </w:rPr>
      </w:pPr>
      <w:r w:rsidRPr="00712C0B">
        <w:rPr>
          <w:lang w:val="en-US"/>
        </w:rPr>
        <w:t>vegetarian</w:t>
      </w:r>
      <w:r w:rsidRPr="00712C0B">
        <w:rPr>
          <w:lang w:val="en-US" w:eastAsia="en-US"/>
        </w:rPr>
        <w:t xml:space="preserve">, no meat and no sausage, </w:t>
      </w:r>
      <w:r w:rsidRPr="00712C0B">
        <w:rPr>
          <w:b/>
          <w:lang w:val="en-US" w:eastAsia="en-US"/>
        </w:rPr>
        <w:t>but fish</w:t>
      </w:r>
    </w:p>
    <w:p w14:paraId="40201CFD" w14:textId="77777777" w:rsidR="000E7D33" w:rsidRPr="00712C0B" w:rsidRDefault="000E7D33" w:rsidP="00FB0861">
      <w:pPr>
        <w:pStyle w:val="Listennummer"/>
        <w:numPr>
          <w:ilvl w:val="0"/>
          <w:numId w:val="28"/>
        </w:numPr>
        <w:rPr>
          <w:lang w:val="en-US"/>
        </w:rPr>
      </w:pPr>
      <w:r w:rsidRPr="00712C0B">
        <w:rPr>
          <w:lang w:val="en-US"/>
        </w:rPr>
        <w:t>vegetarian</w:t>
      </w:r>
      <w:r w:rsidRPr="00712C0B">
        <w:rPr>
          <w:lang w:val="en-US" w:eastAsia="en-US"/>
        </w:rPr>
        <w:t xml:space="preserve">, no meat, no sausage and </w:t>
      </w:r>
      <w:r w:rsidRPr="00712C0B">
        <w:rPr>
          <w:b/>
          <w:lang w:val="en-US" w:eastAsia="en-US"/>
        </w:rPr>
        <w:t xml:space="preserve">no fish </w:t>
      </w:r>
    </w:p>
    <w:p w14:paraId="2B04FCA3" w14:textId="116CCD2F" w:rsidR="00633F72" w:rsidRPr="00712C0B" w:rsidRDefault="00FB00C4" w:rsidP="00FB0861">
      <w:pPr>
        <w:pStyle w:val="Listennummer"/>
        <w:numPr>
          <w:ilvl w:val="0"/>
          <w:numId w:val="28"/>
        </w:numPr>
        <w:rPr>
          <w:lang w:val="en-US"/>
        </w:rPr>
      </w:pPr>
      <w:r>
        <w:rPr>
          <w:lang w:val="en-US"/>
        </w:rPr>
        <w:t>m</w:t>
      </w:r>
      <w:r w:rsidR="00633F72" w:rsidRPr="00712C0B">
        <w:rPr>
          <w:lang w:val="en-US"/>
        </w:rPr>
        <w:t xml:space="preserve">ixed diet, </w:t>
      </w:r>
      <w:proofErr w:type="gramStart"/>
      <w:r w:rsidR="007723B3" w:rsidRPr="00712C0B">
        <w:rPr>
          <w:lang w:val="en-US"/>
        </w:rPr>
        <w:t>i</w:t>
      </w:r>
      <w:r w:rsidR="00633F72" w:rsidRPr="00712C0B">
        <w:rPr>
          <w:lang w:val="en-US"/>
        </w:rPr>
        <w:t>.e.</w:t>
      </w:r>
      <w:proofErr w:type="gramEnd"/>
      <w:r w:rsidR="00633F72" w:rsidRPr="00712C0B">
        <w:rPr>
          <w:lang w:val="en-US"/>
        </w:rPr>
        <w:t xml:space="preserve"> food of animal (meat and other products) and plant origin</w:t>
      </w:r>
    </w:p>
    <w:p w14:paraId="795CD42D" w14:textId="77777777" w:rsidR="000E7D33" w:rsidRPr="00712C0B" w:rsidRDefault="000E7D33" w:rsidP="000E7D33">
      <w:pPr>
        <w:pStyle w:val="Listennummer"/>
        <w:numPr>
          <w:ilvl w:val="0"/>
          <w:numId w:val="0"/>
        </w:numPr>
        <w:rPr>
          <w:lang w:val="en-US"/>
        </w:rPr>
      </w:pPr>
      <w:r w:rsidRPr="00712C0B">
        <w:rPr>
          <w:lang w:val="en-US"/>
        </w:rPr>
        <w:t xml:space="preserve">99 </w:t>
      </w:r>
      <w:r w:rsidRPr="00712C0B">
        <w:rPr>
          <w:lang w:val="en-US"/>
        </w:rPr>
        <w:tab/>
        <w:t>don't know / no answer</w:t>
      </w:r>
    </w:p>
    <w:p w14:paraId="7944AFD1" w14:textId="19B8D273" w:rsidR="00C77125" w:rsidRPr="00712C0B" w:rsidRDefault="00C77125" w:rsidP="00C77125">
      <w:pPr>
        <w:pStyle w:val="Listennummer"/>
        <w:numPr>
          <w:ilvl w:val="0"/>
          <w:numId w:val="0"/>
        </w:numPr>
        <w:rPr>
          <w:lang w:val="en-US"/>
        </w:rPr>
      </w:pPr>
    </w:p>
    <w:p w14:paraId="626E5726" w14:textId="3E1230AF" w:rsidR="00502422" w:rsidRPr="00712C0B" w:rsidRDefault="00502422" w:rsidP="00C77125">
      <w:pPr>
        <w:pStyle w:val="Listennummer"/>
        <w:numPr>
          <w:ilvl w:val="0"/>
          <w:numId w:val="0"/>
        </w:numPr>
        <w:rPr>
          <w:lang w:val="en-US"/>
        </w:rPr>
      </w:pPr>
    </w:p>
    <w:p w14:paraId="5AE28848" w14:textId="3F9322C6" w:rsidR="00502422" w:rsidRPr="00712C0B" w:rsidRDefault="00502422" w:rsidP="00C77125">
      <w:pPr>
        <w:pStyle w:val="Listennummer"/>
        <w:numPr>
          <w:ilvl w:val="0"/>
          <w:numId w:val="0"/>
        </w:numPr>
        <w:rPr>
          <w:lang w:val="en-US"/>
        </w:rPr>
      </w:pPr>
    </w:p>
    <w:p w14:paraId="0AA9DFFF" w14:textId="3202F9DA" w:rsidR="00502422" w:rsidRPr="00712C0B" w:rsidRDefault="00502422" w:rsidP="00C77125">
      <w:pPr>
        <w:pStyle w:val="Listennummer"/>
        <w:numPr>
          <w:ilvl w:val="0"/>
          <w:numId w:val="0"/>
        </w:numPr>
        <w:rPr>
          <w:lang w:val="en-US"/>
        </w:rPr>
      </w:pPr>
    </w:p>
    <w:p w14:paraId="3737ED39" w14:textId="7794730E" w:rsidR="00502422" w:rsidRPr="00712C0B" w:rsidRDefault="00502422" w:rsidP="00C77125">
      <w:pPr>
        <w:pStyle w:val="Listennummer"/>
        <w:numPr>
          <w:ilvl w:val="0"/>
          <w:numId w:val="0"/>
        </w:numPr>
        <w:rPr>
          <w:lang w:val="en-US"/>
        </w:rPr>
      </w:pPr>
    </w:p>
    <w:p w14:paraId="150EC7A4" w14:textId="77777777" w:rsidR="00502422" w:rsidRPr="00712C0B" w:rsidRDefault="00502422" w:rsidP="00C77125">
      <w:pPr>
        <w:pStyle w:val="Listennummer"/>
        <w:numPr>
          <w:ilvl w:val="0"/>
          <w:numId w:val="0"/>
        </w:numPr>
        <w:rPr>
          <w:lang w:val="en-US"/>
        </w:rPr>
      </w:pPr>
    </w:p>
    <w:p w14:paraId="5B19CD4D" w14:textId="77777777" w:rsidR="009D0340" w:rsidRPr="00712C0B" w:rsidRDefault="009D0340" w:rsidP="00C77125">
      <w:pPr>
        <w:rPr>
          <w:lang w:val="en-US"/>
        </w:rPr>
      </w:pPr>
    </w:p>
    <w:p w14:paraId="07E5DDDD" w14:textId="456249AA" w:rsidR="00432245" w:rsidRPr="00712C0B" w:rsidRDefault="00432245" w:rsidP="00432245">
      <w:pPr>
        <w:rPr>
          <w:u w:val="single"/>
          <w:lang w:val="en-US"/>
        </w:rPr>
      </w:pPr>
      <w:r w:rsidRPr="00712C0B">
        <w:rPr>
          <w:u w:val="single"/>
          <w:lang w:val="en-US"/>
        </w:rPr>
        <w:lastRenderedPageBreak/>
        <w:t xml:space="preserve">Filter: Vegans with children </w:t>
      </w:r>
      <w:r w:rsidR="008D5D5A" w:rsidRPr="00712C0B">
        <w:rPr>
          <w:u w:val="single"/>
          <w:lang w:val="en-US"/>
        </w:rPr>
        <w:t xml:space="preserve">aged 11-13 </w:t>
      </w:r>
      <w:r w:rsidRPr="00712C0B">
        <w:rPr>
          <w:u w:val="single"/>
          <w:lang w:val="en-US"/>
        </w:rPr>
        <w:t>in the household [B3</w:t>
      </w:r>
      <w:r w:rsidR="00AA6C2E" w:rsidRPr="00712C0B">
        <w:rPr>
          <w:u w:val="single"/>
          <w:lang w:val="en-US"/>
        </w:rPr>
        <w:t>(</w:t>
      </w:r>
      <w:r w:rsidR="004763F7" w:rsidRPr="00712C0B">
        <w:rPr>
          <w:u w:val="single"/>
          <w:lang w:val="en-US"/>
        </w:rPr>
        <w:t>5</w:t>
      </w:r>
      <w:r w:rsidR="00AA6C2E" w:rsidRPr="00712C0B">
        <w:rPr>
          <w:u w:val="single"/>
          <w:lang w:val="en-US"/>
        </w:rPr>
        <w:t>)</w:t>
      </w:r>
      <w:r w:rsidR="00AA6C2E" w:rsidRPr="00712C0B">
        <w:rPr>
          <w:lang w:val="en-US"/>
        </w:rPr>
        <w:t>&gt;</w:t>
      </w:r>
      <w:r w:rsidR="00DF774A" w:rsidRPr="00712C0B">
        <w:rPr>
          <w:lang w:val="en-US"/>
        </w:rPr>
        <w:t xml:space="preserve"> 0</w:t>
      </w:r>
      <w:r w:rsidRPr="00712C0B">
        <w:rPr>
          <w:u w:val="single"/>
          <w:lang w:val="en-US"/>
        </w:rPr>
        <w:t>]</w:t>
      </w:r>
      <w:r w:rsidR="00733429" w:rsidRPr="00712C0B">
        <w:rPr>
          <w:u w:val="single"/>
          <w:lang w:val="en-US"/>
        </w:rPr>
        <w:t>.</w:t>
      </w:r>
    </w:p>
    <w:p w14:paraId="187D276D" w14:textId="4A4ABD2A" w:rsidR="00432245" w:rsidRPr="00712C0B" w:rsidRDefault="00432245" w:rsidP="00432245">
      <w:pPr>
        <w:rPr>
          <w:b/>
          <w:lang w:val="en-US"/>
        </w:rPr>
      </w:pPr>
      <w:r w:rsidRPr="00712C0B">
        <w:rPr>
          <w:b/>
          <w:lang w:val="en-US"/>
        </w:rPr>
        <w:t xml:space="preserve">Question </w:t>
      </w:r>
      <w:r w:rsidR="00C77125" w:rsidRPr="00712C0B">
        <w:rPr>
          <w:b/>
          <w:lang w:val="en-US"/>
        </w:rPr>
        <w:t xml:space="preserve">B4e </w:t>
      </w:r>
      <w:r w:rsidRPr="00712C0B">
        <w:rPr>
          <w:b/>
          <w:lang w:val="en-US"/>
        </w:rPr>
        <w:t xml:space="preserve">- </w:t>
      </w:r>
      <w:r w:rsidR="00871B9F">
        <w:rPr>
          <w:b/>
          <w:lang w:val="en-US"/>
        </w:rPr>
        <w:t>Diet</w:t>
      </w:r>
      <w:r w:rsidRPr="00712C0B">
        <w:rPr>
          <w:b/>
          <w:lang w:val="en-US"/>
        </w:rPr>
        <w:t xml:space="preserve"> of children</w:t>
      </w:r>
      <w:r w:rsidR="00054B55" w:rsidRPr="00712C0B">
        <w:rPr>
          <w:b/>
          <w:lang w:val="en-US"/>
        </w:rPr>
        <w:t xml:space="preserve">, </w:t>
      </w:r>
      <w:r w:rsidR="00E6180F" w:rsidRPr="00712C0B">
        <w:rPr>
          <w:b/>
          <w:lang w:val="en-US"/>
        </w:rPr>
        <w:t>11-13 years old</w:t>
      </w:r>
    </w:p>
    <w:p w14:paraId="145E46A9" w14:textId="7E045B3C" w:rsidR="00432245" w:rsidRPr="00712C0B" w:rsidRDefault="00C77125" w:rsidP="00432245">
      <w:pPr>
        <w:pStyle w:val="Listennummer"/>
        <w:numPr>
          <w:ilvl w:val="0"/>
          <w:numId w:val="0"/>
        </w:numPr>
        <w:ind w:left="703" w:hanging="703"/>
        <w:rPr>
          <w:lang w:val="en-US"/>
        </w:rPr>
      </w:pPr>
      <w:r w:rsidRPr="00712C0B">
        <w:rPr>
          <w:lang w:val="en-US"/>
        </w:rPr>
        <w:t xml:space="preserve">How do </w:t>
      </w:r>
      <w:r w:rsidR="00432245" w:rsidRPr="00712C0B">
        <w:rPr>
          <w:lang w:val="en-US"/>
        </w:rPr>
        <w:t>you</w:t>
      </w:r>
      <w:r w:rsidRPr="00712C0B">
        <w:rPr>
          <w:lang w:val="en-US"/>
        </w:rPr>
        <w:t xml:space="preserve"> </w:t>
      </w:r>
      <w:r w:rsidR="00432245" w:rsidRPr="00712C0B">
        <w:rPr>
          <w:lang w:val="en-US"/>
        </w:rPr>
        <w:t>feed your child</w:t>
      </w:r>
      <w:r w:rsidR="00D32745">
        <w:rPr>
          <w:lang w:val="en-US"/>
        </w:rPr>
        <w:t xml:space="preserve"> or </w:t>
      </w:r>
      <w:r w:rsidR="00432245" w:rsidRPr="00712C0B">
        <w:rPr>
          <w:lang w:val="en-US"/>
        </w:rPr>
        <w:t xml:space="preserve">children aged </w:t>
      </w:r>
      <w:r w:rsidR="00C171FF" w:rsidRPr="00712C0B">
        <w:rPr>
          <w:lang w:val="en-US"/>
        </w:rPr>
        <w:t xml:space="preserve">11-13 </w:t>
      </w:r>
      <w:r w:rsidR="007437F6" w:rsidRPr="00712C0B">
        <w:rPr>
          <w:lang w:val="en-US"/>
        </w:rPr>
        <w:t>at home</w:t>
      </w:r>
      <w:r w:rsidR="00432245" w:rsidRPr="00712C0B">
        <w:rPr>
          <w:lang w:val="en-US"/>
        </w:rPr>
        <w:t>?</w:t>
      </w:r>
    </w:p>
    <w:p w14:paraId="6DA10BAC" w14:textId="77777777" w:rsidR="000E7D33" w:rsidRPr="00712C0B" w:rsidRDefault="000E7D33" w:rsidP="000E7D33">
      <w:pPr>
        <w:rPr>
          <w:lang w:val="en-US"/>
        </w:rPr>
      </w:pPr>
    </w:p>
    <w:p w14:paraId="5649CA55" w14:textId="77777777" w:rsidR="000E7D33" w:rsidRPr="00723C5A" w:rsidRDefault="000E7D33" w:rsidP="00FB0861">
      <w:pPr>
        <w:pStyle w:val="Listennummer"/>
        <w:numPr>
          <w:ilvl w:val="0"/>
          <w:numId w:val="67"/>
        </w:numPr>
      </w:pPr>
      <w:r>
        <w:t>vegan</w:t>
      </w:r>
    </w:p>
    <w:p w14:paraId="67E3FAAA" w14:textId="77777777" w:rsidR="000E7D33" w:rsidRPr="00712C0B" w:rsidRDefault="000E7D33" w:rsidP="00FB0861">
      <w:pPr>
        <w:pStyle w:val="Listennummer"/>
        <w:numPr>
          <w:ilvl w:val="0"/>
          <w:numId w:val="28"/>
        </w:numPr>
        <w:rPr>
          <w:lang w:val="en-US"/>
        </w:rPr>
      </w:pPr>
      <w:r w:rsidRPr="00712C0B">
        <w:rPr>
          <w:lang w:val="en-US"/>
        </w:rPr>
        <w:t>vegetarian</w:t>
      </w:r>
      <w:r w:rsidRPr="00712C0B">
        <w:rPr>
          <w:lang w:val="en-US" w:eastAsia="en-US"/>
        </w:rPr>
        <w:t xml:space="preserve">, no meat and no sausage, </w:t>
      </w:r>
      <w:r w:rsidRPr="00712C0B">
        <w:rPr>
          <w:b/>
          <w:lang w:val="en-US" w:eastAsia="en-US"/>
        </w:rPr>
        <w:t>but fish</w:t>
      </w:r>
    </w:p>
    <w:p w14:paraId="30143928" w14:textId="77777777" w:rsidR="000E7D33" w:rsidRPr="00712C0B" w:rsidRDefault="000E7D33" w:rsidP="00FB0861">
      <w:pPr>
        <w:pStyle w:val="Listennummer"/>
        <w:numPr>
          <w:ilvl w:val="0"/>
          <w:numId w:val="28"/>
        </w:numPr>
        <w:rPr>
          <w:lang w:val="en-US"/>
        </w:rPr>
      </w:pPr>
      <w:r w:rsidRPr="00712C0B">
        <w:rPr>
          <w:lang w:val="en-US"/>
        </w:rPr>
        <w:t>vegetarian</w:t>
      </w:r>
      <w:r w:rsidRPr="00712C0B">
        <w:rPr>
          <w:lang w:val="en-US" w:eastAsia="en-US"/>
        </w:rPr>
        <w:t xml:space="preserve">, no meat, no sausage and </w:t>
      </w:r>
      <w:r w:rsidRPr="00712C0B">
        <w:rPr>
          <w:b/>
          <w:lang w:val="en-US" w:eastAsia="en-US"/>
        </w:rPr>
        <w:t xml:space="preserve">no fish </w:t>
      </w:r>
    </w:p>
    <w:p w14:paraId="12E16E81" w14:textId="7AE496BE" w:rsidR="00633F72" w:rsidRPr="00712C0B" w:rsidRDefault="00871B9F" w:rsidP="00FB0861">
      <w:pPr>
        <w:pStyle w:val="Listennummer"/>
        <w:numPr>
          <w:ilvl w:val="0"/>
          <w:numId w:val="28"/>
        </w:numPr>
        <w:rPr>
          <w:lang w:val="en-US"/>
        </w:rPr>
      </w:pPr>
      <w:r>
        <w:rPr>
          <w:lang w:val="en-US"/>
        </w:rPr>
        <w:t>m</w:t>
      </w:r>
      <w:r w:rsidR="00633F72" w:rsidRPr="00712C0B">
        <w:rPr>
          <w:lang w:val="en-US"/>
        </w:rPr>
        <w:t xml:space="preserve">ixed diet, </w:t>
      </w:r>
      <w:proofErr w:type="gramStart"/>
      <w:r w:rsidR="007723B3" w:rsidRPr="00712C0B">
        <w:rPr>
          <w:lang w:val="en-US"/>
        </w:rPr>
        <w:t>i</w:t>
      </w:r>
      <w:r w:rsidR="00633F72" w:rsidRPr="00712C0B">
        <w:rPr>
          <w:lang w:val="en-US"/>
        </w:rPr>
        <w:t>.e.</w:t>
      </w:r>
      <w:proofErr w:type="gramEnd"/>
      <w:r w:rsidR="00633F72" w:rsidRPr="00712C0B">
        <w:rPr>
          <w:lang w:val="en-US"/>
        </w:rPr>
        <w:t xml:space="preserve"> food of animal (meat and other products) and plant origin</w:t>
      </w:r>
    </w:p>
    <w:p w14:paraId="6D58FC77" w14:textId="77777777" w:rsidR="000E7D33" w:rsidRPr="00712C0B" w:rsidRDefault="000E7D33" w:rsidP="000E7D33">
      <w:pPr>
        <w:pStyle w:val="Listennummer"/>
        <w:numPr>
          <w:ilvl w:val="0"/>
          <w:numId w:val="0"/>
        </w:numPr>
        <w:rPr>
          <w:lang w:val="en-US"/>
        </w:rPr>
      </w:pPr>
      <w:r w:rsidRPr="00712C0B">
        <w:rPr>
          <w:lang w:val="en-US"/>
        </w:rPr>
        <w:t xml:space="preserve">99 </w:t>
      </w:r>
      <w:r w:rsidRPr="00712C0B">
        <w:rPr>
          <w:lang w:val="en-US"/>
        </w:rPr>
        <w:tab/>
        <w:t>don't know / no answer</w:t>
      </w:r>
    </w:p>
    <w:p w14:paraId="09DA4484" w14:textId="77777777" w:rsidR="00C77125" w:rsidRPr="00712C0B" w:rsidRDefault="00C77125" w:rsidP="00C77125">
      <w:pPr>
        <w:pStyle w:val="Listennummer"/>
        <w:numPr>
          <w:ilvl w:val="0"/>
          <w:numId w:val="0"/>
        </w:numPr>
        <w:rPr>
          <w:lang w:val="en-US"/>
        </w:rPr>
      </w:pPr>
    </w:p>
    <w:p w14:paraId="158322FE" w14:textId="77777777" w:rsidR="008D5D5A" w:rsidRPr="00712C0B" w:rsidRDefault="008D5D5A">
      <w:pPr>
        <w:tabs>
          <w:tab w:val="clear" w:pos="567"/>
        </w:tabs>
        <w:rPr>
          <w:u w:val="single"/>
          <w:lang w:val="en-US"/>
        </w:rPr>
      </w:pPr>
    </w:p>
    <w:p w14:paraId="62E23619" w14:textId="1A9D5D5B" w:rsidR="00C171FF" w:rsidRPr="00712C0B" w:rsidRDefault="00C171FF" w:rsidP="00C171FF">
      <w:pPr>
        <w:rPr>
          <w:u w:val="single"/>
          <w:lang w:val="en-US"/>
        </w:rPr>
      </w:pPr>
      <w:r w:rsidRPr="00712C0B">
        <w:rPr>
          <w:u w:val="single"/>
          <w:lang w:val="en-US"/>
        </w:rPr>
        <w:t>Filter: Vegans with children in the household [B3</w:t>
      </w:r>
      <w:r w:rsidR="00AA6C2E" w:rsidRPr="00712C0B">
        <w:rPr>
          <w:u w:val="single"/>
          <w:lang w:val="en-US"/>
        </w:rPr>
        <w:t>(</w:t>
      </w:r>
      <w:r w:rsidR="004763F7" w:rsidRPr="00712C0B">
        <w:rPr>
          <w:u w:val="single"/>
          <w:lang w:val="en-US"/>
        </w:rPr>
        <w:t>6</w:t>
      </w:r>
      <w:r w:rsidR="00AA6C2E" w:rsidRPr="00712C0B">
        <w:rPr>
          <w:u w:val="single"/>
          <w:lang w:val="en-US"/>
        </w:rPr>
        <w:t>)</w:t>
      </w:r>
      <w:r w:rsidR="00AA6C2E" w:rsidRPr="00712C0B">
        <w:rPr>
          <w:lang w:val="en-US"/>
        </w:rPr>
        <w:t>&gt;</w:t>
      </w:r>
      <w:r w:rsidR="00DF774A" w:rsidRPr="00712C0B">
        <w:rPr>
          <w:lang w:val="en-US"/>
        </w:rPr>
        <w:t xml:space="preserve"> 0</w:t>
      </w:r>
      <w:r w:rsidRPr="00712C0B">
        <w:rPr>
          <w:u w:val="single"/>
          <w:lang w:val="en-US"/>
        </w:rPr>
        <w:t>]</w:t>
      </w:r>
      <w:r w:rsidR="00733429" w:rsidRPr="00712C0B">
        <w:rPr>
          <w:u w:val="single"/>
          <w:lang w:val="en-US"/>
        </w:rPr>
        <w:t>.</w:t>
      </w:r>
    </w:p>
    <w:p w14:paraId="1B425665" w14:textId="643D231A" w:rsidR="00C171FF" w:rsidRPr="00712C0B" w:rsidRDefault="00C171FF" w:rsidP="00C171FF">
      <w:pPr>
        <w:rPr>
          <w:b/>
          <w:lang w:val="en-US"/>
        </w:rPr>
      </w:pPr>
      <w:r w:rsidRPr="00712C0B">
        <w:rPr>
          <w:b/>
          <w:lang w:val="en-US"/>
        </w:rPr>
        <w:t xml:space="preserve">Question </w:t>
      </w:r>
      <w:r w:rsidR="00C77125" w:rsidRPr="00712C0B">
        <w:rPr>
          <w:b/>
          <w:lang w:val="en-US"/>
        </w:rPr>
        <w:t xml:space="preserve">B4f </w:t>
      </w:r>
      <w:r w:rsidRPr="00712C0B">
        <w:rPr>
          <w:b/>
          <w:lang w:val="en-US"/>
        </w:rPr>
        <w:t xml:space="preserve">- </w:t>
      </w:r>
      <w:r w:rsidR="00871B9F">
        <w:rPr>
          <w:b/>
          <w:lang w:val="en-US"/>
        </w:rPr>
        <w:t>Diet</w:t>
      </w:r>
      <w:r w:rsidRPr="00712C0B">
        <w:rPr>
          <w:b/>
          <w:lang w:val="en-US"/>
        </w:rPr>
        <w:t xml:space="preserve"> of children</w:t>
      </w:r>
      <w:r w:rsidR="00054B55" w:rsidRPr="00712C0B">
        <w:rPr>
          <w:b/>
          <w:lang w:val="en-US"/>
        </w:rPr>
        <w:t xml:space="preserve">, </w:t>
      </w:r>
      <w:r w:rsidR="00E56DBB" w:rsidRPr="00712C0B">
        <w:rPr>
          <w:b/>
          <w:lang w:val="en-US"/>
        </w:rPr>
        <w:t>14-17 years old</w:t>
      </w:r>
    </w:p>
    <w:p w14:paraId="5AF91717" w14:textId="77777777" w:rsidR="00C171FF" w:rsidRPr="00712C0B" w:rsidRDefault="00C77125" w:rsidP="00C171FF">
      <w:pPr>
        <w:pStyle w:val="Listennummer"/>
        <w:numPr>
          <w:ilvl w:val="0"/>
          <w:numId w:val="0"/>
        </w:numPr>
        <w:ind w:left="703" w:hanging="703"/>
        <w:rPr>
          <w:lang w:val="en-US"/>
        </w:rPr>
      </w:pPr>
      <w:r w:rsidRPr="00712C0B">
        <w:rPr>
          <w:lang w:val="en-US"/>
        </w:rPr>
        <w:t xml:space="preserve">How do </w:t>
      </w:r>
      <w:r w:rsidR="00C171FF" w:rsidRPr="00712C0B">
        <w:rPr>
          <w:lang w:val="en-US"/>
        </w:rPr>
        <w:t xml:space="preserve">you feed your child or children aged </w:t>
      </w:r>
      <w:r w:rsidR="00A542BA" w:rsidRPr="00712C0B">
        <w:rPr>
          <w:lang w:val="en-US"/>
        </w:rPr>
        <w:t xml:space="preserve">14-17 </w:t>
      </w:r>
      <w:r w:rsidR="007437F6" w:rsidRPr="00712C0B">
        <w:rPr>
          <w:lang w:val="en-US"/>
        </w:rPr>
        <w:t>at home</w:t>
      </w:r>
      <w:r w:rsidR="00C171FF" w:rsidRPr="00712C0B">
        <w:rPr>
          <w:lang w:val="en-US"/>
        </w:rPr>
        <w:t>?</w:t>
      </w:r>
    </w:p>
    <w:p w14:paraId="5718435F" w14:textId="77777777" w:rsidR="000E7D33" w:rsidRPr="00712C0B" w:rsidRDefault="000E7D33" w:rsidP="000E7D33">
      <w:pPr>
        <w:rPr>
          <w:lang w:val="en-US"/>
        </w:rPr>
      </w:pPr>
    </w:p>
    <w:p w14:paraId="58DD7059" w14:textId="77777777" w:rsidR="000E7D33" w:rsidRPr="00723C5A" w:rsidRDefault="000E7D33" w:rsidP="00FB0861">
      <w:pPr>
        <w:pStyle w:val="Listennummer"/>
        <w:numPr>
          <w:ilvl w:val="0"/>
          <w:numId w:val="68"/>
        </w:numPr>
      </w:pPr>
      <w:r>
        <w:t>vegan</w:t>
      </w:r>
    </w:p>
    <w:p w14:paraId="422BE232" w14:textId="77777777" w:rsidR="000E7D33" w:rsidRPr="00712C0B" w:rsidRDefault="000E7D33" w:rsidP="00FB0861">
      <w:pPr>
        <w:pStyle w:val="Listennummer"/>
        <w:numPr>
          <w:ilvl w:val="0"/>
          <w:numId w:val="28"/>
        </w:numPr>
        <w:rPr>
          <w:lang w:val="en-US"/>
        </w:rPr>
      </w:pPr>
      <w:r w:rsidRPr="00712C0B">
        <w:rPr>
          <w:lang w:val="en-US"/>
        </w:rPr>
        <w:t xml:space="preserve">vegetarian, </w:t>
      </w:r>
      <w:r w:rsidRPr="00712C0B">
        <w:rPr>
          <w:lang w:val="en-US" w:eastAsia="en-US"/>
        </w:rPr>
        <w:t>no meat and no sausage</w:t>
      </w:r>
      <w:r w:rsidRPr="00712C0B">
        <w:rPr>
          <w:b/>
          <w:lang w:val="en-US" w:eastAsia="en-US"/>
        </w:rPr>
        <w:t>, but fish</w:t>
      </w:r>
    </w:p>
    <w:p w14:paraId="2891662B" w14:textId="77777777" w:rsidR="000E7D33" w:rsidRPr="00712C0B" w:rsidRDefault="000E7D33" w:rsidP="00FB0861">
      <w:pPr>
        <w:pStyle w:val="Listennummer"/>
        <w:numPr>
          <w:ilvl w:val="0"/>
          <w:numId w:val="28"/>
        </w:numPr>
        <w:rPr>
          <w:lang w:val="en-US"/>
        </w:rPr>
      </w:pPr>
      <w:r w:rsidRPr="00712C0B">
        <w:rPr>
          <w:lang w:val="en-US"/>
        </w:rPr>
        <w:t xml:space="preserve">vegetarian, </w:t>
      </w:r>
      <w:r w:rsidRPr="00712C0B">
        <w:rPr>
          <w:lang w:val="en-US" w:eastAsia="en-US"/>
        </w:rPr>
        <w:t xml:space="preserve">no meat, no sausage and </w:t>
      </w:r>
      <w:r w:rsidRPr="00712C0B">
        <w:rPr>
          <w:b/>
          <w:lang w:val="en-US" w:eastAsia="en-US"/>
        </w:rPr>
        <w:t xml:space="preserve">no fish </w:t>
      </w:r>
    </w:p>
    <w:p w14:paraId="6D093677" w14:textId="7A4D930C" w:rsidR="00633F72" w:rsidRPr="00712C0B" w:rsidRDefault="00DA78E9" w:rsidP="00FB0861">
      <w:pPr>
        <w:pStyle w:val="Listennummer"/>
        <w:numPr>
          <w:ilvl w:val="0"/>
          <w:numId w:val="28"/>
        </w:numPr>
        <w:rPr>
          <w:lang w:val="en-US"/>
        </w:rPr>
      </w:pPr>
      <w:r>
        <w:rPr>
          <w:lang w:val="en-US"/>
        </w:rPr>
        <w:t>m</w:t>
      </w:r>
      <w:r w:rsidR="00633F72" w:rsidRPr="00712C0B">
        <w:rPr>
          <w:lang w:val="en-US"/>
        </w:rPr>
        <w:t xml:space="preserve">ixed diet, </w:t>
      </w:r>
      <w:proofErr w:type="gramStart"/>
      <w:r w:rsidR="007723B3" w:rsidRPr="00712C0B">
        <w:rPr>
          <w:lang w:val="en-US"/>
        </w:rPr>
        <w:t>i</w:t>
      </w:r>
      <w:r w:rsidR="00633F72" w:rsidRPr="00712C0B">
        <w:rPr>
          <w:lang w:val="en-US"/>
        </w:rPr>
        <w:t>.e.</w:t>
      </w:r>
      <w:proofErr w:type="gramEnd"/>
      <w:r w:rsidR="00633F72" w:rsidRPr="00712C0B">
        <w:rPr>
          <w:lang w:val="en-US"/>
        </w:rPr>
        <w:t xml:space="preserve"> food of animal (meat and other products) and plant origin</w:t>
      </w:r>
    </w:p>
    <w:p w14:paraId="157B71F0" w14:textId="77777777" w:rsidR="000E7D33" w:rsidRPr="00712C0B" w:rsidRDefault="000E7D33" w:rsidP="000E7D33">
      <w:pPr>
        <w:pStyle w:val="Listennummer"/>
        <w:numPr>
          <w:ilvl w:val="0"/>
          <w:numId w:val="0"/>
        </w:numPr>
        <w:rPr>
          <w:lang w:val="en-US"/>
        </w:rPr>
      </w:pPr>
      <w:r w:rsidRPr="00712C0B">
        <w:rPr>
          <w:lang w:val="en-US"/>
        </w:rPr>
        <w:t xml:space="preserve">99 </w:t>
      </w:r>
      <w:r w:rsidRPr="00712C0B">
        <w:rPr>
          <w:lang w:val="en-US"/>
        </w:rPr>
        <w:tab/>
        <w:t>don't know / no answer</w:t>
      </w:r>
    </w:p>
    <w:p w14:paraId="3BCEBDA8" w14:textId="77777777" w:rsidR="00C77125" w:rsidRPr="00712C0B" w:rsidRDefault="00C77125" w:rsidP="00C171FF">
      <w:pPr>
        <w:rPr>
          <w:lang w:val="en-US"/>
        </w:rPr>
      </w:pPr>
    </w:p>
    <w:p w14:paraId="054EBC16" w14:textId="77777777" w:rsidR="00ED19FB" w:rsidRPr="00712C0B" w:rsidRDefault="00ED19FB">
      <w:pPr>
        <w:tabs>
          <w:tab w:val="clear" w:pos="567"/>
        </w:tabs>
        <w:rPr>
          <w:u w:val="single"/>
          <w:lang w:val="en-US"/>
        </w:rPr>
      </w:pPr>
    </w:p>
    <w:p w14:paraId="61AAB224" w14:textId="6AD6F2B0" w:rsidR="000E4C11" w:rsidRPr="00502422" w:rsidRDefault="000E4C11" w:rsidP="00502422">
      <w:pPr>
        <w:tabs>
          <w:tab w:val="clear" w:pos="567"/>
        </w:tabs>
        <w:rPr>
          <w:rFonts w:cs="Arial"/>
          <w:color w:val="000000"/>
          <w:spacing w:val="2"/>
          <w:u w:val="single"/>
          <w:lang w:val="en-US"/>
        </w:rPr>
      </w:pPr>
      <w:r w:rsidRPr="00502422">
        <w:rPr>
          <w:lang w:val="en-US"/>
        </w:rPr>
        <w:t xml:space="preserve">Filter: Vegan and female </w:t>
      </w:r>
      <w:r w:rsidR="00531490" w:rsidRPr="00502422">
        <w:rPr>
          <w:lang w:val="en-US"/>
        </w:rPr>
        <w:t>[</w:t>
      </w:r>
      <w:r w:rsidR="00BF45F4" w:rsidRPr="00502422">
        <w:rPr>
          <w:lang w:val="en-US"/>
        </w:rPr>
        <w:t xml:space="preserve">(I1a = 1 OR I1b = 1) </w:t>
      </w:r>
      <w:r w:rsidR="00531490" w:rsidRPr="00502422">
        <w:rPr>
          <w:lang w:val="en-US"/>
        </w:rPr>
        <w:t>AND S2 = 2</w:t>
      </w:r>
      <w:r w:rsidR="00B35F56" w:rsidRPr="00502422">
        <w:rPr>
          <w:lang w:val="en-US"/>
        </w:rPr>
        <w:t>].</w:t>
      </w:r>
    </w:p>
    <w:p w14:paraId="6C80F401" w14:textId="77777777" w:rsidR="000E4C11" w:rsidRPr="00712C0B" w:rsidRDefault="000E4C11" w:rsidP="000E4C11">
      <w:pPr>
        <w:rPr>
          <w:b/>
          <w:lang w:val="en-US"/>
        </w:rPr>
      </w:pPr>
      <w:r w:rsidRPr="00712C0B">
        <w:rPr>
          <w:b/>
          <w:lang w:val="en-US"/>
        </w:rPr>
        <w:t xml:space="preserve">Question </w:t>
      </w:r>
      <w:r w:rsidR="009B28D1" w:rsidRPr="00712C0B">
        <w:rPr>
          <w:b/>
          <w:lang w:val="en-US"/>
        </w:rPr>
        <w:t xml:space="preserve">B5a </w:t>
      </w:r>
      <w:r w:rsidRPr="00712C0B">
        <w:rPr>
          <w:b/>
          <w:lang w:val="en-US"/>
        </w:rPr>
        <w:t>- Pregnancy in the last 10 years</w:t>
      </w:r>
    </w:p>
    <w:p w14:paraId="520B245A" w14:textId="1F8053A0" w:rsidR="006B4C01" w:rsidRPr="00712C0B" w:rsidRDefault="000E4C11" w:rsidP="006B4C01">
      <w:pPr>
        <w:rPr>
          <w:lang w:val="en-US"/>
        </w:rPr>
      </w:pPr>
      <w:r w:rsidRPr="00712C0B">
        <w:rPr>
          <w:lang w:val="en-US"/>
        </w:rPr>
        <w:t>Have you been pregnant in the last 10 years?</w:t>
      </w:r>
    </w:p>
    <w:p w14:paraId="107E7DF2" w14:textId="77777777" w:rsidR="000E4C11" w:rsidRPr="00712C0B" w:rsidRDefault="000E4C11" w:rsidP="000E4C11">
      <w:pPr>
        <w:rPr>
          <w:lang w:val="en-US"/>
        </w:rPr>
      </w:pPr>
    </w:p>
    <w:p w14:paraId="5FB259F2" w14:textId="77777777" w:rsidR="000E4C11" w:rsidRDefault="000E4C11" w:rsidP="00FB0861">
      <w:pPr>
        <w:pStyle w:val="Listennummer"/>
        <w:numPr>
          <w:ilvl w:val="0"/>
          <w:numId w:val="13"/>
        </w:numPr>
      </w:pPr>
      <w:proofErr w:type="spellStart"/>
      <w:r>
        <w:t>yes</w:t>
      </w:r>
      <w:proofErr w:type="spellEnd"/>
    </w:p>
    <w:p w14:paraId="5831791F" w14:textId="77777777" w:rsidR="000E4C11" w:rsidRDefault="000E4C11" w:rsidP="000E4C11">
      <w:pPr>
        <w:pStyle w:val="Listennummer"/>
      </w:pPr>
      <w:r>
        <w:t>no</w:t>
      </w:r>
    </w:p>
    <w:p w14:paraId="7D007CCA" w14:textId="77777777" w:rsidR="000E4C11" w:rsidRDefault="000E4C11" w:rsidP="000E4C11">
      <w:r>
        <w:t>99</w:t>
      </w:r>
      <w:r>
        <w:tab/>
      </w:r>
      <w:r w:rsidR="004C22CD">
        <w:t xml:space="preserve">don't know / </w:t>
      </w:r>
      <w:r>
        <w:t>no answer</w:t>
      </w:r>
    </w:p>
    <w:p w14:paraId="16C04C1E" w14:textId="77777777" w:rsidR="000E4C11" w:rsidRDefault="000E4C11" w:rsidP="000E4C11"/>
    <w:p w14:paraId="6A34E2C1" w14:textId="77777777" w:rsidR="000E4C11" w:rsidRDefault="000E4C11" w:rsidP="000E4C11"/>
    <w:p w14:paraId="09EBE760" w14:textId="77777777" w:rsidR="000E4C11" w:rsidRPr="00712C0B" w:rsidRDefault="000E4C11" w:rsidP="000E4C11">
      <w:pPr>
        <w:pStyle w:val="Filterhinweis"/>
        <w:rPr>
          <w:lang w:val="en-US"/>
        </w:rPr>
      </w:pPr>
      <w:r w:rsidRPr="00712C0B">
        <w:rPr>
          <w:lang w:val="en-US"/>
        </w:rPr>
        <w:t xml:space="preserve">Filter: Vegan and </w:t>
      </w:r>
      <w:r w:rsidR="008B0725" w:rsidRPr="00712C0B">
        <w:rPr>
          <w:lang w:val="en-US"/>
        </w:rPr>
        <w:t>pregnant in the</w:t>
      </w:r>
      <w:r w:rsidRPr="00712C0B">
        <w:rPr>
          <w:lang w:val="en-US"/>
        </w:rPr>
        <w:t xml:space="preserve"> last </w:t>
      </w:r>
      <w:r w:rsidR="008B0725" w:rsidRPr="00712C0B">
        <w:rPr>
          <w:lang w:val="en-US"/>
        </w:rPr>
        <w:t xml:space="preserve">10 years </w:t>
      </w:r>
      <w:r w:rsidR="00B35F56" w:rsidRPr="00712C0B">
        <w:rPr>
          <w:lang w:val="en-US"/>
        </w:rPr>
        <w:t>[</w:t>
      </w:r>
      <w:r w:rsidR="00BF45F4" w:rsidRPr="00712C0B">
        <w:rPr>
          <w:lang w:val="en-US"/>
        </w:rPr>
        <w:t xml:space="preserve">(I1a = 1 OR I1b = 1) </w:t>
      </w:r>
      <w:r w:rsidR="00531490" w:rsidRPr="00712C0B">
        <w:rPr>
          <w:lang w:val="en-US"/>
        </w:rPr>
        <w:t xml:space="preserve">AND </w:t>
      </w:r>
      <w:r w:rsidR="009B28D1" w:rsidRPr="00712C0B">
        <w:rPr>
          <w:lang w:val="en-US"/>
        </w:rPr>
        <w:t xml:space="preserve">B5a </w:t>
      </w:r>
      <w:r w:rsidR="00531490" w:rsidRPr="00712C0B">
        <w:rPr>
          <w:lang w:val="en-US"/>
        </w:rPr>
        <w:t>= 1</w:t>
      </w:r>
      <w:r w:rsidR="00B35F56" w:rsidRPr="00712C0B">
        <w:rPr>
          <w:lang w:val="en-US"/>
        </w:rPr>
        <w:t>].</w:t>
      </w:r>
    </w:p>
    <w:p w14:paraId="3A17F883" w14:textId="351124CE" w:rsidR="000E4C11" w:rsidRPr="00712C0B" w:rsidRDefault="000E4C11" w:rsidP="000E4C11">
      <w:pPr>
        <w:rPr>
          <w:b/>
          <w:lang w:val="en-US"/>
        </w:rPr>
      </w:pPr>
      <w:r w:rsidRPr="00712C0B">
        <w:rPr>
          <w:b/>
          <w:lang w:val="en-US"/>
        </w:rPr>
        <w:t xml:space="preserve">Question </w:t>
      </w:r>
      <w:r w:rsidR="009B28D1" w:rsidRPr="00712C0B">
        <w:rPr>
          <w:b/>
          <w:lang w:val="en-US"/>
        </w:rPr>
        <w:t xml:space="preserve">B5b </w:t>
      </w:r>
      <w:r w:rsidRPr="00712C0B">
        <w:rPr>
          <w:b/>
          <w:lang w:val="en-US"/>
        </w:rPr>
        <w:t xml:space="preserve">- </w:t>
      </w:r>
      <w:r w:rsidR="0015656D">
        <w:rPr>
          <w:b/>
          <w:lang w:val="en-US"/>
        </w:rPr>
        <w:t>Diet</w:t>
      </w:r>
      <w:r w:rsidRPr="00712C0B">
        <w:rPr>
          <w:b/>
          <w:lang w:val="en-US"/>
        </w:rPr>
        <w:t xml:space="preserve"> during pregnancy</w:t>
      </w:r>
    </w:p>
    <w:p w14:paraId="44A57AA1" w14:textId="0E2D81DE" w:rsidR="000E4C11" w:rsidRPr="00712C0B" w:rsidRDefault="009F356A" w:rsidP="000E4C11">
      <w:pPr>
        <w:rPr>
          <w:lang w:val="en-US"/>
        </w:rPr>
      </w:pPr>
      <w:r w:rsidRPr="00712C0B">
        <w:rPr>
          <w:lang w:val="en-US"/>
        </w:rPr>
        <w:t xml:space="preserve">What </w:t>
      </w:r>
      <w:r w:rsidR="000E4C11" w:rsidRPr="00712C0B">
        <w:rPr>
          <w:lang w:val="en-US"/>
        </w:rPr>
        <w:t xml:space="preserve">was your </w:t>
      </w:r>
      <w:r w:rsidR="004E3292">
        <w:rPr>
          <w:lang w:val="en-US"/>
        </w:rPr>
        <w:t>diet</w:t>
      </w:r>
      <w:r w:rsidR="000E4C11" w:rsidRPr="00712C0B">
        <w:rPr>
          <w:lang w:val="en-US"/>
        </w:rPr>
        <w:t xml:space="preserve"> during pregnancy?</w:t>
      </w:r>
    </w:p>
    <w:p w14:paraId="09B49A6F" w14:textId="77777777" w:rsidR="000E4C11" w:rsidRPr="00712C0B" w:rsidRDefault="000E4C11" w:rsidP="000E4C11">
      <w:pPr>
        <w:rPr>
          <w:lang w:val="en-US"/>
        </w:rPr>
      </w:pPr>
    </w:p>
    <w:p w14:paraId="709559A1" w14:textId="77777777" w:rsidR="009F356A" w:rsidRDefault="009F356A" w:rsidP="00FB0861">
      <w:pPr>
        <w:pStyle w:val="Listennummer"/>
        <w:numPr>
          <w:ilvl w:val="0"/>
          <w:numId w:val="69"/>
        </w:numPr>
      </w:pPr>
      <w:r>
        <w:t>vegan</w:t>
      </w:r>
    </w:p>
    <w:p w14:paraId="2C9C765E" w14:textId="77777777" w:rsidR="009F356A" w:rsidRPr="00712C0B" w:rsidRDefault="009F356A" w:rsidP="009F356A">
      <w:pPr>
        <w:pStyle w:val="Listennummer"/>
        <w:rPr>
          <w:lang w:val="en-US"/>
        </w:rPr>
      </w:pPr>
      <w:r w:rsidRPr="00712C0B">
        <w:rPr>
          <w:lang w:val="en-US"/>
        </w:rPr>
        <w:t>vegetarian</w:t>
      </w:r>
      <w:r w:rsidRPr="00712C0B">
        <w:rPr>
          <w:lang w:val="en-US" w:eastAsia="en-US"/>
        </w:rPr>
        <w:t xml:space="preserve">, no meat and no sausage, </w:t>
      </w:r>
      <w:r w:rsidRPr="00712C0B">
        <w:rPr>
          <w:b/>
          <w:lang w:val="en-US" w:eastAsia="en-US"/>
        </w:rPr>
        <w:t>but fish</w:t>
      </w:r>
    </w:p>
    <w:p w14:paraId="0975B7D0" w14:textId="77777777" w:rsidR="009F356A" w:rsidRPr="00712C0B" w:rsidRDefault="009F356A" w:rsidP="009F356A">
      <w:pPr>
        <w:pStyle w:val="Listennummer"/>
        <w:rPr>
          <w:lang w:val="en-US"/>
        </w:rPr>
      </w:pPr>
      <w:r w:rsidRPr="00712C0B">
        <w:rPr>
          <w:lang w:val="en-US"/>
        </w:rPr>
        <w:t>vegetarian</w:t>
      </w:r>
      <w:r w:rsidRPr="00712C0B">
        <w:rPr>
          <w:lang w:val="en-US" w:eastAsia="en-US"/>
        </w:rPr>
        <w:t xml:space="preserve">, no meat, no sausage and </w:t>
      </w:r>
      <w:r w:rsidRPr="00712C0B">
        <w:rPr>
          <w:b/>
          <w:lang w:val="en-US" w:eastAsia="en-US"/>
        </w:rPr>
        <w:t xml:space="preserve">no fish </w:t>
      </w:r>
    </w:p>
    <w:p w14:paraId="04195ADE" w14:textId="72C3EBF6" w:rsidR="009F356A" w:rsidRPr="00712C0B" w:rsidRDefault="00274E78" w:rsidP="009F356A">
      <w:pPr>
        <w:pStyle w:val="Listennummer"/>
        <w:rPr>
          <w:lang w:val="en-US"/>
        </w:rPr>
      </w:pPr>
      <w:r>
        <w:rPr>
          <w:lang w:val="en-US"/>
        </w:rPr>
        <w:t>m</w:t>
      </w:r>
      <w:r w:rsidR="009F356A" w:rsidRPr="00712C0B">
        <w:rPr>
          <w:lang w:val="en-US"/>
        </w:rPr>
        <w:t xml:space="preserve">ixed diet, </w:t>
      </w:r>
      <w:proofErr w:type="gramStart"/>
      <w:r w:rsidR="002C6855" w:rsidRPr="00712C0B">
        <w:rPr>
          <w:lang w:val="en-US"/>
        </w:rPr>
        <w:t>i</w:t>
      </w:r>
      <w:r w:rsidR="009F356A" w:rsidRPr="00712C0B">
        <w:rPr>
          <w:lang w:val="en-US"/>
        </w:rPr>
        <w:t>.e.</w:t>
      </w:r>
      <w:proofErr w:type="gramEnd"/>
      <w:r w:rsidR="009F356A" w:rsidRPr="00712C0B">
        <w:rPr>
          <w:lang w:val="en-US"/>
        </w:rPr>
        <w:t xml:space="preserve"> food of animal (meat and other products) and plant origin</w:t>
      </w:r>
    </w:p>
    <w:p w14:paraId="5BBFA1E1" w14:textId="77777777" w:rsidR="0086487C" w:rsidRPr="00712C0B" w:rsidRDefault="0086487C" w:rsidP="0086487C">
      <w:pPr>
        <w:rPr>
          <w:lang w:val="en-US"/>
        </w:rPr>
      </w:pPr>
      <w:r w:rsidRPr="00712C0B">
        <w:rPr>
          <w:lang w:val="en-US"/>
        </w:rPr>
        <w:t>99</w:t>
      </w:r>
      <w:r w:rsidRPr="00712C0B">
        <w:rPr>
          <w:lang w:val="en-US"/>
        </w:rPr>
        <w:tab/>
      </w:r>
      <w:r w:rsidR="004C22CD" w:rsidRPr="00712C0B">
        <w:rPr>
          <w:lang w:val="en-US"/>
        </w:rPr>
        <w:t xml:space="preserve">don't know / </w:t>
      </w:r>
      <w:r w:rsidRPr="00712C0B">
        <w:rPr>
          <w:lang w:val="en-US"/>
        </w:rPr>
        <w:t>no answer</w:t>
      </w:r>
    </w:p>
    <w:p w14:paraId="61B22D85" w14:textId="77777777" w:rsidR="0086487C" w:rsidRPr="00712C0B" w:rsidRDefault="0086487C" w:rsidP="0086487C">
      <w:pPr>
        <w:pStyle w:val="Listennummer"/>
        <w:numPr>
          <w:ilvl w:val="0"/>
          <w:numId w:val="0"/>
        </w:numPr>
        <w:rPr>
          <w:lang w:val="en-US"/>
        </w:rPr>
      </w:pPr>
    </w:p>
    <w:p w14:paraId="0B894008" w14:textId="77777777" w:rsidR="0086487C" w:rsidRPr="00712C0B" w:rsidRDefault="0086487C" w:rsidP="000E4C11">
      <w:pPr>
        <w:rPr>
          <w:b/>
          <w:lang w:val="en-US"/>
        </w:rPr>
      </w:pPr>
    </w:p>
    <w:p w14:paraId="2B6A17EC" w14:textId="77777777" w:rsidR="000612E6" w:rsidRPr="00712C0B" w:rsidRDefault="000612E6" w:rsidP="000612E6">
      <w:pPr>
        <w:rPr>
          <w:lang w:val="en-US"/>
        </w:rPr>
      </w:pPr>
      <w:r w:rsidRPr="00712C0B">
        <w:rPr>
          <w:lang w:val="en-US"/>
        </w:rPr>
        <w:br w:type="page"/>
      </w:r>
    </w:p>
    <w:p w14:paraId="2024883C" w14:textId="77777777" w:rsidR="006409A3" w:rsidRPr="00712C0B" w:rsidRDefault="006409A3" w:rsidP="009C2D0A">
      <w:pPr>
        <w:pStyle w:val="Modulberschrift"/>
        <w:rPr>
          <w:lang w:val="en-US"/>
        </w:rPr>
      </w:pPr>
      <w:bookmarkStart w:id="3" w:name="_Toc528065949"/>
      <w:bookmarkStart w:id="4" w:name="_Toc528065950"/>
      <w:r w:rsidRPr="00712C0B">
        <w:rPr>
          <w:lang w:val="en-US"/>
        </w:rPr>
        <w:lastRenderedPageBreak/>
        <w:t>Module C</w:t>
      </w:r>
      <w:r w:rsidRPr="00712C0B">
        <w:rPr>
          <w:lang w:val="en-US"/>
        </w:rPr>
        <w:tab/>
        <w:t>- Knowledge</w:t>
      </w:r>
      <w:bookmarkEnd w:id="3"/>
    </w:p>
    <w:p w14:paraId="348B34EC" w14:textId="77777777" w:rsidR="006409A3" w:rsidRPr="00712C0B" w:rsidRDefault="006409A3" w:rsidP="006409A3">
      <w:pPr>
        <w:rPr>
          <w:lang w:val="en-US"/>
        </w:rPr>
      </w:pPr>
    </w:p>
    <w:p w14:paraId="5B7A1461" w14:textId="77777777" w:rsidR="00396F24" w:rsidRPr="00712C0B" w:rsidRDefault="00396F24" w:rsidP="006409A3">
      <w:pPr>
        <w:rPr>
          <w:i/>
          <w:lang w:val="en-US"/>
        </w:rPr>
      </w:pPr>
    </w:p>
    <w:p w14:paraId="756CB47D" w14:textId="77777777" w:rsidR="00862245" w:rsidRPr="00712C0B" w:rsidRDefault="00862245" w:rsidP="00862245">
      <w:pPr>
        <w:ind w:right="794"/>
        <w:rPr>
          <w:rFonts w:asciiTheme="minorHAnsi" w:hAnsiTheme="minorHAnsi" w:cstheme="minorHAnsi"/>
          <w:color w:val="000000"/>
          <w:spacing w:val="4"/>
          <w:u w:val="single"/>
          <w:lang w:val="en-US"/>
        </w:rPr>
      </w:pPr>
      <w:r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Question C1a </w:t>
      </w:r>
      <w:r w:rsidRPr="00712C0B">
        <w:rPr>
          <w:rFonts w:asciiTheme="minorHAnsi" w:hAnsiTheme="minorHAnsi" w:cstheme="minorHAnsi"/>
          <w:b/>
          <w:color w:val="000000"/>
          <w:lang w:val="en-US"/>
        </w:rPr>
        <w:t xml:space="preserve">- </w:t>
      </w:r>
      <w:r w:rsidRPr="00712C0B">
        <w:rPr>
          <w:rFonts w:asciiTheme="minorHAnsi" w:hAnsiTheme="minorHAnsi" w:cstheme="minorHAnsi"/>
          <w:b/>
          <w:lang w:val="en-US"/>
        </w:rPr>
        <w:t>Sources of information</w:t>
      </w:r>
    </w:p>
    <w:p w14:paraId="665504C9" w14:textId="6EF2C03B" w:rsidR="008355D5" w:rsidRPr="00712C0B" w:rsidRDefault="008355D5" w:rsidP="00862245">
      <w:pPr>
        <w:rPr>
          <w:i/>
          <w:lang w:val="en-US"/>
        </w:rPr>
      </w:pPr>
      <w:r w:rsidRPr="00712C0B">
        <w:rPr>
          <w:rFonts w:cs="Arial"/>
          <w:color w:val="000000"/>
          <w:spacing w:val="4"/>
          <w:lang w:val="en-US"/>
        </w:rPr>
        <w:t xml:space="preserve">Now we are interested in your knowledge about </w:t>
      </w:r>
      <w:r w:rsidR="001C05DB">
        <w:rPr>
          <w:rFonts w:cs="Arial"/>
          <w:color w:val="000000"/>
          <w:spacing w:val="4"/>
          <w:lang w:val="en-US"/>
        </w:rPr>
        <w:t>nutrition</w:t>
      </w:r>
      <w:r w:rsidRPr="00712C0B">
        <w:rPr>
          <w:rFonts w:cs="Arial"/>
          <w:color w:val="000000"/>
          <w:spacing w:val="4"/>
          <w:lang w:val="en-US"/>
        </w:rPr>
        <w:t>.</w:t>
      </w:r>
    </w:p>
    <w:p w14:paraId="66A58A14" w14:textId="77777777" w:rsidR="00862245" w:rsidRPr="00712C0B" w:rsidRDefault="00862245" w:rsidP="00862245">
      <w:pPr>
        <w:rPr>
          <w:lang w:val="en-US"/>
        </w:rPr>
      </w:pPr>
      <w:r w:rsidRPr="00712C0B">
        <w:rPr>
          <w:lang w:val="en-US"/>
        </w:rPr>
        <w:t>Do you actively inform yourself about nutrition?</w:t>
      </w:r>
    </w:p>
    <w:p w14:paraId="127EC2F8" w14:textId="77777777" w:rsidR="00862245" w:rsidRPr="00712C0B" w:rsidRDefault="00862245" w:rsidP="00862245">
      <w:pPr>
        <w:rPr>
          <w:lang w:val="en-US"/>
        </w:rPr>
      </w:pPr>
    </w:p>
    <w:p w14:paraId="240A6B0E" w14:textId="77777777" w:rsidR="00862245" w:rsidRDefault="00862245" w:rsidP="00FB0861">
      <w:pPr>
        <w:pStyle w:val="Listenabsatz"/>
        <w:numPr>
          <w:ilvl w:val="0"/>
          <w:numId w:val="20"/>
        </w:numPr>
        <w:ind w:left="564"/>
      </w:pPr>
      <w:proofErr w:type="spellStart"/>
      <w:r>
        <w:t>yes</w:t>
      </w:r>
      <w:proofErr w:type="spellEnd"/>
    </w:p>
    <w:p w14:paraId="3EB9AC16" w14:textId="77777777" w:rsidR="00862245" w:rsidRDefault="00862245" w:rsidP="00FB0861">
      <w:pPr>
        <w:pStyle w:val="Listenabsatz"/>
        <w:numPr>
          <w:ilvl w:val="0"/>
          <w:numId w:val="20"/>
        </w:numPr>
        <w:ind w:left="564"/>
      </w:pPr>
      <w:r>
        <w:t>no</w:t>
      </w:r>
    </w:p>
    <w:p w14:paraId="740BA414" w14:textId="77777777" w:rsidR="00862245" w:rsidRDefault="00862245" w:rsidP="00862245">
      <w:r>
        <w:t>99</w:t>
      </w:r>
      <w:r>
        <w:tab/>
        <w:t>don't know / no answer</w:t>
      </w:r>
    </w:p>
    <w:p w14:paraId="7DA2762B" w14:textId="77777777" w:rsidR="00862245" w:rsidRDefault="00862245" w:rsidP="00862245">
      <w:pPr>
        <w:pStyle w:val="Listenabsatz"/>
        <w:ind w:left="0"/>
      </w:pPr>
    </w:p>
    <w:p w14:paraId="5C9C46D5" w14:textId="77777777" w:rsidR="00862245" w:rsidRDefault="00862245" w:rsidP="00862245">
      <w:pPr>
        <w:pStyle w:val="Listenabsatz"/>
        <w:ind w:left="0"/>
      </w:pPr>
    </w:p>
    <w:p w14:paraId="725632EA" w14:textId="77777777" w:rsidR="00862245" w:rsidRPr="00712C0B" w:rsidRDefault="00862245" w:rsidP="00862245">
      <w:pPr>
        <w:rPr>
          <w:u w:val="single"/>
          <w:lang w:val="en-US"/>
        </w:rPr>
      </w:pPr>
      <w:r w:rsidRPr="00712C0B">
        <w:rPr>
          <w:u w:val="single"/>
          <w:lang w:val="en-US"/>
        </w:rPr>
        <w:t xml:space="preserve">Filter: If you actively inform yourself about nutrition [C1a = 1]. </w:t>
      </w:r>
    </w:p>
    <w:p w14:paraId="6FEC3D88" w14:textId="77777777" w:rsidR="00862245" w:rsidRPr="00712C0B" w:rsidRDefault="00862245" w:rsidP="00862245">
      <w:pPr>
        <w:ind w:right="794"/>
        <w:rPr>
          <w:rFonts w:asciiTheme="minorHAnsi" w:hAnsiTheme="minorHAnsi" w:cstheme="minorHAnsi"/>
          <w:color w:val="000000"/>
          <w:spacing w:val="4"/>
          <w:u w:val="single"/>
          <w:lang w:val="en-US"/>
        </w:rPr>
      </w:pPr>
      <w:r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Question C1b </w:t>
      </w:r>
      <w:r w:rsidRPr="00712C0B">
        <w:rPr>
          <w:rFonts w:asciiTheme="minorHAnsi" w:hAnsiTheme="minorHAnsi" w:cstheme="minorHAnsi"/>
          <w:b/>
          <w:color w:val="000000"/>
          <w:lang w:val="en-US"/>
        </w:rPr>
        <w:t xml:space="preserve">- </w:t>
      </w:r>
      <w:r w:rsidRPr="00712C0B">
        <w:rPr>
          <w:rFonts w:asciiTheme="minorHAnsi" w:hAnsiTheme="minorHAnsi" w:cstheme="minorHAnsi"/>
          <w:b/>
          <w:lang w:val="en-US"/>
        </w:rPr>
        <w:t>Sources of information (open)</w:t>
      </w:r>
    </w:p>
    <w:p w14:paraId="5501746E" w14:textId="77777777" w:rsidR="00781E58" w:rsidRPr="00712C0B" w:rsidRDefault="00862245" w:rsidP="00862245">
      <w:pPr>
        <w:rPr>
          <w:lang w:val="en-US"/>
        </w:rPr>
      </w:pPr>
      <w:r w:rsidRPr="00712C0B">
        <w:rPr>
          <w:lang w:val="en-US"/>
        </w:rPr>
        <w:t xml:space="preserve">Which sources do you use to actively inform yourself about nutrition? </w:t>
      </w:r>
    </w:p>
    <w:p w14:paraId="33DC7AB3" w14:textId="77777777" w:rsidR="00862245" w:rsidRPr="00712C0B" w:rsidRDefault="00781E58" w:rsidP="00781E58">
      <w:pPr>
        <w:pStyle w:val="Interviewerhinweis"/>
        <w:rPr>
          <w:lang w:val="en-US"/>
        </w:rPr>
      </w:pPr>
      <w:r w:rsidRPr="00712C0B">
        <w:rPr>
          <w:lang w:val="en-US"/>
        </w:rPr>
        <w:t xml:space="preserve">Note: </w:t>
      </w:r>
      <w:r w:rsidR="00862245" w:rsidRPr="00712C0B">
        <w:rPr>
          <w:lang w:val="en-US"/>
        </w:rPr>
        <w:t>Please write your answer in the text field.</w:t>
      </w:r>
    </w:p>
    <w:p w14:paraId="2C5BFD98" w14:textId="77777777" w:rsidR="00862245" w:rsidRPr="00712C0B" w:rsidRDefault="00862245" w:rsidP="00862245">
      <w:pPr>
        <w:pStyle w:val="Interviewerhinweis"/>
        <w:rPr>
          <w:lang w:val="en-US"/>
        </w:rPr>
      </w:pPr>
    </w:p>
    <w:p w14:paraId="601C7E84" w14:textId="77777777" w:rsidR="00862245" w:rsidRPr="00712C0B" w:rsidRDefault="006266D9" w:rsidP="00862245">
      <w:pPr>
        <w:pStyle w:val="Interviewerhinweis"/>
        <w:rPr>
          <w:lang w:val="en-US"/>
        </w:rPr>
      </w:pPr>
      <w:r w:rsidRPr="00712C0B">
        <w:rPr>
          <w:lang w:val="en-US"/>
        </w:rPr>
        <w:t>________________________</w:t>
      </w:r>
    </w:p>
    <w:p w14:paraId="402E870A" w14:textId="77777777" w:rsidR="00862245" w:rsidRPr="00712C0B" w:rsidRDefault="00862245" w:rsidP="00862245">
      <w:pPr>
        <w:pStyle w:val="Listennummer"/>
        <w:numPr>
          <w:ilvl w:val="0"/>
          <w:numId w:val="0"/>
        </w:numPr>
        <w:ind w:left="703" w:hanging="703"/>
        <w:rPr>
          <w:lang w:val="en-US"/>
        </w:rPr>
      </w:pPr>
      <w:r w:rsidRPr="00712C0B">
        <w:rPr>
          <w:lang w:val="en-US"/>
        </w:rPr>
        <w:t>99</w:t>
      </w:r>
      <w:r w:rsidRPr="00712C0B">
        <w:rPr>
          <w:lang w:val="en-US"/>
        </w:rPr>
        <w:tab/>
        <w:t>No answer</w:t>
      </w:r>
    </w:p>
    <w:p w14:paraId="53FF527D" w14:textId="77777777" w:rsidR="00862245" w:rsidRPr="00712C0B" w:rsidRDefault="00862245" w:rsidP="00862245">
      <w:pPr>
        <w:pStyle w:val="Interviewerhinweis"/>
        <w:rPr>
          <w:i w:val="0"/>
          <w:lang w:val="en-US"/>
        </w:rPr>
      </w:pPr>
    </w:p>
    <w:p w14:paraId="050C66AC" w14:textId="77777777" w:rsidR="00862245" w:rsidRPr="00712C0B" w:rsidRDefault="00862245" w:rsidP="00862245">
      <w:pPr>
        <w:rPr>
          <w:lang w:val="en-US"/>
        </w:rPr>
      </w:pPr>
    </w:p>
    <w:p w14:paraId="47CB7F1E" w14:textId="77777777" w:rsidR="00862245" w:rsidRPr="00712C0B" w:rsidRDefault="00862245" w:rsidP="00862245">
      <w:pPr>
        <w:rPr>
          <w:u w:val="single"/>
          <w:lang w:val="en-US"/>
        </w:rPr>
      </w:pPr>
      <w:r w:rsidRPr="00712C0B">
        <w:rPr>
          <w:u w:val="single"/>
          <w:lang w:val="en-US"/>
        </w:rPr>
        <w:t xml:space="preserve">Filter: If you actively inform yourself about nutrition [C1a = 1]. </w:t>
      </w:r>
    </w:p>
    <w:p w14:paraId="64D8894C" w14:textId="75E17276" w:rsidR="00862245" w:rsidRPr="00712C0B" w:rsidRDefault="00862245" w:rsidP="00862245">
      <w:pPr>
        <w:ind w:right="794"/>
        <w:rPr>
          <w:rFonts w:asciiTheme="minorHAnsi" w:hAnsiTheme="minorHAnsi" w:cstheme="minorHAnsi"/>
          <w:color w:val="000000"/>
          <w:spacing w:val="4"/>
          <w:u w:val="single"/>
          <w:lang w:val="en-US"/>
        </w:rPr>
      </w:pPr>
      <w:r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Question C1c </w:t>
      </w:r>
      <w:r w:rsidRPr="00712C0B">
        <w:rPr>
          <w:rFonts w:asciiTheme="minorHAnsi" w:hAnsiTheme="minorHAnsi" w:cstheme="minorHAnsi"/>
          <w:b/>
          <w:color w:val="000000"/>
          <w:lang w:val="en-US"/>
        </w:rPr>
        <w:t xml:space="preserve">- </w:t>
      </w:r>
      <w:r w:rsidRPr="00712C0B">
        <w:rPr>
          <w:rFonts w:asciiTheme="minorHAnsi" w:hAnsiTheme="minorHAnsi" w:cstheme="minorHAnsi"/>
          <w:b/>
          <w:lang w:val="en-US"/>
        </w:rPr>
        <w:t>Sources of information (</w:t>
      </w:r>
      <w:r w:rsidR="00D32745">
        <w:rPr>
          <w:rFonts w:asciiTheme="minorHAnsi" w:hAnsiTheme="minorHAnsi" w:cstheme="minorHAnsi"/>
          <w:b/>
          <w:lang w:val="en-US"/>
        </w:rPr>
        <w:t>closed-ended</w:t>
      </w:r>
      <w:r w:rsidRPr="00712C0B">
        <w:rPr>
          <w:rFonts w:asciiTheme="minorHAnsi" w:hAnsiTheme="minorHAnsi" w:cstheme="minorHAnsi"/>
          <w:b/>
          <w:lang w:val="en-US"/>
        </w:rPr>
        <w:t>)</w:t>
      </w:r>
    </w:p>
    <w:p w14:paraId="62181BEC" w14:textId="77777777" w:rsidR="00862245" w:rsidRPr="00712C0B" w:rsidRDefault="00862245" w:rsidP="00862245">
      <w:pPr>
        <w:rPr>
          <w:lang w:val="en-US"/>
        </w:rPr>
      </w:pPr>
      <w:r w:rsidRPr="00712C0B">
        <w:rPr>
          <w:lang w:val="en-US"/>
        </w:rPr>
        <w:t xml:space="preserve">To what extent do you agree with the statement that the following sources can provide you with helpful information about nutrition? </w:t>
      </w:r>
    </w:p>
    <w:p w14:paraId="1CCF02FF" w14:textId="77777777" w:rsidR="00862245" w:rsidRPr="00712C0B" w:rsidRDefault="00862245" w:rsidP="00862245">
      <w:pPr>
        <w:rPr>
          <w:lang w:val="en-US"/>
        </w:rPr>
      </w:pPr>
    </w:p>
    <w:p w14:paraId="4CB2A4C9" w14:textId="08D671F9" w:rsidR="00862245" w:rsidRDefault="00A37C8D" w:rsidP="00F36C89">
      <w:pPr>
        <w:pStyle w:val="Liste"/>
        <w:numPr>
          <w:ilvl w:val="0"/>
          <w:numId w:val="77"/>
        </w:numPr>
      </w:pPr>
      <w:r>
        <w:t xml:space="preserve">Internet </w:t>
      </w:r>
      <w:proofErr w:type="spellStart"/>
      <w:r>
        <w:t>forums</w:t>
      </w:r>
      <w:proofErr w:type="spellEnd"/>
    </w:p>
    <w:p w14:paraId="7C689D0A" w14:textId="44180830" w:rsidR="00862245" w:rsidRPr="00A37C8D" w:rsidRDefault="00A37C8D" w:rsidP="003E67A5">
      <w:pPr>
        <w:pStyle w:val="Liste"/>
        <w:rPr>
          <w:lang w:val="en-US"/>
        </w:rPr>
      </w:pPr>
      <w:r w:rsidRPr="00A37C8D">
        <w:rPr>
          <w:lang w:val="en-US"/>
        </w:rPr>
        <w:t>s</w:t>
      </w:r>
      <w:r w:rsidR="00862245" w:rsidRPr="00A37C8D">
        <w:rPr>
          <w:lang w:val="en-US"/>
        </w:rPr>
        <w:t>ocial networks on the Internet</w:t>
      </w:r>
    </w:p>
    <w:p w14:paraId="545D89A9" w14:textId="7B0961F0" w:rsidR="00862245" w:rsidRPr="00A37C8D" w:rsidRDefault="00A37C8D" w:rsidP="003E67A5">
      <w:pPr>
        <w:pStyle w:val="Liste"/>
        <w:rPr>
          <w:rFonts w:cs="Arial"/>
          <w:lang w:val="en-US"/>
        </w:rPr>
      </w:pPr>
      <w:r w:rsidRPr="00A37C8D">
        <w:rPr>
          <w:lang w:val="en-US"/>
        </w:rPr>
        <w:t>o</w:t>
      </w:r>
      <w:r w:rsidR="00862245" w:rsidRPr="00A37C8D">
        <w:rPr>
          <w:lang w:val="en-US"/>
        </w:rPr>
        <w:t>ther sources on the Internet</w:t>
      </w:r>
    </w:p>
    <w:p w14:paraId="2376EA25" w14:textId="77777777" w:rsidR="00862245" w:rsidRPr="00492C34" w:rsidRDefault="00862245" w:rsidP="003E67A5">
      <w:pPr>
        <w:pStyle w:val="Liste"/>
      </w:pPr>
      <w:proofErr w:type="spellStart"/>
      <w:r w:rsidRPr="00492C34">
        <w:t>magazines</w:t>
      </w:r>
      <w:proofErr w:type="spellEnd"/>
    </w:p>
    <w:p w14:paraId="24014770" w14:textId="77777777" w:rsidR="00862245" w:rsidRDefault="00862245" w:rsidP="003E67A5">
      <w:pPr>
        <w:pStyle w:val="Liste"/>
      </w:pPr>
      <w:r w:rsidRPr="00492C34">
        <w:t>books</w:t>
      </w:r>
    </w:p>
    <w:p w14:paraId="601E5DCA" w14:textId="68A65DA0" w:rsidR="00862245" w:rsidRDefault="00A37C8D" w:rsidP="003E67A5">
      <w:pPr>
        <w:pStyle w:val="Liste"/>
      </w:pPr>
      <w:proofErr w:type="spellStart"/>
      <w:r>
        <w:t>f</w:t>
      </w:r>
      <w:r w:rsidR="00862245">
        <w:t>riends</w:t>
      </w:r>
      <w:proofErr w:type="spellEnd"/>
      <w:r w:rsidR="00862245">
        <w:t xml:space="preserve"> </w:t>
      </w:r>
      <w:proofErr w:type="spellStart"/>
      <w:r w:rsidR="00862245">
        <w:t>or</w:t>
      </w:r>
      <w:proofErr w:type="spellEnd"/>
      <w:r w:rsidR="00862245">
        <w:t xml:space="preserve"> </w:t>
      </w:r>
      <w:proofErr w:type="spellStart"/>
      <w:r w:rsidR="00862245">
        <w:t>a</w:t>
      </w:r>
      <w:r>
        <w:t>cquaintances</w:t>
      </w:r>
      <w:proofErr w:type="spellEnd"/>
    </w:p>
    <w:p w14:paraId="080100E1" w14:textId="77777777" w:rsidR="00862245" w:rsidRDefault="00862245" w:rsidP="003E67A5">
      <w:pPr>
        <w:pStyle w:val="Liste"/>
      </w:pPr>
      <w:r>
        <w:t xml:space="preserve">family </w:t>
      </w:r>
    </w:p>
    <w:p w14:paraId="298B59D5" w14:textId="533472F9" w:rsidR="00862245" w:rsidRPr="00712C0B" w:rsidRDefault="00A37C8D" w:rsidP="003E67A5">
      <w:pPr>
        <w:pStyle w:val="Liste"/>
        <w:rPr>
          <w:lang w:val="en-US"/>
        </w:rPr>
      </w:pPr>
      <w:r>
        <w:rPr>
          <w:lang w:val="en-US"/>
        </w:rPr>
        <w:t>s</w:t>
      </w:r>
      <w:r w:rsidR="00862245" w:rsidRPr="00712C0B">
        <w:rPr>
          <w:lang w:val="en-US"/>
        </w:rPr>
        <w:t xml:space="preserve">cientific studies, </w:t>
      </w:r>
      <w:proofErr w:type="gramStart"/>
      <w:r w:rsidR="00862245" w:rsidRPr="00712C0B">
        <w:rPr>
          <w:lang w:val="en-US"/>
        </w:rPr>
        <w:t>e.g.</w:t>
      </w:r>
      <w:proofErr w:type="gramEnd"/>
      <w:r w:rsidR="00862245" w:rsidRPr="00712C0B">
        <w:rPr>
          <w:lang w:val="en-US"/>
        </w:rPr>
        <w:t xml:space="preserve"> from the German Nutrition Society</w:t>
      </w:r>
    </w:p>
    <w:p w14:paraId="62020CA7" w14:textId="0925DF89" w:rsidR="00862245" w:rsidRDefault="00A37C8D" w:rsidP="003E67A5">
      <w:pPr>
        <w:pStyle w:val="Liste"/>
      </w:pPr>
      <w:proofErr w:type="spellStart"/>
      <w:r>
        <w:t>physicians</w:t>
      </w:r>
      <w:proofErr w:type="spellEnd"/>
    </w:p>
    <w:p w14:paraId="03AC5F6D" w14:textId="68445FD6" w:rsidR="00862245" w:rsidRDefault="00A37C8D" w:rsidP="003E67A5">
      <w:pPr>
        <w:pStyle w:val="Liste"/>
      </w:pPr>
      <w:proofErr w:type="spellStart"/>
      <w:r>
        <w:t>n</w:t>
      </w:r>
      <w:r w:rsidR="00862245">
        <w:t>utritionists</w:t>
      </w:r>
      <w:proofErr w:type="spellEnd"/>
    </w:p>
    <w:p w14:paraId="06D59CA3" w14:textId="77777777" w:rsidR="00862245" w:rsidRDefault="00862245" w:rsidP="00862245"/>
    <w:p w14:paraId="4BE6C9FE" w14:textId="77777777" w:rsidR="00862245" w:rsidRDefault="00862245" w:rsidP="00FB0861">
      <w:pPr>
        <w:pStyle w:val="Listennummer"/>
        <w:numPr>
          <w:ilvl w:val="0"/>
          <w:numId w:val="31"/>
        </w:numPr>
      </w:pPr>
      <w:r>
        <w:t>strongly disagree</w:t>
      </w:r>
    </w:p>
    <w:p w14:paraId="6FDFF8A0" w14:textId="77777777" w:rsidR="00862245" w:rsidRDefault="00862245" w:rsidP="00FB0861">
      <w:pPr>
        <w:pStyle w:val="Listennummer"/>
        <w:numPr>
          <w:ilvl w:val="0"/>
          <w:numId w:val="57"/>
        </w:numPr>
        <w:tabs>
          <w:tab w:val="clear" w:pos="567"/>
        </w:tabs>
        <w:ind w:left="567" w:hanging="567"/>
      </w:pPr>
      <w:r>
        <w:t>tend to disagree</w:t>
      </w:r>
    </w:p>
    <w:p w14:paraId="7E520CC7" w14:textId="77777777" w:rsidR="00862245" w:rsidRDefault="00862245" w:rsidP="00FB0861">
      <w:pPr>
        <w:pStyle w:val="Listennummer"/>
        <w:numPr>
          <w:ilvl w:val="0"/>
          <w:numId w:val="57"/>
        </w:numPr>
        <w:tabs>
          <w:tab w:val="clear" w:pos="567"/>
        </w:tabs>
        <w:ind w:left="567" w:hanging="567"/>
      </w:pPr>
      <w:r w:rsidRPr="00492C34">
        <w:t>partly / partly</w:t>
      </w:r>
    </w:p>
    <w:p w14:paraId="2CC13BD6" w14:textId="77777777" w:rsidR="00862245" w:rsidRDefault="00862245" w:rsidP="00FB0861">
      <w:pPr>
        <w:pStyle w:val="Listennummer"/>
        <w:numPr>
          <w:ilvl w:val="0"/>
          <w:numId w:val="57"/>
        </w:numPr>
        <w:tabs>
          <w:tab w:val="clear" w:pos="567"/>
        </w:tabs>
        <w:ind w:left="567" w:hanging="567"/>
      </w:pPr>
      <w:r>
        <w:t>tend to agree</w:t>
      </w:r>
    </w:p>
    <w:p w14:paraId="0C2138DE" w14:textId="51B00962" w:rsidR="00862245" w:rsidRDefault="00A37C8D" w:rsidP="00FB0861">
      <w:pPr>
        <w:pStyle w:val="Listennummer"/>
        <w:numPr>
          <w:ilvl w:val="0"/>
          <w:numId w:val="57"/>
        </w:numPr>
        <w:tabs>
          <w:tab w:val="clear" w:pos="567"/>
        </w:tabs>
        <w:ind w:left="567" w:hanging="567"/>
      </w:pPr>
      <w:proofErr w:type="spellStart"/>
      <w:r>
        <w:t>strongly</w:t>
      </w:r>
      <w:proofErr w:type="spellEnd"/>
      <w:r w:rsidR="00862245">
        <w:t xml:space="preserve"> </w:t>
      </w:r>
      <w:proofErr w:type="spellStart"/>
      <w:r>
        <w:t>agree</w:t>
      </w:r>
      <w:proofErr w:type="spellEnd"/>
    </w:p>
    <w:p w14:paraId="718F51FF" w14:textId="77777777" w:rsidR="00862245" w:rsidRDefault="00862245" w:rsidP="00862245">
      <w:r>
        <w:t>99</w:t>
      </w:r>
      <w:r>
        <w:tab/>
        <w:t>don't know / no answer</w:t>
      </w:r>
    </w:p>
    <w:p w14:paraId="22498A11" w14:textId="77777777" w:rsidR="00862245" w:rsidRDefault="00862245" w:rsidP="00862245"/>
    <w:p w14:paraId="7A426D56" w14:textId="77777777" w:rsidR="00F93AAE" w:rsidRDefault="00F93AAE" w:rsidP="00862245"/>
    <w:p w14:paraId="6169812A" w14:textId="77777777" w:rsidR="00F93AAE" w:rsidRDefault="00F93AAE" w:rsidP="00862245"/>
    <w:p w14:paraId="278D0B17" w14:textId="5875516E" w:rsidR="003E67A5" w:rsidRDefault="003E67A5" w:rsidP="009457BC">
      <w:pPr>
        <w:rPr>
          <w:color w:val="000000" w:themeColor="text1"/>
          <w:u w:val="single"/>
        </w:rPr>
      </w:pPr>
    </w:p>
    <w:p w14:paraId="27C1CF8A" w14:textId="77777777" w:rsidR="00FD57A3" w:rsidRDefault="00FD57A3" w:rsidP="009457BC">
      <w:pPr>
        <w:rPr>
          <w:color w:val="000000" w:themeColor="text1"/>
          <w:u w:val="single"/>
        </w:rPr>
      </w:pPr>
    </w:p>
    <w:p w14:paraId="69500863" w14:textId="77777777" w:rsidR="007A29E6" w:rsidRDefault="007A29E6" w:rsidP="006409A3"/>
    <w:p w14:paraId="3E5E9EEC" w14:textId="011D1135" w:rsidR="006409A3" w:rsidRPr="00712C0B" w:rsidRDefault="006409A3" w:rsidP="006409A3">
      <w:pPr>
        <w:ind w:right="794"/>
        <w:rPr>
          <w:rFonts w:asciiTheme="minorHAnsi" w:hAnsiTheme="minorHAnsi" w:cstheme="minorHAnsi"/>
          <w:color w:val="000000"/>
          <w:spacing w:val="4"/>
          <w:u w:val="single"/>
          <w:lang w:val="en-US"/>
        </w:rPr>
      </w:pPr>
      <w:r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lastRenderedPageBreak/>
        <w:t xml:space="preserve">Question </w:t>
      </w:r>
      <w:r w:rsidR="00862245"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C2 </w:t>
      </w:r>
      <w:r w:rsidRPr="00712C0B">
        <w:rPr>
          <w:rFonts w:asciiTheme="minorHAnsi" w:hAnsiTheme="minorHAnsi" w:cstheme="minorHAnsi"/>
          <w:b/>
          <w:color w:val="000000"/>
          <w:lang w:val="en-US"/>
        </w:rPr>
        <w:t xml:space="preserve">- Subjective assessment of knowledge about the advantages and disadvantages of vegan </w:t>
      </w:r>
      <w:r w:rsidR="00B511FA">
        <w:rPr>
          <w:rFonts w:asciiTheme="minorHAnsi" w:hAnsiTheme="minorHAnsi" w:cstheme="minorHAnsi"/>
          <w:b/>
          <w:color w:val="000000"/>
          <w:lang w:val="en-US"/>
        </w:rPr>
        <w:t>diet</w:t>
      </w:r>
    </w:p>
    <w:p w14:paraId="4F039F39" w14:textId="77777777" w:rsidR="006409A3" w:rsidRPr="00712C0B" w:rsidRDefault="006409A3" w:rsidP="00F27932">
      <w:pPr>
        <w:ind w:right="510"/>
        <w:rPr>
          <w:lang w:val="en-US"/>
        </w:rPr>
      </w:pPr>
      <w:r w:rsidRPr="00712C0B">
        <w:rPr>
          <w:rFonts w:cs="Arial"/>
          <w:color w:val="000000"/>
          <w:spacing w:val="4"/>
          <w:lang w:val="en-US"/>
        </w:rPr>
        <w:t xml:space="preserve">Regardless of your current diet, </w:t>
      </w:r>
      <w:r w:rsidRPr="00712C0B">
        <w:rPr>
          <w:lang w:val="en-US"/>
        </w:rPr>
        <w:t xml:space="preserve">how well informed do you feel about the advantages and disadvantages of a </w:t>
      </w:r>
      <w:r w:rsidRPr="00712C0B">
        <w:rPr>
          <w:b/>
          <w:lang w:val="en-US"/>
        </w:rPr>
        <w:t xml:space="preserve">vegan </w:t>
      </w:r>
      <w:r w:rsidR="00B43B81" w:rsidRPr="00712C0B">
        <w:rPr>
          <w:b/>
          <w:lang w:val="en-US"/>
        </w:rPr>
        <w:t>diet</w:t>
      </w:r>
      <w:r w:rsidRPr="00712C0B">
        <w:rPr>
          <w:lang w:val="en-US"/>
        </w:rPr>
        <w:t xml:space="preserve">? </w:t>
      </w:r>
    </w:p>
    <w:p w14:paraId="74BAE5E2" w14:textId="77777777" w:rsidR="006409A3" w:rsidRPr="00C20098" w:rsidRDefault="006409A3" w:rsidP="006409A3">
      <w:pPr>
        <w:rPr>
          <w:lang w:val="en-GB"/>
        </w:rPr>
      </w:pPr>
    </w:p>
    <w:p w14:paraId="41120BEF" w14:textId="7FC55701" w:rsidR="006409A3" w:rsidRPr="00492C34" w:rsidRDefault="006409A3" w:rsidP="005B0051">
      <w:pPr>
        <w:pStyle w:val="Listennummer"/>
        <w:numPr>
          <w:ilvl w:val="0"/>
          <w:numId w:val="60"/>
        </w:numPr>
      </w:pPr>
      <w:r w:rsidRPr="00492C34">
        <w:t>very well</w:t>
      </w:r>
    </w:p>
    <w:p w14:paraId="6C609AFA" w14:textId="50A7C1DD" w:rsidR="006409A3" w:rsidRPr="00492C34" w:rsidRDefault="006409A3" w:rsidP="005B0051">
      <w:pPr>
        <w:pStyle w:val="Listennummer"/>
        <w:numPr>
          <w:ilvl w:val="0"/>
          <w:numId w:val="60"/>
        </w:numPr>
      </w:pPr>
      <w:r w:rsidRPr="00492C34">
        <w:t>well</w:t>
      </w:r>
    </w:p>
    <w:p w14:paraId="512649C7" w14:textId="4EC528E8" w:rsidR="006409A3" w:rsidRPr="00492C34" w:rsidRDefault="006409A3" w:rsidP="005B0051">
      <w:pPr>
        <w:pStyle w:val="Listennummer"/>
        <w:numPr>
          <w:ilvl w:val="0"/>
          <w:numId w:val="60"/>
        </w:numPr>
      </w:pPr>
      <w:r w:rsidRPr="00492C34">
        <w:t>partly / partly</w:t>
      </w:r>
    </w:p>
    <w:p w14:paraId="44E932EE" w14:textId="7CBF1C27" w:rsidR="006409A3" w:rsidRPr="00492C34" w:rsidRDefault="006409A3" w:rsidP="005B0051">
      <w:pPr>
        <w:pStyle w:val="Listennummer"/>
        <w:numPr>
          <w:ilvl w:val="0"/>
          <w:numId w:val="60"/>
        </w:numPr>
      </w:pPr>
      <w:r w:rsidRPr="00492C34">
        <w:t>less well</w:t>
      </w:r>
    </w:p>
    <w:p w14:paraId="4153B3EB" w14:textId="4AA7F622" w:rsidR="006409A3" w:rsidRDefault="006409A3" w:rsidP="005B0051">
      <w:pPr>
        <w:pStyle w:val="Listennummer"/>
        <w:numPr>
          <w:ilvl w:val="0"/>
          <w:numId w:val="60"/>
        </w:numPr>
      </w:pPr>
      <w:r w:rsidRPr="00492C34">
        <w:t>not well at all</w:t>
      </w:r>
    </w:p>
    <w:p w14:paraId="432A27F2" w14:textId="77777777" w:rsidR="006409A3" w:rsidRPr="00492C34" w:rsidRDefault="006409A3" w:rsidP="006409A3">
      <w:pPr>
        <w:pStyle w:val="Listennummer"/>
        <w:numPr>
          <w:ilvl w:val="0"/>
          <w:numId w:val="0"/>
        </w:numPr>
      </w:pPr>
      <w:r w:rsidRPr="000654BA">
        <w:t>99</w:t>
      </w:r>
      <w:r w:rsidRPr="000654BA">
        <w:tab/>
      </w:r>
      <w:r>
        <w:t>don't know / no answer</w:t>
      </w:r>
    </w:p>
    <w:p w14:paraId="434B4621" w14:textId="77777777" w:rsidR="006409A3" w:rsidRDefault="006409A3" w:rsidP="006409A3"/>
    <w:p w14:paraId="0383F693" w14:textId="77777777" w:rsidR="008E3508" w:rsidRDefault="008E3508" w:rsidP="006409A3"/>
    <w:p w14:paraId="78972636" w14:textId="77777777" w:rsidR="00C50B54" w:rsidRPr="00712C0B" w:rsidRDefault="00C50B54" w:rsidP="00C50B54">
      <w:pPr>
        <w:ind w:right="85"/>
        <w:rPr>
          <w:rFonts w:asciiTheme="minorHAnsi" w:hAnsiTheme="minorHAnsi" w:cstheme="minorHAnsi"/>
          <w:color w:val="000000"/>
          <w:spacing w:val="4"/>
          <w:u w:val="single"/>
          <w:lang w:val="en-US"/>
        </w:rPr>
      </w:pPr>
      <w:r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Question C4 </w:t>
      </w:r>
      <w:r w:rsidRPr="00712C0B">
        <w:rPr>
          <w:rFonts w:asciiTheme="minorHAnsi" w:hAnsiTheme="minorHAnsi" w:cstheme="minorHAnsi"/>
          <w:b/>
          <w:color w:val="000000"/>
          <w:lang w:val="en-US"/>
        </w:rPr>
        <w:t>- Subjective assessment of knowledge about the advantages and disadvantages of a mixed diet</w:t>
      </w:r>
    </w:p>
    <w:p w14:paraId="59A1EA64" w14:textId="77777777" w:rsidR="00C50B54" w:rsidRPr="00712C0B" w:rsidRDefault="00C50B54" w:rsidP="00C50B54">
      <w:pPr>
        <w:ind w:right="369"/>
        <w:rPr>
          <w:lang w:val="en-US"/>
        </w:rPr>
      </w:pPr>
      <w:r w:rsidRPr="00712C0B">
        <w:rPr>
          <w:rFonts w:cs="Arial"/>
          <w:color w:val="000000"/>
          <w:spacing w:val="4"/>
          <w:lang w:val="en-US"/>
        </w:rPr>
        <w:t>Regardless of your current diet</w:t>
      </w:r>
      <w:r w:rsidRPr="00712C0B">
        <w:rPr>
          <w:lang w:val="en-US"/>
        </w:rPr>
        <w:t xml:space="preserve">: How well informed do you feel about the advantages and disadvantages of a </w:t>
      </w:r>
      <w:r w:rsidRPr="00712C0B">
        <w:rPr>
          <w:b/>
          <w:lang w:val="en-US"/>
        </w:rPr>
        <w:t>mixed diet</w:t>
      </w:r>
      <w:r w:rsidRPr="00712C0B">
        <w:rPr>
          <w:lang w:val="en-US"/>
        </w:rPr>
        <w:t xml:space="preserve">? </w:t>
      </w:r>
    </w:p>
    <w:p w14:paraId="15134417" w14:textId="77777777" w:rsidR="00C50B54" w:rsidRPr="0011209E" w:rsidRDefault="00C50B54" w:rsidP="00C50B54">
      <w:pPr>
        <w:rPr>
          <w:lang w:val="en-US"/>
        </w:rPr>
      </w:pPr>
    </w:p>
    <w:p w14:paraId="1F27E513" w14:textId="35F68374" w:rsidR="00C50B54" w:rsidRPr="00631454" w:rsidRDefault="00C50B54" w:rsidP="005B0051">
      <w:pPr>
        <w:pStyle w:val="Listennummer"/>
        <w:numPr>
          <w:ilvl w:val="0"/>
          <w:numId w:val="61"/>
        </w:numPr>
      </w:pPr>
      <w:r w:rsidRPr="00631454">
        <w:t>very well</w:t>
      </w:r>
    </w:p>
    <w:p w14:paraId="588BBEA7" w14:textId="4D1DC68B" w:rsidR="00C50B54" w:rsidRPr="00631454" w:rsidRDefault="00C50B54" w:rsidP="005B0051">
      <w:pPr>
        <w:pStyle w:val="Listennummer"/>
        <w:numPr>
          <w:ilvl w:val="0"/>
          <w:numId w:val="61"/>
        </w:numPr>
      </w:pPr>
      <w:r w:rsidRPr="00631454">
        <w:t>well</w:t>
      </w:r>
    </w:p>
    <w:p w14:paraId="041DE1B7" w14:textId="0A568E54" w:rsidR="00C50B54" w:rsidRPr="00631454" w:rsidRDefault="00C50B54" w:rsidP="005B0051">
      <w:pPr>
        <w:pStyle w:val="Listennummer"/>
        <w:numPr>
          <w:ilvl w:val="0"/>
          <w:numId w:val="61"/>
        </w:numPr>
      </w:pPr>
      <w:r w:rsidRPr="00631454">
        <w:t>partly / partly</w:t>
      </w:r>
    </w:p>
    <w:p w14:paraId="0968E32E" w14:textId="359ED919" w:rsidR="00C50B54" w:rsidRPr="00631454" w:rsidRDefault="00C50B54" w:rsidP="005B0051">
      <w:pPr>
        <w:pStyle w:val="Listennummer"/>
        <w:numPr>
          <w:ilvl w:val="0"/>
          <w:numId w:val="61"/>
        </w:numPr>
      </w:pPr>
      <w:r w:rsidRPr="00631454">
        <w:t>less well</w:t>
      </w:r>
    </w:p>
    <w:p w14:paraId="17E009F2" w14:textId="29FB70D8" w:rsidR="00C50B54" w:rsidRPr="00631454" w:rsidRDefault="00C50B54" w:rsidP="005B0051">
      <w:pPr>
        <w:pStyle w:val="Listennummer"/>
        <w:numPr>
          <w:ilvl w:val="0"/>
          <w:numId w:val="61"/>
        </w:numPr>
      </w:pPr>
      <w:r w:rsidRPr="00631454">
        <w:t>not well at all</w:t>
      </w:r>
    </w:p>
    <w:p w14:paraId="08EA3F2A" w14:textId="77777777" w:rsidR="00C50B54" w:rsidRDefault="00C50B54" w:rsidP="00C50B54">
      <w:pPr>
        <w:pStyle w:val="Listennummer"/>
        <w:numPr>
          <w:ilvl w:val="0"/>
          <w:numId w:val="0"/>
        </w:numPr>
      </w:pPr>
      <w:r w:rsidRPr="000654BA">
        <w:t>99</w:t>
      </w:r>
      <w:r w:rsidRPr="000654BA">
        <w:tab/>
      </w:r>
      <w:r>
        <w:t>don't know / no answer</w:t>
      </w:r>
    </w:p>
    <w:p w14:paraId="1D85F538" w14:textId="77777777" w:rsidR="00C50B54" w:rsidRDefault="00C50B54" w:rsidP="00C50B54">
      <w:pPr>
        <w:pStyle w:val="Listennummer"/>
        <w:numPr>
          <w:ilvl w:val="0"/>
          <w:numId w:val="0"/>
        </w:numPr>
      </w:pPr>
    </w:p>
    <w:p w14:paraId="371D1958" w14:textId="77777777" w:rsidR="00C50B54" w:rsidRPr="00492C34" w:rsidRDefault="00C50B54" w:rsidP="00C50B54">
      <w:pPr>
        <w:pStyle w:val="Listennummer"/>
        <w:numPr>
          <w:ilvl w:val="0"/>
          <w:numId w:val="0"/>
        </w:numPr>
      </w:pPr>
    </w:p>
    <w:p w14:paraId="2299ACB5" w14:textId="6DE0C8EE" w:rsidR="006409A3" w:rsidRPr="00712C0B" w:rsidRDefault="006409A3" w:rsidP="00502422">
      <w:pPr>
        <w:tabs>
          <w:tab w:val="clear" w:pos="567"/>
        </w:tabs>
        <w:rPr>
          <w:rFonts w:asciiTheme="minorHAnsi" w:hAnsiTheme="minorHAnsi" w:cstheme="minorHAnsi"/>
          <w:b/>
          <w:color w:val="000000"/>
          <w:spacing w:val="4"/>
          <w:lang w:val="en-US"/>
        </w:rPr>
      </w:pPr>
      <w:r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Question C6a </w:t>
      </w:r>
      <w:r w:rsidRPr="00712C0B">
        <w:rPr>
          <w:rFonts w:asciiTheme="minorHAnsi" w:hAnsiTheme="minorHAnsi" w:cstheme="minorHAnsi"/>
          <w:b/>
          <w:color w:val="000000"/>
          <w:lang w:val="en-US"/>
        </w:rPr>
        <w:t xml:space="preserve">- </w:t>
      </w:r>
      <w:r w:rsidRPr="00712C0B">
        <w:rPr>
          <w:rFonts w:asciiTheme="minorHAnsi" w:hAnsiTheme="minorHAnsi" w:cstheme="minorHAnsi"/>
          <w:b/>
          <w:lang w:val="en-US"/>
        </w:rPr>
        <w:t xml:space="preserve">Health benefits of your own diet </w:t>
      </w:r>
    </w:p>
    <w:p w14:paraId="7C835C31" w14:textId="77777777" w:rsidR="006409A3" w:rsidRPr="00712C0B" w:rsidRDefault="006409A3" w:rsidP="006409A3">
      <w:pPr>
        <w:rPr>
          <w:lang w:val="en-US"/>
        </w:rPr>
      </w:pPr>
      <w:r w:rsidRPr="00712C0B">
        <w:rPr>
          <w:lang w:val="en-US"/>
        </w:rPr>
        <w:t xml:space="preserve">Do you see advantages to your current diet? </w:t>
      </w:r>
    </w:p>
    <w:p w14:paraId="577958BA" w14:textId="77777777" w:rsidR="0017327F" w:rsidRPr="00712C0B" w:rsidRDefault="0017327F" w:rsidP="006409A3">
      <w:pPr>
        <w:pStyle w:val="Interviewerhinweis"/>
        <w:rPr>
          <w:rFonts w:asciiTheme="minorHAnsi" w:hAnsiTheme="minorHAnsi" w:cstheme="minorHAnsi"/>
          <w:bCs/>
          <w:lang w:val="en-US"/>
        </w:rPr>
      </w:pPr>
    </w:p>
    <w:p w14:paraId="654DCF01" w14:textId="77777777" w:rsidR="006409A3" w:rsidRDefault="006409A3" w:rsidP="00FB0861">
      <w:pPr>
        <w:pStyle w:val="Listennummer"/>
        <w:numPr>
          <w:ilvl w:val="0"/>
          <w:numId w:val="24"/>
        </w:numPr>
      </w:pPr>
      <w:proofErr w:type="spellStart"/>
      <w:r>
        <w:t>yes</w:t>
      </w:r>
      <w:proofErr w:type="spellEnd"/>
    </w:p>
    <w:p w14:paraId="750B47BB" w14:textId="77777777" w:rsidR="006409A3" w:rsidRDefault="006266D9" w:rsidP="00A542BA">
      <w:pPr>
        <w:pStyle w:val="Listennummer"/>
        <w:numPr>
          <w:ilvl w:val="0"/>
          <w:numId w:val="0"/>
        </w:numPr>
        <w:ind w:left="703" w:hanging="703"/>
      </w:pPr>
      <w:r>
        <w:t>2</w:t>
      </w:r>
      <w:r w:rsidR="00A542BA">
        <w:tab/>
      </w:r>
      <w:r w:rsidR="006409A3">
        <w:t>no</w:t>
      </w:r>
    </w:p>
    <w:p w14:paraId="4CCBC020" w14:textId="77777777" w:rsidR="006409A3" w:rsidRDefault="006409A3" w:rsidP="006409A3">
      <w:r>
        <w:t>99</w:t>
      </w:r>
      <w:r>
        <w:tab/>
      </w:r>
      <w:r w:rsidR="00DA772D">
        <w:t xml:space="preserve">don't know / </w:t>
      </w:r>
      <w:r>
        <w:t>no answer</w:t>
      </w:r>
    </w:p>
    <w:p w14:paraId="3F967ABE" w14:textId="77777777" w:rsidR="00F44865" w:rsidRDefault="00F44865" w:rsidP="007D1BD3"/>
    <w:p w14:paraId="0AEFB32D" w14:textId="77777777" w:rsidR="00F44865" w:rsidRDefault="00F44865" w:rsidP="007D1BD3"/>
    <w:p w14:paraId="28B98B42" w14:textId="5A35FD8F" w:rsidR="001219C0" w:rsidRPr="00712C0B" w:rsidRDefault="001219C0" w:rsidP="006409A3">
      <w:pPr>
        <w:pStyle w:val="Interviewerhinweis"/>
        <w:rPr>
          <w:rFonts w:asciiTheme="minorHAnsi" w:hAnsiTheme="minorHAnsi" w:cstheme="minorHAnsi"/>
          <w:bCs/>
          <w:i w:val="0"/>
          <w:u w:val="single"/>
          <w:lang w:val="en-US"/>
        </w:rPr>
      </w:pPr>
      <w:r w:rsidRPr="00712C0B">
        <w:rPr>
          <w:rFonts w:asciiTheme="minorHAnsi" w:hAnsiTheme="minorHAnsi" w:cstheme="minorHAnsi"/>
          <w:bCs/>
          <w:i w:val="0"/>
          <w:u w:val="single"/>
          <w:lang w:val="en-US"/>
        </w:rPr>
        <w:t xml:space="preserve">Filter: </w:t>
      </w:r>
      <w:r w:rsidR="009C2D0A" w:rsidRPr="00712C0B">
        <w:rPr>
          <w:rFonts w:asciiTheme="minorHAnsi" w:hAnsiTheme="minorHAnsi" w:cstheme="minorHAnsi"/>
          <w:bCs/>
          <w:i w:val="0"/>
          <w:u w:val="single"/>
          <w:lang w:val="en-US"/>
        </w:rPr>
        <w:t xml:space="preserve">Respondents who see benefits in their </w:t>
      </w:r>
      <w:r w:rsidR="004620E7">
        <w:rPr>
          <w:rFonts w:asciiTheme="minorHAnsi" w:hAnsiTheme="minorHAnsi" w:cstheme="minorHAnsi"/>
          <w:bCs/>
          <w:i w:val="0"/>
          <w:u w:val="single"/>
          <w:lang w:val="en-US"/>
        </w:rPr>
        <w:t>diet</w:t>
      </w:r>
      <w:r w:rsidR="009C2D0A" w:rsidRPr="00712C0B">
        <w:rPr>
          <w:rFonts w:asciiTheme="minorHAnsi" w:hAnsiTheme="minorHAnsi" w:cstheme="minorHAnsi"/>
          <w:bCs/>
          <w:i w:val="0"/>
          <w:u w:val="single"/>
          <w:lang w:val="en-US"/>
        </w:rPr>
        <w:t xml:space="preserve"> [</w:t>
      </w:r>
      <w:r w:rsidR="00862245" w:rsidRPr="00712C0B">
        <w:rPr>
          <w:rFonts w:asciiTheme="minorHAnsi" w:hAnsiTheme="minorHAnsi" w:cstheme="minorHAnsi"/>
          <w:bCs/>
          <w:i w:val="0"/>
          <w:u w:val="single"/>
          <w:lang w:val="en-US"/>
        </w:rPr>
        <w:t xml:space="preserve">C6a </w:t>
      </w:r>
      <w:r w:rsidRPr="00712C0B">
        <w:rPr>
          <w:rFonts w:asciiTheme="minorHAnsi" w:hAnsiTheme="minorHAnsi" w:cstheme="minorHAnsi"/>
          <w:bCs/>
          <w:i w:val="0"/>
          <w:u w:val="single"/>
          <w:lang w:val="en-US"/>
        </w:rPr>
        <w:t>= 1</w:t>
      </w:r>
      <w:r w:rsidR="00733429" w:rsidRPr="00712C0B">
        <w:rPr>
          <w:rFonts w:asciiTheme="minorHAnsi" w:hAnsiTheme="minorHAnsi" w:cstheme="minorHAnsi"/>
          <w:bCs/>
          <w:i w:val="0"/>
          <w:u w:val="single"/>
          <w:lang w:val="en-US"/>
        </w:rPr>
        <w:t>].</w:t>
      </w:r>
    </w:p>
    <w:p w14:paraId="71202882" w14:textId="77777777" w:rsidR="006409A3" w:rsidRPr="00712C0B" w:rsidRDefault="006409A3" w:rsidP="006409A3">
      <w:pPr>
        <w:ind w:right="794"/>
        <w:rPr>
          <w:rFonts w:asciiTheme="minorHAnsi" w:hAnsiTheme="minorHAnsi" w:cstheme="minorHAnsi"/>
          <w:color w:val="000000"/>
          <w:spacing w:val="4"/>
          <w:u w:val="single"/>
          <w:lang w:val="en-US"/>
        </w:rPr>
      </w:pPr>
      <w:r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Question C6b </w:t>
      </w:r>
      <w:r w:rsidRPr="00712C0B">
        <w:rPr>
          <w:rFonts w:asciiTheme="minorHAnsi" w:hAnsiTheme="minorHAnsi" w:cstheme="minorHAnsi"/>
          <w:b/>
          <w:color w:val="000000"/>
          <w:lang w:val="en-US"/>
        </w:rPr>
        <w:t xml:space="preserve">- </w:t>
      </w:r>
      <w:r w:rsidRPr="00712C0B">
        <w:rPr>
          <w:rFonts w:asciiTheme="minorHAnsi" w:hAnsiTheme="minorHAnsi" w:cstheme="minorHAnsi"/>
          <w:b/>
          <w:lang w:val="en-US"/>
        </w:rPr>
        <w:t>Health benefits of your own diet (open)</w:t>
      </w:r>
    </w:p>
    <w:p w14:paraId="79BEF2A4" w14:textId="77777777" w:rsidR="006409A3" w:rsidRPr="00712C0B" w:rsidRDefault="006409A3" w:rsidP="006409A3">
      <w:pPr>
        <w:pStyle w:val="Interviewerhinweis"/>
        <w:rPr>
          <w:rFonts w:asciiTheme="minorHAnsi" w:hAnsiTheme="minorHAnsi" w:cstheme="minorHAnsi"/>
          <w:bCs/>
          <w:i w:val="0"/>
          <w:lang w:val="en-US"/>
        </w:rPr>
      </w:pPr>
      <w:r w:rsidRPr="00712C0B">
        <w:rPr>
          <w:rFonts w:asciiTheme="minorHAnsi" w:hAnsiTheme="minorHAnsi" w:cstheme="minorHAnsi"/>
          <w:bCs/>
          <w:i w:val="0"/>
          <w:lang w:val="en-US"/>
        </w:rPr>
        <w:t>What advantages do you see?</w:t>
      </w:r>
    </w:p>
    <w:p w14:paraId="2D6F81AE" w14:textId="77777777" w:rsidR="006266D9" w:rsidRPr="00712C0B" w:rsidRDefault="006266D9" w:rsidP="006266D9">
      <w:pPr>
        <w:pStyle w:val="Interviewerhinweis"/>
        <w:rPr>
          <w:lang w:val="en-US"/>
        </w:rPr>
      </w:pPr>
      <w:r w:rsidRPr="00712C0B">
        <w:rPr>
          <w:lang w:val="en-US"/>
        </w:rPr>
        <w:t>Note: Please write your answer in the text field.</w:t>
      </w:r>
    </w:p>
    <w:p w14:paraId="29CEACAE" w14:textId="77777777" w:rsidR="006409A3" w:rsidRPr="00712C0B" w:rsidRDefault="006409A3" w:rsidP="006409A3">
      <w:pPr>
        <w:pStyle w:val="Interviewerhinweis"/>
        <w:rPr>
          <w:rFonts w:asciiTheme="minorHAnsi" w:hAnsiTheme="minorHAnsi" w:cstheme="minorHAnsi"/>
          <w:bCs/>
          <w:lang w:val="en-US"/>
        </w:rPr>
      </w:pPr>
    </w:p>
    <w:p w14:paraId="78C35916" w14:textId="77777777" w:rsidR="006409A3" w:rsidRPr="00712C0B" w:rsidRDefault="006409A3" w:rsidP="006409A3">
      <w:pPr>
        <w:pStyle w:val="Interviewerhinweis"/>
        <w:rPr>
          <w:rFonts w:asciiTheme="minorHAnsi" w:hAnsiTheme="minorHAnsi" w:cstheme="minorHAnsi"/>
          <w:bCs/>
          <w:lang w:val="en-US"/>
        </w:rPr>
      </w:pPr>
      <w:r w:rsidRPr="00712C0B">
        <w:rPr>
          <w:rFonts w:asciiTheme="minorHAnsi" w:hAnsiTheme="minorHAnsi" w:cstheme="minorHAnsi"/>
          <w:bCs/>
          <w:lang w:val="en-US"/>
        </w:rPr>
        <w:t>_________________________________</w:t>
      </w:r>
    </w:p>
    <w:p w14:paraId="793DA4F0" w14:textId="77777777" w:rsidR="00095088" w:rsidRPr="00712C0B" w:rsidRDefault="00095088" w:rsidP="00095088">
      <w:pPr>
        <w:rPr>
          <w:lang w:val="en-US"/>
        </w:rPr>
      </w:pPr>
      <w:r w:rsidRPr="00712C0B">
        <w:rPr>
          <w:lang w:val="en-US"/>
        </w:rPr>
        <w:t>99</w:t>
      </w:r>
      <w:r w:rsidRPr="00712C0B">
        <w:rPr>
          <w:lang w:val="en-US"/>
        </w:rPr>
        <w:tab/>
        <w:t>No answer</w:t>
      </w:r>
    </w:p>
    <w:p w14:paraId="4CED8672" w14:textId="77777777" w:rsidR="006409A3" w:rsidRPr="00712C0B" w:rsidRDefault="006409A3" w:rsidP="006409A3">
      <w:pPr>
        <w:rPr>
          <w:lang w:val="en-US"/>
        </w:rPr>
      </w:pPr>
    </w:p>
    <w:p w14:paraId="4F4B959C" w14:textId="77777777" w:rsidR="00F44865" w:rsidRPr="00712C0B" w:rsidRDefault="00F44865" w:rsidP="006409A3">
      <w:pPr>
        <w:rPr>
          <w:lang w:val="en-US"/>
        </w:rPr>
      </w:pPr>
    </w:p>
    <w:p w14:paraId="21B7657B" w14:textId="77777777" w:rsidR="006409A3" w:rsidRPr="00712C0B" w:rsidRDefault="006409A3" w:rsidP="006409A3">
      <w:pPr>
        <w:ind w:right="794"/>
        <w:rPr>
          <w:rFonts w:asciiTheme="minorHAnsi" w:hAnsiTheme="minorHAnsi" w:cstheme="minorHAnsi"/>
          <w:color w:val="000000"/>
          <w:spacing w:val="4"/>
          <w:u w:val="single"/>
          <w:lang w:val="en-US"/>
        </w:rPr>
      </w:pPr>
      <w:r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Question </w:t>
      </w:r>
      <w:r w:rsidR="00B43B81"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C6c </w:t>
      </w:r>
      <w:r w:rsidRPr="00712C0B">
        <w:rPr>
          <w:rFonts w:asciiTheme="minorHAnsi" w:hAnsiTheme="minorHAnsi" w:cstheme="minorHAnsi"/>
          <w:b/>
          <w:color w:val="000000"/>
          <w:lang w:val="en-US"/>
        </w:rPr>
        <w:t xml:space="preserve">- </w:t>
      </w:r>
      <w:r w:rsidRPr="00712C0B">
        <w:rPr>
          <w:rFonts w:asciiTheme="minorHAnsi" w:hAnsiTheme="minorHAnsi" w:cstheme="minorHAnsi"/>
          <w:b/>
          <w:lang w:val="en-US"/>
        </w:rPr>
        <w:t xml:space="preserve">Health disadvantages of your current diet </w:t>
      </w:r>
    </w:p>
    <w:p w14:paraId="13BCD110" w14:textId="77777777" w:rsidR="006409A3" w:rsidRPr="00712C0B" w:rsidRDefault="006409A3" w:rsidP="006409A3">
      <w:pPr>
        <w:pStyle w:val="Interviewerhinweis"/>
        <w:rPr>
          <w:rFonts w:asciiTheme="minorHAnsi" w:hAnsiTheme="minorHAnsi" w:cstheme="minorHAnsi"/>
          <w:bCs/>
          <w:i w:val="0"/>
          <w:lang w:val="en-US"/>
        </w:rPr>
      </w:pPr>
      <w:r w:rsidRPr="00712C0B">
        <w:rPr>
          <w:i w:val="0"/>
          <w:lang w:val="en-US"/>
        </w:rPr>
        <w:t>Do you see any disadvantages to your current diet?</w:t>
      </w:r>
    </w:p>
    <w:p w14:paraId="05DF0821" w14:textId="77777777" w:rsidR="006409A3" w:rsidRPr="00712C0B" w:rsidRDefault="006409A3" w:rsidP="006409A3">
      <w:pPr>
        <w:rPr>
          <w:lang w:val="en-US"/>
        </w:rPr>
      </w:pPr>
    </w:p>
    <w:p w14:paraId="58479DB9" w14:textId="77777777" w:rsidR="00A542BA" w:rsidRDefault="00A542BA" w:rsidP="00FB0861">
      <w:pPr>
        <w:pStyle w:val="Listennummer"/>
        <w:numPr>
          <w:ilvl w:val="0"/>
          <w:numId w:val="25"/>
        </w:numPr>
      </w:pPr>
      <w:proofErr w:type="spellStart"/>
      <w:r>
        <w:t>yes</w:t>
      </w:r>
      <w:proofErr w:type="spellEnd"/>
    </w:p>
    <w:p w14:paraId="4E7AA3D7" w14:textId="77777777" w:rsidR="00A542BA" w:rsidRDefault="006266D9" w:rsidP="00A542BA">
      <w:pPr>
        <w:pStyle w:val="Listennummer"/>
        <w:numPr>
          <w:ilvl w:val="0"/>
          <w:numId w:val="0"/>
        </w:numPr>
        <w:ind w:left="703" w:hanging="703"/>
      </w:pPr>
      <w:r>
        <w:t>2</w:t>
      </w:r>
      <w:r w:rsidR="00A542BA">
        <w:tab/>
        <w:t>no</w:t>
      </w:r>
    </w:p>
    <w:p w14:paraId="51EC3C95" w14:textId="77777777" w:rsidR="00A542BA" w:rsidRDefault="00A542BA" w:rsidP="00A542BA">
      <w:r>
        <w:t>99</w:t>
      </w:r>
      <w:r>
        <w:tab/>
      </w:r>
      <w:r w:rsidR="005C1457">
        <w:t xml:space="preserve">don't know / </w:t>
      </w:r>
      <w:r>
        <w:t>no answer</w:t>
      </w:r>
    </w:p>
    <w:p w14:paraId="6EDCF2EC" w14:textId="77777777" w:rsidR="006409A3" w:rsidRDefault="006409A3" w:rsidP="004B4640"/>
    <w:p w14:paraId="26F5ACEB" w14:textId="77777777" w:rsidR="00502422" w:rsidRDefault="00502422" w:rsidP="001219C0">
      <w:pPr>
        <w:pStyle w:val="Interviewerhinweis"/>
        <w:rPr>
          <w:rFonts w:asciiTheme="minorHAnsi" w:hAnsiTheme="minorHAnsi" w:cstheme="minorHAnsi"/>
          <w:bCs/>
          <w:i w:val="0"/>
          <w:u w:val="single"/>
        </w:rPr>
      </w:pPr>
    </w:p>
    <w:p w14:paraId="600E06DE" w14:textId="06D39809" w:rsidR="001219C0" w:rsidRPr="00712C0B" w:rsidRDefault="001219C0" w:rsidP="001219C0">
      <w:pPr>
        <w:pStyle w:val="Interviewerhinweis"/>
        <w:rPr>
          <w:rFonts w:asciiTheme="minorHAnsi" w:hAnsiTheme="minorHAnsi" w:cstheme="minorHAnsi"/>
          <w:bCs/>
          <w:i w:val="0"/>
          <w:u w:val="single"/>
          <w:lang w:val="en-US"/>
        </w:rPr>
      </w:pPr>
      <w:r w:rsidRPr="00712C0B">
        <w:rPr>
          <w:rFonts w:asciiTheme="minorHAnsi" w:hAnsiTheme="minorHAnsi" w:cstheme="minorHAnsi"/>
          <w:bCs/>
          <w:i w:val="0"/>
          <w:u w:val="single"/>
          <w:lang w:val="en-US"/>
        </w:rPr>
        <w:t xml:space="preserve">Filter: </w:t>
      </w:r>
      <w:r w:rsidR="00484D43" w:rsidRPr="00712C0B">
        <w:rPr>
          <w:rFonts w:asciiTheme="minorHAnsi" w:hAnsiTheme="minorHAnsi" w:cstheme="minorHAnsi"/>
          <w:bCs/>
          <w:i w:val="0"/>
          <w:u w:val="single"/>
          <w:lang w:val="en-US"/>
        </w:rPr>
        <w:t xml:space="preserve">Respondents who see disadvantages in their </w:t>
      </w:r>
      <w:r w:rsidR="00356D74">
        <w:rPr>
          <w:rFonts w:asciiTheme="minorHAnsi" w:hAnsiTheme="minorHAnsi" w:cstheme="minorHAnsi"/>
          <w:bCs/>
          <w:i w:val="0"/>
          <w:u w:val="single"/>
          <w:lang w:val="en-US"/>
        </w:rPr>
        <w:t>diet</w:t>
      </w:r>
      <w:r w:rsidR="00484D43" w:rsidRPr="00712C0B">
        <w:rPr>
          <w:rFonts w:asciiTheme="minorHAnsi" w:hAnsiTheme="minorHAnsi" w:cstheme="minorHAnsi"/>
          <w:bCs/>
          <w:i w:val="0"/>
          <w:u w:val="single"/>
          <w:lang w:val="en-US"/>
        </w:rPr>
        <w:t xml:space="preserve"> </w:t>
      </w:r>
      <w:r w:rsidR="00F417B6" w:rsidRPr="00712C0B">
        <w:rPr>
          <w:rFonts w:asciiTheme="minorHAnsi" w:hAnsiTheme="minorHAnsi" w:cstheme="minorHAnsi"/>
          <w:bCs/>
          <w:i w:val="0"/>
          <w:u w:val="single"/>
          <w:lang w:val="en-US"/>
        </w:rPr>
        <w:t>[</w:t>
      </w:r>
      <w:r w:rsidR="00862245" w:rsidRPr="00712C0B">
        <w:rPr>
          <w:rFonts w:asciiTheme="minorHAnsi" w:hAnsiTheme="minorHAnsi" w:cstheme="minorHAnsi"/>
          <w:bCs/>
          <w:i w:val="0"/>
          <w:u w:val="single"/>
          <w:lang w:val="en-US"/>
        </w:rPr>
        <w:t xml:space="preserve">C6c </w:t>
      </w:r>
      <w:r w:rsidRPr="00712C0B">
        <w:rPr>
          <w:rFonts w:asciiTheme="minorHAnsi" w:hAnsiTheme="minorHAnsi" w:cstheme="minorHAnsi"/>
          <w:bCs/>
          <w:i w:val="0"/>
          <w:u w:val="single"/>
          <w:lang w:val="en-US"/>
        </w:rPr>
        <w:t>= 1</w:t>
      </w:r>
      <w:r w:rsidR="00F417B6" w:rsidRPr="00712C0B">
        <w:rPr>
          <w:rFonts w:asciiTheme="minorHAnsi" w:hAnsiTheme="minorHAnsi" w:cstheme="minorHAnsi"/>
          <w:bCs/>
          <w:i w:val="0"/>
          <w:u w:val="single"/>
          <w:lang w:val="en-US"/>
        </w:rPr>
        <w:t>]</w:t>
      </w:r>
      <w:r w:rsidR="00A16707" w:rsidRPr="00712C0B">
        <w:rPr>
          <w:rFonts w:asciiTheme="minorHAnsi" w:hAnsiTheme="minorHAnsi" w:cstheme="minorHAnsi"/>
          <w:bCs/>
          <w:i w:val="0"/>
          <w:u w:val="single"/>
          <w:lang w:val="en-US"/>
        </w:rPr>
        <w:t xml:space="preserve">. </w:t>
      </w:r>
    </w:p>
    <w:p w14:paraId="152A6A63" w14:textId="77777777" w:rsidR="006409A3" w:rsidRPr="00712C0B" w:rsidRDefault="006409A3" w:rsidP="006409A3">
      <w:pPr>
        <w:ind w:right="794"/>
        <w:rPr>
          <w:rFonts w:asciiTheme="minorHAnsi" w:hAnsiTheme="minorHAnsi" w:cstheme="minorHAnsi"/>
          <w:color w:val="000000"/>
          <w:spacing w:val="4"/>
          <w:u w:val="single"/>
          <w:lang w:val="en-US"/>
        </w:rPr>
      </w:pPr>
      <w:r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Question C6d </w:t>
      </w:r>
      <w:r w:rsidRPr="00712C0B">
        <w:rPr>
          <w:rFonts w:asciiTheme="minorHAnsi" w:hAnsiTheme="minorHAnsi" w:cstheme="minorHAnsi"/>
          <w:b/>
          <w:color w:val="000000"/>
          <w:lang w:val="en-US"/>
        </w:rPr>
        <w:t xml:space="preserve">- </w:t>
      </w:r>
      <w:r w:rsidRPr="00712C0B">
        <w:rPr>
          <w:rFonts w:asciiTheme="minorHAnsi" w:hAnsiTheme="minorHAnsi" w:cstheme="minorHAnsi"/>
          <w:b/>
          <w:lang w:val="en-US"/>
        </w:rPr>
        <w:t>Health disadvantages of your own diet (open)</w:t>
      </w:r>
    </w:p>
    <w:p w14:paraId="1740157C" w14:textId="77777777" w:rsidR="006409A3" w:rsidRPr="00712C0B" w:rsidRDefault="006C32D5" w:rsidP="006409A3">
      <w:pPr>
        <w:pStyle w:val="Interviewerhinweis"/>
        <w:rPr>
          <w:rFonts w:asciiTheme="minorHAnsi" w:hAnsiTheme="minorHAnsi" w:cstheme="minorHAnsi"/>
          <w:bCs/>
          <w:i w:val="0"/>
          <w:lang w:val="en-US"/>
        </w:rPr>
      </w:pPr>
      <w:r w:rsidRPr="00712C0B">
        <w:rPr>
          <w:rFonts w:asciiTheme="minorHAnsi" w:hAnsiTheme="minorHAnsi" w:cstheme="minorHAnsi"/>
          <w:bCs/>
          <w:i w:val="0"/>
          <w:lang w:val="en-US"/>
        </w:rPr>
        <w:t xml:space="preserve">What disadvantages do you see? </w:t>
      </w:r>
    </w:p>
    <w:p w14:paraId="1084EE65" w14:textId="77777777" w:rsidR="006266D9" w:rsidRPr="00712C0B" w:rsidRDefault="006266D9" w:rsidP="006266D9">
      <w:pPr>
        <w:pStyle w:val="Interviewerhinweis"/>
        <w:rPr>
          <w:lang w:val="en-US"/>
        </w:rPr>
      </w:pPr>
      <w:r w:rsidRPr="00712C0B">
        <w:rPr>
          <w:lang w:val="en-US"/>
        </w:rPr>
        <w:t>Note: Please write your answer in the text field.</w:t>
      </w:r>
    </w:p>
    <w:p w14:paraId="56BA62F2" w14:textId="77777777" w:rsidR="006266D9" w:rsidRPr="00712C0B" w:rsidRDefault="006266D9" w:rsidP="006266D9">
      <w:pPr>
        <w:pStyle w:val="Interviewerhinweis"/>
        <w:rPr>
          <w:lang w:val="en-US"/>
        </w:rPr>
      </w:pPr>
    </w:p>
    <w:p w14:paraId="4772B7FA" w14:textId="77777777" w:rsidR="006409A3" w:rsidRPr="00712C0B" w:rsidRDefault="006409A3" w:rsidP="006409A3">
      <w:pPr>
        <w:pStyle w:val="Interviewerhinweis"/>
        <w:rPr>
          <w:rFonts w:asciiTheme="minorHAnsi" w:hAnsiTheme="minorHAnsi" w:cstheme="minorHAnsi"/>
          <w:bCs/>
          <w:lang w:val="en-US"/>
        </w:rPr>
      </w:pPr>
      <w:r w:rsidRPr="00712C0B">
        <w:rPr>
          <w:rFonts w:asciiTheme="minorHAnsi" w:hAnsiTheme="minorHAnsi" w:cstheme="minorHAnsi"/>
          <w:bCs/>
          <w:lang w:val="en-US"/>
        </w:rPr>
        <w:t>_________________________________</w:t>
      </w:r>
    </w:p>
    <w:p w14:paraId="1708D866" w14:textId="77777777" w:rsidR="00095088" w:rsidRPr="00712C0B" w:rsidRDefault="00095088" w:rsidP="00095088">
      <w:pPr>
        <w:rPr>
          <w:lang w:val="en-US"/>
        </w:rPr>
      </w:pPr>
      <w:r w:rsidRPr="00712C0B">
        <w:rPr>
          <w:lang w:val="en-US"/>
        </w:rPr>
        <w:t>99</w:t>
      </w:r>
      <w:r w:rsidRPr="00712C0B">
        <w:rPr>
          <w:lang w:val="en-US"/>
        </w:rPr>
        <w:tab/>
        <w:t>No answer</w:t>
      </w:r>
    </w:p>
    <w:p w14:paraId="49628E15" w14:textId="77777777" w:rsidR="006409A3" w:rsidRPr="00712C0B" w:rsidRDefault="006409A3" w:rsidP="006409A3">
      <w:pPr>
        <w:rPr>
          <w:lang w:val="en-US"/>
        </w:rPr>
      </w:pPr>
    </w:p>
    <w:p w14:paraId="64F18AFA" w14:textId="77777777" w:rsidR="00095088" w:rsidRPr="00712C0B" w:rsidRDefault="00095088" w:rsidP="006409A3">
      <w:pPr>
        <w:rPr>
          <w:lang w:val="en-US"/>
        </w:rPr>
      </w:pPr>
    </w:p>
    <w:p w14:paraId="00E29767" w14:textId="5A6F13D0" w:rsidR="006409A3" w:rsidRPr="00712C0B" w:rsidRDefault="006409A3" w:rsidP="00502422">
      <w:pPr>
        <w:tabs>
          <w:tab w:val="clear" w:pos="567"/>
        </w:tabs>
        <w:rPr>
          <w:rFonts w:asciiTheme="minorHAnsi" w:hAnsiTheme="minorHAnsi" w:cstheme="minorHAnsi"/>
          <w:b/>
          <w:color w:val="000000" w:themeColor="text1"/>
          <w:spacing w:val="4"/>
          <w:lang w:val="en-US"/>
        </w:rPr>
      </w:pPr>
      <w:r w:rsidRPr="00712C0B">
        <w:rPr>
          <w:rFonts w:asciiTheme="minorHAnsi" w:hAnsiTheme="minorHAnsi" w:cstheme="minorHAnsi"/>
          <w:b/>
          <w:color w:val="000000" w:themeColor="text1"/>
          <w:spacing w:val="4"/>
          <w:lang w:val="en-US"/>
        </w:rPr>
        <w:t xml:space="preserve">Question </w:t>
      </w:r>
      <w:r w:rsidR="00493A03" w:rsidRPr="00712C0B">
        <w:rPr>
          <w:rFonts w:asciiTheme="minorHAnsi" w:hAnsiTheme="minorHAnsi" w:cstheme="minorHAnsi"/>
          <w:b/>
          <w:color w:val="000000" w:themeColor="text1"/>
          <w:spacing w:val="4"/>
          <w:lang w:val="en-US"/>
        </w:rPr>
        <w:t xml:space="preserve">C7a </w:t>
      </w:r>
      <w:r w:rsidR="006E3FA2" w:rsidRPr="00712C0B">
        <w:rPr>
          <w:rFonts w:asciiTheme="minorHAnsi" w:hAnsiTheme="minorHAnsi" w:cstheme="minorHAnsi"/>
          <w:b/>
          <w:color w:val="000000"/>
          <w:lang w:val="en-US"/>
        </w:rPr>
        <w:t xml:space="preserve">- </w:t>
      </w:r>
      <w:r w:rsidRPr="00712C0B">
        <w:rPr>
          <w:rFonts w:asciiTheme="minorHAnsi" w:hAnsiTheme="minorHAnsi" w:cstheme="minorHAnsi"/>
          <w:b/>
          <w:lang w:val="en-US"/>
        </w:rPr>
        <w:t xml:space="preserve">Health </w:t>
      </w:r>
      <w:r w:rsidR="00704D2D" w:rsidRPr="00712C0B">
        <w:rPr>
          <w:rFonts w:asciiTheme="minorHAnsi" w:hAnsiTheme="minorHAnsi" w:cstheme="minorHAnsi"/>
          <w:b/>
          <w:lang w:val="en-US"/>
        </w:rPr>
        <w:t xml:space="preserve">effects </w:t>
      </w:r>
      <w:r w:rsidRPr="00712C0B">
        <w:rPr>
          <w:rFonts w:asciiTheme="minorHAnsi" w:hAnsiTheme="minorHAnsi" w:cstheme="minorHAnsi"/>
          <w:b/>
          <w:lang w:val="en-US"/>
        </w:rPr>
        <w:t>of your own diet (</w:t>
      </w:r>
      <w:r w:rsidR="009C6607">
        <w:rPr>
          <w:rFonts w:asciiTheme="minorHAnsi" w:hAnsiTheme="minorHAnsi" w:cstheme="minorHAnsi"/>
          <w:b/>
          <w:lang w:val="en-US"/>
        </w:rPr>
        <w:t>closed-ended</w:t>
      </w:r>
      <w:r w:rsidRPr="00712C0B">
        <w:rPr>
          <w:rFonts w:asciiTheme="minorHAnsi" w:hAnsiTheme="minorHAnsi" w:cstheme="minorHAnsi"/>
          <w:b/>
          <w:lang w:val="en-US"/>
        </w:rPr>
        <w:t xml:space="preserve">) </w:t>
      </w:r>
    </w:p>
    <w:p w14:paraId="0FD70A8F" w14:textId="77777777" w:rsidR="006409A3" w:rsidRPr="00712C0B" w:rsidRDefault="00913E2A" w:rsidP="006409A3">
      <w:pPr>
        <w:rPr>
          <w:lang w:val="en-US"/>
        </w:rPr>
      </w:pPr>
      <w:r w:rsidRPr="00712C0B">
        <w:rPr>
          <w:lang w:val="en-US"/>
        </w:rPr>
        <w:t xml:space="preserve">To what extent do you agree or disagree with the following statements about the impact of your current </w:t>
      </w:r>
      <w:r w:rsidR="006409A3" w:rsidRPr="00712C0B">
        <w:rPr>
          <w:lang w:val="en-US"/>
        </w:rPr>
        <w:t xml:space="preserve">diet </w:t>
      </w:r>
      <w:r w:rsidRPr="00712C0B">
        <w:rPr>
          <w:lang w:val="en-US"/>
        </w:rPr>
        <w:t>on your health</w:t>
      </w:r>
      <w:r w:rsidR="006409A3" w:rsidRPr="00712C0B">
        <w:rPr>
          <w:lang w:val="en-US"/>
        </w:rPr>
        <w:t>?</w:t>
      </w:r>
    </w:p>
    <w:p w14:paraId="326AE9B3" w14:textId="77777777" w:rsidR="006409A3" w:rsidRPr="00712C0B" w:rsidRDefault="006409A3" w:rsidP="006409A3">
      <w:pPr>
        <w:rPr>
          <w:lang w:val="en-US"/>
        </w:rPr>
      </w:pPr>
    </w:p>
    <w:p w14:paraId="4A944773" w14:textId="77777777" w:rsidR="006409A3" w:rsidRPr="00712C0B" w:rsidRDefault="00913E2A" w:rsidP="00F36C89">
      <w:pPr>
        <w:pStyle w:val="Liste"/>
        <w:numPr>
          <w:ilvl w:val="0"/>
          <w:numId w:val="72"/>
        </w:numPr>
        <w:rPr>
          <w:lang w:val="en-US"/>
        </w:rPr>
      </w:pPr>
      <w:r w:rsidRPr="00712C0B">
        <w:rPr>
          <w:lang w:val="en-US"/>
        </w:rPr>
        <w:t xml:space="preserve">The probability of </w:t>
      </w:r>
      <w:r w:rsidR="006409A3" w:rsidRPr="00712C0B">
        <w:rPr>
          <w:lang w:val="en-US"/>
        </w:rPr>
        <w:t xml:space="preserve">diabetes </w:t>
      </w:r>
      <w:r w:rsidRPr="00712C0B">
        <w:rPr>
          <w:lang w:val="en-US"/>
        </w:rPr>
        <w:t>increases.</w:t>
      </w:r>
    </w:p>
    <w:p w14:paraId="3585F54C" w14:textId="77777777" w:rsidR="006409A3" w:rsidRPr="00712C0B" w:rsidRDefault="00B62CFB" w:rsidP="00180EE0">
      <w:pPr>
        <w:pStyle w:val="Liste"/>
        <w:rPr>
          <w:lang w:val="en-US"/>
        </w:rPr>
      </w:pPr>
      <w:r w:rsidRPr="00712C0B">
        <w:rPr>
          <w:lang w:val="en-US"/>
        </w:rPr>
        <w:t xml:space="preserve">The probability of </w:t>
      </w:r>
      <w:r w:rsidR="006409A3" w:rsidRPr="00712C0B">
        <w:rPr>
          <w:lang w:val="en-US"/>
        </w:rPr>
        <w:t xml:space="preserve">cardiovascular disease </w:t>
      </w:r>
      <w:r w:rsidR="00B43B81" w:rsidRPr="00712C0B">
        <w:rPr>
          <w:lang w:val="en-US"/>
        </w:rPr>
        <w:t>increases</w:t>
      </w:r>
      <w:r w:rsidR="001228F6" w:rsidRPr="00712C0B">
        <w:rPr>
          <w:lang w:val="en-US"/>
        </w:rPr>
        <w:t>.</w:t>
      </w:r>
    </w:p>
    <w:p w14:paraId="6F203B60" w14:textId="77777777" w:rsidR="006409A3" w:rsidRPr="00492C34" w:rsidRDefault="00B62CFB" w:rsidP="00180EE0">
      <w:pPr>
        <w:pStyle w:val="Liste"/>
      </w:pPr>
      <w:proofErr w:type="spellStart"/>
      <w:r>
        <w:t>Metabolism</w:t>
      </w:r>
      <w:proofErr w:type="spellEnd"/>
      <w:r>
        <w:t xml:space="preserve"> </w:t>
      </w:r>
      <w:proofErr w:type="spellStart"/>
      <w:r w:rsidR="005D18D2">
        <w:t>deteriorates</w:t>
      </w:r>
      <w:proofErr w:type="spellEnd"/>
      <w:r w:rsidR="001228F6">
        <w:t>.</w:t>
      </w:r>
    </w:p>
    <w:p w14:paraId="4292B8C0" w14:textId="77777777" w:rsidR="006409A3" w:rsidRPr="00492C34" w:rsidRDefault="006409A3" w:rsidP="00180EE0">
      <w:pPr>
        <w:pStyle w:val="Liste"/>
      </w:pPr>
      <w:r>
        <w:t xml:space="preserve">Oxygen transport </w:t>
      </w:r>
      <w:r w:rsidR="005D18D2">
        <w:t>deteriorates</w:t>
      </w:r>
      <w:r w:rsidR="001228F6">
        <w:t>.</w:t>
      </w:r>
    </w:p>
    <w:p w14:paraId="11C686BA" w14:textId="77777777" w:rsidR="006409A3" w:rsidRDefault="006409A3" w:rsidP="00180EE0">
      <w:pPr>
        <w:pStyle w:val="Liste"/>
      </w:pPr>
      <w:r w:rsidRPr="00492C34">
        <w:t xml:space="preserve">Cholesterol levels </w:t>
      </w:r>
      <w:r w:rsidR="005D18D2">
        <w:t>fall</w:t>
      </w:r>
      <w:r w:rsidR="001228F6">
        <w:t>.</w:t>
      </w:r>
    </w:p>
    <w:p w14:paraId="082B5368" w14:textId="77777777" w:rsidR="006409A3" w:rsidRPr="00712C0B" w:rsidRDefault="008B0132" w:rsidP="00180EE0">
      <w:pPr>
        <w:pStyle w:val="Liste"/>
        <w:rPr>
          <w:lang w:val="en-US"/>
        </w:rPr>
      </w:pPr>
      <w:r w:rsidRPr="00712C0B">
        <w:rPr>
          <w:lang w:val="en-US"/>
        </w:rPr>
        <w:t xml:space="preserve">The probability of </w:t>
      </w:r>
      <w:r w:rsidR="006409A3" w:rsidRPr="00712C0B">
        <w:rPr>
          <w:lang w:val="en-US"/>
        </w:rPr>
        <w:t xml:space="preserve">cancer </w:t>
      </w:r>
      <w:r w:rsidRPr="00712C0B">
        <w:rPr>
          <w:lang w:val="en-US"/>
        </w:rPr>
        <w:t>decreases</w:t>
      </w:r>
      <w:r w:rsidR="001228F6" w:rsidRPr="00712C0B">
        <w:rPr>
          <w:lang w:val="en-US"/>
        </w:rPr>
        <w:t>.</w:t>
      </w:r>
    </w:p>
    <w:p w14:paraId="012B7B5A" w14:textId="77777777" w:rsidR="006409A3" w:rsidRPr="00712C0B" w:rsidRDefault="008B0132" w:rsidP="00180EE0">
      <w:pPr>
        <w:pStyle w:val="Liste"/>
        <w:rPr>
          <w:lang w:val="en-US"/>
        </w:rPr>
      </w:pPr>
      <w:r w:rsidRPr="00712C0B">
        <w:rPr>
          <w:lang w:val="en-US"/>
        </w:rPr>
        <w:t xml:space="preserve">The </w:t>
      </w:r>
      <w:r w:rsidR="006409A3" w:rsidRPr="00712C0B">
        <w:rPr>
          <w:lang w:val="en-US"/>
        </w:rPr>
        <w:t xml:space="preserve">supply of vitamins and minerals </w:t>
      </w:r>
      <w:r w:rsidRPr="00712C0B">
        <w:rPr>
          <w:lang w:val="en-US"/>
        </w:rPr>
        <w:t>improves</w:t>
      </w:r>
      <w:r w:rsidR="001228F6" w:rsidRPr="00712C0B">
        <w:rPr>
          <w:lang w:val="en-US"/>
        </w:rPr>
        <w:t>.</w:t>
      </w:r>
    </w:p>
    <w:p w14:paraId="7C27D281" w14:textId="77777777" w:rsidR="006409A3" w:rsidRPr="00712C0B" w:rsidRDefault="008E3508" w:rsidP="00180EE0">
      <w:pPr>
        <w:pStyle w:val="Liste"/>
        <w:rPr>
          <w:lang w:val="en-US"/>
        </w:rPr>
      </w:pPr>
      <w:r w:rsidRPr="00712C0B">
        <w:rPr>
          <w:lang w:val="en-US"/>
        </w:rPr>
        <w:t>It becomes easier to achieve or maintain a healthy body weight</w:t>
      </w:r>
      <w:r w:rsidR="001228F6" w:rsidRPr="00712C0B">
        <w:rPr>
          <w:lang w:val="en-US"/>
        </w:rPr>
        <w:t>.</w:t>
      </w:r>
    </w:p>
    <w:p w14:paraId="1EC3A284" w14:textId="77777777" w:rsidR="006409A3" w:rsidRPr="00712C0B" w:rsidRDefault="006409A3" w:rsidP="006409A3">
      <w:pPr>
        <w:rPr>
          <w:lang w:val="en-US"/>
        </w:rPr>
      </w:pPr>
    </w:p>
    <w:p w14:paraId="523E6683" w14:textId="77777777" w:rsidR="00913E2A" w:rsidRDefault="00913E2A" w:rsidP="00FB0861">
      <w:pPr>
        <w:pStyle w:val="Listennummer"/>
        <w:numPr>
          <w:ilvl w:val="0"/>
          <w:numId w:val="30"/>
        </w:numPr>
      </w:pPr>
      <w:proofErr w:type="spellStart"/>
      <w:r>
        <w:t>strongly</w:t>
      </w:r>
      <w:proofErr w:type="spellEnd"/>
      <w:r>
        <w:t xml:space="preserve"> </w:t>
      </w:r>
      <w:proofErr w:type="spellStart"/>
      <w:r>
        <w:t>disagree</w:t>
      </w:r>
      <w:proofErr w:type="spellEnd"/>
    </w:p>
    <w:p w14:paraId="3EEF9126" w14:textId="77777777" w:rsidR="00913E2A" w:rsidRDefault="00913E2A" w:rsidP="00913E2A">
      <w:pPr>
        <w:pStyle w:val="Listennummer"/>
      </w:pPr>
      <w:r>
        <w:t>tend to disagree</w:t>
      </w:r>
    </w:p>
    <w:p w14:paraId="07A02551" w14:textId="77777777" w:rsidR="00913E2A" w:rsidRDefault="00913E2A" w:rsidP="00913E2A">
      <w:pPr>
        <w:pStyle w:val="Listennummer"/>
      </w:pPr>
      <w:r w:rsidRPr="00492C34">
        <w:t>partly / partly</w:t>
      </w:r>
    </w:p>
    <w:p w14:paraId="25C444FB" w14:textId="77777777" w:rsidR="00913E2A" w:rsidRDefault="00913E2A" w:rsidP="00913E2A">
      <w:pPr>
        <w:pStyle w:val="Listennummer"/>
      </w:pPr>
      <w:r>
        <w:t>tend to agree</w:t>
      </w:r>
    </w:p>
    <w:p w14:paraId="75971FA1" w14:textId="42009CBD" w:rsidR="00913E2A" w:rsidRDefault="00356D74" w:rsidP="00913E2A">
      <w:pPr>
        <w:pStyle w:val="Listennummer"/>
      </w:pPr>
      <w:proofErr w:type="spellStart"/>
      <w:r>
        <w:t>strongly</w:t>
      </w:r>
      <w:proofErr w:type="spellEnd"/>
      <w:r>
        <w:t xml:space="preserve"> </w:t>
      </w:r>
      <w:proofErr w:type="spellStart"/>
      <w:r>
        <w:t>agree</w:t>
      </w:r>
      <w:proofErr w:type="spellEnd"/>
    </w:p>
    <w:p w14:paraId="41A56A82" w14:textId="77777777" w:rsidR="00913E2A" w:rsidRDefault="00913E2A" w:rsidP="00913E2A">
      <w:r>
        <w:t>99</w:t>
      </w:r>
      <w:r>
        <w:tab/>
        <w:t>don't know / no answer</w:t>
      </w:r>
    </w:p>
    <w:p w14:paraId="01F3E35C" w14:textId="77777777" w:rsidR="006409A3" w:rsidRDefault="006409A3" w:rsidP="006409A3"/>
    <w:p w14:paraId="0465E3A4" w14:textId="77777777" w:rsidR="006409A3" w:rsidRDefault="006409A3" w:rsidP="006409A3"/>
    <w:p w14:paraId="53DACC4B" w14:textId="143DFFCD" w:rsidR="006409A3" w:rsidRPr="0003761C" w:rsidRDefault="0003761C" w:rsidP="006409A3">
      <w:pPr>
        <w:pStyle w:val="Filterhinweis"/>
        <w:rPr>
          <w:lang w:val="en-GB"/>
        </w:rPr>
      </w:pPr>
      <w:r w:rsidRPr="0003761C">
        <w:rPr>
          <w:lang w:val="en-GB"/>
        </w:rPr>
        <w:t xml:space="preserve">Filter: </w:t>
      </w:r>
      <w:r w:rsidR="004F5994">
        <w:rPr>
          <w:lang w:val="en-GB"/>
        </w:rPr>
        <w:t>V</w:t>
      </w:r>
      <w:r w:rsidRPr="0003761C">
        <w:rPr>
          <w:lang w:val="en-GB"/>
        </w:rPr>
        <w:t>egans [I1a = 1 OR I1b = 1].</w:t>
      </w:r>
    </w:p>
    <w:p w14:paraId="0BDC2F2F" w14:textId="27E5322B" w:rsidR="006409A3" w:rsidRPr="00712C0B" w:rsidRDefault="006409A3" w:rsidP="006409A3">
      <w:pPr>
        <w:rPr>
          <w:b/>
          <w:lang w:val="en-US"/>
        </w:rPr>
      </w:pPr>
      <w:r w:rsidRPr="00712C0B">
        <w:rPr>
          <w:b/>
          <w:lang w:val="en-US"/>
        </w:rPr>
        <w:t xml:space="preserve">Question </w:t>
      </w:r>
      <w:r w:rsidR="009237F8" w:rsidRPr="00712C0B">
        <w:rPr>
          <w:b/>
          <w:lang w:val="en-US"/>
        </w:rPr>
        <w:t xml:space="preserve">C7b </w:t>
      </w:r>
      <w:r w:rsidRPr="00712C0B">
        <w:rPr>
          <w:b/>
          <w:lang w:val="en-US"/>
        </w:rPr>
        <w:t xml:space="preserve">- Subjective assessment of health status after switching to vegan </w:t>
      </w:r>
      <w:r w:rsidR="002A54FF">
        <w:rPr>
          <w:b/>
          <w:lang w:val="en-US"/>
        </w:rPr>
        <w:t>diet</w:t>
      </w:r>
    </w:p>
    <w:p w14:paraId="190ACF61" w14:textId="77777777" w:rsidR="006409A3" w:rsidRPr="00712C0B" w:rsidRDefault="006409A3" w:rsidP="006409A3">
      <w:pPr>
        <w:rPr>
          <w:lang w:val="en-US"/>
        </w:rPr>
      </w:pPr>
      <w:r w:rsidRPr="00712C0B">
        <w:rPr>
          <w:lang w:val="en-US"/>
        </w:rPr>
        <w:t xml:space="preserve">Has switching to </w:t>
      </w:r>
      <w:r w:rsidR="00F943F1" w:rsidRPr="00712C0B">
        <w:rPr>
          <w:lang w:val="en-US"/>
        </w:rPr>
        <w:t>a</w:t>
      </w:r>
      <w:r w:rsidRPr="00712C0B">
        <w:rPr>
          <w:lang w:val="en-US"/>
        </w:rPr>
        <w:t xml:space="preserve"> vegan </w:t>
      </w:r>
      <w:r w:rsidR="00F943F1" w:rsidRPr="00712C0B">
        <w:rPr>
          <w:lang w:val="en-US"/>
        </w:rPr>
        <w:t>diet</w:t>
      </w:r>
      <w:r w:rsidRPr="00712C0B">
        <w:rPr>
          <w:lang w:val="en-US"/>
        </w:rPr>
        <w:t xml:space="preserve"> had an impact on your health </w:t>
      </w:r>
      <w:r w:rsidR="00C71184" w:rsidRPr="00712C0B">
        <w:rPr>
          <w:lang w:val="en-US"/>
        </w:rPr>
        <w:t xml:space="preserve">or </w:t>
      </w:r>
      <w:r w:rsidRPr="00712C0B">
        <w:rPr>
          <w:lang w:val="en-US"/>
        </w:rPr>
        <w:t>well-being?</w:t>
      </w:r>
    </w:p>
    <w:p w14:paraId="17412EC1" w14:textId="77777777" w:rsidR="0017327F" w:rsidRPr="00712C0B" w:rsidRDefault="0017327F" w:rsidP="006409A3">
      <w:pPr>
        <w:rPr>
          <w:lang w:val="en-US"/>
        </w:rPr>
      </w:pPr>
    </w:p>
    <w:p w14:paraId="3AAB6579" w14:textId="77777777" w:rsidR="006409A3" w:rsidRPr="00712C0B" w:rsidRDefault="006409A3" w:rsidP="006409A3">
      <w:pPr>
        <w:pStyle w:val="Listennummer"/>
        <w:numPr>
          <w:ilvl w:val="0"/>
          <w:numId w:val="0"/>
        </w:numPr>
        <w:rPr>
          <w:lang w:val="en-US"/>
        </w:rPr>
      </w:pPr>
      <w:r w:rsidRPr="00712C0B">
        <w:rPr>
          <w:lang w:val="en-US"/>
        </w:rPr>
        <w:t>1</w:t>
      </w:r>
      <w:r w:rsidRPr="00712C0B">
        <w:rPr>
          <w:lang w:val="en-US"/>
        </w:rPr>
        <w:tab/>
        <w:t>yes</w:t>
      </w:r>
    </w:p>
    <w:p w14:paraId="5C60B81C" w14:textId="77777777" w:rsidR="006409A3" w:rsidRPr="00712C0B" w:rsidRDefault="006409A3" w:rsidP="006409A3">
      <w:pPr>
        <w:pStyle w:val="Listennummer"/>
        <w:numPr>
          <w:ilvl w:val="0"/>
          <w:numId w:val="0"/>
        </w:numPr>
        <w:rPr>
          <w:lang w:val="en-US"/>
        </w:rPr>
      </w:pPr>
      <w:r w:rsidRPr="00712C0B">
        <w:rPr>
          <w:lang w:val="en-US"/>
        </w:rPr>
        <w:t>2</w:t>
      </w:r>
      <w:r w:rsidRPr="00712C0B">
        <w:rPr>
          <w:lang w:val="en-US"/>
        </w:rPr>
        <w:tab/>
        <w:t>no</w:t>
      </w:r>
    </w:p>
    <w:p w14:paraId="0583EC42" w14:textId="77777777" w:rsidR="006409A3" w:rsidRPr="00712C0B" w:rsidRDefault="006409A3" w:rsidP="006409A3">
      <w:pPr>
        <w:rPr>
          <w:lang w:val="en-US"/>
        </w:rPr>
      </w:pPr>
      <w:r w:rsidRPr="00712C0B">
        <w:rPr>
          <w:lang w:val="en-US"/>
        </w:rPr>
        <w:t>99</w:t>
      </w:r>
      <w:r w:rsidRPr="00712C0B">
        <w:rPr>
          <w:lang w:val="en-US"/>
        </w:rPr>
        <w:tab/>
        <w:t>don't know / no answer</w:t>
      </w:r>
    </w:p>
    <w:p w14:paraId="310B4A89" w14:textId="77777777" w:rsidR="00484D43" w:rsidRPr="00712C0B" w:rsidRDefault="00484D43">
      <w:pPr>
        <w:tabs>
          <w:tab w:val="clear" w:pos="567"/>
        </w:tabs>
        <w:rPr>
          <w:u w:val="single"/>
          <w:lang w:val="en-US"/>
        </w:rPr>
      </w:pPr>
    </w:p>
    <w:p w14:paraId="19374A34" w14:textId="77777777" w:rsidR="002B3C36" w:rsidRPr="00712C0B" w:rsidRDefault="002B3C36">
      <w:pPr>
        <w:tabs>
          <w:tab w:val="clear" w:pos="567"/>
        </w:tabs>
        <w:rPr>
          <w:u w:val="single"/>
          <w:lang w:val="en-US"/>
        </w:rPr>
      </w:pPr>
    </w:p>
    <w:p w14:paraId="79267DF6" w14:textId="21416529" w:rsidR="006409A3" w:rsidRPr="00712C0B" w:rsidRDefault="0017327F" w:rsidP="006409A3">
      <w:pPr>
        <w:rPr>
          <w:u w:val="single"/>
          <w:lang w:val="en-US"/>
        </w:rPr>
      </w:pPr>
      <w:r w:rsidRPr="00712C0B">
        <w:rPr>
          <w:u w:val="single"/>
          <w:lang w:val="en-US"/>
        </w:rPr>
        <w:t>Filter: Vegan</w:t>
      </w:r>
      <w:r w:rsidR="002B3C36" w:rsidRPr="00712C0B">
        <w:rPr>
          <w:u w:val="single"/>
          <w:lang w:val="en-US"/>
        </w:rPr>
        <w:t xml:space="preserve">, with </w:t>
      </w:r>
      <w:r w:rsidR="00484D43" w:rsidRPr="00712C0B">
        <w:rPr>
          <w:u w:val="single"/>
          <w:lang w:val="en-US"/>
        </w:rPr>
        <w:t>influence on health [</w:t>
      </w:r>
      <w:r w:rsidR="00BF45F4" w:rsidRPr="00712C0B">
        <w:rPr>
          <w:u w:val="single"/>
          <w:lang w:val="en-US"/>
        </w:rPr>
        <w:t xml:space="preserve">(I1a = 1 OR I1b = 1) </w:t>
      </w:r>
      <w:r w:rsidR="00AA694A" w:rsidRPr="00712C0B">
        <w:rPr>
          <w:u w:val="single"/>
          <w:lang w:val="en-US"/>
        </w:rPr>
        <w:t xml:space="preserve">AND </w:t>
      </w:r>
      <w:r w:rsidR="009237F8" w:rsidRPr="00712C0B">
        <w:rPr>
          <w:u w:val="single"/>
          <w:lang w:val="en-US"/>
        </w:rPr>
        <w:t xml:space="preserve">C7b </w:t>
      </w:r>
      <w:r w:rsidRPr="00712C0B">
        <w:rPr>
          <w:u w:val="single"/>
          <w:lang w:val="en-US"/>
        </w:rPr>
        <w:t>= 1</w:t>
      </w:r>
      <w:r w:rsidR="001F7104" w:rsidRPr="00712C0B">
        <w:rPr>
          <w:u w:val="single"/>
          <w:lang w:val="en-US"/>
        </w:rPr>
        <w:t>].</w:t>
      </w:r>
    </w:p>
    <w:p w14:paraId="54BB34BC" w14:textId="276BD1DA" w:rsidR="006409A3" w:rsidRPr="00712C0B" w:rsidRDefault="006409A3" w:rsidP="006409A3">
      <w:pPr>
        <w:rPr>
          <w:b/>
          <w:lang w:val="en-US"/>
        </w:rPr>
      </w:pPr>
      <w:r w:rsidRPr="00712C0B">
        <w:rPr>
          <w:b/>
          <w:lang w:val="en-US"/>
        </w:rPr>
        <w:t xml:space="preserve">Question </w:t>
      </w:r>
      <w:r w:rsidR="009237F8" w:rsidRPr="00712C0B">
        <w:rPr>
          <w:b/>
          <w:lang w:val="en-US"/>
        </w:rPr>
        <w:t xml:space="preserve">C8a </w:t>
      </w:r>
      <w:r w:rsidR="006C32D5" w:rsidRPr="00712C0B">
        <w:rPr>
          <w:b/>
          <w:lang w:val="en-US"/>
        </w:rPr>
        <w:t xml:space="preserve">- </w:t>
      </w:r>
      <w:r w:rsidR="009C6607">
        <w:rPr>
          <w:b/>
          <w:lang w:val="en-US"/>
        </w:rPr>
        <w:t>Specific</w:t>
      </w:r>
      <w:r w:rsidRPr="00712C0B">
        <w:rPr>
          <w:b/>
          <w:lang w:val="en-US"/>
        </w:rPr>
        <w:t xml:space="preserve"> </w:t>
      </w:r>
      <w:r w:rsidR="004E4D6B">
        <w:rPr>
          <w:b/>
          <w:lang w:val="en-US"/>
        </w:rPr>
        <w:t>improvement</w:t>
      </w:r>
      <w:r w:rsidRPr="00712C0B">
        <w:rPr>
          <w:b/>
          <w:lang w:val="en-US"/>
        </w:rPr>
        <w:t xml:space="preserve"> of health status</w:t>
      </w:r>
    </w:p>
    <w:p w14:paraId="2CE2FF91" w14:textId="77777777" w:rsidR="006266D9" w:rsidRPr="00712C0B" w:rsidRDefault="006409A3" w:rsidP="006409A3">
      <w:pPr>
        <w:rPr>
          <w:lang w:val="en-US"/>
        </w:rPr>
      </w:pPr>
      <w:r w:rsidRPr="00712C0B">
        <w:rPr>
          <w:lang w:val="en-US"/>
        </w:rPr>
        <w:t xml:space="preserve">What impact has the change in diet had on your health </w:t>
      </w:r>
      <w:r w:rsidR="00C71184" w:rsidRPr="00712C0B">
        <w:rPr>
          <w:lang w:val="en-US"/>
        </w:rPr>
        <w:t xml:space="preserve">or </w:t>
      </w:r>
      <w:r w:rsidRPr="00712C0B">
        <w:rPr>
          <w:lang w:val="en-US"/>
        </w:rPr>
        <w:t xml:space="preserve">well-being? </w:t>
      </w:r>
    </w:p>
    <w:p w14:paraId="1B732D67" w14:textId="77777777" w:rsidR="006266D9" w:rsidRPr="00712C0B" w:rsidRDefault="006266D9" w:rsidP="006266D9">
      <w:pPr>
        <w:pStyle w:val="Interviewerhinweis"/>
        <w:rPr>
          <w:lang w:val="en-US"/>
        </w:rPr>
      </w:pPr>
      <w:r w:rsidRPr="00712C0B">
        <w:rPr>
          <w:lang w:val="en-US"/>
        </w:rPr>
        <w:t>Note: Please write your answer in the text field.</w:t>
      </w:r>
    </w:p>
    <w:p w14:paraId="2CA18616" w14:textId="77777777" w:rsidR="006409A3" w:rsidRPr="00712C0B" w:rsidRDefault="006409A3" w:rsidP="00D862B2">
      <w:pPr>
        <w:pStyle w:val="Interviewerhinweis"/>
        <w:rPr>
          <w:lang w:val="en-US"/>
        </w:rPr>
      </w:pPr>
    </w:p>
    <w:p w14:paraId="4BA1C046" w14:textId="77777777" w:rsidR="006409A3" w:rsidRDefault="006409A3" w:rsidP="006409A3">
      <w:r>
        <w:t>__________________________________</w:t>
      </w:r>
    </w:p>
    <w:p w14:paraId="175A25CF" w14:textId="77777777" w:rsidR="006409A3" w:rsidRDefault="001F7104" w:rsidP="00F36C89">
      <w:pPr>
        <w:pStyle w:val="Listennummer"/>
        <w:numPr>
          <w:ilvl w:val="0"/>
          <w:numId w:val="73"/>
        </w:numPr>
      </w:pPr>
      <w:r w:rsidRPr="00153025">
        <w:t>No answer</w:t>
      </w:r>
    </w:p>
    <w:p w14:paraId="78692AA5" w14:textId="77777777" w:rsidR="001F7104" w:rsidRDefault="001F7104" w:rsidP="00A81262">
      <w:pPr>
        <w:pStyle w:val="Listennummer"/>
        <w:numPr>
          <w:ilvl w:val="0"/>
          <w:numId w:val="0"/>
        </w:numPr>
      </w:pPr>
    </w:p>
    <w:p w14:paraId="759601D6" w14:textId="77777777" w:rsidR="00484D43" w:rsidRDefault="00484D43" w:rsidP="006409A3"/>
    <w:p w14:paraId="7944268F" w14:textId="00A42F9F" w:rsidR="00E86B95" w:rsidRPr="00712C0B" w:rsidRDefault="006266D9" w:rsidP="00502422">
      <w:pPr>
        <w:tabs>
          <w:tab w:val="clear" w:pos="567"/>
        </w:tabs>
        <w:rPr>
          <w:rFonts w:asciiTheme="minorHAnsi" w:hAnsiTheme="minorHAnsi" w:cstheme="minorHAnsi"/>
          <w:b/>
          <w:color w:val="000000"/>
          <w:spacing w:val="4"/>
          <w:lang w:val="en-US"/>
        </w:rPr>
      </w:pPr>
      <w:r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br w:type="page"/>
      </w:r>
      <w:r w:rsidR="00E86B95"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lastRenderedPageBreak/>
        <w:t xml:space="preserve">Question </w:t>
      </w:r>
      <w:r w:rsidR="009237F8"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C8b </w:t>
      </w:r>
      <w:r w:rsidR="00E86B95" w:rsidRPr="00712C0B">
        <w:rPr>
          <w:rFonts w:asciiTheme="minorHAnsi" w:hAnsiTheme="minorHAnsi" w:cstheme="minorHAnsi"/>
          <w:b/>
          <w:color w:val="000000"/>
          <w:lang w:val="en-US"/>
        </w:rPr>
        <w:t xml:space="preserve">- </w:t>
      </w:r>
      <w:r w:rsidR="00E86B95" w:rsidRPr="00712C0B">
        <w:rPr>
          <w:rFonts w:asciiTheme="minorHAnsi" w:hAnsiTheme="minorHAnsi" w:cstheme="minorHAnsi"/>
          <w:b/>
          <w:lang w:val="en-US"/>
        </w:rPr>
        <w:t>Risk of vitamin/mineral deficiency</w:t>
      </w:r>
    </w:p>
    <w:p w14:paraId="4688297F" w14:textId="77777777" w:rsidR="00E86B95" w:rsidRPr="00712C0B" w:rsidRDefault="00E86B95" w:rsidP="00E86B95">
      <w:pPr>
        <w:rPr>
          <w:lang w:val="en-US"/>
        </w:rPr>
      </w:pPr>
      <w:r w:rsidRPr="00712C0B">
        <w:rPr>
          <w:lang w:val="en-US"/>
        </w:rPr>
        <w:t>In your opinion, is there a risk of vitamin or mineral deficiency in your current diet without taking regular food supplements?</w:t>
      </w:r>
    </w:p>
    <w:p w14:paraId="2CD65376" w14:textId="77777777" w:rsidR="00E86B95" w:rsidRPr="00712C0B" w:rsidRDefault="00E86B95" w:rsidP="00E86B95">
      <w:pPr>
        <w:rPr>
          <w:lang w:val="en-US"/>
        </w:rPr>
      </w:pPr>
    </w:p>
    <w:p w14:paraId="354CB1CE" w14:textId="77777777" w:rsidR="00E86B95" w:rsidRPr="00712C0B" w:rsidRDefault="00E86B95" w:rsidP="00E86B95">
      <w:pPr>
        <w:rPr>
          <w:lang w:val="en-US"/>
        </w:rPr>
      </w:pPr>
      <w:r w:rsidRPr="00712C0B">
        <w:rPr>
          <w:lang w:val="en-US"/>
        </w:rPr>
        <w:t>1</w:t>
      </w:r>
      <w:r w:rsidRPr="00712C0B">
        <w:rPr>
          <w:lang w:val="en-US"/>
        </w:rPr>
        <w:tab/>
        <w:t>yes</w:t>
      </w:r>
    </w:p>
    <w:p w14:paraId="5A4E00CE" w14:textId="77777777" w:rsidR="00E86B95" w:rsidRPr="00712C0B" w:rsidRDefault="00E86B95" w:rsidP="00E86B95">
      <w:pPr>
        <w:rPr>
          <w:lang w:val="en-US"/>
        </w:rPr>
      </w:pPr>
      <w:r w:rsidRPr="00712C0B">
        <w:rPr>
          <w:lang w:val="en-US"/>
        </w:rPr>
        <w:t>2</w:t>
      </w:r>
      <w:r w:rsidRPr="00712C0B">
        <w:rPr>
          <w:lang w:val="en-US"/>
        </w:rPr>
        <w:tab/>
        <w:t>no</w:t>
      </w:r>
    </w:p>
    <w:p w14:paraId="7D81B7EC" w14:textId="77777777" w:rsidR="00E86B95" w:rsidRPr="00712C0B" w:rsidRDefault="00E86B95" w:rsidP="00E86B95">
      <w:pPr>
        <w:rPr>
          <w:lang w:val="en-US"/>
        </w:rPr>
      </w:pPr>
      <w:r w:rsidRPr="00712C0B">
        <w:rPr>
          <w:lang w:val="en-US"/>
        </w:rPr>
        <w:t>99</w:t>
      </w:r>
      <w:r w:rsidRPr="00712C0B">
        <w:rPr>
          <w:lang w:val="en-US"/>
        </w:rPr>
        <w:tab/>
        <w:t>don't know / no answer</w:t>
      </w:r>
    </w:p>
    <w:p w14:paraId="7479D7CF" w14:textId="77777777" w:rsidR="00E86B95" w:rsidRPr="00712C0B" w:rsidRDefault="00E86B95" w:rsidP="00E86B95">
      <w:pPr>
        <w:rPr>
          <w:lang w:val="en-US"/>
        </w:rPr>
      </w:pPr>
    </w:p>
    <w:p w14:paraId="015922CE" w14:textId="77777777" w:rsidR="00E86B95" w:rsidRPr="00712C0B" w:rsidRDefault="00E86B95" w:rsidP="00E86B95">
      <w:pPr>
        <w:rPr>
          <w:lang w:val="en-US"/>
        </w:rPr>
      </w:pPr>
    </w:p>
    <w:p w14:paraId="5398DD07" w14:textId="77777777" w:rsidR="00E86B95" w:rsidRPr="00712C0B" w:rsidRDefault="00E86B95" w:rsidP="00E86B95">
      <w:pPr>
        <w:pStyle w:val="Filterhinweis"/>
        <w:ind w:right="369"/>
        <w:rPr>
          <w:lang w:val="en-US"/>
        </w:rPr>
      </w:pPr>
      <w:r w:rsidRPr="00712C0B">
        <w:rPr>
          <w:lang w:val="en-US"/>
        </w:rPr>
        <w:t>Filter: If risk of vitamin / mineral deficiency is perceived [</w:t>
      </w:r>
      <w:r w:rsidR="009237F8" w:rsidRPr="00712C0B">
        <w:rPr>
          <w:lang w:val="en-US"/>
        </w:rPr>
        <w:t xml:space="preserve">C8b </w:t>
      </w:r>
      <w:r w:rsidRPr="00712C0B">
        <w:rPr>
          <w:lang w:val="en-US"/>
        </w:rPr>
        <w:t>= 1].</w:t>
      </w:r>
    </w:p>
    <w:p w14:paraId="2A64251F" w14:textId="77777777" w:rsidR="00E86B95" w:rsidRPr="00712C0B" w:rsidRDefault="00E86B95" w:rsidP="00E86B95">
      <w:pPr>
        <w:ind w:right="794"/>
        <w:rPr>
          <w:rFonts w:asciiTheme="minorHAnsi" w:hAnsiTheme="minorHAnsi" w:cstheme="minorHAnsi"/>
          <w:color w:val="000000"/>
          <w:spacing w:val="4"/>
          <w:u w:val="single"/>
          <w:lang w:val="en-US"/>
        </w:rPr>
      </w:pPr>
      <w:r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Question </w:t>
      </w:r>
      <w:r w:rsidR="006A43B7"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C9a </w:t>
      </w:r>
      <w:r w:rsidRPr="00712C0B">
        <w:rPr>
          <w:rFonts w:asciiTheme="minorHAnsi" w:hAnsiTheme="minorHAnsi" w:cstheme="minorHAnsi"/>
          <w:b/>
          <w:color w:val="000000"/>
          <w:lang w:val="en-US"/>
        </w:rPr>
        <w:t xml:space="preserve">- </w:t>
      </w:r>
      <w:r w:rsidRPr="00712C0B">
        <w:rPr>
          <w:rFonts w:asciiTheme="minorHAnsi" w:hAnsiTheme="minorHAnsi" w:cstheme="minorHAnsi"/>
          <w:b/>
          <w:lang w:val="en-US"/>
        </w:rPr>
        <w:t>Vitamin or mineral deficiency</w:t>
      </w:r>
    </w:p>
    <w:p w14:paraId="392B1602" w14:textId="6AE9248B" w:rsidR="00E86B95" w:rsidRPr="00712C0B" w:rsidRDefault="00E86B95" w:rsidP="00A16F98">
      <w:pPr>
        <w:rPr>
          <w:lang w:val="en-US"/>
        </w:rPr>
      </w:pPr>
      <w:r w:rsidRPr="00712C0B">
        <w:rPr>
          <w:lang w:val="en-US"/>
        </w:rPr>
        <w:t>For which vitamin or mineral could there be a deficiency due to your current diet? Please tick all the nutrients for which you think there may be a deficiency.</w:t>
      </w:r>
    </w:p>
    <w:p w14:paraId="44F8192D" w14:textId="316156DD" w:rsidR="00E86B95" w:rsidRPr="00712C0B" w:rsidRDefault="00E86B95" w:rsidP="00E86B95">
      <w:pPr>
        <w:rPr>
          <w:lang w:val="en-US"/>
        </w:rPr>
      </w:pPr>
    </w:p>
    <w:p w14:paraId="47EEF0B7" w14:textId="77777777" w:rsidR="008C6C75" w:rsidRPr="003620C0" w:rsidRDefault="008C6C75" w:rsidP="00F36C89">
      <w:pPr>
        <w:pStyle w:val="Listennummer"/>
        <w:numPr>
          <w:ilvl w:val="0"/>
          <w:numId w:val="88"/>
        </w:numPr>
        <w:rPr>
          <w:lang w:val="en-GB"/>
        </w:rPr>
      </w:pPr>
      <w:r w:rsidRPr="003620C0">
        <w:rPr>
          <w:lang w:val="en-GB"/>
        </w:rPr>
        <w:t>calcium</w:t>
      </w:r>
    </w:p>
    <w:p w14:paraId="34957FE9" w14:textId="5E16CDE1" w:rsidR="008C6C75" w:rsidRPr="008C6C75" w:rsidRDefault="0004408F" w:rsidP="008C6C75">
      <w:pPr>
        <w:pStyle w:val="Listennummer"/>
        <w:rPr>
          <w:lang w:val="en-GB"/>
        </w:rPr>
      </w:pPr>
      <w:r>
        <w:rPr>
          <w:lang w:val="en-GB"/>
        </w:rPr>
        <w:t>i</w:t>
      </w:r>
      <w:r w:rsidR="008C6C75" w:rsidRPr="008C6C75">
        <w:rPr>
          <w:lang w:val="en-GB"/>
        </w:rPr>
        <w:t>ron</w:t>
      </w:r>
    </w:p>
    <w:p w14:paraId="6658E8E8" w14:textId="77777777" w:rsidR="008C6C75" w:rsidRPr="008C6C75" w:rsidRDefault="008C6C75" w:rsidP="008C6C75">
      <w:pPr>
        <w:pStyle w:val="Listennummer"/>
        <w:rPr>
          <w:lang w:val="en-GB"/>
        </w:rPr>
      </w:pPr>
      <w:r w:rsidRPr="008C6C75">
        <w:rPr>
          <w:lang w:val="en-GB"/>
        </w:rPr>
        <w:t>iodine</w:t>
      </w:r>
    </w:p>
    <w:p w14:paraId="7BEBEF42" w14:textId="77777777" w:rsidR="008C6C75" w:rsidRPr="008C6C75" w:rsidRDefault="008C6C75" w:rsidP="008C6C75">
      <w:pPr>
        <w:pStyle w:val="Listennummer"/>
        <w:rPr>
          <w:lang w:val="en-GB"/>
        </w:rPr>
      </w:pPr>
      <w:r w:rsidRPr="008C6C75">
        <w:rPr>
          <w:lang w:val="en-GB"/>
        </w:rPr>
        <w:t>magnesium</w:t>
      </w:r>
    </w:p>
    <w:p w14:paraId="2546B528" w14:textId="77777777" w:rsidR="008C6C75" w:rsidRPr="008C6C75" w:rsidRDefault="008C6C75" w:rsidP="008C6C75">
      <w:pPr>
        <w:pStyle w:val="Listennummer"/>
        <w:rPr>
          <w:lang w:val="en-GB"/>
        </w:rPr>
      </w:pPr>
      <w:r w:rsidRPr="008C6C75">
        <w:rPr>
          <w:lang w:val="en-GB"/>
        </w:rPr>
        <w:t>phosphorus</w:t>
      </w:r>
    </w:p>
    <w:p w14:paraId="24A094E0" w14:textId="0EE76984" w:rsidR="008C6C75" w:rsidRPr="008C6C75" w:rsidRDefault="0004408F" w:rsidP="008C6C75">
      <w:pPr>
        <w:pStyle w:val="Listennummer"/>
        <w:rPr>
          <w:lang w:val="en-GB"/>
        </w:rPr>
      </w:pPr>
      <w:r>
        <w:rPr>
          <w:lang w:val="en-GB"/>
        </w:rPr>
        <w:t>v</w:t>
      </w:r>
      <w:r w:rsidR="008C6C75" w:rsidRPr="008C6C75">
        <w:rPr>
          <w:lang w:val="en-GB"/>
        </w:rPr>
        <w:t>itamin A</w:t>
      </w:r>
    </w:p>
    <w:p w14:paraId="3F7C2AF2" w14:textId="2C0C0601" w:rsidR="008C6C75" w:rsidRPr="008C6C75" w:rsidRDefault="0004408F" w:rsidP="008C6C75">
      <w:pPr>
        <w:pStyle w:val="Listennummer"/>
        <w:rPr>
          <w:lang w:val="en-GB"/>
        </w:rPr>
      </w:pPr>
      <w:r>
        <w:rPr>
          <w:lang w:val="en-GB"/>
        </w:rPr>
        <w:t>v</w:t>
      </w:r>
      <w:r w:rsidR="008C6C75" w:rsidRPr="008C6C75">
        <w:rPr>
          <w:lang w:val="en-GB"/>
        </w:rPr>
        <w:t>itamin B1</w:t>
      </w:r>
    </w:p>
    <w:p w14:paraId="19884A07" w14:textId="4AA9C9B6" w:rsidR="008C6C75" w:rsidRPr="008C6C75" w:rsidRDefault="0004408F" w:rsidP="008C6C75">
      <w:pPr>
        <w:pStyle w:val="Listennummer"/>
        <w:rPr>
          <w:lang w:val="en-GB"/>
        </w:rPr>
      </w:pPr>
      <w:r>
        <w:rPr>
          <w:lang w:val="en-GB"/>
        </w:rPr>
        <w:t>v</w:t>
      </w:r>
      <w:r w:rsidR="008C6C75" w:rsidRPr="008C6C75">
        <w:rPr>
          <w:lang w:val="en-GB"/>
        </w:rPr>
        <w:t>itamin B12 (cobalamin)</w:t>
      </w:r>
    </w:p>
    <w:p w14:paraId="1C8CA64B" w14:textId="5E51AE52" w:rsidR="008C6C75" w:rsidRPr="008C6C75" w:rsidRDefault="0004408F" w:rsidP="008C6C75">
      <w:pPr>
        <w:pStyle w:val="Listennummer"/>
        <w:rPr>
          <w:lang w:val="en-GB"/>
        </w:rPr>
      </w:pPr>
      <w:r>
        <w:rPr>
          <w:lang w:val="en-GB"/>
        </w:rPr>
        <w:t>v</w:t>
      </w:r>
      <w:r w:rsidR="008C6C75" w:rsidRPr="008C6C75">
        <w:rPr>
          <w:lang w:val="en-GB"/>
        </w:rPr>
        <w:t>itamin B2</w:t>
      </w:r>
    </w:p>
    <w:p w14:paraId="5AD4441E" w14:textId="5C7202C3" w:rsidR="008C6C75" w:rsidRPr="008C6C75" w:rsidRDefault="0004408F" w:rsidP="008C6C75">
      <w:pPr>
        <w:pStyle w:val="Listennummer"/>
        <w:rPr>
          <w:lang w:val="en-GB"/>
        </w:rPr>
      </w:pPr>
      <w:r>
        <w:rPr>
          <w:lang w:val="en-GB"/>
        </w:rPr>
        <w:t>v</w:t>
      </w:r>
      <w:r w:rsidR="008C6C75" w:rsidRPr="008C6C75">
        <w:rPr>
          <w:lang w:val="en-GB"/>
        </w:rPr>
        <w:t>itamin B6</w:t>
      </w:r>
    </w:p>
    <w:p w14:paraId="1C460792" w14:textId="79076AA3" w:rsidR="008C6C75" w:rsidRPr="008C6C75" w:rsidRDefault="0004408F" w:rsidP="008C6C75">
      <w:pPr>
        <w:pStyle w:val="Listennummer"/>
        <w:rPr>
          <w:lang w:val="en-GB"/>
        </w:rPr>
      </w:pPr>
      <w:r>
        <w:rPr>
          <w:lang w:val="en-GB"/>
        </w:rPr>
        <w:t>v</w:t>
      </w:r>
      <w:r w:rsidR="008C6C75" w:rsidRPr="008C6C75">
        <w:rPr>
          <w:lang w:val="en-GB"/>
        </w:rPr>
        <w:t>itamin B9 (folic acid)</w:t>
      </w:r>
    </w:p>
    <w:p w14:paraId="459D2941" w14:textId="19290DF4" w:rsidR="008C6C75" w:rsidRPr="008C6C75" w:rsidRDefault="0004408F" w:rsidP="008C6C75">
      <w:pPr>
        <w:pStyle w:val="Listennummer"/>
        <w:rPr>
          <w:lang w:val="en-GB"/>
        </w:rPr>
      </w:pPr>
      <w:r>
        <w:rPr>
          <w:lang w:val="en-GB"/>
        </w:rPr>
        <w:t>v</w:t>
      </w:r>
      <w:r w:rsidR="008C6C75" w:rsidRPr="008C6C75">
        <w:rPr>
          <w:lang w:val="en-GB"/>
        </w:rPr>
        <w:t>itamin C</w:t>
      </w:r>
    </w:p>
    <w:p w14:paraId="39448BD0" w14:textId="0F0897E4" w:rsidR="008C6C75" w:rsidRPr="008C6C75" w:rsidRDefault="0004408F" w:rsidP="008C6C75">
      <w:pPr>
        <w:pStyle w:val="Listennummer"/>
        <w:rPr>
          <w:lang w:val="en-GB"/>
        </w:rPr>
      </w:pPr>
      <w:r>
        <w:rPr>
          <w:lang w:val="en-GB"/>
        </w:rPr>
        <w:t>v</w:t>
      </w:r>
      <w:r w:rsidR="008C6C75" w:rsidRPr="008C6C75">
        <w:rPr>
          <w:lang w:val="en-GB"/>
        </w:rPr>
        <w:t>itamin D</w:t>
      </w:r>
    </w:p>
    <w:p w14:paraId="15B4854E" w14:textId="41B3AFD2" w:rsidR="008C6C75" w:rsidRPr="008C6C75" w:rsidRDefault="0004408F" w:rsidP="008C6C75">
      <w:pPr>
        <w:pStyle w:val="Listennummer"/>
        <w:rPr>
          <w:lang w:val="en-GB"/>
        </w:rPr>
      </w:pPr>
      <w:r>
        <w:rPr>
          <w:lang w:val="en-GB"/>
        </w:rPr>
        <w:t>v</w:t>
      </w:r>
      <w:r w:rsidR="008C6C75" w:rsidRPr="008C6C75">
        <w:rPr>
          <w:lang w:val="en-GB"/>
        </w:rPr>
        <w:t>itamin E</w:t>
      </w:r>
    </w:p>
    <w:p w14:paraId="496AB38A" w14:textId="6025B78F" w:rsidR="008C6C75" w:rsidRDefault="0004408F" w:rsidP="008C6C75">
      <w:pPr>
        <w:pStyle w:val="Listennummer"/>
      </w:pPr>
      <w:proofErr w:type="spellStart"/>
      <w:r>
        <w:t>v</w:t>
      </w:r>
      <w:r w:rsidR="008C6C75">
        <w:t>itamin</w:t>
      </w:r>
      <w:proofErr w:type="spellEnd"/>
      <w:r w:rsidR="008C6C75">
        <w:t xml:space="preserve"> H (</w:t>
      </w:r>
      <w:proofErr w:type="spellStart"/>
      <w:r w:rsidR="008C6C75">
        <w:t>biotin</w:t>
      </w:r>
      <w:proofErr w:type="spellEnd"/>
      <w:r w:rsidR="008C6C75">
        <w:t>)</w:t>
      </w:r>
    </w:p>
    <w:p w14:paraId="1D76836F" w14:textId="7094FADD" w:rsidR="008C6C75" w:rsidRDefault="0004408F" w:rsidP="008C6C75">
      <w:pPr>
        <w:pStyle w:val="Listennummer"/>
      </w:pPr>
      <w:proofErr w:type="spellStart"/>
      <w:r>
        <w:t>v</w:t>
      </w:r>
      <w:r w:rsidR="008C6C75">
        <w:t>itamin</w:t>
      </w:r>
      <w:proofErr w:type="spellEnd"/>
      <w:r w:rsidR="008C6C75">
        <w:t xml:space="preserve"> K</w:t>
      </w:r>
    </w:p>
    <w:p w14:paraId="7E4E37EB" w14:textId="3ABF1E81" w:rsidR="008C6C75" w:rsidRDefault="0004408F" w:rsidP="008C6C75">
      <w:pPr>
        <w:pStyle w:val="Listennummer"/>
      </w:pPr>
      <w:proofErr w:type="spellStart"/>
      <w:r>
        <w:t>z</w:t>
      </w:r>
      <w:r w:rsidR="008C6C75">
        <w:t>inc</w:t>
      </w:r>
      <w:proofErr w:type="spellEnd"/>
    </w:p>
    <w:p w14:paraId="439AED41" w14:textId="58DB23CF" w:rsidR="00E86B95" w:rsidRDefault="004A5D3A" w:rsidP="00E86B95">
      <w:pPr>
        <w:pStyle w:val="Listennummer"/>
        <w:numPr>
          <w:ilvl w:val="0"/>
          <w:numId w:val="0"/>
        </w:numPr>
      </w:pPr>
      <w:r>
        <w:t>98</w:t>
      </w:r>
      <w:r w:rsidR="00E86B95">
        <w:tab/>
      </w:r>
      <w:proofErr w:type="spellStart"/>
      <w:r w:rsidR="0004408F">
        <w:t>o</w:t>
      </w:r>
      <w:r w:rsidR="00E86B95">
        <w:t>ther</w:t>
      </w:r>
      <w:proofErr w:type="spellEnd"/>
      <w:r w:rsidR="00E86B95">
        <w:t xml:space="preserve">, </w:t>
      </w:r>
      <w:proofErr w:type="spellStart"/>
      <w:r w:rsidR="00E86B95">
        <w:t>namely</w:t>
      </w:r>
      <w:proofErr w:type="spellEnd"/>
      <w:r w:rsidR="00E86B95">
        <w:t>: ______________</w:t>
      </w:r>
    </w:p>
    <w:p w14:paraId="298CAD07" w14:textId="77777777" w:rsidR="00E86B95" w:rsidRDefault="004A5D3A" w:rsidP="00E86B95">
      <w:pPr>
        <w:pStyle w:val="Liste"/>
        <w:numPr>
          <w:ilvl w:val="0"/>
          <w:numId w:val="0"/>
        </w:numPr>
      </w:pPr>
      <w:r>
        <w:t>96</w:t>
      </w:r>
      <w:r w:rsidR="00E86B95">
        <w:tab/>
        <w:t>none of the above</w:t>
      </w:r>
    </w:p>
    <w:p w14:paraId="14D6A1B7" w14:textId="2AAF84C2" w:rsidR="00E86B95" w:rsidRDefault="00E86B95" w:rsidP="00E86B95">
      <w:pPr>
        <w:pStyle w:val="Listennummer"/>
        <w:numPr>
          <w:ilvl w:val="0"/>
          <w:numId w:val="0"/>
        </w:numPr>
        <w:ind w:left="703" w:hanging="703"/>
      </w:pPr>
      <w:r w:rsidRPr="000654BA">
        <w:t>99</w:t>
      </w:r>
      <w:r w:rsidRPr="000654BA">
        <w:tab/>
      </w:r>
      <w:proofErr w:type="spellStart"/>
      <w:r w:rsidR="0004408F">
        <w:t>d</w:t>
      </w:r>
      <w:r>
        <w:t>on't</w:t>
      </w:r>
      <w:proofErr w:type="spellEnd"/>
      <w:r>
        <w:t xml:space="preserve"> </w:t>
      </w:r>
      <w:proofErr w:type="spellStart"/>
      <w:r>
        <w:t>know</w:t>
      </w:r>
      <w:proofErr w:type="spellEnd"/>
      <w:r>
        <w:t xml:space="preserve"> / </w:t>
      </w:r>
      <w:proofErr w:type="spellStart"/>
      <w:r>
        <w:t>no</w:t>
      </w:r>
      <w:proofErr w:type="spellEnd"/>
      <w:r>
        <w:t xml:space="preserve"> answer</w:t>
      </w:r>
    </w:p>
    <w:p w14:paraId="5CEE5E1D" w14:textId="41084C7F" w:rsidR="00E86B95" w:rsidRDefault="00E86B95" w:rsidP="006409A3"/>
    <w:p w14:paraId="766B6D0A" w14:textId="77777777" w:rsidR="00675228" w:rsidRDefault="00675228" w:rsidP="006409A3"/>
    <w:p w14:paraId="3F9D7838" w14:textId="77777777" w:rsidR="006409A3" w:rsidRPr="00712C0B" w:rsidRDefault="006409A3" w:rsidP="006409A3">
      <w:pPr>
        <w:ind w:right="794"/>
        <w:rPr>
          <w:rFonts w:asciiTheme="minorHAnsi" w:hAnsiTheme="minorHAnsi" w:cstheme="minorHAnsi"/>
          <w:color w:val="000000"/>
          <w:spacing w:val="4"/>
          <w:u w:val="single"/>
          <w:lang w:val="en-US"/>
        </w:rPr>
      </w:pPr>
      <w:r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Question </w:t>
      </w:r>
      <w:r w:rsidR="006A43B7"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C9b </w:t>
      </w:r>
      <w:r w:rsidRPr="00712C0B">
        <w:rPr>
          <w:rFonts w:asciiTheme="minorHAnsi" w:hAnsiTheme="minorHAnsi" w:cstheme="minorHAnsi"/>
          <w:b/>
          <w:color w:val="000000"/>
          <w:lang w:val="en-US"/>
        </w:rPr>
        <w:t xml:space="preserve">- </w:t>
      </w:r>
      <w:r w:rsidRPr="00712C0B">
        <w:rPr>
          <w:rFonts w:asciiTheme="minorHAnsi" w:hAnsiTheme="minorHAnsi" w:cstheme="minorHAnsi"/>
          <w:b/>
          <w:lang w:val="en-US"/>
        </w:rPr>
        <w:t xml:space="preserve">Groups of people for whom a vegan </w:t>
      </w:r>
      <w:r w:rsidR="00F3463A" w:rsidRPr="00712C0B">
        <w:rPr>
          <w:rFonts w:asciiTheme="minorHAnsi" w:hAnsiTheme="minorHAnsi" w:cstheme="minorHAnsi"/>
          <w:b/>
          <w:lang w:val="en-US"/>
        </w:rPr>
        <w:t xml:space="preserve">diet </w:t>
      </w:r>
      <w:r w:rsidRPr="00712C0B">
        <w:rPr>
          <w:rFonts w:asciiTheme="minorHAnsi" w:hAnsiTheme="minorHAnsi" w:cstheme="minorHAnsi"/>
          <w:b/>
          <w:lang w:val="en-US"/>
        </w:rPr>
        <w:t>is risky</w:t>
      </w:r>
    </w:p>
    <w:p w14:paraId="1719D596" w14:textId="77777777" w:rsidR="006409A3" w:rsidRPr="00712C0B" w:rsidRDefault="006409A3" w:rsidP="006409A3">
      <w:pPr>
        <w:rPr>
          <w:lang w:val="en-US"/>
        </w:rPr>
      </w:pPr>
      <w:r w:rsidRPr="00712C0B">
        <w:rPr>
          <w:lang w:val="en-US"/>
        </w:rPr>
        <w:t xml:space="preserve">In your opinion, are there groups of people for whom a vegan </w:t>
      </w:r>
      <w:r w:rsidR="00300108" w:rsidRPr="00712C0B">
        <w:rPr>
          <w:lang w:val="en-US"/>
        </w:rPr>
        <w:t xml:space="preserve">diet </w:t>
      </w:r>
      <w:r w:rsidRPr="00712C0B">
        <w:rPr>
          <w:lang w:val="en-US"/>
        </w:rPr>
        <w:t>is associated with health risks?</w:t>
      </w:r>
    </w:p>
    <w:p w14:paraId="521C1BA6" w14:textId="77777777" w:rsidR="00F417B6" w:rsidRPr="00712C0B" w:rsidRDefault="00F417B6" w:rsidP="006409A3">
      <w:pPr>
        <w:rPr>
          <w:lang w:val="en-US"/>
        </w:rPr>
      </w:pPr>
    </w:p>
    <w:p w14:paraId="1B5DA0E6" w14:textId="77777777" w:rsidR="006409A3" w:rsidRPr="00712C0B" w:rsidRDefault="006409A3" w:rsidP="006409A3">
      <w:pPr>
        <w:rPr>
          <w:lang w:val="en-US"/>
        </w:rPr>
      </w:pPr>
      <w:r w:rsidRPr="00712C0B">
        <w:rPr>
          <w:lang w:val="en-US"/>
        </w:rPr>
        <w:t>1</w:t>
      </w:r>
      <w:r w:rsidRPr="00712C0B">
        <w:rPr>
          <w:lang w:val="en-US"/>
        </w:rPr>
        <w:tab/>
        <w:t>yes</w:t>
      </w:r>
    </w:p>
    <w:p w14:paraId="71F2591D" w14:textId="77777777" w:rsidR="006409A3" w:rsidRPr="00712C0B" w:rsidRDefault="006409A3" w:rsidP="006409A3">
      <w:pPr>
        <w:rPr>
          <w:lang w:val="en-US"/>
        </w:rPr>
      </w:pPr>
      <w:r w:rsidRPr="00712C0B">
        <w:rPr>
          <w:lang w:val="en-US"/>
        </w:rPr>
        <w:t>2</w:t>
      </w:r>
      <w:r w:rsidRPr="00712C0B">
        <w:rPr>
          <w:lang w:val="en-US"/>
        </w:rPr>
        <w:tab/>
        <w:t>no</w:t>
      </w:r>
    </w:p>
    <w:p w14:paraId="7951AB43" w14:textId="77777777" w:rsidR="006409A3" w:rsidRPr="00712C0B" w:rsidRDefault="006409A3" w:rsidP="006409A3">
      <w:pPr>
        <w:rPr>
          <w:lang w:val="en-US"/>
        </w:rPr>
      </w:pPr>
      <w:r w:rsidRPr="00712C0B">
        <w:rPr>
          <w:lang w:val="en-US"/>
        </w:rPr>
        <w:t>99</w:t>
      </w:r>
      <w:r w:rsidRPr="00712C0B">
        <w:rPr>
          <w:lang w:val="en-US"/>
        </w:rPr>
        <w:tab/>
        <w:t>don't know / no answer</w:t>
      </w:r>
    </w:p>
    <w:p w14:paraId="4D2421C0" w14:textId="77777777" w:rsidR="006409A3" w:rsidRPr="00712C0B" w:rsidRDefault="006409A3" w:rsidP="006409A3">
      <w:pPr>
        <w:rPr>
          <w:lang w:val="en-US"/>
        </w:rPr>
      </w:pPr>
    </w:p>
    <w:p w14:paraId="7E2F98B0" w14:textId="0D2BDFB6" w:rsidR="006409A3" w:rsidRPr="00712C0B" w:rsidRDefault="006409A3" w:rsidP="006409A3">
      <w:pPr>
        <w:tabs>
          <w:tab w:val="clear" w:pos="567"/>
        </w:tabs>
        <w:rPr>
          <w:lang w:val="en-US"/>
        </w:rPr>
      </w:pPr>
    </w:p>
    <w:p w14:paraId="6731FC4B" w14:textId="03A8A569" w:rsidR="00A16F98" w:rsidRPr="00712C0B" w:rsidRDefault="00A16F98" w:rsidP="006409A3">
      <w:pPr>
        <w:tabs>
          <w:tab w:val="clear" w:pos="567"/>
        </w:tabs>
        <w:rPr>
          <w:lang w:val="en-US"/>
        </w:rPr>
      </w:pPr>
    </w:p>
    <w:p w14:paraId="77DE70A7" w14:textId="2B94A9C2" w:rsidR="00A16F98" w:rsidRPr="00712C0B" w:rsidRDefault="00A16F98" w:rsidP="006409A3">
      <w:pPr>
        <w:tabs>
          <w:tab w:val="clear" w:pos="567"/>
        </w:tabs>
        <w:rPr>
          <w:lang w:val="en-US"/>
        </w:rPr>
      </w:pPr>
    </w:p>
    <w:p w14:paraId="01415152" w14:textId="07694D6C" w:rsidR="00A16F98" w:rsidRDefault="00A16F98" w:rsidP="006409A3">
      <w:pPr>
        <w:tabs>
          <w:tab w:val="clear" w:pos="567"/>
        </w:tabs>
        <w:rPr>
          <w:lang w:val="en-US"/>
        </w:rPr>
      </w:pPr>
    </w:p>
    <w:p w14:paraId="6DCBD0C5" w14:textId="3F15080C" w:rsidR="006D0045" w:rsidRDefault="006D0045" w:rsidP="006409A3">
      <w:pPr>
        <w:tabs>
          <w:tab w:val="clear" w:pos="567"/>
        </w:tabs>
        <w:rPr>
          <w:lang w:val="en-US"/>
        </w:rPr>
      </w:pPr>
    </w:p>
    <w:p w14:paraId="24E2940B" w14:textId="77777777" w:rsidR="006D0045" w:rsidRPr="00712C0B" w:rsidRDefault="006D0045" w:rsidP="006409A3">
      <w:pPr>
        <w:tabs>
          <w:tab w:val="clear" w:pos="567"/>
        </w:tabs>
        <w:rPr>
          <w:lang w:val="en-US"/>
        </w:rPr>
      </w:pPr>
    </w:p>
    <w:p w14:paraId="0301A542" w14:textId="0D174BDC" w:rsidR="006409A3" w:rsidRPr="00712C0B" w:rsidRDefault="006409A3" w:rsidP="00A13282">
      <w:pPr>
        <w:pStyle w:val="Filterhinweis"/>
        <w:ind w:right="936"/>
        <w:rPr>
          <w:lang w:val="en-US"/>
        </w:rPr>
      </w:pPr>
      <w:r w:rsidRPr="00712C0B">
        <w:rPr>
          <w:lang w:val="en-US"/>
        </w:rPr>
        <w:lastRenderedPageBreak/>
        <w:t xml:space="preserve">Filter: </w:t>
      </w:r>
      <w:r w:rsidR="00484D43" w:rsidRPr="00712C0B">
        <w:rPr>
          <w:lang w:val="en-US"/>
        </w:rPr>
        <w:t xml:space="preserve">vegan </w:t>
      </w:r>
      <w:r w:rsidR="00F53669">
        <w:rPr>
          <w:lang w:val="en-US"/>
        </w:rPr>
        <w:t>diet</w:t>
      </w:r>
      <w:r w:rsidR="00484D43" w:rsidRPr="00712C0B">
        <w:rPr>
          <w:lang w:val="en-US"/>
        </w:rPr>
        <w:t xml:space="preserve"> not suitable for everyone according to previous question [</w:t>
      </w:r>
      <w:r w:rsidR="006A43B7" w:rsidRPr="00712C0B">
        <w:rPr>
          <w:lang w:val="en-US"/>
        </w:rPr>
        <w:t xml:space="preserve">C9b </w:t>
      </w:r>
      <w:r w:rsidR="00713C26" w:rsidRPr="00712C0B">
        <w:rPr>
          <w:lang w:val="en-US"/>
        </w:rPr>
        <w:t>= 1</w:t>
      </w:r>
      <w:r w:rsidR="00484D43" w:rsidRPr="00712C0B">
        <w:rPr>
          <w:lang w:val="en-US"/>
        </w:rPr>
        <w:t>]</w:t>
      </w:r>
      <w:r w:rsidRPr="00712C0B">
        <w:rPr>
          <w:lang w:val="en-US"/>
        </w:rPr>
        <w:t>.</w:t>
      </w:r>
    </w:p>
    <w:p w14:paraId="712D7844" w14:textId="77777777" w:rsidR="006409A3" w:rsidRPr="00712C0B" w:rsidRDefault="006409A3" w:rsidP="006409A3">
      <w:pPr>
        <w:ind w:right="794"/>
        <w:rPr>
          <w:rFonts w:asciiTheme="minorHAnsi" w:hAnsiTheme="minorHAnsi" w:cstheme="minorHAnsi"/>
          <w:color w:val="000000"/>
          <w:spacing w:val="4"/>
          <w:u w:val="single"/>
          <w:lang w:val="en-US"/>
        </w:rPr>
      </w:pPr>
      <w:r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Question </w:t>
      </w:r>
      <w:r w:rsidR="00352B3B"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C9c </w:t>
      </w:r>
      <w:r w:rsidRPr="00712C0B">
        <w:rPr>
          <w:rFonts w:asciiTheme="minorHAnsi" w:hAnsiTheme="minorHAnsi" w:cstheme="minorHAnsi"/>
          <w:b/>
          <w:color w:val="000000"/>
          <w:lang w:val="en-US"/>
        </w:rPr>
        <w:t xml:space="preserve">- </w:t>
      </w:r>
      <w:r w:rsidRPr="00712C0B">
        <w:rPr>
          <w:rFonts w:asciiTheme="minorHAnsi" w:hAnsiTheme="minorHAnsi" w:cstheme="minorHAnsi"/>
          <w:b/>
          <w:lang w:val="en-US"/>
        </w:rPr>
        <w:t xml:space="preserve">Groups of people for whom a vegan </w:t>
      </w:r>
      <w:r w:rsidR="00F3463A" w:rsidRPr="00712C0B">
        <w:rPr>
          <w:rFonts w:asciiTheme="minorHAnsi" w:hAnsiTheme="minorHAnsi" w:cstheme="minorHAnsi"/>
          <w:b/>
          <w:lang w:val="en-US"/>
        </w:rPr>
        <w:t xml:space="preserve">diet </w:t>
      </w:r>
      <w:r w:rsidRPr="00712C0B">
        <w:rPr>
          <w:rFonts w:asciiTheme="minorHAnsi" w:hAnsiTheme="minorHAnsi" w:cstheme="minorHAnsi"/>
          <w:b/>
          <w:lang w:val="en-US"/>
        </w:rPr>
        <w:t>is risky</w:t>
      </w:r>
    </w:p>
    <w:p w14:paraId="786BB7BF" w14:textId="77777777" w:rsidR="006409A3" w:rsidRPr="00712C0B" w:rsidRDefault="006409A3" w:rsidP="006409A3">
      <w:pPr>
        <w:rPr>
          <w:lang w:val="en-US"/>
        </w:rPr>
      </w:pPr>
      <w:r w:rsidRPr="00712C0B">
        <w:rPr>
          <w:lang w:val="en-US"/>
        </w:rPr>
        <w:t xml:space="preserve">In your opinion, for which groups of people is a vegan </w:t>
      </w:r>
      <w:r w:rsidR="00300108" w:rsidRPr="00712C0B">
        <w:rPr>
          <w:lang w:val="en-US"/>
        </w:rPr>
        <w:t xml:space="preserve">diet </w:t>
      </w:r>
      <w:r w:rsidRPr="00712C0B">
        <w:rPr>
          <w:lang w:val="en-US"/>
        </w:rPr>
        <w:t xml:space="preserve">associated with health risks? </w:t>
      </w:r>
    </w:p>
    <w:p w14:paraId="577512A5" w14:textId="77777777" w:rsidR="006409A3" w:rsidRPr="00712C0B" w:rsidRDefault="00184ACB" w:rsidP="006409A3">
      <w:pPr>
        <w:rPr>
          <w:i/>
          <w:lang w:val="en-US"/>
        </w:rPr>
      </w:pPr>
      <w:r w:rsidRPr="00712C0B">
        <w:rPr>
          <w:i/>
          <w:lang w:val="en-US"/>
        </w:rPr>
        <w:t>Note: Please write your answers in the text field.</w:t>
      </w:r>
    </w:p>
    <w:p w14:paraId="41593250" w14:textId="77777777" w:rsidR="006409A3" w:rsidRPr="00712C0B" w:rsidRDefault="006409A3" w:rsidP="006409A3">
      <w:pPr>
        <w:rPr>
          <w:lang w:val="en-US"/>
        </w:rPr>
      </w:pPr>
      <w:r w:rsidRPr="00712C0B">
        <w:rPr>
          <w:lang w:val="en-US"/>
        </w:rPr>
        <w:t>__________________________________</w:t>
      </w:r>
    </w:p>
    <w:p w14:paraId="078AE904" w14:textId="77777777" w:rsidR="00502422" w:rsidRPr="00712C0B" w:rsidRDefault="001F7104" w:rsidP="00502422">
      <w:pPr>
        <w:rPr>
          <w:lang w:val="en-US"/>
        </w:rPr>
      </w:pPr>
      <w:r w:rsidRPr="00712C0B">
        <w:rPr>
          <w:lang w:val="en-US"/>
        </w:rPr>
        <w:t>99</w:t>
      </w:r>
      <w:r w:rsidRPr="00712C0B">
        <w:rPr>
          <w:lang w:val="en-US"/>
        </w:rPr>
        <w:tab/>
        <w:t>No answer</w:t>
      </w:r>
    </w:p>
    <w:p w14:paraId="3868F463" w14:textId="77777777" w:rsidR="00502422" w:rsidRPr="00712C0B" w:rsidRDefault="00502422" w:rsidP="00502422">
      <w:pPr>
        <w:rPr>
          <w:lang w:val="en-US"/>
        </w:rPr>
      </w:pPr>
    </w:p>
    <w:p w14:paraId="5EEE837A" w14:textId="77777777" w:rsidR="00502422" w:rsidRPr="00712C0B" w:rsidRDefault="00502422" w:rsidP="00502422">
      <w:pPr>
        <w:rPr>
          <w:lang w:val="en-US"/>
        </w:rPr>
      </w:pPr>
    </w:p>
    <w:p w14:paraId="175EECF3" w14:textId="2D743A54" w:rsidR="006409A3" w:rsidRPr="00712C0B" w:rsidRDefault="006409A3" w:rsidP="00502422">
      <w:pPr>
        <w:rPr>
          <w:lang w:val="en-US"/>
        </w:rPr>
      </w:pPr>
      <w:r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Question </w:t>
      </w:r>
      <w:r w:rsidR="00352B3B"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C9d </w:t>
      </w:r>
      <w:r w:rsidRPr="00712C0B">
        <w:rPr>
          <w:rFonts w:asciiTheme="minorHAnsi" w:hAnsiTheme="minorHAnsi" w:cstheme="minorHAnsi"/>
          <w:b/>
          <w:color w:val="000000"/>
          <w:lang w:val="en-US"/>
        </w:rPr>
        <w:t xml:space="preserve">- </w:t>
      </w:r>
      <w:r w:rsidRPr="00712C0B">
        <w:rPr>
          <w:rFonts w:asciiTheme="minorHAnsi" w:hAnsiTheme="minorHAnsi" w:cstheme="minorHAnsi"/>
          <w:b/>
          <w:lang w:val="en-US"/>
        </w:rPr>
        <w:t xml:space="preserve">Groups of people for whom a vegan </w:t>
      </w:r>
      <w:r w:rsidR="00F3463A" w:rsidRPr="00712C0B">
        <w:rPr>
          <w:rFonts w:asciiTheme="minorHAnsi" w:hAnsiTheme="minorHAnsi" w:cstheme="minorHAnsi"/>
          <w:b/>
          <w:lang w:val="en-US"/>
        </w:rPr>
        <w:t xml:space="preserve">diet </w:t>
      </w:r>
      <w:r w:rsidRPr="00712C0B">
        <w:rPr>
          <w:rFonts w:asciiTheme="minorHAnsi" w:hAnsiTheme="minorHAnsi" w:cstheme="minorHAnsi"/>
          <w:b/>
          <w:lang w:val="en-US"/>
        </w:rPr>
        <w:t>is risky</w:t>
      </w:r>
    </w:p>
    <w:p w14:paraId="2FB4E811" w14:textId="77777777" w:rsidR="006409A3" w:rsidRPr="000A596C" w:rsidRDefault="006409A3" w:rsidP="00A13282">
      <w:pPr>
        <w:ind w:right="369"/>
      </w:pPr>
      <w:r w:rsidRPr="00712C0B">
        <w:rPr>
          <w:lang w:val="en-US"/>
        </w:rPr>
        <w:t xml:space="preserve">In the following, </w:t>
      </w:r>
      <w:r w:rsidR="000F0C37" w:rsidRPr="00712C0B">
        <w:rPr>
          <w:lang w:val="en-US"/>
        </w:rPr>
        <w:t xml:space="preserve">we will name </w:t>
      </w:r>
      <w:r w:rsidRPr="00712C0B">
        <w:rPr>
          <w:lang w:val="en-US"/>
        </w:rPr>
        <w:t xml:space="preserve">groups of people that you may not have mentioned. To what extent do you agree with the statement that a vegan </w:t>
      </w:r>
      <w:r w:rsidR="001657D7" w:rsidRPr="00712C0B">
        <w:rPr>
          <w:lang w:val="en-US"/>
        </w:rPr>
        <w:t xml:space="preserve">diet </w:t>
      </w:r>
      <w:r w:rsidRPr="00712C0B" w:rsidDel="00F23EDD">
        <w:rPr>
          <w:lang w:val="en-US"/>
        </w:rPr>
        <w:t>is</w:t>
      </w:r>
      <w:r w:rsidRPr="00712C0B">
        <w:rPr>
          <w:lang w:val="en-US"/>
        </w:rPr>
        <w:t xml:space="preserve"> associated with health risks for </w:t>
      </w:r>
      <w:r w:rsidR="009F44AF" w:rsidRPr="00712C0B">
        <w:rPr>
          <w:lang w:val="en-US"/>
        </w:rPr>
        <w:t xml:space="preserve">the following </w:t>
      </w:r>
      <w:r w:rsidRPr="00712C0B">
        <w:rPr>
          <w:lang w:val="en-US"/>
        </w:rPr>
        <w:t xml:space="preserve">groups of people? </w:t>
      </w:r>
      <w:proofErr w:type="spellStart"/>
      <w:r w:rsidRPr="000A596C">
        <w:t>Please</w:t>
      </w:r>
      <w:proofErr w:type="spellEnd"/>
      <w:r w:rsidRPr="000A596C">
        <w:t xml:space="preserve"> tick all </w:t>
      </w:r>
      <w:proofErr w:type="spellStart"/>
      <w:r w:rsidRPr="000A596C">
        <w:t>that</w:t>
      </w:r>
      <w:proofErr w:type="spellEnd"/>
      <w:r w:rsidRPr="000A596C">
        <w:t xml:space="preserve"> apply </w:t>
      </w:r>
      <w:r w:rsidR="00810ECA" w:rsidRPr="000A596C">
        <w:t>in your opinion.</w:t>
      </w:r>
    </w:p>
    <w:p w14:paraId="521F0386" w14:textId="77777777" w:rsidR="006409A3" w:rsidRPr="004D1798" w:rsidRDefault="006409A3" w:rsidP="006409A3"/>
    <w:p w14:paraId="0AD71B1A" w14:textId="354723FC" w:rsidR="006409A3" w:rsidRPr="00DF291B" w:rsidRDefault="00B612FA" w:rsidP="00FB0861">
      <w:pPr>
        <w:pStyle w:val="Liste"/>
        <w:numPr>
          <w:ilvl w:val="0"/>
          <w:numId w:val="29"/>
        </w:numPr>
      </w:pPr>
      <w:proofErr w:type="spellStart"/>
      <w:r>
        <w:t>i</w:t>
      </w:r>
      <w:r w:rsidR="006409A3" w:rsidRPr="00DF291B">
        <w:t>nfants</w:t>
      </w:r>
      <w:proofErr w:type="spellEnd"/>
      <w:r w:rsidR="006409A3" w:rsidRPr="00DF291B">
        <w:t xml:space="preserve"> (</w:t>
      </w:r>
      <w:proofErr w:type="spellStart"/>
      <w:r w:rsidR="006409A3" w:rsidRPr="00DF291B">
        <w:t>up</w:t>
      </w:r>
      <w:proofErr w:type="spellEnd"/>
      <w:r w:rsidR="006409A3" w:rsidRPr="00DF291B">
        <w:t xml:space="preserve"> </w:t>
      </w:r>
      <w:proofErr w:type="spellStart"/>
      <w:r w:rsidR="006409A3" w:rsidRPr="00DF291B">
        <w:t>to</w:t>
      </w:r>
      <w:proofErr w:type="spellEnd"/>
      <w:r w:rsidR="006409A3" w:rsidRPr="00DF291B">
        <w:t xml:space="preserve"> 12 months)</w:t>
      </w:r>
    </w:p>
    <w:p w14:paraId="79376BBD" w14:textId="73117314" w:rsidR="006409A3" w:rsidRPr="00DF291B" w:rsidRDefault="00B612FA" w:rsidP="00EE4956">
      <w:pPr>
        <w:pStyle w:val="Liste"/>
      </w:pPr>
      <w:proofErr w:type="spellStart"/>
      <w:r>
        <w:t>t</w:t>
      </w:r>
      <w:r w:rsidR="006409A3" w:rsidRPr="00DF291B">
        <w:t>oddlers</w:t>
      </w:r>
      <w:proofErr w:type="spellEnd"/>
      <w:r w:rsidR="006409A3" w:rsidRPr="00DF291B">
        <w:t xml:space="preserve"> (1-3 </w:t>
      </w:r>
      <w:proofErr w:type="spellStart"/>
      <w:r w:rsidR="006409A3" w:rsidRPr="00DF291B">
        <w:t>years</w:t>
      </w:r>
      <w:proofErr w:type="spellEnd"/>
      <w:r w:rsidR="006409A3" w:rsidRPr="00DF291B">
        <w:t>)</w:t>
      </w:r>
    </w:p>
    <w:p w14:paraId="5E2D33CF" w14:textId="55F5ABB0" w:rsidR="006409A3" w:rsidRPr="00DF291B" w:rsidRDefault="00B612FA" w:rsidP="00EE4956">
      <w:pPr>
        <w:pStyle w:val="Liste"/>
      </w:pPr>
      <w:proofErr w:type="spellStart"/>
      <w:r>
        <w:t>c</w:t>
      </w:r>
      <w:r w:rsidR="006409A3" w:rsidRPr="00DF291B">
        <w:t>hildren</w:t>
      </w:r>
      <w:proofErr w:type="spellEnd"/>
      <w:r w:rsidR="006409A3" w:rsidRPr="00DF291B">
        <w:t xml:space="preserve"> (4-12 </w:t>
      </w:r>
      <w:proofErr w:type="spellStart"/>
      <w:r w:rsidR="006409A3" w:rsidRPr="00DF291B">
        <w:t>years</w:t>
      </w:r>
      <w:proofErr w:type="spellEnd"/>
      <w:r w:rsidR="006409A3" w:rsidRPr="00DF291B">
        <w:t>)</w:t>
      </w:r>
    </w:p>
    <w:p w14:paraId="072979AC" w14:textId="40A5F210" w:rsidR="006409A3" w:rsidRPr="00DF291B" w:rsidRDefault="00B612FA" w:rsidP="00EE4956">
      <w:pPr>
        <w:pStyle w:val="Liste"/>
      </w:pPr>
      <w:proofErr w:type="spellStart"/>
      <w:r>
        <w:t>a</w:t>
      </w:r>
      <w:r w:rsidR="006409A3" w:rsidRPr="00DF291B">
        <w:t>dolescents</w:t>
      </w:r>
      <w:proofErr w:type="spellEnd"/>
      <w:r w:rsidR="006409A3" w:rsidRPr="00DF291B">
        <w:t xml:space="preserve"> (13-18 </w:t>
      </w:r>
      <w:proofErr w:type="spellStart"/>
      <w:r w:rsidR="006409A3" w:rsidRPr="00DF291B">
        <w:t>years</w:t>
      </w:r>
      <w:proofErr w:type="spellEnd"/>
      <w:r w:rsidR="006409A3" w:rsidRPr="00DF291B">
        <w:t>)</w:t>
      </w:r>
    </w:p>
    <w:p w14:paraId="5D2D7D6B" w14:textId="080CF130" w:rsidR="006409A3" w:rsidRPr="00DF291B" w:rsidRDefault="00B612FA" w:rsidP="00EE4956">
      <w:pPr>
        <w:pStyle w:val="Liste"/>
      </w:pPr>
      <w:proofErr w:type="spellStart"/>
      <w:r>
        <w:t>p</w:t>
      </w:r>
      <w:r w:rsidR="006409A3" w:rsidRPr="00DF291B">
        <w:t>regnant</w:t>
      </w:r>
      <w:proofErr w:type="spellEnd"/>
      <w:r w:rsidR="006409A3" w:rsidRPr="00DF291B">
        <w:t xml:space="preserve"> </w:t>
      </w:r>
      <w:proofErr w:type="spellStart"/>
      <w:r w:rsidR="006409A3" w:rsidRPr="00DF291B">
        <w:t>women</w:t>
      </w:r>
      <w:proofErr w:type="spellEnd"/>
    </w:p>
    <w:p w14:paraId="35316C15" w14:textId="77777777" w:rsidR="006409A3" w:rsidRPr="00DF291B" w:rsidRDefault="006409A3" w:rsidP="00EE4956">
      <w:pPr>
        <w:pStyle w:val="Liste"/>
      </w:pPr>
      <w:r w:rsidRPr="00DF291B">
        <w:t>breastfeeding women</w:t>
      </w:r>
    </w:p>
    <w:p w14:paraId="440C1EEC" w14:textId="13B6F6ED" w:rsidR="006409A3" w:rsidRPr="00B612FA" w:rsidRDefault="00B612FA" w:rsidP="00EE4956">
      <w:pPr>
        <w:pStyle w:val="Liste"/>
        <w:rPr>
          <w:lang w:val="en-US"/>
        </w:rPr>
      </w:pPr>
      <w:r w:rsidRPr="00B612FA">
        <w:rPr>
          <w:lang w:val="en-US"/>
        </w:rPr>
        <w:t>e</w:t>
      </w:r>
      <w:r w:rsidR="006409A3" w:rsidRPr="00B612FA">
        <w:rPr>
          <w:lang w:val="en-US"/>
        </w:rPr>
        <w:t>lderly people aged 65 and over</w:t>
      </w:r>
    </w:p>
    <w:p w14:paraId="200B0D8B" w14:textId="31DAC5F1" w:rsidR="006409A3" w:rsidRDefault="006409A3" w:rsidP="00EE4956">
      <w:pPr>
        <w:pStyle w:val="Liste"/>
      </w:pPr>
      <w:proofErr w:type="spellStart"/>
      <w:r w:rsidRPr="00DF291B">
        <w:t>chronically</w:t>
      </w:r>
      <w:proofErr w:type="spellEnd"/>
      <w:r w:rsidRPr="00DF291B">
        <w:t xml:space="preserve"> </w:t>
      </w:r>
      <w:proofErr w:type="spellStart"/>
      <w:r w:rsidRPr="00DF291B">
        <w:t>ill</w:t>
      </w:r>
      <w:proofErr w:type="spellEnd"/>
      <w:r>
        <w:t xml:space="preserve"> </w:t>
      </w:r>
      <w:proofErr w:type="spellStart"/>
      <w:r>
        <w:t>people</w:t>
      </w:r>
      <w:proofErr w:type="spellEnd"/>
    </w:p>
    <w:p w14:paraId="30E87A01" w14:textId="3C21798F" w:rsidR="00F32AFA" w:rsidRPr="00712C0B" w:rsidRDefault="00B612FA" w:rsidP="00EE4956">
      <w:pPr>
        <w:pStyle w:val="Liste"/>
        <w:rPr>
          <w:lang w:val="en-US"/>
        </w:rPr>
      </w:pPr>
      <w:r>
        <w:rPr>
          <w:lang w:val="en-US"/>
        </w:rPr>
        <w:t>p</w:t>
      </w:r>
      <w:r w:rsidR="00F32AFA" w:rsidRPr="00712C0B">
        <w:rPr>
          <w:lang w:val="en-US"/>
        </w:rPr>
        <w:t>eople between the ages of 19 and 64</w:t>
      </w:r>
    </w:p>
    <w:p w14:paraId="63133DC0" w14:textId="77777777" w:rsidR="006409A3" w:rsidRPr="00712C0B" w:rsidRDefault="006409A3" w:rsidP="006409A3">
      <w:pPr>
        <w:rPr>
          <w:lang w:val="en-US"/>
        </w:rPr>
      </w:pPr>
    </w:p>
    <w:p w14:paraId="7434C7B0" w14:textId="77777777" w:rsidR="006409A3" w:rsidRDefault="00E37A3D" w:rsidP="00F36C89">
      <w:pPr>
        <w:pStyle w:val="Listennummer"/>
        <w:numPr>
          <w:ilvl w:val="0"/>
          <w:numId w:val="70"/>
        </w:numPr>
      </w:pPr>
      <w:proofErr w:type="spellStart"/>
      <w:r>
        <w:t>strongly</w:t>
      </w:r>
      <w:proofErr w:type="spellEnd"/>
      <w:r>
        <w:t xml:space="preserve"> </w:t>
      </w:r>
      <w:proofErr w:type="spellStart"/>
      <w:r>
        <w:t>disagree</w:t>
      </w:r>
      <w:proofErr w:type="spellEnd"/>
    </w:p>
    <w:p w14:paraId="27DD9C15" w14:textId="77777777" w:rsidR="00E37A3D" w:rsidRDefault="00E37A3D" w:rsidP="00E37A3D">
      <w:pPr>
        <w:pStyle w:val="Listennummer"/>
      </w:pPr>
      <w:r>
        <w:t>tend to disagree</w:t>
      </w:r>
    </w:p>
    <w:p w14:paraId="7BB98FE4" w14:textId="77777777" w:rsidR="00E37A3D" w:rsidRDefault="00E37A3D" w:rsidP="00E37A3D">
      <w:pPr>
        <w:pStyle w:val="Listennummer"/>
      </w:pPr>
      <w:r w:rsidRPr="00492C34">
        <w:t>partly / partly</w:t>
      </w:r>
    </w:p>
    <w:p w14:paraId="18D21BDC" w14:textId="77777777" w:rsidR="00E37A3D" w:rsidRDefault="00E37A3D" w:rsidP="00E37A3D">
      <w:pPr>
        <w:pStyle w:val="Listennummer"/>
      </w:pPr>
      <w:r>
        <w:t>tend to agree</w:t>
      </w:r>
    </w:p>
    <w:p w14:paraId="4F838E7A" w14:textId="4D1E7DB0" w:rsidR="006409A3" w:rsidRDefault="00B612FA" w:rsidP="00E37A3D">
      <w:pPr>
        <w:pStyle w:val="Listennummer"/>
      </w:pPr>
      <w:proofErr w:type="spellStart"/>
      <w:r>
        <w:t>strongly</w:t>
      </w:r>
      <w:proofErr w:type="spellEnd"/>
      <w:r>
        <w:t xml:space="preserve"> </w:t>
      </w:r>
      <w:proofErr w:type="spellStart"/>
      <w:r>
        <w:t>agree</w:t>
      </w:r>
      <w:proofErr w:type="spellEnd"/>
    </w:p>
    <w:p w14:paraId="04FDCA12" w14:textId="77777777" w:rsidR="006409A3" w:rsidRDefault="006409A3" w:rsidP="000E2954">
      <w:r>
        <w:t>99</w:t>
      </w:r>
      <w:r>
        <w:tab/>
        <w:t>don't know / no answer</w:t>
      </w:r>
    </w:p>
    <w:p w14:paraId="173DCFA9" w14:textId="77777777" w:rsidR="006409A3" w:rsidRDefault="006409A3" w:rsidP="0017327F">
      <w:pPr>
        <w:pStyle w:val="Listenabsatz"/>
        <w:ind w:left="0"/>
      </w:pPr>
    </w:p>
    <w:p w14:paraId="395445EF" w14:textId="77777777" w:rsidR="006409A3" w:rsidRDefault="006409A3" w:rsidP="0017327F">
      <w:pPr>
        <w:pStyle w:val="Listenabsatz"/>
        <w:ind w:left="0"/>
      </w:pPr>
    </w:p>
    <w:p w14:paraId="710BBCDC" w14:textId="77777777" w:rsidR="006409A3" w:rsidRPr="00712C0B" w:rsidRDefault="006409A3" w:rsidP="006409A3">
      <w:pPr>
        <w:pStyle w:val="Filterhinweis"/>
        <w:rPr>
          <w:lang w:val="en-US"/>
        </w:rPr>
      </w:pPr>
      <w:r w:rsidRPr="00712C0B">
        <w:rPr>
          <w:lang w:val="en-US"/>
        </w:rPr>
        <w:t xml:space="preserve">Filter: </w:t>
      </w:r>
      <w:r w:rsidR="00142ABC" w:rsidRPr="00712C0B">
        <w:rPr>
          <w:lang w:val="en-US"/>
        </w:rPr>
        <w:t xml:space="preserve">Vegans and omnivores </w:t>
      </w:r>
      <w:r w:rsidR="00484D43" w:rsidRPr="00712C0B">
        <w:rPr>
          <w:lang w:val="en-US"/>
        </w:rPr>
        <w:t>who fully or partially agree with the statements [</w:t>
      </w:r>
      <w:r w:rsidR="00364872" w:rsidRPr="00712C0B">
        <w:rPr>
          <w:lang w:val="en-US"/>
        </w:rPr>
        <w:t xml:space="preserve">C9d </w:t>
      </w:r>
      <w:r w:rsidR="00636E5C" w:rsidRPr="00712C0B">
        <w:rPr>
          <w:lang w:val="en-US"/>
        </w:rPr>
        <w:t>(1) = 3-5</w:t>
      </w:r>
      <w:r w:rsidR="00484D43" w:rsidRPr="00712C0B">
        <w:rPr>
          <w:lang w:val="en-US"/>
        </w:rPr>
        <w:t>].</w:t>
      </w:r>
    </w:p>
    <w:p w14:paraId="6A59385C" w14:textId="11086205" w:rsidR="006409A3" w:rsidRPr="00712C0B" w:rsidRDefault="006409A3" w:rsidP="006409A3">
      <w:pPr>
        <w:ind w:right="794"/>
        <w:rPr>
          <w:rFonts w:asciiTheme="minorHAnsi" w:hAnsiTheme="minorHAnsi" w:cstheme="minorHAnsi"/>
          <w:color w:val="000000"/>
          <w:spacing w:val="4"/>
          <w:u w:val="single"/>
          <w:lang w:val="en-US"/>
        </w:rPr>
      </w:pPr>
      <w:r w:rsidRPr="00712C0B">
        <w:rPr>
          <w:b/>
          <w:lang w:val="en-US"/>
        </w:rPr>
        <w:t xml:space="preserve">Question </w:t>
      </w:r>
      <w:r w:rsidR="000270BD" w:rsidRPr="00712C0B">
        <w:rPr>
          <w:b/>
          <w:lang w:val="en-US"/>
        </w:rPr>
        <w:t xml:space="preserve">C9e </w:t>
      </w:r>
      <w:r w:rsidRPr="00712C0B">
        <w:rPr>
          <w:rFonts w:asciiTheme="minorHAnsi" w:hAnsiTheme="minorHAnsi" w:cstheme="minorHAnsi"/>
          <w:b/>
          <w:color w:val="000000"/>
          <w:lang w:val="en-US"/>
        </w:rPr>
        <w:t xml:space="preserve">- </w:t>
      </w:r>
      <w:r w:rsidRPr="00712C0B">
        <w:rPr>
          <w:rFonts w:asciiTheme="minorHAnsi" w:hAnsiTheme="minorHAnsi" w:cstheme="minorHAnsi"/>
          <w:b/>
          <w:lang w:val="en-US"/>
        </w:rPr>
        <w:t xml:space="preserve">Risk mitigation for </w:t>
      </w:r>
      <w:r w:rsidR="009F44AF" w:rsidRPr="00712C0B">
        <w:rPr>
          <w:rFonts w:asciiTheme="minorHAnsi" w:hAnsiTheme="minorHAnsi" w:cstheme="minorHAnsi"/>
          <w:b/>
          <w:lang w:val="en-US"/>
        </w:rPr>
        <w:t xml:space="preserve">vulnerable </w:t>
      </w:r>
      <w:r w:rsidRPr="00712C0B">
        <w:rPr>
          <w:rFonts w:asciiTheme="minorHAnsi" w:hAnsiTheme="minorHAnsi" w:cstheme="minorHAnsi"/>
          <w:b/>
          <w:lang w:val="en-US"/>
        </w:rPr>
        <w:t xml:space="preserve">groups </w:t>
      </w:r>
      <w:r w:rsidR="002C0761">
        <w:rPr>
          <w:rFonts w:asciiTheme="minorHAnsi" w:hAnsiTheme="minorHAnsi" w:cstheme="minorHAnsi"/>
          <w:b/>
          <w:lang w:val="en-US"/>
        </w:rPr>
        <w:t xml:space="preserve">(up to </w:t>
      </w:r>
      <w:r w:rsidR="001657D7" w:rsidRPr="00712C0B">
        <w:rPr>
          <w:rFonts w:asciiTheme="minorHAnsi" w:hAnsiTheme="minorHAnsi" w:cstheme="minorHAnsi"/>
          <w:b/>
          <w:lang w:val="en-US"/>
        </w:rPr>
        <w:t>12 months</w:t>
      </w:r>
      <w:r w:rsidR="002C0761">
        <w:rPr>
          <w:rFonts w:asciiTheme="minorHAnsi" w:hAnsiTheme="minorHAnsi" w:cstheme="minorHAnsi"/>
          <w:b/>
          <w:lang w:val="en-US"/>
        </w:rPr>
        <w:t>)</w:t>
      </w:r>
    </w:p>
    <w:p w14:paraId="7BD405BF" w14:textId="699DB6CE" w:rsidR="006409A3" w:rsidRPr="00CD1EE6" w:rsidRDefault="006409A3" w:rsidP="006409A3">
      <w:pPr>
        <w:rPr>
          <w:lang w:val="en-US"/>
        </w:rPr>
      </w:pPr>
      <w:r w:rsidRPr="00712C0B">
        <w:rPr>
          <w:lang w:val="en-US"/>
        </w:rPr>
        <w:t xml:space="preserve">What measures can be taken to </w:t>
      </w:r>
      <w:r w:rsidR="00CD1EE6">
        <w:rPr>
          <w:lang w:val="en-US"/>
        </w:rPr>
        <w:t>mitigate</w:t>
      </w:r>
      <w:r w:rsidRPr="00712C0B">
        <w:rPr>
          <w:lang w:val="en-US"/>
        </w:rPr>
        <w:t xml:space="preserve"> the health risks of a vegan </w:t>
      </w:r>
      <w:r w:rsidR="001657D7" w:rsidRPr="00712C0B">
        <w:rPr>
          <w:lang w:val="en-US"/>
        </w:rPr>
        <w:t xml:space="preserve">diet </w:t>
      </w:r>
      <w:r w:rsidR="000E7D33" w:rsidRPr="00712C0B">
        <w:rPr>
          <w:lang w:val="en-US"/>
        </w:rPr>
        <w:t xml:space="preserve">in </w:t>
      </w:r>
      <w:r w:rsidR="000E7D33" w:rsidRPr="00712C0B">
        <w:rPr>
          <w:b/>
          <w:lang w:val="en-US"/>
        </w:rPr>
        <w:t xml:space="preserve">infants </w:t>
      </w:r>
      <w:r w:rsidR="00636E5C" w:rsidRPr="00712C0B">
        <w:rPr>
          <w:b/>
          <w:lang w:val="en-US"/>
        </w:rPr>
        <w:t>(up to 12 months)</w:t>
      </w:r>
      <w:r w:rsidRPr="00712C0B">
        <w:rPr>
          <w:lang w:val="en-US"/>
        </w:rPr>
        <w:t xml:space="preserve">? </w:t>
      </w:r>
      <w:r w:rsidRPr="00CD1EE6">
        <w:rPr>
          <w:lang w:val="en-US"/>
        </w:rPr>
        <w:t>Please tick all that apply in your opinion.</w:t>
      </w:r>
    </w:p>
    <w:p w14:paraId="67981809" w14:textId="77777777" w:rsidR="006409A3" w:rsidRPr="00CD1EE6" w:rsidRDefault="006409A3" w:rsidP="006409A3">
      <w:pPr>
        <w:rPr>
          <w:lang w:val="en-US"/>
        </w:rPr>
      </w:pPr>
    </w:p>
    <w:p w14:paraId="50DF00D6" w14:textId="77777777" w:rsidR="006409A3" w:rsidRPr="00712C0B" w:rsidRDefault="006409A3" w:rsidP="00FB0861">
      <w:pPr>
        <w:pStyle w:val="Listenabsatz"/>
        <w:numPr>
          <w:ilvl w:val="0"/>
          <w:numId w:val="6"/>
        </w:numPr>
        <w:rPr>
          <w:lang w:val="en-US"/>
        </w:rPr>
      </w:pPr>
      <w:r w:rsidRPr="00712C0B">
        <w:rPr>
          <w:lang w:val="en-US"/>
        </w:rPr>
        <w:t>through regular medical check-ups / counselling</w:t>
      </w:r>
    </w:p>
    <w:p w14:paraId="162FFD58" w14:textId="77777777" w:rsidR="006409A3" w:rsidRDefault="006409A3" w:rsidP="00FB0861">
      <w:pPr>
        <w:pStyle w:val="Listenabsatz"/>
        <w:numPr>
          <w:ilvl w:val="0"/>
          <w:numId w:val="6"/>
        </w:numPr>
      </w:pPr>
      <w:proofErr w:type="spellStart"/>
      <w:r>
        <w:t>by</w:t>
      </w:r>
      <w:proofErr w:type="spellEnd"/>
      <w:r>
        <w:t xml:space="preserve"> </w:t>
      </w:r>
      <w:proofErr w:type="spellStart"/>
      <w:r>
        <w:t>taking</w:t>
      </w:r>
      <w:proofErr w:type="spellEnd"/>
      <w:r>
        <w:t xml:space="preserve"> </w:t>
      </w:r>
      <w:proofErr w:type="spellStart"/>
      <w:r>
        <w:t>food</w:t>
      </w:r>
      <w:proofErr w:type="spellEnd"/>
      <w:r>
        <w:t xml:space="preserve"> </w:t>
      </w:r>
      <w:proofErr w:type="spellStart"/>
      <w:r>
        <w:t>supplements</w:t>
      </w:r>
      <w:proofErr w:type="spellEnd"/>
    </w:p>
    <w:p w14:paraId="4A16C626" w14:textId="77777777" w:rsidR="006409A3" w:rsidRDefault="006409A3" w:rsidP="00FB0861">
      <w:pPr>
        <w:pStyle w:val="Listenabsatz"/>
        <w:numPr>
          <w:ilvl w:val="0"/>
          <w:numId w:val="6"/>
        </w:numPr>
      </w:pPr>
      <w:r>
        <w:t xml:space="preserve">by eating enriched food </w:t>
      </w:r>
    </w:p>
    <w:p w14:paraId="66BC8DF2" w14:textId="784A7E43" w:rsidR="006409A3" w:rsidRPr="00712C0B" w:rsidRDefault="00CD1EE6" w:rsidP="00FB0861">
      <w:pPr>
        <w:pStyle w:val="Listenabsatz"/>
        <w:numPr>
          <w:ilvl w:val="0"/>
          <w:numId w:val="6"/>
        </w:numPr>
        <w:rPr>
          <w:lang w:val="en-US"/>
        </w:rPr>
      </w:pPr>
      <w:r>
        <w:rPr>
          <w:lang w:val="en-US"/>
        </w:rPr>
        <w:t>b</w:t>
      </w:r>
      <w:r w:rsidR="006409A3" w:rsidRPr="00712C0B">
        <w:rPr>
          <w:lang w:val="en-US"/>
        </w:rPr>
        <w:t>y attending nutritional counselling</w:t>
      </w:r>
    </w:p>
    <w:p w14:paraId="6A9E7D90" w14:textId="5090A0E7" w:rsidR="00C6710D" w:rsidRPr="00712C0B" w:rsidRDefault="007C33DF" w:rsidP="00C6710D">
      <w:pPr>
        <w:rPr>
          <w:lang w:val="en-US"/>
        </w:rPr>
      </w:pPr>
      <w:r w:rsidRPr="00712C0B">
        <w:rPr>
          <w:lang w:val="en-US"/>
        </w:rPr>
        <w:t>98</w:t>
      </w:r>
      <w:r w:rsidR="00C6710D" w:rsidRPr="00712C0B">
        <w:rPr>
          <w:lang w:val="en-US"/>
        </w:rPr>
        <w:tab/>
      </w:r>
      <w:proofErr w:type="gramStart"/>
      <w:r w:rsidR="00CD1EE6">
        <w:rPr>
          <w:lang w:val="en-US"/>
        </w:rPr>
        <w:t>o</w:t>
      </w:r>
      <w:r w:rsidR="00C6710D" w:rsidRPr="00712C0B">
        <w:rPr>
          <w:lang w:val="en-US"/>
        </w:rPr>
        <w:t>ther</w:t>
      </w:r>
      <w:proofErr w:type="gramEnd"/>
      <w:r w:rsidR="00C6710D" w:rsidRPr="00712C0B">
        <w:rPr>
          <w:lang w:val="en-US"/>
        </w:rPr>
        <w:t>, namely ________________________</w:t>
      </w:r>
    </w:p>
    <w:p w14:paraId="5D43F8CB" w14:textId="77777777" w:rsidR="00C1196B" w:rsidRPr="00712C0B" w:rsidRDefault="007C33DF" w:rsidP="00C1196B">
      <w:pPr>
        <w:rPr>
          <w:lang w:val="en-US"/>
        </w:rPr>
      </w:pPr>
      <w:r w:rsidRPr="00712C0B">
        <w:rPr>
          <w:lang w:val="en-US"/>
        </w:rPr>
        <w:t>96</w:t>
      </w:r>
      <w:r w:rsidR="00C1196B" w:rsidRPr="00712C0B">
        <w:rPr>
          <w:lang w:val="en-US"/>
        </w:rPr>
        <w:tab/>
        <w:t xml:space="preserve">none of the above </w:t>
      </w:r>
    </w:p>
    <w:p w14:paraId="13AC6AC7" w14:textId="77777777" w:rsidR="006409A3" w:rsidRPr="00712C0B" w:rsidRDefault="006409A3" w:rsidP="006409A3">
      <w:pPr>
        <w:rPr>
          <w:lang w:val="en-US"/>
        </w:rPr>
      </w:pPr>
      <w:r w:rsidRPr="00712C0B">
        <w:rPr>
          <w:lang w:val="en-US"/>
        </w:rPr>
        <w:t>99</w:t>
      </w:r>
      <w:r w:rsidRPr="00712C0B">
        <w:rPr>
          <w:lang w:val="en-US"/>
        </w:rPr>
        <w:tab/>
        <w:t>don't know / no answer</w:t>
      </w:r>
    </w:p>
    <w:p w14:paraId="5888FE67" w14:textId="77777777" w:rsidR="006409A3" w:rsidRPr="00712C0B" w:rsidRDefault="006409A3" w:rsidP="006409A3">
      <w:pPr>
        <w:rPr>
          <w:lang w:val="en-US"/>
        </w:rPr>
      </w:pPr>
    </w:p>
    <w:p w14:paraId="1A949268" w14:textId="77777777" w:rsidR="000E3D3C" w:rsidRPr="00712C0B" w:rsidRDefault="000E3D3C" w:rsidP="006409A3">
      <w:pPr>
        <w:ind w:right="794"/>
        <w:rPr>
          <w:rFonts w:asciiTheme="minorHAnsi" w:hAnsiTheme="minorHAnsi" w:cstheme="minorHAnsi"/>
          <w:color w:val="000000"/>
          <w:spacing w:val="4"/>
          <w:u w:val="single"/>
          <w:lang w:val="en-US"/>
        </w:rPr>
      </w:pPr>
    </w:p>
    <w:p w14:paraId="50C16337" w14:textId="77777777" w:rsidR="006266D9" w:rsidRPr="00712C0B" w:rsidRDefault="006266D9">
      <w:pPr>
        <w:tabs>
          <w:tab w:val="clear" w:pos="567"/>
        </w:tabs>
        <w:rPr>
          <w:rFonts w:cs="Arial"/>
          <w:color w:val="000000"/>
          <w:spacing w:val="2"/>
          <w:u w:val="single"/>
          <w:lang w:val="en-US"/>
        </w:rPr>
      </w:pPr>
      <w:r w:rsidRPr="00712C0B">
        <w:rPr>
          <w:lang w:val="en-US"/>
        </w:rPr>
        <w:br w:type="page"/>
      </w:r>
    </w:p>
    <w:p w14:paraId="2608211B" w14:textId="77777777" w:rsidR="00636E5C" w:rsidRPr="00712C0B" w:rsidRDefault="00636E5C" w:rsidP="00636E5C">
      <w:pPr>
        <w:pStyle w:val="Filterhinweis"/>
        <w:rPr>
          <w:lang w:val="en-US"/>
        </w:rPr>
      </w:pPr>
      <w:r w:rsidRPr="00712C0B">
        <w:rPr>
          <w:lang w:val="en-US"/>
        </w:rPr>
        <w:lastRenderedPageBreak/>
        <w:t xml:space="preserve">Filter: </w:t>
      </w:r>
      <w:r w:rsidR="00142ABC" w:rsidRPr="00712C0B">
        <w:rPr>
          <w:lang w:val="en-US"/>
        </w:rPr>
        <w:t xml:space="preserve">Vegans and mixed dieters </w:t>
      </w:r>
      <w:r w:rsidRPr="00712C0B">
        <w:rPr>
          <w:lang w:val="en-US"/>
        </w:rPr>
        <w:t>who fully or partially agree with the statements [</w:t>
      </w:r>
      <w:r w:rsidR="00364872" w:rsidRPr="00712C0B">
        <w:rPr>
          <w:lang w:val="en-US"/>
        </w:rPr>
        <w:t xml:space="preserve">C9d </w:t>
      </w:r>
      <w:r w:rsidRPr="00712C0B">
        <w:rPr>
          <w:lang w:val="en-US"/>
        </w:rPr>
        <w:t>(2) = 3-5].</w:t>
      </w:r>
    </w:p>
    <w:p w14:paraId="20EAC068" w14:textId="77777777" w:rsidR="00636E5C" w:rsidRPr="00712C0B" w:rsidRDefault="00636E5C" w:rsidP="00636E5C">
      <w:pPr>
        <w:ind w:right="794"/>
        <w:rPr>
          <w:rFonts w:asciiTheme="minorHAnsi" w:hAnsiTheme="minorHAnsi" w:cstheme="minorHAnsi"/>
          <w:color w:val="000000"/>
          <w:spacing w:val="4"/>
          <w:u w:val="single"/>
          <w:lang w:val="en-US"/>
        </w:rPr>
      </w:pPr>
      <w:r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Question </w:t>
      </w:r>
      <w:r w:rsidR="000270BD"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C9f </w:t>
      </w:r>
      <w:r w:rsidRPr="00712C0B">
        <w:rPr>
          <w:rFonts w:asciiTheme="minorHAnsi" w:hAnsiTheme="minorHAnsi" w:cstheme="minorHAnsi"/>
          <w:b/>
          <w:color w:val="000000"/>
          <w:lang w:val="en-US"/>
        </w:rPr>
        <w:t xml:space="preserve">- </w:t>
      </w:r>
      <w:r w:rsidRPr="00712C0B">
        <w:rPr>
          <w:rFonts w:asciiTheme="minorHAnsi" w:hAnsiTheme="minorHAnsi" w:cstheme="minorHAnsi"/>
          <w:b/>
          <w:lang w:val="en-US"/>
        </w:rPr>
        <w:t xml:space="preserve">Risk mitigation for </w:t>
      </w:r>
      <w:r w:rsidR="00E86B95" w:rsidRPr="00712C0B">
        <w:rPr>
          <w:rFonts w:asciiTheme="minorHAnsi" w:hAnsiTheme="minorHAnsi" w:cstheme="minorHAnsi"/>
          <w:b/>
          <w:lang w:val="en-US"/>
        </w:rPr>
        <w:t xml:space="preserve">vulnerable </w:t>
      </w:r>
      <w:r w:rsidRPr="00712C0B">
        <w:rPr>
          <w:rFonts w:asciiTheme="minorHAnsi" w:hAnsiTheme="minorHAnsi" w:cstheme="minorHAnsi"/>
          <w:b/>
          <w:lang w:val="en-US"/>
        </w:rPr>
        <w:t xml:space="preserve">groups </w:t>
      </w:r>
      <w:r w:rsidR="006E5D38" w:rsidRPr="00712C0B">
        <w:rPr>
          <w:rFonts w:asciiTheme="minorHAnsi" w:hAnsiTheme="minorHAnsi" w:cstheme="minorHAnsi"/>
          <w:b/>
          <w:lang w:val="en-US"/>
        </w:rPr>
        <w:t>(</w:t>
      </w:r>
      <w:r w:rsidR="001657D7" w:rsidRPr="00712C0B">
        <w:rPr>
          <w:rFonts w:asciiTheme="minorHAnsi" w:hAnsiTheme="minorHAnsi" w:cstheme="minorHAnsi"/>
          <w:b/>
          <w:lang w:val="en-US"/>
        </w:rPr>
        <w:t xml:space="preserve">1-3 </w:t>
      </w:r>
      <w:r w:rsidR="006E5D38" w:rsidRPr="00712C0B">
        <w:rPr>
          <w:rFonts w:asciiTheme="minorHAnsi" w:hAnsiTheme="minorHAnsi" w:cstheme="minorHAnsi"/>
          <w:b/>
          <w:lang w:val="en-US"/>
        </w:rPr>
        <w:t>years)</w:t>
      </w:r>
    </w:p>
    <w:p w14:paraId="68E42714" w14:textId="56A075B7" w:rsidR="00636E5C" w:rsidRPr="0065343B" w:rsidRDefault="00636E5C" w:rsidP="00636E5C">
      <w:pPr>
        <w:rPr>
          <w:lang w:val="en-US"/>
        </w:rPr>
      </w:pPr>
      <w:r w:rsidRPr="00712C0B">
        <w:rPr>
          <w:lang w:val="en-US"/>
        </w:rPr>
        <w:t xml:space="preserve">What measures can be taken to </w:t>
      </w:r>
      <w:r w:rsidR="0065343B">
        <w:rPr>
          <w:lang w:val="en-US"/>
        </w:rPr>
        <w:t>mitigate</w:t>
      </w:r>
      <w:r w:rsidRPr="00712C0B">
        <w:rPr>
          <w:lang w:val="en-US"/>
        </w:rPr>
        <w:t xml:space="preserve"> the health risks of a vegan </w:t>
      </w:r>
      <w:r w:rsidR="001657D7" w:rsidRPr="00712C0B">
        <w:rPr>
          <w:lang w:val="en-US"/>
        </w:rPr>
        <w:t xml:space="preserve">diet </w:t>
      </w:r>
      <w:r w:rsidR="0042081F" w:rsidRPr="00712C0B">
        <w:rPr>
          <w:lang w:val="en-US"/>
        </w:rPr>
        <w:t xml:space="preserve">for </w:t>
      </w:r>
      <w:r w:rsidR="002C3959" w:rsidRPr="00712C0B">
        <w:rPr>
          <w:lang w:val="en-US"/>
        </w:rPr>
        <w:br/>
      </w:r>
      <w:r w:rsidR="0065343B">
        <w:rPr>
          <w:b/>
          <w:lang w:val="en-US"/>
        </w:rPr>
        <w:t>toddlers</w:t>
      </w:r>
      <w:r w:rsidRPr="00712C0B">
        <w:rPr>
          <w:b/>
          <w:lang w:val="en-US"/>
        </w:rPr>
        <w:t xml:space="preserve"> (1-3 years)</w:t>
      </w:r>
      <w:r w:rsidRPr="00712C0B">
        <w:rPr>
          <w:lang w:val="en-US"/>
        </w:rPr>
        <w:t xml:space="preserve">? </w:t>
      </w:r>
      <w:r w:rsidRPr="0065343B">
        <w:rPr>
          <w:lang w:val="en-US"/>
        </w:rPr>
        <w:t>Please tick all that apply in your opinion.</w:t>
      </w:r>
    </w:p>
    <w:p w14:paraId="63E7AA97" w14:textId="77777777" w:rsidR="00636E5C" w:rsidRPr="0065343B" w:rsidRDefault="00636E5C" w:rsidP="00636E5C">
      <w:pPr>
        <w:rPr>
          <w:lang w:val="en-US"/>
        </w:rPr>
      </w:pPr>
    </w:p>
    <w:p w14:paraId="49884071" w14:textId="3CC58C10" w:rsidR="00636E5C" w:rsidRPr="00712C0B" w:rsidRDefault="00B00325" w:rsidP="00FB0861">
      <w:pPr>
        <w:pStyle w:val="Listenabsatz"/>
        <w:numPr>
          <w:ilvl w:val="0"/>
          <w:numId w:val="41"/>
        </w:numPr>
        <w:rPr>
          <w:lang w:val="en-US"/>
        </w:rPr>
      </w:pPr>
      <w:r>
        <w:rPr>
          <w:lang w:val="en-US"/>
        </w:rPr>
        <w:t>t</w:t>
      </w:r>
      <w:r w:rsidR="00636E5C" w:rsidRPr="00712C0B">
        <w:rPr>
          <w:lang w:val="en-US"/>
        </w:rPr>
        <w:t>hrough regular medical check-ups / counselling</w:t>
      </w:r>
    </w:p>
    <w:p w14:paraId="0B1D03E0" w14:textId="77777777" w:rsidR="00636E5C" w:rsidRDefault="00636E5C" w:rsidP="00FB0861">
      <w:pPr>
        <w:pStyle w:val="Listenabsatz"/>
        <w:numPr>
          <w:ilvl w:val="0"/>
          <w:numId w:val="41"/>
        </w:numPr>
      </w:pPr>
      <w:proofErr w:type="spellStart"/>
      <w:r>
        <w:t>by</w:t>
      </w:r>
      <w:proofErr w:type="spellEnd"/>
      <w:r>
        <w:t xml:space="preserve"> </w:t>
      </w:r>
      <w:proofErr w:type="spellStart"/>
      <w:r>
        <w:t>taking</w:t>
      </w:r>
      <w:proofErr w:type="spellEnd"/>
      <w:r>
        <w:t xml:space="preserve"> </w:t>
      </w:r>
      <w:proofErr w:type="spellStart"/>
      <w:r>
        <w:t>food</w:t>
      </w:r>
      <w:proofErr w:type="spellEnd"/>
      <w:r>
        <w:t xml:space="preserve"> </w:t>
      </w:r>
      <w:proofErr w:type="spellStart"/>
      <w:r>
        <w:t>supplements</w:t>
      </w:r>
      <w:proofErr w:type="spellEnd"/>
    </w:p>
    <w:p w14:paraId="732A4D29" w14:textId="77777777" w:rsidR="00636E5C" w:rsidRDefault="00636E5C" w:rsidP="00FB0861">
      <w:pPr>
        <w:pStyle w:val="Listenabsatz"/>
        <w:numPr>
          <w:ilvl w:val="0"/>
          <w:numId w:val="41"/>
        </w:numPr>
      </w:pPr>
      <w:r>
        <w:t xml:space="preserve">by eating enriched food </w:t>
      </w:r>
    </w:p>
    <w:p w14:paraId="38DF2537" w14:textId="1500EDE1" w:rsidR="00636E5C" w:rsidRPr="00712C0B" w:rsidRDefault="00B00325" w:rsidP="00FB0861">
      <w:pPr>
        <w:pStyle w:val="Listenabsatz"/>
        <w:numPr>
          <w:ilvl w:val="0"/>
          <w:numId w:val="41"/>
        </w:numPr>
        <w:rPr>
          <w:lang w:val="en-US"/>
        </w:rPr>
      </w:pPr>
      <w:r>
        <w:rPr>
          <w:lang w:val="en-US"/>
        </w:rPr>
        <w:t>b</w:t>
      </w:r>
      <w:r w:rsidR="00636E5C" w:rsidRPr="00712C0B">
        <w:rPr>
          <w:lang w:val="en-US"/>
        </w:rPr>
        <w:t>y attending nutritional counselling</w:t>
      </w:r>
    </w:p>
    <w:p w14:paraId="63A38A9E" w14:textId="18A93953" w:rsidR="00C6710D" w:rsidRPr="00712C0B" w:rsidRDefault="007C33DF" w:rsidP="00C6710D">
      <w:pPr>
        <w:rPr>
          <w:lang w:val="en-US"/>
        </w:rPr>
      </w:pPr>
      <w:r w:rsidRPr="00712C0B">
        <w:rPr>
          <w:lang w:val="en-US"/>
        </w:rPr>
        <w:t>98</w:t>
      </w:r>
      <w:r w:rsidR="00C6710D" w:rsidRPr="00712C0B">
        <w:rPr>
          <w:lang w:val="en-US"/>
        </w:rPr>
        <w:tab/>
      </w:r>
      <w:proofErr w:type="gramStart"/>
      <w:r w:rsidR="00E91974">
        <w:rPr>
          <w:lang w:val="en-US"/>
        </w:rPr>
        <w:t>o</w:t>
      </w:r>
      <w:r w:rsidR="00C6710D" w:rsidRPr="00712C0B">
        <w:rPr>
          <w:lang w:val="en-US"/>
        </w:rPr>
        <w:t>ther</w:t>
      </w:r>
      <w:proofErr w:type="gramEnd"/>
      <w:r w:rsidR="00C6710D" w:rsidRPr="00712C0B">
        <w:rPr>
          <w:lang w:val="en-US"/>
        </w:rPr>
        <w:t>, namely ________________________</w:t>
      </w:r>
    </w:p>
    <w:p w14:paraId="1409AEDC" w14:textId="77777777" w:rsidR="00636E5C" w:rsidRPr="00712C0B" w:rsidRDefault="007C33DF" w:rsidP="00636E5C">
      <w:pPr>
        <w:rPr>
          <w:lang w:val="en-US"/>
        </w:rPr>
      </w:pPr>
      <w:r w:rsidRPr="00712C0B">
        <w:rPr>
          <w:lang w:val="en-US"/>
        </w:rPr>
        <w:t>96</w:t>
      </w:r>
      <w:r w:rsidR="00636E5C" w:rsidRPr="00712C0B">
        <w:rPr>
          <w:lang w:val="en-US"/>
        </w:rPr>
        <w:tab/>
        <w:t xml:space="preserve">none of the above </w:t>
      </w:r>
    </w:p>
    <w:p w14:paraId="5285F122" w14:textId="77777777" w:rsidR="00636E5C" w:rsidRPr="00712C0B" w:rsidRDefault="00636E5C" w:rsidP="00636E5C">
      <w:pPr>
        <w:rPr>
          <w:lang w:val="en-US"/>
        </w:rPr>
      </w:pPr>
      <w:r w:rsidRPr="00712C0B">
        <w:rPr>
          <w:lang w:val="en-US"/>
        </w:rPr>
        <w:t>99</w:t>
      </w:r>
      <w:r w:rsidRPr="00712C0B">
        <w:rPr>
          <w:lang w:val="en-US"/>
        </w:rPr>
        <w:tab/>
        <w:t>don't know / no answer</w:t>
      </w:r>
    </w:p>
    <w:p w14:paraId="77807C91" w14:textId="77777777" w:rsidR="00636E5C" w:rsidRPr="00712C0B" w:rsidRDefault="00636E5C" w:rsidP="006409A3">
      <w:pPr>
        <w:ind w:right="794"/>
        <w:rPr>
          <w:rFonts w:asciiTheme="minorHAnsi" w:hAnsiTheme="minorHAnsi" w:cstheme="minorHAnsi"/>
          <w:color w:val="000000"/>
          <w:spacing w:val="4"/>
          <w:u w:val="single"/>
          <w:lang w:val="en-US"/>
        </w:rPr>
      </w:pPr>
    </w:p>
    <w:p w14:paraId="1737B100" w14:textId="77777777" w:rsidR="00636E5C" w:rsidRPr="00712C0B" w:rsidRDefault="00636E5C" w:rsidP="006409A3">
      <w:pPr>
        <w:ind w:right="794"/>
        <w:rPr>
          <w:rFonts w:asciiTheme="minorHAnsi" w:hAnsiTheme="minorHAnsi" w:cstheme="minorHAnsi"/>
          <w:color w:val="000000"/>
          <w:spacing w:val="4"/>
          <w:u w:val="single"/>
          <w:lang w:val="en-US"/>
        </w:rPr>
      </w:pPr>
    </w:p>
    <w:p w14:paraId="4E8E1D3F" w14:textId="77777777" w:rsidR="00636E5C" w:rsidRPr="00712C0B" w:rsidRDefault="00636E5C" w:rsidP="00636E5C">
      <w:pPr>
        <w:pStyle w:val="Filterhinweis"/>
        <w:rPr>
          <w:lang w:val="en-US"/>
        </w:rPr>
      </w:pPr>
      <w:r w:rsidRPr="00712C0B">
        <w:rPr>
          <w:lang w:val="en-US"/>
        </w:rPr>
        <w:t xml:space="preserve">Filter: </w:t>
      </w:r>
      <w:r w:rsidR="00142ABC" w:rsidRPr="00712C0B">
        <w:rPr>
          <w:lang w:val="en-US"/>
        </w:rPr>
        <w:t xml:space="preserve">Vegans and mixed dieters </w:t>
      </w:r>
      <w:r w:rsidRPr="00712C0B">
        <w:rPr>
          <w:lang w:val="en-US"/>
        </w:rPr>
        <w:t>who fully or partially agree with the statements [</w:t>
      </w:r>
      <w:r w:rsidR="00364872" w:rsidRPr="00712C0B">
        <w:rPr>
          <w:lang w:val="en-US"/>
        </w:rPr>
        <w:t xml:space="preserve">C9d </w:t>
      </w:r>
      <w:r w:rsidRPr="00712C0B">
        <w:rPr>
          <w:lang w:val="en-US"/>
        </w:rPr>
        <w:t>(3) = 3-5].</w:t>
      </w:r>
    </w:p>
    <w:p w14:paraId="3D04E855" w14:textId="77777777" w:rsidR="00636E5C" w:rsidRPr="00712C0B" w:rsidRDefault="00636E5C" w:rsidP="00636E5C">
      <w:pPr>
        <w:ind w:right="794"/>
        <w:rPr>
          <w:rFonts w:asciiTheme="minorHAnsi" w:hAnsiTheme="minorHAnsi" w:cstheme="minorHAnsi"/>
          <w:color w:val="000000"/>
          <w:spacing w:val="4"/>
          <w:u w:val="single"/>
          <w:lang w:val="en-US"/>
        </w:rPr>
      </w:pPr>
      <w:r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Question </w:t>
      </w:r>
      <w:r w:rsidR="000270BD"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C9g </w:t>
      </w:r>
      <w:r w:rsidRPr="00712C0B">
        <w:rPr>
          <w:rFonts w:asciiTheme="minorHAnsi" w:hAnsiTheme="minorHAnsi" w:cstheme="minorHAnsi"/>
          <w:b/>
          <w:color w:val="000000"/>
          <w:lang w:val="en-US"/>
        </w:rPr>
        <w:t xml:space="preserve">- </w:t>
      </w:r>
      <w:r w:rsidRPr="00712C0B">
        <w:rPr>
          <w:rFonts w:asciiTheme="minorHAnsi" w:hAnsiTheme="minorHAnsi" w:cstheme="minorHAnsi"/>
          <w:b/>
          <w:lang w:val="en-US"/>
        </w:rPr>
        <w:t xml:space="preserve">Risk mitigation for </w:t>
      </w:r>
      <w:r w:rsidR="00E86B95" w:rsidRPr="00712C0B">
        <w:rPr>
          <w:rFonts w:asciiTheme="minorHAnsi" w:hAnsiTheme="minorHAnsi" w:cstheme="minorHAnsi"/>
          <w:b/>
          <w:lang w:val="en-US"/>
        </w:rPr>
        <w:t xml:space="preserve">vulnerable </w:t>
      </w:r>
      <w:r w:rsidRPr="00712C0B">
        <w:rPr>
          <w:rFonts w:asciiTheme="minorHAnsi" w:hAnsiTheme="minorHAnsi" w:cstheme="minorHAnsi"/>
          <w:b/>
          <w:lang w:val="en-US"/>
        </w:rPr>
        <w:t xml:space="preserve">groups </w:t>
      </w:r>
      <w:r w:rsidR="006E5D38" w:rsidRPr="00712C0B">
        <w:rPr>
          <w:rFonts w:asciiTheme="minorHAnsi" w:hAnsiTheme="minorHAnsi" w:cstheme="minorHAnsi"/>
          <w:b/>
          <w:lang w:val="en-US"/>
        </w:rPr>
        <w:t>(</w:t>
      </w:r>
      <w:r w:rsidR="004E70DA" w:rsidRPr="00712C0B">
        <w:rPr>
          <w:rFonts w:asciiTheme="minorHAnsi" w:hAnsiTheme="minorHAnsi" w:cstheme="minorHAnsi"/>
          <w:b/>
          <w:lang w:val="en-US"/>
        </w:rPr>
        <w:t xml:space="preserve">4-12 </w:t>
      </w:r>
      <w:r w:rsidR="006E5D38" w:rsidRPr="00712C0B">
        <w:rPr>
          <w:rFonts w:asciiTheme="minorHAnsi" w:hAnsiTheme="minorHAnsi" w:cstheme="minorHAnsi"/>
          <w:b/>
          <w:lang w:val="en-US"/>
        </w:rPr>
        <w:t>years)</w:t>
      </w:r>
    </w:p>
    <w:p w14:paraId="0051D4AF" w14:textId="622E0A9B" w:rsidR="00636E5C" w:rsidRPr="00712C0B" w:rsidRDefault="00636E5C" w:rsidP="00636E5C">
      <w:pPr>
        <w:rPr>
          <w:lang w:val="en-US"/>
        </w:rPr>
      </w:pPr>
      <w:r w:rsidRPr="00712C0B">
        <w:rPr>
          <w:lang w:val="en-US"/>
        </w:rPr>
        <w:t>What measures can be taken to mi</w:t>
      </w:r>
      <w:r w:rsidR="00897FBD">
        <w:rPr>
          <w:lang w:val="en-US"/>
        </w:rPr>
        <w:t xml:space="preserve">tigate </w:t>
      </w:r>
      <w:r w:rsidRPr="00712C0B">
        <w:rPr>
          <w:lang w:val="en-US"/>
        </w:rPr>
        <w:t xml:space="preserve">the health risks of a vegan </w:t>
      </w:r>
      <w:r w:rsidR="001657D7" w:rsidRPr="00712C0B">
        <w:rPr>
          <w:lang w:val="en-US"/>
        </w:rPr>
        <w:t xml:space="preserve">diet </w:t>
      </w:r>
      <w:r w:rsidR="0042081F" w:rsidRPr="00712C0B">
        <w:rPr>
          <w:lang w:val="en-US"/>
        </w:rPr>
        <w:t xml:space="preserve">in </w:t>
      </w:r>
      <w:r w:rsidR="0042081F" w:rsidRPr="00897FBD">
        <w:rPr>
          <w:b/>
          <w:bCs/>
          <w:lang w:val="en-US"/>
        </w:rPr>
        <w:t>children</w:t>
      </w:r>
      <w:r w:rsidR="0042081F" w:rsidRPr="00712C0B">
        <w:rPr>
          <w:lang w:val="en-US"/>
        </w:rPr>
        <w:t xml:space="preserve"> </w:t>
      </w:r>
      <w:r w:rsidR="002C3959" w:rsidRPr="00712C0B">
        <w:rPr>
          <w:lang w:val="en-US"/>
        </w:rPr>
        <w:br/>
      </w:r>
      <w:r w:rsidR="00BF1383" w:rsidRPr="00712C0B">
        <w:rPr>
          <w:b/>
          <w:lang w:val="en-US"/>
        </w:rPr>
        <w:t>(4-12 years)</w:t>
      </w:r>
      <w:r w:rsidRPr="00712C0B">
        <w:rPr>
          <w:lang w:val="en-US"/>
        </w:rPr>
        <w:t>? Please tick all that apply in your opinion.</w:t>
      </w:r>
    </w:p>
    <w:p w14:paraId="457C6869" w14:textId="77777777" w:rsidR="00636E5C" w:rsidRPr="00712C0B" w:rsidRDefault="00636E5C" w:rsidP="00636E5C">
      <w:pPr>
        <w:rPr>
          <w:lang w:val="en-US"/>
        </w:rPr>
      </w:pPr>
    </w:p>
    <w:p w14:paraId="50BE56A4" w14:textId="46647DED" w:rsidR="00636E5C" w:rsidRPr="00712C0B" w:rsidRDefault="003D26F6" w:rsidP="00FB0861">
      <w:pPr>
        <w:pStyle w:val="Listenabsatz"/>
        <w:numPr>
          <w:ilvl w:val="0"/>
          <w:numId w:val="42"/>
        </w:numPr>
        <w:rPr>
          <w:lang w:val="en-US"/>
        </w:rPr>
      </w:pPr>
      <w:r>
        <w:rPr>
          <w:lang w:val="en-US"/>
        </w:rPr>
        <w:t>t</w:t>
      </w:r>
      <w:r w:rsidR="00636E5C" w:rsidRPr="00712C0B">
        <w:rPr>
          <w:lang w:val="en-US"/>
        </w:rPr>
        <w:t>hrough regular medical check-ups / counselling</w:t>
      </w:r>
    </w:p>
    <w:p w14:paraId="310EAAE5" w14:textId="77777777" w:rsidR="00636E5C" w:rsidRDefault="00636E5C" w:rsidP="00FB0861">
      <w:pPr>
        <w:pStyle w:val="Listenabsatz"/>
        <w:numPr>
          <w:ilvl w:val="0"/>
          <w:numId w:val="42"/>
        </w:numPr>
      </w:pPr>
      <w:proofErr w:type="spellStart"/>
      <w:r>
        <w:t>by</w:t>
      </w:r>
      <w:proofErr w:type="spellEnd"/>
      <w:r>
        <w:t xml:space="preserve"> </w:t>
      </w:r>
      <w:proofErr w:type="spellStart"/>
      <w:r>
        <w:t>taking</w:t>
      </w:r>
      <w:proofErr w:type="spellEnd"/>
      <w:r>
        <w:t xml:space="preserve"> </w:t>
      </w:r>
      <w:proofErr w:type="spellStart"/>
      <w:r>
        <w:t>food</w:t>
      </w:r>
      <w:proofErr w:type="spellEnd"/>
      <w:r>
        <w:t xml:space="preserve"> </w:t>
      </w:r>
      <w:proofErr w:type="spellStart"/>
      <w:r>
        <w:t>supplements</w:t>
      </w:r>
      <w:proofErr w:type="spellEnd"/>
    </w:p>
    <w:p w14:paraId="1ABEDA73" w14:textId="77777777" w:rsidR="00636E5C" w:rsidRDefault="00636E5C" w:rsidP="00FB0861">
      <w:pPr>
        <w:pStyle w:val="Listenabsatz"/>
        <w:numPr>
          <w:ilvl w:val="0"/>
          <w:numId w:val="42"/>
        </w:numPr>
      </w:pPr>
      <w:r>
        <w:t xml:space="preserve">by eating enriched food </w:t>
      </w:r>
    </w:p>
    <w:p w14:paraId="26CF3DA7" w14:textId="6DCDE8DD" w:rsidR="00636E5C" w:rsidRPr="00712C0B" w:rsidRDefault="003D26F6" w:rsidP="00FB0861">
      <w:pPr>
        <w:pStyle w:val="Listenabsatz"/>
        <w:numPr>
          <w:ilvl w:val="0"/>
          <w:numId w:val="42"/>
        </w:numPr>
        <w:rPr>
          <w:lang w:val="en-US"/>
        </w:rPr>
      </w:pPr>
      <w:r>
        <w:rPr>
          <w:lang w:val="en-US"/>
        </w:rPr>
        <w:t>b</w:t>
      </w:r>
      <w:r w:rsidR="00636E5C" w:rsidRPr="00712C0B">
        <w:rPr>
          <w:lang w:val="en-US"/>
        </w:rPr>
        <w:t xml:space="preserve">y </w:t>
      </w:r>
      <w:r>
        <w:rPr>
          <w:lang w:val="en-US"/>
        </w:rPr>
        <w:t>attending</w:t>
      </w:r>
      <w:r w:rsidR="00636E5C" w:rsidRPr="00712C0B">
        <w:rPr>
          <w:lang w:val="en-US"/>
        </w:rPr>
        <w:t xml:space="preserve"> nutritional counselling</w:t>
      </w:r>
    </w:p>
    <w:p w14:paraId="777CFB44" w14:textId="259B22EB" w:rsidR="00636E5C" w:rsidRPr="00712C0B" w:rsidRDefault="007C33DF" w:rsidP="00636E5C">
      <w:pPr>
        <w:rPr>
          <w:lang w:val="en-US"/>
        </w:rPr>
      </w:pPr>
      <w:r w:rsidRPr="00712C0B">
        <w:rPr>
          <w:lang w:val="en-US"/>
        </w:rPr>
        <w:t>98</w:t>
      </w:r>
      <w:r w:rsidR="00636E5C" w:rsidRPr="00712C0B">
        <w:rPr>
          <w:lang w:val="en-US"/>
        </w:rPr>
        <w:tab/>
      </w:r>
      <w:proofErr w:type="gramStart"/>
      <w:r w:rsidR="003D26F6">
        <w:rPr>
          <w:lang w:val="en-US"/>
        </w:rPr>
        <w:t>o</w:t>
      </w:r>
      <w:r w:rsidR="00C6710D" w:rsidRPr="00712C0B">
        <w:rPr>
          <w:lang w:val="en-US"/>
        </w:rPr>
        <w:t>ther</w:t>
      </w:r>
      <w:proofErr w:type="gramEnd"/>
      <w:r w:rsidR="00C6710D" w:rsidRPr="00712C0B">
        <w:rPr>
          <w:lang w:val="en-US"/>
        </w:rPr>
        <w:t>, namely ________________________</w:t>
      </w:r>
    </w:p>
    <w:p w14:paraId="10C06A79" w14:textId="77777777" w:rsidR="00636E5C" w:rsidRPr="00712C0B" w:rsidRDefault="007C33DF" w:rsidP="00636E5C">
      <w:pPr>
        <w:rPr>
          <w:lang w:val="en-US"/>
        </w:rPr>
      </w:pPr>
      <w:r w:rsidRPr="00712C0B">
        <w:rPr>
          <w:lang w:val="en-US"/>
        </w:rPr>
        <w:t>96</w:t>
      </w:r>
      <w:r w:rsidR="00636E5C" w:rsidRPr="00712C0B">
        <w:rPr>
          <w:lang w:val="en-US"/>
        </w:rPr>
        <w:tab/>
      </w:r>
      <w:r w:rsidR="00C6710D" w:rsidRPr="00712C0B">
        <w:rPr>
          <w:lang w:val="en-US"/>
        </w:rPr>
        <w:t>none of the above</w:t>
      </w:r>
    </w:p>
    <w:p w14:paraId="40C166B8" w14:textId="77777777" w:rsidR="00636E5C" w:rsidRPr="00712C0B" w:rsidRDefault="00636E5C" w:rsidP="00636E5C">
      <w:pPr>
        <w:rPr>
          <w:lang w:val="en-US"/>
        </w:rPr>
      </w:pPr>
      <w:r w:rsidRPr="00712C0B">
        <w:rPr>
          <w:lang w:val="en-US"/>
        </w:rPr>
        <w:t>99</w:t>
      </w:r>
      <w:r w:rsidRPr="00712C0B">
        <w:rPr>
          <w:lang w:val="en-US"/>
        </w:rPr>
        <w:tab/>
        <w:t>don't know / no answer</w:t>
      </w:r>
    </w:p>
    <w:p w14:paraId="568E749D" w14:textId="77777777" w:rsidR="00636E5C" w:rsidRPr="00712C0B" w:rsidRDefault="00636E5C" w:rsidP="006409A3">
      <w:pPr>
        <w:ind w:right="794"/>
        <w:rPr>
          <w:rFonts w:asciiTheme="minorHAnsi" w:hAnsiTheme="minorHAnsi" w:cstheme="minorHAnsi"/>
          <w:color w:val="000000"/>
          <w:spacing w:val="4"/>
          <w:u w:val="single"/>
          <w:lang w:val="en-US"/>
        </w:rPr>
      </w:pPr>
    </w:p>
    <w:p w14:paraId="321C87B9" w14:textId="77777777" w:rsidR="00636E5C" w:rsidRPr="00712C0B" w:rsidRDefault="00636E5C" w:rsidP="006409A3">
      <w:pPr>
        <w:ind w:right="794"/>
        <w:rPr>
          <w:rFonts w:asciiTheme="minorHAnsi" w:hAnsiTheme="minorHAnsi" w:cstheme="minorHAnsi"/>
          <w:color w:val="000000"/>
          <w:spacing w:val="4"/>
          <w:u w:val="single"/>
          <w:lang w:val="en-US"/>
        </w:rPr>
      </w:pPr>
    </w:p>
    <w:p w14:paraId="0B8F9223" w14:textId="77777777" w:rsidR="00636E5C" w:rsidRPr="00712C0B" w:rsidRDefault="00636E5C" w:rsidP="00636E5C">
      <w:pPr>
        <w:pStyle w:val="Filterhinweis"/>
        <w:rPr>
          <w:lang w:val="en-US"/>
        </w:rPr>
      </w:pPr>
      <w:r w:rsidRPr="00712C0B">
        <w:rPr>
          <w:lang w:val="en-US"/>
        </w:rPr>
        <w:t xml:space="preserve">Filter: </w:t>
      </w:r>
      <w:r w:rsidR="00142ABC" w:rsidRPr="00712C0B">
        <w:rPr>
          <w:lang w:val="en-US"/>
        </w:rPr>
        <w:t xml:space="preserve">Vegans and mixed dieters </w:t>
      </w:r>
      <w:r w:rsidRPr="00712C0B">
        <w:rPr>
          <w:lang w:val="en-US"/>
        </w:rPr>
        <w:t>who fully or partially agree with the statements [</w:t>
      </w:r>
      <w:r w:rsidR="00364872" w:rsidRPr="00712C0B">
        <w:rPr>
          <w:lang w:val="en-US"/>
        </w:rPr>
        <w:t xml:space="preserve">C9d </w:t>
      </w:r>
      <w:r w:rsidRPr="00712C0B">
        <w:rPr>
          <w:lang w:val="en-US"/>
        </w:rPr>
        <w:t>(4) = 3-5].</w:t>
      </w:r>
    </w:p>
    <w:p w14:paraId="1DE5F899" w14:textId="77777777" w:rsidR="00636E5C" w:rsidRPr="00712C0B" w:rsidRDefault="00636E5C" w:rsidP="00636E5C">
      <w:pPr>
        <w:ind w:right="794"/>
        <w:rPr>
          <w:rFonts w:asciiTheme="minorHAnsi" w:hAnsiTheme="minorHAnsi" w:cstheme="minorHAnsi"/>
          <w:color w:val="000000"/>
          <w:spacing w:val="4"/>
          <w:u w:val="single"/>
          <w:lang w:val="en-US"/>
        </w:rPr>
      </w:pPr>
      <w:r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Question </w:t>
      </w:r>
      <w:r w:rsidR="00364872"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C9h </w:t>
      </w:r>
      <w:r w:rsidRPr="00712C0B">
        <w:rPr>
          <w:rFonts w:asciiTheme="minorHAnsi" w:hAnsiTheme="minorHAnsi" w:cstheme="minorHAnsi"/>
          <w:b/>
          <w:color w:val="000000"/>
          <w:lang w:val="en-US"/>
        </w:rPr>
        <w:t xml:space="preserve">- </w:t>
      </w:r>
      <w:r w:rsidRPr="00712C0B">
        <w:rPr>
          <w:rFonts w:asciiTheme="minorHAnsi" w:hAnsiTheme="minorHAnsi" w:cstheme="minorHAnsi"/>
          <w:b/>
          <w:lang w:val="en-US"/>
        </w:rPr>
        <w:t xml:space="preserve">Risk mitigation for </w:t>
      </w:r>
      <w:r w:rsidR="00E86B95" w:rsidRPr="00712C0B">
        <w:rPr>
          <w:rFonts w:asciiTheme="minorHAnsi" w:hAnsiTheme="minorHAnsi" w:cstheme="minorHAnsi"/>
          <w:b/>
          <w:lang w:val="en-US"/>
        </w:rPr>
        <w:t xml:space="preserve">vulnerable </w:t>
      </w:r>
      <w:r w:rsidRPr="00712C0B">
        <w:rPr>
          <w:rFonts w:asciiTheme="minorHAnsi" w:hAnsiTheme="minorHAnsi" w:cstheme="minorHAnsi"/>
          <w:b/>
          <w:lang w:val="en-US"/>
        </w:rPr>
        <w:t xml:space="preserve">groups </w:t>
      </w:r>
      <w:r w:rsidR="006E5D38" w:rsidRPr="00712C0B">
        <w:rPr>
          <w:rFonts w:asciiTheme="minorHAnsi" w:hAnsiTheme="minorHAnsi" w:cstheme="minorHAnsi"/>
          <w:b/>
          <w:lang w:val="en-US"/>
        </w:rPr>
        <w:t>(13-18 years)</w:t>
      </w:r>
    </w:p>
    <w:p w14:paraId="1A7EBBAF" w14:textId="122E6EB6" w:rsidR="00636E5C" w:rsidRPr="003D26F6" w:rsidRDefault="00636E5C" w:rsidP="00636E5C">
      <w:pPr>
        <w:rPr>
          <w:lang w:val="en-US"/>
        </w:rPr>
      </w:pPr>
      <w:r w:rsidRPr="00712C0B">
        <w:rPr>
          <w:lang w:val="en-US"/>
        </w:rPr>
        <w:t>What measures can be taken to mi</w:t>
      </w:r>
      <w:r w:rsidR="003D26F6">
        <w:rPr>
          <w:lang w:val="en-US"/>
        </w:rPr>
        <w:t>tigate</w:t>
      </w:r>
      <w:r w:rsidRPr="00712C0B">
        <w:rPr>
          <w:lang w:val="en-US"/>
        </w:rPr>
        <w:t xml:space="preserve"> the health risks of a vegan </w:t>
      </w:r>
      <w:r w:rsidR="001657D7" w:rsidRPr="00712C0B">
        <w:rPr>
          <w:lang w:val="en-US"/>
        </w:rPr>
        <w:t>diet</w:t>
      </w:r>
      <w:r w:rsidRPr="00712C0B">
        <w:rPr>
          <w:lang w:val="en-US"/>
        </w:rPr>
        <w:t xml:space="preserve"> </w:t>
      </w:r>
      <w:r w:rsidR="003D26F6">
        <w:rPr>
          <w:lang w:val="en-US"/>
        </w:rPr>
        <w:t>in</w:t>
      </w:r>
      <w:r w:rsidR="0042081F" w:rsidRPr="00712C0B">
        <w:rPr>
          <w:lang w:val="en-US"/>
        </w:rPr>
        <w:t xml:space="preserve"> </w:t>
      </w:r>
      <w:r w:rsidR="002C3959" w:rsidRPr="00712C0B">
        <w:rPr>
          <w:lang w:val="en-US"/>
        </w:rPr>
        <w:br/>
      </w:r>
      <w:r w:rsidR="0042081F" w:rsidRPr="00712C0B">
        <w:rPr>
          <w:b/>
          <w:lang w:val="en-US"/>
        </w:rPr>
        <w:t xml:space="preserve">adolescents </w:t>
      </w:r>
      <w:r w:rsidR="00BF1383" w:rsidRPr="00712C0B">
        <w:rPr>
          <w:b/>
          <w:lang w:val="en-US"/>
        </w:rPr>
        <w:t>(13-18 years)</w:t>
      </w:r>
      <w:r w:rsidRPr="00712C0B">
        <w:rPr>
          <w:lang w:val="en-US"/>
        </w:rPr>
        <w:t xml:space="preserve">? </w:t>
      </w:r>
      <w:r w:rsidRPr="003D26F6">
        <w:rPr>
          <w:lang w:val="en-US"/>
        </w:rPr>
        <w:t>Please tick all that apply in your opinion.</w:t>
      </w:r>
    </w:p>
    <w:p w14:paraId="0A0687FE" w14:textId="77777777" w:rsidR="00636E5C" w:rsidRPr="003D26F6" w:rsidRDefault="00636E5C" w:rsidP="00636E5C">
      <w:pPr>
        <w:rPr>
          <w:lang w:val="en-US"/>
        </w:rPr>
      </w:pPr>
    </w:p>
    <w:p w14:paraId="379BDEDC" w14:textId="0B089F9B" w:rsidR="00636E5C" w:rsidRPr="00712C0B" w:rsidRDefault="00027C0A" w:rsidP="00FB0861">
      <w:pPr>
        <w:pStyle w:val="Listenabsatz"/>
        <w:numPr>
          <w:ilvl w:val="0"/>
          <w:numId w:val="43"/>
        </w:numPr>
        <w:rPr>
          <w:lang w:val="en-US"/>
        </w:rPr>
      </w:pPr>
      <w:r>
        <w:rPr>
          <w:lang w:val="en-US"/>
        </w:rPr>
        <w:t>t</w:t>
      </w:r>
      <w:r w:rsidR="00636E5C" w:rsidRPr="00712C0B">
        <w:rPr>
          <w:lang w:val="en-US"/>
        </w:rPr>
        <w:t>hrough regular medical check-ups / counselling</w:t>
      </w:r>
    </w:p>
    <w:p w14:paraId="71C1719D" w14:textId="77777777" w:rsidR="00636E5C" w:rsidRDefault="00636E5C" w:rsidP="00FB0861">
      <w:pPr>
        <w:pStyle w:val="Listenabsatz"/>
        <w:numPr>
          <w:ilvl w:val="0"/>
          <w:numId w:val="43"/>
        </w:numPr>
      </w:pPr>
      <w:proofErr w:type="spellStart"/>
      <w:r>
        <w:t>by</w:t>
      </w:r>
      <w:proofErr w:type="spellEnd"/>
      <w:r>
        <w:t xml:space="preserve"> </w:t>
      </w:r>
      <w:proofErr w:type="spellStart"/>
      <w:r>
        <w:t>taking</w:t>
      </w:r>
      <w:proofErr w:type="spellEnd"/>
      <w:r>
        <w:t xml:space="preserve"> </w:t>
      </w:r>
      <w:proofErr w:type="spellStart"/>
      <w:r>
        <w:t>food</w:t>
      </w:r>
      <w:proofErr w:type="spellEnd"/>
      <w:r>
        <w:t xml:space="preserve"> </w:t>
      </w:r>
      <w:proofErr w:type="spellStart"/>
      <w:r>
        <w:t>supplements</w:t>
      </w:r>
      <w:proofErr w:type="spellEnd"/>
    </w:p>
    <w:p w14:paraId="2530901E" w14:textId="77777777" w:rsidR="00636E5C" w:rsidRDefault="00636E5C" w:rsidP="00FB0861">
      <w:pPr>
        <w:pStyle w:val="Listenabsatz"/>
        <w:numPr>
          <w:ilvl w:val="0"/>
          <w:numId w:val="43"/>
        </w:numPr>
      </w:pPr>
      <w:r>
        <w:t xml:space="preserve">by eating enriched food </w:t>
      </w:r>
    </w:p>
    <w:p w14:paraId="5315A0F2" w14:textId="1BA74AF9" w:rsidR="00636E5C" w:rsidRPr="00712C0B" w:rsidRDefault="00027C0A" w:rsidP="00FB0861">
      <w:pPr>
        <w:pStyle w:val="Listenabsatz"/>
        <w:numPr>
          <w:ilvl w:val="0"/>
          <w:numId w:val="43"/>
        </w:numPr>
        <w:rPr>
          <w:lang w:val="en-US"/>
        </w:rPr>
      </w:pPr>
      <w:r>
        <w:rPr>
          <w:lang w:val="en-US"/>
        </w:rPr>
        <w:t xml:space="preserve">by attending </w:t>
      </w:r>
      <w:r w:rsidR="00636E5C" w:rsidRPr="00712C0B">
        <w:rPr>
          <w:lang w:val="en-US"/>
        </w:rPr>
        <w:t>nutritional counselling</w:t>
      </w:r>
    </w:p>
    <w:p w14:paraId="7FCC39C7" w14:textId="57A349AB" w:rsidR="00636E5C" w:rsidRPr="00712C0B" w:rsidRDefault="007C33DF" w:rsidP="00636E5C">
      <w:pPr>
        <w:rPr>
          <w:lang w:val="en-US"/>
        </w:rPr>
      </w:pPr>
      <w:r w:rsidRPr="00712C0B">
        <w:rPr>
          <w:lang w:val="en-US"/>
        </w:rPr>
        <w:t>98</w:t>
      </w:r>
      <w:r w:rsidR="00636E5C" w:rsidRPr="00712C0B">
        <w:rPr>
          <w:lang w:val="en-US"/>
        </w:rPr>
        <w:tab/>
      </w:r>
      <w:proofErr w:type="gramStart"/>
      <w:r w:rsidR="00027C0A">
        <w:rPr>
          <w:lang w:val="en-US"/>
        </w:rPr>
        <w:t>o</w:t>
      </w:r>
      <w:r w:rsidR="00C6710D" w:rsidRPr="00712C0B">
        <w:rPr>
          <w:lang w:val="en-US"/>
        </w:rPr>
        <w:t>ther</w:t>
      </w:r>
      <w:proofErr w:type="gramEnd"/>
      <w:r w:rsidR="00C6710D" w:rsidRPr="00712C0B">
        <w:rPr>
          <w:lang w:val="en-US"/>
        </w:rPr>
        <w:t>, namely ________________________</w:t>
      </w:r>
    </w:p>
    <w:p w14:paraId="58D18DA3" w14:textId="77777777" w:rsidR="00636E5C" w:rsidRPr="00712C0B" w:rsidRDefault="007C33DF" w:rsidP="00636E5C">
      <w:pPr>
        <w:rPr>
          <w:lang w:val="en-US"/>
        </w:rPr>
      </w:pPr>
      <w:r w:rsidRPr="00712C0B">
        <w:rPr>
          <w:lang w:val="en-US"/>
        </w:rPr>
        <w:t>96</w:t>
      </w:r>
      <w:r w:rsidR="00636E5C" w:rsidRPr="00712C0B">
        <w:rPr>
          <w:lang w:val="en-US"/>
        </w:rPr>
        <w:tab/>
      </w:r>
      <w:r w:rsidR="00C6710D" w:rsidRPr="00712C0B">
        <w:rPr>
          <w:lang w:val="en-US"/>
        </w:rPr>
        <w:t>none of the above</w:t>
      </w:r>
    </w:p>
    <w:p w14:paraId="7A339A47" w14:textId="77777777" w:rsidR="00636E5C" w:rsidRPr="00712C0B" w:rsidRDefault="00636E5C" w:rsidP="00636E5C">
      <w:pPr>
        <w:rPr>
          <w:lang w:val="en-US"/>
        </w:rPr>
      </w:pPr>
      <w:r w:rsidRPr="00712C0B">
        <w:rPr>
          <w:lang w:val="en-US"/>
        </w:rPr>
        <w:t>99</w:t>
      </w:r>
      <w:r w:rsidRPr="00712C0B">
        <w:rPr>
          <w:lang w:val="en-US"/>
        </w:rPr>
        <w:tab/>
        <w:t>don't know / no answer</w:t>
      </w:r>
    </w:p>
    <w:p w14:paraId="28B27D7F" w14:textId="77777777" w:rsidR="00636E5C" w:rsidRPr="00712C0B" w:rsidRDefault="00636E5C" w:rsidP="006409A3">
      <w:pPr>
        <w:ind w:right="794"/>
        <w:rPr>
          <w:rFonts w:asciiTheme="minorHAnsi" w:hAnsiTheme="minorHAnsi" w:cstheme="minorHAnsi"/>
          <w:color w:val="000000"/>
          <w:spacing w:val="4"/>
          <w:u w:val="single"/>
          <w:lang w:val="en-US"/>
        </w:rPr>
      </w:pPr>
    </w:p>
    <w:p w14:paraId="62853399" w14:textId="7F36CCC9" w:rsidR="00636E5C" w:rsidRPr="00712C0B" w:rsidRDefault="00636E5C" w:rsidP="006409A3">
      <w:pPr>
        <w:ind w:right="794"/>
        <w:rPr>
          <w:rFonts w:asciiTheme="minorHAnsi" w:hAnsiTheme="minorHAnsi" w:cstheme="minorHAnsi"/>
          <w:color w:val="000000"/>
          <w:spacing w:val="4"/>
          <w:u w:val="single"/>
          <w:lang w:val="en-US"/>
        </w:rPr>
      </w:pPr>
    </w:p>
    <w:p w14:paraId="745B49AE" w14:textId="6D26926B" w:rsidR="00502422" w:rsidRPr="00712C0B" w:rsidRDefault="00502422" w:rsidP="006409A3">
      <w:pPr>
        <w:ind w:right="794"/>
        <w:rPr>
          <w:rFonts w:asciiTheme="minorHAnsi" w:hAnsiTheme="minorHAnsi" w:cstheme="minorHAnsi"/>
          <w:color w:val="000000"/>
          <w:spacing w:val="4"/>
          <w:u w:val="single"/>
          <w:lang w:val="en-US"/>
        </w:rPr>
      </w:pPr>
    </w:p>
    <w:p w14:paraId="7BCBF699" w14:textId="5AC042CB" w:rsidR="00502422" w:rsidRPr="00712C0B" w:rsidRDefault="00502422" w:rsidP="006409A3">
      <w:pPr>
        <w:ind w:right="794"/>
        <w:rPr>
          <w:rFonts w:asciiTheme="minorHAnsi" w:hAnsiTheme="minorHAnsi" w:cstheme="minorHAnsi"/>
          <w:color w:val="000000"/>
          <w:spacing w:val="4"/>
          <w:u w:val="single"/>
          <w:lang w:val="en-US"/>
        </w:rPr>
      </w:pPr>
    </w:p>
    <w:p w14:paraId="1CCF3F4A" w14:textId="77777777" w:rsidR="00502422" w:rsidRPr="00712C0B" w:rsidRDefault="00502422" w:rsidP="006409A3">
      <w:pPr>
        <w:ind w:right="794"/>
        <w:rPr>
          <w:rFonts w:asciiTheme="minorHAnsi" w:hAnsiTheme="minorHAnsi" w:cstheme="minorHAnsi"/>
          <w:color w:val="000000"/>
          <w:spacing w:val="4"/>
          <w:u w:val="single"/>
          <w:lang w:val="en-US"/>
        </w:rPr>
      </w:pPr>
    </w:p>
    <w:p w14:paraId="2B1952D8" w14:textId="77777777" w:rsidR="00636E5C" w:rsidRPr="00712C0B" w:rsidRDefault="00636E5C" w:rsidP="00636E5C">
      <w:pPr>
        <w:pStyle w:val="Filterhinweis"/>
        <w:rPr>
          <w:lang w:val="en-US"/>
        </w:rPr>
      </w:pPr>
      <w:r w:rsidRPr="00712C0B">
        <w:rPr>
          <w:lang w:val="en-US"/>
        </w:rPr>
        <w:lastRenderedPageBreak/>
        <w:t xml:space="preserve">Filter: </w:t>
      </w:r>
      <w:r w:rsidR="00142ABC" w:rsidRPr="00712C0B">
        <w:rPr>
          <w:lang w:val="en-US"/>
        </w:rPr>
        <w:t xml:space="preserve">Vegans and omnivores </w:t>
      </w:r>
      <w:r w:rsidRPr="00712C0B">
        <w:rPr>
          <w:lang w:val="en-US"/>
        </w:rPr>
        <w:t>who fully or partially agree with the statements [</w:t>
      </w:r>
      <w:r w:rsidR="00364872" w:rsidRPr="00712C0B">
        <w:rPr>
          <w:lang w:val="en-US"/>
        </w:rPr>
        <w:t xml:space="preserve">C9d </w:t>
      </w:r>
      <w:r w:rsidRPr="00712C0B">
        <w:rPr>
          <w:lang w:val="en-US"/>
        </w:rPr>
        <w:t>(5) = 3-5].</w:t>
      </w:r>
    </w:p>
    <w:p w14:paraId="058BEF48" w14:textId="05940DCF" w:rsidR="00636E5C" w:rsidRPr="00712C0B" w:rsidRDefault="00636E5C" w:rsidP="00636E5C">
      <w:pPr>
        <w:ind w:right="794"/>
        <w:rPr>
          <w:rFonts w:asciiTheme="minorHAnsi" w:hAnsiTheme="minorHAnsi" w:cstheme="minorHAnsi"/>
          <w:color w:val="000000"/>
          <w:spacing w:val="4"/>
          <w:u w:val="single"/>
          <w:lang w:val="en-US"/>
        </w:rPr>
      </w:pPr>
      <w:r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Question </w:t>
      </w:r>
      <w:r w:rsidR="00364872"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C9i </w:t>
      </w:r>
      <w:r w:rsidRPr="00712C0B">
        <w:rPr>
          <w:rFonts w:asciiTheme="minorHAnsi" w:hAnsiTheme="minorHAnsi" w:cstheme="minorHAnsi"/>
          <w:b/>
          <w:color w:val="000000"/>
          <w:lang w:val="en-US"/>
        </w:rPr>
        <w:t xml:space="preserve">- </w:t>
      </w:r>
      <w:r w:rsidRPr="00712C0B">
        <w:rPr>
          <w:rFonts w:asciiTheme="minorHAnsi" w:hAnsiTheme="minorHAnsi" w:cstheme="minorHAnsi"/>
          <w:b/>
          <w:lang w:val="en-US"/>
        </w:rPr>
        <w:t xml:space="preserve">Risk mitigation for </w:t>
      </w:r>
      <w:r w:rsidR="00E86B95" w:rsidRPr="00712C0B">
        <w:rPr>
          <w:rFonts w:asciiTheme="minorHAnsi" w:hAnsiTheme="minorHAnsi" w:cstheme="minorHAnsi"/>
          <w:b/>
          <w:lang w:val="en-US"/>
        </w:rPr>
        <w:t xml:space="preserve">vulnerable </w:t>
      </w:r>
      <w:r w:rsidRPr="00712C0B">
        <w:rPr>
          <w:rFonts w:asciiTheme="minorHAnsi" w:hAnsiTheme="minorHAnsi" w:cstheme="minorHAnsi"/>
          <w:b/>
          <w:lang w:val="en-US"/>
        </w:rPr>
        <w:t xml:space="preserve">groups </w:t>
      </w:r>
      <w:r w:rsidR="00EE0D27">
        <w:rPr>
          <w:rFonts w:asciiTheme="minorHAnsi" w:hAnsiTheme="minorHAnsi" w:cstheme="minorHAnsi"/>
          <w:b/>
          <w:lang w:val="en-US"/>
        </w:rPr>
        <w:t>(</w:t>
      </w:r>
      <w:r w:rsidR="001657D7" w:rsidRPr="00712C0B">
        <w:rPr>
          <w:rFonts w:asciiTheme="minorHAnsi" w:hAnsiTheme="minorHAnsi" w:cstheme="minorHAnsi"/>
          <w:b/>
          <w:lang w:val="en-US"/>
        </w:rPr>
        <w:t>Pregnant women</w:t>
      </w:r>
      <w:r w:rsidR="00EE0D27">
        <w:rPr>
          <w:rFonts w:asciiTheme="minorHAnsi" w:hAnsiTheme="minorHAnsi" w:cstheme="minorHAnsi"/>
          <w:b/>
          <w:lang w:val="en-US"/>
        </w:rPr>
        <w:t>)</w:t>
      </w:r>
    </w:p>
    <w:p w14:paraId="64674338" w14:textId="60930ACA" w:rsidR="00636E5C" w:rsidRPr="00712C0B" w:rsidRDefault="00636E5C" w:rsidP="00636E5C">
      <w:pPr>
        <w:rPr>
          <w:lang w:val="en-US"/>
        </w:rPr>
      </w:pPr>
      <w:r w:rsidRPr="00712C0B">
        <w:rPr>
          <w:lang w:val="en-US"/>
        </w:rPr>
        <w:t>What measures can be taken to mi</w:t>
      </w:r>
      <w:r w:rsidR="00EE0D27">
        <w:rPr>
          <w:lang w:val="en-US"/>
        </w:rPr>
        <w:t>tigate</w:t>
      </w:r>
      <w:r w:rsidRPr="00712C0B">
        <w:rPr>
          <w:lang w:val="en-US"/>
        </w:rPr>
        <w:t xml:space="preserve"> the health risks of</w:t>
      </w:r>
      <w:r w:rsidR="00EE0D27">
        <w:rPr>
          <w:lang w:val="en-US"/>
        </w:rPr>
        <w:t xml:space="preserve"> a</w:t>
      </w:r>
      <w:r w:rsidR="0042081F" w:rsidRPr="00712C0B">
        <w:rPr>
          <w:lang w:val="en-US"/>
        </w:rPr>
        <w:t xml:space="preserve"> </w:t>
      </w:r>
      <w:r w:rsidR="002C3959" w:rsidRPr="00712C0B">
        <w:rPr>
          <w:lang w:val="en-US"/>
        </w:rPr>
        <w:br/>
      </w:r>
      <w:r w:rsidR="00BF1383" w:rsidRPr="00830851">
        <w:rPr>
          <w:bCs/>
          <w:lang w:val="en-US"/>
        </w:rPr>
        <w:t>vegan diet in</w:t>
      </w:r>
      <w:r w:rsidR="00BF1383" w:rsidRPr="00712C0B">
        <w:rPr>
          <w:b/>
          <w:lang w:val="en-US"/>
        </w:rPr>
        <w:t xml:space="preserve"> </w:t>
      </w:r>
      <w:r w:rsidR="0042081F" w:rsidRPr="00712C0B">
        <w:rPr>
          <w:b/>
          <w:lang w:val="en-US"/>
        </w:rPr>
        <w:t>pregnant</w:t>
      </w:r>
      <w:r w:rsidR="00BF1383" w:rsidRPr="00712C0B">
        <w:rPr>
          <w:b/>
          <w:lang w:val="en-US"/>
        </w:rPr>
        <w:t xml:space="preserve"> women</w:t>
      </w:r>
      <w:r w:rsidRPr="00712C0B">
        <w:rPr>
          <w:lang w:val="en-US"/>
        </w:rPr>
        <w:t>? Please tick all that apply in your opinion.</w:t>
      </w:r>
    </w:p>
    <w:p w14:paraId="425A4A78" w14:textId="77777777" w:rsidR="00636E5C" w:rsidRPr="00712C0B" w:rsidRDefault="00636E5C" w:rsidP="00636E5C">
      <w:pPr>
        <w:rPr>
          <w:lang w:val="en-US"/>
        </w:rPr>
      </w:pPr>
    </w:p>
    <w:p w14:paraId="1CE7B9E8" w14:textId="116DE93E" w:rsidR="00636E5C" w:rsidRPr="00712C0B" w:rsidRDefault="00752EA1" w:rsidP="00FB0861">
      <w:pPr>
        <w:pStyle w:val="Listenabsatz"/>
        <w:numPr>
          <w:ilvl w:val="0"/>
          <w:numId w:val="44"/>
        </w:numPr>
        <w:rPr>
          <w:lang w:val="en-US"/>
        </w:rPr>
      </w:pPr>
      <w:r>
        <w:rPr>
          <w:lang w:val="en-US"/>
        </w:rPr>
        <w:t>t</w:t>
      </w:r>
      <w:r w:rsidR="00636E5C" w:rsidRPr="00712C0B">
        <w:rPr>
          <w:lang w:val="en-US"/>
        </w:rPr>
        <w:t>hrough regular medical check-ups / counselling</w:t>
      </w:r>
    </w:p>
    <w:p w14:paraId="00D3CABC" w14:textId="77777777" w:rsidR="00636E5C" w:rsidRDefault="00636E5C" w:rsidP="00FB0861">
      <w:pPr>
        <w:pStyle w:val="Listenabsatz"/>
        <w:numPr>
          <w:ilvl w:val="0"/>
          <w:numId w:val="44"/>
        </w:numPr>
      </w:pPr>
      <w:proofErr w:type="spellStart"/>
      <w:r>
        <w:t>by</w:t>
      </w:r>
      <w:proofErr w:type="spellEnd"/>
      <w:r>
        <w:t xml:space="preserve"> </w:t>
      </w:r>
      <w:proofErr w:type="spellStart"/>
      <w:r>
        <w:t>taking</w:t>
      </w:r>
      <w:proofErr w:type="spellEnd"/>
      <w:r>
        <w:t xml:space="preserve"> </w:t>
      </w:r>
      <w:proofErr w:type="spellStart"/>
      <w:r>
        <w:t>food</w:t>
      </w:r>
      <w:proofErr w:type="spellEnd"/>
      <w:r>
        <w:t xml:space="preserve"> </w:t>
      </w:r>
      <w:proofErr w:type="spellStart"/>
      <w:r>
        <w:t>supplements</w:t>
      </w:r>
      <w:proofErr w:type="spellEnd"/>
    </w:p>
    <w:p w14:paraId="58152C6B" w14:textId="77777777" w:rsidR="00636E5C" w:rsidRDefault="00636E5C" w:rsidP="00FB0861">
      <w:pPr>
        <w:pStyle w:val="Listenabsatz"/>
        <w:numPr>
          <w:ilvl w:val="0"/>
          <w:numId w:val="44"/>
        </w:numPr>
      </w:pPr>
      <w:r>
        <w:t xml:space="preserve">by eating enriched food </w:t>
      </w:r>
    </w:p>
    <w:p w14:paraId="3F55DF76" w14:textId="34380C62" w:rsidR="00636E5C" w:rsidRPr="00712C0B" w:rsidRDefault="00752EA1" w:rsidP="00FB0861">
      <w:pPr>
        <w:pStyle w:val="Listenabsatz"/>
        <w:numPr>
          <w:ilvl w:val="0"/>
          <w:numId w:val="44"/>
        </w:numPr>
        <w:rPr>
          <w:lang w:val="en-US"/>
        </w:rPr>
      </w:pPr>
      <w:r>
        <w:rPr>
          <w:lang w:val="en-US"/>
        </w:rPr>
        <w:t>by attending</w:t>
      </w:r>
      <w:r w:rsidR="00636E5C" w:rsidRPr="00712C0B">
        <w:rPr>
          <w:lang w:val="en-US"/>
        </w:rPr>
        <w:t xml:space="preserve"> nutritional counselling</w:t>
      </w:r>
    </w:p>
    <w:p w14:paraId="5C6A87F5" w14:textId="06179227" w:rsidR="00C6710D" w:rsidRPr="00712C0B" w:rsidRDefault="007C33DF" w:rsidP="00C6710D">
      <w:pPr>
        <w:rPr>
          <w:lang w:val="en-US"/>
        </w:rPr>
      </w:pPr>
      <w:r w:rsidRPr="00712C0B">
        <w:rPr>
          <w:lang w:val="en-US"/>
        </w:rPr>
        <w:t>98</w:t>
      </w:r>
      <w:r w:rsidR="00C6710D" w:rsidRPr="00712C0B">
        <w:rPr>
          <w:lang w:val="en-US"/>
        </w:rPr>
        <w:tab/>
      </w:r>
      <w:proofErr w:type="gramStart"/>
      <w:r w:rsidR="00752EA1">
        <w:rPr>
          <w:lang w:val="en-US"/>
        </w:rPr>
        <w:t>o</w:t>
      </w:r>
      <w:r w:rsidR="00C6710D" w:rsidRPr="00712C0B">
        <w:rPr>
          <w:lang w:val="en-US"/>
        </w:rPr>
        <w:t>ther</w:t>
      </w:r>
      <w:proofErr w:type="gramEnd"/>
      <w:r w:rsidR="00C6710D" w:rsidRPr="00712C0B">
        <w:rPr>
          <w:lang w:val="en-US"/>
        </w:rPr>
        <w:t>, namely ________________________</w:t>
      </w:r>
    </w:p>
    <w:p w14:paraId="7DEEB6E3" w14:textId="77777777" w:rsidR="00636E5C" w:rsidRPr="00712C0B" w:rsidRDefault="007C33DF" w:rsidP="00636E5C">
      <w:pPr>
        <w:rPr>
          <w:lang w:val="en-US"/>
        </w:rPr>
      </w:pPr>
      <w:r w:rsidRPr="00712C0B">
        <w:rPr>
          <w:lang w:val="en-US"/>
        </w:rPr>
        <w:t>96</w:t>
      </w:r>
      <w:r w:rsidR="00636E5C" w:rsidRPr="00712C0B">
        <w:rPr>
          <w:lang w:val="en-US"/>
        </w:rPr>
        <w:tab/>
        <w:t xml:space="preserve">none of the above </w:t>
      </w:r>
    </w:p>
    <w:p w14:paraId="49EB3074" w14:textId="77777777" w:rsidR="00636E5C" w:rsidRPr="00712C0B" w:rsidRDefault="00636E5C" w:rsidP="00636E5C">
      <w:pPr>
        <w:rPr>
          <w:lang w:val="en-US"/>
        </w:rPr>
      </w:pPr>
      <w:r w:rsidRPr="00712C0B">
        <w:rPr>
          <w:lang w:val="en-US"/>
        </w:rPr>
        <w:t>99</w:t>
      </w:r>
      <w:r w:rsidRPr="00712C0B">
        <w:rPr>
          <w:lang w:val="en-US"/>
        </w:rPr>
        <w:tab/>
        <w:t>don't know / no answer</w:t>
      </w:r>
    </w:p>
    <w:p w14:paraId="5EAEB412" w14:textId="77777777" w:rsidR="00636E5C" w:rsidRPr="00712C0B" w:rsidRDefault="00636E5C" w:rsidP="006409A3">
      <w:pPr>
        <w:ind w:right="794"/>
        <w:rPr>
          <w:rFonts w:asciiTheme="minorHAnsi" w:hAnsiTheme="minorHAnsi" w:cstheme="minorHAnsi"/>
          <w:color w:val="000000"/>
          <w:spacing w:val="4"/>
          <w:u w:val="single"/>
          <w:lang w:val="en-US"/>
        </w:rPr>
      </w:pPr>
    </w:p>
    <w:p w14:paraId="6F3EFFE3" w14:textId="77777777" w:rsidR="00636E5C" w:rsidRPr="00712C0B" w:rsidRDefault="00636E5C" w:rsidP="006409A3">
      <w:pPr>
        <w:ind w:right="794"/>
        <w:rPr>
          <w:rFonts w:asciiTheme="minorHAnsi" w:hAnsiTheme="minorHAnsi" w:cstheme="minorHAnsi"/>
          <w:color w:val="000000"/>
          <w:spacing w:val="4"/>
          <w:u w:val="single"/>
          <w:lang w:val="en-US"/>
        </w:rPr>
      </w:pPr>
    </w:p>
    <w:p w14:paraId="5EEB9023" w14:textId="77777777" w:rsidR="00636E5C" w:rsidRPr="00712C0B" w:rsidRDefault="00636E5C" w:rsidP="00636E5C">
      <w:pPr>
        <w:pStyle w:val="Filterhinweis"/>
        <w:rPr>
          <w:lang w:val="en-US"/>
        </w:rPr>
      </w:pPr>
      <w:r w:rsidRPr="00712C0B">
        <w:rPr>
          <w:lang w:val="en-US"/>
        </w:rPr>
        <w:t xml:space="preserve">Filter: </w:t>
      </w:r>
      <w:r w:rsidR="00142ABC" w:rsidRPr="00712C0B">
        <w:rPr>
          <w:lang w:val="en-US"/>
        </w:rPr>
        <w:t xml:space="preserve">Vegans and omnivores </w:t>
      </w:r>
      <w:r w:rsidRPr="00712C0B">
        <w:rPr>
          <w:lang w:val="en-US"/>
        </w:rPr>
        <w:t>who fully or partially agree with the statements [</w:t>
      </w:r>
      <w:r w:rsidR="00364872" w:rsidRPr="00712C0B">
        <w:rPr>
          <w:lang w:val="en-US"/>
        </w:rPr>
        <w:t xml:space="preserve">C9d </w:t>
      </w:r>
      <w:r w:rsidRPr="00712C0B">
        <w:rPr>
          <w:lang w:val="en-US"/>
        </w:rPr>
        <w:t>(6) = 3-5].</w:t>
      </w:r>
    </w:p>
    <w:p w14:paraId="0E05857B" w14:textId="4C095FEB" w:rsidR="00636E5C" w:rsidRPr="00712C0B" w:rsidRDefault="00636E5C" w:rsidP="00636E5C">
      <w:pPr>
        <w:ind w:right="794"/>
        <w:rPr>
          <w:rFonts w:asciiTheme="minorHAnsi" w:hAnsiTheme="minorHAnsi" w:cstheme="minorHAnsi"/>
          <w:color w:val="000000"/>
          <w:spacing w:val="4"/>
          <w:u w:val="single"/>
          <w:lang w:val="en-US"/>
        </w:rPr>
      </w:pPr>
      <w:r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Question </w:t>
      </w:r>
      <w:r w:rsidR="00364872"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C9j </w:t>
      </w:r>
      <w:r w:rsidRPr="00712C0B">
        <w:rPr>
          <w:rFonts w:asciiTheme="minorHAnsi" w:hAnsiTheme="minorHAnsi" w:cstheme="minorHAnsi"/>
          <w:b/>
          <w:color w:val="000000"/>
          <w:lang w:val="en-US"/>
        </w:rPr>
        <w:t xml:space="preserve">- </w:t>
      </w:r>
      <w:r w:rsidRPr="00712C0B">
        <w:rPr>
          <w:rFonts w:asciiTheme="minorHAnsi" w:hAnsiTheme="minorHAnsi" w:cstheme="minorHAnsi"/>
          <w:b/>
          <w:lang w:val="en-US"/>
        </w:rPr>
        <w:t xml:space="preserve">Risk mitigation for </w:t>
      </w:r>
      <w:r w:rsidR="00E86B95" w:rsidRPr="00712C0B">
        <w:rPr>
          <w:rFonts w:asciiTheme="minorHAnsi" w:hAnsiTheme="minorHAnsi" w:cstheme="minorHAnsi"/>
          <w:b/>
          <w:lang w:val="en-US"/>
        </w:rPr>
        <w:t xml:space="preserve">vulnerable </w:t>
      </w:r>
      <w:r w:rsidRPr="00712C0B">
        <w:rPr>
          <w:rFonts w:asciiTheme="minorHAnsi" w:hAnsiTheme="minorHAnsi" w:cstheme="minorHAnsi"/>
          <w:b/>
          <w:lang w:val="en-US"/>
        </w:rPr>
        <w:t>groups</w:t>
      </w:r>
      <w:r w:rsidR="00E47A62">
        <w:rPr>
          <w:rFonts w:asciiTheme="minorHAnsi" w:hAnsiTheme="minorHAnsi" w:cstheme="minorHAnsi"/>
          <w:b/>
          <w:lang w:val="en-US"/>
        </w:rPr>
        <w:t xml:space="preserve"> (</w:t>
      </w:r>
      <w:r w:rsidR="001657D7" w:rsidRPr="00712C0B">
        <w:rPr>
          <w:rFonts w:asciiTheme="minorHAnsi" w:hAnsiTheme="minorHAnsi" w:cstheme="minorHAnsi"/>
          <w:b/>
          <w:lang w:val="en-US"/>
        </w:rPr>
        <w:t>Breastfeeding</w:t>
      </w:r>
      <w:r w:rsidR="00E47A62">
        <w:rPr>
          <w:rFonts w:asciiTheme="minorHAnsi" w:hAnsiTheme="minorHAnsi" w:cstheme="minorHAnsi"/>
          <w:b/>
          <w:lang w:val="en-US"/>
        </w:rPr>
        <w:t xml:space="preserve"> women)</w:t>
      </w:r>
    </w:p>
    <w:p w14:paraId="04DE6F58" w14:textId="19BBB471" w:rsidR="00636E5C" w:rsidRPr="00712C0B" w:rsidRDefault="00636E5C" w:rsidP="00636E5C">
      <w:pPr>
        <w:rPr>
          <w:lang w:val="en-US"/>
        </w:rPr>
      </w:pPr>
      <w:r w:rsidRPr="00712C0B">
        <w:rPr>
          <w:lang w:val="en-US"/>
        </w:rPr>
        <w:t>What measures can be taken to mi</w:t>
      </w:r>
      <w:r w:rsidR="00164E3A">
        <w:rPr>
          <w:lang w:val="en-US"/>
        </w:rPr>
        <w:t>tigate</w:t>
      </w:r>
      <w:r w:rsidRPr="00712C0B">
        <w:rPr>
          <w:lang w:val="en-US"/>
        </w:rPr>
        <w:t xml:space="preserve"> the health risks of a vegan </w:t>
      </w:r>
      <w:r w:rsidR="001657D7" w:rsidRPr="00712C0B">
        <w:rPr>
          <w:lang w:val="en-US"/>
        </w:rPr>
        <w:t xml:space="preserve">diet </w:t>
      </w:r>
      <w:r w:rsidR="0042081F" w:rsidRPr="00712C0B">
        <w:rPr>
          <w:lang w:val="en-US"/>
        </w:rPr>
        <w:t xml:space="preserve">for </w:t>
      </w:r>
      <w:r w:rsidR="0042081F" w:rsidRPr="00164E3A">
        <w:rPr>
          <w:b/>
          <w:bCs/>
          <w:lang w:val="en-US"/>
        </w:rPr>
        <w:t>breastfeeding women</w:t>
      </w:r>
      <w:r w:rsidR="0042081F" w:rsidRPr="00712C0B">
        <w:rPr>
          <w:lang w:val="en-US"/>
        </w:rPr>
        <w:t>?</w:t>
      </w:r>
      <w:r w:rsidRPr="00712C0B">
        <w:rPr>
          <w:lang w:val="en-US"/>
        </w:rPr>
        <w:t xml:space="preserve"> Please tick all that apply in your opinion.</w:t>
      </w:r>
    </w:p>
    <w:p w14:paraId="6714890F" w14:textId="77777777" w:rsidR="00636E5C" w:rsidRPr="00712C0B" w:rsidRDefault="00636E5C" w:rsidP="00636E5C">
      <w:pPr>
        <w:rPr>
          <w:lang w:val="en-US"/>
        </w:rPr>
      </w:pPr>
    </w:p>
    <w:p w14:paraId="19DAEA5B" w14:textId="717FA054" w:rsidR="00636E5C" w:rsidRPr="00712C0B" w:rsidRDefault="00164E3A" w:rsidP="00FB0861">
      <w:pPr>
        <w:pStyle w:val="Listenabsatz"/>
        <w:numPr>
          <w:ilvl w:val="0"/>
          <w:numId w:val="45"/>
        </w:numPr>
        <w:rPr>
          <w:lang w:val="en-US"/>
        </w:rPr>
      </w:pPr>
      <w:r>
        <w:rPr>
          <w:lang w:val="en-US"/>
        </w:rPr>
        <w:t>t</w:t>
      </w:r>
      <w:r w:rsidR="00636E5C" w:rsidRPr="00712C0B">
        <w:rPr>
          <w:lang w:val="en-US"/>
        </w:rPr>
        <w:t>hrough regular medical check-ups / counselling</w:t>
      </w:r>
    </w:p>
    <w:p w14:paraId="7E5D59BB" w14:textId="77777777" w:rsidR="00636E5C" w:rsidRDefault="00636E5C" w:rsidP="00FB0861">
      <w:pPr>
        <w:pStyle w:val="Listenabsatz"/>
        <w:numPr>
          <w:ilvl w:val="0"/>
          <w:numId w:val="45"/>
        </w:numPr>
      </w:pPr>
      <w:proofErr w:type="spellStart"/>
      <w:r>
        <w:t>by</w:t>
      </w:r>
      <w:proofErr w:type="spellEnd"/>
      <w:r>
        <w:t xml:space="preserve"> </w:t>
      </w:r>
      <w:proofErr w:type="spellStart"/>
      <w:r>
        <w:t>taking</w:t>
      </w:r>
      <w:proofErr w:type="spellEnd"/>
      <w:r>
        <w:t xml:space="preserve"> </w:t>
      </w:r>
      <w:proofErr w:type="spellStart"/>
      <w:r>
        <w:t>food</w:t>
      </w:r>
      <w:proofErr w:type="spellEnd"/>
      <w:r>
        <w:t xml:space="preserve"> </w:t>
      </w:r>
      <w:proofErr w:type="spellStart"/>
      <w:r>
        <w:t>supplements</w:t>
      </w:r>
      <w:proofErr w:type="spellEnd"/>
    </w:p>
    <w:p w14:paraId="5E484F5F" w14:textId="77777777" w:rsidR="00636E5C" w:rsidRDefault="00636E5C" w:rsidP="00FB0861">
      <w:pPr>
        <w:pStyle w:val="Listenabsatz"/>
        <w:numPr>
          <w:ilvl w:val="0"/>
          <w:numId w:val="45"/>
        </w:numPr>
      </w:pPr>
      <w:r>
        <w:t xml:space="preserve">by eating enriched food </w:t>
      </w:r>
    </w:p>
    <w:p w14:paraId="1719D3D8" w14:textId="2C13F68A" w:rsidR="00636E5C" w:rsidRPr="00712C0B" w:rsidRDefault="00164E3A" w:rsidP="00FB0861">
      <w:pPr>
        <w:pStyle w:val="Listenabsatz"/>
        <w:numPr>
          <w:ilvl w:val="0"/>
          <w:numId w:val="45"/>
        </w:numPr>
        <w:rPr>
          <w:lang w:val="en-US"/>
        </w:rPr>
      </w:pPr>
      <w:r>
        <w:rPr>
          <w:lang w:val="en-US"/>
        </w:rPr>
        <w:t>b</w:t>
      </w:r>
      <w:r w:rsidR="00636E5C" w:rsidRPr="00712C0B">
        <w:rPr>
          <w:lang w:val="en-US"/>
        </w:rPr>
        <w:t>y attending nutritional counselling</w:t>
      </w:r>
    </w:p>
    <w:p w14:paraId="54E0C143" w14:textId="0E029AEA" w:rsidR="00C6710D" w:rsidRPr="00712C0B" w:rsidRDefault="007C33DF" w:rsidP="00C6710D">
      <w:pPr>
        <w:rPr>
          <w:lang w:val="en-US"/>
        </w:rPr>
      </w:pPr>
      <w:r w:rsidRPr="00712C0B">
        <w:rPr>
          <w:lang w:val="en-US"/>
        </w:rPr>
        <w:t>98</w:t>
      </w:r>
      <w:r w:rsidR="00C6710D" w:rsidRPr="00712C0B">
        <w:rPr>
          <w:lang w:val="en-US"/>
        </w:rPr>
        <w:tab/>
      </w:r>
      <w:proofErr w:type="gramStart"/>
      <w:r w:rsidR="00056C8F">
        <w:rPr>
          <w:lang w:val="en-US"/>
        </w:rPr>
        <w:t>o</w:t>
      </w:r>
      <w:r w:rsidR="00C6710D" w:rsidRPr="00712C0B">
        <w:rPr>
          <w:lang w:val="en-US"/>
        </w:rPr>
        <w:t>ther</w:t>
      </w:r>
      <w:proofErr w:type="gramEnd"/>
      <w:r w:rsidR="00C6710D" w:rsidRPr="00712C0B">
        <w:rPr>
          <w:lang w:val="en-US"/>
        </w:rPr>
        <w:t>, namely ________________________</w:t>
      </w:r>
    </w:p>
    <w:p w14:paraId="4D62FF3B" w14:textId="77777777" w:rsidR="00636E5C" w:rsidRPr="00712C0B" w:rsidRDefault="007C33DF" w:rsidP="00636E5C">
      <w:pPr>
        <w:rPr>
          <w:lang w:val="en-US"/>
        </w:rPr>
      </w:pPr>
      <w:r w:rsidRPr="00712C0B">
        <w:rPr>
          <w:lang w:val="en-US"/>
        </w:rPr>
        <w:t>96</w:t>
      </w:r>
      <w:r w:rsidR="00636E5C" w:rsidRPr="00712C0B">
        <w:rPr>
          <w:lang w:val="en-US"/>
        </w:rPr>
        <w:tab/>
        <w:t xml:space="preserve">none of the above </w:t>
      </w:r>
    </w:p>
    <w:p w14:paraId="69E656BE" w14:textId="77777777" w:rsidR="00636E5C" w:rsidRPr="00712C0B" w:rsidRDefault="00636E5C" w:rsidP="00636E5C">
      <w:pPr>
        <w:rPr>
          <w:lang w:val="en-US"/>
        </w:rPr>
      </w:pPr>
      <w:r w:rsidRPr="00712C0B">
        <w:rPr>
          <w:lang w:val="en-US"/>
        </w:rPr>
        <w:t>99</w:t>
      </w:r>
      <w:r w:rsidRPr="00712C0B">
        <w:rPr>
          <w:lang w:val="en-US"/>
        </w:rPr>
        <w:tab/>
        <w:t>don't know / no answer</w:t>
      </w:r>
    </w:p>
    <w:p w14:paraId="449AAED5" w14:textId="77777777" w:rsidR="00636E5C" w:rsidRPr="00712C0B" w:rsidRDefault="00636E5C" w:rsidP="006409A3">
      <w:pPr>
        <w:ind w:right="794"/>
        <w:rPr>
          <w:rFonts w:asciiTheme="minorHAnsi" w:hAnsiTheme="minorHAnsi" w:cstheme="minorHAnsi"/>
          <w:color w:val="000000"/>
          <w:spacing w:val="4"/>
          <w:u w:val="single"/>
          <w:lang w:val="en-US"/>
        </w:rPr>
      </w:pPr>
    </w:p>
    <w:p w14:paraId="7D320C39" w14:textId="77777777" w:rsidR="00636E5C" w:rsidRPr="00712C0B" w:rsidRDefault="00636E5C" w:rsidP="006409A3">
      <w:pPr>
        <w:ind w:right="794"/>
        <w:rPr>
          <w:rFonts w:asciiTheme="minorHAnsi" w:hAnsiTheme="minorHAnsi" w:cstheme="minorHAnsi"/>
          <w:color w:val="000000"/>
          <w:spacing w:val="4"/>
          <w:u w:val="single"/>
          <w:lang w:val="en-US"/>
        </w:rPr>
      </w:pPr>
    </w:p>
    <w:p w14:paraId="040BE7AA" w14:textId="77777777" w:rsidR="00636E5C" w:rsidRPr="00712C0B" w:rsidRDefault="00636E5C" w:rsidP="00636E5C">
      <w:pPr>
        <w:pStyle w:val="Filterhinweis"/>
        <w:rPr>
          <w:lang w:val="en-US"/>
        </w:rPr>
      </w:pPr>
      <w:r w:rsidRPr="00712C0B">
        <w:rPr>
          <w:lang w:val="en-US"/>
        </w:rPr>
        <w:t xml:space="preserve">Filter: </w:t>
      </w:r>
      <w:r w:rsidR="00F25CBF" w:rsidRPr="00712C0B">
        <w:rPr>
          <w:lang w:val="en-US"/>
        </w:rPr>
        <w:t xml:space="preserve">Vegans and mixed dieters </w:t>
      </w:r>
      <w:r w:rsidRPr="00712C0B">
        <w:rPr>
          <w:lang w:val="en-US"/>
        </w:rPr>
        <w:t>who fully or partially agree with the statements [</w:t>
      </w:r>
      <w:r w:rsidR="00364872" w:rsidRPr="00712C0B">
        <w:rPr>
          <w:lang w:val="en-US"/>
        </w:rPr>
        <w:t xml:space="preserve">C9d </w:t>
      </w:r>
      <w:r w:rsidRPr="00712C0B">
        <w:rPr>
          <w:lang w:val="en-US"/>
        </w:rPr>
        <w:t>(7) = 3-5].</w:t>
      </w:r>
    </w:p>
    <w:p w14:paraId="57C30919" w14:textId="42017BB0" w:rsidR="00636E5C" w:rsidRPr="00712C0B" w:rsidRDefault="00636E5C" w:rsidP="00636E5C">
      <w:pPr>
        <w:ind w:right="794"/>
        <w:rPr>
          <w:rFonts w:asciiTheme="minorHAnsi" w:hAnsiTheme="minorHAnsi" w:cstheme="minorHAnsi"/>
          <w:color w:val="000000"/>
          <w:spacing w:val="4"/>
          <w:u w:val="single"/>
          <w:lang w:val="en-US"/>
        </w:rPr>
      </w:pPr>
      <w:r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Question </w:t>
      </w:r>
      <w:r w:rsidR="00364872"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C9k </w:t>
      </w:r>
      <w:r w:rsidRPr="00712C0B">
        <w:rPr>
          <w:rFonts w:asciiTheme="minorHAnsi" w:hAnsiTheme="minorHAnsi" w:cstheme="minorHAnsi"/>
          <w:b/>
          <w:color w:val="000000"/>
          <w:lang w:val="en-US"/>
        </w:rPr>
        <w:t xml:space="preserve">- </w:t>
      </w:r>
      <w:r w:rsidRPr="00712C0B">
        <w:rPr>
          <w:rFonts w:asciiTheme="minorHAnsi" w:hAnsiTheme="minorHAnsi" w:cstheme="minorHAnsi"/>
          <w:b/>
          <w:lang w:val="en-US"/>
        </w:rPr>
        <w:t xml:space="preserve">Risk mitigation for </w:t>
      </w:r>
      <w:r w:rsidR="00E86B95" w:rsidRPr="00712C0B">
        <w:rPr>
          <w:rFonts w:asciiTheme="minorHAnsi" w:hAnsiTheme="minorHAnsi" w:cstheme="minorHAnsi"/>
          <w:b/>
          <w:lang w:val="en-US"/>
        </w:rPr>
        <w:t xml:space="preserve">vulnerable </w:t>
      </w:r>
      <w:r w:rsidRPr="00712C0B">
        <w:rPr>
          <w:rFonts w:asciiTheme="minorHAnsi" w:hAnsiTheme="minorHAnsi" w:cstheme="minorHAnsi"/>
          <w:b/>
          <w:lang w:val="en-US"/>
        </w:rPr>
        <w:t xml:space="preserve">groups </w:t>
      </w:r>
      <w:r w:rsidR="00E47A62">
        <w:rPr>
          <w:rFonts w:asciiTheme="minorHAnsi" w:hAnsiTheme="minorHAnsi" w:cstheme="minorHAnsi"/>
          <w:b/>
          <w:lang w:val="en-US"/>
        </w:rPr>
        <w:t>(</w:t>
      </w:r>
      <w:r w:rsidRPr="00712C0B">
        <w:rPr>
          <w:rFonts w:asciiTheme="minorHAnsi" w:hAnsiTheme="minorHAnsi" w:cstheme="minorHAnsi"/>
          <w:b/>
          <w:lang w:val="en-US"/>
        </w:rPr>
        <w:t xml:space="preserve">people </w:t>
      </w:r>
      <w:r w:rsidR="001657D7" w:rsidRPr="00712C0B">
        <w:rPr>
          <w:rFonts w:asciiTheme="minorHAnsi" w:hAnsiTheme="minorHAnsi" w:cstheme="minorHAnsi"/>
          <w:b/>
          <w:lang w:val="en-US"/>
        </w:rPr>
        <w:t>aged 65 and over</w:t>
      </w:r>
      <w:r w:rsidR="00E47A62">
        <w:rPr>
          <w:rFonts w:asciiTheme="minorHAnsi" w:hAnsiTheme="minorHAnsi" w:cstheme="minorHAnsi"/>
          <w:b/>
          <w:lang w:val="en-US"/>
        </w:rPr>
        <w:t>)</w:t>
      </w:r>
    </w:p>
    <w:p w14:paraId="7040E197" w14:textId="32EB9FC2" w:rsidR="00636E5C" w:rsidRPr="0030785F" w:rsidRDefault="00636E5C" w:rsidP="00636E5C">
      <w:pPr>
        <w:rPr>
          <w:lang w:val="en-US"/>
        </w:rPr>
      </w:pPr>
      <w:r w:rsidRPr="00712C0B">
        <w:rPr>
          <w:lang w:val="en-US"/>
        </w:rPr>
        <w:t>What measures can be taken to mi</w:t>
      </w:r>
      <w:r w:rsidR="0030785F">
        <w:rPr>
          <w:lang w:val="en-US"/>
        </w:rPr>
        <w:t>tigate</w:t>
      </w:r>
      <w:r w:rsidRPr="00712C0B">
        <w:rPr>
          <w:lang w:val="en-US"/>
        </w:rPr>
        <w:t xml:space="preserve"> the health risks of a vegan </w:t>
      </w:r>
      <w:r w:rsidR="001657D7" w:rsidRPr="00712C0B">
        <w:rPr>
          <w:lang w:val="en-US"/>
        </w:rPr>
        <w:t>diet</w:t>
      </w:r>
      <w:r w:rsidRPr="00712C0B">
        <w:rPr>
          <w:lang w:val="en-US"/>
        </w:rPr>
        <w:t xml:space="preserve"> </w:t>
      </w:r>
      <w:r w:rsidR="0030785F">
        <w:rPr>
          <w:lang w:val="en-US"/>
        </w:rPr>
        <w:t>for</w:t>
      </w:r>
      <w:r w:rsidR="0042081F" w:rsidRPr="00712C0B">
        <w:rPr>
          <w:b/>
          <w:lang w:val="en-US"/>
        </w:rPr>
        <w:t xml:space="preserve"> </w:t>
      </w:r>
      <w:r w:rsidR="00BF1383" w:rsidRPr="00712C0B">
        <w:rPr>
          <w:b/>
          <w:lang w:val="en-US"/>
        </w:rPr>
        <w:t>people aged 65 and over</w:t>
      </w:r>
      <w:r w:rsidRPr="00712C0B">
        <w:rPr>
          <w:lang w:val="en-US"/>
        </w:rPr>
        <w:t xml:space="preserve">? </w:t>
      </w:r>
      <w:r w:rsidRPr="0030785F">
        <w:rPr>
          <w:lang w:val="en-US"/>
        </w:rPr>
        <w:t>Please tick all that apply in your opinion.</w:t>
      </w:r>
    </w:p>
    <w:p w14:paraId="4FF42B04" w14:textId="77777777" w:rsidR="00636E5C" w:rsidRPr="0030785F" w:rsidRDefault="00636E5C" w:rsidP="00636E5C">
      <w:pPr>
        <w:rPr>
          <w:lang w:val="en-US"/>
        </w:rPr>
      </w:pPr>
    </w:p>
    <w:p w14:paraId="65231357" w14:textId="6385AF5F" w:rsidR="00636E5C" w:rsidRPr="00712C0B" w:rsidRDefault="0030785F" w:rsidP="00FB0861">
      <w:pPr>
        <w:pStyle w:val="Listenabsatz"/>
        <w:numPr>
          <w:ilvl w:val="0"/>
          <w:numId w:val="46"/>
        </w:numPr>
        <w:rPr>
          <w:lang w:val="en-US"/>
        </w:rPr>
      </w:pPr>
      <w:r>
        <w:rPr>
          <w:lang w:val="en-US"/>
        </w:rPr>
        <w:t>t</w:t>
      </w:r>
      <w:r w:rsidR="00636E5C" w:rsidRPr="00712C0B">
        <w:rPr>
          <w:lang w:val="en-US"/>
        </w:rPr>
        <w:t>hrough regular medical check-ups / counselling</w:t>
      </w:r>
    </w:p>
    <w:p w14:paraId="0DA9D71C" w14:textId="77777777" w:rsidR="00636E5C" w:rsidRDefault="00636E5C" w:rsidP="00FB0861">
      <w:pPr>
        <w:pStyle w:val="Listenabsatz"/>
        <w:numPr>
          <w:ilvl w:val="0"/>
          <w:numId w:val="46"/>
        </w:numPr>
      </w:pPr>
      <w:proofErr w:type="spellStart"/>
      <w:r>
        <w:t>by</w:t>
      </w:r>
      <w:proofErr w:type="spellEnd"/>
      <w:r>
        <w:t xml:space="preserve"> </w:t>
      </w:r>
      <w:proofErr w:type="spellStart"/>
      <w:r>
        <w:t>taking</w:t>
      </w:r>
      <w:proofErr w:type="spellEnd"/>
      <w:r>
        <w:t xml:space="preserve"> </w:t>
      </w:r>
      <w:proofErr w:type="spellStart"/>
      <w:r>
        <w:t>food</w:t>
      </w:r>
      <w:proofErr w:type="spellEnd"/>
      <w:r>
        <w:t xml:space="preserve"> </w:t>
      </w:r>
      <w:proofErr w:type="spellStart"/>
      <w:r>
        <w:t>supplements</w:t>
      </w:r>
      <w:proofErr w:type="spellEnd"/>
    </w:p>
    <w:p w14:paraId="47AE133B" w14:textId="77777777" w:rsidR="00636E5C" w:rsidRDefault="00636E5C" w:rsidP="00FB0861">
      <w:pPr>
        <w:pStyle w:val="Listenabsatz"/>
        <w:numPr>
          <w:ilvl w:val="0"/>
          <w:numId w:val="46"/>
        </w:numPr>
      </w:pPr>
      <w:r>
        <w:t xml:space="preserve">by eating enriched food </w:t>
      </w:r>
    </w:p>
    <w:p w14:paraId="7C2491E6" w14:textId="1961FF51" w:rsidR="00636E5C" w:rsidRPr="00712C0B" w:rsidRDefault="0030785F" w:rsidP="00FB0861">
      <w:pPr>
        <w:pStyle w:val="Listenabsatz"/>
        <w:numPr>
          <w:ilvl w:val="0"/>
          <w:numId w:val="46"/>
        </w:numPr>
        <w:rPr>
          <w:lang w:val="en-US"/>
        </w:rPr>
      </w:pPr>
      <w:r>
        <w:rPr>
          <w:lang w:val="en-US"/>
        </w:rPr>
        <w:t>b</w:t>
      </w:r>
      <w:r w:rsidR="00636E5C" w:rsidRPr="00712C0B">
        <w:rPr>
          <w:lang w:val="en-US"/>
        </w:rPr>
        <w:t>y attending</w:t>
      </w:r>
      <w:r>
        <w:rPr>
          <w:lang w:val="en-US"/>
        </w:rPr>
        <w:t xml:space="preserve"> </w:t>
      </w:r>
      <w:r w:rsidR="00636E5C" w:rsidRPr="00712C0B">
        <w:rPr>
          <w:lang w:val="en-US"/>
        </w:rPr>
        <w:t>nutritional counselling</w:t>
      </w:r>
    </w:p>
    <w:p w14:paraId="21FE3219" w14:textId="2AC5E93F" w:rsidR="00C6710D" w:rsidRPr="00712C0B" w:rsidRDefault="007C33DF" w:rsidP="00C6710D">
      <w:pPr>
        <w:rPr>
          <w:lang w:val="en-US"/>
        </w:rPr>
      </w:pPr>
      <w:r w:rsidRPr="00712C0B">
        <w:rPr>
          <w:lang w:val="en-US"/>
        </w:rPr>
        <w:t>98</w:t>
      </w:r>
      <w:r w:rsidR="00C6710D" w:rsidRPr="00712C0B">
        <w:rPr>
          <w:lang w:val="en-US"/>
        </w:rPr>
        <w:tab/>
      </w:r>
      <w:proofErr w:type="gramStart"/>
      <w:r w:rsidR="0030785F">
        <w:rPr>
          <w:lang w:val="en-US"/>
        </w:rPr>
        <w:t>o</w:t>
      </w:r>
      <w:r w:rsidR="00C6710D" w:rsidRPr="00712C0B">
        <w:rPr>
          <w:lang w:val="en-US"/>
        </w:rPr>
        <w:t>ther</w:t>
      </w:r>
      <w:proofErr w:type="gramEnd"/>
      <w:r w:rsidR="00C6710D" w:rsidRPr="00712C0B">
        <w:rPr>
          <w:lang w:val="en-US"/>
        </w:rPr>
        <w:t>, namely ________________________</w:t>
      </w:r>
    </w:p>
    <w:p w14:paraId="2FD4A134" w14:textId="77777777" w:rsidR="00636E5C" w:rsidRPr="00712C0B" w:rsidRDefault="007C33DF" w:rsidP="00636E5C">
      <w:pPr>
        <w:rPr>
          <w:lang w:val="en-US"/>
        </w:rPr>
      </w:pPr>
      <w:r w:rsidRPr="00712C0B">
        <w:rPr>
          <w:lang w:val="en-US"/>
        </w:rPr>
        <w:t>96</w:t>
      </w:r>
      <w:r w:rsidR="00636E5C" w:rsidRPr="00712C0B">
        <w:rPr>
          <w:lang w:val="en-US"/>
        </w:rPr>
        <w:tab/>
        <w:t xml:space="preserve">none of the above </w:t>
      </w:r>
    </w:p>
    <w:p w14:paraId="0B39239B" w14:textId="77777777" w:rsidR="00636E5C" w:rsidRPr="00712C0B" w:rsidRDefault="00636E5C" w:rsidP="00636E5C">
      <w:pPr>
        <w:rPr>
          <w:lang w:val="en-US"/>
        </w:rPr>
      </w:pPr>
      <w:r w:rsidRPr="00712C0B">
        <w:rPr>
          <w:lang w:val="en-US"/>
        </w:rPr>
        <w:t>99</w:t>
      </w:r>
      <w:r w:rsidRPr="00712C0B">
        <w:rPr>
          <w:lang w:val="en-US"/>
        </w:rPr>
        <w:tab/>
        <w:t>don't know / no answer</w:t>
      </w:r>
    </w:p>
    <w:p w14:paraId="2A17B160" w14:textId="77777777" w:rsidR="00636E5C" w:rsidRPr="00712C0B" w:rsidRDefault="00636E5C" w:rsidP="006409A3">
      <w:pPr>
        <w:ind w:right="794"/>
        <w:rPr>
          <w:rFonts w:asciiTheme="minorHAnsi" w:hAnsiTheme="minorHAnsi" w:cstheme="minorHAnsi"/>
          <w:color w:val="000000"/>
          <w:spacing w:val="4"/>
          <w:u w:val="single"/>
          <w:lang w:val="en-US"/>
        </w:rPr>
      </w:pPr>
    </w:p>
    <w:p w14:paraId="69FC6EF6" w14:textId="77777777" w:rsidR="00636E5C" w:rsidRPr="00712C0B" w:rsidRDefault="00636E5C" w:rsidP="006409A3">
      <w:pPr>
        <w:ind w:right="794"/>
        <w:rPr>
          <w:rFonts w:asciiTheme="minorHAnsi" w:hAnsiTheme="minorHAnsi" w:cstheme="minorHAnsi"/>
          <w:color w:val="000000"/>
          <w:spacing w:val="4"/>
          <w:u w:val="single"/>
          <w:lang w:val="en-US"/>
        </w:rPr>
      </w:pPr>
    </w:p>
    <w:p w14:paraId="1C4F9016" w14:textId="77777777" w:rsidR="00502422" w:rsidRPr="00712C0B" w:rsidRDefault="00502422" w:rsidP="00636E5C">
      <w:pPr>
        <w:pStyle w:val="Filterhinweis"/>
        <w:rPr>
          <w:lang w:val="en-US"/>
        </w:rPr>
      </w:pPr>
    </w:p>
    <w:p w14:paraId="3B5934AF" w14:textId="77777777" w:rsidR="00502422" w:rsidRPr="00712C0B" w:rsidRDefault="00502422" w:rsidP="00636E5C">
      <w:pPr>
        <w:pStyle w:val="Filterhinweis"/>
        <w:rPr>
          <w:lang w:val="en-US"/>
        </w:rPr>
      </w:pPr>
    </w:p>
    <w:p w14:paraId="04551D48" w14:textId="77777777" w:rsidR="00502422" w:rsidRPr="00712C0B" w:rsidRDefault="00502422" w:rsidP="00636E5C">
      <w:pPr>
        <w:pStyle w:val="Filterhinweis"/>
        <w:rPr>
          <w:lang w:val="en-US"/>
        </w:rPr>
      </w:pPr>
    </w:p>
    <w:p w14:paraId="1439D153" w14:textId="6846EF3E" w:rsidR="00636E5C" w:rsidRPr="00712C0B" w:rsidRDefault="00636E5C" w:rsidP="00636E5C">
      <w:pPr>
        <w:pStyle w:val="Filterhinweis"/>
        <w:rPr>
          <w:lang w:val="en-US"/>
        </w:rPr>
      </w:pPr>
      <w:r w:rsidRPr="00712C0B">
        <w:rPr>
          <w:lang w:val="en-US"/>
        </w:rPr>
        <w:lastRenderedPageBreak/>
        <w:t xml:space="preserve">Filter: </w:t>
      </w:r>
      <w:r w:rsidR="00F25CBF" w:rsidRPr="00712C0B">
        <w:rPr>
          <w:lang w:val="en-US"/>
        </w:rPr>
        <w:t xml:space="preserve">Vegans and mixed dieters </w:t>
      </w:r>
      <w:r w:rsidRPr="00712C0B">
        <w:rPr>
          <w:lang w:val="en-US"/>
        </w:rPr>
        <w:t>who fully or partially agree with the statements [</w:t>
      </w:r>
      <w:r w:rsidR="00364872" w:rsidRPr="00712C0B">
        <w:rPr>
          <w:lang w:val="en-US"/>
        </w:rPr>
        <w:t xml:space="preserve">C9d </w:t>
      </w:r>
      <w:r w:rsidRPr="00712C0B">
        <w:rPr>
          <w:lang w:val="en-US"/>
        </w:rPr>
        <w:t>(8) = 3-5].</w:t>
      </w:r>
    </w:p>
    <w:p w14:paraId="09201D98" w14:textId="3371DEBE" w:rsidR="00636E5C" w:rsidRPr="00712C0B" w:rsidRDefault="00636E5C" w:rsidP="00636E5C">
      <w:pPr>
        <w:ind w:right="794"/>
        <w:rPr>
          <w:rFonts w:asciiTheme="minorHAnsi" w:hAnsiTheme="minorHAnsi" w:cstheme="minorHAnsi"/>
          <w:color w:val="000000"/>
          <w:spacing w:val="4"/>
          <w:u w:val="single"/>
          <w:lang w:val="en-US"/>
        </w:rPr>
      </w:pPr>
      <w:r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Question </w:t>
      </w:r>
      <w:r w:rsidR="00364872"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C9l </w:t>
      </w:r>
      <w:r w:rsidRPr="00712C0B">
        <w:rPr>
          <w:rFonts w:asciiTheme="minorHAnsi" w:hAnsiTheme="minorHAnsi" w:cstheme="minorHAnsi"/>
          <w:b/>
          <w:color w:val="000000"/>
          <w:lang w:val="en-US"/>
        </w:rPr>
        <w:t xml:space="preserve">- </w:t>
      </w:r>
      <w:r w:rsidRPr="00712C0B">
        <w:rPr>
          <w:rFonts w:asciiTheme="minorHAnsi" w:hAnsiTheme="minorHAnsi" w:cstheme="minorHAnsi"/>
          <w:b/>
          <w:lang w:val="en-US"/>
        </w:rPr>
        <w:t xml:space="preserve">Risk mitigation for </w:t>
      </w:r>
      <w:r w:rsidR="00E86B95" w:rsidRPr="00712C0B">
        <w:rPr>
          <w:rFonts w:asciiTheme="minorHAnsi" w:hAnsiTheme="minorHAnsi" w:cstheme="minorHAnsi"/>
          <w:b/>
          <w:lang w:val="en-US"/>
        </w:rPr>
        <w:t xml:space="preserve">vulnerable </w:t>
      </w:r>
      <w:r w:rsidRPr="00712C0B">
        <w:rPr>
          <w:rFonts w:asciiTheme="minorHAnsi" w:hAnsiTheme="minorHAnsi" w:cstheme="minorHAnsi"/>
          <w:b/>
          <w:lang w:val="en-US"/>
        </w:rPr>
        <w:t xml:space="preserve">groups </w:t>
      </w:r>
      <w:r w:rsidR="00EF1B00">
        <w:rPr>
          <w:rFonts w:asciiTheme="minorHAnsi" w:hAnsiTheme="minorHAnsi" w:cstheme="minorHAnsi"/>
          <w:b/>
          <w:lang w:val="en-US"/>
        </w:rPr>
        <w:t>(</w:t>
      </w:r>
      <w:r w:rsidR="006D140A" w:rsidRPr="00712C0B">
        <w:rPr>
          <w:b/>
          <w:lang w:val="en-US"/>
        </w:rPr>
        <w:t>chronically ill people</w:t>
      </w:r>
      <w:r w:rsidR="00EF1B00">
        <w:rPr>
          <w:b/>
          <w:lang w:val="en-US"/>
        </w:rPr>
        <w:t>)</w:t>
      </w:r>
    </w:p>
    <w:p w14:paraId="301C0BCA" w14:textId="7EE7C18F" w:rsidR="00636E5C" w:rsidRPr="00EF1B00" w:rsidRDefault="00636E5C" w:rsidP="00636E5C">
      <w:pPr>
        <w:rPr>
          <w:lang w:val="en-US"/>
        </w:rPr>
      </w:pPr>
      <w:r w:rsidRPr="00712C0B">
        <w:rPr>
          <w:lang w:val="en-US"/>
        </w:rPr>
        <w:t>What measures can be taken to m</w:t>
      </w:r>
      <w:r w:rsidR="00EF1B00">
        <w:rPr>
          <w:lang w:val="en-US"/>
        </w:rPr>
        <w:t>itigate</w:t>
      </w:r>
      <w:r w:rsidRPr="00712C0B">
        <w:rPr>
          <w:lang w:val="en-US"/>
        </w:rPr>
        <w:t xml:space="preserve"> the health risks of a vegan </w:t>
      </w:r>
      <w:r w:rsidR="00157D3A">
        <w:rPr>
          <w:lang w:val="en-US"/>
        </w:rPr>
        <w:t>diet</w:t>
      </w:r>
      <w:r w:rsidR="0042081F" w:rsidRPr="00712C0B">
        <w:rPr>
          <w:lang w:val="en-US"/>
        </w:rPr>
        <w:t xml:space="preserve"> for </w:t>
      </w:r>
      <w:r w:rsidR="00364872" w:rsidRPr="00712C0B">
        <w:rPr>
          <w:lang w:val="en-US"/>
        </w:rPr>
        <w:br/>
      </w:r>
      <w:r w:rsidR="00BF1383" w:rsidRPr="00712C0B">
        <w:rPr>
          <w:b/>
          <w:lang w:val="en-US"/>
        </w:rPr>
        <w:t xml:space="preserve">chronically </w:t>
      </w:r>
      <w:r w:rsidR="0042081F" w:rsidRPr="00712C0B">
        <w:rPr>
          <w:b/>
          <w:lang w:val="en-US"/>
        </w:rPr>
        <w:t>ill</w:t>
      </w:r>
      <w:r w:rsidR="00BF1383" w:rsidRPr="00712C0B">
        <w:rPr>
          <w:b/>
          <w:lang w:val="en-US"/>
        </w:rPr>
        <w:t xml:space="preserve"> people</w:t>
      </w:r>
      <w:r w:rsidRPr="00712C0B">
        <w:rPr>
          <w:lang w:val="en-US"/>
        </w:rPr>
        <w:t xml:space="preserve">? </w:t>
      </w:r>
      <w:r w:rsidRPr="00EF1B00">
        <w:rPr>
          <w:lang w:val="en-US"/>
        </w:rPr>
        <w:t>Please tick all that apply in your opinion.</w:t>
      </w:r>
    </w:p>
    <w:p w14:paraId="718433F9" w14:textId="7E9CD75F" w:rsidR="00636E5C" w:rsidRPr="00EF1B00" w:rsidRDefault="00636E5C" w:rsidP="00636E5C">
      <w:pPr>
        <w:rPr>
          <w:i/>
          <w:lang w:val="en-US"/>
        </w:rPr>
      </w:pPr>
    </w:p>
    <w:p w14:paraId="61FF4B93" w14:textId="77777777" w:rsidR="009F0F66" w:rsidRPr="00EF1B00" w:rsidRDefault="009F0F66" w:rsidP="00636E5C">
      <w:pPr>
        <w:rPr>
          <w:lang w:val="en-US"/>
        </w:rPr>
      </w:pPr>
    </w:p>
    <w:p w14:paraId="77CACCDE" w14:textId="4DEC3978" w:rsidR="00636E5C" w:rsidRPr="00712C0B" w:rsidRDefault="00157D3A" w:rsidP="00FB0861">
      <w:pPr>
        <w:pStyle w:val="Listenabsatz"/>
        <w:numPr>
          <w:ilvl w:val="0"/>
          <w:numId w:val="47"/>
        </w:numPr>
        <w:rPr>
          <w:lang w:val="en-US"/>
        </w:rPr>
      </w:pPr>
      <w:r>
        <w:rPr>
          <w:lang w:val="en-US"/>
        </w:rPr>
        <w:t>t</w:t>
      </w:r>
      <w:r w:rsidR="00636E5C" w:rsidRPr="00712C0B">
        <w:rPr>
          <w:lang w:val="en-US"/>
        </w:rPr>
        <w:t>hrough regular medical check-ups / counselling</w:t>
      </w:r>
    </w:p>
    <w:p w14:paraId="3A2252C4" w14:textId="77777777" w:rsidR="00636E5C" w:rsidRDefault="00636E5C" w:rsidP="00FB0861">
      <w:pPr>
        <w:pStyle w:val="Listenabsatz"/>
        <w:numPr>
          <w:ilvl w:val="0"/>
          <w:numId w:val="47"/>
        </w:numPr>
      </w:pPr>
      <w:proofErr w:type="spellStart"/>
      <w:r>
        <w:t>by</w:t>
      </w:r>
      <w:proofErr w:type="spellEnd"/>
      <w:r>
        <w:t xml:space="preserve"> </w:t>
      </w:r>
      <w:proofErr w:type="spellStart"/>
      <w:r>
        <w:t>taking</w:t>
      </w:r>
      <w:proofErr w:type="spellEnd"/>
      <w:r>
        <w:t xml:space="preserve"> </w:t>
      </w:r>
      <w:proofErr w:type="spellStart"/>
      <w:r>
        <w:t>food</w:t>
      </w:r>
      <w:proofErr w:type="spellEnd"/>
      <w:r>
        <w:t xml:space="preserve"> </w:t>
      </w:r>
      <w:proofErr w:type="spellStart"/>
      <w:r>
        <w:t>supplements</w:t>
      </w:r>
      <w:proofErr w:type="spellEnd"/>
    </w:p>
    <w:p w14:paraId="51CDF541" w14:textId="77777777" w:rsidR="00636E5C" w:rsidRDefault="00636E5C" w:rsidP="00FB0861">
      <w:pPr>
        <w:pStyle w:val="Listenabsatz"/>
        <w:numPr>
          <w:ilvl w:val="0"/>
          <w:numId w:val="47"/>
        </w:numPr>
      </w:pPr>
      <w:r>
        <w:t xml:space="preserve">by eating enriched food </w:t>
      </w:r>
    </w:p>
    <w:p w14:paraId="6546A676" w14:textId="26F5803B" w:rsidR="00636E5C" w:rsidRPr="00712C0B" w:rsidRDefault="00157D3A" w:rsidP="00FB0861">
      <w:pPr>
        <w:pStyle w:val="Listenabsatz"/>
        <w:numPr>
          <w:ilvl w:val="0"/>
          <w:numId w:val="47"/>
        </w:numPr>
        <w:rPr>
          <w:lang w:val="en-US"/>
        </w:rPr>
      </w:pPr>
      <w:r>
        <w:rPr>
          <w:lang w:val="en-US"/>
        </w:rPr>
        <w:t>b</w:t>
      </w:r>
      <w:r w:rsidR="00636E5C" w:rsidRPr="00712C0B">
        <w:rPr>
          <w:lang w:val="en-US"/>
        </w:rPr>
        <w:t>y attending nutritional counselling</w:t>
      </w:r>
    </w:p>
    <w:p w14:paraId="626CF3A0" w14:textId="35A82A11" w:rsidR="00636E5C" w:rsidRPr="00712C0B" w:rsidRDefault="007C33DF" w:rsidP="00636E5C">
      <w:pPr>
        <w:rPr>
          <w:lang w:val="en-US"/>
        </w:rPr>
      </w:pPr>
      <w:r w:rsidRPr="00712C0B">
        <w:rPr>
          <w:lang w:val="en-US"/>
        </w:rPr>
        <w:t>98</w:t>
      </w:r>
      <w:r w:rsidR="00C6710D" w:rsidRPr="00712C0B">
        <w:rPr>
          <w:lang w:val="en-US"/>
        </w:rPr>
        <w:tab/>
      </w:r>
      <w:proofErr w:type="gramStart"/>
      <w:r w:rsidR="001D1DDA">
        <w:rPr>
          <w:lang w:val="en-US"/>
        </w:rPr>
        <w:t>o</w:t>
      </w:r>
      <w:r w:rsidR="00C6710D" w:rsidRPr="00712C0B">
        <w:rPr>
          <w:lang w:val="en-US"/>
        </w:rPr>
        <w:t>ther</w:t>
      </w:r>
      <w:proofErr w:type="gramEnd"/>
      <w:r w:rsidR="00C6710D" w:rsidRPr="00712C0B">
        <w:rPr>
          <w:lang w:val="en-US"/>
        </w:rPr>
        <w:t>, namely ________________________</w:t>
      </w:r>
    </w:p>
    <w:p w14:paraId="08CB3D82" w14:textId="77777777" w:rsidR="00636E5C" w:rsidRPr="00712C0B" w:rsidRDefault="007C33DF" w:rsidP="00636E5C">
      <w:pPr>
        <w:rPr>
          <w:lang w:val="en-US"/>
        </w:rPr>
      </w:pPr>
      <w:r w:rsidRPr="00712C0B">
        <w:rPr>
          <w:lang w:val="en-US"/>
        </w:rPr>
        <w:t>96</w:t>
      </w:r>
      <w:r w:rsidR="00C6710D" w:rsidRPr="00712C0B">
        <w:rPr>
          <w:lang w:val="en-US"/>
        </w:rPr>
        <w:tab/>
        <w:t>none of the above</w:t>
      </w:r>
    </w:p>
    <w:p w14:paraId="78036BC8" w14:textId="77777777" w:rsidR="00636E5C" w:rsidRPr="00712C0B" w:rsidRDefault="00636E5C" w:rsidP="00636E5C">
      <w:pPr>
        <w:rPr>
          <w:lang w:val="en-US"/>
        </w:rPr>
      </w:pPr>
      <w:r w:rsidRPr="00712C0B">
        <w:rPr>
          <w:lang w:val="en-US"/>
        </w:rPr>
        <w:t>99</w:t>
      </w:r>
      <w:r w:rsidRPr="00712C0B">
        <w:rPr>
          <w:lang w:val="en-US"/>
        </w:rPr>
        <w:tab/>
        <w:t>don't know / no answer</w:t>
      </w:r>
    </w:p>
    <w:p w14:paraId="364AC367" w14:textId="766F5535" w:rsidR="0042081F" w:rsidRPr="00712C0B" w:rsidRDefault="0042081F" w:rsidP="00E86B95">
      <w:pPr>
        <w:pStyle w:val="Listennummer"/>
        <w:numPr>
          <w:ilvl w:val="0"/>
          <w:numId w:val="0"/>
        </w:numPr>
        <w:rPr>
          <w:lang w:val="en-US"/>
        </w:rPr>
      </w:pPr>
    </w:p>
    <w:p w14:paraId="2824CB7D" w14:textId="43D3D4F8" w:rsidR="00F32AFA" w:rsidRPr="00712C0B" w:rsidRDefault="00F32AFA" w:rsidP="00E86B95">
      <w:pPr>
        <w:pStyle w:val="Listennummer"/>
        <w:numPr>
          <w:ilvl w:val="0"/>
          <w:numId w:val="0"/>
        </w:numPr>
        <w:rPr>
          <w:lang w:val="en-US"/>
        </w:rPr>
      </w:pPr>
    </w:p>
    <w:p w14:paraId="1AEA0F95" w14:textId="0D4825B8" w:rsidR="00F32AFA" w:rsidRPr="00712C0B" w:rsidRDefault="00F32AFA" w:rsidP="00F32AFA">
      <w:pPr>
        <w:pStyle w:val="Filterhinweis"/>
        <w:rPr>
          <w:lang w:val="en-US"/>
        </w:rPr>
      </w:pPr>
      <w:r w:rsidRPr="00712C0B">
        <w:rPr>
          <w:lang w:val="en-US"/>
        </w:rPr>
        <w:t>Filter: Vegans and mixed food eaters who fully or partially agree with the statements [C9d (9) = 3-5].</w:t>
      </w:r>
    </w:p>
    <w:p w14:paraId="20649116" w14:textId="5FDD1291" w:rsidR="00F32AFA" w:rsidRPr="00712C0B" w:rsidRDefault="00F32AFA" w:rsidP="00F32AFA">
      <w:pPr>
        <w:ind w:right="794"/>
        <w:rPr>
          <w:rFonts w:asciiTheme="minorHAnsi" w:hAnsiTheme="minorHAnsi" w:cstheme="minorHAnsi"/>
          <w:color w:val="000000"/>
          <w:spacing w:val="4"/>
          <w:u w:val="single"/>
          <w:lang w:val="en-US"/>
        </w:rPr>
      </w:pPr>
      <w:r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Question </w:t>
      </w:r>
      <w:r w:rsidR="003620C0"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C9m </w:t>
      </w:r>
      <w:r w:rsidRPr="00712C0B">
        <w:rPr>
          <w:rFonts w:asciiTheme="minorHAnsi" w:hAnsiTheme="minorHAnsi" w:cstheme="minorHAnsi"/>
          <w:b/>
          <w:color w:val="000000"/>
          <w:lang w:val="en-US"/>
        </w:rPr>
        <w:t xml:space="preserve">- </w:t>
      </w:r>
      <w:r w:rsidRPr="00712C0B">
        <w:rPr>
          <w:rFonts w:asciiTheme="minorHAnsi" w:hAnsiTheme="minorHAnsi" w:cstheme="minorHAnsi"/>
          <w:b/>
          <w:lang w:val="en-US"/>
        </w:rPr>
        <w:t xml:space="preserve">Risk mitigation for vulnerable groups </w:t>
      </w:r>
      <w:r w:rsidR="00AA41B0">
        <w:rPr>
          <w:rFonts w:asciiTheme="minorHAnsi" w:hAnsiTheme="minorHAnsi" w:cstheme="minorHAnsi"/>
          <w:b/>
          <w:lang w:val="en-US"/>
        </w:rPr>
        <w:t>(</w:t>
      </w:r>
      <w:r w:rsidR="003620C0" w:rsidRPr="00712C0B">
        <w:rPr>
          <w:b/>
          <w:lang w:val="en-US"/>
        </w:rPr>
        <w:t>People between 19 and 64 years of age</w:t>
      </w:r>
      <w:r w:rsidR="00AA41B0">
        <w:rPr>
          <w:b/>
          <w:lang w:val="en-US"/>
        </w:rPr>
        <w:t>)</w:t>
      </w:r>
    </w:p>
    <w:p w14:paraId="4D1EB72F" w14:textId="6B18D4D0" w:rsidR="00F32AFA" w:rsidRPr="00AA41B0" w:rsidRDefault="00F32AFA" w:rsidP="00F32AFA">
      <w:pPr>
        <w:rPr>
          <w:lang w:val="en-US"/>
        </w:rPr>
      </w:pPr>
      <w:r w:rsidRPr="00712C0B">
        <w:rPr>
          <w:lang w:val="en-US"/>
        </w:rPr>
        <w:t>What measures can be taken to mi</w:t>
      </w:r>
      <w:r w:rsidR="00AA41B0">
        <w:rPr>
          <w:lang w:val="en-US"/>
        </w:rPr>
        <w:t>tigate</w:t>
      </w:r>
      <w:r w:rsidRPr="00712C0B">
        <w:rPr>
          <w:lang w:val="en-US"/>
        </w:rPr>
        <w:t xml:space="preserve"> the health risks of</w:t>
      </w:r>
      <w:r w:rsidR="00AA41B0">
        <w:rPr>
          <w:lang w:val="en-US"/>
        </w:rPr>
        <w:t xml:space="preserve"> a</w:t>
      </w:r>
      <w:r w:rsidRPr="00712C0B">
        <w:rPr>
          <w:lang w:val="en-US"/>
        </w:rPr>
        <w:t xml:space="preserve"> vegan </w:t>
      </w:r>
      <w:r w:rsidR="00AA41B0">
        <w:rPr>
          <w:lang w:val="en-US"/>
        </w:rPr>
        <w:t xml:space="preserve">diet for </w:t>
      </w:r>
      <w:r w:rsidRPr="00712C0B">
        <w:rPr>
          <w:b/>
          <w:lang w:val="en-US"/>
        </w:rPr>
        <w:t>people aged between 19 and 64</w:t>
      </w:r>
      <w:r w:rsidRPr="00712C0B">
        <w:rPr>
          <w:lang w:val="en-US"/>
        </w:rPr>
        <w:t xml:space="preserve">? </w:t>
      </w:r>
      <w:r w:rsidRPr="00AA41B0">
        <w:rPr>
          <w:lang w:val="en-US"/>
        </w:rPr>
        <w:t>Please tick all that apply in your opinion.</w:t>
      </w:r>
    </w:p>
    <w:p w14:paraId="6D0D26F0" w14:textId="77777777" w:rsidR="00F32AFA" w:rsidRPr="00AA41B0" w:rsidRDefault="00F32AFA" w:rsidP="00F32AFA">
      <w:pPr>
        <w:rPr>
          <w:lang w:val="en-US"/>
        </w:rPr>
      </w:pPr>
    </w:p>
    <w:p w14:paraId="2C9BB26F" w14:textId="1F74E5B5" w:rsidR="00F32AFA" w:rsidRPr="00712C0B" w:rsidRDefault="00AA41B0" w:rsidP="00F36C89">
      <w:pPr>
        <w:pStyle w:val="Listenabsatz"/>
        <w:numPr>
          <w:ilvl w:val="0"/>
          <w:numId w:val="89"/>
        </w:numPr>
        <w:rPr>
          <w:lang w:val="en-US"/>
        </w:rPr>
      </w:pPr>
      <w:r>
        <w:rPr>
          <w:lang w:val="en-US"/>
        </w:rPr>
        <w:t>t</w:t>
      </w:r>
      <w:r w:rsidR="00F32AFA" w:rsidRPr="00712C0B">
        <w:rPr>
          <w:lang w:val="en-US"/>
        </w:rPr>
        <w:t>hrough regular medical check-ups / counselling</w:t>
      </w:r>
    </w:p>
    <w:p w14:paraId="6C191FDE" w14:textId="77777777" w:rsidR="00F32AFA" w:rsidRDefault="00F32AFA" w:rsidP="00F36C89">
      <w:pPr>
        <w:pStyle w:val="Listenabsatz"/>
        <w:numPr>
          <w:ilvl w:val="0"/>
          <w:numId w:val="89"/>
        </w:numPr>
      </w:pPr>
      <w:proofErr w:type="spellStart"/>
      <w:r>
        <w:t>by</w:t>
      </w:r>
      <w:proofErr w:type="spellEnd"/>
      <w:r>
        <w:t xml:space="preserve"> </w:t>
      </w:r>
      <w:proofErr w:type="spellStart"/>
      <w:r>
        <w:t>taking</w:t>
      </w:r>
      <w:proofErr w:type="spellEnd"/>
      <w:r>
        <w:t xml:space="preserve"> </w:t>
      </w:r>
      <w:proofErr w:type="spellStart"/>
      <w:r>
        <w:t>food</w:t>
      </w:r>
      <w:proofErr w:type="spellEnd"/>
      <w:r>
        <w:t xml:space="preserve"> </w:t>
      </w:r>
      <w:proofErr w:type="spellStart"/>
      <w:r>
        <w:t>supplements</w:t>
      </w:r>
      <w:proofErr w:type="spellEnd"/>
    </w:p>
    <w:p w14:paraId="1AE875CC" w14:textId="77777777" w:rsidR="00F32AFA" w:rsidRDefault="00F32AFA" w:rsidP="00F36C89">
      <w:pPr>
        <w:pStyle w:val="Listenabsatz"/>
        <w:numPr>
          <w:ilvl w:val="0"/>
          <w:numId w:val="89"/>
        </w:numPr>
      </w:pPr>
      <w:r>
        <w:t xml:space="preserve">by eating enriched food </w:t>
      </w:r>
    </w:p>
    <w:p w14:paraId="62FBC72F" w14:textId="44CB3664" w:rsidR="00F32AFA" w:rsidRPr="00712C0B" w:rsidRDefault="00AA41B0" w:rsidP="00F36C89">
      <w:pPr>
        <w:pStyle w:val="Listenabsatz"/>
        <w:numPr>
          <w:ilvl w:val="0"/>
          <w:numId w:val="89"/>
        </w:numPr>
        <w:rPr>
          <w:lang w:val="en-US"/>
        </w:rPr>
      </w:pPr>
      <w:r>
        <w:rPr>
          <w:lang w:val="en-US"/>
        </w:rPr>
        <w:t>b</w:t>
      </w:r>
      <w:r w:rsidR="00F32AFA" w:rsidRPr="00712C0B">
        <w:rPr>
          <w:lang w:val="en-US"/>
        </w:rPr>
        <w:t>y attending nutritional counselling</w:t>
      </w:r>
    </w:p>
    <w:p w14:paraId="70153920" w14:textId="6937549C" w:rsidR="00F32AFA" w:rsidRPr="00712C0B" w:rsidRDefault="00F32AFA" w:rsidP="00F32AFA">
      <w:pPr>
        <w:rPr>
          <w:lang w:val="en-US"/>
        </w:rPr>
      </w:pPr>
      <w:r w:rsidRPr="00712C0B">
        <w:rPr>
          <w:lang w:val="en-US"/>
        </w:rPr>
        <w:t>98</w:t>
      </w:r>
      <w:r w:rsidRPr="00712C0B">
        <w:rPr>
          <w:lang w:val="en-US"/>
        </w:rPr>
        <w:tab/>
      </w:r>
      <w:proofErr w:type="gramStart"/>
      <w:r w:rsidR="00AA41B0">
        <w:rPr>
          <w:lang w:val="en-US"/>
        </w:rPr>
        <w:t>o</w:t>
      </w:r>
      <w:r w:rsidRPr="00712C0B">
        <w:rPr>
          <w:lang w:val="en-US"/>
        </w:rPr>
        <w:t>ther</w:t>
      </w:r>
      <w:proofErr w:type="gramEnd"/>
      <w:r w:rsidRPr="00712C0B">
        <w:rPr>
          <w:lang w:val="en-US"/>
        </w:rPr>
        <w:t>, namely ________________________</w:t>
      </w:r>
    </w:p>
    <w:p w14:paraId="793D85C5" w14:textId="77777777" w:rsidR="00F32AFA" w:rsidRPr="00712C0B" w:rsidRDefault="00F32AFA" w:rsidP="00F32AFA">
      <w:pPr>
        <w:rPr>
          <w:lang w:val="en-US"/>
        </w:rPr>
      </w:pPr>
      <w:r w:rsidRPr="00712C0B">
        <w:rPr>
          <w:lang w:val="en-US"/>
        </w:rPr>
        <w:t>96</w:t>
      </w:r>
      <w:r w:rsidRPr="00712C0B">
        <w:rPr>
          <w:lang w:val="en-US"/>
        </w:rPr>
        <w:tab/>
        <w:t>none of the above</w:t>
      </w:r>
    </w:p>
    <w:p w14:paraId="4841CE3A" w14:textId="77777777" w:rsidR="00F32AFA" w:rsidRPr="00712C0B" w:rsidRDefault="00F32AFA" w:rsidP="00F32AFA">
      <w:pPr>
        <w:rPr>
          <w:lang w:val="en-US"/>
        </w:rPr>
      </w:pPr>
      <w:r w:rsidRPr="00712C0B">
        <w:rPr>
          <w:lang w:val="en-US"/>
        </w:rPr>
        <w:t>99</w:t>
      </w:r>
      <w:r w:rsidRPr="00712C0B">
        <w:rPr>
          <w:lang w:val="en-US"/>
        </w:rPr>
        <w:tab/>
        <w:t>don't know / no answer</w:t>
      </w:r>
    </w:p>
    <w:p w14:paraId="309E1379" w14:textId="77777777" w:rsidR="00F32AFA" w:rsidRPr="00712C0B" w:rsidRDefault="00F32AFA" w:rsidP="00E86B95">
      <w:pPr>
        <w:pStyle w:val="Listennummer"/>
        <w:numPr>
          <w:ilvl w:val="0"/>
          <w:numId w:val="0"/>
        </w:numPr>
        <w:rPr>
          <w:lang w:val="en-US"/>
        </w:rPr>
      </w:pPr>
    </w:p>
    <w:p w14:paraId="6D37280C" w14:textId="77777777" w:rsidR="0042081F" w:rsidRPr="00712C0B" w:rsidRDefault="0042081F" w:rsidP="006409A3">
      <w:pPr>
        <w:pStyle w:val="Listennummer"/>
        <w:numPr>
          <w:ilvl w:val="0"/>
          <w:numId w:val="0"/>
        </w:numPr>
        <w:ind w:left="703" w:hanging="703"/>
        <w:rPr>
          <w:lang w:val="en-US"/>
        </w:rPr>
      </w:pPr>
    </w:p>
    <w:p w14:paraId="78084832" w14:textId="77777777" w:rsidR="005D50E2" w:rsidRPr="00712C0B" w:rsidRDefault="005D50E2">
      <w:pPr>
        <w:tabs>
          <w:tab w:val="clear" w:pos="567"/>
        </w:tabs>
        <w:rPr>
          <w:lang w:val="en-US"/>
        </w:rPr>
      </w:pPr>
      <w:r w:rsidRPr="00712C0B">
        <w:rPr>
          <w:lang w:val="en-US"/>
        </w:rPr>
        <w:br w:type="page"/>
      </w:r>
    </w:p>
    <w:p w14:paraId="70C69F78" w14:textId="77777777" w:rsidR="009C0766" w:rsidRPr="005A0EC0" w:rsidRDefault="009C0766" w:rsidP="009C0766">
      <w:pPr>
        <w:pStyle w:val="Modulberschrift"/>
        <w:tabs>
          <w:tab w:val="clear" w:pos="567"/>
          <w:tab w:val="clear" w:pos="992"/>
          <w:tab w:val="left" w:pos="993"/>
        </w:tabs>
        <w:ind w:right="794"/>
        <w:rPr>
          <w:rFonts w:asciiTheme="minorHAnsi" w:hAnsiTheme="minorHAnsi" w:cstheme="minorHAnsi"/>
          <w:szCs w:val="24"/>
          <w:lang w:val="en-US"/>
        </w:rPr>
      </w:pPr>
      <w:r w:rsidRPr="005A0EC0">
        <w:rPr>
          <w:rFonts w:asciiTheme="minorHAnsi" w:hAnsiTheme="minorHAnsi" w:cstheme="minorHAnsi"/>
          <w:lang w:val="en-US"/>
        </w:rPr>
        <w:lastRenderedPageBreak/>
        <w:t xml:space="preserve">Module </w:t>
      </w:r>
      <w:r w:rsidR="00A722A1" w:rsidRPr="005A0EC0">
        <w:rPr>
          <w:rFonts w:asciiTheme="minorHAnsi" w:hAnsiTheme="minorHAnsi" w:cstheme="minorHAnsi"/>
          <w:lang w:val="en-US"/>
        </w:rPr>
        <w:t>D</w:t>
      </w:r>
      <w:r w:rsidRPr="005A0EC0">
        <w:rPr>
          <w:rFonts w:asciiTheme="minorHAnsi" w:hAnsiTheme="minorHAnsi" w:cstheme="minorHAnsi"/>
          <w:lang w:val="en-US"/>
        </w:rPr>
        <w:tab/>
        <w:t>- Dietary habits</w:t>
      </w:r>
      <w:bookmarkEnd w:id="4"/>
    </w:p>
    <w:p w14:paraId="0EE0C1CC" w14:textId="77777777" w:rsidR="009C0766" w:rsidRPr="00712C0B" w:rsidRDefault="009C0766" w:rsidP="00CE14E9">
      <w:pPr>
        <w:rPr>
          <w:lang w:val="en-US"/>
        </w:rPr>
      </w:pPr>
    </w:p>
    <w:p w14:paraId="5F7764AE" w14:textId="77777777" w:rsidR="009C0766" w:rsidRPr="00712C0B" w:rsidRDefault="009C0766" w:rsidP="00CE14E9">
      <w:pPr>
        <w:rPr>
          <w:lang w:val="en-US"/>
        </w:rPr>
      </w:pPr>
    </w:p>
    <w:p w14:paraId="025E628C" w14:textId="77777777" w:rsidR="00C005BF" w:rsidRPr="00712C0B" w:rsidRDefault="00C005BF" w:rsidP="00C005BF">
      <w:pPr>
        <w:ind w:right="794"/>
        <w:rPr>
          <w:rFonts w:asciiTheme="minorHAnsi" w:hAnsiTheme="minorHAnsi" w:cstheme="minorHAnsi"/>
          <w:color w:val="000000"/>
          <w:spacing w:val="4"/>
          <w:u w:val="single"/>
          <w:lang w:val="en-US"/>
        </w:rPr>
      </w:pPr>
      <w:r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Question </w:t>
      </w:r>
      <w:r w:rsidR="00B82D1A"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D1a </w:t>
      </w:r>
      <w:r w:rsidRPr="00712C0B">
        <w:rPr>
          <w:rFonts w:asciiTheme="minorHAnsi" w:hAnsiTheme="minorHAnsi" w:cstheme="minorHAnsi"/>
          <w:b/>
          <w:color w:val="000000"/>
          <w:lang w:val="en-US"/>
        </w:rPr>
        <w:t xml:space="preserve">- </w:t>
      </w:r>
      <w:r w:rsidR="00ED4562" w:rsidRPr="00712C0B">
        <w:rPr>
          <w:rFonts w:asciiTheme="minorHAnsi" w:hAnsiTheme="minorHAnsi" w:cstheme="minorHAnsi"/>
          <w:b/>
          <w:lang w:val="en-US"/>
        </w:rPr>
        <w:t xml:space="preserve">Self-assessment </w:t>
      </w:r>
      <w:r w:rsidR="00B82D1A" w:rsidRPr="00712C0B">
        <w:rPr>
          <w:rFonts w:asciiTheme="minorHAnsi" w:hAnsiTheme="minorHAnsi" w:cstheme="minorHAnsi"/>
          <w:b/>
          <w:lang w:val="en-US"/>
        </w:rPr>
        <w:t xml:space="preserve">of frequency of consumption </w:t>
      </w:r>
    </w:p>
    <w:p w14:paraId="79F74795" w14:textId="77777777" w:rsidR="00CA0C57" w:rsidRPr="00712C0B" w:rsidRDefault="00EF5A18" w:rsidP="00CA0C57">
      <w:pPr>
        <w:rPr>
          <w:lang w:val="en-US"/>
        </w:rPr>
      </w:pPr>
      <w:r w:rsidRPr="00712C0B">
        <w:rPr>
          <w:spacing w:val="-4"/>
          <w:lang w:val="en-US"/>
        </w:rPr>
        <w:t xml:space="preserve">We </w:t>
      </w:r>
      <w:r w:rsidR="00A36C05" w:rsidRPr="00712C0B">
        <w:rPr>
          <w:spacing w:val="-4"/>
          <w:lang w:val="en-US"/>
        </w:rPr>
        <w:t xml:space="preserve">are now </w:t>
      </w:r>
      <w:r w:rsidR="00435AA7" w:rsidRPr="00712C0B">
        <w:rPr>
          <w:spacing w:val="-4"/>
          <w:lang w:val="en-US"/>
        </w:rPr>
        <w:t xml:space="preserve">interested in </w:t>
      </w:r>
      <w:r w:rsidR="00E86041" w:rsidRPr="00712C0B">
        <w:rPr>
          <w:spacing w:val="-4"/>
          <w:lang w:val="en-US"/>
        </w:rPr>
        <w:t xml:space="preserve">other </w:t>
      </w:r>
      <w:r w:rsidR="0026539A" w:rsidRPr="00712C0B">
        <w:rPr>
          <w:spacing w:val="-4"/>
          <w:lang w:val="en-US"/>
        </w:rPr>
        <w:t xml:space="preserve">aspects of your </w:t>
      </w:r>
      <w:r w:rsidR="00A36C05" w:rsidRPr="00712C0B">
        <w:rPr>
          <w:spacing w:val="-4"/>
          <w:lang w:val="en-US"/>
        </w:rPr>
        <w:t xml:space="preserve">diet. </w:t>
      </w:r>
      <w:r w:rsidR="00CA0C57" w:rsidRPr="00712C0B">
        <w:rPr>
          <w:lang w:val="en-US"/>
        </w:rPr>
        <w:t xml:space="preserve">How often do you eat </w:t>
      </w:r>
      <w:r w:rsidR="00B82D1A" w:rsidRPr="00712C0B">
        <w:rPr>
          <w:lang w:val="en-US"/>
        </w:rPr>
        <w:t>the following foods?</w:t>
      </w:r>
    </w:p>
    <w:p w14:paraId="00CDCA93" w14:textId="77777777" w:rsidR="00B82D1A" w:rsidRPr="00712C0B" w:rsidRDefault="00B82D1A" w:rsidP="00CE14E9">
      <w:pPr>
        <w:rPr>
          <w:i/>
          <w:lang w:val="en-US"/>
        </w:rPr>
      </w:pPr>
    </w:p>
    <w:p w14:paraId="71E10B6B" w14:textId="77777777" w:rsidR="00B82D1A" w:rsidRPr="00712C0B" w:rsidRDefault="00916764" w:rsidP="00CE14E9">
      <w:pPr>
        <w:rPr>
          <w:spacing w:val="-4"/>
          <w:lang w:val="en-US"/>
        </w:rPr>
      </w:pPr>
      <w:r w:rsidRPr="00712C0B">
        <w:rPr>
          <w:spacing w:val="-4"/>
          <w:lang w:val="en-US"/>
        </w:rPr>
        <w:t>(</w:t>
      </w:r>
      <w:r w:rsidR="00B82D1A" w:rsidRPr="00712C0B">
        <w:rPr>
          <w:spacing w:val="-4"/>
          <w:lang w:val="en-US"/>
        </w:rPr>
        <w:t>1</w:t>
      </w:r>
      <w:r w:rsidRPr="00712C0B">
        <w:rPr>
          <w:spacing w:val="-4"/>
          <w:lang w:val="en-US"/>
        </w:rPr>
        <w:t>)</w:t>
      </w:r>
      <w:r w:rsidR="00286626" w:rsidRPr="00712C0B">
        <w:rPr>
          <w:spacing w:val="-4"/>
          <w:lang w:val="en-US"/>
        </w:rPr>
        <w:tab/>
      </w:r>
      <w:r w:rsidR="00B82D1A" w:rsidRPr="00712C0B">
        <w:rPr>
          <w:spacing w:val="-4"/>
          <w:lang w:val="en-US"/>
        </w:rPr>
        <w:t>Ready meals</w:t>
      </w:r>
    </w:p>
    <w:p w14:paraId="617FF38B" w14:textId="77777777" w:rsidR="00B82D1A" w:rsidRPr="00712C0B" w:rsidRDefault="00916764" w:rsidP="00CE14E9">
      <w:pPr>
        <w:rPr>
          <w:spacing w:val="-4"/>
          <w:lang w:val="en-US"/>
        </w:rPr>
      </w:pPr>
      <w:r w:rsidRPr="00712C0B">
        <w:rPr>
          <w:spacing w:val="-4"/>
          <w:lang w:val="en-US"/>
        </w:rPr>
        <w:t>(</w:t>
      </w:r>
      <w:r w:rsidR="00B82D1A" w:rsidRPr="00712C0B">
        <w:rPr>
          <w:spacing w:val="-4"/>
          <w:lang w:val="en-US"/>
        </w:rPr>
        <w:t>2</w:t>
      </w:r>
      <w:r w:rsidRPr="00712C0B">
        <w:rPr>
          <w:spacing w:val="-4"/>
          <w:lang w:val="en-US"/>
        </w:rPr>
        <w:t>)</w:t>
      </w:r>
      <w:r w:rsidR="00286626" w:rsidRPr="00712C0B">
        <w:rPr>
          <w:spacing w:val="-4"/>
          <w:lang w:val="en-US"/>
        </w:rPr>
        <w:tab/>
      </w:r>
      <w:r w:rsidR="00B82D1A" w:rsidRPr="00712C0B">
        <w:rPr>
          <w:spacing w:val="-4"/>
          <w:lang w:val="en-US"/>
        </w:rPr>
        <w:t>processed food</w:t>
      </w:r>
    </w:p>
    <w:p w14:paraId="04AF01A1" w14:textId="77777777" w:rsidR="00B82D1A" w:rsidRPr="00712C0B" w:rsidRDefault="00916764" w:rsidP="00CE14E9">
      <w:pPr>
        <w:rPr>
          <w:spacing w:val="-4"/>
          <w:lang w:val="en-US"/>
        </w:rPr>
      </w:pPr>
      <w:r w:rsidRPr="00712C0B">
        <w:rPr>
          <w:spacing w:val="-4"/>
          <w:lang w:val="en-US"/>
        </w:rPr>
        <w:t>(</w:t>
      </w:r>
      <w:r w:rsidR="00B82D1A" w:rsidRPr="00712C0B">
        <w:rPr>
          <w:spacing w:val="-4"/>
          <w:lang w:val="en-US"/>
        </w:rPr>
        <w:t>3</w:t>
      </w:r>
      <w:r w:rsidRPr="00712C0B">
        <w:rPr>
          <w:spacing w:val="-4"/>
          <w:lang w:val="en-US"/>
        </w:rPr>
        <w:t>)</w:t>
      </w:r>
      <w:r w:rsidR="00286626" w:rsidRPr="00712C0B">
        <w:rPr>
          <w:spacing w:val="-4"/>
          <w:lang w:val="en-US"/>
        </w:rPr>
        <w:tab/>
      </w:r>
      <w:r w:rsidR="00B82D1A" w:rsidRPr="00712C0B">
        <w:rPr>
          <w:spacing w:val="-4"/>
          <w:lang w:val="en-US"/>
        </w:rPr>
        <w:t>home-prepared food</w:t>
      </w:r>
    </w:p>
    <w:p w14:paraId="48DE20B4" w14:textId="77777777" w:rsidR="000C1E81" w:rsidRPr="00712C0B" w:rsidRDefault="000C1E81" w:rsidP="000C1E81">
      <w:pPr>
        <w:rPr>
          <w:lang w:val="en-US"/>
        </w:rPr>
      </w:pPr>
    </w:p>
    <w:p w14:paraId="0C998178" w14:textId="77777777" w:rsidR="00B82D1A" w:rsidRDefault="00B82D1A" w:rsidP="00F36C89">
      <w:pPr>
        <w:pStyle w:val="Listennummer"/>
        <w:numPr>
          <w:ilvl w:val="0"/>
          <w:numId w:val="71"/>
        </w:numPr>
      </w:pPr>
      <w:proofErr w:type="spellStart"/>
      <w:r>
        <w:t>never</w:t>
      </w:r>
      <w:proofErr w:type="spellEnd"/>
    </w:p>
    <w:p w14:paraId="78089788" w14:textId="77777777" w:rsidR="000C1E81" w:rsidRDefault="000C1E81" w:rsidP="00F36C89">
      <w:pPr>
        <w:pStyle w:val="Listennummer"/>
        <w:numPr>
          <w:ilvl w:val="0"/>
          <w:numId w:val="71"/>
        </w:numPr>
      </w:pPr>
      <w:r w:rsidRPr="006409A3">
        <w:t>less than once a month</w:t>
      </w:r>
    </w:p>
    <w:p w14:paraId="7CAA2C6C" w14:textId="77777777" w:rsidR="000C1E81" w:rsidRDefault="000C1E81" w:rsidP="000C1E81">
      <w:pPr>
        <w:pStyle w:val="Listennummer"/>
      </w:pPr>
      <w:r w:rsidRPr="006409A3">
        <w:t>about 1-3 times a month</w:t>
      </w:r>
    </w:p>
    <w:p w14:paraId="27771A5B" w14:textId="77777777" w:rsidR="000C1E81" w:rsidRDefault="000C1E81" w:rsidP="000C1E81">
      <w:pPr>
        <w:pStyle w:val="Listennummer"/>
      </w:pPr>
      <w:r w:rsidRPr="006409A3">
        <w:t>about once a week</w:t>
      </w:r>
    </w:p>
    <w:p w14:paraId="1F3AD6EC" w14:textId="77777777" w:rsidR="000C1E81" w:rsidRDefault="000C1E81" w:rsidP="000C1E81">
      <w:pPr>
        <w:pStyle w:val="Listennummer"/>
      </w:pPr>
      <w:r w:rsidRPr="006409A3">
        <w:t>several times a week</w:t>
      </w:r>
    </w:p>
    <w:p w14:paraId="2F53E89D" w14:textId="77777777" w:rsidR="000C1E81" w:rsidRDefault="000C1E81" w:rsidP="000C1E81">
      <w:pPr>
        <w:pStyle w:val="Listennummer"/>
      </w:pPr>
      <w:r w:rsidRPr="006409A3">
        <w:t>daily</w:t>
      </w:r>
    </w:p>
    <w:p w14:paraId="410F9073" w14:textId="77777777" w:rsidR="000C1E81" w:rsidRPr="00540D48" w:rsidRDefault="000C1E81" w:rsidP="000C1E81">
      <w:pPr>
        <w:rPr>
          <w:rFonts w:asciiTheme="minorHAnsi" w:hAnsiTheme="minorHAnsi" w:cstheme="minorHAnsi"/>
        </w:rPr>
      </w:pPr>
      <w:r w:rsidRPr="006409A3">
        <w:rPr>
          <w:rFonts w:asciiTheme="minorHAnsi" w:hAnsiTheme="minorHAnsi" w:cstheme="minorHAnsi"/>
        </w:rPr>
        <w:t>99</w:t>
      </w:r>
      <w:r w:rsidRPr="006409A3">
        <w:rPr>
          <w:rFonts w:asciiTheme="minorHAnsi" w:hAnsiTheme="minorHAnsi" w:cstheme="minorHAnsi"/>
        </w:rPr>
        <w:tab/>
        <w:t>don't know / no answer</w:t>
      </w:r>
    </w:p>
    <w:p w14:paraId="0D255536" w14:textId="77777777" w:rsidR="000C1E81" w:rsidRDefault="000C1E81" w:rsidP="000C1E81"/>
    <w:p w14:paraId="6C42AC64" w14:textId="77777777" w:rsidR="006C39A4" w:rsidRDefault="006C39A4" w:rsidP="00CE14E9"/>
    <w:p w14:paraId="54DC65DF" w14:textId="77777777" w:rsidR="007122A9" w:rsidRPr="00712C0B" w:rsidRDefault="007122A9" w:rsidP="007122A9">
      <w:pPr>
        <w:ind w:right="794"/>
        <w:rPr>
          <w:rFonts w:asciiTheme="minorHAnsi" w:hAnsiTheme="minorHAnsi" w:cstheme="minorHAnsi"/>
          <w:color w:val="000000"/>
          <w:spacing w:val="4"/>
          <w:u w:val="single"/>
          <w:lang w:val="en-US"/>
        </w:rPr>
      </w:pPr>
      <w:r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Question </w:t>
      </w:r>
      <w:r w:rsidR="00BB4E9B"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D1b </w:t>
      </w:r>
      <w:r w:rsidRPr="00712C0B">
        <w:rPr>
          <w:rFonts w:asciiTheme="minorHAnsi" w:hAnsiTheme="minorHAnsi" w:cstheme="minorHAnsi"/>
          <w:b/>
          <w:color w:val="000000"/>
          <w:lang w:val="en-US"/>
        </w:rPr>
        <w:t xml:space="preserve">- </w:t>
      </w:r>
      <w:r w:rsidR="00B82D1A" w:rsidRPr="00712C0B">
        <w:rPr>
          <w:rFonts w:asciiTheme="minorHAnsi" w:hAnsiTheme="minorHAnsi" w:cstheme="minorHAnsi"/>
          <w:b/>
          <w:lang w:val="en-US"/>
        </w:rPr>
        <w:t>Self-assessment of frequency of fruit and vegetable consumption</w:t>
      </w:r>
    </w:p>
    <w:p w14:paraId="263D0B6F" w14:textId="77777777" w:rsidR="00C91A3F" w:rsidRPr="00712C0B" w:rsidRDefault="007122A9" w:rsidP="00C91A3F">
      <w:pPr>
        <w:rPr>
          <w:lang w:val="en-US"/>
        </w:rPr>
      </w:pPr>
      <w:r w:rsidRPr="00712C0B">
        <w:rPr>
          <w:lang w:val="en-US"/>
        </w:rPr>
        <w:t xml:space="preserve">How often do you eat vegetables, salad and / or fruit? </w:t>
      </w:r>
      <w:r w:rsidR="00F26CCA" w:rsidRPr="00712C0B">
        <w:rPr>
          <w:lang w:val="en-US"/>
        </w:rPr>
        <w:t xml:space="preserve">One portion corresponds to about a handful of fruit, </w:t>
      </w:r>
      <w:r w:rsidR="00F27932" w:rsidRPr="00712C0B">
        <w:rPr>
          <w:lang w:val="en-US"/>
        </w:rPr>
        <w:br/>
      </w:r>
      <w:r w:rsidR="00F26CCA" w:rsidRPr="00712C0B">
        <w:rPr>
          <w:lang w:val="en-US"/>
        </w:rPr>
        <w:t xml:space="preserve">vegetables or salad. </w:t>
      </w:r>
    </w:p>
    <w:p w14:paraId="1C10A78D" w14:textId="77777777" w:rsidR="007122A9" w:rsidRPr="00712C0B" w:rsidRDefault="007122A9" w:rsidP="00CE14E9">
      <w:pPr>
        <w:rPr>
          <w:lang w:val="en-US"/>
        </w:rPr>
      </w:pPr>
    </w:p>
    <w:p w14:paraId="45F89341" w14:textId="40B4ABF9" w:rsidR="00AC1216" w:rsidRDefault="005A0EC0" w:rsidP="00FB0861">
      <w:pPr>
        <w:pStyle w:val="Listennummer"/>
        <w:numPr>
          <w:ilvl w:val="0"/>
          <w:numId w:val="32"/>
        </w:numPr>
      </w:pPr>
      <w:proofErr w:type="spellStart"/>
      <w:r>
        <w:t>n</w:t>
      </w:r>
      <w:r w:rsidR="00AC1216">
        <w:t>ever</w:t>
      </w:r>
      <w:proofErr w:type="spellEnd"/>
    </w:p>
    <w:p w14:paraId="6C3605F1" w14:textId="3430B413" w:rsidR="00AC1216" w:rsidRPr="005A0EC0" w:rsidRDefault="005A0EC0" w:rsidP="00AC1216">
      <w:pPr>
        <w:pStyle w:val="Listennummer"/>
        <w:rPr>
          <w:lang w:val="en-US"/>
        </w:rPr>
      </w:pPr>
      <w:r w:rsidRPr="005A0EC0">
        <w:rPr>
          <w:lang w:val="en-US"/>
        </w:rPr>
        <w:t>l</w:t>
      </w:r>
      <w:r w:rsidR="00AC1216" w:rsidRPr="005A0EC0">
        <w:rPr>
          <w:lang w:val="en-US"/>
        </w:rPr>
        <w:t>ess than 1 portion per week</w:t>
      </w:r>
    </w:p>
    <w:p w14:paraId="6F8EECE1" w14:textId="77777777" w:rsidR="00AC1216" w:rsidRDefault="00AC1216" w:rsidP="00AC1216">
      <w:pPr>
        <w:pStyle w:val="Listennummer"/>
      </w:pPr>
      <w:proofErr w:type="spellStart"/>
      <w:r>
        <w:t>less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1 </w:t>
      </w:r>
      <w:proofErr w:type="spellStart"/>
      <w:r>
        <w:t>portion</w:t>
      </w:r>
      <w:proofErr w:type="spellEnd"/>
      <w:r>
        <w:t xml:space="preserve"> per day</w:t>
      </w:r>
    </w:p>
    <w:p w14:paraId="5922572B" w14:textId="77777777" w:rsidR="00AC1216" w:rsidRDefault="00AC1216" w:rsidP="00AC1216">
      <w:pPr>
        <w:pStyle w:val="Listennummer"/>
      </w:pPr>
      <w:r>
        <w:t>1-2 portions per day</w:t>
      </w:r>
    </w:p>
    <w:p w14:paraId="1576E7F6" w14:textId="77777777" w:rsidR="00AC1216" w:rsidRDefault="00AC1216" w:rsidP="00AC1216">
      <w:pPr>
        <w:pStyle w:val="Listennummer"/>
      </w:pPr>
      <w:r>
        <w:t>3-4 portions per day</w:t>
      </w:r>
    </w:p>
    <w:p w14:paraId="0DAD8BF5" w14:textId="77777777" w:rsidR="00AC1216" w:rsidRDefault="00AC1216" w:rsidP="00AC1216">
      <w:pPr>
        <w:pStyle w:val="Listennummer"/>
      </w:pPr>
      <w:r>
        <w:t>5 and more portions per day</w:t>
      </w:r>
    </w:p>
    <w:p w14:paraId="55DEE356" w14:textId="77777777" w:rsidR="007122A9" w:rsidRDefault="002766CB" w:rsidP="007122A9">
      <w:r>
        <w:t>99</w:t>
      </w:r>
      <w:r>
        <w:tab/>
      </w:r>
      <w:r w:rsidR="00E14E0C">
        <w:t xml:space="preserve">don't know </w:t>
      </w:r>
      <w:r w:rsidR="007122A9">
        <w:t>/ no answer</w:t>
      </w:r>
    </w:p>
    <w:p w14:paraId="62C42FF5" w14:textId="77777777" w:rsidR="007122A9" w:rsidRDefault="007122A9" w:rsidP="00CE14E9"/>
    <w:p w14:paraId="1B70C26B" w14:textId="77777777" w:rsidR="00C02DA4" w:rsidRDefault="00C02DA4" w:rsidP="00CE14E9"/>
    <w:p w14:paraId="4FDF3260" w14:textId="0314815E" w:rsidR="00C02DA4" w:rsidRPr="00712C0B" w:rsidRDefault="00C02DA4" w:rsidP="00C02DA4">
      <w:pPr>
        <w:pStyle w:val="Filterhinweis"/>
        <w:rPr>
          <w:lang w:val="en-US"/>
        </w:rPr>
      </w:pPr>
      <w:r w:rsidRPr="00712C0B">
        <w:rPr>
          <w:lang w:val="en-US"/>
        </w:rPr>
        <w:t xml:space="preserve">Filter: </w:t>
      </w:r>
      <w:r w:rsidR="0053063D">
        <w:rPr>
          <w:lang w:val="en-US"/>
        </w:rPr>
        <w:t>Omnivore</w:t>
      </w:r>
      <w:r w:rsidR="000A41F4" w:rsidRPr="00712C0B">
        <w:rPr>
          <w:lang w:val="en-US"/>
        </w:rPr>
        <w:t xml:space="preserve"> </w:t>
      </w:r>
      <w:r w:rsidRPr="00712C0B">
        <w:rPr>
          <w:lang w:val="en-US"/>
        </w:rPr>
        <w:t>[</w:t>
      </w:r>
      <w:r w:rsidR="00E96BE8" w:rsidRPr="00712C0B">
        <w:rPr>
          <w:lang w:val="en-US"/>
        </w:rPr>
        <w:t>I1</w:t>
      </w:r>
      <w:r w:rsidR="000A596C" w:rsidRPr="00712C0B">
        <w:rPr>
          <w:lang w:val="en-US"/>
        </w:rPr>
        <w:t xml:space="preserve"> </w:t>
      </w:r>
      <w:proofErr w:type="gramStart"/>
      <w:r w:rsidR="000A596C" w:rsidRPr="00712C0B">
        <w:rPr>
          <w:lang w:val="en-US"/>
        </w:rPr>
        <w:t xml:space="preserve">= </w:t>
      </w:r>
      <w:r w:rsidRPr="00712C0B">
        <w:rPr>
          <w:lang w:val="en-US"/>
        </w:rPr>
        <w:t xml:space="preserve"> 3</w:t>
      </w:r>
      <w:proofErr w:type="gramEnd"/>
      <w:r w:rsidRPr="00712C0B">
        <w:rPr>
          <w:lang w:val="en-US"/>
        </w:rPr>
        <w:t>].</w:t>
      </w:r>
    </w:p>
    <w:p w14:paraId="409C6CDC" w14:textId="50597118" w:rsidR="00C02DA4" w:rsidRPr="00712C0B" w:rsidRDefault="00C02DA4" w:rsidP="00C02DA4">
      <w:pPr>
        <w:ind w:right="794"/>
        <w:rPr>
          <w:rFonts w:asciiTheme="minorHAnsi" w:hAnsiTheme="minorHAnsi" w:cstheme="minorHAnsi"/>
          <w:color w:val="000000"/>
          <w:spacing w:val="4"/>
          <w:u w:val="single"/>
          <w:lang w:val="en-US"/>
        </w:rPr>
      </w:pPr>
      <w:r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Question </w:t>
      </w:r>
      <w:r w:rsidR="00BB4E9B"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D2 </w:t>
      </w:r>
      <w:r w:rsidRPr="00712C0B">
        <w:rPr>
          <w:rFonts w:asciiTheme="minorHAnsi" w:hAnsiTheme="minorHAnsi" w:cstheme="minorHAnsi"/>
          <w:b/>
          <w:color w:val="000000"/>
          <w:lang w:val="en-US"/>
        </w:rPr>
        <w:t xml:space="preserve">- </w:t>
      </w:r>
      <w:r w:rsidRPr="00712C0B">
        <w:rPr>
          <w:rFonts w:asciiTheme="minorHAnsi" w:hAnsiTheme="minorHAnsi" w:cstheme="minorHAnsi"/>
          <w:b/>
          <w:lang w:val="en-US"/>
        </w:rPr>
        <w:t xml:space="preserve">Meat consumption of </w:t>
      </w:r>
      <w:r w:rsidR="006D36EE">
        <w:rPr>
          <w:rFonts w:asciiTheme="minorHAnsi" w:hAnsiTheme="minorHAnsi" w:cstheme="minorHAnsi"/>
          <w:b/>
          <w:lang w:val="en-US"/>
        </w:rPr>
        <w:t>omnivores</w:t>
      </w:r>
    </w:p>
    <w:p w14:paraId="4C09018C" w14:textId="77777777" w:rsidR="00C02DA4" w:rsidRPr="00712C0B" w:rsidRDefault="00C02DA4" w:rsidP="00C02DA4">
      <w:pPr>
        <w:rPr>
          <w:lang w:val="en-US"/>
        </w:rPr>
      </w:pPr>
      <w:r w:rsidRPr="00712C0B">
        <w:rPr>
          <w:lang w:val="en-US"/>
        </w:rPr>
        <w:t xml:space="preserve">What do you estimate: How much meat </w:t>
      </w:r>
      <w:r w:rsidR="00A70310" w:rsidRPr="00712C0B">
        <w:rPr>
          <w:lang w:val="en-US"/>
        </w:rPr>
        <w:t xml:space="preserve">and/or </w:t>
      </w:r>
      <w:r w:rsidRPr="00712C0B">
        <w:rPr>
          <w:lang w:val="en-US"/>
        </w:rPr>
        <w:t xml:space="preserve">sausage products do you </w:t>
      </w:r>
      <w:r w:rsidR="00EE434E" w:rsidRPr="00712C0B">
        <w:rPr>
          <w:lang w:val="en-US"/>
        </w:rPr>
        <w:t xml:space="preserve">eat </w:t>
      </w:r>
      <w:r w:rsidRPr="00712C0B">
        <w:rPr>
          <w:lang w:val="en-US"/>
        </w:rPr>
        <w:t xml:space="preserve">in a </w:t>
      </w:r>
      <w:r w:rsidR="00F26CCA" w:rsidRPr="00712C0B">
        <w:rPr>
          <w:lang w:val="en-US"/>
        </w:rPr>
        <w:t xml:space="preserve">typical </w:t>
      </w:r>
      <w:r w:rsidRPr="00712C0B">
        <w:rPr>
          <w:lang w:val="en-US"/>
        </w:rPr>
        <w:t>week?</w:t>
      </w:r>
    </w:p>
    <w:p w14:paraId="108D3898" w14:textId="77777777" w:rsidR="00C91A3F" w:rsidRPr="00712C0B" w:rsidRDefault="00C02DA4" w:rsidP="00C91A3F">
      <w:pPr>
        <w:rPr>
          <w:lang w:val="en-US"/>
        </w:rPr>
      </w:pPr>
      <w:r w:rsidRPr="00712C0B">
        <w:rPr>
          <w:lang w:val="en-US"/>
        </w:rPr>
        <w:t xml:space="preserve">For a better </w:t>
      </w:r>
      <w:r w:rsidR="00F734ED" w:rsidRPr="00712C0B">
        <w:rPr>
          <w:lang w:val="en-US"/>
        </w:rPr>
        <w:t xml:space="preserve">estimate: an average </w:t>
      </w:r>
      <w:r w:rsidRPr="00712C0B">
        <w:rPr>
          <w:lang w:val="en-US"/>
        </w:rPr>
        <w:t xml:space="preserve">portion of meat weighs </w:t>
      </w:r>
      <w:r w:rsidR="00F734ED" w:rsidRPr="00712C0B">
        <w:rPr>
          <w:lang w:val="en-US"/>
        </w:rPr>
        <w:t xml:space="preserve">about </w:t>
      </w:r>
      <w:r w:rsidRPr="00712C0B">
        <w:rPr>
          <w:b/>
          <w:lang w:val="en-US"/>
        </w:rPr>
        <w:t>150 g.</w:t>
      </w:r>
      <w:r w:rsidRPr="00712C0B">
        <w:rPr>
          <w:lang w:val="en-US"/>
        </w:rPr>
        <w:t xml:space="preserve"> A slice of </w:t>
      </w:r>
      <w:r w:rsidR="00F27932" w:rsidRPr="00712C0B">
        <w:rPr>
          <w:lang w:val="en-US"/>
        </w:rPr>
        <w:br/>
      </w:r>
      <w:r w:rsidRPr="00712C0B">
        <w:rPr>
          <w:lang w:val="en-US"/>
        </w:rPr>
        <w:t xml:space="preserve">sausage weighs about </w:t>
      </w:r>
      <w:r w:rsidRPr="00712C0B">
        <w:rPr>
          <w:b/>
          <w:lang w:val="en-US"/>
        </w:rPr>
        <w:t>20 g</w:t>
      </w:r>
      <w:r w:rsidRPr="00712C0B">
        <w:rPr>
          <w:lang w:val="en-US"/>
        </w:rPr>
        <w:t xml:space="preserve">. </w:t>
      </w:r>
      <w:r w:rsidR="00BF2B76" w:rsidRPr="00712C0B">
        <w:rPr>
          <w:lang w:val="en-US"/>
        </w:rPr>
        <w:t xml:space="preserve">Seven slices of sausage correspond to </w:t>
      </w:r>
      <w:r w:rsidR="005E5E8E" w:rsidRPr="00712C0B">
        <w:rPr>
          <w:lang w:val="en-US"/>
        </w:rPr>
        <w:t xml:space="preserve">one </w:t>
      </w:r>
      <w:r w:rsidR="00BF2B76" w:rsidRPr="00712C0B">
        <w:rPr>
          <w:lang w:val="en-US"/>
        </w:rPr>
        <w:t>portion of meat.</w:t>
      </w:r>
    </w:p>
    <w:p w14:paraId="473CC75C" w14:textId="77777777" w:rsidR="00C91A3F" w:rsidRPr="00712C0B" w:rsidRDefault="00C91A3F" w:rsidP="006C39A4">
      <w:pPr>
        <w:rPr>
          <w:lang w:val="en-US"/>
        </w:rPr>
      </w:pPr>
    </w:p>
    <w:p w14:paraId="01B8DEC1" w14:textId="7B8C9E23" w:rsidR="006C39A4" w:rsidRPr="00712C0B" w:rsidRDefault="003253C3" w:rsidP="00FB0861">
      <w:pPr>
        <w:pStyle w:val="Listennummer"/>
        <w:numPr>
          <w:ilvl w:val="0"/>
          <w:numId w:val="33"/>
        </w:numPr>
        <w:rPr>
          <w:lang w:val="en-US"/>
        </w:rPr>
      </w:pPr>
      <w:r>
        <w:rPr>
          <w:lang w:val="en-US"/>
        </w:rPr>
        <w:t>l</w:t>
      </w:r>
      <w:r w:rsidR="006C39A4" w:rsidRPr="00712C0B">
        <w:rPr>
          <w:lang w:val="en-US"/>
        </w:rPr>
        <w:t>ess than 1 portion of meat per week (150 g)</w:t>
      </w:r>
    </w:p>
    <w:p w14:paraId="2C464CC9" w14:textId="77777777" w:rsidR="006C39A4" w:rsidRPr="00712C0B" w:rsidRDefault="006C39A4" w:rsidP="006C39A4">
      <w:pPr>
        <w:pStyle w:val="Listennummer"/>
        <w:rPr>
          <w:lang w:val="en-US"/>
        </w:rPr>
      </w:pPr>
      <w:r w:rsidRPr="00712C0B">
        <w:rPr>
          <w:lang w:val="en-US"/>
        </w:rPr>
        <w:t>1 to less than 2 portions of meat per week (from 150 to less than 300 g)</w:t>
      </w:r>
    </w:p>
    <w:p w14:paraId="1FFC771E" w14:textId="77777777" w:rsidR="006C39A4" w:rsidRPr="00712C0B" w:rsidRDefault="006C39A4" w:rsidP="006C39A4">
      <w:pPr>
        <w:pStyle w:val="Listennummer"/>
        <w:rPr>
          <w:lang w:val="en-US"/>
        </w:rPr>
      </w:pPr>
      <w:r w:rsidRPr="00712C0B">
        <w:rPr>
          <w:lang w:val="en-US"/>
        </w:rPr>
        <w:t>2 to less than 4 portions of meat per week (from 300 to less than 600 g)</w:t>
      </w:r>
    </w:p>
    <w:p w14:paraId="337277F1" w14:textId="77777777" w:rsidR="006C39A4" w:rsidRPr="00712C0B" w:rsidRDefault="006C39A4" w:rsidP="006C39A4">
      <w:pPr>
        <w:pStyle w:val="Listennummer"/>
        <w:rPr>
          <w:lang w:val="en-US"/>
        </w:rPr>
      </w:pPr>
      <w:r w:rsidRPr="00712C0B">
        <w:rPr>
          <w:lang w:val="en-US"/>
        </w:rPr>
        <w:t>4 to less than 6 portions of meat per week (from 600 to less than 900 g)</w:t>
      </w:r>
    </w:p>
    <w:p w14:paraId="49701B50" w14:textId="5B6B8D99" w:rsidR="006C39A4" w:rsidRPr="00712C0B" w:rsidRDefault="003253C3" w:rsidP="006C39A4">
      <w:pPr>
        <w:pStyle w:val="Listennummer"/>
        <w:rPr>
          <w:lang w:val="en-US"/>
        </w:rPr>
      </w:pPr>
      <w:r>
        <w:rPr>
          <w:lang w:val="en-US"/>
        </w:rPr>
        <w:t>a</w:t>
      </w:r>
      <w:r w:rsidR="006C39A4" w:rsidRPr="00712C0B">
        <w:rPr>
          <w:lang w:val="en-US"/>
        </w:rPr>
        <w:t>t least 6 portions of meat per week (from 900 g)</w:t>
      </w:r>
    </w:p>
    <w:p w14:paraId="6CD49FD4" w14:textId="77777777" w:rsidR="002850EF" w:rsidRPr="00712C0B" w:rsidRDefault="002850EF" w:rsidP="002850EF">
      <w:pPr>
        <w:rPr>
          <w:lang w:val="en-US"/>
        </w:rPr>
      </w:pPr>
      <w:r w:rsidRPr="00712C0B">
        <w:rPr>
          <w:lang w:val="en-US"/>
        </w:rPr>
        <w:t xml:space="preserve">99 </w:t>
      </w:r>
      <w:r w:rsidRPr="00712C0B">
        <w:rPr>
          <w:lang w:val="en-US"/>
        </w:rPr>
        <w:tab/>
        <w:t>don't know / no answer</w:t>
      </w:r>
    </w:p>
    <w:p w14:paraId="34048B11" w14:textId="77777777" w:rsidR="000F49E6" w:rsidRPr="00712C0B" w:rsidRDefault="000F49E6">
      <w:pPr>
        <w:tabs>
          <w:tab w:val="clear" w:pos="567"/>
        </w:tabs>
        <w:rPr>
          <w:lang w:val="en-US"/>
        </w:rPr>
      </w:pPr>
    </w:p>
    <w:p w14:paraId="2D57D92D" w14:textId="09029D6D" w:rsidR="007C33DF" w:rsidRDefault="007C33DF" w:rsidP="004A19E0">
      <w:pPr>
        <w:ind w:right="794"/>
        <w:rPr>
          <w:rFonts w:asciiTheme="minorHAnsi" w:hAnsiTheme="minorHAnsi" w:cstheme="minorHAnsi"/>
          <w:b/>
          <w:color w:val="000000"/>
          <w:spacing w:val="4"/>
          <w:lang w:val="en-US"/>
        </w:rPr>
      </w:pPr>
    </w:p>
    <w:p w14:paraId="445E0E54" w14:textId="67587B0A" w:rsidR="001335AA" w:rsidRDefault="001335AA" w:rsidP="004A19E0">
      <w:pPr>
        <w:ind w:right="794"/>
        <w:rPr>
          <w:rFonts w:asciiTheme="minorHAnsi" w:hAnsiTheme="minorHAnsi" w:cstheme="minorHAnsi"/>
          <w:b/>
          <w:color w:val="000000"/>
          <w:spacing w:val="4"/>
          <w:lang w:val="en-US"/>
        </w:rPr>
      </w:pPr>
    </w:p>
    <w:p w14:paraId="48751642" w14:textId="4EE3C3D5" w:rsidR="001335AA" w:rsidRDefault="001335AA" w:rsidP="004A19E0">
      <w:pPr>
        <w:ind w:right="794"/>
        <w:rPr>
          <w:rFonts w:asciiTheme="minorHAnsi" w:hAnsiTheme="minorHAnsi" w:cstheme="minorHAnsi"/>
          <w:b/>
          <w:color w:val="000000"/>
          <w:spacing w:val="4"/>
          <w:lang w:val="en-US"/>
        </w:rPr>
      </w:pPr>
    </w:p>
    <w:p w14:paraId="12DCA4C3" w14:textId="77777777" w:rsidR="001335AA" w:rsidRPr="00712C0B" w:rsidRDefault="001335AA" w:rsidP="004A19E0">
      <w:pPr>
        <w:ind w:right="794"/>
        <w:rPr>
          <w:rFonts w:asciiTheme="minorHAnsi" w:hAnsiTheme="minorHAnsi" w:cstheme="minorHAnsi"/>
          <w:b/>
          <w:color w:val="000000"/>
          <w:spacing w:val="4"/>
          <w:lang w:val="en-US"/>
        </w:rPr>
      </w:pPr>
    </w:p>
    <w:p w14:paraId="1E337090" w14:textId="77777777" w:rsidR="004A19E0" w:rsidRPr="00712C0B" w:rsidRDefault="004A19E0" w:rsidP="004A19E0">
      <w:pPr>
        <w:ind w:right="794"/>
        <w:rPr>
          <w:rFonts w:asciiTheme="minorHAnsi" w:hAnsiTheme="minorHAnsi" w:cstheme="minorHAnsi"/>
          <w:color w:val="000000"/>
          <w:spacing w:val="4"/>
          <w:u w:val="single"/>
          <w:lang w:val="en-US"/>
        </w:rPr>
      </w:pPr>
      <w:r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lastRenderedPageBreak/>
        <w:t xml:space="preserve">Question </w:t>
      </w:r>
      <w:r w:rsidR="00BF2B76"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D3a </w:t>
      </w:r>
      <w:r w:rsidRPr="00712C0B">
        <w:rPr>
          <w:rFonts w:asciiTheme="minorHAnsi" w:hAnsiTheme="minorHAnsi" w:cstheme="minorHAnsi"/>
          <w:b/>
          <w:color w:val="000000"/>
          <w:lang w:val="en-US"/>
        </w:rPr>
        <w:t xml:space="preserve">- </w:t>
      </w:r>
      <w:r w:rsidR="00B167DA" w:rsidRPr="00712C0B">
        <w:rPr>
          <w:rFonts w:asciiTheme="minorHAnsi" w:hAnsiTheme="minorHAnsi" w:cstheme="minorHAnsi"/>
          <w:b/>
          <w:lang w:val="en-US"/>
        </w:rPr>
        <w:t>Food supplements</w:t>
      </w:r>
    </w:p>
    <w:p w14:paraId="3671F64A" w14:textId="32ED470E" w:rsidR="0042239C" w:rsidRPr="00712C0B" w:rsidRDefault="008F146A" w:rsidP="0042239C">
      <w:pPr>
        <w:pStyle w:val="Kommentartext"/>
        <w:rPr>
          <w:spacing w:val="-4"/>
          <w:lang w:val="en-US"/>
        </w:rPr>
      </w:pPr>
      <w:r w:rsidRPr="00712C0B">
        <w:rPr>
          <w:spacing w:val="-4"/>
          <w:lang w:val="en-US"/>
        </w:rPr>
        <w:t xml:space="preserve">Do you take food supplements? </w:t>
      </w:r>
      <w:r w:rsidR="00EE434E" w:rsidRPr="00712C0B">
        <w:rPr>
          <w:spacing w:val="-4"/>
          <w:lang w:val="en-US"/>
        </w:rPr>
        <w:t>Explanation</w:t>
      </w:r>
      <w:r w:rsidR="001346C2" w:rsidRPr="00712C0B">
        <w:rPr>
          <w:spacing w:val="-4"/>
          <w:lang w:val="en-US"/>
        </w:rPr>
        <w:t xml:space="preserve">: </w:t>
      </w:r>
      <w:r w:rsidR="0042239C" w:rsidRPr="00712C0B">
        <w:rPr>
          <w:spacing w:val="-4"/>
          <w:lang w:val="en-US"/>
        </w:rPr>
        <w:t xml:space="preserve">Food supplements are products </w:t>
      </w:r>
      <w:r w:rsidR="00F27932" w:rsidRPr="00712C0B">
        <w:rPr>
          <w:spacing w:val="-4"/>
          <w:lang w:val="en-US"/>
        </w:rPr>
        <w:br/>
      </w:r>
      <w:r w:rsidR="0042239C" w:rsidRPr="00712C0B">
        <w:rPr>
          <w:spacing w:val="-4"/>
          <w:lang w:val="en-US"/>
        </w:rPr>
        <w:t xml:space="preserve">intended to supplement general nutrition. They contain concentrated </w:t>
      </w:r>
      <w:r w:rsidR="00F27932" w:rsidRPr="00712C0B">
        <w:rPr>
          <w:spacing w:val="-4"/>
          <w:lang w:val="en-US"/>
        </w:rPr>
        <w:br/>
      </w:r>
      <w:r w:rsidR="00E073A3">
        <w:rPr>
          <w:spacing w:val="-4"/>
          <w:lang w:val="en-US"/>
        </w:rPr>
        <w:t>n</w:t>
      </w:r>
      <w:r w:rsidR="0042239C" w:rsidRPr="00712C0B">
        <w:rPr>
          <w:spacing w:val="-4"/>
          <w:lang w:val="en-US"/>
        </w:rPr>
        <w:t xml:space="preserve">utrients such as vitamins, minerals and trace elements, amino acids, but also dietary </w:t>
      </w:r>
      <w:proofErr w:type="spellStart"/>
      <w:r w:rsidR="0042239C" w:rsidRPr="00712C0B">
        <w:rPr>
          <w:spacing w:val="-4"/>
          <w:lang w:val="en-US"/>
        </w:rPr>
        <w:t>fibres</w:t>
      </w:r>
      <w:proofErr w:type="spellEnd"/>
      <w:r w:rsidR="0042239C" w:rsidRPr="00712C0B">
        <w:rPr>
          <w:spacing w:val="-4"/>
          <w:lang w:val="en-US"/>
        </w:rPr>
        <w:t xml:space="preserve">, plants or herbal extracts. They are available in dosed form, </w:t>
      </w:r>
      <w:proofErr w:type="gramStart"/>
      <w:r w:rsidR="0042239C" w:rsidRPr="00712C0B">
        <w:rPr>
          <w:spacing w:val="-4"/>
          <w:lang w:val="en-US"/>
        </w:rPr>
        <w:t>e.g.</w:t>
      </w:r>
      <w:proofErr w:type="gramEnd"/>
      <w:r w:rsidR="0042239C" w:rsidRPr="00712C0B">
        <w:rPr>
          <w:spacing w:val="-4"/>
          <w:lang w:val="en-US"/>
        </w:rPr>
        <w:t xml:space="preserve"> as tablets, capsules, coated tablets </w:t>
      </w:r>
      <w:r w:rsidR="00F27932" w:rsidRPr="00712C0B">
        <w:rPr>
          <w:spacing w:val="-4"/>
          <w:lang w:val="en-US"/>
        </w:rPr>
        <w:br/>
      </w:r>
      <w:r w:rsidR="0042239C" w:rsidRPr="00712C0B">
        <w:rPr>
          <w:spacing w:val="-4"/>
          <w:lang w:val="en-US"/>
        </w:rPr>
        <w:t>but also as powders and liquids.</w:t>
      </w:r>
    </w:p>
    <w:p w14:paraId="6D75F6A9" w14:textId="77777777" w:rsidR="00204B5E" w:rsidRPr="00712C0B" w:rsidRDefault="00204B5E" w:rsidP="00CE14E9">
      <w:pPr>
        <w:rPr>
          <w:lang w:val="en-US"/>
        </w:rPr>
      </w:pPr>
    </w:p>
    <w:p w14:paraId="61849E7D" w14:textId="77777777" w:rsidR="008F146A" w:rsidRDefault="00BF2B76" w:rsidP="00FB0861">
      <w:pPr>
        <w:pStyle w:val="Listennummer"/>
        <w:numPr>
          <w:ilvl w:val="0"/>
          <w:numId w:val="22"/>
        </w:numPr>
      </w:pPr>
      <w:proofErr w:type="spellStart"/>
      <w:r>
        <w:t>yes</w:t>
      </w:r>
      <w:proofErr w:type="spellEnd"/>
    </w:p>
    <w:p w14:paraId="37C10D3C" w14:textId="77777777" w:rsidR="008F146A" w:rsidRPr="000A100E" w:rsidRDefault="00A15ECA" w:rsidP="00FB0861">
      <w:pPr>
        <w:pStyle w:val="Listennummer"/>
        <w:numPr>
          <w:ilvl w:val="0"/>
          <w:numId w:val="22"/>
        </w:numPr>
      </w:pPr>
      <w:r>
        <w:t xml:space="preserve">no </w:t>
      </w:r>
    </w:p>
    <w:p w14:paraId="042578E3" w14:textId="77777777" w:rsidR="009337A0" w:rsidRDefault="009337A0" w:rsidP="006409A3">
      <w:r w:rsidRPr="000654BA">
        <w:t>99</w:t>
      </w:r>
      <w:r w:rsidRPr="000654BA">
        <w:tab/>
      </w:r>
      <w:r>
        <w:t>don't know / no answer</w:t>
      </w:r>
    </w:p>
    <w:p w14:paraId="2C9B57E2" w14:textId="77777777" w:rsidR="008C1EBC" w:rsidRDefault="008C1EBC" w:rsidP="009337A0">
      <w:pPr>
        <w:pStyle w:val="Listennummer"/>
        <w:numPr>
          <w:ilvl w:val="0"/>
          <w:numId w:val="0"/>
        </w:numPr>
      </w:pPr>
    </w:p>
    <w:p w14:paraId="5E875483" w14:textId="77777777" w:rsidR="0054270C" w:rsidRDefault="0054270C" w:rsidP="0054270C">
      <w:pPr>
        <w:pStyle w:val="Filterhinweis"/>
      </w:pPr>
    </w:p>
    <w:p w14:paraId="08C21683" w14:textId="77777777" w:rsidR="0054270C" w:rsidRPr="00712C0B" w:rsidRDefault="00E27FFD" w:rsidP="0054270C">
      <w:pPr>
        <w:pStyle w:val="Filterhinweis"/>
        <w:rPr>
          <w:lang w:val="en-US"/>
        </w:rPr>
      </w:pPr>
      <w:r w:rsidRPr="00712C0B">
        <w:rPr>
          <w:lang w:val="en-US"/>
        </w:rPr>
        <w:t xml:space="preserve">Filter: </w:t>
      </w:r>
      <w:r w:rsidR="00553447" w:rsidRPr="00712C0B">
        <w:rPr>
          <w:lang w:val="en-US"/>
        </w:rPr>
        <w:t xml:space="preserve">If food supplements are taken </w:t>
      </w:r>
      <w:r w:rsidR="00CF7E0C" w:rsidRPr="00712C0B">
        <w:rPr>
          <w:lang w:val="en-US"/>
        </w:rPr>
        <w:t xml:space="preserve">[D3a </w:t>
      </w:r>
      <w:r w:rsidR="00AB5BDA" w:rsidRPr="00712C0B">
        <w:rPr>
          <w:lang w:val="en-US"/>
        </w:rPr>
        <w:t>= 1</w:t>
      </w:r>
      <w:r w:rsidRPr="00712C0B">
        <w:rPr>
          <w:lang w:val="en-US"/>
        </w:rPr>
        <w:t>].</w:t>
      </w:r>
    </w:p>
    <w:p w14:paraId="18E648CE" w14:textId="77777777" w:rsidR="0054270C" w:rsidRPr="00712C0B" w:rsidRDefault="0054270C" w:rsidP="0054270C">
      <w:pPr>
        <w:ind w:right="794"/>
        <w:rPr>
          <w:rFonts w:asciiTheme="minorHAnsi" w:hAnsiTheme="minorHAnsi" w:cstheme="minorHAnsi"/>
          <w:color w:val="000000"/>
          <w:spacing w:val="4"/>
          <w:lang w:val="en-US"/>
        </w:rPr>
      </w:pPr>
      <w:r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Question </w:t>
      </w:r>
      <w:r w:rsidR="00916764"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D3b </w:t>
      </w:r>
      <w:r w:rsidRPr="00712C0B">
        <w:rPr>
          <w:rFonts w:asciiTheme="minorHAnsi" w:hAnsiTheme="minorHAnsi" w:cstheme="minorHAnsi"/>
          <w:b/>
          <w:color w:val="000000"/>
          <w:lang w:val="en-US"/>
        </w:rPr>
        <w:t xml:space="preserve">- </w:t>
      </w:r>
      <w:r w:rsidRPr="00712C0B">
        <w:rPr>
          <w:rFonts w:asciiTheme="minorHAnsi" w:hAnsiTheme="minorHAnsi" w:cstheme="minorHAnsi"/>
          <w:b/>
          <w:lang w:val="en-US"/>
        </w:rPr>
        <w:t>Food supplements</w:t>
      </w:r>
    </w:p>
    <w:p w14:paraId="5583B690" w14:textId="78B1ED30" w:rsidR="0054270C" w:rsidRPr="00712C0B" w:rsidRDefault="0054270C" w:rsidP="0054270C">
      <w:pPr>
        <w:rPr>
          <w:lang w:val="en-US"/>
        </w:rPr>
      </w:pPr>
      <w:r w:rsidRPr="00712C0B">
        <w:rPr>
          <w:lang w:val="en-US"/>
        </w:rPr>
        <w:t xml:space="preserve">Which food supplements do you take? </w:t>
      </w:r>
      <w:r w:rsidR="006409A3" w:rsidRPr="00712C0B">
        <w:rPr>
          <w:lang w:val="en-US"/>
        </w:rPr>
        <w:t xml:space="preserve">Please tick </w:t>
      </w:r>
      <w:r w:rsidR="000E4AA6" w:rsidRPr="00712C0B">
        <w:rPr>
          <w:lang w:val="en-US"/>
        </w:rPr>
        <w:t xml:space="preserve">all </w:t>
      </w:r>
      <w:r w:rsidR="004A0A86" w:rsidRPr="00712C0B">
        <w:rPr>
          <w:lang w:val="en-US"/>
        </w:rPr>
        <w:t xml:space="preserve">the nutrients that you take </w:t>
      </w:r>
      <w:r w:rsidR="00F27932" w:rsidRPr="00712C0B">
        <w:rPr>
          <w:lang w:val="en-US"/>
        </w:rPr>
        <w:br/>
      </w:r>
      <w:r w:rsidR="00B82D1A" w:rsidRPr="00712C0B">
        <w:rPr>
          <w:lang w:val="en-US"/>
        </w:rPr>
        <w:t>in</w:t>
      </w:r>
      <w:r w:rsidR="000C1E81" w:rsidRPr="00712C0B">
        <w:rPr>
          <w:lang w:val="en-US"/>
        </w:rPr>
        <w:t xml:space="preserve"> dosed form </w:t>
      </w:r>
      <w:r w:rsidR="00B82D1A" w:rsidRPr="00712C0B">
        <w:rPr>
          <w:lang w:val="en-US"/>
        </w:rPr>
        <w:t>(</w:t>
      </w:r>
      <w:proofErr w:type="gramStart"/>
      <w:r w:rsidR="00B82D1A" w:rsidRPr="00712C0B">
        <w:rPr>
          <w:lang w:val="en-US"/>
        </w:rPr>
        <w:t>e.g.</w:t>
      </w:r>
      <w:proofErr w:type="gramEnd"/>
      <w:r w:rsidR="00B82D1A" w:rsidRPr="00712C0B">
        <w:rPr>
          <w:lang w:val="en-US"/>
        </w:rPr>
        <w:t xml:space="preserve"> as tablets, capsules, coated tablets, powder or liquids)</w:t>
      </w:r>
      <w:r w:rsidR="00077DDF" w:rsidRPr="00712C0B">
        <w:rPr>
          <w:lang w:val="en-US"/>
        </w:rPr>
        <w:t>.</w:t>
      </w:r>
    </w:p>
    <w:p w14:paraId="1656B507" w14:textId="77777777" w:rsidR="00125D12" w:rsidRPr="00712C0B" w:rsidRDefault="00125D12" w:rsidP="0054270C">
      <w:pPr>
        <w:rPr>
          <w:lang w:val="en-US"/>
        </w:rPr>
      </w:pPr>
    </w:p>
    <w:p w14:paraId="04FBAA3D" w14:textId="73A4C841" w:rsidR="005B0051" w:rsidRPr="00B54AE4" w:rsidRDefault="007E25AC" w:rsidP="00F36C89">
      <w:pPr>
        <w:pStyle w:val="Listennummer"/>
        <w:numPr>
          <w:ilvl w:val="0"/>
          <w:numId w:val="90"/>
        </w:numPr>
        <w:rPr>
          <w:lang w:val="en-GB"/>
        </w:rPr>
      </w:pPr>
      <w:bookmarkStart w:id="5" w:name="_Hlk25848631"/>
      <w:r>
        <w:rPr>
          <w:lang w:val="en-GB"/>
        </w:rPr>
        <w:t>c</w:t>
      </w:r>
      <w:r w:rsidR="005B0051" w:rsidRPr="00B54AE4">
        <w:rPr>
          <w:lang w:val="en-GB"/>
        </w:rPr>
        <w:t>alcium</w:t>
      </w:r>
    </w:p>
    <w:p w14:paraId="45BE9B36" w14:textId="77777777" w:rsidR="005B0051" w:rsidRPr="008C6C75" w:rsidRDefault="005B0051" w:rsidP="005B0051">
      <w:pPr>
        <w:pStyle w:val="Listennummer"/>
        <w:rPr>
          <w:lang w:val="en-GB"/>
        </w:rPr>
      </w:pPr>
      <w:r w:rsidRPr="008C6C75">
        <w:rPr>
          <w:lang w:val="en-GB"/>
        </w:rPr>
        <w:t>iron</w:t>
      </w:r>
    </w:p>
    <w:p w14:paraId="3C55312C" w14:textId="77777777" w:rsidR="005B0051" w:rsidRPr="008C6C75" w:rsidRDefault="005B0051" w:rsidP="005B0051">
      <w:pPr>
        <w:pStyle w:val="Listennummer"/>
        <w:rPr>
          <w:lang w:val="en-GB"/>
        </w:rPr>
      </w:pPr>
      <w:r w:rsidRPr="008C6C75">
        <w:rPr>
          <w:lang w:val="en-GB"/>
        </w:rPr>
        <w:t>iodine</w:t>
      </w:r>
    </w:p>
    <w:p w14:paraId="2B4C348F" w14:textId="77777777" w:rsidR="005B0051" w:rsidRPr="008C6C75" w:rsidRDefault="005B0051" w:rsidP="005B0051">
      <w:pPr>
        <w:pStyle w:val="Listennummer"/>
        <w:rPr>
          <w:lang w:val="en-GB"/>
        </w:rPr>
      </w:pPr>
      <w:r w:rsidRPr="008C6C75">
        <w:rPr>
          <w:lang w:val="en-GB"/>
        </w:rPr>
        <w:t>magnesium</w:t>
      </w:r>
    </w:p>
    <w:p w14:paraId="2589280B" w14:textId="77777777" w:rsidR="005B0051" w:rsidRPr="008C6C75" w:rsidRDefault="005B0051" w:rsidP="005B0051">
      <w:pPr>
        <w:pStyle w:val="Listennummer"/>
        <w:rPr>
          <w:lang w:val="en-GB"/>
        </w:rPr>
      </w:pPr>
      <w:r w:rsidRPr="008C6C75">
        <w:rPr>
          <w:lang w:val="en-GB"/>
        </w:rPr>
        <w:t>phosphorus</w:t>
      </w:r>
    </w:p>
    <w:p w14:paraId="19D1FC86" w14:textId="7CD3C81F" w:rsidR="005B0051" w:rsidRPr="008C6C75" w:rsidRDefault="007E25AC" w:rsidP="005B0051">
      <w:pPr>
        <w:pStyle w:val="Listennummer"/>
        <w:rPr>
          <w:lang w:val="en-GB"/>
        </w:rPr>
      </w:pPr>
      <w:r>
        <w:rPr>
          <w:lang w:val="en-GB"/>
        </w:rPr>
        <w:t>v</w:t>
      </w:r>
      <w:r w:rsidR="005B0051" w:rsidRPr="008C6C75">
        <w:rPr>
          <w:lang w:val="en-GB"/>
        </w:rPr>
        <w:t>itamin A</w:t>
      </w:r>
    </w:p>
    <w:p w14:paraId="27D161F2" w14:textId="25293237" w:rsidR="005B0051" w:rsidRPr="008C6C75" w:rsidRDefault="007E25AC" w:rsidP="005B0051">
      <w:pPr>
        <w:pStyle w:val="Listennummer"/>
        <w:rPr>
          <w:lang w:val="en-GB"/>
        </w:rPr>
      </w:pPr>
      <w:r>
        <w:rPr>
          <w:lang w:val="en-GB"/>
        </w:rPr>
        <w:t>v</w:t>
      </w:r>
      <w:r w:rsidR="005B0051" w:rsidRPr="008C6C75">
        <w:rPr>
          <w:lang w:val="en-GB"/>
        </w:rPr>
        <w:t>itamin B1</w:t>
      </w:r>
    </w:p>
    <w:p w14:paraId="26A73C69" w14:textId="77B01066" w:rsidR="005B0051" w:rsidRPr="008C6C75" w:rsidRDefault="007E25AC" w:rsidP="005B0051">
      <w:pPr>
        <w:pStyle w:val="Listennummer"/>
        <w:rPr>
          <w:lang w:val="en-GB"/>
        </w:rPr>
      </w:pPr>
      <w:r>
        <w:rPr>
          <w:lang w:val="en-GB"/>
        </w:rPr>
        <w:t>v</w:t>
      </w:r>
      <w:r w:rsidR="005B0051" w:rsidRPr="008C6C75">
        <w:rPr>
          <w:lang w:val="en-GB"/>
        </w:rPr>
        <w:t>itamin B12 (cobalamin)</w:t>
      </w:r>
    </w:p>
    <w:p w14:paraId="78C54429" w14:textId="0B45B5E7" w:rsidR="005B0051" w:rsidRPr="008C6C75" w:rsidRDefault="007E25AC" w:rsidP="005B0051">
      <w:pPr>
        <w:pStyle w:val="Listennummer"/>
        <w:rPr>
          <w:lang w:val="en-GB"/>
        </w:rPr>
      </w:pPr>
      <w:r>
        <w:rPr>
          <w:lang w:val="en-GB"/>
        </w:rPr>
        <w:t>v</w:t>
      </w:r>
      <w:r w:rsidR="005B0051" w:rsidRPr="008C6C75">
        <w:rPr>
          <w:lang w:val="en-GB"/>
        </w:rPr>
        <w:t>itamin B2</w:t>
      </w:r>
    </w:p>
    <w:p w14:paraId="42D4C5B1" w14:textId="5E9A083F" w:rsidR="005B0051" w:rsidRPr="008C6C75" w:rsidRDefault="007E25AC" w:rsidP="005B0051">
      <w:pPr>
        <w:pStyle w:val="Listennummer"/>
        <w:rPr>
          <w:lang w:val="en-GB"/>
        </w:rPr>
      </w:pPr>
      <w:r>
        <w:rPr>
          <w:lang w:val="en-GB"/>
        </w:rPr>
        <w:t>v</w:t>
      </w:r>
      <w:r w:rsidR="005B0051" w:rsidRPr="008C6C75">
        <w:rPr>
          <w:lang w:val="en-GB"/>
        </w:rPr>
        <w:t>itamin B6</w:t>
      </w:r>
    </w:p>
    <w:p w14:paraId="77B0E73F" w14:textId="3BA5123F" w:rsidR="005B0051" w:rsidRPr="008C6C75" w:rsidRDefault="007E25AC" w:rsidP="005B0051">
      <w:pPr>
        <w:pStyle w:val="Listennummer"/>
        <w:rPr>
          <w:lang w:val="en-GB"/>
        </w:rPr>
      </w:pPr>
      <w:r>
        <w:rPr>
          <w:lang w:val="en-GB"/>
        </w:rPr>
        <w:t>v</w:t>
      </w:r>
      <w:r w:rsidR="005B0051" w:rsidRPr="008C6C75">
        <w:rPr>
          <w:lang w:val="en-GB"/>
        </w:rPr>
        <w:t>itamin B9 (folic acid)</w:t>
      </w:r>
    </w:p>
    <w:p w14:paraId="58A454D2" w14:textId="61C3D982" w:rsidR="005B0051" w:rsidRPr="008C6C75" w:rsidRDefault="007E25AC" w:rsidP="005B0051">
      <w:pPr>
        <w:pStyle w:val="Listennummer"/>
        <w:rPr>
          <w:lang w:val="en-GB"/>
        </w:rPr>
      </w:pPr>
      <w:r>
        <w:rPr>
          <w:lang w:val="en-GB"/>
        </w:rPr>
        <w:t>v</w:t>
      </w:r>
      <w:r w:rsidR="005B0051" w:rsidRPr="008C6C75">
        <w:rPr>
          <w:lang w:val="en-GB"/>
        </w:rPr>
        <w:t>itamin C</w:t>
      </w:r>
    </w:p>
    <w:p w14:paraId="3356DCB9" w14:textId="06775C8C" w:rsidR="005B0051" w:rsidRPr="008C6C75" w:rsidRDefault="007E25AC" w:rsidP="005B0051">
      <w:pPr>
        <w:pStyle w:val="Listennummer"/>
        <w:rPr>
          <w:lang w:val="en-GB"/>
        </w:rPr>
      </w:pPr>
      <w:r>
        <w:rPr>
          <w:lang w:val="en-GB"/>
        </w:rPr>
        <w:t>v</w:t>
      </w:r>
      <w:r w:rsidR="005B0051" w:rsidRPr="008C6C75">
        <w:rPr>
          <w:lang w:val="en-GB"/>
        </w:rPr>
        <w:t>itamin D</w:t>
      </w:r>
    </w:p>
    <w:p w14:paraId="265E7648" w14:textId="4ADBDD49" w:rsidR="005B0051" w:rsidRPr="008C6C75" w:rsidRDefault="007E25AC" w:rsidP="005B0051">
      <w:pPr>
        <w:pStyle w:val="Listennummer"/>
        <w:rPr>
          <w:lang w:val="en-GB"/>
        </w:rPr>
      </w:pPr>
      <w:r>
        <w:rPr>
          <w:lang w:val="en-GB"/>
        </w:rPr>
        <w:t>v</w:t>
      </w:r>
      <w:r w:rsidR="005B0051" w:rsidRPr="008C6C75">
        <w:rPr>
          <w:lang w:val="en-GB"/>
        </w:rPr>
        <w:t>itamin E</w:t>
      </w:r>
    </w:p>
    <w:p w14:paraId="10EC702A" w14:textId="79CEBC33" w:rsidR="005B0051" w:rsidRDefault="007E25AC" w:rsidP="005B0051">
      <w:pPr>
        <w:pStyle w:val="Listennummer"/>
      </w:pPr>
      <w:proofErr w:type="spellStart"/>
      <w:r>
        <w:t>v</w:t>
      </w:r>
      <w:r w:rsidR="005B0051">
        <w:t>itamin</w:t>
      </w:r>
      <w:proofErr w:type="spellEnd"/>
      <w:r w:rsidR="005B0051">
        <w:t xml:space="preserve"> H (</w:t>
      </w:r>
      <w:proofErr w:type="spellStart"/>
      <w:r w:rsidR="005B0051">
        <w:t>biotin</w:t>
      </w:r>
      <w:proofErr w:type="spellEnd"/>
      <w:r w:rsidR="005B0051">
        <w:t>)</w:t>
      </w:r>
    </w:p>
    <w:p w14:paraId="5997C416" w14:textId="075527C2" w:rsidR="005B0051" w:rsidRDefault="007E25AC" w:rsidP="005B0051">
      <w:pPr>
        <w:pStyle w:val="Listennummer"/>
      </w:pPr>
      <w:proofErr w:type="spellStart"/>
      <w:r>
        <w:t>v</w:t>
      </w:r>
      <w:r w:rsidR="005B0051">
        <w:t>itamin</w:t>
      </w:r>
      <w:proofErr w:type="spellEnd"/>
      <w:r w:rsidR="005B0051">
        <w:t xml:space="preserve"> K</w:t>
      </w:r>
    </w:p>
    <w:p w14:paraId="4C3F732C" w14:textId="642BBEDB" w:rsidR="005B0051" w:rsidRPr="00492C34" w:rsidRDefault="007E25AC" w:rsidP="0088393F">
      <w:pPr>
        <w:pStyle w:val="Listennummer"/>
      </w:pPr>
      <w:proofErr w:type="spellStart"/>
      <w:r>
        <w:t>z</w:t>
      </w:r>
      <w:r w:rsidR="005B0051">
        <w:t>inc</w:t>
      </w:r>
      <w:proofErr w:type="spellEnd"/>
    </w:p>
    <w:bookmarkEnd w:id="5"/>
    <w:p w14:paraId="2F0D4F0D" w14:textId="780C2CB2" w:rsidR="0054270C" w:rsidRDefault="007C33DF" w:rsidP="0054270C">
      <w:pPr>
        <w:pStyle w:val="Listennummer"/>
        <w:numPr>
          <w:ilvl w:val="0"/>
          <w:numId w:val="0"/>
        </w:numPr>
      </w:pPr>
      <w:r>
        <w:t>98</w:t>
      </w:r>
      <w:r w:rsidR="0054270C">
        <w:tab/>
      </w:r>
      <w:proofErr w:type="spellStart"/>
      <w:r w:rsidR="007E25AC">
        <w:t>o</w:t>
      </w:r>
      <w:r w:rsidR="0054270C">
        <w:t>ther</w:t>
      </w:r>
      <w:proofErr w:type="spellEnd"/>
      <w:r w:rsidR="0054270C">
        <w:t xml:space="preserve">, </w:t>
      </w:r>
      <w:proofErr w:type="spellStart"/>
      <w:r w:rsidR="0054270C">
        <w:t>namely</w:t>
      </w:r>
      <w:proofErr w:type="spellEnd"/>
      <w:r w:rsidR="0054270C">
        <w:t>: ______________</w:t>
      </w:r>
    </w:p>
    <w:p w14:paraId="2C9E7586" w14:textId="77777777" w:rsidR="000A596C" w:rsidRDefault="000A596C" w:rsidP="000A596C">
      <w:r>
        <w:t>99</w:t>
      </w:r>
      <w:r w:rsidRPr="004462C1">
        <w:tab/>
      </w:r>
      <w:r>
        <w:t>don't know / no answer</w:t>
      </w:r>
    </w:p>
    <w:p w14:paraId="560F5A50" w14:textId="77777777" w:rsidR="00A13282" w:rsidRDefault="00A13282" w:rsidP="00E27FFD">
      <w:pPr>
        <w:pStyle w:val="Filterhinweis"/>
        <w:tabs>
          <w:tab w:val="left" w:pos="8931"/>
        </w:tabs>
        <w:ind w:right="1077"/>
      </w:pPr>
    </w:p>
    <w:p w14:paraId="26089797" w14:textId="77777777" w:rsidR="00A13282" w:rsidRDefault="00A13282" w:rsidP="00E27FFD">
      <w:pPr>
        <w:pStyle w:val="Filterhinweis"/>
        <w:tabs>
          <w:tab w:val="left" w:pos="8931"/>
        </w:tabs>
        <w:ind w:right="1077"/>
      </w:pPr>
    </w:p>
    <w:p w14:paraId="650648D9" w14:textId="77777777" w:rsidR="00B54AE4" w:rsidRDefault="00B54AE4">
      <w:pPr>
        <w:tabs>
          <w:tab w:val="clear" w:pos="567"/>
        </w:tabs>
        <w:rPr>
          <w:rFonts w:cs="Arial"/>
          <w:color w:val="000000"/>
          <w:spacing w:val="2"/>
          <w:u w:val="single"/>
        </w:rPr>
      </w:pPr>
      <w:r>
        <w:br w:type="page"/>
      </w:r>
    </w:p>
    <w:p w14:paraId="32AC3E3E" w14:textId="650AA91A" w:rsidR="00BF2B76" w:rsidRPr="00712C0B" w:rsidRDefault="00BF2B76" w:rsidP="00E27FFD">
      <w:pPr>
        <w:pStyle w:val="Filterhinweis"/>
        <w:tabs>
          <w:tab w:val="left" w:pos="8931"/>
        </w:tabs>
        <w:ind w:right="1077"/>
        <w:rPr>
          <w:lang w:val="en-US"/>
        </w:rPr>
      </w:pPr>
      <w:r w:rsidRPr="00712C0B">
        <w:rPr>
          <w:lang w:val="en-US"/>
        </w:rPr>
        <w:lastRenderedPageBreak/>
        <w:t xml:space="preserve">Filter: </w:t>
      </w:r>
      <w:r w:rsidR="0091417E" w:rsidRPr="00712C0B">
        <w:rPr>
          <w:lang w:val="en-US"/>
        </w:rPr>
        <w:t xml:space="preserve">If certain food supplement is taken </w:t>
      </w:r>
      <w:r w:rsidR="007C33DF" w:rsidRPr="00712C0B">
        <w:rPr>
          <w:lang w:val="en-US"/>
        </w:rPr>
        <w:t>[</w:t>
      </w:r>
      <w:r w:rsidR="005639E2" w:rsidRPr="00712C0B">
        <w:rPr>
          <w:lang w:val="en-US"/>
        </w:rPr>
        <w:t>D3b</w:t>
      </w:r>
      <w:r w:rsidR="0091417E" w:rsidRPr="00712C0B">
        <w:rPr>
          <w:lang w:val="en-US"/>
        </w:rPr>
        <w:t xml:space="preserve"> </w:t>
      </w:r>
      <w:proofErr w:type="gramStart"/>
      <w:r w:rsidR="0091417E" w:rsidRPr="00712C0B">
        <w:rPr>
          <w:lang w:val="en-US"/>
        </w:rPr>
        <w:t xml:space="preserve">= </w:t>
      </w:r>
      <w:r w:rsidR="00C76C18" w:rsidRPr="00712C0B">
        <w:rPr>
          <w:lang w:val="en-US"/>
        </w:rPr>
        <w:t xml:space="preserve"> 1</w:t>
      </w:r>
      <w:proofErr w:type="gramEnd"/>
      <w:r w:rsidR="00C76C18" w:rsidRPr="00712C0B">
        <w:rPr>
          <w:lang w:val="en-US"/>
        </w:rPr>
        <w:t>]</w:t>
      </w:r>
      <w:r w:rsidRPr="00712C0B">
        <w:rPr>
          <w:lang w:val="en-US"/>
        </w:rPr>
        <w:t>.</w:t>
      </w:r>
    </w:p>
    <w:p w14:paraId="14DCA7D1" w14:textId="77777777" w:rsidR="00BF2B76" w:rsidRPr="00712C0B" w:rsidRDefault="00BF2B76" w:rsidP="00BF2B76">
      <w:pPr>
        <w:ind w:right="794"/>
        <w:rPr>
          <w:rFonts w:asciiTheme="minorHAnsi" w:hAnsiTheme="minorHAnsi" w:cstheme="minorHAnsi"/>
          <w:color w:val="000000"/>
          <w:spacing w:val="4"/>
          <w:u w:val="single"/>
          <w:lang w:val="en-US"/>
        </w:rPr>
      </w:pPr>
      <w:r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Question </w:t>
      </w:r>
      <w:r w:rsidR="00BB09E0"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D3ba </w:t>
      </w:r>
      <w:r w:rsidRPr="00712C0B">
        <w:rPr>
          <w:rFonts w:asciiTheme="minorHAnsi" w:hAnsiTheme="minorHAnsi" w:cstheme="minorHAnsi"/>
          <w:b/>
          <w:color w:val="000000"/>
          <w:lang w:val="en-US"/>
        </w:rPr>
        <w:t xml:space="preserve">- </w:t>
      </w:r>
      <w:r w:rsidRPr="00712C0B">
        <w:rPr>
          <w:rFonts w:asciiTheme="minorHAnsi" w:hAnsiTheme="minorHAnsi" w:cstheme="minorHAnsi"/>
          <w:b/>
          <w:lang w:val="en-US"/>
        </w:rPr>
        <w:t xml:space="preserve">Food supplement </w:t>
      </w:r>
      <w:r w:rsidR="00713C26" w:rsidRPr="00712C0B">
        <w:rPr>
          <w:rFonts w:asciiTheme="minorHAnsi" w:hAnsiTheme="minorHAnsi" w:cstheme="minorHAnsi"/>
          <w:b/>
          <w:lang w:val="en-US"/>
        </w:rPr>
        <w:t>frequency</w:t>
      </w:r>
    </w:p>
    <w:p w14:paraId="701EC7DA" w14:textId="77777777" w:rsidR="00BF2B76" w:rsidRPr="00712C0B" w:rsidRDefault="00BF2B76" w:rsidP="00BF2B76">
      <w:pPr>
        <w:rPr>
          <w:lang w:val="en-US"/>
        </w:rPr>
      </w:pPr>
      <w:r w:rsidRPr="00712C0B">
        <w:rPr>
          <w:lang w:val="en-US"/>
        </w:rPr>
        <w:t xml:space="preserve">How often do you take </w:t>
      </w:r>
      <w:r w:rsidR="00BB09E0" w:rsidRPr="00712C0B">
        <w:rPr>
          <w:b/>
          <w:lang w:val="en-US"/>
        </w:rPr>
        <w:t>calcium</w:t>
      </w:r>
      <w:r w:rsidRPr="00712C0B">
        <w:rPr>
          <w:lang w:val="en-US"/>
        </w:rPr>
        <w:t>?</w:t>
      </w:r>
    </w:p>
    <w:p w14:paraId="7A199098" w14:textId="77777777" w:rsidR="0054270C" w:rsidRPr="00712C0B" w:rsidRDefault="0054270C" w:rsidP="0054270C">
      <w:pPr>
        <w:pStyle w:val="Filterhinweis"/>
        <w:rPr>
          <w:lang w:val="en-US"/>
        </w:rPr>
      </w:pPr>
    </w:p>
    <w:p w14:paraId="41CD14F3" w14:textId="784464EC" w:rsidR="004D34ED" w:rsidRPr="00A32784" w:rsidRDefault="00A32784" w:rsidP="00FB0861">
      <w:pPr>
        <w:pStyle w:val="Listennummer"/>
        <w:numPr>
          <w:ilvl w:val="0"/>
          <w:numId w:val="34"/>
        </w:numPr>
        <w:rPr>
          <w:lang w:val="en-US"/>
        </w:rPr>
      </w:pPr>
      <w:r w:rsidRPr="00A32784">
        <w:rPr>
          <w:lang w:val="en-US"/>
        </w:rPr>
        <w:t>l</w:t>
      </w:r>
      <w:r w:rsidR="004D34ED" w:rsidRPr="00A32784">
        <w:rPr>
          <w:lang w:val="en-US"/>
        </w:rPr>
        <w:t>ess than once a month</w:t>
      </w:r>
    </w:p>
    <w:p w14:paraId="73A98052" w14:textId="77777777" w:rsidR="004D34ED" w:rsidRDefault="004D34ED" w:rsidP="004D34ED">
      <w:pPr>
        <w:pStyle w:val="Listennummer"/>
      </w:pPr>
      <w:proofErr w:type="spellStart"/>
      <w:r w:rsidRPr="006409A3">
        <w:t>about</w:t>
      </w:r>
      <w:proofErr w:type="spellEnd"/>
      <w:r w:rsidRPr="006409A3">
        <w:t xml:space="preserve"> 1-3 </w:t>
      </w:r>
      <w:proofErr w:type="spellStart"/>
      <w:r w:rsidRPr="006409A3">
        <w:t>times</w:t>
      </w:r>
      <w:proofErr w:type="spellEnd"/>
      <w:r w:rsidRPr="006409A3">
        <w:t xml:space="preserve"> a month</w:t>
      </w:r>
    </w:p>
    <w:p w14:paraId="48ACC605" w14:textId="77777777" w:rsidR="004D34ED" w:rsidRDefault="004D34ED" w:rsidP="004D34ED">
      <w:pPr>
        <w:pStyle w:val="Listennummer"/>
      </w:pPr>
      <w:r w:rsidRPr="006409A3">
        <w:t>about once a week</w:t>
      </w:r>
    </w:p>
    <w:p w14:paraId="27358DF4" w14:textId="77777777" w:rsidR="004D34ED" w:rsidRDefault="004D34ED" w:rsidP="004D34ED">
      <w:pPr>
        <w:pStyle w:val="Listennummer"/>
      </w:pPr>
      <w:r w:rsidRPr="006409A3">
        <w:t>several times a week</w:t>
      </w:r>
    </w:p>
    <w:p w14:paraId="4C937ED7" w14:textId="77777777" w:rsidR="004D34ED" w:rsidRDefault="004D34ED" w:rsidP="004D34ED">
      <w:pPr>
        <w:pStyle w:val="Listennummer"/>
      </w:pPr>
      <w:r w:rsidRPr="006409A3">
        <w:t>daily</w:t>
      </w:r>
    </w:p>
    <w:p w14:paraId="5175D698" w14:textId="77777777" w:rsidR="00125D12" w:rsidRPr="00540D48" w:rsidRDefault="00125D12" w:rsidP="00125D12">
      <w:pPr>
        <w:rPr>
          <w:rFonts w:asciiTheme="minorHAnsi" w:hAnsiTheme="minorHAnsi" w:cstheme="minorHAnsi"/>
        </w:rPr>
      </w:pPr>
      <w:r w:rsidRPr="006409A3">
        <w:rPr>
          <w:rFonts w:asciiTheme="minorHAnsi" w:hAnsiTheme="minorHAnsi" w:cstheme="minorHAnsi"/>
        </w:rPr>
        <w:t>99</w:t>
      </w:r>
      <w:r w:rsidRPr="006409A3">
        <w:rPr>
          <w:rFonts w:asciiTheme="minorHAnsi" w:hAnsiTheme="minorHAnsi" w:cstheme="minorHAnsi"/>
        </w:rPr>
        <w:tab/>
        <w:t>don't know / no answer</w:t>
      </w:r>
    </w:p>
    <w:p w14:paraId="30B672EA" w14:textId="77777777" w:rsidR="0054270C" w:rsidRDefault="0054270C" w:rsidP="0054270C">
      <w:pPr>
        <w:pStyle w:val="Filterhinweis"/>
      </w:pPr>
    </w:p>
    <w:p w14:paraId="626351D9" w14:textId="77777777" w:rsidR="0062239C" w:rsidRDefault="0062239C">
      <w:pPr>
        <w:tabs>
          <w:tab w:val="clear" w:pos="567"/>
        </w:tabs>
        <w:rPr>
          <w:rFonts w:cs="Arial"/>
          <w:color w:val="000000"/>
          <w:spacing w:val="2"/>
          <w:u w:val="single"/>
        </w:rPr>
      </w:pPr>
    </w:p>
    <w:p w14:paraId="3B5CD4A0" w14:textId="77777777" w:rsidR="00AB5BDA" w:rsidRPr="00712C0B" w:rsidRDefault="00AB5BDA" w:rsidP="00AB5BDA">
      <w:pPr>
        <w:pStyle w:val="Filterhinweis"/>
        <w:tabs>
          <w:tab w:val="left" w:pos="8931"/>
        </w:tabs>
        <w:ind w:right="1077"/>
        <w:rPr>
          <w:lang w:val="en-US"/>
        </w:rPr>
      </w:pPr>
      <w:r w:rsidRPr="00712C0B">
        <w:rPr>
          <w:lang w:val="en-US"/>
        </w:rPr>
        <w:t xml:space="preserve">Filter: If certain food supplement is taken </w:t>
      </w:r>
      <w:r w:rsidR="007C33DF" w:rsidRPr="00712C0B">
        <w:rPr>
          <w:lang w:val="en-US"/>
        </w:rPr>
        <w:t>[</w:t>
      </w:r>
      <w:r w:rsidR="005639E2" w:rsidRPr="00712C0B">
        <w:rPr>
          <w:lang w:val="en-US"/>
        </w:rPr>
        <w:t xml:space="preserve">D3b </w:t>
      </w:r>
      <w:r w:rsidRPr="00712C0B">
        <w:rPr>
          <w:lang w:val="en-US"/>
        </w:rPr>
        <w:t>= 2].</w:t>
      </w:r>
    </w:p>
    <w:p w14:paraId="7355E3BA" w14:textId="77777777" w:rsidR="00BB09E0" w:rsidRPr="00712C0B" w:rsidRDefault="00BB09E0" w:rsidP="00BB09E0">
      <w:pPr>
        <w:ind w:right="794"/>
        <w:rPr>
          <w:rFonts w:asciiTheme="minorHAnsi" w:hAnsiTheme="minorHAnsi" w:cstheme="minorHAnsi"/>
          <w:color w:val="000000"/>
          <w:spacing w:val="4"/>
          <w:u w:val="single"/>
          <w:lang w:val="en-US"/>
        </w:rPr>
      </w:pPr>
      <w:r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Question D3bb </w:t>
      </w:r>
      <w:r w:rsidRPr="00712C0B">
        <w:rPr>
          <w:rFonts w:asciiTheme="minorHAnsi" w:hAnsiTheme="minorHAnsi" w:cstheme="minorHAnsi"/>
          <w:b/>
          <w:color w:val="000000"/>
          <w:lang w:val="en-US"/>
        </w:rPr>
        <w:t xml:space="preserve">- </w:t>
      </w:r>
      <w:r w:rsidRPr="00712C0B">
        <w:rPr>
          <w:rFonts w:asciiTheme="minorHAnsi" w:hAnsiTheme="minorHAnsi" w:cstheme="minorHAnsi"/>
          <w:b/>
          <w:lang w:val="en-US"/>
        </w:rPr>
        <w:t>Food supplement frequency</w:t>
      </w:r>
    </w:p>
    <w:p w14:paraId="410E3C19" w14:textId="77777777" w:rsidR="00BB09E0" w:rsidRPr="00712C0B" w:rsidRDefault="00BB09E0" w:rsidP="00BB09E0">
      <w:pPr>
        <w:rPr>
          <w:lang w:val="en-US"/>
        </w:rPr>
      </w:pPr>
      <w:r w:rsidRPr="00712C0B">
        <w:rPr>
          <w:lang w:val="en-US"/>
        </w:rPr>
        <w:t xml:space="preserve">How often do you take </w:t>
      </w:r>
      <w:r w:rsidRPr="00712C0B">
        <w:rPr>
          <w:b/>
          <w:lang w:val="en-US"/>
        </w:rPr>
        <w:t>iron</w:t>
      </w:r>
      <w:r w:rsidRPr="00712C0B">
        <w:rPr>
          <w:lang w:val="en-US"/>
        </w:rPr>
        <w:t>?</w:t>
      </w:r>
    </w:p>
    <w:p w14:paraId="41F87B21" w14:textId="77777777" w:rsidR="00BB09E0" w:rsidRPr="00C20098" w:rsidRDefault="00BB09E0" w:rsidP="00BB09E0">
      <w:pPr>
        <w:pStyle w:val="Filterhinweis"/>
        <w:rPr>
          <w:lang w:val="en-GB"/>
        </w:rPr>
      </w:pPr>
    </w:p>
    <w:p w14:paraId="74987F2C" w14:textId="329E0459" w:rsidR="00BB09E0" w:rsidRPr="00F27DC3" w:rsidRDefault="00A32784" w:rsidP="00FB0861">
      <w:pPr>
        <w:pStyle w:val="Listennummer"/>
        <w:numPr>
          <w:ilvl w:val="0"/>
          <w:numId w:val="53"/>
        </w:numPr>
        <w:rPr>
          <w:lang w:val="en-US"/>
        </w:rPr>
      </w:pPr>
      <w:r w:rsidRPr="00F27DC3">
        <w:rPr>
          <w:lang w:val="en-US"/>
        </w:rPr>
        <w:t>l</w:t>
      </w:r>
      <w:r w:rsidR="00BB09E0" w:rsidRPr="00F27DC3">
        <w:rPr>
          <w:lang w:val="en-US"/>
        </w:rPr>
        <w:t>ess than once a month</w:t>
      </w:r>
    </w:p>
    <w:p w14:paraId="1953A130" w14:textId="77777777" w:rsidR="00BB09E0" w:rsidRDefault="00BB09E0" w:rsidP="00BB09E0">
      <w:pPr>
        <w:pStyle w:val="Listennummer"/>
      </w:pPr>
      <w:proofErr w:type="spellStart"/>
      <w:r w:rsidRPr="006409A3">
        <w:t>about</w:t>
      </w:r>
      <w:proofErr w:type="spellEnd"/>
      <w:r w:rsidRPr="006409A3">
        <w:t xml:space="preserve"> 1-3 </w:t>
      </w:r>
      <w:proofErr w:type="spellStart"/>
      <w:r w:rsidRPr="006409A3">
        <w:t>times</w:t>
      </w:r>
      <w:proofErr w:type="spellEnd"/>
      <w:r w:rsidRPr="006409A3">
        <w:t xml:space="preserve"> a month</w:t>
      </w:r>
    </w:p>
    <w:p w14:paraId="385B7EFC" w14:textId="490904D4" w:rsidR="00BB09E0" w:rsidRDefault="00F27DC3" w:rsidP="00BB09E0">
      <w:pPr>
        <w:pStyle w:val="Listennummer"/>
      </w:pPr>
      <w:proofErr w:type="spellStart"/>
      <w:r>
        <w:t>a</w:t>
      </w:r>
      <w:r w:rsidR="00BB09E0" w:rsidRPr="006409A3">
        <w:t>bout</w:t>
      </w:r>
      <w:proofErr w:type="spellEnd"/>
      <w:r w:rsidR="00BB09E0" w:rsidRPr="006409A3">
        <w:t xml:space="preserve"> </w:t>
      </w:r>
      <w:proofErr w:type="spellStart"/>
      <w:r w:rsidR="00BB09E0" w:rsidRPr="006409A3">
        <w:t>once</w:t>
      </w:r>
      <w:proofErr w:type="spellEnd"/>
      <w:r w:rsidR="00BB09E0" w:rsidRPr="006409A3">
        <w:t xml:space="preserve"> a </w:t>
      </w:r>
      <w:proofErr w:type="spellStart"/>
      <w:r w:rsidR="00BB09E0" w:rsidRPr="006409A3">
        <w:t>week</w:t>
      </w:r>
      <w:proofErr w:type="spellEnd"/>
    </w:p>
    <w:p w14:paraId="29236D81" w14:textId="77777777" w:rsidR="00BB09E0" w:rsidRDefault="00BB09E0" w:rsidP="00BB09E0">
      <w:pPr>
        <w:pStyle w:val="Listennummer"/>
      </w:pPr>
      <w:r w:rsidRPr="006409A3">
        <w:t>several times a week</w:t>
      </w:r>
    </w:p>
    <w:p w14:paraId="4F2CAD2D" w14:textId="77777777" w:rsidR="00BB09E0" w:rsidRDefault="00BB09E0" w:rsidP="00BB09E0">
      <w:pPr>
        <w:pStyle w:val="Listennummer"/>
      </w:pPr>
      <w:r w:rsidRPr="006409A3">
        <w:t>daily</w:t>
      </w:r>
    </w:p>
    <w:p w14:paraId="7FFC83D7" w14:textId="77777777" w:rsidR="00BB09E0" w:rsidRPr="00540D48" w:rsidRDefault="00BB09E0" w:rsidP="00BB09E0">
      <w:pPr>
        <w:rPr>
          <w:rFonts w:asciiTheme="minorHAnsi" w:hAnsiTheme="minorHAnsi" w:cstheme="minorHAnsi"/>
        </w:rPr>
      </w:pPr>
      <w:r w:rsidRPr="006409A3">
        <w:rPr>
          <w:rFonts w:asciiTheme="minorHAnsi" w:hAnsiTheme="minorHAnsi" w:cstheme="minorHAnsi"/>
        </w:rPr>
        <w:t>99</w:t>
      </w:r>
      <w:r w:rsidRPr="006409A3">
        <w:rPr>
          <w:rFonts w:asciiTheme="minorHAnsi" w:hAnsiTheme="minorHAnsi" w:cstheme="minorHAnsi"/>
        </w:rPr>
        <w:tab/>
        <w:t>don't know / no answer</w:t>
      </w:r>
    </w:p>
    <w:p w14:paraId="155ACFE9" w14:textId="77777777" w:rsidR="00BB09E0" w:rsidRDefault="00BB09E0" w:rsidP="00BB09E0">
      <w:pPr>
        <w:pStyle w:val="Filterhinweis"/>
      </w:pPr>
    </w:p>
    <w:p w14:paraId="57E6DA69" w14:textId="77777777" w:rsidR="00BB09E0" w:rsidRDefault="00BB09E0" w:rsidP="00EE10B0">
      <w:pPr>
        <w:pStyle w:val="Filterhinweis"/>
      </w:pPr>
    </w:p>
    <w:p w14:paraId="4E55D3E6" w14:textId="77777777" w:rsidR="00AB5BDA" w:rsidRPr="00712C0B" w:rsidRDefault="00AB5BDA" w:rsidP="00AB5BDA">
      <w:pPr>
        <w:pStyle w:val="Filterhinweis"/>
        <w:tabs>
          <w:tab w:val="left" w:pos="8931"/>
        </w:tabs>
        <w:ind w:right="1077"/>
        <w:rPr>
          <w:lang w:val="en-US"/>
        </w:rPr>
      </w:pPr>
      <w:r w:rsidRPr="00712C0B">
        <w:rPr>
          <w:lang w:val="en-US"/>
        </w:rPr>
        <w:t xml:space="preserve">Filter: If certain food supplement is taken </w:t>
      </w:r>
      <w:r w:rsidR="007C33DF" w:rsidRPr="00712C0B">
        <w:rPr>
          <w:lang w:val="en-US"/>
        </w:rPr>
        <w:t>[</w:t>
      </w:r>
      <w:r w:rsidR="005639E2" w:rsidRPr="00712C0B">
        <w:rPr>
          <w:lang w:val="en-US"/>
        </w:rPr>
        <w:t xml:space="preserve">D3b </w:t>
      </w:r>
      <w:r w:rsidRPr="00712C0B">
        <w:rPr>
          <w:lang w:val="en-US"/>
        </w:rPr>
        <w:t>= 3].</w:t>
      </w:r>
    </w:p>
    <w:p w14:paraId="4DAEEBA8" w14:textId="77777777" w:rsidR="00BB09E0" w:rsidRPr="00712C0B" w:rsidRDefault="00BB09E0" w:rsidP="00BB09E0">
      <w:pPr>
        <w:ind w:right="794"/>
        <w:rPr>
          <w:rFonts w:asciiTheme="minorHAnsi" w:hAnsiTheme="minorHAnsi" w:cstheme="minorHAnsi"/>
          <w:color w:val="000000"/>
          <w:spacing w:val="4"/>
          <w:u w:val="single"/>
          <w:lang w:val="en-US"/>
        </w:rPr>
      </w:pPr>
      <w:r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Question D3bc </w:t>
      </w:r>
      <w:r w:rsidRPr="00712C0B">
        <w:rPr>
          <w:rFonts w:asciiTheme="minorHAnsi" w:hAnsiTheme="minorHAnsi" w:cstheme="minorHAnsi"/>
          <w:b/>
          <w:color w:val="000000"/>
          <w:lang w:val="en-US"/>
        </w:rPr>
        <w:t xml:space="preserve">- </w:t>
      </w:r>
      <w:r w:rsidRPr="00712C0B">
        <w:rPr>
          <w:rFonts w:asciiTheme="minorHAnsi" w:hAnsiTheme="minorHAnsi" w:cstheme="minorHAnsi"/>
          <w:b/>
          <w:lang w:val="en-US"/>
        </w:rPr>
        <w:t>Food supplement frequency</w:t>
      </w:r>
    </w:p>
    <w:p w14:paraId="4A936259" w14:textId="77777777" w:rsidR="00BB09E0" w:rsidRPr="00712C0B" w:rsidRDefault="00BB09E0" w:rsidP="00BB09E0">
      <w:pPr>
        <w:rPr>
          <w:lang w:val="en-US"/>
        </w:rPr>
      </w:pPr>
      <w:r w:rsidRPr="00712C0B">
        <w:rPr>
          <w:lang w:val="en-US"/>
        </w:rPr>
        <w:t xml:space="preserve">How often do you take </w:t>
      </w:r>
      <w:r w:rsidRPr="00712C0B">
        <w:rPr>
          <w:b/>
          <w:lang w:val="en-US"/>
        </w:rPr>
        <w:t>iodine</w:t>
      </w:r>
      <w:r w:rsidRPr="00712C0B">
        <w:rPr>
          <w:lang w:val="en-US"/>
        </w:rPr>
        <w:t>?</w:t>
      </w:r>
    </w:p>
    <w:p w14:paraId="5338BB1A" w14:textId="77777777" w:rsidR="00BB09E0" w:rsidRPr="00C20098" w:rsidRDefault="00BB09E0" w:rsidP="00BB09E0">
      <w:pPr>
        <w:pStyle w:val="Filterhinweis"/>
        <w:rPr>
          <w:lang w:val="en-GB"/>
        </w:rPr>
      </w:pPr>
    </w:p>
    <w:p w14:paraId="426EB76D" w14:textId="0F8E2583" w:rsidR="00BB09E0" w:rsidRPr="00F27DC3" w:rsidRDefault="00F27DC3" w:rsidP="00FB0861">
      <w:pPr>
        <w:pStyle w:val="Listennummer"/>
        <w:numPr>
          <w:ilvl w:val="0"/>
          <w:numId w:val="52"/>
        </w:numPr>
        <w:rPr>
          <w:lang w:val="en-US"/>
        </w:rPr>
      </w:pPr>
      <w:r w:rsidRPr="00F27DC3">
        <w:rPr>
          <w:lang w:val="en-US"/>
        </w:rPr>
        <w:t>l</w:t>
      </w:r>
      <w:r w:rsidR="00BB09E0" w:rsidRPr="00F27DC3">
        <w:rPr>
          <w:lang w:val="en-US"/>
        </w:rPr>
        <w:t>ess than once a month</w:t>
      </w:r>
    </w:p>
    <w:p w14:paraId="2C7FA86A" w14:textId="77777777" w:rsidR="00BB09E0" w:rsidRDefault="00BB09E0" w:rsidP="00BB09E0">
      <w:pPr>
        <w:pStyle w:val="Listennummer"/>
      </w:pPr>
      <w:proofErr w:type="spellStart"/>
      <w:r w:rsidRPr="006409A3">
        <w:t>about</w:t>
      </w:r>
      <w:proofErr w:type="spellEnd"/>
      <w:r w:rsidRPr="006409A3">
        <w:t xml:space="preserve"> 1-3 </w:t>
      </w:r>
      <w:proofErr w:type="spellStart"/>
      <w:r w:rsidRPr="006409A3">
        <w:t>times</w:t>
      </w:r>
      <w:proofErr w:type="spellEnd"/>
      <w:r w:rsidRPr="006409A3">
        <w:t xml:space="preserve"> a month</w:t>
      </w:r>
    </w:p>
    <w:p w14:paraId="386CBFDA" w14:textId="0829CB64" w:rsidR="00BB09E0" w:rsidRDefault="00F27DC3" w:rsidP="00BB09E0">
      <w:pPr>
        <w:pStyle w:val="Listennummer"/>
      </w:pPr>
      <w:proofErr w:type="spellStart"/>
      <w:r>
        <w:t>a</w:t>
      </w:r>
      <w:r w:rsidR="00BB09E0" w:rsidRPr="006409A3">
        <w:t>bout</w:t>
      </w:r>
      <w:proofErr w:type="spellEnd"/>
      <w:r w:rsidR="00BB09E0" w:rsidRPr="006409A3">
        <w:t xml:space="preserve"> </w:t>
      </w:r>
      <w:proofErr w:type="spellStart"/>
      <w:r w:rsidR="00BB09E0" w:rsidRPr="006409A3">
        <w:t>once</w:t>
      </w:r>
      <w:proofErr w:type="spellEnd"/>
      <w:r w:rsidR="00BB09E0" w:rsidRPr="006409A3">
        <w:t xml:space="preserve"> a </w:t>
      </w:r>
      <w:proofErr w:type="spellStart"/>
      <w:r w:rsidR="00BB09E0" w:rsidRPr="006409A3">
        <w:t>week</w:t>
      </w:r>
      <w:proofErr w:type="spellEnd"/>
    </w:p>
    <w:p w14:paraId="3F08E3C4" w14:textId="77777777" w:rsidR="00BB09E0" w:rsidRDefault="00BB09E0" w:rsidP="00BB09E0">
      <w:pPr>
        <w:pStyle w:val="Listennummer"/>
      </w:pPr>
      <w:r w:rsidRPr="006409A3">
        <w:t>several times a week</w:t>
      </w:r>
    </w:p>
    <w:p w14:paraId="53169A50" w14:textId="77777777" w:rsidR="00BB09E0" w:rsidRDefault="00BB09E0" w:rsidP="00BB09E0">
      <w:pPr>
        <w:pStyle w:val="Listennummer"/>
      </w:pPr>
      <w:r w:rsidRPr="006409A3">
        <w:t>daily</w:t>
      </w:r>
    </w:p>
    <w:p w14:paraId="252ACD2D" w14:textId="46C89068" w:rsidR="00BB09E0" w:rsidRDefault="00BB09E0" w:rsidP="00BB09E0">
      <w:pPr>
        <w:rPr>
          <w:rFonts w:asciiTheme="minorHAnsi" w:hAnsiTheme="minorHAnsi" w:cstheme="minorHAnsi"/>
        </w:rPr>
      </w:pPr>
      <w:r w:rsidRPr="006409A3">
        <w:rPr>
          <w:rFonts w:asciiTheme="minorHAnsi" w:hAnsiTheme="minorHAnsi" w:cstheme="minorHAnsi"/>
        </w:rPr>
        <w:t>99</w:t>
      </w:r>
      <w:r w:rsidRPr="006409A3">
        <w:rPr>
          <w:rFonts w:asciiTheme="minorHAnsi" w:hAnsiTheme="minorHAnsi" w:cstheme="minorHAnsi"/>
        </w:rPr>
        <w:tab/>
        <w:t>don't know / no answer</w:t>
      </w:r>
    </w:p>
    <w:p w14:paraId="1758CCA9" w14:textId="44B031EE" w:rsidR="00CB4825" w:rsidRDefault="00CB4825" w:rsidP="00BB09E0">
      <w:pPr>
        <w:rPr>
          <w:rFonts w:asciiTheme="minorHAnsi" w:hAnsiTheme="minorHAnsi" w:cstheme="minorHAnsi"/>
        </w:rPr>
      </w:pPr>
    </w:p>
    <w:p w14:paraId="36785CB1" w14:textId="4288B4FD" w:rsidR="00CB4825" w:rsidRDefault="00CB4825" w:rsidP="00BB09E0">
      <w:pPr>
        <w:rPr>
          <w:rFonts w:asciiTheme="minorHAnsi" w:hAnsiTheme="minorHAnsi" w:cstheme="minorHAnsi"/>
        </w:rPr>
      </w:pPr>
    </w:p>
    <w:p w14:paraId="685AB311" w14:textId="4DBABA92" w:rsidR="00CB4825" w:rsidRPr="00712C0B" w:rsidRDefault="00CB4825" w:rsidP="00502422">
      <w:pPr>
        <w:tabs>
          <w:tab w:val="clear" w:pos="567"/>
        </w:tabs>
        <w:rPr>
          <w:lang w:val="en-US"/>
        </w:rPr>
      </w:pPr>
      <w:r w:rsidRPr="00712C0B">
        <w:rPr>
          <w:lang w:val="en-US"/>
        </w:rPr>
        <w:t>Filter: If certain food supplement is taken [D3b = 4].</w:t>
      </w:r>
    </w:p>
    <w:p w14:paraId="7A948118" w14:textId="4C6671C4" w:rsidR="00CB4825" w:rsidRPr="00712C0B" w:rsidRDefault="00B02767" w:rsidP="00CB4825">
      <w:pPr>
        <w:ind w:right="794"/>
        <w:rPr>
          <w:rFonts w:asciiTheme="minorHAnsi" w:hAnsiTheme="minorHAnsi" w:cstheme="minorHAnsi"/>
          <w:color w:val="000000"/>
          <w:spacing w:val="4"/>
          <w:u w:val="single"/>
          <w:lang w:val="en-US"/>
        </w:rPr>
      </w:pPr>
      <w:r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Question D3bd </w:t>
      </w:r>
      <w:r w:rsidR="00CB4825" w:rsidRPr="00712C0B">
        <w:rPr>
          <w:rFonts w:asciiTheme="minorHAnsi" w:hAnsiTheme="minorHAnsi" w:cstheme="minorHAnsi"/>
          <w:b/>
          <w:color w:val="000000"/>
          <w:lang w:val="en-US"/>
        </w:rPr>
        <w:t xml:space="preserve">- </w:t>
      </w:r>
      <w:r w:rsidR="00CB4825" w:rsidRPr="00712C0B">
        <w:rPr>
          <w:rFonts w:asciiTheme="minorHAnsi" w:hAnsiTheme="minorHAnsi" w:cstheme="minorHAnsi"/>
          <w:b/>
          <w:lang w:val="en-US"/>
        </w:rPr>
        <w:t>Food supplement frequency</w:t>
      </w:r>
    </w:p>
    <w:p w14:paraId="2E296178" w14:textId="2218744C" w:rsidR="00CB4825" w:rsidRPr="00712C0B" w:rsidRDefault="00CB4825" w:rsidP="00CB4825">
      <w:pPr>
        <w:rPr>
          <w:lang w:val="en-US"/>
        </w:rPr>
      </w:pPr>
      <w:r w:rsidRPr="00712C0B">
        <w:rPr>
          <w:lang w:val="en-US"/>
        </w:rPr>
        <w:t xml:space="preserve">How often do you take </w:t>
      </w:r>
      <w:r w:rsidRPr="00712C0B">
        <w:rPr>
          <w:b/>
          <w:lang w:val="en-US"/>
        </w:rPr>
        <w:t>magnesium</w:t>
      </w:r>
      <w:r w:rsidRPr="00712C0B">
        <w:rPr>
          <w:lang w:val="en-US"/>
        </w:rPr>
        <w:t>?</w:t>
      </w:r>
    </w:p>
    <w:p w14:paraId="2E7432C3" w14:textId="77777777" w:rsidR="00CB4825" w:rsidRPr="00712C0B" w:rsidRDefault="00CB4825" w:rsidP="00CB4825">
      <w:pPr>
        <w:pStyle w:val="Filterhinweis"/>
        <w:rPr>
          <w:lang w:val="en-US"/>
        </w:rPr>
      </w:pPr>
    </w:p>
    <w:p w14:paraId="3ACC35A3" w14:textId="39DDFAB3" w:rsidR="00CB4825" w:rsidRPr="006149F6" w:rsidRDefault="006149F6" w:rsidP="00F36C89">
      <w:pPr>
        <w:pStyle w:val="Listennummer"/>
        <w:numPr>
          <w:ilvl w:val="0"/>
          <w:numId w:val="91"/>
        </w:numPr>
        <w:rPr>
          <w:lang w:val="en-US"/>
        </w:rPr>
      </w:pPr>
      <w:r w:rsidRPr="006149F6">
        <w:rPr>
          <w:lang w:val="en-US"/>
        </w:rPr>
        <w:t>l</w:t>
      </w:r>
      <w:r w:rsidR="00CB4825" w:rsidRPr="006149F6">
        <w:rPr>
          <w:lang w:val="en-US"/>
        </w:rPr>
        <w:t>ess than once a month</w:t>
      </w:r>
    </w:p>
    <w:p w14:paraId="47327D0A" w14:textId="77777777" w:rsidR="00CB4825" w:rsidRDefault="00CB4825" w:rsidP="00CB4825">
      <w:pPr>
        <w:pStyle w:val="Listennummer"/>
      </w:pPr>
      <w:proofErr w:type="spellStart"/>
      <w:r w:rsidRPr="006409A3">
        <w:t>about</w:t>
      </w:r>
      <w:proofErr w:type="spellEnd"/>
      <w:r w:rsidRPr="006409A3">
        <w:t xml:space="preserve"> 1-3 </w:t>
      </w:r>
      <w:proofErr w:type="spellStart"/>
      <w:r w:rsidRPr="006409A3">
        <w:t>times</w:t>
      </w:r>
      <w:proofErr w:type="spellEnd"/>
      <w:r w:rsidRPr="006409A3">
        <w:t xml:space="preserve"> a month</w:t>
      </w:r>
    </w:p>
    <w:p w14:paraId="76F3C5C4" w14:textId="3031FC65" w:rsidR="00CB4825" w:rsidRDefault="006149F6" w:rsidP="00CB4825">
      <w:pPr>
        <w:pStyle w:val="Listennummer"/>
      </w:pPr>
      <w:proofErr w:type="spellStart"/>
      <w:r>
        <w:t>a</w:t>
      </w:r>
      <w:r w:rsidR="00CB4825" w:rsidRPr="006409A3">
        <w:t>bout</w:t>
      </w:r>
      <w:proofErr w:type="spellEnd"/>
      <w:r w:rsidR="00CB4825" w:rsidRPr="006409A3">
        <w:t xml:space="preserve"> </w:t>
      </w:r>
      <w:proofErr w:type="spellStart"/>
      <w:r w:rsidR="00CB4825" w:rsidRPr="006409A3">
        <w:t>once</w:t>
      </w:r>
      <w:proofErr w:type="spellEnd"/>
      <w:r w:rsidR="00CB4825" w:rsidRPr="006409A3">
        <w:t xml:space="preserve"> a </w:t>
      </w:r>
      <w:proofErr w:type="spellStart"/>
      <w:r w:rsidR="00CB4825" w:rsidRPr="006409A3">
        <w:t>week</w:t>
      </w:r>
      <w:proofErr w:type="spellEnd"/>
    </w:p>
    <w:p w14:paraId="00F6E7F1" w14:textId="77777777" w:rsidR="00CB4825" w:rsidRDefault="00CB4825" w:rsidP="00CB4825">
      <w:pPr>
        <w:pStyle w:val="Listennummer"/>
      </w:pPr>
      <w:r w:rsidRPr="006409A3">
        <w:t>several times a week</w:t>
      </w:r>
    </w:p>
    <w:p w14:paraId="1B2CC638" w14:textId="77777777" w:rsidR="00CB4825" w:rsidRDefault="00CB4825" w:rsidP="00CB4825">
      <w:pPr>
        <w:pStyle w:val="Listennummer"/>
      </w:pPr>
      <w:r w:rsidRPr="006409A3">
        <w:t>daily</w:t>
      </w:r>
    </w:p>
    <w:p w14:paraId="1FBD18A1" w14:textId="3466A601" w:rsidR="00CB4825" w:rsidRDefault="00CB4825" w:rsidP="00CB4825">
      <w:pPr>
        <w:rPr>
          <w:rFonts w:asciiTheme="minorHAnsi" w:hAnsiTheme="minorHAnsi" w:cstheme="minorHAnsi"/>
        </w:rPr>
      </w:pPr>
      <w:r w:rsidRPr="006409A3">
        <w:rPr>
          <w:rFonts w:asciiTheme="minorHAnsi" w:hAnsiTheme="minorHAnsi" w:cstheme="minorHAnsi"/>
        </w:rPr>
        <w:t>99</w:t>
      </w:r>
      <w:r w:rsidRPr="006409A3">
        <w:rPr>
          <w:rFonts w:asciiTheme="minorHAnsi" w:hAnsiTheme="minorHAnsi" w:cstheme="minorHAnsi"/>
        </w:rPr>
        <w:tab/>
        <w:t>don't know / no answer</w:t>
      </w:r>
    </w:p>
    <w:p w14:paraId="60FB3776" w14:textId="0F943F05" w:rsidR="00CB4825" w:rsidRDefault="00CB4825" w:rsidP="00CB4825">
      <w:pPr>
        <w:rPr>
          <w:rFonts w:asciiTheme="minorHAnsi" w:hAnsiTheme="minorHAnsi" w:cstheme="minorHAnsi"/>
        </w:rPr>
      </w:pPr>
    </w:p>
    <w:p w14:paraId="45425D56" w14:textId="77777777" w:rsidR="00502422" w:rsidRDefault="00502422" w:rsidP="00CB4825">
      <w:pPr>
        <w:rPr>
          <w:rFonts w:asciiTheme="minorHAnsi" w:hAnsiTheme="minorHAnsi" w:cstheme="minorHAnsi"/>
        </w:rPr>
      </w:pPr>
    </w:p>
    <w:p w14:paraId="289E086F" w14:textId="77777777" w:rsidR="00CB4825" w:rsidRDefault="00CB4825" w:rsidP="00CB4825">
      <w:pPr>
        <w:rPr>
          <w:rFonts w:asciiTheme="minorHAnsi" w:hAnsiTheme="minorHAnsi" w:cstheme="minorHAnsi"/>
        </w:rPr>
      </w:pPr>
    </w:p>
    <w:p w14:paraId="4C12BD03" w14:textId="1BC0E8B8" w:rsidR="00CB4825" w:rsidRPr="00712C0B" w:rsidRDefault="00CB4825" w:rsidP="00CB4825">
      <w:pPr>
        <w:pStyle w:val="Filterhinweis"/>
        <w:tabs>
          <w:tab w:val="left" w:pos="8931"/>
        </w:tabs>
        <w:ind w:right="1077"/>
        <w:rPr>
          <w:lang w:val="en-US"/>
        </w:rPr>
      </w:pPr>
      <w:r w:rsidRPr="00712C0B">
        <w:rPr>
          <w:lang w:val="en-US"/>
        </w:rPr>
        <w:lastRenderedPageBreak/>
        <w:t>Filter: If certain food supplement is taken [D3b = 5].</w:t>
      </w:r>
    </w:p>
    <w:p w14:paraId="05E9F39C" w14:textId="7DD50AF9" w:rsidR="00CB4825" w:rsidRPr="00712C0B" w:rsidRDefault="00B02767" w:rsidP="00CB4825">
      <w:pPr>
        <w:ind w:right="794"/>
        <w:rPr>
          <w:rFonts w:asciiTheme="minorHAnsi" w:hAnsiTheme="minorHAnsi" w:cstheme="minorHAnsi"/>
          <w:color w:val="000000"/>
          <w:spacing w:val="4"/>
          <w:u w:val="single"/>
          <w:lang w:val="en-US"/>
        </w:rPr>
      </w:pPr>
      <w:r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Question D3be </w:t>
      </w:r>
      <w:r w:rsidR="00CB4825" w:rsidRPr="00712C0B">
        <w:rPr>
          <w:rFonts w:asciiTheme="minorHAnsi" w:hAnsiTheme="minorHAnsi" w:cstheme="minorHAnsi"/>
          <w:b/>
          <w:color w:val="000000"/>
          <w:lang w:val="en-US"/>
        </w:rPr>
        <w:t xml:space="preserve">- </w:t>
      </w:r>
      <w:r w:rsidR="00CB4825" w:rsidRPr="00712C0B">
        <w:rPr>
          <w:rFonts w:asciiTheme="minorHAnsi" w:hAnsiTheme="minorHAnsi" w:cstheme="minorHAnsi"/>
          <w:b/>
          <w:lang w:val="en-US"/>
        </w:rPr>
        <w:t>Food supplements Frequency</w:t>
      </w:r>
    </w:p>
    <w:p w14:paraId="7B336123" w14:textId="3425922F" w:rsidR="00CB4825" w:rsidRPr="00712C0B" w:rsidRDefault="00CB4825" w:rsidP="00CB4825">
      <w:pPr>
        <w:rPr>
          <w:lang w:val="en-US"/>
        </w:rPr>
      </w:pPr>
      <w:r w:rsidRPr="00712C0B">
        <w:rPr>
          <w:lang w:val="en-US"/>
        </w:rPr>
        <w:t xml:space="preserve">How often do you take </w:t>
      </w:r>
      <w:r w:rsidRPr="00712C0B">
        <w:rPr>
          <w:b/>
          <w:lang w:val="en-US"/>
        </w:rPr>
        <w:t>phosphorus</w:t>
      </w:r>
      <w:r w:rsidRPr="00712C0B">
        <w:rPr>
          <w:lang w:val="en-US"/>
        </w:rPr>
        <w:t>?</w:t>
      </w:r>
    </w:p>
    <w:p w14:paraId="30CD431D" w14:textId="77777777" w:rsidR="00CB4825" w:rsidRPr="00712C0B" w:rsidRDefault="00CB4825" w:rsidP="00CB4825">
      <w:pPr>
        <w:pStyle w:val="Filterhinweis"/>
        <w:rPr>
          <w:lang w:val="en-US"/>
        </w:rPr>
      </w:pPr>
    </w:p>
    <w:p w14:paraId="4D948361" w14:textId="5BDC73A6" w:rsidR="00CB4825" w:rsidRPr="006149F6" w:rsidRDefault="006149F6" w:rsidP="00F36C89">
      <w:pPr>
        <w:pStyle w:val="Listennummer"/>
        <w:numPr>
          <w:ilvl w:val="0"/>
          <w:numId w:val="92"/>
        </w:numPr>
        <w:rPr>
          <w:lang w:val="en-US"/>
        </w:rPr>
      </w:pPr>
      <w:r w:rsidRPr="006149F6">
        <w:rPr>
          <w:lang w:val="en-US"/>
        </w:rPr>
        <w:t>l</w:t>
      </w:r>
      <w:r w:rsidR="00CB4825" w:rsidRPr="006149F6">
        <w:rPr>
          <w:lang w:val="en-US"/>
        </w:rPr>
        <w:t>ess than once a month</w:t>
      </w:r>
    </w:p>
    <w:p w14:paraId="558103E4" w14:textId="77777777" w:rsidR="00CB4825" w:rsidRDefault="00CB4825" w:rsidP="00CB4825">
      <w:pPr>
        <w:pStyle w:val="Listennummer"/>
      </w:pPr>
      <w:proofErr w:type="spellStart"/>
      <w:r w:rsidRPr="006409A3">
        <w:t>about</w:t>
      </w:r>
      <w:proofErr w:type="spellEnd"/>
      <w:r w:rsidRPr="006409A3">
        <w:t xml:space="preserve"> 1-3 </w:t>
      </w:r>
      <w:proofErr w:type="spellStart"/>
      <w:r w:rsidRPr="006409A3">
        <w:t>times</w:t>
      </w:r>
      <w:proofErr w:type="spellEnd"/>
      <w:r w:rsidRPr="006409A3">
        <w:t xml:space="preserve"> a month</w:t>
      </w:r>
    </w:p>
    <w:p w14:paraId="517F31FF" w14:textId="41AA9FBB" w:rsidR="00CB4825" w:rsidRDefault="006149F6" w:rsidP="00CB4825">
      <w:pPr>
        <w:pStyle w:val="Listennummer"/>
      </w:pPr>
      <w:proofErr w:type="spellStart"/>
      <w:r>
        <w:t>a</w:t>
      </w:r>
      <w:r w:rsidR="00CB4825" w:rsidRPr="006409A3">
        <w:t>bout</w:t>
      </w:r>
      <w:proofErr w:type="spellEnd"/>
      <w:r w:rsidR="00CB4825" w:rsidRPr="006409A3">
        <w:t xml:space="preserve"> </w:t>
      </w:r>
      <w:proofErr w:type="spellStart"/>
      <w:r w:rsidR="00CB4825" w:rsidRPr="006409A3">
        <w:t>once</w:t>
      </w:r>
      <w:proofErr w:type="spellEnd"/>
      <w:r w:rsidR="00CB4825" w:rsidRPr="006409A3">
        <w:t xml:space="preserve"> a </w:t>
      </w:r>
      <w:proofErr w:type="spellStart"/>
      <w:r w:rsidR="00CB4825" w:rsidRPr="006409A3">
        <w:t>week</w:t>
      </w:r>
      <w:proofErr w:type="spellEnd"/>
    </w:p>
    <w:p w14:paraId="17ADDA42" w14:textId="77777777" w:rsidR="00CB4825" w:rsidRDefault="00CB4825" w:rsidP="00CB4825">
      <w:pPr>
        <w:pStyle w:val="Listennummer"/>
      </w:pPr>
      <w:r w:rsidRPr="006409A3">
        <w:t>several times a week</w:t>
      </w:r>
    </w:p>
    <w:p w14:paraId="039AC88F" w14:textId="77777777" w:rsidR="00CB4825" w:rsidRDefault="00CB4825" w:rsidP="00CB4825">
      <w:pPr>
        <w:pStyle w:val="Listennummer"/>
      </w:pPr>
      <w:r w:rsidRPr="006409A3">
        <w:t>daily</w:t>
      </w:r>
    </w:p>
    <w:p w14:paraId="640CBA5D" w14:textId="51B659F9" w:rsidR="00CB4825" w:rsidRDefault="00CB4825" w:rsidP="00CB4825">
      <w:pPr>
        <w:rPr>
          <w:rFonts w:asciiTheme="minorHAnsi" w:hAnsiTheme="minorHAnsi" w:cstheme="minorHAnsi"/>
        </w:rPr>
      </w:pPr>
      <w:r w:rsidRPr="006409A3">
        <w:rPr>
          <w:rFonts w:asciiTheme="minorHAnsi" w:hAnsiTheme="minorHAnsi" w:cstheme="minorHAnsi"/>
        </w:rPr>
        <w:t>99</w:t>
      </w:r>
      <w:r w:rsidRPr="006409A3">
        <w:rPr>
          <w:rFonts w:asciiTheme="minorHAnsi" w:hAnsiTheme="minorHAnsi" w:cstheme="minorHAnsi"/>
        </w:rPr>
        <w:tab/>
        <w:t>don't know / no answer</w:t>
      </w:r>
    </w:p>
    <w:p w14:paraId="5BA68284" w14:textId="1DE9F2B9" w:rsidR="00CB4825" w:rsidRDefault="00CB4825" w:rsidP="00CB4825">
      <w:pPr>
        <w:rPr>
          <w:rFonts w:asciiTheme="minorHAnsi" w:hAnsiTheme="minorHAnsi" w:cstheme="minorHAnsi"/>
        </w:rPr>
      </w:pPr>
    </w:p>
    <w:p w14:paraId="331164D8" w14:textId="3D5690CE" w:rsidR="00CB4825" w:rsidRDefault="00CB4825" w:rsidP="00CB4825">
      <w:pPr>
        <w:rPr>
          <w:rFonts w:asciiTheme="minorHAnsi" w:hAnsiTheme="minorHAnsi" w:cstheme="minorHAnsi"/>
        </w:rPr>
      </w:pPr>
    </w:p>
    <w:p w14:paraId="76D0DB57" w14:textId="44F8C221" w:rsidR="00CB4825" w:rsidRPr="00712C0B" w:rsidRDefault="00CB4825" w:rsidP="00CB4825">
      <w:pPr>
        <w:pStyle w:val="Filterhinweis"/>
        <w:tabs>
          <w:tab w:val="left" w:pos="8931"/>
        </w:tabs>
        <w:ind w:right="1077"/>
        <w:rPr>
          <w:lang w:val="en-US"/>
        </w:rPr>
      </w:pPr>
      <w:r w:rsidRPr="00712C0B">
        <w:rPr>
          <w:lang w:val="en-US"/>
        </w:rPr>
        <w:t>Filter: If certain food supplement is taken [D3b = 6].</w:t>
      </w:r>
    </w:p>
    <w:p w14:paraId="457B7D4F" w14:textId="23D5F31A" w:rsidR="00CB4825" w:rsidRPr="00712C0B" w:rsidRDefault="00B02767" w:rsidP="00CB4825">
      <w:pPr>
        <w:ind w:right="794"/>
        <w:rPr>
          <w:rFonts w:asciiTheme="minorHAnsi" w:hAnsiTheme="minorHAnsi" w:cstheme="minorHAnsi"/>
          <w:color w:val="000000"/>
          <w:spacing w:val="4"/>
          <w:u w:val="single"/>
          <w:lang w:val="en-US"/>
        </w:rPr>
      </w:pPr>
      <w:r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Question D3bf </w:t>
      </w:r>
      <w:r w:rsidR="00CB4825" w:rsidRPr="00712C0B">
        <w:rPr>
          <w:rFonts w:asciiTheme="minorHAnsi" w:hAnsiTheme="minorHAnsi" w:cstheme="minorHAnsi"/>
          <w:b/>
          <w:color w:val="000000"/>
          <w:lang w:val="en-US"/>
        </w:rPr>
        <w:t xml:space="preserve">- </w:t>
      </w:r>
      <w:r w:rsidR="00CB4825" w:rsidRPr="00712C0B">
        <w:rPr>
          <w:rFonts w:asciiTheme="minorHAnsi" w:hAnsiTheme="minorHAnsi" w:cstheme="minorHAnsi"/>
          <w:b/>
          <w:lang w:val="en-US"/>
        </w:rPr>
        <w:t>Food supplements Frequency</w:t>
      </w:r>
    </w:p>
    <w:p w14:paraId="2D831E56" w14:textId="09025A2F" w:rsidR="00CB4825" w:rsidRPr="00712C0B" w:rsidRDefault="00CB4825" w:rsidP="00CB4825">
      <w:pPr>
        <w:rPr>
          <w:lang w:val="en-US"/>
        </w:rPr>
      </w:pPr>
      <w:r w:rsidRPr="00712C0B">
        <w:rPr>
          <w:lang w:val="en-US"/>
        </w:rPr>
        <w:t xml:space="preserve">How often do you take </w:t>
      </w:r>
      <w:r w:rsidRPr="00712C0B">
        <w:rPr>
          <w:b/>
          <w:lang w:val="en-US"/>
        </w:rPr>
        <w:t>vitamin A</w:t>
      </w:r>
      <w:r w:rsidRPr="00712C0B">
        <w:rPr>
          <w:lang w:val="en-US"/>
        </w:rPr>
        <w:t>?</w:t>
      </w:r>
    </w:p>
    <w:p w14:paraId="2D2EF53B" w14:textId="77777777" w:rsidR="00CB4825" w:rsidRPr="00712C0B" w:rsidRDefault="00CB4825" w:rsidP="00CB4825">
      <w:pPr>
        <w:pStyle w:val="Filterhinweis"/>
        <w:rPr>
          <w:lang w:val="en-US"/>
        </w:rPr>
      </w:pPr>
    </w:p>
    <w:p w14:paraId="7D829845" w14:textId="77777777" w:rsidR="00CB4825" w:rsidRDefault="00CB4825" w:rsidP="00F36C89">
      <w:pPr>
        <w:pStyle w:val="Listennummer"/>
        <w:numPr>
          <w:ilvl w:val="0"/>
          <w:numId w:val="93"/>
        </w:numPr>
      </w:pPr>
      <w:proofErr w:type="spellStart"/>
      <w:r w:rsidRPr="006409A3">
        <w:t>less</w:t>
      </w:r>
      <w:proofErr w:type="spellEnd"/>
      <w:r w:rsidRPr="006409A3">
        <w:t xml:space="preserve"> </w:t>
      </w:r>
      <w:proofErr w:type="spellStart"/>
      <w:r w:rsidRPr="006409A3">
        <w:t>than</w:t>
      </w:r>
      <w:proofErr w:type="spellEnd"/>
      <w:r w:rsidRPr="006409A3">
        <w:t xml:space="preserve"> </w:t>
      </w:r>
      <w:proofErr w:type="spellStart"/>
      <w:r w:rsidRPr="006409A3">
        <w:t>once</w:t>
      </w:r>
      <w:proofErr w:type="spellEnd"/>
      <w:r w:rsidRPr="006409A3">
        <w:t xml:space="preserve"> a month</w:t>
      </w:r>
    </w:p>
    <w:p w14:paraId="161885FB" w14:textId="77777777" w:rsidR="00CB4825" w:rsidRDefault="00CB4825" w:rsidP="00CB4825">
      <w:pPr>
        <w:pStyle w:val="Listennummer"/>
      </w:pPr>
      <w:r w:rsidRPr="006409A3">
        <w:t>about 1-3 times a month</w:t>
      </w:r>
    </w:p>
    <w:p w14:paraId="45D8ABD9" w14:textId="77777777" w:rsidR="00CB4825" w:rsidRDefault="00CB4825" w:rsidP="00CB4825">
      <w:pPr>
        <w:pStyle w:val="Listennummer"/>
      </w:pPr>
      <w:r w:rsidRPr="006409A3">
        <w:t>about once a week</w:t>
      </w:r>
    </w:p>
    <w:p w14:paraId="2445907B" w14:textId="77777777" w:rsidR="00CB4825" w:rsidRDefault="00CB4825" w:rsidP="00CB4825">
      <w:pPr>
        <w:pStyle w:val="Listennummer"/>
      </w:pPr>
      <w:r w:rsidRPr="006409A3">
        <w:t>several times a week</w:t>
      </w:r>
    </w:p>
    <w:p w14:paraId="1BC480B3" w14:textId="77777777" w:rsidR="00CB4825" w:rsidRDefault="00CB4825" w:rsidP="00CB4825">
      <w:pPr>
        <w:pStyle w:val="Listennummer"/>
      </w:pPr>
      <w:r w:rsidRPr="006409A3">
        <w:t>daily</w:t>
      </w:r>
    </w:p>
    <w:p w14:paraId="5C8A077A" w14:textId="77777777" w:rsidR="00CB4825" w:rsidRPr="00540D48" w:rsidRDefault="00CB4825" w:rsidP="00CB4825">
      <w:pPr>
        <w:rPr>
          <w:rFonts w:asciiTheme="minorHAnsi" w:hAnsiTheme="minorHAnsi" w:cstheme="minorHAnsi"/>
        </w:rPr>
      </w:pPr>
      <w:r w:rsidRPr="006409A3">
        <w:rPr>
          <w:rFonts w:asciiTheme="minorHAnsi" w:hAnsiTheme="minorHAnsi" w:cstheme="minorHAnsi"/>
        </w:rPr>
        <w:t>99</w:t>
      </w:r>
      <w:r w:rsidRPr="006409A3">
        <w:rPr>
          <w:rFonts w:asciiTheme="minorHAnsi" w:hAnsiTheme="minorHAnsi" w:cstheme="minorHAnsi"/>
        </w:rPr>
        <w:tab/>
        <w:t>don't know / no answer</w:t>
      </w:r>
    </w:p>
    <w:p w14:paraId="5DD345BC" w14:textId="0D2736C2" w:rsidR="00CB4825" w:rsidRDefault="00CB4825" w:rsidP="00CB4825">
      <w:pPr>
        <w:rPr>
          <w:rFonts w:asciiTheme="minorHAnsi" w:hAnsiTheme="minorHAnsi" w:cstheme="minorHAnsi"/>
        </w:rPr>
      </w:pPr>
    </w:p>
    <w:p w14:paraId="346C74D0" w14:textId="3FCA1C37" w:rsidR="00CB4825" w:rsidRDefault="00CB4825" w:rsidP="00CB4825">
      <w:pPr>
        <w:rPr>
          <w:rFonts w:asciiTheme="minorHAnsi" w:hAnsiTheme="minorHAnsi" w:cstheme="minorHAnsi"/>
        </w:rPr>
      </w:pPr>
    </w:p>
    <w:p w14:paraId="42904CFD" w14:textId="076F8E7D" w:rsidR="00CB4825" w:rsidRPr="00712C0B" w:rsidRDefault="00CB4825" w:rsidP="00502422">
      <w:pPr>
        <w:tabs>
          <w:tab w:val="clear" w:pos="567"/>
        </w:tabs>
        <w:rPr>
          <w:rFonts w:cs="Arial"/>
          <w:color w:val="000000"/>
          <w:spacing w:val="2"/>
          <w:u w:val="single"/>
          <w:lang w:val="en-US"/>
        </w:rPr>
      </w:pPr>
      <w:r w:rsidRPr="00712C0B">
        <w:rPr>
          <w:lang w:val="en-US"/>
        </w:rPr>
        <w:t>Filter: If certain food supplement is taken [D3b = 7].</w:t>
      </w:r>
    </w:p>
    <w:p w14:paraId="34E65EED" w14:textId="1133D805" w:rsidR="00CB4825" w:rsidRPr="00712C0B" w:rsidRDefault="00B02767" w:rsidP="00CB4825">
      <w:pPr>
        <w:ind w:right="794"/>
        <w:rPr>
          <w:rFonts w:asciiTheme="minorHAnsi" w:hAnsiTheme="minorHAnsi" w:cstheme="minorHAnsi"/>
          <w:color w:val="000000"/>
          <w:spacing w:val="4"/>
          <w:u w:val="single"/>
          <w:lang w:val="en-US"/>
        </w:rPr>
      </w:pPr>
      <w:r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Question D3bg </w:t>
      </w:r>
      <w:r w:rsidR="00CB4825" w:rsidRPr="00712C0B">
        <w:rPr>
          <w:rFonts w:asciiTheme="minorHAnsi" w:hAnsiTheme="minorHAnsi" w:cstheme="minorHAnsi"/>
          <w:b/>
          <w:color w:val="000000"/>
          <w:lang w:val="en-US"/>
        </w:rPr>
        <w:t xml:space="preserve">- </w:t>
      </w:r>
      <w:r w:rsidR="00CB4825" w:rsidRPr="00712C0B">
        <w:rPr>
          <w:rFonts w:asciiTheme="minorHAnsi" w:hAnsiTheme="minorHAnsi" w:cstheme="minorHAnsi"/>
          <w:b/>
          <w:lang w:val="en-US"/>
        </w:rPr>
        <w:t>Food supplement frequency</w:t>
      </w:r>
    </w:p>
    <w:p w14:paraId="04D47BD9" w14:textId="61066093" w:rsidR="00CB4825" w:rsidRPr="00712C0B" w:rsidRDefault="00CB4825" w:rsidP="00CB4825">
      <w:pPr>
        <w:rPr>
          <w:lang w:val="en-US"/>
        </w:rPr>
      </w:pPr>
      <w:r w:rsidRPr="00712C0B">
        <w:rPr>
          <w:lang w:val="en-US"/>
        </w:rPr>
        <w:t xml:space="preserve">How often do you take </w:t>
      </w:r>
      <w:r w:rsidRPr="00712C0B">
        <w:rPr>
          <w:b/>
          <w:lang w:val="en-US"/>
        </w:rPr>
        <w:t>vitamin B1</w:t>
      </w:r>
      <w:r w:rsidRPr="00712C0B">
        <w:rPr>
          <w:lang w:val="en-US"/>
        </w:rPr>
        <w:t>?</w:t>
      </w:r>
    </w:p>
    <w:p w14:paraId="2073A81F" w14:textId="77777777" w:rsidR="00CB4825" w:rsidRPr="00712C0B" w:rsidRDefault="00CB4825" w:rsidP="00CB4825">
      <w:pPr>
        <w:pStyle w:val="Filterhinweis"/>
        <w:rPr>
          <w:lang w:val="en-US"/>
        </w:rPr>
      </w:pPr>
    </w:p>
    <w:p w14:paraId="10057964" w14:textId="31E492B0" w:rsidR="00CB4825" w:rsidRPr="006149F6" w:rsidRDefault="006149F6" w:rsidP="00F36C89">
      <w:pPr>
        <w:pStyle w:val="Listennummer"/>
        <w:numPr>
          <w:ilvl w:val="0"/>
          <w:numId w:val="94"/>
        </w:numPr>
        <w:rPr>
          <w:lang w:val="en-US"/>
        </w:rPr>
      </w:pPr>
      <w:r w:rsidRPr="006149F6">
        <w:rPr>
          <w:lang w:val="en-US"/>
        </w:rPr>
        <w:t>l</w:t>
      </w:r>
      <w:r w:rsidR="00CB4825" w:rsidRPr="006149F6">
        <w:rPr>
          <w:lang w:val="en-US"/>
        </w:rPr>
        <w:t>ess than once a month</w:t>
      </w:r>
    </w:p>
    <w:p w14:paraId="3D0EB9C9" w14:textId="77777777" w:rsidR="00CB4825" w:rsidRDefault="00CB4825" w:rsidP="00CB4825">
      <w:pPr>
        <w:pStyle w:val="Listennummer"/>
      </w:pPr>
      <w:proofErr w:type="spellStart"/>
      <w:r w:rsidRPr="006409A3">
        <w:t>about</w:t>
      </w:r>
      <w:proofErr w:type="spellEnd"/>
      <w:r w:rsidRPr="006409A3">
        <w:t xml:space="preserve"> 1-3 </w:t>
      </w:r>
      <w:proofErr w:type="spellStart"/>
      <w:r w:rsidRPr="006409A3">
        <w:t>times</w:t>
      </w:r>
      <w:proofErr w:type="spellEnd"/>
      <w:r w:rsidRPr="006409A3">
        <w:t xml:space="preserve"> a month</w:t>
      </w:r>
    </w:p>
    <w:p w14:paraId="78FA204B" w14:textId="2497012D" w:rsidR="00CB4825" w:rsidRDefault="006149F6" w:rsidP="00CB4825">
      <w:pPr>
        <w:pStyle w:val="Listennummer"/>
      </w:pPr>
      <w:proofErr w:type="spellStart"/>
      <w:r>
        <w:t>a</w:t>
      </w:r>
      <w:r w:rsidR="00CB4825" w:rsidRPr="006409A3">
        <w:t>bout</w:t>
      </w:r>
      <w:proofErr w:type="spellEnd"/>
      <w:r w:rsidR="00CB4825" w:rsidRPr="006409A3">
        <w:t xml:space="preserve"> </w:t>
      </w:r>
      <w:proofErr w:type="spellStart"/>
      <w:r w:rsidR="00CB4825" w:rsidRPr="006409A3">
        <w:t>once</w:t>
      </w:r>
      <w:proofErr w:type="spellEnd"/>
      <w:r w:rsidR="00CB4825" w:rsidRPr="006409A3">
        <w:t xml:space="preserve"> a </w:t>
      </w:r>
      <w:proofErr w:type="spellStart"/>
      <w:r w:rsidR="00CB4825" w:rsidRPr="006409A3">
        <w:t>week</w:t>
      </w:r>
      <w:proofErr w:type="spellEnd"/>
    </w:p>
    <w:p w14:paraId="2EB5DA01" w14:textId="77777777" w:rsidR="00CB4825" w:rsidRDefault="00CB4825" w:rsidP="00CB4825">
      <w:pPr>
        <w:pStyle w:val="Listennummer"/>
      </w:pPr>
      <w:r w:rsidRPr="006409A3">
        <w:t>several times a week</w:t>
      </w:r>
    </w:p>
    <w:p w14:paraId="11791C7A" w14:textId="77777777" w:rsidR="00CB4825" w:rsidRDefault="00CB4825" w:rsidP="00CB4825">
      <w:pPr>
        <w:pStyle w:val="Listennummer"/>
      </w:pPr>
      <w:r w:rsidRPr="006409A3">
        <w:t>daily</w:t>
      </w:r>
    </w:p>
    <w:p w14:paraId="6E462C11" w14:textId="77777777" w:rsidR="00CB4825" w:rsidRPr="00540D48" w:rsidRDefault="00CB4825" w:rsidP="00CB4825">
      <w:pPr>
        <w:rPr>
          <w:rFonts w:asciiTheme="minorHAnsi" w:hAnsiTheme="minorHAnsi" w:cstheme="minorHAnsi"/>
        </w:rPr>
      </w:pPr>
      <w:r w:rsidRPr="006409A3">
        <w:rPr>
          <w:rFonts w:asciiTheme="minorHAnsi" w:hAnsiTheme="minorHAnsi" w:cstheme="minorHAnsi"/>
        </w:rPr>
        <w:t>99</w:t>
      </w:r>
      <w:r w:rsidRPr="006409A3">
        <w:rPr>
          <w:rFonts w:asciiTheme="minorHAnsi" w:hAnsiTheme="minorHAnsi" w:cstheme="minorHAnsi"/>
        </w:rPr>
        <w:tab/>
        <w:t>don't know / no answer</w:t>
      </w:r>
    </w:p>
    <w:p w14:paraId="712CFBE3" w14:textId="65C81E03" w:rsidR="00CB4825" w:rsidRDefault="00CB4825" w:rsidP="00CB4825">
      <w:pPr>
        <w:rPr>
          <w:rFonts w:asciiTheme="minorHAnsi" w:hAnsiTheme="minorHAnsi" w:cstheme="minorHAnsi"/>
        </w:rPr>
      </w:pPr>
    </w:p>
    <w:p w14:paraId="49343E51" w14:textId="74479279" w:rsidR="00CB4825" w:rsidRDefault="00CB4825" w:rsidP="00CB4825">
      <w:pPr>
        <w:rPr>
          <w:rFonts w:asciiTheme="minorHAnsi" w:hAnsiTheme="minorHAnsi" w:cstheme="minorHAnsi"/>
        </w:rPr>
      </w:pPr>
    </w:p>
    <w:p w14:paraId="2375C925" w14:textId="2F8F96AD" w:rsidR="00CB4825" w:rsidRPr="00712C0B" w:rsidRDefault="00CB4825" w:rsidP="00CB4825">
      <w:pPr>
        <w:pStyle w:val="Filterhinweis"/>
        <w:tabs>
          <w:tab w:val="left" w:pos="8931"/>
        </w:tabs>
        <w:ind w:right="1077"/>
        <w:rPr>
          <w:lang w:val="en-US"/>
        </w:rPr>
      </w:pPr>
      <w:r w:rsidRPr="00712C0B">
        <w:rPr>
          <w:lang w:val="en-US"/>
        </w:rPr>
        <w:t>Filter: If certain food supplement is taken [D3b = 8].</w:t>
      </w:r>
    </w:p>
    <w:p w14:paraId="78B26508" w14:textId="13210982" w:rsidR="00CB4825" w:rsidRPr="00712C0B" w:rsidRDefault="00B02767" w:rsidP="00CB4825">
      <w:pPr>
        <w:ind w:right="794"/>
        <w:rPr>
          <w:rFonts w:asciiTheme="minorHAnsi" w:hAnsiTheme="minorHAnsi" w:cstheme="minorHAnsi"/>
          <w:color w:val="000000"/>
          <w:spacing w:val="4"/>
          <w:u w:val="single"/>
          <w:lang w:val="en-US"/>
        </w:rPr>
      </w:pPr>
      <w:r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Question D3bh </w:t>
      </w:r>
      <w:r w:rsidR="00CB4825" w:rsidRPr="00712C0B">
        <w:rPr>
          <w:rFonts w:asciiTheme="minorHAnsi" w:hAnsiTheme="minorHAnsi" w:cstheme="minorHAnsi"/>
          <w:b/>
          <w:color w:val="000000"/>
          <w:lang w:val="en-US"/>
        </w:rPr>
        <w:t xml:space="preserve">- </w:t>
      </w:r>
      <w:r w:rsidR="00CB4825" w:rsidRPr="00712C0B">
        <w:rPr>
          <w:rFonts w:asciiTheme="minorHAnsi" w:hAnsiTheme="minorHAnsi" w:cstheme="minorHAnsi"/>
          <w:b/>
          <w:lang w:val="en-US"/>
        </w:rPr>
        <w:t>Food supplement frequency</w:t>
      </w:r>
    </w:p>
    <w:p w14:paraId="6EDAE6E1" w14:textId="07556A6F" w:rsidR="00CB4825" w:rsidRPr="00712C0B" w:rsidRDefault="00CB4825" w:rsidP="00CB4825">
      <w:pPr>
        <w:rPr>
          <w:lang w:val="en-US"/>
        </w:rPr>
      </w:pPr>
      <w:r w:rsidRPr="00712C0B">
        <w:rPr>
          <w:lang w:val="en-US"/>
        </w:rPr>
        <w:t xml:space="preserve">How often do you take </w:t>
      </w:r>
      <w:r w:rsidR="0093425E" w:rsidRPr="00712C0B">
        <w:rPr>
          <w:b/>
          <w:lang w:val="en-US"/>
        </w:rPr>
        <w:t>vitamin B12 (cobalamin)</w:t>
      </w:r>
      <w:r w:rsidRPr="00712C0B">
        <w:rPr>
          <w:lang w:val="en-US"/>
        </w:rPr>
        <w:t>?</w:t>
      </w:r>
    </w:p>
    <w:p w14:paraId="272BA0E4" w14:textId="77777777" w:rsidR="00CB4825" w:rsidRPr="00712C0B" w:rsidRDefault="00CB4825" w:rsidP="00CB4825">
      <w:pPr>
        <w:pStyle w:val="Filterhinweis"/>
        <w:rPr>
          <w:lang w:val="en-US"/>
        </w:rPr>
      </w:pPr>
    </w:p>
    <w:p w14:paraId="4FC80785" w14:textId="4A23FCC1" w:rsidR="00CB4825" w:rsidRPr="006149F6" w:rsidRDefault="006149F6" w:rsidP="00F36C89">
      <w:pPr>
        <w:pStyle w:val="Listennummer"/>
        <w:numPr>
          <w:ilvl w:val="0"/>
          <w:numId w:val="95"/>
        </w:numPr>
        <w:rPr>
          <w:lang w:val="en-US"/>
        </w:rPr>
      </w:pPr>
      <w:r w:rsidRPr="006149F6">
        <w:rPr>
          <w:lang w:val="en-US"/>
        </w:rPr>
        <w:t>l</w:t>
      </w:r>
      <w:r w:rsidR="00CB4825" w:rsidRPr="006149F6">
        <w:rPr>
          <w:lang w:val="en-US"/>
        </w:rPr>
        <w:t>ess than once a month</w:t>
      </w:r>
    </w:p>
    <w:p w14:paraId="47D5581A" w14:textId="77777777" w:rsidR="00CB4825" w:rsidRDefault="00CB4825" w:rsidP="00CB4825">
      <w:pPr>
        <w:pStyle w:val="Listennummer"/>
      </w:pPr>
      <w:proofErr w:type="spellStart"/>
      <w:r w:rsidRPr="006409A3">
        <w:t>about</w:t>
      </w:r>
      <w:proofErr w:type="spellEnd"/>
      <w:r w:rsidRPr="006409A3">
        <w:t xml:space="preserve"> 1-3 </w:t>
      </w:r>
      <w:proofErr w:type="spellStart"/>
      <w:r w:rsidRPr="006409A3">
        <w:t>times</w:t>
      </w:r>
      <w:proofErr w:type="spellEnd"/>
      <w:r w:rsidRPr="006409A3">
        <w:t xml:space="preserve"> a month</w:t>
      </w:r>
    </w:p>
    <w:p w14:paraId="5EA1AEAB" w14:textId="77777777" w:rsidR="00CB4825" w:rsidRDefault="00CB4825" w:rsidP="00CB4825">
      <w:pPr>
        <w:pStyle w:val="Listennummer"/>
      </w:pPr>
      <w:r w:rsidRPr="006409A3">
        <w:t>about once a week</w:t>
      </w:r>
    </w:p>
    <w:p w14:paraId="7BB6AC0F" w14:textId="77777777" w:rsidR="00CB4825" w:rsidRDefault="00CB4825" w:rsidP="00CB4825">
      <w:pPr>
        <w:pStyle w:val="Listennummer"/>
      </w:pPr>
      <w:r w:rsidRPr="006409A3">
        <w:t>several times a week</w:t>
      </w:r>
    </w:p>
    <w:p w14:paraId="29F3C8C4" w14:textId="77777777" w:rsidR="00CB4825" w:rsidRDefault="00CB4825" w:rsidP="00CB4825">
      <w:pPr>
        <w:pStyle w:val="Listennummer"/>
      </w:pPr>
      <w:r w:rsidRPr="006409A3">
        <w:t>daily</w:t>
      </w:r>
    </w:p>
    <w:p w14:paraId="0869D0DD" w14:textId="77777777" w:rsidR="00CB4825" w:rsidRPr="00540D48" w:rsidRDefault="00CB4825" w:rsidP="00CB4825">
      <w:pPr>
        <w:rPr>
          <w:rFonts w:asciiTheme="minorHAnsi" w:hAnsiTheme="minorHAnsi" w:cstheme="minorHAnsi"/>
        </w:rPr>
      </w:pPr>
      <w:r w:rsidRPr="006409A3">
        <w:rPr>
          <w:rFonts w:asciiTheme="minorHAnsi" w:hAnsiTheme="minorHAnsi" w:cstheme="minorHAnsi"/>
        </w:rPr>
        <w:t>99</w:t>
      </w:r>
      <w:r w:rsidRPr="006409A3">
        <w:rPr>
          <w:rFonts w:asciiTheme="minorHAnsi" w:hAnsiTheme="minorHAnsi" w:cstheme="minorHAnsi"/>
        </w:rPr>
        <w:tab/>
        <w:t>don't know / no answer</w:t>
      </w:r>
    </w:p>
    <w:p w14:paraId="78CB1F1E" w14:textId="5E7E509A" w:rsidR="00CB4825" w:rsidRDefault="00CB4825" w:rsidP="00CB4825">
      <w:pPr>
        <w:rPr>
          <w:rFonts w:asciiTheme="minorHAnsi" w:hAnsiTheme="minorHAnsi" w:cstheme="minorHAnsi"/>
        </w:rPr>
      </w:pPr>
    </w:p>
    <w:p w14:paraId="2F7ABDFA" w14:textId="5DB9F620" w:rsidR="00CB4825" w:rsidRDefault="00CB4825" w:rsidP="00CB4825">
      <w:pPr>
        <w:rPr>
          <w:rFonts w:asciiTheme="minorHAnsi" w:hAnsiTheme="minorHAnsi" w:cstheme="minorHAnsi"/>
        </w:rPr>
      </w:pPr>
    </w:p>
    <w:p w14:paraId="4224039D" w14:textId="77777777" w:rsidR="00502422" w:rsidRDefault="00502422" w:rsidP="00CB4825">
      <w:pPr>
        <w:rPr>
          <w:rFonts w:asciiTheme="minorHAnsi" w:hAnsiTheme="minorHAnsi" w:cstheme="minorHAnsi"/>
        </w:rPr>
      </w:pPr>
    </w:p>
    <w:p w14:paraId="189E8AD0" w14:textId="7D6C61FC" w:rsidR="00CB4825" w:rsidRPr="00712C0B" w:rsidRDefault="00CB4825" w:rsidP="00CB4825">
      <w:pPr>
        <w:pStyle w:val="Filterhinweis"/>
        <w:tabs>
          <w:tab w:val="left" w:pos="8931"/>
        </w:tabs>
        <w:ind w:right="1077"/>
        <w:rPr>
          <w:lang w:val="en-US"/>
        </w:rPr>
      </w:pPr>
      <w:r w:rsidRPr="00712C0B">
        <w:rPr>
          <w:lang w:val="en-US"/>
        </w:rPr>
        <w:lastRenderedPageBreak/>
        <w:t>Filter: If certain food supplement is taken [D3b = 9].</w:t>
      </w:r>
    </w:p>
    <w:p w14:paraId="15400038" w14:textId="3C952DEF" w:rsidR="00CB4825" w:rsidRPr="00712C0B" w:rsidRDefault="00B02767" w:rsidP="00CB4825">
      <w:pPr>
        <w:ind w:right="794"/>
        <w:rPr>
          <w:rFonts w:asciiTheme="minorHAnsi" w:hAnsiTheme="minorHAnsi" w:cstheme="minorHAnsi"/>
          <w:color w:val="000000"/>
          <w:spacing w:val="4"/>
          <w:u w:val="single"/>
          <w:lang w:val="en-US"/>
        </w:rPr>
      </w:pPr>
      <w:r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Question D3bi </w:t>
      </w:r>
      <w:r w:rsidR="00CB4825" w:rsidRPr="00712C0B">
        <w:rPr>
          <w:rFonts w:asciiTheme="minorHAnsi" w:hAnsiTheme="minorHAnsi" w:cstheme="minorHAnsi"/>
          <w:b/>
          <w:color w:val="000000"/>
          <w:lang w:val="en-US"/>
        </w:rPr>
        <w:t xml:space="preserve">- </w:t>
      </w:r>
      <w:r w:rsidR="00CB4825" w:rsidRPr="00712C0B">
        <w:rPr>
          <w:rFonts w:asciiTheme="minorHAnsi" w:hAnsiTheme="minorHAnsi" w:cstheme="minorHAnsi"/>
          <w:b/>
          <w:lang w:val="en-US"/>
        </w:rPr>
        <w:t>food supplement frequency</w:t>
      </w:r>
    </w:p>
    <w:p w14:paraId="53550FBA" w14:textId="4B568504" w:rsidR="00CB4825" w:rsidRPr="00712C0B" w:rsidRDefault="00CB4825" w:rsidP="00CB4825">
      <w:pPr>
        <w:rPr>
          <w:lang w:val="en-US"/>
        </w:rPr>
      </w:pPr>
      <w:r w:rsidRPr="00712C0B">
        <w:rPr>
          <w:lang w:val="en-US"/>
        </w:rPr>
        <w:t xml:space="preserve">How often do you take </w:t>
      </w:r>
      <w:r w:rsidR="0093425E" w:rsidRPr="00712C0B">
        <w:rPr>
          <w:b/>
          <w:lang w:val="en-US"/>
        </w:rPr>
        <w:t>vitamin B2</w:t>
      </w:r>
      <w:r w:rsidRPr="00712C0B">
        <w:rPr>
          <w:lang w:val="en-US"/>
        </w:rPr>
        <w:t>?</w:t>
      </w:r>
    </w:p>
    <w:p w14:paraId="70339E90" w14:textId="77777777" w:rsidR="00CB4825" w:rsidRPr="00712C0B" w:rsidRDefault="00CB4825" w:rsidP="00CB4825">
      <w:pPr>
        <w:pStyle w:val="Filterhinweis"/>
        <w:rPr>
          <w:lang w:val="en-US"/>
        </w:rPr>
      </w:pPr>
    </w:p>
    <w:p w14:paraId="0756ECCF" w14:textId="7F3CE7B5" w:rsidR="00CB4825" w:rsidRPr="00FF4ED9" w:rsidRDefault="00FF4ED9" w:rsidP="00F36C89">
      <w:pPr>
        <w:pStyle w:val="Listennummer"/>
        <w:numPr>
          <w:ilvl w:val="0"/>
          <w:numId w:val="96"/>
        </w:numPr>
        <w:rPr>
          <w:lang w:val="en-US"/>
        </w:rPr>
      </w:pPr>
      <w:r w:rsidRPr="00FF4ED9">
        <w:rPr>
          <w:lang w:val="en-US"/>
        </w:rPr>
        <w:t>l</w:t>
      </w:r>
      <w:r w:rsidR="00CB4825" w:rsidRPr="00FF4ED9">
        <w:rPr>
          <w:lang w:val="en-US"/>
        </w:rPr>
        <w:t>ess than once a month</w:t>
      </w:r>
    </w:p>
    <w:p w14:paraId="2CC76ED5" w14:textId="77777777" w:rsidR="00CB4825" w:rsidRDefault="00CB4825" w:rsidP="00CB4825">
      <w:pPr>
        <w:pStyle w:val="Listennummer"/>
      </w:pPr>
      <w:proofErr w:type="spellStart"/>
      <w:r w:rsidRPr="006409A3">
        <w:t>about</w:t>
      </w:r>
      <w:proofErr w:type="spellEnd"/>
      <w:r w:rsidRPr="006409A3">
        <w:t xml:space="preserve"> 1-3 </w:t>
      </w:r>
      <w:proofErr w:type="spellStart"/>
      <w:r w:rsidRPr="006409A3">
        <w:t>times</w:t>
      </w:r>
      <w:proofErr w:type="spellEnd"/>
      <w:r w:rsidRPr="006409A3">
        <w:t xml:space="preserve"> a month</w:t>
      </w:r>
    </w:p>
    <w:p w14:paraId="79F3AC9B" w14:textId="77777777" w:rsidR="00CB4825" w:rsidRDefault="00CB4825" w:rsidP="00CB4825">
      <w:pPr>
        <w:pStyle w:val="Listennummer"/>
      </w:pPr>
      <w:r w:rsidRPr="006409A3">
        <w:t>about once a week</w:t>
      </w:r>
    </w:p>
    <w:p w14:paraId="14319E3D" w14:textId="77777777" w:rsidR="00CB4825" w:rsidRDefault="00CB4825" w:rsidP="00CB4825">
      <w:pPr>
        <w:pStyle w:val="Listennummer"/>
      </w:pPr>
      <w:r w:rsidRPr="006409A3">
        <w:t>several times a week</w:t>
      </w:r>
    </w:p>
    <w:p w14:paraId="4E903B3D" w14:textId="77777777" w:rsidR="00CB4825" w:rsidRDefault="00CB4825" w:rsidP="00CB4825">
      <w:pPr>
        <w:pStyle w:val="Listennummer"/>
      </w:pPr>
      <w:r w:rsidRPr="006409A3">
        <w:t>daily</w:t>
      </w:r>
    </w:p>
    <w:p w14:paraId="0E3D6C07" w14:textId="77777777" w:rsidR="00CB4825" w:rsidRPr="00540D48" w:rsidRDefault="00CB4825" w:rsidP="00CB4825">
      <w:pPr>
        <w:rPr>
          <w:rFonts w:asciiTheme="minorHAnsi" w:hAnsiTheme="minorHAnsi" w:cstheme="minorHAnsi"/>
        </w:rPr>
      </w:pPr>
      <w:r w:rsidRPr="006409A3">
        <w:rPr>
          <w:rFonts w:asciiTheme="minorHAnsi" w:hAnsiTheme="minorHAnsi" w:cstheme="minorHAnsi"/>
        </w:rPr>
        <w:t>99</w:t>
      </w:r>
      <w:r w:rsidRPr="006409A3">
        <w:rPr>
          <w:rFonts w:asciiTheme="minorHAnsi" w:hAnsiTheme="minorHAnsi" w:cstheme="minorHAnsi"/>
        </w:rPr>
        <w:tab/>
        <w:t>don't know / no answer</w:t>
      </w:r>
    </w:p>
    <w:p w14:paraId="16F4C14C" w14:textId="46A849F7" w:rsidR="00CB4825" w:rsidRDefault="00CB4825" w:rsidP="00CB4825">
      <w:pPr>
        <w:rPr>
          <w:rFonts w:asciiTheme="minorHAnsi" w:hAnsiTheme="minorHAnsi" w:cstheme="minorHAnsi"/>
        </w:rPr>
      </w:pPr>
    </w:p>
    <w:p w14:paraId="412A5BE7" w14:textId="11147839" w:rsidR="00CB4825" w:rsidRDefault="00CB4825" w:rsidP="00CB4825">
      <w:pPr>
        <w:rPr>
          <w:rFonts w:asciiTheme="minorHAnsi" w:hAnsiTheme="minorHAnsi" w:cstheme="minorHAnsi"/>
        </w:rPr>
      </w:pPr>
    </w:p>
    <w:p w14:paraId="29D15668" w14:textId="1FFFF417" w:rsidR="00CB4825" w:rsidRPr="00712C0B" w:rsidRDefault="00CB4825" w:rsidP="00502422">
      <w:pPr>
        <w:tabs>
          <w:tab w:val="clear" w:pos="567"/>
        </w:tabs>
        <w:rPr>
          <w:rFonts w:cs="Arial"/>
          <w:color w:val="000000"/>
          <w:spacing w:val="2"/>
          <w:u w:val="single"/>
          <w:lang w:val="en-US"/>
        </w:rPr>
      </w:pPr>
      <w:r w:rsidRPr="00712C0B">
        <w:rPr>
          <w:lang w:val="en-US"/>
        </w:rPr>
        <w:t>Filter: If certain food supplement is taken [D3b = 10].</w:t>
      </w:r>
    </w:p>
    <w:p w14:paraId="5EECA60D" w14:textId="0723DA56" w:rsidR="00CB4825" w:rsidRPr="00712C0B" w:rsidRDefault="00B02767" w:rsidP="00CB4825">
      <w:pPr>
        <w:ind w:right="794"/>
        <w:rPr>
          <w:rFonts w:asciiTheme="minorHAnsi" w:hAnsiTheme="minorHAnsi" w:cstheme="minorHAnsi"/>
          <w:color w:val="000000"/>
          <w:spacing w:val="4"/>
          <w:u w:val="single"/>
          <w:lang w:val="en-US"/>
        </w:rPr>
      </w:pPr>
      <w:r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Question D3bj </w:t>
      </w:r>
      <w:r w:rsidR="00CB4825" w:rsidRPr="00712C0B">
        <w:rPr>
          <w:rFonts w:asciiTheme="minorHAnsi" w:hAnsiTheme="minorHAnsi" w:cstheme="minorHAnsi"/>
          <w:b/>
          <w:color w:val="000000"/>
          <w:lang w:val="en-US"/>
        </w:rPr>
        <w:t xml:space="preserve">- </w:t>
      </w:r>
      <w:r w:rsidR="00CB4825" w:rsidRPr="00712C0B">
        <w:rPr>
          <w:rFonts w:asciiTheme="minorHAnsi" w:hAnsiTheme="minorHAnsi" w:cstheme="minorHAnsi"/>
          <w:b/>
          <w:lang w:val="en-US"/>
        </w:rPr>
        <w:t>Food supplement frequency</w:t>
      </w:r>
    </w:p>
    <w:p w14:paraId="37AB2B7F" w14:textId="2CAB8312" w:rsidR="00CB4825" w:rsidRPr="00712C0B" w:rsidRDefault="00CB4825" w:rsidP="00CB4825">
      <w:pPr>
        <w:rPr>
          <w:lang w:val="en-US"/>
        </w:rPr>
      </w:pPr>
      <w:r w:rsidRPr="00712C0B">
        <w:rPr>
          <w:lang w:val="en-US"/>
        </w:rPr>
        <w:t xml:space="preserve">How often do you take </w:t>
      </w:r>
      <w:r w:rsidR="0093425E" w:rsidRPr="00712C0B">
        <w:rPr>
          <w:b/>
          <w:lang w:val="en-US"/>
        </w:rPr>
        <w:t>vitamin B6</w:t>
      </w:r>
      <w:r w:rsidRPr="00712C0B">
        <w:rPr>
          <w:lang w:val="en-US"/>
        </w:rPr>
        <w:t>?</w:t>
      </w:r>
    </w:p>
    <w:p w14:paraId="5962333A" w14:textId="77777777" w:rsidR="00CB4825" w:rsidRPr="00712C0B" w:rsidRDefault="00CB4825" w:rsidP="00CB4825">
      <w:pPr>
        <w:pStyle w:val="Filterhinweis"/>
        <w:rPr>
          <w:lang w:val="en-US"/>
        </w:rPr>
      </w:pPr>
    </w:p>
    <w:p w14:paraId="27540E3D" w14:textId="77435383" w:rsidR="00CB4825" w:rsidRPr="004D13A3" w:rsidRDefault="004D13A3" w:rsidP="00F36C89">
      <w:pPr>
        <w:pStyle w:val="Listennummer"/>
        <w:numPr>
          <w:ilvl w:val="0"/>
          <w:numId w:val="97"/>
        </w:numPr>
        <w:rPr>
          <w:lang w:val="en-US"/>
        </w:rPr>
      </w:pPr>
      <w:r w:rsidRPr="004D13A3">
        <w:rPr>
          <w:lang w:val="en-US"/>
        </w:rPr>
        <w:t>l</w:t>
      </w:r>
      <w:r w:rsidR="00CB4825" w:rsidRPr="004D13A3">
        <w:rPr>
          <w:lang w:val="en-US"/>
        </w:rPr>
        <w:t>ess than once a month</w:t>
      </w:r>
    </w:p>
    <w:p w14:paraId="5EB30FA7" w14:textId="77777777" w:rsidR="00CB4825" w:rsidRDefault="00CB4825" w:rsidP="00CB4825">
      <w:pPr>
        <w:pStyle w:val="Listennummer"/>
      </w:pPr>
      <w:proofErr w:type="spellStart"/>
      <w:r w:rsidRPr="006409A3">
        <w:t>about</w:t>
      </w:r>
      <w:proofErr w:type="spellEnd"/>
      <w:r w:rsidRPr="006409A3">
        <w:t xml:space="preserve"> 1-3 </w:t>
      </w:r>
      <w:proofErr w:type="spellStart"/>
      <w:r w:rsidRPr="006409A3">
        <w:t>times</w:t>
      </w:r>
      <w:proofErr w:type="spellEnd"/>
      <w:r w:rsidRPr="006409A3">
        <w:t xml:space="preserve"> a month</w:t>
      </w:r>
    </w:p>
    <w:p w14:paraId="166C5D2D" w14:textId="0F3211FC" w:rsidR="00CB4825" w:rsidRDefault="004D13A3" w:rsidP="00CB4825">
      <w:pPr>
        <w:pStyle w:val="Listennummer"/>
      </w:pPr>
      <w:proofErr w:type="spellStart"/>
      <w:r>
        <w:t>a</w:t>
      </w:r>
      <w:r w:rsidR="00CB4825" w:rsidRPr="006409A3">
        <w:t>bout</w:t>
      </w:r>
      <w:proofErr w:type="spellEnd"/>
      <w:r w:rsidR="00CB4825" w:rsidRPr="006409A3">
        <w:t xml:space="preserve"> </w:t>
      </w:r>
      <w:proofErr w:type="spellStart"/>
      <w:r w:rsidR="00CB4825" w:rsidRPr="006409A3">
        <w:t>once</w:t>
      </w:r>
      <w:proofErr w:type="spellEnd"/>
      <w:r w:rsidR="00CB4825" w:rsidRPr="006409A3">
        <w:t xml:space="preserve"> a </w:t>
      </w:r>
      <w:proofErr w:type="spellStart"/>
      <w:r w:rsidR="00CB4825" w:rsidRPr="006409A3">
        <w:t>week</w:t>
      </w:r>
      <w:proofErr w:type="spellEnd"/>
    </w:p>
    <w:p w14:paraId="563F4337" w14:textId="77777777" w:rsidR="00CB4825" w:rsidRDefault="00CB4825" w:rsidP="00CB4825">
      <w:pPr>
        <w:pStyle w:val="Listennummer"/>
      </w:pPr>
      <w:r w:rsidRPr="006409A3">
        <w:t>several times a week</w:t>
      </w:r>
    </w:p>
    <w:p w14:paraId="540273D7" w14:textId="77777777" w:rsidR="00CB4825" w:rsidRDefault="00CB4825" w:rsidP="00CB4825">
      <w:pPr>
        <w:pStyle w:val="Listennummer"/>
      </w:pPr>
      <w:r w:rsidRPr="006409A3">
        <w:t>daily</w:t>
      </w:r>
    </w:p>
    <w:p w14:paraId="7D22D74B" w14:textId="77777777" w:rsidR="00CB4825" w:rsidRPr="00540D48" w:rsidRDefault="00CB4825" w:rsidP="00CB4825">
      <w:pPr>
        <w:rPr>
          <w:rFonts w:asciiTheme="minorHAnsi" w:hAnsiTheme="minorHAnsi" w:cstheme="minorHAnsi"/>
        </w:rPr>
      </w:pPr>
      <w:r w:rsidRPr="006409A3">
        <w:rPr>
          <w:rFonts w:asciiTheme="minorHAnsi" w:hAnsiTheme="minorHAnsi" w:cstheme="minorHAnsi"/>
        </w:rPr>
        <w:t>99</w:t>
      </w:r>
      <w:r w:rsidRPr="006409A3">
        <w:rPr>
          <w:rFonts w:asciiTheme="minorHAnsi" w:hAnsiTheme="minorHAnsi" w:cstheme="minorHAnsi"/>
        </w:rPr>
        <w:tab/>
        <w:t>don't know / no answer</w:t>
      </w:r>
    </w:p>
    <w:p w14:paraId="4C268736" w14:textId="77777777" w:rsidR="00CB4825" w:rsidRPr="00540D48" w:rsidRDefault="00CB4825" w:rsidP="00CB4825">
      <w:pPr>
        <w:rPr>
          <w:rFonts w:asciiTheme="minorHAnsi" w:hAnsiTheme="minorHAnsi" w:cstheme="minorHAnsi"/>
        </w:rPr>
      </w:pPr>
    </w:p>
    <w:p w14:paraId="2432CDED" w14:textId="77777777" w:rsidR="00CB4825" w:rsidRPr="00540D48" w:rsidRDefault="00CB4825" w:rsidP="00CB4825">
      <w:pPr>
        <w:rPr>
          <w:rFonts w:asciiTheme="minorHAnsi" w:hAnsiTheme="minorHAnsi" w:cstheme="minorHAnsi"/>
        </w:rPr>
      </w:pPr>
    </w:p>
    <w:p w14:paraId="235A7BD2" w14:textId="013E157F" w:rsidR="00AB5BDA" w:rsidRPr="00712C0B" w:rsidRDefault="00AB5BDA" w:rsidP="00AB5BDA">
      <w:pPr>
        <w:pStyle w:val="Filterhinweis"/>
        <w:tabs>
          <w:tab w:val="left" w:pos="8931"/>
        </w:tabs>
        <w:ind w:right="1077"/>
        <w:rPr>
          <w:lang w:val="en-US"/>
        </w:rPr>
      </w:pPr>
      <w:r w:rsidRPr="00712C0B">
        <w:rPr>
          <w:lang w:val="en-US"/>
        </w:rPr>
        <w:t xml:space="preserve">Filter: If certain food supplement is taken </w:t>
      </w:r>
      <w:r w:rsidR="007C33DF" w:rsidRPr="00712C0B">
        <w:rPr>
          <w:lang w:val="en-US"/>
        </w:rPr>
        <w:t>[</w:t>
      </w:r>
      <w:r w:rsidR="005639E2" w:rsidRPr="00712C0B">
        <w:rPr>
          <w:lang w:val="en-US"/>
        </w:rPr>
        <w:t>D3b</w:t>
      </w:r>
      <w:r w:rsidRPr="00712C0B">
        <w:rPr>
          <w:lang w:val="en-US"/>
        </w:rPr>
        <w:t xml:space="preserve"> </w:t>
      </w:r>
      <w:proofErr w:type="gramStart"/>
      <w:r w:rsidRPr="00712C0B">
        <w:rPr>
          <w:lang w:val="en-US"/>
        </w:rPr>
        <w:t xml:space="preserve">= </w:t>
      </w:r>
      <w:r w:rsidR="008E222F" w:rsidRPr="00712C0B">
        <w:rPr>
          <w:lang w:val="en-US"/>
        </w:rPr>
        <w:t xml:space="preserve"> 11</w:t>
      </w:r>
      <w:proofErr w:type="gramEnd"/>
      <w:r w:rsidRPr="00712C0B">
        <w:rPr>
          <w:lang w:val="en-US"/>
        </w:rPr>
        <w:t>].</w:t>
      </w:r>
    </w:p>
    <w:p w14:paraId="614CF80F" w14:textId="703BB83C" w:rsidR="00BB09E0" w:rsidRPr="00712C0B" w:rsidRDefault="00BB09E0" w:rsidP="00BB09E0">
      <w:pPr>
        <w:ind w:right="794"/>
        <w:rPr>
          <w:rFonts w:asciiTheme="minorHAnsi" w:hAnsiTheme="minorHAnsi" w:cstheme="minorHAnsi"/>
          <w:color w:val="000000"/>
          <w:spacing w:val="4"/>
          <w:u w:val="single"/>
          <w:lang w:val="en-US"/>
        </w:rPr>
      </w:pPr>
      <w:r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Question </w:t>
      </w:r>
      <w:r w:rsidR="00B02767"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D3bk </w:t>
      </w:r>
      <w:r w:rsidRPr="00712C0B">
        <w:rPr>
          <w:rFonts w:asciiTheme="minorHAnsi" w:hAnsiTheme="minorHAnsi" w:cstheme="minorHAnsi"/>
          <w:b/>
          <w:color w:val="000000"/>
          <w:lang w:val="en-US"/>
        </w:rPr>
        <w:t xml:space="preserve">- </w:t>
      </w:r>
      <w:r w:rsidRPr="00712C0B">
        <w:rPr>
          <w:rFonts w:asciiTheme="minorHAnsi" w:hAnsiTheme="minorHAnsi" w:cstheme="minorHAnsi"/>
          <w:b/>
          <w:lang w:val="en-US"/>
        </w:rPr>
        <w:t>Food supplements Frequency</w:t>
      </w:r>
    </w:p>
    <w:p w14:paraId="60D5504F" w14:textId="77777777" w:rsidR="00BB09E0" w:rsidRPr="00712C0B" w:rsidRDefault="00BB09E0" w:rsidP="00BB09E0">
      <w:pPr>
        <w:rPr>
          <w:lang w:val="en-US"/>
        </w:rPr>
      </w:pPr>
      <w:r w:rsidRPr="00712C0B">
        <w:rPr>
          <w:lang w:val="en-US"/>
        </w:rPr>
        <w:t xml:space="preserve">How often do you take </w:t>
      </w:r>
      <w:r w:rsidR="00D35C10" w:rsidRPr="00712C0B">
        <w:rPr>
          <w:b/>
          <w:lang w:val="en-US"/>
        </w:rPr>
        <w:t xml:space="preserve">folic acid </w:t>
      </w:r>
      <w:r w:rsidRPr="00712C0B">
        <w:rPr>
          <w:b/>
          <w:lang w:val="en-US"/>
        </w:rPr>
        <w:t>(</w:t>
      </w:r>
      <w:r w:rsidR="00D35C10" w:rsidRPr="00712C0B">
        <w:rPr>
          <w:b/>
          <w:lang w:val="en-US"/>
        </w:rPr>
        <w:t>vitamin B9</w:t>
      </w:r>
      <w:r w:rsidRPr="00712C0B">
        <w:rPr>
          <w:b/>
          <w:lang w:val="en-US"/>
        </w:rPr>
        <w:t>)</w:t>
      </w:r>
      <w:r w:rsidRPr="00712C0B">
        <w:rPr>
          <w:lang w:val="en-US"/>
        </w:rPr>
        <w:t>?</w:t>
      </w:r>
    </w:p>
    <w:p w14:paraId="50B120B6" w14:textId="77777777" w:rsidR="00BB09E0" w:rsidRPr="00C20098" w:rsidRDefault="00BB09E0" w:rsidP="00BB09E0">
      <w:pPr>
        <w:pStyle w:val="Filterhinweis"/>
        <w:rPr>
          <w:lang w:val="en-GB"/>
        </w:rPr>
      </w:pPr>
    </w:p>
    <w:p w14:paraId="3640B611" w14:textId="0EA14394" w:rsidR="00BB09E0" w:rsidRPr="004D13A3" w:rsidRDefault="004D13A3" w:rsidP="00FB0861">
      <w:pPr>
        <w:pStyle w:val="Listennummer"/>
        <w:numPr>
          <w:ilvl w:val="0"/>
          <w:numId w:val="51"/>
        </w:numPr>
        <w:rPr>
          <w:lang w:val="en-US"/>
        </w:rPr>
      </w:pPr>
      <w:r w:rsidRPr="004D13A3">
        <w:rPr>
          <w:lang w:val="en-US"/>
        </w:rPr>
        <w:t>l</w:t>
      </w:r>
      <w:r w:rsidR="00BB09E0" w:rsidRPr="004D13A3">
        <w:rPr>
          <w:lang w:val="en-US"/>
        </w:rPr>
        <w:t>ess than once a month</w:t>
      </w:r>
    </w:p>
    <w:p w14:paraId="6B957CBF" w14:textId="77777777" w:rsidR="00BB09E0" w:rsidRDefault="00BB09E0" w:rsidP="00BB09E0">
      <w:pPr>
        <w:pStyle w:val="Listennummer"/>
      </w:pPr>
      <w:proofErr w:type="spellStart"/>
      <w:r w:rsidRPr="006409A3">
        <w:t>about</w:t>
      </w:r>
      <w:proofErr w:type="spellEnd"/>
      <w:r w:rsidRPr="006409A3">
        <w:t xml:space="preserve"> 1-3 </w:t>
      </w:r>
      <w:proofErr w:type="spellStart"/>
      <w:r w:rsidRPr="006409A3">
        <w:t>times</w:t>
      </w:r>
      <w:proofErr w:type="spellEnd"/>
      <w:r w:rsidRPr="006409A3">
        <w:t xml:space="preserve"> a month</w:t>
      </w:r>
    </w:p>
    <w:p w14:paraId="60DF8BAB" w14:textId="77777777" w:rsidR="00BB09E0" w:rsidRDefault="00BB09E0" w:rsidP="00BB09E0">
      <w:pPr>
        <w:pStyle w:val="Listennummer"/>
      </w:pPr>
      <w:r w:rsidRPr="006409A3">
        <w:t>about once a week</w:t>
      </w:r>
    </w:p>
    <w:p w14:paraId="7AFE08B1" w14:textId="77777777" w:rsidR="00BB09E0" w:rsidRDefault="00BB09E0" w:rsidP="00BB09E0">
      <w:pPr>
        <w:pStyle w:val="Listennummer"/>
      </w:pPr>
      <w:r w:rsidRPr="006409A3">
        <w:t>several times a week</w:t>
      </w:r>
    </w:p>
    <w:p w14:paraId="7EA06BE1" w14:textId="77777777" w:rsidR="00BB09E0" w:rsidRDefault="00BB09E0" w:rsidP="00BB09E0">
      <w:pPr>
        <w:pStyle w:val="Listennummer"/>
      </w:pPr>
      <w:r w:rsidRPr="006409A3">
        <w:t>daily</w:t>
      </w:r>
    </w:p>
    <w:p w14:paraId="6B57810F" w14:textId="77777777" w:rsidR="00BB09E0" w:rsidRPr="00540D48" w:rsidRDefault="00BB09E0" w:rsidP="00BB09E0">
      <w:pPr>
        <w:rPr>
          <w:rFonts w:asciiTheme="minorHAnsi" w:hAnsiTheme="minorHAnsi" w:cstheme="minorHAnsi"/>
        </w:rPr>
      </w:pPr>
      <w:r w:rsidRPr="006409A3">
        <w:rPr>
          <w:rFonts w:asciiTheme="minorHAnsi" w:hAnsiTheme="minorHAnsi" w:cstheme="minorHAnsi"/>
        </w:rPr>
        <w:t>99</w:t>
      </w:r>
      <w:r w:rsidRPr="006409A3">
        <w:rPr>
          <w:rFonts w:asciiTheme="minorHAnsi" w:hAnsiTheme="minorHAnsi" w:cstheme="minorHAnsi"/>
        </w:rPr>
        <w:tab/>
        <w:t>don't know / no answer</w:t>
      </w:r>
    </w:p>
    <w:p w14:paraId="16FF1310" w14:textId="77777777" w:rsidR="00BB09E0" w:rsidRDefault="00BB09E0" w:rsidP="00BB09E0">
      <w:pPr>
        <w:pStyle w:val="Filterhinweis"/>
      </w:pPr>
    </w:p>
    <w:p w14:paraId="528B14F8" w14:textId="77777777" w:rsidR="00BB09E0" w:rsidRDefault="00BB09E0" w:rsidP="00BB09E0">
      <w:pPr>
        <w:pStyle w:val="Filterhinweis"/>
      </w:pPr>
    </w:p>
    <w:p w14:paraId="514E92CC" w14:textId="6163D4DB" w:rsidR="00AB5BDA" w:rsidRPr="00712C0B" w:rsidRDefault="00AB5BDA" w:rsidP="00AB5BDA">
      <w:pPr>
        <w:pStyle w:val="Filterhinweis"/>
        <w:tabs>
          <w:tab w:val="left" w:pos="8931"/>
        </w:tabs>
        <w:ind w:right="1077"/>
        <w:rPr>
          <w:lang w:val="en-US"/>
        </w:rPr>
      </w:pPr>
      <w:r w:rsidRPr="00712C0B">
        <w:rPr>
          <w:lang w:val="en-US"/>
        </w:rPr>
        <w:t xml:space="preserve">Filter: If certain food supplement is taken </w:t>
      </w:r>
      <w:r w:rsidR="007C33DF" w:rsidRPr="00712C0B">
        <w:rPr>
          <w:lang w:val="en-US"/>
        </w:rPr>
        <w:t>[</w:t>
      </w:r>
      <w:r w:rsidR="005639E2" w:rsidRPr="00712C0B">
        <w:rPr>
          <w:lang w:val="en-US"/>
        </w:rPr>
        <w:t>D3b</w:t>
      </w:r>
      <w:r w:rsidRPr="00712C0B">
        <w:rPr>
          <w:lang w:val="en-US"/>
        </w:rPr>
        <w:t xml:space="preserve"> </w:t>
      </w:r>
      <w:proofErr w:type="gramStart"/>
      <w:r w:rsidRPr="00712C0B">
        <w:rPr>
          <w:lang w:val="en-US"/>
        </w:rPr>
        <w:t xml:space="preserve">= </w:t>
      </w:r>
      <w:r w:rsidR="0093425E" w:rsidRPr="00712C0B">
        <w:rPr>
          <w:lang w:val="en-US"/>
        </w:rPr>
        <w:t xml:space="preserve"> 12</w:t>
      </w:r>
      <w:proofErr w:type="gramEnd"/>
      <w:r w:rsidRPr="00712C0B">
        <w:rPr>
          <w:lang w:val="en-US"/>
        </w:rPr>
        <w:t>].</w:t>
      </w:r>
    </w:p>
    <w:p w14:paraId="4E628502" w14:textId="2907A06E" w:rsidR="00BB09E0" w:rsidRPr="00712C0B" w:rsidRDefault="00BB09E0" w:rsidP="00BB09E0">
      <w:pPr>
        <w:ind w:right="794"/>
        <w:rPr>
          <w:rFonts w:asciiTheme="minorHAnsi" w:hAnsiTheme="minorHAnsi" w:cstheme="minorHAnsi"/>
          <w:color w:val="000000"/>
          <w:spacing w:val="4"/>
          <w:u w:val="single"/>
          <w:lang w:val="en-US"/>
        </w:rPr>
      </w:pPr>
      <w:r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Question </w:t>
      </w:r>
      <w:r w:rsidR="00B02767"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D3bl </w:t>
      </w:r>
      <w:r w:rsidRPr="00712C0B">
        <w:rPr>
          <w:rFonts w:asciiTheme="minorHAnsi" w:hAnsiTheme="minorHAnsi" w:cstheme="minorHAnsi"/>
          <w:b/>
          <w:color w:val="000000"/>
          <w:lang w:val="en-US"/>
        </w:rPr>
        <w:t xml:space="preserve">- </w:t>
      </w:r>
      <w:r w:rsidRPr="00712C0B">
        <w:rPr>
          <w:rFonts w:asciiTheme="minorHAnsi" w:hAnsiTheme="minorHAnsi" w:cstheme="minorHAnsi"/>
          <w:b/>
          <w:lang w:val="en-US"/>
        </w:rPr>
        <w:t>Food supplements Frequency</w:t>
      </w:r>
    </w:p>
    <w:p w14:paraId="349582F5" w14:textId="00EB635A" w:rsidR="00BB09E0" w:rsidRPr="00712C0B" w:rsidRDefault="00BB09E0" w:rsidP="00BB09E0">
      <w:pPr>
        <w:rPr>
          <w:lang w:val="en-US"/>
        </w:rPr>
      </w:pPr>
      <w:r w:rsidRPr="00712C0B">
        <w:rPr>
          <w:lang w:val="en-US"/>
        </w:rPr>
        <w:t xml:space="preserve">How often do you take </w:t>
      </w:r>
      <w:r w:rsidRPr="00712C0B">
        <w:rPr>
          <w:b/>
          <w:lang w:val="en-US"/>
        </w:rPr>
        <w:t xml:space="preserve">vitamin </w:t>
      </w:r>
      <w:r w:rsidR="0093425E" w:rsidRPr="00712C0B">
        <w:rPr>
          <w:b/>
          <w:lang w:val="en-US"/>
        </w:rPr>
        <w:t>C</w:t>
      </w:r>
      <w:r w:rsidRPr="00712C0B">
        <w:rPr>
          <w:lang w:val="en-US"/>
        </w:rPr>
        <w:t>?</w:t>
      </w:r>
    </w:p>
    <w:p w14:paraId="7C735A19" w14:textId="77777777" w:rsidR="00BB09E0" w:rsidRPr="00C20098" w:rsidRDefault="00BB09E0" w:rsidP="00BB09E0">
      <w:pPr>
        <w:pStyle w:val="Filterhinweis"/>
        <w:rPr>
          <w:lang w:val="en-GB"/>
        </w:rPr>
      </w:pPr>
    </w:p>
    <w:p w14:paraId="70547840" w14:textId="2CE32CB2" w:rsidR="00BB09E0" w:rsidRPr="004D13A3" w:rsidRDefault="004D13A3" w:rsidP="00FB0861">
      <w:pPr>
        <w:pStyle w:val="Listennummer"/>
        <w:numPr>
          <w:ilvl w:val="0"/>
          <w:numId w:val="50"/>
        </w:numPr>
        <w:rPr>
          <w:lang w:val="en-US"/>
        </w:rPr>
      </w:pPr>
      <w:r w:rsidRPr="004D13A3">
        <w:rPr>
          <w:lang w:val="en-US"/>
        </w:rPr>
        <w:t>l</w:t>
      </w:r>
      <w:r w:rsidR="00BB09E0" w:rsidRPr="004D13A3">
        <w:rPr>
          <w:lang w:val="en-US"/>
        </w:rPr>
        <w:t>ess than once a month</w:t>
      </w:r>
    </w:p>
    <w:p w14:paraId="73962329" w14:textId="77777777" w:rsidR="00BB09E0" w:rsidRDefault="00BB09E0" w:rsidP="00BB09E0">
      <w:pPr>
        <w:pStyle w:val="Listennummer"/>
      </w:pPr>
      <w:proofErr w:type="spellStart"/>
      <w:r w:rsidRPr="006409A3">
        <w:t>about</w:t>
      </w:r>
      <w:proofErr w:type="spellEnd"/>
      <w:r w:rsidRPr="006409A3">
        <w:t xml:space="preserve"> 1-3 </w:t>
      </w:r>
      <w:proofErr w:type="spellStart"/>
      <w:r w:rsidRPr="006409A3">
        <w:t>times</w:t>
      </w:r>
      <w:proofErr w:type="spellEnd"/>
      <w:r w:rsidRPr="006409A3">
        <w:t xml:space="preserve"> a month</w:t>
      </w:r>
    </w:p>
    <w:p w14:paraId="61CFDC18" w14:textId="1ED4F093" w:rsidR="00BB09E0" w:rsidRDefault="004D13A3" w:rsidP="00BB09E0">
      <w:pPr>
        <w:pStyle w:val="Listennummer"/>
      </w:pPr>
      <w:proofErr w:type="spellStart"/>
      <w:r>
        <w:t>a</w:t>
      </w:r>
      <w:r w:rsidR="00BB09E0" w:rsidRPr="006409A3">
        <w:t>bout</w:t>
      </w:r>
      <w:proofErr w:type="spellEnd"/>
      <w:r w:rsidR="00BB09E0" w:rsidRPr="006409A3">
        <w:t xml:space="preserve"> </w:t>
      </w:r>
      <w:proofErr w:type="spellStart"/>
      <w:r w:rsidR="00BB09E0" w:rsidRPr="006409A3">
        <w:t>once</w:t>
      </w:r>
      <w:proofErr w:type="spellEnd"/>
      <w:r w:rsidR="00BB09E0" w:rsidRPr="006409A3">
        <w:t xml:space="preserve"> a </w:t>
      </w:r>
      <w:proofErr w:type="spellStart"/>
      <w:r w:rsidR="00BB09E0" w:rsidRPr="006409A3">
        <w:t>week</w:t>
      </w:r>
      <w:proofErr w:type="spellEnd"/>
    </w:p>
    <w:p w14:paraId="7E3B7CD3" w14:textId="77777777" w:rsidR="00BB09E0" w:rsidRDefault="00BB09E0" w:rsidP="00BB09E0">
      <w:pPr>
        <w:pStyle w:val="Listennummer"/>
      </w:pPr>
      <w:r w:rsidRPr="006409A3">
        <w:t>several times a week</w:t>
      </w:r>
    </w:p>
    <w:p w14:paraId="4B30B160" w14:textId="77777777" w:rsidR="00BB09E0" w:rsidRDefault="00BB09E0" w:rsidP="00BB09E0">
      <w:pPr>
        <w:pStyle w:val="Listennummer"/>
      </w:pPr>
      <w:r w:rsidRPr="006409A3">
        <w:t>daily</w:t>
      </w:r>
    </w:p>
    <w:p w14:paraId="26117A21" w14:textId="77777777" w:rsidR="00BB09E0" w:rsidRPr="00540D48" w:rsidRDefault="00BB09E0" w:rsidP="00BB09E0">
      <w:pPr>
        <w:rPr>
          <w:rFonts w:asciiTheme="minorHAnsi" w:hAnsiTheme="minorHAnsi" w:cstheme="minorHAnsi"/>
        </w:rPr>
      </w:pPr>
      <w:r w:rsidRPr="006409A3">
        <w:rPr>
          <w:rFonts w:asciiTheme="minorHAnsi" w:hAnsiTheme="minorHAnsi" w:cstheme="minorHAnsi"/>
        </w:rPr>
        <w:t>99</w:t>
      </w:r>
      <w:r w:rsidRPr="006409A3">
        <w:rPr>
          <w:rFonts w:asciiTheme="minorHAnsi" w:hAnsiTheme="minorHAnsi" w:cstheme="minorHAnsi"/>
        </w:rPr>
        <w:tab/>
        <w:t>don't know / no answer</w:t>
      </w:r>
    </w:p>
    <w:p w14:paraId="07871E0E" w14:textId="77777777" w:rsidR="00BB09E0" w:rsidRDefault="00BB09E0" w:rsidP="00BB09E0">
      <w:pPr>
        <w:pStyle w:val="Filterhinweis"/>
      </w:pPr>
    </w:p>
    <w:p w14:paraId="6598BF4C" w14:textId="77777777" w:rsidR="00BB09E0" w:rsidRDefault="00BB09E0" w:rsidP="00BB09E0">
      <w:pPr>
        <w:pStyle w:val="Filterhinweis"/>
      </w:pPr>
    </w:p>
    <w:p w14:paraId="7EFE448D" w14:textId="77777777" w:rsidR="0093425E" w:rsidRDefault="0093425E">
      <w:pPr>
        <w:tabs>
          <w:tab w:val="clear" w:pos="567"/>
        </w:tabs>
        <w:rPr>
          <w:rFonts w:cs="Arial"/>
          <w:color w:val="000000"/>
          <w:spacing w:val="2"/>
          <w:u w:val="single"/>
        </w:rPr>
      </w:pPr>
      <w:r>
        <w:br w:type="page"/>
      </w:r>
    </w:p>
    <w:p w14:paraId="2FEFBA00" w14:textId="1CBFA3DE" w:rsidR="00AB5BDA" w:rsidRPr="00712C0B" w:rsidRDefault="00AB5BDA" w:rsidP="00AB5BDA">
      <w:pPr>
        <w:pStyle w:val="Filterhinweis"/>
        <w:tabs>
          <w:tab w:val="left" w:pos="8931"/>
        </w:tabs>
        <w:ind w:right="1077"/>
        <w:rPr>
          <w:lang w:val="en-US"/>
        </w:rPr>
      </w:pPr>
      <w:r w:rsidRPr="00712C0B">
        <w:rPr>
          <w:lang w:val="en-US"/>
        </w:rPr>
        <w:lastRenderedPageBreak/>
        <w:t xml:space="preserve">Filter: If certain food supplement is taken </w:t>
      </w:r>
      <w:r w:rsidR="007C33DF" w:rsidRPr="00712C0B">
        <w:rPr>
          <w:lang w:val="en-US"/>
        </w:rPr>
        <w:t>[</w:t>
      </w:r>
      <w:r w:rsidR="005639E2" w:rsidRPr="00712C0B">
        <w:rPr>
          <w:lang w:val="en-US"/>
        </w:rPr>
        <w:t>D3b</w:t>
      </w:r>
      <w:r w:rsidRPr="00712C0B">
        <w:rPr>
          <w:lang w:val="en-US"/>
        </w:rPr>
        <w:t xml:space="preserve"> </w:t>
      </w:r>
      <w:proofErr w:type="gramStart"/>
      <w:r w:rsidRPr="00712C0B">
        <w:rPr>
          <w:lang w:val="en-US"/>
        </w:rPr>
        <w:t xml:space="preserve">= </w:t>
      </w:r>
      <w:r w:rsidR="008E222F" w:rsidRPr="00712C0B">
        <w:rPr>
          <w:lang w:val="en-US"/>
        </w:rPr>
        <w:t xml:space="preserve"> 13</w:t>
      </w:r>
      <w:proofErr w:type="gramEnd"/>
      <w:r w:rsidRPr="00712C0B">
        <w:rPr>
          <w:lang w:val="en-US"/>
        </w:rPr>
        <w:t>].</w:t>
      </w:r>
    </w:p>
    <w:p w14:paraId="1ABF615A" w14:textId="2223AABB" w:rsidR="00BB09E0" w:rsidRPr="00712C0B" w:rsidRDefault="00BB09E0" w:rsidP="00BB09E0">
      <w:pPr>
        <w:ind w:right="794"/>
        <w:rPr>
          <w:rFonts w:asciiTheme="minorHAnsi" w:hAnsiTheme="minorHAnsi" w:cstheme="minorHAnsi"/>
          <w:color w:val="000000"/>
          <w:spacing w:val="4"/>
          <w:u w:val="single"/>
          <w:lang w:val="en-US"/>
        </w:rPr>
      </w:pPr>
      <w:r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Question </w:t>
      </w:r>
      <w:r w:rsidR="00B02767"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D3bm </w:t>
      </w:r>
      <w:r w:rsidRPr="00712C0B">
        <w:rPr>
          <w:rFonts w:asciiTheme="minorHAnsi" w:hAnsiTheme="minorHAnsi" w:cstheme="minorHAnsi"/>
          <w:b/>
          <w:color w:val="000000"/>
          <w:lang w:val="en-US"/>
        </w:rPr>
        <w:t xml:space="preserve">- </w:t>
      </w:r>
      <w:r w:rsidRPr="00712C0B">
        <w:rPr>
          <w:rFonts w:asciiTheme="minorHAnsi" w:hAnsiTheme="minorHAnsi" w:cstheme="minorHAnsi"/>
          <w:b/>
          <w:lang w:val="en-US"/>
        </w:rPr>
        <w:t>Food supplement frequency</w:t>
      </w:r>
    </w:p>
    <w:p w14:paraId="3B067AE2" w14:textId="77777777" w:rsidR="00BB09E0" w:rsidRPr="00712C0B" w:rsidRDefault="00BB09E0" w:rsidP="00BB09E0">
      <w:pPr>
        <w:rPr>
          <w:lang w:val="en-US"/>
        </w:rPr>
      </w:pPr>
      <w:r w:rsidRPr="00712C0B">
        <w:rPr>
          <w:lang w:val="en-US"/>
        </w:rPr>
        <w:t xml:space="preserve">How often do you take </w:t>
      </w:r>
      <w:r w:rsidR="00237E91" w:rsidRPr="00712C0B">
        <w:rPr>
          <w:b/>
          <w:lang w:val="en-US"/>
        </w:rPr>
        <w:t>vitamin D</w:t>
      </w:r>
      <w:r w:rsidRPr="00712C0B">
        <w:rPr>
          <w:lang w:val="en-US"/>
        </w:rPr>
        <w:t>?</w:t>
      </w:r>
    </w:p>
    <w:p w14:paraId="10A3726A" w14:textId="77777777" w:rsidR="00BB09E0" w:rsidRPr="00C20098" w:rsidRDefault="00BB09E0" w:rsidP="00BB09E0">
      <w:pPr>
        <w:pStyle w:val="Filterhinweis"/>
        <w:rPr>
          <w:lang w:val="en-GB"/>
        </w:rPr>
      </w:pPr>
    </w:p>
    <w:p w14:paraId="69691291" w14:textId="25817156" w:rsidR="00BB09E0" w:rsidRPr="005B3534" w:rsidRDefault="005B3534" w:rsidP="00FB0861">
      <w:pPr>
        <w:pStyle w:val="Listennummer"/>
        <w:numPr>
          <w:ilvl w:val="0"/>
          <w:numId w:val="49"/>
        </w:numPr>
        <w:rPr>
          <w:lang w:val="en-US"/>
        </w:rPr>
      </w:pPr>
      <w:r w:rsidRPr="005B3534">
        <w:rPr>
          <w:lang w:val="en-US"/>
        </w:rPr>
        <w:t>l</w:t>
      </w:r>
      <w:r w:rsidR="00BB09E0" w:rsidRPr="005B3534">
        <w:rPr>
          <w:lang w:val="en-US"/>
        </w:rPr>
        <w:t>ess than once a month</w:t>
      </w:r>
    </w:p>
    <w:p w14:paraId="7EFA2F25" w14:textId="77777777" w:rsidR="00BB09E0" w:rsidRDefault="00BB09E0" w:rsidP="00BB09E0">
      <w:pPr>
        <w:pStyle w:val="Listennummer"/>
      </w:pPr>
      <w:proofErr w:type="spellStart"/>
      <w:r w:rsidRPr="006409A3">
        <w:t>about</w:t>
      </w:r>
      <w:proofErr w:type="spellEnd"/>
      <w:r w:rsidRPr="006409A3">
        <w:t xml:space="preserve"> 1-3 </w:t>
      </w:r>
      <w:proofErr w:type="spellStart"/>
      <w:r w:rsidRPr="006409A3">
        <w:t>times</w:t>
      </w:r>
      <w:proofErr w:type="spellEnd"/>
      <w:r w:rsidRPr="006409A3">
        <w:t xml:space="preserve"> a month</w:t>
      </w:r>
    </w:p>
    <w:p w14:paraId="5EEFA2EA" w14:textId="14479EAE" w:rsidR="00BB09E0" w:rsidRDefault="005B3534" w:rsidP="00BB09E0">
      <w:pPr>
        <w:pStyle w:val="Listennummer"/>
      </w:pPr>
      <w:proofErr w:type="spellStart"/>
      <w:r>
        <w:t>a</w:t>
      </w:r>
      <w:r w:rsidR="00BB09E0" w:rsidRPr="006409A3">
        <w:t>bout</w:t>
      </w:r>
      <w:proofErr w:type="spellEnd"/>
      <w:r w:rsidR="00BB09E0" w:rsidRPr="006409A3">
        <w:t xml:space="preserve"> </w:t>
      </w:r>
      <w:proofErr w:type="spellStart"/>
      <w:r w:rsidR="00BB09E0" w:rsidRPr="006409A3">
        <w:t>once</w:t>
      </w:r>
      <w:proofErr w:type="spellEnd"/>
      <w:r w:rsidR="00BB09E0" w:rsidRPr="006409A3">
        <w:t xml:space="preserve"> a </w:t>
      </w:r>
      <w:proofErr w:type="spellStart"/>
      <w:r w:rsidR="00BB09E0" w:rsidRPr="006409A3">
        <w:t>week</w:t>
      </w:r>
      <w:proofErr w:type="spellEnd"/>
    </w:p>
    <w:p w14:paraId="2A49CA3E" w14:textId="77777777" w:rsidR="00BB09E0" w:rsidRDefault="00BB09E0" w:rsidP="00BB09E0">
      <w:pPr>
        <w:pStyle w:val="Listennummer"/>
      </w:pPr>
      <w:r w:rsidRPr="006409A3">
        <w:t>several times a week</w:t>
      </w:r>
    </w:p>
    <w:p w14:paraId="6BE08131" w14:textId="77777777" w:rsidR="00BB09E0" w:rsidRDefault="00BB09E0" w:rsidP="00BB09E0">
      <w:pPr>
        <w:pStyle w:val="Listennummer"/>
      </w:pPr>
      <w:r w:rsidRPr="006409A3">
        <w:t>daily</w:t>
      </w:r>
    </w:p>
    <w:p w14:paraId="1EC91862" w14:textId="77777777" w:rsidR="00BB09E0" w:rsidRPr="00540D48" w:rsidRDefault="00BB09E0" w:rsidP="00BB09E0">
      <w:pPr>
        <w:rPr>
          <w:rFonts w:asciiTheme="minorHAnsi" w:hAnsiTheme="minorHAnsi" w:cstheme="minorHAnsi"/>
        </w:rPr>
      </w:pPr>
      <w:r w:rsidRPr="006409A3">
        <w:rPr>
          <w:rFonts w:asciiTheme="minorHAnsi" w:hAnsiTheme="minorHAnsi" w:cstheme="minorHAnsi"/>
        </w:rPr>
        <w:t>99</w:t>
      </w:r>
      <w:r w:rsidRPr="006409A3">
        <w:rPr>
          <w:rFonts w:asciiTheme="minorHAnsi" w:hAnsiTheme="minorHAnsi" w:cstheme="minorHAnsi"/>
        </w:rPr>
        <w:tab/>
        <w:t>don't know / no answer</w:t>
      </w:r>
    </w:p>
    <w:p w14:paraId="23B92A84" w14:textId="614F115D" w:rsidR="00BB09E0" w:rsidRDefault="00BB09E0" w:rsidP="00BB09E0">
      <w:pPr>
        <w:pStyle w:val="Filterhinweis"/>
      </w:pPr>
    </w:p>
    <w:p w14:paraId="315A1A4B" w14:textId="68AF77B3" w:rsidR="0093425E" w:rsidRDefault="0093425E" w:rsidP="00BB09E0">
      <w:pPr>
        <w:pStyle w:val="Filterhinweis"/>
      </w:pPr>
    </w:p>
    <w:p w14:paraId="66250654" w14:textId="483265C2" w:rsidR="0093425E" w:rsidRPr="00712C0B" w:rsidRDefault="0093425E" w:rsidP="0093425E">
      <w:pPr>
        <w:pStyle w:val="Filterhinweis"/>
        <w:tabs>
          <w:tab w:val="left" w:pos="8931"/>
        </w:tabs>
        <w:ind w:right="1077"/>
        <w:rPr>
          <w:lang w:val="en-US"/>
        </w:rPr>
      </w:pPr>
      <w:r w:rsidRPr="00712C0B">
        <w:rPr>
          <w:lang w:val="en-US"/>
        </w:rPr>
        <w:t>Filter: If certain food supplement is taken [D3b = 14].</w:t>
      </w:r>
    </w:p>
    <w:p w14:paraId="3570AE3E" w14:textId="63340EB7" w:rsidR="0093425E" w:rsidRPr="00712C0B" w:rsidRDefault="00B02767" w:rsidP="0093425E">
      <w:pPr>
        <w:ind w:right="794"/>
        <w:rPr>
          <w:rFonts w:asciiTheme="minorHAnsi" w:hAnsiTheme="minorHAnsi" w:cstheme="minorHAnsi"/>
          <w:color w:val="000000"/>
          <w:spacing w:val="4"/>
          <w:u w:val="single"/>
          <w:lang w:val="en-US"/>
        </w:rPr>
      </w:pPr>
      <w:r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Question D3bn </w:t>
      </w:r>
      <w:r w:rsidR="0093425E" w:rsidRPr="00712C0B">
        <w:rPr>
          <w:rFonts w:asciiTheme="minorHAnsi" w:hAnsiTheme="minorHAnsi" w:cstheme="minorHAnsi"/>
          <w:b/>
          <w:color w:val="000000"/>
          <w:lang w:val="en-US"/>
        </w:rPr>
        <w:t xml:space="preserve">- </w:t>
      </w:r>
      <w:r w:rsidR="0093425E" w:rsidRPr="00712C0B">
        <w:rPr>
          <w:rFonts w:asciiTheme="minorHAnsi" w:hAnsiTheme="minorHAnsi" w:cstheme="minorHAnsi"/>
          <w:b/>
          <w:lang w:val="en-US"/>
        </w:rPr>
        <w:t>Food supplement frequency</w:t>
      </w:r>
    </w:p>
    <w:p w14:paraId="3ED93F50" w14:textId="718F3D52" w:rsidR="0093425E" w:rsidRPr="00712C0B" w:rsidRDefault="0093425E" w:rsidP="0093425E">
      <w:pPr>
        <w:rPr>
          <w:lang w:val="en-US"/>
        </w:rPr>
      </w:pPr>
      <w:r w:rsidRPr="00712C0B">
        <w:rPr>
          <w:lang w:val="en-US"/>
        </w:rPr>
        <w:t xml:space="preserve">How often do you take </w:t>
      </w:r>
      <w:r w:rsidRPr="00712C0B">
        <w:rPr>
          <w:b/>
          <w:lang w:val="en-US"/>
        </w:rPr>
        <w:t>vitamin E</w:t>
      </w:r>
      <w:r w:rsidRPr="00712C0B">
        <w:rPr>
          <w:lang w:val="en-US"/>
        </w:rPr>
        <w:t>?</w:t>
      </w:r>
    </w:p>
    <w:p w14:paraId="614AD65D" w14:textId="77777777" w:rsidR="0093425E" w:rsidRPr="00C20098" w:rsidRDefault="0093425E" w:rsidP="0093425E">
      <w:pPr>
        <w:pStyle w:val="Filterhinweis"/>
        <w:rPr>
          <w:lang w:val="en-GB"/>
        </w:rPr>
      </w:pPr>
    </w:p>
    <w:p w14:paraId="0F0E8E39" w14:textId="67B5EB48" w:rsidR="0093425E" w:rsidRPr="005B3534" w:rsidRDefault="005B3534" w:rsidP="00F36C89">
      <w:pPr>
        <w:pStyle w:val="Listennummer"/>
        <w:numPr>
          <w:ilvl w:val="0"/>
          <w:numId w:val="98"/>
        </w:numPr>
        <w:rPr>
          <w:lang w:val="en-US"/>
        </w:rPr>
      </w:pPr>
      <w:r w:rsidRPr="005B3534">
        <w:rPr>
          <w:lang w:val="en-US"/>
        </w:rPr>
        <w:t>l</w:t>
      </w:r>
      <w:r w:rsidR="0093425E" w:rsidRPr="005B3534">
        <w:rPr>
          <w:lang w:val="en-US"/>
        </w:rPr>
        <w:t>ess than once a month</w:t>
      </w:r>
    </w:p>
    <w:p w14:paraId="3C72CB6B" w14:textId="77777777" w:rsidR="0093425E" w:rsidRDefault="0093425E" w:rsidP="0093425E">
      <w:pPr>
        <w:pStyle w:val="Listennummer"/>
      </w:pPr>
      <w:proofErr w:type="spellStart"/>
      <w:r w:rsidRPr="006409A3">
        <w:t>about</w:t>
      </w:r>
      <w:proofErr w:type="spellEnd"/>
      <w:r w:rsidRPr="006409A3">
        <w:t xml:space="preserve"> 1-3 </w:t>
      </w:r>
      <w:proofErr w:type="spellStart"/>
      <w:r w:rsidRPr="006409A3">
        <w:t>times</w:t>
      </w:r>
      <w:proofErr w:type="spellEnd"/>
      <w:r w:rsidRPr="006409A3">
        <w:t xml:space="preserve"> a month</w:t>
      </w:r>
    </w:p>
    <w:p w14:paraId="1AF28FE1" w14:textId="06A03EB1" w:rsidR="0093425E" w:rsidRDefault="005B3534" w:rsidP="0093425E">
      <w:pPr>
        <w:pStyle w:val="Listennummer"/>
      </w:pPr>
      <w:proofErr w:type="spellStart"/>
      <w:r>
        <w:t>a</w:t>
      </w:r>
      <w:r w:rsidR="0093425E" w:rsidRPr="006409A3">
        <w:t>bout</w:t>
      </w:r>
      <w:proofErr w:type="spellEnd"/>
      <w:r w:rsidR="0093425E" w:rsidRPr="006409A3">
        <w:t xml:space="preserve"> </w:t>
      </w:r>
      <w:proofErr w:type="spellStart"/>
      <w:r w:rsidR="0093425E" w:rsidRPr="006409A3">
        <w:t>once</w:t>
      </w:r>
      <w:proofErr w:type="spellEnd"/>
      <w:r w:rsidR="0093425E" w:rsidRPr="006409A3">
        <w:t xml:space="preserve"> a </w:t>
      </w:r>
      <w:proofErr w:type="spellStart"/>
      <w:r w:rsidR="0093425E" w:rsidRPr="006409A3">
        <w:t>week</w:t>
      </w:r>
      <w:proofErr w:type="spellEnd"/>
    </w:p>
    <w:p w14:paraId="66867391" w14:textId="77777777" w:rsidR="0093425E" w:rsidRDefault="0093425E" w:rsidP="0093425E">
      <w:pPr>
        <w:pStyle w:val="Listennummer"/>
      </w:pPr>
      <w:r w:rsidRPr="006409A3">
        <w:t>several times a week</w:t>
      </w:r>
    </w:p>
    <w:p w14:paraId="4F0C70CB" w14:textId="77777777" w:rsidR="0093425E" w:rsidRDefault="0093425E" w:rsidP="0093425E">
      <w:pPr>
        <w:pStyle w:val="Listennummer"/>
      </w:pPr>
      <w:r w:rsidRPr="006409A3">
        <w:t>daily</w:t>
      </w:r>
    </w:p>
    <w:p w14:paraId="2B5003E6" w14:textId="37B25477" w:rsidR="0093425E" w:rsidRDefault="0093425E" w:rsidP="0093425E">
      <w:pPr>
        <w:rPr>
          <w:rFonts w:asciiTheme="minorHAnsi" w:hAnsiTheme="minorHAnsi" w:cstheme="minorHAnsi"/>
        </w:rPr>
      </w:pPr>
      <w:r w:rsidRPr="006409A3">
        <w:rPr>
          <w:rFonts w:asciiTheme="minorHAnsi" w:hAnsiTheme="minorHAnsi" w:cstheme="minorHAnsi"/>
        </w:rPr>
        <w:t>99</w:t>
      </w:r>
      <w:r w:rsidRPr="006409A3">
        <w:rPr>
          <w:rFonts w:asciiTheme="minorHAnsi" w:hAnsiTheme="minorHAnsi" w:cstheme="minorHAnsi"/>
        </w:rPr>
        <w:tab/>
        <w:t>don't know / no answer</w:t>
      </w:r>
    </w:p>
    <w:p w14:paraId="4F5F1EC3" w14:textId="0F2C0E43" w:rsidR="0093425E" w:rsidRDefault="0093425E" w:rsidP="0093425E">
      <w:pPr>
        <w:rPr>
          <w:rFonts w:asciiTheme="minorHAnsi" w:hAnsiTheme="minorHAnsi" w:cstheme="minorHAnsi"/>
        </w:rPr>
      </w:pPr>
    </w:p>
    <w:p w14:paraId="282BD7A4" w14:textId="34FC6401" w:rsidR="0093425E" w:rsidRDefault="0093425E" w:rsidP="0093425E">
      <w:pPr>
        <w:rPr>
          <w:rFonts w:asciiTheme="minorHAnsi" w:hAnsiTheme="minorHAnsi" w:cstheme="minorHAnsi"/>
        </w:rPr>
      </w:pPr>
    </w:p>
    <w:p w14:paraId="65FAA105" w14:textId="1CF2777A" w:rsidR="0093425E" w:rsidRPr="00712C0B" w:rsidRDefault="0093425E" w:rsidP="0093425E">
      <w:pPr>
        <w:pStyle w:val="Filterhinweis"/>
        <w:tabs>
          <w:tab w:val="left" w:pos="8931"/>
        </w:tabs>
        <w:ind w:right="1077"/>
        <w:rPr>
          <w:lang w:val="en-US"/>
        </w:rPr>
      </w:pPr>
      <w:r w:rsidRPr="00712C0B">
        <w:rPr>
          <w:lang w:val="en-US"/>
        </w:rPr>
        <w:t>Filter: If certain food supplement is taken [D3b = 15].</w:t>
      </w:r>
    </w:p>
    <w:p w14:paraId="5B003B25" w14:textId="3141EA1A" w:rsidR="0093425E" w:rsidRPr="00712C0B" w:rsidRDefault="00B02767" w:rsidP="0093425E">
      <w:pPr>
        <w:ind w:right="794"/>
        <w:rPr>
          <w:rFonts w:asciiTheme="minorHAnsi" w:hAnsiTheme="minorHAnsi" w:cstheme="minorHAnsi"/>
          <w:color w:val="000000"/>
          <w:spacing w:val="4"/>
          <w:u w:val="single"/>
          <w:lang w:val="en-US"/>
        </w:rPr>
      </w:pPr>
      <w:r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Question D3bo </w:t>
      </w:r>
      <w:r w:rsidR="0093425E" w:rsidRPr="00712C0B">
        <w:rPr>
          <w:rFonts w:asciiTheme="minorHAnsi" w:hAnsiTheme="minorHAnsi" w:cstheme="minorHAnsi"/>
          <w:b/>
          <w:color w:val="000000"/>
          <w:lang w:val="en-US"/>
        </w:rPr>
        <w:t xml:space="preserve">- </w:t>
      </w:r>
      <w:r w:rsidR="0093425E" w:rsidRPr="00712C0B">
        <w:rPr>
          <w:rFonts w:asciiTheme="minorHAnsi" w:hAnsiTheme="minorHAnsi" w:cstheme="minorHAnsi"/>
          <w:b/>
          <w:lang w:val="en-US"/>
        </w:rPr>
        <w:t>food supplement frequency</w:t>
      </w:r>
    </w:p>
    <w:p w14:paraId="32E9DDB9" w14:textId="33FF6F9D" w:rsidR="0093425E" w:rsidRPr="00712C0B" w:rsidRDefault="0093425E" w:rsidP="0093425E">
      <w:pPr>
        <w:rPr>
          <w:lang w:val="en-US"/>
        </w:rPr>
      </w:pPr>
      <w:r w:rsidRPr="00712C0B">
        <w:rPr>
          <w:lang w:val="en-US"/>
        </w:rPr>
        <w:t xml:space="preserve">How often do you take </w:t>
      </w:r>
      <w:r w:rsidRPr="00712C0B">
        <w:rPr>
          <w:b/>
          <w:lang w:val="en-US"/>
        </w:rPr>
        <w:t>vitamin H (biotin)</w:t>
      </w:r>
      <w:r w:rsidRPr="00712C0B">
        <w:rPr>
          <w:lang w:val="en-US"/>
        </w:rPr>
        <w:t>?</w:t>
      </w:r>
    </w:p>
    <w:p w14:paraId="01857FA2" w14:textId="77777777" w:rsidR="0093425E" w:rsidRPr="00C20098" w:rsidRDefault="0093425E" w:rsidP="0093425E">
      <w:pPr>
        <w:pStyle w:val="Filterhinweis"/>
        <w:rPr>
          <w:lang w:val="en-GB"/>
        </w:rPr>
      </w:pPr>
    </w:p>
    <w:p w14:paraId="797E1A8D" w14:textId="0E5A4843" w:rsidR="0093425E" w:rsidRPr="005B3534" w:rsidRDefault="005B3534" w:rsidP="00F36C89">
      <w:pPr>
        <w:pStyle w:val="Listennummer"/>
        <w:numPr>
          <w:ilvl w:val="0"/>
          <w:numId w:val="99"/>
        </w:numPr>
        <w:rPr>
          <w:lang w:val="en-US"/>
        </w:rPr>
      </w:pPr>
      <w:r w:rsidRPr="005B3534">
        <w:rPr>
          <w:lang w:val="en-US"/>
        </w:rPr>
        <w:t>l</w:t>
      </w:r>
      <w:r w:rsidR="0093425E" w:rsidRPr="005B3534">
        <w:rPr>
          <w:lang w:val="en-US"/>
        </w:rPr>
        <w:t>ess than once a month</w:t>
      </w:r>
    </w:p>
    <w:p w14:paraId="75CD95F9" w14:textId="77777777" w:rsidR="0093425E" w:rsidRDefault="0093425E" w:rsidP="0093425E">
      <w:pPr>
        <w:pStyle w:val="Listennummer"/>
      </w:pPr>
      <w:proofErr w:type="spellStart"/>
      <w:r w:rsidRPr="006409A3">
        <w:t>about</w:t>
      </w:r>
      <w:proofErr w:type="spellEnd"/>
      <w:r w:rsidRPr="006409A3">
        <w:t xml:space="preserve"> 1-3 </w:t>
      </w:r>
      <w:proofErr w:type="spellStart"/>
      <w:r w:rsidRPr="006409A3">
        <w:t>times</w:t>
      </w:r>
      <w:proofErr w:type="spellEnd"/>
      <w:r w:rsidRPr="006409A3">
        <w:t xml:space="preserve"> a month</w:t>
      </w:r>
    </w:p>
    <w:p w14:paraId="6AFF557C" w14:textId="77777777" w:rsidR="0093425E" w:rsidRDefault="0093425E" w:rsidP="0093425E">
      <w:pPr>
        <w:pStyle w:val="Listennummer"/>
      </w:pPr>
      <w:r w:rsidRPr="006409A3">
        <w:t>about once a week</w:t>
      </w:r>
    </w:p>
    <w:p w14:paraId="607F62C4" w14:textId="77777777" w:rsidR="0093425E" w:rsidRDefault="0093425E" w:rsidP="0093425E">
      <w:pPr>
        <w:pStyle w:val="Listennummer"/>
      </w:pPr>
      <w:r w:rsidRPr="006409A3">
        <w:t>several times a week</w:t>
      </w:r>
    </w:p>
    <w:p w14:paraId="11FCE8A0" w14:textId="77777777" w:rsidR="0093425E" w:rsidRDefault="0093425E" w:rsidP="0093425E">
      <w:pPr>
        <w:pStyle w:val="Listennummer"/>
      </w:pPr>
      <w:r w:rsidRPr="006409A3">
        <w:t>daily</w:t>
      </w:r>
    </w:p>
    <w:p w14:paraId="51954165" w14:textId="1DDBD22E" w:rsidR="0093425E" w:rsidRDefault="0093425E" w:rsidP="0093425E">
      <w:pPr>
        <w:rPr>
          <w:rFonts w:asciiTheme="minorHAnsi" w:hAnsiTheme="minorHAnsi" w:cstheme="minorHAnsi"/>
        </w:rPr>
      </w:pPr>
      <w:r w:rsidRPr="006409A3">
        <w:rPr>
          <w:rFonts w:asciiTheme="minorHAnsi" w:hAnsiTheme="minorHAnsi" w:cstheme="minorHAnsi"/>
        </w:rPr>
        <w:t>99</w:t>
      </w:r>
      <w:r w:rsidRPr="006409A3">
        <w:rPr>
          <w:rFonts w:asciiTheme="minorHAnsi" w:hAnsiTheme="minorHAnsi" w:cstheme="minorHAnsi"/>
        </w:rPr>
        <w:tab/>
        <w:t>don't know / no answer</w:t>
      </w:r>
    </w:p>
    <w:p w14:paraId="60E92D36" w14:textId="6C7851F2" w:rsidR="0093425E" w:rsidRDefault="0093425E" w:rsidP="0093425E">
      <w:pPr>
        <w:rPr>
          <w:rFonts w:asciiTheme="minorHAnsi" w:hAnsiTheme="minorHAnsi" w:cstheme="minorHAnsi"/>
        </w:rPr>
      </w:pPr>
    </w:p>
    <w:p w14:paraId="5EECAF3E" w14:textId="390BC0F4" w:rsidR="0093425E" w:rsidRDefault="0093425E" w:rsidP="0093425E">
      <w:pPr>
        <w:rPr>
          <w:rFonts w:asciiTheme="minorHAnsi" w:hAnsiTheme="minorHAnsi" w:cstheme="minorHAnsi"/>
        </w:rPr>
      </w:pPr>
    </w:p>
    <w:p w14:paraId="7E70DF73" w14:textId="77777777" w:rsidR="00502422" w:rsidRDefault="00502422" w:rsidP="00502422">
      <w:pPr>
        <w:tabs>
          <w:tab w:val="clear" w:pos="567"/>
        </w:tabs>
      </w:pPr>
    </w:p>
    <w:p w14:paraId="08FF1FE7" w14:textId="1C337DE1" w:rsidR="0093425E" w:rsidRPr="00712C0B" w:rsidRDefault="0093425E" w:rsidP="00502422">
      <w:pPr>
        <w:tabs>
          <w:tab w:val="clear" w:pos="567"/>
        </w:tabs>
        <w:rPr>
          <w:rFonts w:cs="Arial"/>
          <w:color w:val="000000"/>
          <w:spacing w:val="2"/>
          <w:u w:val="single"/>
          <w:lang w:val="en-US"/>
        </w:rPr>
      </w:pPr>
      <w:r w:rsidRPr="00712C0B">
        <w:rPr>
          <w:lang w:val="en-US"/>
        </w:rPr>
        <w:t>Filter: If certain food supplement is taken [D3b = 16].</w:t>
      </w:r>
    </w:p>
    <w:p w14:paraId="3E77925F" w14:textId="3A8EECC6" w:rsidR="0093425E" w:rsidRPr="00712C0B" w:rsidRDefault="00B02767" w:rsidP="0093425E">
      <w:pPr>
        <w:ind w:right="794"/>
        <w:rPr>
          <w:rFonts w:asciiTheme="minorHAnsi" w:hAnsiTheme="minorHAnsi" w:cstheme="minorHAnsi"/>
          <w:color w:val="000000"/>
          <w:spacing w:val="4"/>
          <w:u w:val="single"/>
          <w:lang w:val="en-US"/>
        </w:rPr>
      </w:pPr>
      <w:r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Question D3bp </w:t>
      </w:r>
      <w:r w:rsidR="0093425E" w:rsidRPr="00712C0B">
        <w:rPr>
          <w:rFonts w:asciiTheme="minorHAnsi" w:hAnsiTheme="minorHAnsi" w:cstheme="minorHAnsi"/>
          <w:b/>
          <w:color w:val="000000"/>
          <w:lang w:val="en-US"/>
        </w:rPr>
        <w:t xml:space="preserve">- </w:t>
      </w:r>
      <w:r w:rsidR="0093425E" w:rsidRPr="00712C0B">
        <w:rPr>
          <w:rFonts w:asciiTheme="minorHAnsi" w:hAnsiTheme="minorHAnsi" w:cstheme="minorHAnsi"/>
          <w:b/>
          <w:lang w:val="en-US"/>
        </w:rPr>
        <w:t>Food supplement frequency</w:t>
      </w:r>
    </w:p>
    <w:p w14:paraId="0C371BDC" w14:textId="167FB18D" w:rsidR="0093425E" w:rsidRPr="00712C0B" w:rsidRDefault="0093425E" w:rsidP="0093425E">
      <w:pPr>
        <w:rPr>
          <w:lang w:val="en-US"/>
        </w:rPr>
      </w:pPr>
      <w:r w:rsidRPr="00712C0B">
        <w:rPr>
          <w:lang w:val="en-US"/>
        </w:rPr>
        <w:t xml:space="preserve">How often do you take </w:t>
      </w:r>
      <w:r w:rsidRPr="00712C0B">
        <w:rPr>
          <w:b/>
          <w:lang w:val="en-US"/>
        </w:rPr>
        <w:t>vitamin K</w:t>
      </w:r>
      <w:r w:rsidRPr="00712C0B">
        <w:rPr>
          <w:lang w:val="en-US"/>
        </w:rPr>
        <w:t>?</w:t>
      </w:r>
    </w:p>
    <w:p w14:paraId="2CA49419" w14:textId="77777777" w:rsidR="0093425E" w:rsidRPr="00C20098" w:rsidRDefault="0093425E" w:rsidP="0093425E">
      <w:pPr>
        <w:pStyle w:val="Filterhinweis"/>
        <w:rPr>
          <w:lang w:val="en-GB"/>
        </w:rPr>
      </w:pPr>
    </w:p>
    <w:p w14:paraId="40D26131" w14:textId="76E35075" w:rsidR="0093425E" w:rsidRPr="005B3534" w:rsidRDefault="005B3534" w:rsidP="00F36C89">
      <w:pPr>
        <w:pStyle w:val="Listennummer"/>
        <w:numPr>
          <w:ilvl w:val="0"/>
          <w:numId w:val="100"/>
        </w:numPr>
        <w:rPr>
          <w:lang w:val="en-US"/>
        </w:rPr>
      </w:pPr>
      <w:r w:rsidRPr="005B3534">
        <w:rPr>
          <w:lang w:val="en-US"/>
        </w:rPr>
        <w:t>l</w:t>
      </w:r>
      <w:r w:rsidR="0093425E" w:rsidRPr="005B3534">
        <w:rPr>
          <w:lang w:val="en-US"/>
        </w:rPr>
        <w:t>ess than once a month</w:t>
      </w:r>
    </w:p>
    <w:p w14:paraId="61E77408" w14:textId="77777777" w:rsidR="0093425E" w:rsidRDefault="0093425E" w:rsidP="0093425E">
      <w:pPr>
        <w:pStyle w:val="Listennummer"/>
      </w:pPr>
      <w:proofErr w:type="spellStart"/>
      <w:r w:rsidRPr="006409A3">
        <w:t>about</w:t>
      </w:r>
      <w:proofErr w:type="spellEnd"/>
      <w:r w:rsidRPr="006409A3">
        <w:t xml:space="preserve"> 1-3 </w:t>
      </w:r>
      <w:proofErr w:type="spellStart"/>
      <w:r w:rsidRPr="006409A3">
        <w:t>times</w:t>
      </w:r>
      <w:proofErr w:type="spellEnd"/>
      <w:r w:rsidRPr="006409A3">
        <w:t xml:space="preserve"> a month</w:t>
      </w:r>
    </w:p>
    <w:p w14:paraId="075B51F1" w14:textId="77777777" w:rsidR="0093425E" w:rsidRDefault="0093425E" w:rsidP="0093425E">
      <w:pPr>
        <w:pStyle w:val="Listennummer"/>
      </w:pPr>
      <w:r w:rsidRPr="006409A3">
        <w:t>about once a week</w:t>
      </w:r>
    </w:p>
    <w:p w14:paraId="556347C4" w14:textId="77777777" w:rsidR="0093425E" w:rsidRDefault="0093425E" w:rsidP="0093425E">
      <w:pPr>
        <w:pStyle w:val="Listennummer"/>
      </w:pPr>
      <w:r w:rsidRPr="006409A3">
        <w:t>several times a week</w:t>
      </w:r>
    </w:p>
    <w:p w14:paraId="5CC51367" w14:textId="77777777" w:rsidR="0093425E" w:rsidRDefault="0093425E" w:rsidP="0093425E">
      <w:pPr>
        <w:pStyle w:val="Listennummer"/>
      </w:pPr>
      <w:r w:rsidRPr="006409A3">
        <w:t>daily</w:t>
      </w:r>
    </w:p>
    <w:p w14:paraId="0F863129" w14:textId="77777777" w:rsidR="0093425E" w:rsidRPr="00540D48" w:rsidRDefault="0093425E" w:rsidP="0093425E">
      <w:pPr>
        <w:rPr>
          <w:rFonts w:asciiTheme="minorHAnsi" w:hAnsiTheme="minorHAnsi" w:cstheme="minorHAnsi"/>
        </w:rPr>
      </w:pPr>
      <w:r w:rsidRPr="006409A3">
        <w:rPr>
          <w:rFonts w:asciiTheme="minorHAnsi" w:hAnsiTheme="minorHAnsi" w:cstheme="minorHAnsi"/>
        </w:rPr>
        <w:t>99</w:t>
      </w:r>
      <w:r w:rsidRPr="006409A3">
        <w:rPr>
          <w:rFonts w:asciiTheme="minorHAnsi" w:hAnsiTheme="minorHAnsi" w:cstheme="minorHAnsi"/>
        </w:rPr>
        <w:tab/>
        <w:t>don't know / no answer</w:t>
      </w:r>
    </w:p>
    <w:p w14:paraId="2E9000AB" w14:textId="77777777" w:rsidR="0093425E" w:rsidRDefault="0093425E" w:rsidP="00BB09E0">
      <w:pPr>
        <w:pStyle w:val="Filterhinweis"/>
      </w:pPr>
    </w:p>
    <w:p w14:paraId="11A0C54D" w14:textId="77777777" w:rsidR="00BB09E0" w:rsidRDefault="00BB09E0" w:rsidP="00BB09E0">
      <w:pPr>
        <w:pStyle w:val="Filterhinweis"/>
      </w:pPr>
    </w:p>
    <w:p w14:paraId="5FBDC90D" w14:textId="45064D99" w:rsidR="00AB5BDA" w:rsidRPr="00712C0B" w:rsidRDefault="00AB5BDA" w:rsidP="00CE6576">
      <w:pPr>
        <w:pStyle w:val="Filterhinweis"/>
        <w:rPr>
          <w:lang w:val="en-US"/>
        </w:rPr>
      </w:pPr>
      <w:r w:rsidRPr="00712C0B">
        <w:rPr>
          <w:lang w:val="en-US"/>
        </w:rPr>
        <w:lastRenderedPageBreak/>
        <w:t xml:space="preserve">Filter: If certain food supplement is taken </w:t>
      </w:r>
      <w:r w:rsidR="007C33DF" w:rsidRPr="00712C0B">
        <w:rPr>
          <w:lang w:val="en-US"/>
        </w:rPr>
        <w:t>[</w:t>
      </w:r>
      <w:r w:rsidR="005639E2" w:rsidRPr="00712C0B">
        <w:rPr>
          <w:lang w:val="en-US"/>
        </w:rPr>
        <w:t>D3b</w:t>
      </w:r>
      <w:r w:rsidRPr="00712C0B">
        <w:rPr>
          <w:lang w:val="en-US"/>
        </w:rPr>
        <w:t xml:space="preserve"> </w:t>
      </w:r>
      <w:proofErr w:type="gramStart"/>
      <w:r w:rsidRPr="00712C0B">
        <w:rPr>
          <w:lang w:val="en-US"/>
        </w:rPr>
        <w:t>=  17</w:t>
      </w:r>
      <w:proofErr w:type="gramEnd"/>
      <w:r w:rsidRPr="00712C0B">
        <w:rPr>
          <w:lang w:val="en-US"/>
        </w:rPr>
        <w:t>].</w:t>
      </w:r>
    </w:p>
    <w:p w14:paraId="0ED6ECC4" w14:textId="2B842D21" w:rsidR="00BB09E0" w:rsidRPr="00712C0B" w:rsidRDefault="00BB09E0" w:rsidP="00BB09E0">
      <w:pPr>
        <w:ind w:right="794"/>
        <w:rPr>
          <w:rFonts w:asciiTheme="minorHAnsi" w:hAnsiTheme="minorHAnsi" w:cstheme="minorHAnsi"/>
          <w:color w:val="000000"/>
          <w:spacing w:val="4"/>
          <w:u w:val="single"/>
          <w:lang w:val="en-US"/>
        </w:rPr>
      </w:pPr>
      <w:r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Question </w:t>
      </w:r>
      <w:r w:rsidR="00B02767"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D3bq </w:t>
      </w:r>
      <w:r w:rsidRPr="00712C0B">
        <w:rPr>
          <w:rFonts w:asciiTheme="minorHAnsi" w:hAnsiTheme="minorHAnsi" w:cstheme="minorHAnsi"/>
          <w:b/>
          <w:color w:val="000000"/>
          <w:lang w:val="en-US"/>
        </w:rPr>
        <w:t xml:space="preserve">- </w:t>
      </w:r>
      <w:r w:rsidRPr="00712C0B">
        <w:rPr>
          <w:rFonts w:asciiTheme="minorHAnsi" w:hAnsiTheme="minorHAnsi" w:cstheme="minorHAnsi"/>
          <w:b/>
          <w:lang w:val="en-US"/>
        </w:rPr>
        <w:t>Food supplement frequency</w:t>
      </w:r>
    </w:p>
    <w:p w14:paraId="6645C409" w14:textId="77777777" w:rsidR="00BB09E0" w:rsidRPr="00712C0B" w:rsidRDefault="00BB09E0" w:rsidP="00BB09E0">
      <w:pPr>
        <w:rPr>
          <w:lang w:val="en-US"/>
        </w:rPr>
      </w:pPr>
      <w:r w:rsidRPr="00712C0B">
        <w:rPr>
          <w:lang w:val="en-US"/>
        </w:rPr>
        <w:t xml:space="preserve">How often do you take </w:t>
      </w:r>
      <w:r w:rsidR="00237E91" w:rsidRPr="00712C0B">
        <w:rPr>
          <w:b/>
          <w:lang w:val="en-US"/>
        </w:rPr>
        <w:t>zinc</w:t>
      </w:r>
      <w:r w:rsidRPr="00712C0B">
        <w:rPr>
          <w:lang w:val="en-US"/>
        </w:rPr>
        <w:t>?</w:t>
      </w:r>
    </w:p>
    <w:p w14:paraId="1AFD8D05" w14:textId="77777777" w:rsidR="00BB09E0" w:rsidRPr="00C20098" w:rsidRDefault="00BB09E0" w:rsidP="00BB09E0">
      <w:pPr>
        <w:pStyle w:val="Filterhinweis"/>
        <w:rPr>
          <w:lang w:val="en-GB"/>
        </w:rPr>
      </w:pPr>
    </w:p>
    <w:p w14:paraId="0C17B836" w14:textId="5564073F" w:rsidR="00BB09E0" w:rsidRPr="005B3534" w:rsidRDefault="005B3534" w:rsidP="00FB0861">
      <w:pPr>
        <w:pStyle w:val="Listennummer"/>
        <w:numPr>
          <w:ilvl w:val="0"/>
          <w:numId w:val="48"/>
        </w:numPr>
        <w:rPr>
          <w:lang w:val="en-US"/>
        </w:rPr>
      </w:pPr>
      <w:r w:rsidRPr="005B3534">
        <w:rPr>
          <w:lang w:val="en-US"/>
        </w:rPr>
        <w:t>l</w:t>
      </w:r>
      <w:r w:rsidR="00BB09E0" w:rsidRPr="005B3534">
        <w:rPr>
          <w:lang w:val="en-US"/>
        </w:rPr>
        <w:t>ess than once a month</w:t>
      </w:r>
    </w:p>
    <w:p w14:paraId="0502965C" w14:textId="77777777" w:rsidR="00BB09E0" w:rsidRDefault="00BB09E0" w:rsidP="00BB09E0">
      <w:pPr>
        <w:pStyle w:val="Listennummer"/>
      </w:pPr>
      <w:proofErr w:type="spellStart"/>
      <w:r w:rsidRPr="006409A3">
        <w:t>about</w:t>
      </w:r>
      <w:proofErr w:type="spellEnd"/>
      <w:r w:rsidRPr="006409A3">
        <w:t xml:space="preserve"> 1-3 </w:t>
      </w:r>
      <w:proofErr w:type="spellStart"/>
      <w:r w:rsidRPr="006409A3">
        <w:t>times</w:t>
      </w:r>
      <w:proofErr w:type="spellEnd"/>
      <w:r w:rsidRPr="006409A3">
        <w:t xml:space="preserve"> a month</w:t>
      </w:r>
    </w:p>
    <w:p w14:paraId="4F4EF760" w14:textId="5E3CFA63" w:rsidR="00BB09E0" w:rsidRDefault="005B3534" w:rsidP="00BB09E0">
      <w:pPr>
        <w:pStyle w:val="Listennummer"/>
      </w:pPr>
      <w:proofErr w:type="spellStart"/>
      <w:r>
        <w:t>a</w:t>
      </w:r>
      <w:r w:rsidR="00BB09E0" w:rsidRPr="006409A3">
        <w:t>bout</w:t>
      </w:r>
      <w:proofErr w:type="spellEnd"/>
      <w:r w:rsidR="00BB09E0" w:rsidRPr="006409A3">
        <w:t xml:space="preserve"> </w:t>
      </w:r>
      <w:proofErr w:type="spellStart"/>
      <w:r w:rsidR="00BB09E0" w:rsidRPr="006409A3">
        <w:t>once</w:t>
      </w:r>
      <w:proofErr w:type="spellEnd"/>
      <w:r w:rsidR="00BB09E0" w:rsidRPr="006409A3">
        <w:t xml:space="preserve"> a </w:t>
      </w:r>
      <w:proofErr w:type="spellStart"/>
      <w:r w:rsidR="00BB09E0" w:rsidRPr="006409A3">
        <w:t>week</w:t>
      </w:r>
      <w:proofErr w:type="spellEnd"/>
    </w:p>
    <w:p w14:paraId="2375014F" w14:textId="77777777" w:rsidR="00BB09E0" w:rsidRDefault="00BB09E0" w:rsidP="00BB09E0">
      <w:pPr>
        <w:pStyle w:val="Listennummer"/>
      </w:pPr>
      <w:r w:rsidRPr="006409A3">
        <w:t>several times a week</w:t>
      </w:r>
    </w:p>
    <w:p w14:paraId="5ABFE899" w14:textId="77777777" w:rsidR="00BB09E0" w:rsidRDefault="00BB09E0" w:rsidP="00BB09E0">
      <w:pPr>
        <w:pStyle w:val="Listennummer"/>
      </w:pPr>
      <w:r w:rsidRPr="006409A3">
        <w:t>daily</w:t>
      </w:r>
    </w:p>
    <w:p w14:paraId="0F4B1891" w14:textId="77777777" w:rsidR="00BB09E0" w:rsidRPr="00540D48" w:rsidRDefault="00BB09E0" w:rsidP="00BB09E0">
      <w:pPr>
        <w:rPr>
          <w:rFonts w:asciiTheme="minorHAnsi" w:hAnsiTheme="minorHAnsi" w:cstheme="minorHAnsi"/>
        </w:rPr>
      </w:pPr>
      <w:r w:rsidRPr="006409A3">
        <w:rPr>
          <w:rFonts w:asciiTheme="minorHAnsi" w:hAnsiTheme="minorHAnsi" w:cstheme="minorHAnsi"/>
        </w:rPr>
        <w:t>99</w:t>
      </w:r>
      <w:r w:rsidRPr="006409A3">
        <w:rPr>
          <w:rFonts w:asciiTheme="minorHAnsi" w:hAnsiTheme="minorHAnsi" w:cstheme="minorHAnsi"/>
        </w:rPr>
        <w:tab/>
        <w:t>don't know / no answer</w:t>
      </w:r>
    </w:p>
    <w:p w14:paraId="4EFA2421" w14:textId="77777777" w:rsidR="00BB09E0" w:rsidRDefault="00BB09E0" w:rsidP="00BB09E0">
      <w:pPr>
        <w:pStyle w:val="Filterhinweis"/>
      </w:pPr>
    </w:p>
    <w:p w14:paraId="6D48DB54" w14:textId="77777777" w:rsidR="00BB09E0" w:rsidRDefault="00BB09E0" w:rsidP="00EE10B0">
      <w:pPr>
        <w:pStyle w:val="Filterhinweis"/>
      </w:pPr>
    </w:p>
    <w:p w14:paraId="1F132173" w14:textId="77777777" w:rsidR="0062239C" w:rsidRPr="00712C0B" w:rsidRDefault="0062239C" w:rsidP="0062239C">
      <w:pPr>
        <w:pStyle w:val="Filterhinweis"/>
        <w:rPr>
          <w:lang w:val="en-US"/>
        </w:rPr>
      </w:pPr>
      <w:r w:rsidRPr="00712C0B">
        <w:rPr>
          <w:lang w:val="en-US"/>
        </w:rPr>
        <w:t>Filter: If food supplements are taken [D3a = 1].</w:t>
      </w:r>
    </w:p>
    <w:p w14:paraId="3BF6FD0A" w14:textId="5E480397" w:rsidR="007B79C6" w:rsidRPr="00712C0B" w:rsidRDefault="007B79C6" w:rsidP="007B79C6">
      <w:pPr>
        <w:ind w:right="794"/>
        <w:rPr>
          <w:rFonts w:asciiTheme="minorHAnsi" w:hAnsiTheme="minorHAnsi" w:cstheme="minorHAnsi"/>
          <w:color w:val="000000"/>
          <w:spacing w:val="4"/>
          <w:u w:val="single"/>
          <w:lang w:val="en-US"/>
        </w:rPr>
      </w:pPr>
      <w:r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Question </w:t>
      </w:r>
      <w:r w:rsidR="00B02767" w:rsidRPr="00712C0B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D3br </w:t>
      </w:r>
      <w:r w:rsidRPr="00712C0B">
        <w:rPr>
          <w:rFonts w:asciiTheme="minorHAnsi" w:hAnsiTheme="minorHAnsi" w:cstheme="minorHAnsi"/>
          <w:b/>
          <w:color w:val="000000"/>
          <w:lang w:val="en-US"/>
        </w:rPr>
        <w:t xml:space="preserve">- </w:t>
      </w:r>
      <w:r w:rsidRPr="00712C0B">
        <w:rPr>
          <w:rFonts w:asciiTheme="minorHAnsi" w:hAnsiTheme="minorHAnsi" w:cstheme="minorHAnsi"/>
          <w:b/>
          <w:lang w:val="en-US"/>
        </w:rPr>
        <w:t xml:space="preserve">Food supplements </w:t>
      </w:r>
      <w:r w:rsidR="004B0736" w:rsidRPr="00712C0B">
        <w:rPr>
          <w:rFonts w:asciiTheme="minorHAnsi" w:hAnsiTheme="minorHAnsi" w:cstheme="minorHAnsi"/>
          <w:b/>
          <w:lang w:val="en-US"/>
        </w:rPr>
        <w:t xml:space="preserve">due to chronic </w:t>
      </w:r>
      <w:r w:rsidR="00713C26" w:rsidRPr="00712C0B">
        <w:rPr>
          <w:rFonts w:asciiTheme="minorHAnsi" w:hAnsiTheme="minorHAnsi" w:cstheme="minorHAnsi"/>
          <w:b/>
          <w:lang w:val="en-US"/>
        </w:rPr>
        <w:t>illness</w:t>
      </w:r>
    </w:p>
    <w:p w14:paraId="0D562E52" w14:textId="77777777" w:rsidR="007B79C6" w:rsidRPr="00712C0B" w:rsidRDefault="007B79C6" w:rsidP="007B79C6">
      <w:pPr>
        <w:rPr>
          <w:lang w:val="en-US"/>
        </w:rPr>
      </w:pPr>
      <w:r w:rsidRPr="00712C0B">
        <w:rPr>
          <w:lang w:val="en-US"/>
        </w:rPr>
        <w:t xml:space="preserve">Do you take </w:t>
      </w:r>
      <w:r w:rsidR="00125D12" w:rsidRPr="00712C0B">
        <w:rPr>
          <w:lang w:val="en-US"/>
        </w:rPr>
        <w:t xml:space="preserve">one or more food supplements </w:t>
      </w:r>
      <w:r w:rsidRPr="00712C0B">
        <w:rPr>
          <w:lang w:val="en-US"/>
        </w:rPr>
        <w:t xml:space="preserve">due to a chronic illness </w:t>
      </w:r>
      <w:r w:rsidR="00F27932" w:rsidRPr="00712C0B">
        <w:rPr>
          <w:lang w:val="en-US"/>
        </w:rPr>
        <w:br/>
      </w:r>
      <w:r w:rsidR="00EE10B0" w:rsidRPr="00712C0B">
        <w:rPr>
          <w:lang w:val="en-US"/>
        </w:rPr>
        <w:t>(</w:t>
      </w:r>
      <w:proofErr w:type="gramStart"/>
      <w:r w:rsidR="00EE10B0" w:rsidRPr="00712C0B">
        <w:rPr>
          <w:lang w:val="en-US"/>
        </w:rPr>
        <w:t>e.g.</w:t>
      </w:r>
      <w:proofErr w:type="gramEnd"/>
      <w:r w:rsidR="00EE10B0" w:rsidRPr="00712C0B">
        <w:rPr>
          <w:lang w:val="en-US"/>
        </w:rPr>
        <w:t xml:space="preserve"> </w:t>
      </w:r>
      <w:r w:rsidRPr="00712C0B">
        <w:rPr>
          <w:lang w:val="en-US"/>
        </w:rPr>
        <w:t xml:space="preserve">rheumatoid arthritis, chronic inflammatory bowel disease, </w:t>
      </w:r>
      <w:r w:rsidR="0026539A" w:rsidRPr="00712C0B">
        <w:rPr>
          <w:lang w:val="en-US"/>
        </w:rPr>
        <w:t>chronic skin disease)</w:t>
      </w:r>
      <w:r w:rsidRPr="00712C0B">
        <w:rPr>
          <w:lang w:val="en-US"/>
        </w:rPr>
        <w:t>?</w:t>
      </w:r>
    </w:p>
    <w:p w14:paraId="12EBCE4B" w14:textId="77777777" w:rsidR="00D923A3" w:rsidRPr="00712C0B" w:rsidRDefault="00D923A3" w:rsidP="007B79C6">
      <w:pPr>
        <w:rPr>
          <w:lang w:val="en-US"/>
        </w:rPr>
      </w:pPr>
    </w:p>
    <w:p w14:paraId="7B55C96A" w14:textId="1D01DB55" w:rsidR="007B79C6" w:rsidRPr="00E70AD5" w:rsidRDefault="005B3534" w:rsidP="00FB0861">
      <w:pPr>
        <w:pStyle w:val="Listenabsatz"/>
        <w:numPr>
          <w:ilvl w:val="0"/>
          <w:numId w:val="18"/>
        </w:numPr>
      </w:pPr>
      <w:proofErr w:type="spellStart"/>
      <w:r>
        <w:t>y</w:t>
      </w:r>
      <w:r w:rsidR="007B79C6" w:rsidRPr="00E70AD5">
        <w:t>es</w:t>
      </w:r>
      <w:proofErr w:type="spellEnd"/>
    </w:p>
    <w:p w14:paraId="251CF43A" w14:textId="77777777" w:rsidR="007B79C6" w:rsidRPr="00E70AD5" w:rsidRDefault="007B79C6" w:rsidP="00FB0861">
      <w:pPr>
        <w:pStyle w:val="Listenabsatz"/>
        <w:numPr>
          <w:ilvl w:val="0"/>
          <w:numId w:val="18"/>
        </w:numPr>
      </w:pPr>
      <w:r w:rsidRPr="00E70AD5">
        <w:t>no</w:t>
      </w:r>
    </w:p>
    <w:p w14:paraId="62D20D57" w14:textId="77777777" w:rsidR="007B79C6" w:rsidRDefault="007B79C6" w:rsidP="007B79C6">
      <w:pPr>
        <w:pStyle w:val="Listennummer"/>
        <w:numPr>
          <w:ilvl w:val="0"/>
          <w:numId w:val="0"/>
        </w:numPr>
      </w:pPr>
      <w:r w:rsidRPr="00E70AD5">
        <w:t>99</w:t>
      </w:r>
      <w:r w:rsidRPr="00E70AD5">
        <w:tab/>
        <w:t>don't know / no answer</w:t>
      </w:r>
    </w:p>
    <w:p w14:paraId="2F56AC41" w14:textId="77777777" w:rsidR="007807CD" w:rsidRDefault="007807CD">
      <w:pPr>
        <w:tabs>
          <w:tab w:val="clear" w:pos="567"/>
        </w:tabs>
      </w:pPr>
      <w:r>
        <w:br w:type="page"/>
      </w:r>
    </w:p>
    <w:p w14:paraId="2B1B17CD" w14:textId="77777777" w:rsidR="007B79C6" w:rsidRDefault="007B79C6" w:rsidP="009337A0">
      <w:pPr>
        <w:pStyle w:val="Listennummer"/>
        <w:numPr>
          <w:ilvl w:val="0"/>
          <w:numId w:val="0"/>
        </w:numPr>
      </w:pPr>
    </w:p>
    <w:p w14:paraId="496CD350" w14:textId="77777777" w:rsidR="00803B6C" w:rsidRPr="0090790E" w:rsidRDefault="0075719E" w:rsidP="00803B6C">
      <w:pPr>
        <w:pStyle w:val="Modulberschrift"/>
        <w:tabs>
          <w:tab w:val="clear" w:pos="567"/>
          <w:tab w:val="clear" w:pos="992"/>
          <w:tab w:val="left" w:pos="993"/>
        </w:tabs>
        <w:ind w:right="794"/>
        <w:rPr>
          <w:rFonts w:asciiTheme="minorHAnsi" w:hAnsiTheme="minorHAnsi" w:cstheme="minorHAnsi"/>
          <w:szCs w:val="24"/>
        </w:rPr>
      </w:pPr>
      <w:bookmarkStart w:id="6" w:name="_Toc528065951"/>
      <w:r>
        <w:rPr>
          <w:rFonts w:asciiTheme="minorHAnsi" w:hAnsiTheme="minorHAnsi" w:cstheme="minorHAnsi"/>
        </w:rPr>
        <w:t>Module E</w:t>
      </w:r>
      <w:r w:rsidR="00803B6C" w:rsidRPr="0090790E">
        <w:rPr>
          <w:rFonts w:asciiTheme="minorHAnsi" w:hAnsiTheme="minorHAnsi" w:cstheme="minorHAnsi"/>
        </w:rPr>
        <w:tab/>
      </w:r>
      <w:r w:rsidR="00803B6C">
        <w:rPr>
          <w:rFonts w:asciiTheme="minorHAnsi" w:hAnsiTheme="minorHAnsi" w:cstheme="minorHAnsi"/>
        </w:rPr>
        <w:t>- Health behaviour</w:t>
      </w:r>
      <w:bookmarkEnd w:id="6"/>
    </w:p>
    <w:p w14:paraId="6EF3749C" w14:textId="77777777" w:rsidR="008F146A" w:rsidRDefault="008F146A" w:rsidP="00CE14E9"/>
    <w:p w14:paraId="0CCD68A1" w14:textId="77777777" w:rsidR="0062239C" w:rsidRDefault="0062239C" w:rsidP="00CE14E9"/>
    <w:p w14:paraId="3F33A7F4" w14:textId="77777777" w:rsidR="00902486" w:rsidRPr="00712C0B" w:rsidRDefault="0075719E" w:rsidP="00902486">
      <w:pPr>
        <w:rPr>
          <w:b/>
          <w:lang w:val="en-US"/>
        </w:rPr>
      </w:pPr>
      <w:r w:rsidRPr="00712C0B">
        <w:rPr>
          <w:b/>
          <w:lang w:val="en-US"/>
        </w:rPr>
        <w:t xml:space="preserve">Question E1 </w:t>
      </w:r>
      <w:r w:rsidR="00902486" w:rsidRPr="00712C0B">
        <w:rPr>
          <w:b/>
          <w:lang w:val="en-US"/>
        </w:rPr>
        <w:t>- Subjective assessment of health status</w:t>
      </w:r>
    </w:p>
    <w:p w14:paraId="3BBF0FB6" w14:textId="08DBCA25" w:rsidR="001672ED" w:rsidRPr="00712C0B" w:rsidRDefault="009C2272" w:rsidP="001672ED">
      <w:pPr>
        <w:rPr>
          <w:lang w:val="en-US"/>
        </w:rPr>
      </w:pPr>
      <w:r w:rsidRPr="00712C0B">
        <w:rPr>
          <w:lang w:val="en-US"/>
        </w:rPr>
        <w:t xml:space="preserve">Now we are interested in your </w:t>
      </w:r>
      <w:r w:rsidR="00BF3C64" w:rsidRPr="00712C0B">
        <w:rPr>
          <w:lang w:val="en-US"/>
        </w:rPr>
        <w:t>health</w:t>
      </w:r>
      <w:r w:rsidR="00A576BA">
        <w:rPr>
          <w:lang w:val="en-US"/>
        </w:rPr>
        <w:t xml:space="preserve"> status</w:t>
      </w:r>
      <w:r w:rsidRPr="00712C0B">
        <w:rPr>
          <w:lang w:val="en-US"/>
        </w:rPr>
        <w:t xml:space="preserve">. </w:t>
      </w:r>
      <w:r w:rsidR="00902486" w:rsidRPr="00712C0B">
        <w:rPr>
          <w:lang w:val="en-US"/>
        </w:rPr>
        <w:t xml:space="preserve">How </w:t>
      </w:r>
      <w:r w:rsidR="00BF6E6E" w:rsidRPr="00712C0B">
        <w:rPr>
          <w:lang w:val="en-US"/>
        </w:rPr>
        <w:t xml:space="preserve">would you describe your current </w:t>
      </w:r>
      <w:r w:rsidR="009C6FC6" w:rsidRPr="00712C0B">
        <w:rPr>
          <w:lang w:val="en-US"/>
        </w:rPr>
        <w:t>health</w:t>
      </w:r>
      <w:r w:rsidR="00A576BA">
        <w:rPr>
          <w:lang w:val="en-US"/>
        </w:rPr>
        <w:t xml:space="preserve"> status</w:t>
      </w:r>
      <w:r w:rsidR="00902486" w:rsidRPr="00712C0B">
        <w:rPr>
          <w:lang w:val="en-US"/>
        </w:rPr>
        <w:t xml:space="preserve">? </w:t>
      </w:r>
    </w:p>
    <w:p w14:paraId="144F5FDF" w14:textId="77777777" w:rsidR="00902486" w:rsidRPr="00C20098" w:rsidRDefault="00902486" w:rsidP="00902486">
      <w:pPr>
        <w:rPr>
          <w:lang w:val="en-GB"/>
        </w:rPr>
      </w:pPr>
    </w:p>
    <w:p w14:paraId="441D9F64" w14:textId="77777777" w:rsidR="005B21B2" w:rsidRDefault="00BF3C64" w:rsidP="00FB0861">
      <w:pPr>
        <w:pStyle w:val="Listennummer"/>
        <w:numPr>
          <w:ilvl w:val="0"/>
          <w:numId w:val="35"/>
        </w:numPr>
      </w:pPr>
      <w:r>
        <w:t xml:space="preserve">very </w:t>
      </w:r>
      <w:r w:rsidR="005B21B2">
        <w:t>poor</w:t>
      </w:r>
    </w:p>
    <w:p w14:paraId="3F788DB4" w14:textId="77777777" w:rsidR="005B21B2" w:rsidRDefault="00BF3C64" w:rsidP="005B21B2">
      <w:pPr>
        <w:pStyle w:val="Listennummer"/>
      </w:pPr>
      <w:r>
        <w:t>rather poor</w:t>
      </w:r>
    </w:p>
    <w:p w14:paraId="0EE10C15" w14:textId="77777777" w:rsidR="005B21B2" w:rsidRDefault="005B21B2" w:rsidP="005B21B2">
      <w:pPr>
        <w:pStyle w:val="Listennummer"/>
      </w:pPr>
      <w:r w:rsidRPr="00492C34">
        <w:t>partly / partly</w:t>
      </w:r>
    </w:p>
    <w:p w14:paraId="6A99455D" w14:textId="77777777" w:rsidR="005B21B2" w:rsidRDefault="00BF3C64" w:rsidP="005B21B2">
      <w:pPr>
        <w:pStyle w:val="Listennummer"/>
      </w:pPr>
      <w:r>
        <w:t xml:space="preserve">rather </w:t>
      </w:r>
      <w:r w:rsidR="005B21B2">
        <w:t>good</w:t>
      </w:r>
    </w:p>
    <w:p w14:paraId="1506E26B" w14:textId="77777777" w:rsidR="005B21B2" w:rsidRDefault="005B21B2" w:rsidP="005B21B2">
      <w:pPr>
        <w:pStyle w:val="Listennummer"/>
      </w:pPr>
      <w:r>
        <w:t>very good</w:t>
      </w:r>
    </w:p>
    <w:p w14:paraId="4428F059" w14:textId="77777777" w:rsidR="00902486" w:rsidRPr="00153025" w:rsidRDefault="00902486" w:rsidP="00902486">
      <w:r w:rsidRPr="00153025">
        <w:t>99</w:t>
      </w:r>
      <w:r w:rsidRPr="00153025">
        <w:tab/>
        <w:t>don't know / no answer</w:t>
      </w:r>
    </w:p>
    <w:p w14:paraId="71995920" w14:textId="77777777" w:rsidR="00902486" w:rsidRDefault="00902486" w:rsidP="00CE14E9"/>
    <w:p w14:paraId="52BFABB8" w14:textId="77777777" w:rsidR="005B1FAD" w:rsidRPr="00712C0B" w:rsidRDefault="005B1FAD" w:rsidP="00827106">
      <w:pPr>
        <w:pStyle w:val="Kopfzeile"/>
        <w:tabs>
          <w:tab w:val="left" w:pos="708"/>
        </w:tabs>
        <w:rPr>
          <w:rFonts w:ascii="Times New Roman" w:hAnsi="Times New Roman"/>
          <w:szCs w:val="24"/>
          <w:lang w:val="en-US"/>
        </w:rPr>
      </w:pPr>
    </w:p>
    <w:p w14:paraId="1E2BA10A" w14:textId="77777777" w:rsidR="003B3A3C" w:rsidRPr="00712C0B" w:rsidRDefault="003B3A3C" w:rsidP="004F26AC">
      <w:pPr>
        <w:pStyle w:val="Fragenberschrift"/>
        <w:rPr>
          <w:lang w:val="en-US"/>
        </w:rPr>
      </w:pPr>
    </w:p>
    <w:p w14:paraId="0ACDC564" w14:textId="77777777" w:rsidR="00F67009" w:rsidRPr="00712C0B" w:rsidRDefault="00F67009" w:rsidP="004F26AC">
      <w:pPr>
        <w:pStyle w:val="Fragenberschrift"/>
        <w:rPr>
          <w:lang w:val="en-US"/>
        </w:rPr>
      </w:pPr>
      <w:r w:rsidRPr="00712C0B">
        <w:rPr>
          <w:lang w:val="en-US"/>
        </w:rPr>
        <w:t xml:space="preserve">Question </w:t>
      </w:r>
      <w:r w:rsidR="0075719E" w:rsidRPr="00712C0B">
        <w:rPr>
          <w:lang w:val="en-US"/>
        </w:rPr>
        <w:t xml:space="preserve">E3a </w:t>
      </w:r>
      <w:r w:rsidR="001D7131" w:rsidRPr="00712C0B">
        <w:rPr>
          <w:lang w:val="en-US"/>
        </w:rPr>
        <w:t xml:space="preserve">- Alcohol consumption </w:t>
      </w:r>
      <w:r w:rsidR="00B041E7" w:rsidRPr="00712C0B">
        <w:rPr>
          <w:lang w:val="en-US"/>
        </w:rPr>
        <w:t>yes / no</w:t>
      </w:r>
    </w:p>
    <w:p w14:paraId="131A4F1E" w14:textId="11C092CE" w:rsidR="0053297B" w:rsidRPr="00712C0B" w:rsidRDefault="009E25E4" w:rsidP="00EC319D">
      <w:pPr>
        <w:rPr>
          <w:lang w:val="en-US"/>
        </w:rPr>
      </w:pPr>
      <w:r w:rsidRPr="00712C0B">
        <w:rPr>
          <w:lang w:val="en-US"/>
        </w:rPr>
        <w:t xml:space="preserve">How often do you drink alcohol? </w:t>
      </w:r>
    </w:p>
    <w:p w14:paraId="5D8485BB" w14:textId="77777777" w:rsidR="00BF6E6E" w:rsidRPr="00712C0B" w:rsidRDefault="00BF6E6E" w:rsidP="00EC319D">
      <w:pPr>
        <w:rPr>
          <w:i/>
          <w:lang w:val="en-US"/>
        </w:rPr>
      </w:pPr>
    </w:p>
    <w:p w14:paraId="400B465A" w14:textId="7AC6840B" w:rsidR="0053297B" w:rsidRDefault="00185B77" w:rsidP="00FB0861">
      <w:pPr>
        <w:pStyle w:val="Listennummer"/>
        <w:numPr>
          <w:ilvl w:val="0"/>
          <w:numId w:val="63"/>
        </w:numPr>
      </w:pPr>
      <w:proofErr w:type="spellStart"/>
      <w:r>
        <w:t>n</w:t>
      </w:r>
      <w:r w:rsidR="009E25E4">
        <w:t>ever</w:t>
      </w:r>
      <w:proofErr w:type="spellEnd"/>
      <w:r w:rsidR="009E25E4">
        <w:t xml:space="preserve"> </w:t>
      </w:r>
    </w:p>
    <w:p w14:paraId="0B96C85C" w14:textId="0BC43AA4" w:rsidR="009E25E4" w:rsidRDefault="00185B77" w:rsidP="00FB0861">
      <w:pPr>
        <w:pStyle w:val="Listennummer"/>
        <w:numPr>
          <w:ilvl w:val="0"/>
          <w:numId w:val="55"/>
        </w:numPr>
      </w:pPr>
      <w:proofErr w:type="spellStart"/>
      <w:r>
        <w:t>a</w:t>
      </w:r>
      <w:r w:rsidR="009E25E4">
        <w:t>bout</w:t>
      </w:r>
      <w:proofErr w:type="spellEnd"/>
      <w:r w:rsidR="009E25E4">
        <w:t xml:space="preserve"> 1 time per month</w:t>
      </w:r>
    </w:p>
    <w:p w14:paraId="329126D9" w14:textId="77777777" w:rsidR="0053297B" w:rsidRPr="009E25E4" w:rsidRDefault="009E25E4" w:rsidP="000E773D">
      <w:pPr>
        <w:pStyle w:val="Listennummer"/>
      </w:pPr>
      <w:r w:rsidRPr="009E25E4">
        <w:t>2-4 times a month</w:t>
      </w:r>
    </w:p>
    <w:p w14:paraId="058C19DE" w14:textId="77777777" w:rsidR="009E25E4" w:rsidRPr="009E25E4" w:rsidRDefault="009E25E4" w:rsidP="000E773D">
      <w:pPr>
        <w:pStyle w:val="Listennummer"/>
      </w:pPr>
      <w:r w:rsidRPr="009E25E4">
        <w:t>2-3 times a week</w:t>
      </w:r>
    </w:p>
    <w:p w14:paraId="6AC9149D" w14:textId="77777777" w:rsidR="009E25E4" w:rsidRPr="009E25E4" w:rsidRDefault="009E25E4" w:rsidP="000E773D">
      <w:pPr>
        <w:pStyle w:val="Listennummer"/>
      </w:pPr>
      <w:r w:rsidRPr="009E25E4">
        <w:t>4 times or more per week</w:t>
      </w:r>
    </w:p>
    <w:p w14:paraId="3F28C95D" w14:textId="77777777" w:rsidR="00FC6CD8" w:rsidRDefault="00FC6CD8" w:rsidP="00FC6CD8">
      <w:pPr>
        <w:pStyle w:val="Listennummer"/>
        <w:numPr>
          <w:ilvl w:val="0"/>
          <w:numId w:val="0"/>
        </w:numPr>
      </w:pPr>
      <w:r w:rsidRPr="000654BA">
        <w:t>99</w:t>
      </w:r>
      <w:r w:rsidRPr="000654BA">
        <w:tab/>
      </w:r>
      <w:r>
        <w:t>don't know / no answer</w:t>
      </w:r>
    </w:p>
    <w:p w14:paraId="1AC1D838" w14:textId="77777777" w:rsidR="0053297B" w:rsidRDefault="0053297B" w:rsidP="00EC319D"/>
    <w:p w14:paraId="1990913F" w14:textId="77777777" w:rsidR="0053297B" w:rsidRDefault="0053297B" w:rsidP="00EC319D"/>
    <w:p w14:paraId="5A20DA81" w14:textId="6E62D2A8" w:rsidR="0053297B" w:rsidRPr="00712C0B" w:rsidRDefault="0053297B" w:rsidP="00502422">
      <w:pPr>
        <w:tabs>
          <w:tab w:val="clear" w:pos="567"/>
        </w:tabs>
        <w:rPr>
          <w:u w:val="single"/>
          <w:lang w:val="en-US"/>
        </w:rPr>
      </w:pPr>
      <w:r w:rsidRPr="00712C0B">
        <w:rPr>
          <w:u w:val="single"/>
          <w:lang w:val="en-US"/>
        </w:rPr>
        <w:t xml:space="preserve">Filter: </w:t>
      </w:r>
      <w:r w:rsidR="00403E3C" w:rsidRPr="00712C0B">
        <w:rPr>
          <w:u w:val="single"/>
          <w:lang w:val="en-US"/>
        </w:rPr>
        <w:t xml:space="preserve">If consumption of alcoholic beverages </w:t>
      </w:r>
      <w:r w:rsidR="00023118" w:rsidRPr="00712C0B">
        <w:rPr>
          <w:u w:val="single"/>
          <w:lang w:val="en-US"/>
        </w:rPr>
        <w:t>[</w:t>
      </w:r>
      <w:r w:rsidRPr="00712C0B">
        <w:rPr>
          <w:u w:val="single"/>
          <w:lang w:val="en-US"/>
        </w:rPr>
        <w:t xml:space="preserve">E3a = </w:t>
      </w:r>
      <w:r w:rsidR="00020779" w:rsidRPr="00712C0B">
        <w:rPr>
          <w:u w:val="single"/>
          <w:lang w:val="en-US"/>
        </w:rPr>
        <w:t>2-5</w:t>
      </w:r>
      <w:r w:rsidR="00023118" w:rsidRPr="00712C0B">
        <w:rPr>
          <w:u w:val="single"/>
          <w:lang w:val="en-US"/>
        </w:rPr>
        <w:t>].</w:t>
      </w:r>
    </w:p>
    <w:p w14:paraId="396B5EAE" w14:textId="77777777" w:rsidR="0053297B" w:rsidRPr="00712C0B" w:rsidRDefault="0053297B" w:rsidP="0053297B">
      <w:pPr>
        <w:pStyle w:val="Fragenberschrift"/>
        <w:rPr>
          <w:lang w:val="en-US"/>
        </w:rPr>
      </w:pPr>
      <w:r w:rsidRPr="00712C0B">
        <w:rPr>
          <w:lang w:val="en-US"/>
        </w:rPr>
        <w:t xml:space="preserve">Question E3b - </w:t>
      </w:r>
      <w:r w:rsidR="00C02027" w:rsidRPr="00712C0B">
        <w:rPr>
          <w:lang w:val="en-US"/>
        </w:rPr>
        <w:t xml:space="preserve">Number of </w:t>
      </w:r>
      <w:r w:rsidRPr="00712C0B">
        <w:rPr>
          <w:lang w:val="en-US"/>
        </w:rPr>
        <w:t xml:space="preserve">alcoholic </w:t>
      </w:r>
      <w:r w:rsidR="00C02027" w:rsidRPr="00712C0B">
        <w:rPr>
          <w:lang w:val="en-US"/>
        </w:rPr>
        <w:t>drinks</w:t>
      </w:r>
    </w:p>
    <w:p w14:paraId="671C0E8D" w14:textId="77777777" w:rsidR="00C02027" w:rsidRPr="00712C0B" w:rsidRDefault="00C02027" w:rsidP="00C02027">
      <w:pPr>
        <w:rPr>
          <w:lang w:val="en-US"/>
        </w:rPr>
      </w:pPr>
      <w:r w:rsidRPr="00712C0B">
        <w:rPr>
          <w:lang w:val="en-US"/>
        </w:rPr>
        <w:t xml:space="preserve">If you drink alcohol in a day, how many alcoholic drinks do you typically drink? </w:t>
      </w:r>
    </w:p>
    <w:p w14:paraId="3A673328" w14:textId="77777777" w:rsidR="00C02027" w:rsidRPr="00712C0B" w:rsidRDefault="008369FD" w:rsidP="00EC319D">
      <w:pPr>
        <w:rPr>
          <w:lang w:val="en-US"/>
        </w:rPr>
      </w:pPr>
      <w:r w:rsidRPr="00712C0B">
        <w:rPr>
          <w:lang w:val="en-US"/>
        </w:rPr>
        <w:t xml:space="preserve">For </w:t>
      </w:r>
      <w:r w:rsidR="00845D88" w:rsidRPr="00712C0B">
        <w:rPr>
          <w:lang w:val="en-US"/>
        </w:rPr>
        <w:t xml:space="preserve">a better estimate: </w:t>
      </w:r>
      <w:r w:rsidRPr="00712C0B">
        <w:rPr>
          <w:lang w:val="en-US"/>
        </w:rPr>
        <w:t xml:space="preserve">One </w:t>
      </w:r>
      <w:r w:rsidR="00C02027" w:rsidRPr="00712C0B">
        <w:rPr>
          <w:lang w:val="en-US"/>
        </w:rPr>
        <w:t xml:space="preserve">glass of alcohol corresponds to about </w:t>
      </w:r>
    </w:p>
    <w:p w14:paraId="242249A5" w14:textId="77777777" w:rsidR="00C02027" w:rsidRPr="00712C0B" w:rsidRDefault="00EC319D" w:rsidP="00EC319D">
      <w:pPr>
        <w:rPr>
          <w:lang w:val="en-US"/>
        </w:rPr>
      </w:pPr>
      <w:r w:rsidRPr="00712C0B">
        <w:rPr>
          <w:lang w:val="en-US"/>
        </w:rPr>
        <w:t>0.</w:t>
      </w:r>
      <w:r w:rsidR="00C02027" w:rsidRPr="00712C0B">
        <w:rPr>
          <w:lang w:val="en-US"/>
        </w:rPr>
        <w:t xml:space="preserve">33 </w:t>
      </w:r>
      <w:proofErr w:type="spellStart"/>
      <w:r w:rsidR="00C02027" w:rsidRPr="00712C0B">
        <w:rPr>
          <w:lang w:val="en-US"/>
        </w:rPr>
        <w:t>litres</w:t>
      </w:r>
      <w:proofErr w:type="spellEnd"/>
      <w:r w:rsidR="00C02027" w:rsidRPr="00712C0B">
        <w:rPr>
          <w:lang w:val="en-US"/>
        </w:rPr>
        <w:t xml:space="preserve"> </w:t>
      </w:r>
      <w:r w:rsidRPr="00712C0B">
        <w:rPr>
          <w:lang w:val="en-US"/>
        </w:rPr>
        <w:t>of beer</w:t>
      </w:r>
    </w:p>
    <w:p w14:paraId="526FF6B0" w14:textId="12C7070C" w:rsidR="00C02027" w:rsidRPr="00712C0B" w:rsidRDefault="00EC319D" w:rsidP="00EC319D">
      <w:pPr>
        <w:rPr>
          <w:lang w:val="en-US"/>
        </w:rPr>
      </w:pPr>
      <w:r w:rsidRPr="00712C0B">
        <w:rPr>
          <w:lang w:val="en-US"/>
        </w:rPr>
        <w:t>0.</w:t>
      </w:r>
      <w:r w:rsidR="00C02027" w:rsidRPr="00712C0B">
        <w:rPr>
          <w:lang w:val="en-US"/>
        </w:rPr>
        <w:t xml:space="preserve">25 </w:t>
      </w:r>
      <w:proofErr w:type="spellStart"/>
      <w:r w:rsidR="00C02027" w:rsidRPr="00712C0B">
        <w:rPr>
          <w:lang w:val="en-US"/>
        </w:rPr>
        <w:t>litres</w:t>
      </w:r>
      <w:proofErr w:type="spellEnd"/>
      <w:r w:rsidR="00C02027" w:rsidRPr="00712C0B">
        <w:rPr>
          <w:lang w:val="en-US"/>
        </w:rPr>
        <w:t xml:space="preserve"> </w:t>
      </w:r>
      <w:r w:rsidRPr="00712C0B">
        <w:rPr>
          <w:lang w:val="en-US"/>
        </w:rPr>
        <w:t xml:space="preserve">of wine </w:t>
      </w:r>
      <w:r w:rsidR="00C02027" w:rsidRPr="00712C0B">
        <w:rPr>
          <w:lang w:val="en-US"/>
        </w:rPr>
        <w:t xml:space="preserve">or </w:t>
      </w:r>
      <w:r w:rsidRPr="00712C0B">
        <w:rPr>
          <w:lang w:val="en-US"/>
        </w:rPr>
        <w:t>sparkling wine</w:t>
      </w:r>
    </w:p>
    <w:p w14:paraId="2C579D2C" w14:textId="77777777" w:rsidR="00C02027" w:rsidRPr="00EC319D" w:rsidRDefault="00C02027" w:rsidP="00EC319D">
      <w:r>
        <w:t xml:space="preserve">0.02 </w:t>
      </w:r>
      <w:proofErr w:type="spellStart"/>
      <w:r>
        <w:t>litres</w:t>
      </w:r>
      <w:proofErr w:type="spellEnd"/>
      <w:r>
        <w:t xml:space="preserve"> </w:t>
      </w:r>
      <w:proofErr w:type="spellStart"/>
      <w:r w:rsidR="00EC319D" w:rsidRPr="00EC319D">
        <w:t>of</w:t>
      </w:r>
      <w:proofErr w:type="spellEnd"/>
      <w:r w:rsidR="00EC319D" w:rsidRPr="00EC319D">
        <w:t xml:space="preserve"> </w:t>
      </w:r>
      <w:proofErr w:type="spellStart"/>
      <w:r w:rsidR="00EC319D" w:rsidRPr="00EC319D">
        <w:t>spirits</w:t>
      </w:r>
      <w:proofErr w:type="spellEnd"/>
      <w:r w:rsidR="00023118">
        <w:t>.</w:t>
      </w:r>
    </w:p>
    <w:p w14:paraId="75EF6B3F" w14:textId="77777777" w:rsidR="004F26AC" w:rsidRPr="001D7131" w:rsidRDefault="004F26AC" w:rsidP="0053297B">
      <w:pPr>
        <w:pStyle w:val="Listennummer"/>
        <w:numPr>
          <w:ilvl w:val="0"/>
          <w:numId w:val="0"/>
        </w:numPr>
        <w:ind w:left="703" w:hanging="703"/>
      </w:pPr>
    </w:p>
    <w:p w14:paraId="7CF23915" w14:textId="77777777" w:rsidR="00CA4520" w:rsidRPr="000E773D" w:rsidRDefault="00FB0861" w:rsidP="00FB0861">
      <w:pPr>
        <w:pStyle w:val="Listennummer"/>
        <w:numPr>
          <w:ilvl w:val="0"/>
          <w:numId w:val="62"/>
        </w:numPr>
      </w:pPr>
      <w:r>
        <w:t>1 or 2 litres</w:t>
      </w:r>
    </w:p>
    <w:p w14:paraId="7384DBBA" w14:textId="77777777" w:rsidR="004F26AC" w:rsidRDefault="00C02027" w:rsidP="000E773D">
      <w:pPr>
        <w:pStyle w:val="Listennummer"/>
      </w:pPr>
      <w:r>
        <w:t>3 or 4</w:t>
      </w:r>
    </w:p>
    <w:p w14:paraId="4AEE6D93" w14:textId="77777777" w:rsidR="00C02027" w:rsidRDefault="00C02027" w:rsidP="000E773D">
      <w:pPr>
        <w:pStyle w:val="Listennummer"/>
      </w:pPr>
      <w:r>
        <w:t>5 or 6 litres</w:t>
      </w:r>
    </w:p>
    <w:p w14:paraId="37EE75BF" w14:textId="77777777" w:rsidR="00C02027" w:rsidRDefault="00C02027" w:rsidP="000E773D">
      <w:pPr>
        <w:pStyle w:val="Listennummer"/>
      </w:pPr>
      <w:r>
        <w:t>7 or 8 litres</w:t>
      </w:r>
    </w:p>
    <w:p w14:paraId="5227F5F4" w14:textId="77777777" w:rsidR="00C02027" w:rsidRPr="000E773D" w:rsidRDefault="00EC0F58" w:rsidP="000E773D">
      <w:pPr>
        <w:pStyle w:val="Listennummer"/>
      </w:pPr>
      <w:r>
        <w:t xml:space="preserve">9 </w:t>
      </w:r>
      <w:r w:rsidR="00C02027">
        <w:t>or more</w:t>
      </w:r>
    </w:p>
    <w:p w14:paraId="62137C1D" w14:textId="77777777" w:rsidR="00D37DB3" w:rsidRPr="001E580B" w:rsidRDefault="00D37DB3" w:rsidP="00A2250C">
      <w:pPr>
        <w:pStyle w:val="Listennummer"/>
        <w:numPr>
          <w:ilvl w:val="0"/>
          <w:numId w:val="0"/>
        </w:numPr>
      </w:pPr>
      <w:r w:rsidRPr="000654BA">
        <w:t>99</w:t>
      </w:r>
      <w:r w:rsidRPr="000654BA">
        <w:tab/>
      </w:r>
      <w:r>
        <w:t>don't know / no answer</w:t>
      </w:r>
    </w:p>
    <w:p w14:paraId="208D42A6" w14:textId="60385716" w:rsidR="004F26AC" w:rsidRDefault="004F26AC" w:rsidP="004F26AC">
      <w:pPr>
        <w:pStyle w:val="Fragenberschrift"/>
      </w:pPr>
    </w:p>
    <w:p w14:paraId="6C71E219" w14:textId="67FBC3A1" w:rsidR="00502422" w:rsidRDefault="00502422" w:rsidP="004F26AC">
      <w:pPr>
        <w:pStyle w:val="Fragenberschrift"/>
      </w:pPr>
    </w:p>
    <w:p w14:paraId="408CDCB7" w14:textId="76FC4187" w:rsidR="00502422" w:rsidRDefault="00502422" w:rsidP="004F26AC">
      <w:pPr>
        <w:pStyle w:val="Fragenberschrift"/>
      </w:pPr>
    </w:p>
    <w:p w14:paraId="466ACB35" w14:textId="0A029124" w:rsidR="00502422" w:rsidRDefault="00502422" w:rsidP="004F26AC">
      <w:pPr>
        <w:pStyle w:val="Fragenberschrift"/>
      </w:pPr>
    </w:p>
    <w:p w14:paraId="1F86C03C" w14:textId="0F899371" w:rsidR="00502422" w:rsidRDefault="00502422" w:rsidP="004F26AC">
      <w:pPr>
        <w:pStyle w:val="Fragenberschrift"/>
      </w:pPr>
    </w:p>
    <w:p w14:paraId="2BEA2121" w14:textId="71F02684" w:rsidR="00502422" w:rsidRDefault="00502422" w:rsidP="004F26AC">
      <w:pPr>
        <w:pStyle w:val="Fragenberschrift"/>
      </w:pPr>
    </w:p>
    <w:p w14:paraId="25027BB5" w14:textId="77777777" w:rsidR="001D2BAE" w:rsidRDefault="001D2BAE" w:rsidP="004F26AC">
      <w:pPr>
        <w:pStyle w:val="Fragenberschrift"/>
      </w:pPr>
    </w:p>
    <w:p w14:paraId="6642932C" w14:textId="77777777" w:rsidR="000E773D" w:rsidRDefault="000E773D" w:rsidP="004F26AC">
      <w:pPr>
        <w:pStyle w:val="Fragenberschrift"/>
      </w:pPr>
    </w:p>
    <w:p w14:paraId="76C84F08" w14:textId="77777777" w:rsidR="00B14C78" w:rsidRPr="00712C0B" w:rsidRDefault="00B14C78" w:rsidP="00B14C78">
      <w:pPr>
        <w:rPr>
          <w:u w:val="single"/>
          <w:lang w:val="en-US"/>
        </w:rPr>
      </w:pPr>
      <w:r w:rsidRPr="00712C0B">
        <w:rPr>
          <w:u w:val="single"/>
          <w:lang w:val="en-US"/>
        </w:rPr>
        <w:lastRenderedPageBreak/>
        <w:t xml:space="preserve">Filter: </w:t>
      </w:r>
      <w:r w:rsidR="00403E3C" w:rsidRPr="00712C0B">
        <w:rPr>
          <w:u w:val="single"/>
          <w:lang w:val="en-US"/>
        </w:rPr>
        <w:t xml:space="preserve">If consumption of alcoholic beverages </w:t>
      </w:r>
      <w:r w:rsidR="00023118" w:rsidRPr="00712C0B">
        <w:rPr>
          <w:u w:val="single"/>
          <w:lang w:val="en-US"/>
        </w:rPr>
        <w:t>[</w:t>
      </w:r>
      <w:r w:rsidR="001C7B84" w:rsidRPr="00712C0B">
        <w:rPr>
          <w:u w:val="single"/>
          <w:lang w:val="en-US"/>
        </w:rPr>
        <w:t>E3a = 2-5</w:t>
      </w:r>
      <w:r w:rsidR="00023118" w:rsidRPr="00712C0B">
        <w:rPr>
          <w:u w:val="single"/>
          <w:lang w:val="en-US"/>
        </w:rPr>
        <w:t>].</w:t>
      </w:r>
    </w:p>
    <w:p w14:paraId="7D8CCF1A" w14:textId="77777777" w:rsidR="00F67009" w:rsidRPr="00712C0B" w:rsidRDefault="00F67009" w:rsidP="004F26AC">
      <w:pPr>
        <w:pStyle w:val="Fragenberschrift"/>
        <w:rPr>
          <w:lang w:val="en-US"/>
        </w:rPr>
      </w:pPr>
      <w:r w:rsidRPr="00712C0B">
        <w:rPr>
          <w:lang w:val="en-US"/>
        </w:rPr>
        <w:t xml:space="preserve">Question </w:t>
      </w:r>
      <w:r w:rsidR="00296B27" w:rsidRPr="00712C0B">
        <w:rPr>
          <w:lang w:val="en-US"/>
        </w:rPr>
        <w:t xml:space="preserve">E3c </w:t>
      </w:r>
      <w:r w:rsidR="001D7131" w:rsidRPr="00712C0B">
        <w:rPr>
          <w:lang w:val="en-US"/>
        </w:rPr>
        <w:t>- Number of glasses drunk</w:t>
      </w:r>
    </w:p>
    <w:p w14:paraId="1DF2198D" w14:textId="77777777" w:rsidR="00C02027" w:rsidRPr="00712C0B" w:rsidRDefault="00C02027" w:rsidP="00C02027">
      <w:pPr>
        <w:tabs>
          <w:tab w:val="clear" w:pos="567"/>
        </w:tabs>
        <w:rPr>
          <w:rFonts w:asciiTheme="minorHAnsi" w:hAnsiTheme="minorHAnsi" w:cs="Arial"/>
          <w:sz w:val="21"/>
          <w:szCs w:val="21"/>
          <w:lang w:val="en-US"/>
        </w:rPr>
      </w:pPr>
      <w:r w:rsidRPr="00712C0B">
        <w:rPr>
          <w:rFonts w:asciiTheme="minorHAnsi" w:hAnsiTheme="minorHAnsi" w:cs="Arial"/>
          <w:sz w:val="21"/>
          <w:szCs w:val="21"/>
          <w:lang w:val="en-US"/>
        </w:rPr>
        <w:t xml:space="preserve">How often have you drunk 6 or more alcoholic drinks in one day in the last year? </w:t>
      </w:r>
    </w:p>
    <w:p w14:paraId="6BCAE87F" w14:textId="77777777" w:rsidR="00C02027" w:rsidRPr="00712C0B" w:rsidRDefault="00C02027" w:rsidP="00C02027">
      <w:pPr>
        <w:rPr>
          <w:rFonts w:asciiTheme="minorHAnsi" w:hAnsiTheme="minorHAnsi"/>
          <w:lang w:val="en-US"/>
        </w:rPr>
      </w:pPr>
      <w:r w:rsidRPr="00712C0B">
        <w:rPr>
          <w:rFonts w:asciiTheme="minorHAnsi" w:hAnsiTheme="minorHAnsi"/>
          <w:lang w:val="en-US"/>
        </w:rPr>
        <w:t xml:space="preserve">For a better estimate: One glass of alcohol corresponds to approx.  </w:t>
      </w:r>
    </w:p>
    <w:p w14:paraId="62464BC4" w14:textId="77777777" w:rsidR="00C02027" w:rsidRPr="00712C0B" w:rsidRDefault="00C02027" w:rsidP="00C02027">
      <w:pPr>
        <w:rPr>
          <w:lang w:val="en-US"/>
        </w:rPr>
      </w:pPr>
      <w:r w:rsidRPr="00712C0B">
        <w:rPr>
          <w:lang w:val="en-US"/>
        </w:rPr>
        <w:t xml:space="preserve">0.33 </w:t>
      </w:r>
      <w:proofErr w:type="spellStart"/>
      <w:r w:rsidRPr="00712C0B">
        <w:rPr>
          <w:lang w:val="en-US"/>
        </w:rPr>
        <w:t>litres</w:t>
      </w:r>
      <w:proofErr w:type="spellEnd"/>
      <w:r w:rsidRPr="00712C0B">
        <w:rPr>
          <w:lang w:val="en-US"/>
        </w:rPr>
        <w:t xml:space="preserve"> of beer</w:t>
      </w:r>
    </w:p>
    <w:p w14:paraId="3DD59351" w14:textId="6B59E8D7" w:rsidR="00C02027" w:rsidRPr="00712C0B" w:rsidRDefault="00C02027" w:rsidP="00C02027">
      <w:pPr>
        <w:rPr>
          <w:lang w:val="en-US"/>
        </w:rPr>
      </w:pPr>
      <w:r w:rsidRPr="00712C0B">
        <w:rPr>
          <w:lang w:val="en-US"/>
        </w:rPr>
        <w:t xml:space="preserve">0.25 </w:t>
      </w:r>
      <w:proofErr w:type="spellStart"/>
      <w:r w:rsidRPr="00712C0B">
        <w:rPr>
          <w:lang w:val="en-US"/>
        </w:rPr>
        <w:t>litres</w:t>
      </w:r>
      <w:proofErr w:type="spellEnd"/>
      <w:r w:rsidRPr="00712C0B">
        <w:rPr>
          <w:lang w:val="en-US"/>
        </w:rPr>
        <w:t xml:space="preserve"> of wine or sparkling wine</w:t>
      </w:r>
    </w:p>
    <w:p w14:paraId="45816098" w14:textId="77777777" w:rsidR="00C02027" w:rsidRDefault="00C02027" w:rsidP="00C02027">
      <w:r>
        <w:t xml:space="preserve">0.02 </w:t>
      </w:r>
      <w:proofErr w:type="spellStart"/>
      <w:r>
        <w:t>litres</w:t>
      </w:r>
      <w:proofErr w:type="spellEnd"/>
      <w:r>
        <w:t xml:space="preserve"> </w:t>
      </w:r>
      <w:proofErr w:type="spellStart"/>
      <w:r w:rsidRPr="00EC319D">
        <w:t>of</w:t>
      </w:r>
      <w:proofErr w:type="spellEnd"/>
      <w:r w:rsidRPr="00EC319D">
        <w:t xml:space="preserve"> </w:t>
      </w:r>
      <w:proofErr w:type="spellStart"/>
      <w:r w:rsidRPr="00EC319D">
        <w:t>spirits</w:t>
      </w:r>
      <w:proofErr w:type="spellEnd"/>
      <w:r>
        <w:t>.</w:t>
      </w:r>
    </w:p>
    <w:p w14:paraId="76B4359E" w14:textId="77777777" w:rsidR="00C02027" w:rsidRPr="00BF6E6E" w:rsidRDefault="00C02027" w:rsidP="00C02027">
      <w:pPr>
        <w:rPr>
          <w:i/>
        </w:rPr>
      </w:pPr>
    </w:p>
    <w:p w14:paraId="7A79F6FD" w14:textId="647703B1" w:rsidR="00C02027" w:rsidRDefault="00185B77" w:rsidP="00FB0861">
      <w:pPr>
        <w:pStyle w:val="Listennummer"/>
        <w:numPr>
          <w:ilvl w:val="0"/>
          <w:numId w:val="64"/>
        </w:numPr>
      </w:pPr>
      <w:proofErr w:type="spellStart"/>
      <w:r>
        <w:t>n</w:t>
      </w:r>
      <w:r w:rsidR="00C02027">
        <w:t>ever</w:t>
      </w:r>
      <w:proofErr w:type="spellEnd"/>
      <w:r w:rsidR="00C02027">
        <w:t xml:space="preserve"> </w:t>
      </w:r>
    </w:p>
    <w:p w14:paraId="34054D35" w14:textId="502DFBE0" w:rsidR="00C02027" w:rsidRPr="00185B77" w:rsidRDefault="00185B77" w:rsidP="00FB0861">
      <w:pPr>
        <w:pStyle w:val="Listennummer"/>
        <w:numPr>
          <w:ilvl w:val="0"/>
          <w:numId w:val="55"/>
        </w:numPr>
        <w:rPr>
          <w:lang w:val="en-US"/>
        </w:rPr>
      </w:pPr>
      <w:r w:rsidRPr="00185B77">
        <w:rPr>
          <w:lang w:val="en-US"/>
        </w:rPr>
        <w:t>l</w:t>
      </w:r>
      <w:r w:rsidR="00C02027" w:rsidRPr="00185B77">
        <w:rPr>
          <w:lang w:val="en-US"/>
        </w:rPr>
        <w:t xml:space="preserve">ess than 1 time per month </w:t>
      </w:r>
    </w:p>
    <w:p w14:paraId="4A6FC97D" w14:textId="77777777" w:rsidR="00C02027" w:rsidRPr="009E25E4" w:rsidRDefault="00B21DE1" w:rsidP="00C02027">
      <w:pPr>
        <w:pStyle w:val="Listennummer"/>
      </w:pPr>
      <w:r>
        <w:t xml:space="preserve">1 </w:t>
      </w:r>
      <w:r w:rsidR="00C02027" w:rsidRPr="009E25E4">
        <w:t xml:space="preserve">time per </w:t>
      </w:r>
      <w:proofErr w:type="spellStart"/>
      <w:r w:rsidR="00C02027" w:rsidRPr="009E25E4">
        <w:t>month</w:t>
      </w:r>
      <w:proofErr w:type="spellEnd"/>
    </w:p>
    <w:p w14:paraId="3D919514" w14:textId="77777777" w:rsidR="00C02027" w:rsidRPr="009E25E4" w:rsidRDefault="00B21DE1" w:rsidP="00C02027">
      <w:pPr>
        <w:pStyle w:val="Listennummer"/>
      </w:pPr>
      <w:r>
        <w:t xml:space="preserve">1 time </w:t>
      </w:r>
      <w:r w:rsidR="00C02027" w:rsidRPr="009E25E4">
        <w:t>per week</w:t>
      </w:r>
    </w:p>
    <w:p w14:paraId="151103D9" w14:textId="0CFA621A" w:rsidR="00C02027" w:rsidRPr="009E25E4" w:rsidRDefault="00185B77" w:rsidP="00C02027">
      <w:pPr>
        <w:pStyle w:val="Listennummer"/>
      </w:pPr>
      <w:proofErr w:type="spellStart"/>
      <w:r>
        <w:t>d</w:t>
      </w:r>
      <w:r w:rsidR="00B21DE1">
        <w:t>aily</w:t>
      </w:r>
      <w:proofErr w:type="spellEnd"/>
      <w:r w:rsidR="00B21DE1">
        <w:t xml:space="preserve"> </w:t>
      </w:r>
      <w:proofErr w:type="spellStart"/>
      <w:r w:rsidR="00B21DE1">
        <w:t>or</w:t>
      </w:r>
      <w:proofErr w:type="spellEnd"/>
      <w:r w:rsidR="00B21DE1">
        <w:t xml:space="preserve"> </w:t>
      </w:r>
      <w:proofErr w:type="spellStart"/>
      <w:r w:rsidR="00B21DE1">
        <w:t>almost</w:t>
      </w:r>
      <w:proofErr w:type="spellEnd"/>
      <w:r w:rsidR="00B21DE1">
        <w:t xml:space="preserve"> </w:t>
      </w:r>
      <w:proofErr w:type="spellStart"/>
      <w:r w:rsidR="00B21DE1">
        <w:t>daily</w:t>
      </w:r>
      <w:proofErr w:type="spellEnd"/>
    </w:p>
    <w:p w14:paraId="48CD5EAB" w14:textId="77777777" w:rsidR="00C02027" w:rsidRDefault="00C02027" w:rsidP="00C02027">
      <w:pPr>
        <w:pStyle w:val="Listennummer"/>
        <w:numPr>
          <w:ilvl w:val="0"/>
          <w:numId w:val="0"/>
        </w:numPr>
      </w:pPr>
      <w:r w:rsidRPr="000654BA">
        <w:t>99</w:t>
      </w:r>
      <w:r w:rsidRPr="000654BA">
        <w:tab/>
      </w:r>
      <w:r>
        <w:t>don't know / no answer</w:t>
      </w:r>
    </w:p>
    <w:p w14:paraId="09B5A0DD" w14:textId="212F7A44" w:rsidR="004409D5" w:rsidRDefault="004409D5" w:rsidP="004409D5"/>
    <w:p w14:paraId="357253ED" w14:textId="77777777" w:rsidR="00B54AE4" w:rsidRDefault="00B54AE4" w:rsidP="004409D5"/>
    <w:p w14:paraId="17E8F07D" w14:textId="77777777" w:rsidR="00456419" w:rsidRPr="00712C0B" w:rsidRDefault="00456419" w:rsidP="00456419">
      <w:pPr>
        <w:pStyle w:val="Fragenberschrift"/>
        <w:rPr>
          <w:lang w:val="en-US"/>
        </w:rPr>
      </w:pPr>
      <w:r w:rsidRPr="00712C0B">
        <w:rPr>
          <w:lang w:val="en-US"/>
        </w:rPr>
        <w:t xml:space="preserve">Question </w:t>
      </w:r>
      <w:r w:rsidR="0075719E" w:rsidRPr="00712C0B">
        <w:rPr>
          <w:lang w:val="en-US"/>
        </w:rPr>
        <w:t xml:space="preserve">E4a </w:t>
      </w:r>
      <w:r w:rsidRPr="00712C0B">
        <w:rPr>
          <w:lang w:val="en-US"/>
        </w:rPr>
        <w:t xml:space="preserve">- </w:t>
      </w:r>
      <w:r w:rsidR="00414222" w:rsidRPr="00712C0B">
        <w:rPr>
          <w:lang w:val="en-US"/>
        </w:rPr>
        <w:t xml:space="preserve">Survey of </w:t>
      </w:r>
      <w:r w:rsidR="00296B27" w:rsidRPr="00712C0B">
        <w:rPr>
          <w:lang w:val="en-US"/>
        </w:rPr>
        <w:t xml:space="preserve">current </w:t>
      </w:r>
      <w:r w:rsidR="00414222" w:rsidRPr="00712C0B">
        <w:rPr>
          <w:lang w:val="en-US"/>
        </w:rPr>
        <w:t>smoking status</w:t>
      </w:r>
    </w:p>
    <w:p w14:paraId="5E5EB9B5" w14:textId="77777777" w:rsidR="00845D88" w:rsidRPr="00712C0B" w:rsidRDefault="00C53119" w:rsidP="009E2E4C">
      <w:pPr>
        <w:pStyle w:val="Fragenberschrift"/>
        <w:ind w:right="85"/>
        <w:rPr>
          <w:b w:val="0"/>
          <w:lang w:val="en-US"/>
        </w:rPr>
      </w:pPr>
      <w:r w:rsidRPr="00712C0B">
        <w:rPr>
          <w:b w:val="0"/>
          <w:lang w:val="en-US"/>
        </w:rPr>
        <w:t xml:space="preserve">Now </w:t>
      </w:r>
      <w:r w:rsidR="003B3A3C" w:rsidRPr="00712C0B">
        <w:rPr>
          <w:b w:val="0"/>
          <w:lang w:val="en-US"/>
        </w:rPr>
        <w:t xml:space="preserve">we are </w:t>
      </w:r>
      <w:r w:rsidRPr="00712C0B">
        <w:rPr>
          <w:b w:val="0"/>
          <w:lang w:val="en-US"/>
        </w:rPr>
        <w:t xml:space="preserve">interested </w:t>
      </w:r>
      <w:r w:rsidR="003B3A3C" w:rsidRPr="00712C0B">
        <w:rPr>
          <w:b w:val="0"/>
          <w:lang w:val="en-US"/>
        </w:rPr>
        <w:t xml:space="preserve">in your smoking </w:t>
      </w:r>
      <w:proofErr w:type="spellStart"/>
      <w:r w:rsidR="003B3A3C" w:rsidRPr="00712C0B">
        <w:rPr>
          <w:b w:val="0"/>
          <w:lang w:val="en-US"/>
        </w:rPr>
        <w:t>behaviour</w:t>
      </w:r>
      <w:proofErr w:type="spellEnd"/>
      <w:r w:rsidR="003B3A3C" w:rsidRPr="00712C0B">
        <w:rPr>
          <w:b w:val="0"/>
          <w:lang w:val="en-US"/>
        </w:rPr>
        <w:t xml:space="preserve">. </w:t>
      </w:r>
      <w:r w:rsidR="005049FA" w:rsidRPr="00712C0B">
        <w:rPr>
          <w:b w:val="0"/>
          <w:lang w:val="en-US"/>
        </w:rPr>
        <w:t>Do you currently smoke cigarettes - even if only occasionally?</w:t>
      </w:r>
    </w:p>
    <w:p w14:paraId="73074DD6" w14:textId="01A0C675" w:rsidR="0074520E" w:rsidRPr="00712C0B" w:rsidRDefault="0074520E" w:rsidP="009E2E4C">
      <w:pPr>
        <w:pStyle w:val="Fragenberschrift"/>
        <w:ind w:right="85"/>
        <w:rPr>
          <w:rFonts w:asciiTheme="minorHAnsi" w:hAnsiTheme="minorHAnsi"/>
          <w:b w:val="0"/>
          <w:lang w:val="en-US"/>
        </w:rPr>
      </w:pPr>
      <w:r w:rsidRPr="00712C0B">
        <w:rPr>
          <w:rFonts w:asciiTheme="minorHAnsi" w:hAnsiTheme="minorHAnsi"/>
          <w:b w:val="0"/>
          <w:lang w:val="en-US"/>
        </w:rPr>
        <w:t xml:space="preserve">For a better assessment: By </w:t>
      </w:r>
      <w:r w:rsidRPr="00712C0B">
        <w:rPr>
          <w:rFonts w:asciiTheme="minorHAnsi" w:hAnsiTheme="minorHAnsi"/>
          <w:lang w:val="en-US"/>
        </w:rPr>
        <w:t xml:space="preserve">regular </w:t>
      </w:r>
      <w:r w:rsidRPr="00712C0B">
        <w:rPr>
          <w:rFonts w:asciiTheme="minorHAnsi" w:hAnsiTheme="minorHAnsi"/>
          <w:b w:val="0"/>
          <w:lang w:val="en-US"/>
        </w:rPr>
        <w:t>we mean</w:t>
      </w:r>
    </w:p>
    <w:p w14:paraId="7A41F8F5" w14:textId="6E2ECAE0" w:rsidR="0074520E" w:rsidRPr="00712C0B" w:rsidRDefault="00EF1DCB" w:rsidP="009E2E4C">
      <w:pPr>
        <w:pStyle w:val="Fragenberschrift"/>
        <w:ind w:right="85"/>
        <w:rPr>
          <w:rFonts w:asciiTheme="minorHAnsi" w:hAnsiTheme="minorHAnsi"/>
          <w:b w:val="0"/>
          <w:lang w:val="en-US"/>
        </w:rPr>
      </w:pPr>
      <w:r w:rsidRPr="00712C0B">
        <w:rPr>
          <w:rFonts w:asciiTheme="minorHAnsi" w:hAnsiTheme="minorHAnsi"/>
          <w:b w:val="0"/>
          <w:lang w:val="en-US"/>
        </w:rPr>
        <w:t xml:space="preserve">At least </w:t>
      </w:r>
      <w:r w:rsidR="0074520E" w:rsidRPr="00712C0B">
        <w:rPr>
          <w:rFonts w:asciiTheme="minorHAnsi" w:hAnsiTheme="minorHAnsi"/>
          <w:b w:val="0"/>
          <w:lang w:val="en-US"/>
        </w:rPr>
        <w:t xml:space="preserve">1 cigarette per day, </w:t>
      </w:r>
      <w:r w:rsidR="0074520E" w:rsidRPr="00712C0B">
        <w:rPr>
          <w:rFonts w:asciiTheme="minorHAnsi" w:hAnsiTheme="minorHAnsi"/>
          <w:b w:val="0"/>
          <w:i/>
          <w:lang w:val="en-US"/>
        </w:rPr>
        <w:t>or</w:t>
      </w:r>
    </w:p>
    <w:p w14:paraId="4FF8D6B3" w14:textId="77777777" w:rsidR="0074520E" w:rsidRPr="00712C0B" w:rsidRDefault="0074520E" w:rsidP="009E2E4C">
      <w:pPr>
        <w:pStyle w:val="Fragenberschrift"/>
        <w:ind w:right="85"/>
        <w:rPr>
          <w:rFonts w:asciiTheme="minorHAnsi" w:hAnsiTheme="minorHAnsi"/>
          <w:b w:val="0"/>
          <w:i/>
          <w:lang w:val="en-US"/>
        </w:rPr>
      </w:pPr>
      <w:r w:rsidRPr="00712C0B">
        <w:rPr>
          <w:rFonts w:asciiTheme="minorHAnsi" w:hAnsiTheme="minorHAnsi"/>
          <w:b w:val="0"/>
          <w:lang w:val="en-US"/>
        </w:rPr>
        <w:t xml:space="preserve">At least 5 cigarettes per week, </w:t>
      </w:r>
      <w:r w:rsidRPr="00712C0B">
        <w:rPr>
          <w:rFonts w:asciiTheme="minorHAnsi" w:hAnsiTheme="minorHAnsi"/>
          <w:b w:val="0"/>
          <w:i/>
          <w:lang w:val="en-US"/>
        </w:rPr>
        <w:t>or</w:t>
      </w:r>
    </w:p>
    <w:p w14:paraId="18516912" w14:textId="77777777" w:rsidR="0074520E" w:rsidRPr="00712C0B" w:rsidRDefault="0074520E" w:rsidP="009E2E4C">
      <w:pPr>
        <w:pStyle w:val="Fragenberschrift"/>
        <w:ind w:right="85"/>
        <w:rPr>
          <w:rFonts w:asciiTheme="minorHAnsi" w:hAnsiTheme="minorHAnsi"/>
          <w:b w:val="0"/>
          <w:lang w:val="en-US"/>
        </w:rPr>
      </w:pPr>
      <w:r w:rsidRPr="00712C0B">
        <w:rPr>
          <w:rFonts w:asciiTheme="minorHAnsi" w:hAnsiTheme="minorHAnsi"/>
          <w:b w:val="0"/>
          <w:i/>
          <w:lang w:val="en-US"/>
        </w:rPr>
        <w:t>At least 1 packet of cigarettes per month for at least 6 months</w:t>
      </w:r>
    </w:p>
    <w:p w14:paraId="06389B6E" w14:textId="77777777" w:rsidR="00301BE5" w:rsidRPr="00712C0B" w:rsidRDefault="00301BE5" w:rsidP="00C313E8">
      <w:pPr>
        <w:pStyle w:val="Kommentartext"/>
        <w:rPr>
          <w:lang w:val="en-US"/>
        </w:rPr>
      </w:pPr>
    </w:p>
    <w:p w14:paraId="44AF6DCD" w14:textId="0E70A827" w:rsidR="00A52F2C" w:rsidRPr="000E773D" w:rsidRDefault="00185B77" w:rsidP="00FB0861">
      <w:pPr>
        <w:pStyle w:val="Listennummer"/>
        <w:numPr>
          <w:ilvl w:val="0"/>
          <w:numId w:val="54"/>
        </w:numPr>
      </w:pPr>
      <w:proofErr w:type="spellStart"/>
      <w:r>
        <w:t>y</w:t>
      </w:r>
      <w:r w:rsidR="00A52F2C" w:rsidRPr="000E773D">
        <w:t>es</w:t>
      </w:r>
      <w:proofErr w:type="spellEnd"/>
    </w:p>
    <w:p w14:paraId="19143D13" w14:textId="0FEA348C" w:rsidR="00A52F2C" w:rsidRPr="00712C0B" w:rsidRDefault="00A52F2C" w:rsidP="00A52F2C">
      <w:pPr>
        <w:pStyle w:val="Listennummer"/>
        <w:rPr>
          <w:lang w:val="en-US"/>
        </w:rPr>
      </w:pPr>
      <w:r w:rsidRPr="00712C0B">
        <w:rPr>
          <w:lang w:val="en-US"/>
        </w:rPr>
        <w:t xml:space="preserve">no, I used to smoke regularly, but no longer do so </w:t>
      </w:r>
    </w:p>
    <w:p w14:paraId="3877AF16" w14:textId="26EEA1A0" w:rsidR="00301BE5" w:rsidRPr="00712C0B" w:rsidRDefault="00A52F2C" w:rsidP="00A52F2C">
      <w:pPr>
        <w:pStyle w:val="Listennummer"/>
        <w:rPr>
          <w:lang w:val="en-US"/>
        </w:rPr>
      </w:pPr>
      <w:r w:rsidRPr="00712C0B">
        <w:rPr>
          <w:lang w:val="en-US"/>
        </w:rPr>
        <w:t xml:space="preserve">no, I have </w:t>
      </w:r>
      <w:r w:rsidRPr="00712C0B">
        <w:rPr>
          <w:b/>
          <w:lang w:val="en-US"/>
        </w:rPr>
        <w:t xml:space="preserve">never </w:t>
      </w:r>
      <w:r w:rsidRPr="00712C0B">
        <w:rPr>
          <w:lang w:val="en-US"/>
        </w:rPr>
        <w:t>smoked regularly</w:t>
      </w:r>
    </w:p>
    <w:p w14:paraId="6284A6C6" w14:textId="77777777" w:rsidR="00A52F2C" w:rsidRPr="00712C0B" w:rsidRDefault="00A52F2C" w:rsidP="00A52F2C">
      <w:pPr>
        <w:pStyle w:val="Listennummer"/>
        <w:numPr>
          <w:ilvl w:val="0"/>
          <w:numId w:val="0"/>
        </w:numPr>
        <w:rPr>
          <w:b/>
          <w:lang w:val="en-US"/>
        </w:rPr>
      </w:pPr>
      <w:r w:rsidRPr="00712C0B">
        <w:rPr>
          <w:lang w:val="en-US"/>
        </w:rPr>
        <w:t>99</w:t>
      </w:r>
      <w:r w:rsidRPr="00712C0B">
        <w:rPr>
          <w:lang w:val="en-US"/>
        </w:rPr>
        <w:tab/>
        <w:t>don't know / no answer</w:t>
      </w:r>
    </w:p>
    <w:p w14:paraId="15FED439" w14:textId="77777777" w:rsidR="005049FA" w:rsidRPr="00712C0B" w:rsidRDefault="005049FA" w:rsidP="00C313E8">
      <w:pPr>
        <w:pStyle w:val="Kommentartext"/>
        <w:rPr>
          <w:lang w:val="en-US"/>
        </w:rPr>
      </w:pPr>
    </w:p>
    <w:p w14:paraId="6C203D76" w14:textId="77777777" w:rsidR="008E0F7A" w:rsidRPr="00712C0B" w:rsidRDefault="008E0F7A" w:rsidP="00C313E8">
      <w:pPr>
        <w:pStyle w:val="Kommentartext"/>
        <w:rPr>
          <w:lang w:val="en-US"/>
        </w:rPr>
      </w:pPr>
    </w:p>
    <w:p w14:paraId="2BE2BEE5" w14:textId="77777777" w:rsidR="00E64CD7" w:rsidRPr="00712C0B" w:rsidRDefault="00E64CD7" w:rsidP="002163B0">
      <w:pPr>
        <w:pStyle w:val="Listennummer"/>
        <w:numPr>
          <w:ilvl w:val="0"/>
          <w:numId w:val="0"/>
        </w:numPr>
        <w:rPr>
          <w:u w:val="single"/>
          <w:lang w:val="en-US"/>
        </w:rPr>
      </w:pPr>
      <w:r w:rsidRPr="00712C0B">
        <w:rPr>
          <w:u w:val="single"/>
          <w:lang w:val="en-US"/>
        </w:rPr>
        <w:t xml:space="preserve">Filter: </w:t>
      </w:r>
      <w:r w:rsidR="00F834EB" w:rsidRPr="00712C0B">
        <w:rPr>
          <w:u w:val="single"/>
          <w:lang w:val="en-US"/>
        </w:rPr>
        <w:t xml:space="preserve">Smoker </w:t>
      </w:r>
      <w:r w:rsidRPr="00712C0B">
        <w:rPr>
          <w:u w:val="single"/>
          <w:lang w:val="en-US"/>
        </w:rPr>
        <w:t>[E4a</w:t>
      </w:r>
      <w:proofErr w:type="gramStart"/>
      <w:r w:rsidRPr="00712C0B">
        <w:rPr>
          <w:u w:val="single"/>
          <w:lang w:val="en-US"/>
        </w:rPr>
        <w:t>=  1</w:t>
      </w:r>
      <w:proofErr w:type="gramEnd"/>
      <w:r w:rsidRPr="00712C0B">
        <w:rPr>
          <w:u w:val="single"/>
          <w:lang w:val="en-US"/>
        </w:rPr>
        <w:t>]</w:t>
      </w:r>
      <w:r w:rsidR="000D2ACC" w:rsidRPr="00712C0B">
        <w:rPr>
          <w:u w:val="single"/>
          <w:lang w:val="en-US"/>
        </w:rPr>
        <w:t xml:space="preserve">. </w:t>
      </w:r>
    </w:p>
    <w:p w14:paraId="34C227BE" w14:textId="77777777" w:rsidR="00E64CD7" w:rsidRPr="00712C0B" w:rsidRDefault="00E64CD7" w:rsidP="002163B0">
      <w:pPr>
        <w:pStyle w:val="Fragenberschrift"/>
        <w:rPr>
          <w:lang w:val="en-US"/>
        </w:rPr>
      </w:pPr>
      <w:r w:rsidRPr="00712C0B">
        <w:rPr>
          <w:lang w:val="en-US"/>
        </w:rPr>
        <w:t>Question E4b - Cigarette smoker regularly Number / day</w:t>
      </w:r>
    </w:p>
    <w:p w14:paraId="177B619E" w14:textId="77777777" w:rsidR="00E64CD7" w:rsidRPr="00712C0B" w:rsidRDefault="00E64CD7" w:rsidP="002163B0">
      <w:pPr>
        <w:tabs>
          <w:tab w:val="clear" w:pos="567"/>
        </w:tabs>
        <w:autoSpaceDE w:val="0"/>
        <w:autoSpaceDN w:val="0"/>
        <w:adjustRightInd w:val="0"/>
        <w:rPr>
          <w:i/>
          <w:lang w:val="en-US"/>
        </w:rPr>
      </w:pPr>
      <w:r w:rsidRPr="00712C0B">
        <w:rPr>
          <w:lang w:val="en-US"/>
        </w:rPr>
        <w:t xml:space="preserve">How much do you usually smoke at the moment? Please enter the number of cigarettes in the field. </w:t>
      </w:r>
    </w:p>
    <w:p w14:paraId="44E7979D" w14:textId="77777777" w:rsidR="00E64CD7" w:rsidRPr="00712C0B" w:rsidRDefault="00E64CD7" w:rsidP="008029F9">
      <w:pPr>
        <w:pStyle w:val="Interviewerhinweis"/>
        <w:rPr>
          <w:i w:val="0"/>
          <w:lang w:val="en-US"/>
        </w:rPr>
      </w:pPr>
    </w:p>
    <w:p w14:paraId="03B03C7A" w14:textId="0D58E319" w:rsidR="00E64CD7" w:rsidRPr="00712C0B" w:rsidRDefault="00FB0861" w:rsidP="00E70AD5">
      <w:pPr>
        <w:pStyle w:val="Listennummer"/>
        <w:numPr>
          <w:ilvl w:val="0"/>
          <w:numId w:val="0"/>
        </w:numPr>
        <w:ind w:left="703" w:hanging="703"/>
        <w:rPr>
          <w:lang w:val="en-US"/>
        </w:rPr>
      </w:pPr>
      <w:r w:rsidRPr="00712C0B">
        <w:rPr>
          <w:lang w:val="en-US"/>
        </w:rPr>
        <w:t>1</w:t>
      </w:r>
      <w:r w:rsidRPr="00712C0B">
        <w:rPr>
          <w:lang w:val="en-US"/>
        </w:rPr>
        <w:tab/>
      </w:r>
      <w:r w:rsidR="00185B77">
        <w:rPr>
          <w:lang w:val="en-US"/>
        </w:rPr>
        <w:t>n</w:t>
      </w:r>
      <w:r w:rsidR="00E64CD7" w:rsidRPr="00712C0B">
        <w:rPr>
          <w:lang w:val="en-US"/>
        </w:rPr>
        <w:t xml:space="preserve">umber of cigarettes per day </w:t>
      </w:r>
      <w:r w:rsidRPr="00712C0B">
        <w:rPr>
          <w:rFonts w:asciiTheme="minorHAnsi" w:hAnsiTheme="minorHAnsi" w:cstheme="minorHAnsi"/>
          <w:bCs/>
          <w:color w:val="000000"/>
          <w:lang w:val="en-US"/>
        </w:rPr>
        <w:t>|__|__|__|</w:t>
      </w:r>
    </w:p>
    <w:p w14:paraId="1B0CD104" w14:textId="77777777" w:rsidR="00E64CD7" w:rsidRPr="00712C0B" w:rsidRDefault="00E64CD7" w:rsidP="002163B0">
      <w:pPr>
        <w:pStyle w:val="Listennummer"/>
        <w:numPr>
          <w:ilvl w:val="0"/>
          <w:numId w:val="0"/>
        </w:numPr>
        <w:ind w:left="703" w:hanging="703"/>
        <w:rPr>
          <w:lang w:val="en-US"/>
        </w:rPr>
      </w:pPr>
      <w:r w:rsidRPr="00712C0B">
        <w:rPr>
          <w:lang w:val="en-US"/>
        </w:rPr>
        <w:t>99</w:t>
      </w:r>
      <w:r w:rsidRPr="00712C0B">
        <w:rPr>
          <w:lang w:val="en-US"/>
        </w:rPr>
        <w:tab/>
        <w:t>don't know / no answer</w:t>
      </w:r>
    </w:p>
    <w:p w14:paraId="55BB3EE0" w14:textId="77777777" w:rsidR="00DC7189" w:rsidRPr="00712C0B" w:rsidRDefault="00DC7189" w:rsidP="00E64CD7">
      <w:pPr>
        <w:pStyle w:val="Listennummer"/>
        <w:numPr>
          <w:ilvl w:val="0"/>
          <w:numId w:val="0"/>
        </w:numPr>
        <w:ind w:left="703" w:hanging="703"/>
        <w:rPr>
          <w:lang w:val="en-US"/>
        </w:rPr>
      </w:pPr>
    </w:p>
    <w:p w14:paraId="0B67E89A" w14:textId="77777777" w:rsidR="003F7341" w:rsidRPr="00712C0B" w:rsidRDefault="003F7341" w:rsidP="003F7341">
      <w:pPr>
        <w:pStyle w:val="Listennummer"/>
        <w:numPr>
          <w:ilvl w:val="0"/>
          <w:numId w:val="0"/>
        </w:numPr>
        <w:ind w:left="703" w:hanging="703"/>
        <w:rPr>
          <w:lang w:val="en-US"/>
        </w:rPr>
      </w:pPr>
    </w:p>
    <w:p w14:paraId="2C530B87" w14:textId="77777777" w:rsidR="00FB094B" w:rsidRPr="00712C0B" w:rsidRDefault="00FB094B" w:rsidP="00641603">
      <w:pPr>
        <w:pStyle w:val="Interviewerhinweis"/>
        <w:rPr>
          <w:i w:val="0"/>
          <w:highlight w:val="yellow"/>
          <w:lang w:val="en-US"/>
        </w:rPr>
      </w:pPr>
    </w:p>
    <w:p w14:paraId="1460D868" w14:textId="2CEF1B21" w:rsidR="00EC0F58" w:rsidRDefault="002A3166">
      <w:pPr>
        <w:tabs>
          <w:tab w:val="clear" w:pos="567"/>
        </w:tabs>
        <w:rPr>
          <w:rFonts w:asciiTheme="minorHAnsi" w:hAnsiTheme="minorHAnsi" w:cstheme="minorHAnsi"/>
          <w:lang w:val="en-US"/>
        </w:rPr>
      </w:pPr>
      <w:r w:rsidRPr="00712C0B">
        <w:rPr>
          <w:rFonts w:asciiTheme="minorHAnsi" w:hAnsiTheme="minorHAnsi" w:cstheme="minorHAnsi"/>
          <w:lang w:val="en-US"/>
        </w:rPr>
        <w:t xml:space="preserve"> </w:t>
      </w:r>
    </w:p>
    <w:p w14:paraId="6BF09667" w14:textId="07C6F052" w:rsidR="00AD1ED9" w:rsidRDefault="00AD1ED9">
      <w:pPr>
        <w:tabs>
          <w:tab w:val="clear" w:pos="567"/>
        </w:tabs>
        <w:rPr>
          <w:rFonts w:asciiTheme="minorHAnsi" w:hAnsiTheme="minorHAnsi" w:cstheme="minorHAnsi"/>
          <w:lang w:val="en-US"/>
        </w:rPr>
      </w:pPr>
    </w:p>
    <w:p w14:paraId="75FE39DA" w14:textId="34FE45A6" w:rsidR="00AD1ED9" w:rsidRDefault="00AD1ED9">
      <w:pPr>
        <w:tabs>
          <w:tab w:val="clear" w:pos="567"/>
        </w:tabs>
        <w:rPr>
          <w:rFonts w:asciiTheme="minorHAnsi" w:hAnsiTheme="minorHAnsi" w:cstheme="minorHAnsi"/>
          <w:lang w:val="en-US"/>
        </w:rPr>
      </w:pPr>
    </w:p>
    <w:p w14:paraId="19C2C90C" w14:textId="60A79FBC" w:rsidR="00AD1ED9" w:rsidRDefault="00AD1ED9">
      <w:pPr>
        <w:tabs>
          <w:tab w:val="clear" w:pos="567"/>
        </w:tabs>
        <w:rPr>
          <w:rFonts w:asciiTheme="minorHAnsi" w:hAnsiTheme="minorHAnsi" w:cstheme="minorHAnsi"/>
          <w:lang w:val="en-US"/>
        </w:rPr>
      </w:pPr>
    </w:p>
    <w:p w14:paraId="19A7C8FD" w14:textId="54D655A5" w:rsidR="00AD1ED9" w:rsidRDefault="00AD1ED9">
      <w:pPr>
        <w:tabs>
          <w:tab w:val="clear" w:pos="567"/>
        </w:tabs>
        <w:rPr>
          <w:rFonts w:asciiTheme="minorHAnsi" w:hAnsiTheme="minorHAnsi" w:cstheme="minorHAnsi"/>
          <w:lang w:val="en-US"/>
        </w:rPr>
      </w:pPr>
    </w:p>
    <w:p w14:paraId="3DA07C93" w14:textId="50D7E0E1" w:rsidR="00AD1ED9" w:rsidRDefault="00AD1ED9">
      <w:pPr>
        <w:tabs>
          <w:tab w:val="clear" w:pos="567"/>
        </w:tabs>
        <w:rPr>
          <w:rFonts w:asciiTheme="minorHAnsi" w:hAnsiTheme="minorHAnsi" w:cstheme="minorHAnsi"/>
          <w:lang w:val="en-US"/>
        </w:rPr>
      </w:pPr>
    </w:p>
    <w:p w14:paraId="04DAEA8A" w14:textId="5D645898" w:rsidR="00AD1ED9" w:rsidRDefault="00AD1ED9">
      <w:pPr>
        <w:tabs>
          <w:tab w:val="clear" w:pos="567"/>
        </w:tabs>
        <w:rPr>
          <w:rFonts w:asciiTheme="minorHAnsi" w:hAnsiTheme="minorHAnsi" w:cstheme="minorHAnsi"/>
          <w:lang w:val="en-US"/>
        </w:rPr>
      </w:pPr>
    </w:p>
    <w:p w14:paraId="6DA79C5A" w14:textId="5226206E" w:rsidR="00AD1ED9" w:rsidRDefault="00AD1ED9">
      <w:pPr>
        <w:tabs>
          <w:tab w:val="clear" w:pos="567"/>
        </w:tabs>
        <w:rPr>
          <w:rFonts w:asciiTheme="minorHAnsi" w:hAnsiTheme="minorHAnsi" w:cstheme="minorHAnsi"/>
          <w:lang w:val="en-US"/>
        </w:rPr>
      </w:pPr>
    </w:p>
    <w:p w14:paraId="1BB6FFFE" w14:textId="5687798E" w:rsidR="00AD1ED9" w:rsidRDefault="00AD1ED9">
      <w:pPr>
        <w:tabs>
          <w:tab w:val="clear" w:pos="567"/>
        </w:tabs>
        <w:rPr>
          <w:rFonts w:asciiTheme="minorHAnsi" w:hAnsiTheme="minorHAnsi" w:cstheme="minorHAnsi"/>
          <w:lang w:val="en-US"/>
        </w:rPr>
      </w:pPr>
    </w:p>
    <w:p w14:paraId="264F24F7" w14:textId="4549CC2E" w:rsidR="00AD1ED9" w:rsidRDefault="00AD1ED9">
      <w:pPr>
        <w:tabs>
          <w:tab w:val="clear" w:pos="567"/>
        </w:tabs>
        <w:rPr>
          <w:rFonts w:asciiTheme="minorHAnsi" w:hAnsiTheme="minorHAnsi" w:cstheme="minorHAnsi"/>
          <w:lang w:val="en-US"/>
        </w:rPr>
      </w:pPr>
    </w:p>
    <w:p w14:paraId="3B2AE03F" w14:textId="11B77CB3" w:rsidR="00AD1ED9" w:rsidRDefault="00AD1ED9" w:rsidP="00AD1ED9">
      <w:pPr>
        <w:pStyle w:val="Modulberschrift"/>
        <w:tabs>
          <w:tab w:val="clear" w:pos="567"/>
        </w:tabs>
        <w:ind w:right="794"/>
        <w:rPr>
          <w:rFonts w:asciiTheme="minorHAnsi" w:hAnsiTheme="minorHAnsi" w:cstheme="minorHAnsi"/>
        </w:rPr>
      </w:pPr>
      <w:r w:rsidRPr="00AD1ED9">
        <w:rPr>
          <w:rFonts w:asciiTheme="minorHAnsi" w:hAnsiTheme="minorHAnsi" w:cstheme="minorHAnsi"/>
        </w:rPr>
        <w:lastRenderedPageBreak/>
        <w:t>Modul</w:t>
      </w:r>
      <w:r>
        <w:rPr>
          <w:rFonts w:asciiTheme="minorHAnsi" w:hAnsiTheme="minorHAnsi" w:cstheme="minorHAnsi"/>
        </w:rPr>
        <w:t>e</w:t>
      </w:r>
      <w:r w:rsidRPr="00AD1ED9">
        <w:rPr>
          <w:rFonts w:asciiTheme="minorHAnsi" w:hAnsiTheme="minorHAnsi" w:cstheme="minorHAnsi"/>
        </w:rPr>
        <w:t xml:space="preserve"> S</w:t>
      </w:r>
      <w:r w:rsidRPr="00AD1ED9">
        <w:rPr>
          <w:rFonts w:asciiTheme="minorHAnsi" w:hAnsiTheme="minorHAnsi" w:cstheme="minorHAnsi"/>
        </w:rPr>
        <w:tab/>
        <w:t xml:space="preserve">– </w:t>
      </w:r>
      <w:proofErr w:type="spellStart"/>
      <w:r w:rsidRPr="00AD1ED9">
        <w:rPr>
          <w:rFonts w:asciiTheme="minorHAnsi" w:hAnsiTheme="minorHAnsi" w:cstheme="minorHAnsi"/>
        </w:rPr>
        <w:t>So</w:t>
      </w:r>
      <w:r w:rsidR="00E315B6">
        <w:rPr>
          <w:rFonts w:asciiTheme="minorHAnsi" w:hAnsiTheme="minorHAnsi" w:cstheme="minorHAnsi"/>
        </w:rPr>
        <w:t>c</w:t>
      </w:r>
      <w:r w:rsidRPr="00AD1ED9">
        <w:rPr>
          <w:rFonts w:asciiTheme="minorHAnsi" w:hAnsiTheme="minorHAnsi" w:cstheme="minorHAnsi"/>
        </w:rPr>
        <w:t>iodemog</w:t>
      </w:r>
      <w:r>
        <w:rPr>
          <w:rFonts w:asciiTheme="minorHAnsi" w:hAnsiTheme="minorHAnsi" w:cstheme="minorHAnsi"/>
        </w:rPr>
        <w:t>raphics</w:t>
      </w:r>
      <w:proofErr w:type="spellEnd"/>
    </w:p>
    <w:p w14:paraId="0048CE1B" w14:textId="0417A207" w:rsidR="00AD1ED9" w:rsidRDefault="00AD1ED9" w:rsidP="00AD1ED9"/>
    <w:p w14:paraId="19AF8D36" w14:textId="7EC907F9" w:rsidR="00AD1ED9" w:rsidRDefault="00AD1ED9" w:rsidP="00AD1ED9"/>
    <w:p w14:paraId="29FCD7BD" w14:textId="77777777" w:rsidR="00AD1ED9" w:rsidRDefault="00AD1ED9" w:rsidP="00AD1ED9">
      <w:pPr>
        <w:rPr>
          <w:b/>
          <w:lang w:eastAsia="ar-SA"/>
        </w:rPr>
      </w:pPr>
      <w:r>
        <w:rPr>
          <w:rFonts w:asciiTheme="minorHAnsi" w:hAnsiTheme="minorHAnsi" w:cstheme="minorHAnsi"/>
          <w:b/>
          <w:color w:val="000000"/>
          <w:spacing w:val="4"/>
        </w:rPr>
        <w:t>Question</w:t>
      </w:r>
      <w:r w:rsidRPr="00B167DA">
        <w:rPr>
          <w:rFonts w:asciiTheme="minorHAnsi" w:hAnsiTheme="minorHAnsi" w:cstheme="minorHAnsi"/>
          <w:b/>
          <w:color w:val="000000"/>
          <w:spacing w:val="4"/>
        </w:rPr>
        <w:t xml:space="preserve"> </w:t>
      </w:r>
      <w:r>
        <w:rPr>
          <w:rFonts w:asciiTheme="minorHAnsi" w:hAnsiTheme="minorHAnsi" w:cstheme="minorHAnsi"/>
          <w:b/>
          <w:color w:val="000000"/>
          <w:spacing w:val="4"/>
        </w:rPr>
        <w:t>S3a</w:t>
      </w:r>
      <w:r w:rsidRPr="00B167DA">
        <w:rPr>
          <w:rFonts w:asciiTheme="minorHAnsi" w:hAnsiTheme="minorHAnsi" w:cstheme="minorHAnsi"/>
          <w:b/>
          <w:color w:val="000000"/>
        </w:rPr>
        <w:t xml:space="preserve"> – </w:t>
      </w:r>
      <w:r>
        <w:rPr>
          <w:b/>
          <w:lang w:eastAsia="ar-SA"/>
        </w:rPr>
        <w:t>Height</w:t>
      </w:r>
    </w:p>
    <w:p w14:paraId="56B8CA6C" w14:textId="1C367F4D" w:rsidR="00AD1ED9" w:rsidRDefault="00AD1ED9" w:rsidP="00AD1ED9">
      <w:pPr>
        <w:rPr>
          <w:b/>
          <w:lang w:val="en-US" w:eastAsia="ar-SA"/>
        </w:rPr>
      </w:pPr>
      <w:r w:rsidRPr="00AD1ED9">
        <w:rPr>
          <w:lang w:val="en-US"/>
        </w:rPr>
        <w:t>Finally, a few questions about you.</w:t>
      </w:r>
      <w:r>
        <w:rPr>
          <w:lang w:val="en-US"/>
        </w:rPr>
        <w:t xml:space="preserve"> How tall are you?</w:t>
      </w:r>
      <w:r w:rsidRPr="00AD1ED9">
        <w:rPr>
          <w:b/>
          <w:lang w:val="en-US" w:eastAsia="ar-SA"/>
        </w:rPr>
        <w:t xml:space="preserve"> </w:t>
      </w:r>
    </w:p>
    <w:p w14:paraId="58454314" w14:textId="2AB73019" w:rsidR="00E315B6" w:rsidRDefault="00E315B6" w:rsidP="00AD1ED9">
      <w:pPr>
        <w:rPr>
          <w:b/>
          <w:lang w:val="en-US" w:eastAsia="ar-SA"/>
        </w:rPr>
      </w:pPr>
    </w:p>
    <w:p w14:paraId="78F5D40F" w14:textId="2BEA1C4E" w:rsidR="00E315B6" w:rsidRPr="00E315B6" w:rsidRDefault="00F71BAC" w:rsidP="00E315B6">
      <w:pPr>
        <w:pStyle w:val="Listennummer"/>
        <w:numPr>
          <w:ilvl w:val="0"/>
          <w:numId w:val="101"/>
        </w:numPr>
        <w:rPr>
          <w:lang w:val="en-GB"/>
        </w:rPr>
      </w:pPr>
      <w:proofErr w:type="spellStart"/>
      <w:r>
        <w:t>Your</w:t>
      </w:r>
      <w:proofErr w:type="spellEnd"/>
      <w:r>
        <w:t xml:space="preserve"> </w:t>
      </w:r>
      <w:proofErr w:type="spellStart"/>
      <w:r>
        <w:t>height</w:t>
      </w:r>
      <w:proofErr w:type="spellEnd"/>
      <w:r w:rsidR="00E315B6" w:rsidRPr="00E315B6">
        <w:rPr>
          <w:lang w:val="en-GB"/>
        </w:rPr>
        <w:t xml:space="preserve"> in cm: </w:t>
      </w:r>
      <w:r w:rsidR="00E315B6" w:rsidRPr="00E315B6">
        <w:rPr>
          <w:rFonts w:asciiTheme="minorHAnsi" w:hAnsiTheme="minorHAnsi" w:cstheme="minorHAnsi"/>
          <w:bCs/>
          <w:color w:val="000000"/>
        </w:rPr>
        <w:t>|__|__|__|</w:t>
      </w:r>
    </w:p>
    <w:p w14:paraId="09D52C21" w14:textId="1E1D4CFC" w:rsidR="00E315B6" w:rsidRDefault="00E315B6" w:rsidP="00E315B6">
      <w:pPr>
        <w:pStyle w:val="Listennummer"/>
        <w:numPr>
          <w:ilvl w:val="0"/>
          <w:numId w:val="0"/>
        </w:numPr>
        <w:rPr>
          <w:lang w:val="en-US"/>
        </w:rPr>
      </w:pPr>
      <w:r>
        <w:t>99</w:t>
      </w:r>
      <w:r>
        <w:tab/>
      </w:r>
      <w:r w:rsidR="00F71BAC" w:rsidRPr="00712C0B">
        <w:rPr>
          <w:lang w:val="en-US"/>
        </w:rPr>
        <w:t>don't know / no answer</w:t>
      </w:r>
    </w:p>
    <w:p w14:paraId="651F2A66" w14:textId="77AA7680" w:rsidR="00F71BAC" w:rsidRDefault="00F71BAC" w:rsidP="00E315B6">
      <w:pPr>
        <w:pStyle w:val="Listennummer"/>
        <w:numPr>
          <w:ilvl w:val="0"/>
          <w:numId w:val="0"/>
        </w:numPr>
        <w:rPr>
          <w:lang w:val="en-US"/>
        </w:rPr>
      </w:pPr>
    </w:p>
    <w:p w14:paraId="6190F878" w14:textId="11990A0F" w:rsidR="00F71BAC" w:rsidRDefault="00F71BAC" w:rsidP="00E315B6">
      <w:pPr>
        <w:pStyle w:val="Listennummer"/>
        <w:numPr>
          <w:ilvl w:val="0"/>
          <w:numId w:val="0"/>
        </w:numPr>
        <w:rPr>
          <w:lang w:val="en-US"/>
        </w:rPr>
      </w:pPr>
    </w:p>
    <w:p w14:paraId="6C14EE42" w14:textId="2ACF1D54" w:rsidR="00F71BAC" w:rsidRPr="00F71BAC" w:rsidRDefault="00F71BAC" w:rsidP="00F71BAC">
      <w:pPr>
        <w:rPr>
          <w:b/>
          <w:lang w:val="en-US" w:eastAsia="ar-SA"/>
        </w:rPr>
      </w:pPr>
      <w:r w:rsidRPr="00F71BAC">
        <w:rPr>
          <w:rFonts w:asciiTheme="minorHAnsi" w:hAnsiTheme="minorHAnsi" w:cstheme="minorHAnsi"/>
          <w:b/>
          <w:color w:val="000000"/>
          <w:spacing w:val="4"/>
          <w:lang w:val="en-US"/>
        </w:rPr>
        <w:t>Question</w:t>
      </w:r>
      <w:r w:rsidRPr="00F71BAC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 S3b</w:t>
      </w:r>
      <w:r w:rsidRPr="00F71BAC">
        <w:rPr>
          <w:rFonts w:asciiTheme="minorHAnsi" w:hAnsiTheme="minorHAnsi" w:cstheme="minorHAnsi"/>
          <w:b/>
          <w:color w:val="000000"/>
          <w:lang w:val="en-US"/>
        </w:rPr>
        <w:t xml:space="preserve"> – </w:t>
      </w:r>
      <w:r w:rsidRPr="00F71BAC">
        <w:rPr>
          <w:b/>
          <w:lang w:val="en-US" w:eastAsia="ar-SA"/>
        </w:rPr>
        <w:t>Body weight</w:t>
      </w:r>
      <w:r w:rsidRPr="00F71BAC">
        <w:rPr>
          <w:b/>
          <w:lang w:val="en-US" w:eastAsia="ar-SA"/>
        </w:rPr>
        <w:t xml:space="preserve"> </w:t>
      </w:r>
    </w:p>
    <w:p w14:paraId="7A054439" w14:textId="635216F8" w:rsidR="00F71BAC" w:rsidRPr="00F71BAC" w:rsidRDefault="00F71BAC" w:rsidP="00F71BAC">
      <w:pPr>
        <w:pStyle w:val="Listennummer"/>
        <w:numPr>
          <w:ilvl w:val="0"/>
          <w:numId w:val="0"/>
        </w:numPr>
        <w:ind w:left="567" w:hanging="567"/>
        <w:rPr>
          <w:color w:val="000000" w:themeColor="text1"/>
          <w:lang w:val="en-US"/>
        </w:rPr>
      </w:pPr>
      <w:r w:rsidRPr="00F71BAC">
        <w:rPr>
          <w:lang w:val="en-US"/>
        </w:rPr>
        <w:t>W</w:t>
      </w:r>
      <w:r w:rsidRPr="00F71BAC">
        <w:rPr>
          <w:lang w:val="en-US"/>
        </w:rPr>
        <w:t xml:space="preserve">hat is your current weight? </w:t>
      </w:r>
      <w:r>
        <w:rPr>
          <w:lang w:val="en-US"/>
        </w:rPr>
        <w:t>If you don’t know, please estimate</w:t>
      </w:r>
      <w:r w:rsidRPr="00F71BAC">
        <w:rPr>
          <w:lang w:val="en-US"/>
        </w:rPr>
        <w:t>.</w:t>
      </w:r>
    </w:p>
    <w:p w14:paraId="37239B98" w14:textId="7798C27C" w:rsidR="00F71BAC" w:rsidRDefault="00F71BAC" w:rsidP="00E315B6">
      <w:pPr>
        <w:pStyle w:val="Listennummer"/>
        <w:numPr>
          <w:ilvl w:val="0"/>
          <w:numId w:val="0"/>
        </w:numPr>
        <w:rPr>
          <w:lang w:val="en-US"/>
        </w:rPr>
      </w:pPr>
    </w:p>
    <w:p w14:paraId="1136E33E" w14:textId="6261CC1D" w:rsidR="00F71BAC" w:rsidRPr="00F71BAC" w:rsidRDefault="00F71BAC" w:rsidP="00F71BAC">
      <w:pPr>
        <w:pStyle w:val="Listennummer"/>
        <w:numPr>
          <w:ilvl w:val="0"/>
          <w:numId w:val="103"/>
        </w:numPr>
        <w:rPr>
          <w:color w:val="000000" w:themeColor="text1"/>
          <w:lang w:val="en-US"/>
        </w:rPr>
      </w:pPr>
      <w:r w:rsidRPr="00F71BAC">
        <w:rPr>
          <w:lang w:val="en-US" w:eastAsia="ar-SA"/>
        </w:rPr>
        <w:t>Your current body weight</w:t>
      </w:r>
      <w:r w:rsidRPr="00F71BAC">
        <w:rPr>
          <w:lang w:val="en-US" w:eastAsia="ar-SA"/>
        </w:rPr>
        <w:t xml:space="preserve"> (in </w:t>
      </w:r>
      <w:r w:rsidRPr="00F71BAC">
        <w:rPr>
          <w:lang w:val="en-US" w:eastAsia="ar-SA"/>
        </w:rPr>
        <w:t>kilograms</w:t>
      </w:r>
      <w:r w:rsidRPr="00F71BAC">
        <w:rPr>
          <w:lang w:val="en-US" w:eastAsia="ar-SA"/>
        </w:rPr>
        <w:t xml:space="preserve">): </w:t>
      </w:r>
      <w:r w:rsidRPr="00F71BAC">
        <w:rPr>
          <w:rFonts w:asciiTheme="minorHAnsi" w:hAnsiTheme="minorHAnsi" w:cstheme="minorHAnsi"/>
          <w:bCs/>
          <w:color w:val="000000"/>
          <w:lang w:val="en-US"/>
        </w:rPr>
        <w:t>|__|__|__|</w:t>
      </w:r>
    </w:p>
    <w:p w14:paraId="01B87C1F" w14:textId="0CDC95C4" w:rsidR="00F71BAC" w:rsidRDefault="00F71BAC" w:rsidP="00F71BAC">
      <w:pPr>
        <w:pStyle w:val="Listennummer"/>
        <w:numPr>
          <w:ilvl w:val="0"/>
          <w:numId w:val="0"/>
        </w:numPr>
        <w:rPr>
          <w:lang w:val="en-US"/>
        </w:rPr>
      </w:pPr>
      <w:r>
        <w:t>99</w:t>
      </w:r>
      <w:r>
        <w:tab/>
      </w:r>
      <w:r w:rsidRPr="00712C0B">
        <w:rPr>
          <w:lang w:val="en-US"/>
        </w:rPr>
        <w:t>don't know / no answer</w:t>
      </w:r>
    </w:p>
    <w:p w14:paraId="056A2D17" w14:textId="55507743" w:rsidR="00F71BAC" w:rsidRDefault="00F71BAC" w:rsidP="00F71BAC">
      <w:pPr>
        <w:pStyle w:val="Listennummer"/>
        <w:numPr>
          <w:ilvl w:val="0"/>
          <w:numId w:val="0"/>
        </w:numPr>
        <w:rPr>
          <w:lang w:val="en-US"/>
        </w:rPr>
      </w:pPr>
    </w:p>
    <w:p w14:paraId="0AFC301E" w14:textId="07CE9C29" w:rsidR="00F71BAC" w:rsidRDefault="00F71BAC" w:rsidP="00F71BAC">
      <w:pPr>
        <w:pStyle w:val="Listennummer"/>
        <w:numPr>
          <w:ilvl w:val="0"/>
          <w:numId w:val="0"/>
        </w:numPr>
        <w:rPr>
          <w:lang w:val="en-US"/>
        </w:rPr>
      </w:pPr>
    </w:p>
    <w:p w14:paraId="49BE9553" w14:textId="0905053D" w:rsidR="00F71BAC" w:rsidRPr="00692127" w:rsidRDefault="00F71BAC" w:rsidP="00F71BAC">
      <w:pPr>
        <w:ind w:right="794"/>
        <w:rPr>
          <w:rFonts w:asciiTheme="minorHAnsi" w:hAnsiTheme="minorHAnsi" w:cstheme="minorHAnsi"/>
          <w:b/>
          <w:color w:val="000000"/>
          <w:spacing w:val="4"/>
          <w:lang w:val="en-US"/>
        </w:rPr>
      </w:pPr>
      <w:r w:rsidRPr="00692127">
        <w:rPr>
          <w:rFonts w:asciiTheme="minorHAnsi" w:hAnsiTheme="minorHAnsi" w:cstheme="minorHAnsi"/>
          <w:b/>
          <w:color w:val="000000"/>
          <w:spacing w:val="4"/>
          <w:lang w:val="en-US"/>
        </w:rPr>
        <w:t>Question</w:t>
      </w:r>
      <w:r w:rsidRPr="00692127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 S4 – </w:t>
      </w:r>
      <w:r w:rsidRPr="00692127">
        <w:rPr>
          <w:rFonts w:asciiTheme="minorHAnsi" w:hAnsiTheme="minorHAnsi" w:cstheme="minorHAnsi"/>
          <w:b/>
          <w:color w:val="000000"/>
          <w:spacing w:val="4"/>
          <w:lang w:val="en-US"/>
        </w:rPr>
        <w:t>Highest</w:t>
      </w:r>
      <w:r w:rsidR="00692127" w:rsidRPr="00692127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 general e</w:t>
      </w:r>
      <w:r w:rsidR="00692127">
        <w:rPr>
          <w:rFonts w:asciiTheme="minorHAnsi" w:hAnsiTheme="minorHAnsi" w:cstheme="minorHAnsi"/>
          <w:b/>
          <w:color w:val="000000"/>
          <w:spacing w:val="4"/>
          <w:lang w:val="en-US"/>
        </w:rPr>
        <w:t>ducation school leaving certificate</w:t>
      </w:r>
    </w:p>
    <w:p w14:paraId="2F7366A6" w14:textId="3F3B0A2C" w:rsidR="00F71BAC" w:rsidRPr="00692127" w:rsidRDefault="00F71BAC" w:rsidP="00F71BAC">
      <w:pPr>
        <w:rPr>
          <w:lang w:val="en-US"/>
        </w:rPr>
      </w:pPr>
      <w:r w:rsidRPr="00692127">
        <w:rPr>
          <w:rStyle w:val="property-value"/>
          <w:lang w:val="en-US"/>
        </w:rPr>
        <w:t>W</w:t>
      </w:r>
      <w:r w:rsidR="00692127" w:rsidRPr="00692127">
        <w:rPr>
          <w:rStyle w:val="property-value"/>
          <w:lang w:val="en-US"/>
        </w:rPr>
        <w:t>hat is your highest level of general edu</w:t>
      </w:r>
      <w:r w:rsidR="00692127">
        <w:rPr>
          <w:rStyle w:val="property-value"/>
          <w:lang w:val="en-US"/>
        </w:rPr>
        <w:t>c</w:t>
      </w:r>
      <w:r w:rsidR="00692127" w:rsidRPr="00692127">
        <w:rPr>
          <w:rStyle w:val="property-value"/>
          <w:lang w:val="en-US"/>
        </w:rPr>
        <w:t xml:space="preserve">ation qualification? </w:t>
      </w:r>
      <w:r w:rsidR="00692127">
        <w:rPr>
          <w:rStyle w:val="property-value"/>
          <w:lang w:val="en-US"/>
        </w:rPr>
        <w:t>Please select one</w:t>
      </w:r>
      <w:r w:rsidRPr="00692127">
        <w:rPr>
          <w:rStyle w:val="property-value"/>
          <w:lang w:val="en-US"/>
        </w:rPr>
        <w:t>.</w:t>
      </w:r>
    </w:p>
    <w:p w14:paraId="1C497949" w14:textId="78A7C09E" w:rsidR="00F71BAC" w:rsidRDefault="00F71BAC" w:rsidP="00F71BAC">
      <w:pPr>
        <w:pStyle w:val="Listennummer"/>
        <w:numPr>
          <w:ilvl w:val="0"/>
          <w:numId w:val="0"/>
        </w:numPr>
        <w:rPr>
          <w:lang w:val="en-US"/>
        </w:rPr>
      </w:pPr>
    </w:p>
    <w:p w14:paraId="39B50B7E" w14:textId="726E0702" w:rsidR="00692127" w:rsidRPr="00692127" w:rsidRDefault="00692127" w:rsidP="00692127">
      <w:pPr>
        <w:pStyle w:val="Listennummer"/>
        <w:numPr>
          <w:ilvl w:val="0"/>
          <w:numId w:val="104"/>
        </w:numPr>
        <w:rPr>
          <w:rStyle w:val="property-value"/>
          <w:lang w:val="en-US"/>
        </w:rPr>
      </w:pPr>
      <w:r w:rsidRPr="00692127">
        <w:rPr>
          <w:rStyle w:val="property-value"/>
          <w:lang w:val="en-US"/>
        </w:rPr>
        <w:t>I am still a student</w:t>
      </w:r>
      <w:r w:rsidRPr="00692127">
        <w:rPr>
          <w:rStyle w:val="property-value"/>
          <w:lang w:val="en-US"/>
        </w:rPr>
        <w:t xml:space="preserve"> </w:t>
      </w:r>
    </w:p>
    <w:p w14:paraId="7186C4BA" w14:textId="1AB378CD" w:rsidR="00692127" w:rsidRPr="00692127" w:rsidRDefault="00692127" w:rsidP="00692127">
      <w:pPr>
        <w:pStyle w:val="Listennummer"/>
        <w:rPr>
          <w:rStyle w:val="property-value"/>
          <w:lang w:val="en-US"/>
        </w:rPr>
      </w:pPr>
      <w:r w:rsidRPr="00692127">
        <w:rPr>
          <w:rStyle w:val="property-value"/>
          <w:lang w:val="en-US"/>
        </w:rPr>
        <w:t>Did not obtain a s</w:t>
      </w:r>
      <w:r>
        <w:rPr>
          <w:rStyle w:val="property-value"/>
          <w:lang w:val="en-US"/>
        </w:rPr>
        <w:t>chool leaving certificate</w:t>
      </w:r>
    </w:p>
    <w:p w14:paraId="5A35F93F" w14:textId="1940C497" w:rsidR="00692127" w:rsidRPr="00692127" w:rsidRDefault="00692127" w:rsidP="00692127">
      <w:pPr>
        <w:pStyle w:val="Listennummer"/>
        <w:rPr>
          <w:rStyle w:val="property-value"/>
          <w:lang w:val="en-US"/>
        </w:rPr>
      </w:pPr>
      <w:proofErr w:type="spellStart"/>
      <w:r w:rsidRPr="00692127">
        <w:rPr>
          <w:rStyle w:val="property-value"/>
          <w:lang w:val="en-US"/>
        </w:rPr>
        <w:t>Hauptschulabschluss</w:t>
      </w:r>
      <w:proofErr w:type="spellEnd"/>
      <w:r w:rsidRPr="00692127">
        <w:rPr>
          <w:rStyle w:val="property-value"/>
          <w:lang w:val="en-US"/>
        </w:rPr>
        <w:t xml:space="preserve"> (</w:t>
      </w:r>
      <w:r w:rsidRPr="00692127">
        <w:rPr>
          <w:rStyle w:val="property-value"/>
          <w:lang w:val="en-US"/>
        </w:rPr>
        <w:t>Lower secondary school leaving certif</w:t>
      </w:r>
      <w:r>
        <w:rPr>
          <w:rStyle w:val="property-value"/>
          <w:lang w:val="en-US"/>
        </w:rPr>
        <w:t>i</w:t>
      </w:r>
      <w:r w:rsidRPr="00692127">
        <w:rPr>
          <w:rStyle w:val="property-value"/>
          <w:lang w:val="en-US"/>
        </w:rPr>
        <w:t>cate</w:t>
      </w:r>
      <w:r w:rsidRPr="00692127">
        <w:rPr>
          <w:rStyle w:val="property-value"/>
          <w:lang w:val="en-US"/>
        </w:rPr>
        <w:t xml:space="preserve">) </w:t>
      </w:r>
    </w:p>
    <w:p w14:paraId="63A7D275" w14:textId="28BC863A" w:rsidR="00692127" w:rsidRPr="00BD14E6" w:rsidRDefault="00E23F5E" w:rsidP="00692127">
      <w:pPr>
        <w:pStyle w:val="Listennummer"/>
        <w:rPr>
          <w:rStyle w:val="property-value"/>
          <w:lang w:val="en-US"/>
        </w:rPr>
      </w:pPr>
      <w:proofErr w:type="spellStart"/>
      <w:r w:rsidRPr="00BD14E6">
        <w:rPr>
          <w:rStyle w:val="property-value"/>
          <w:lang w:val="en-US"/>
        </w:rPr>
        <w:t>Realschulabschluss</w:t>
      </w:r>
      <w:proofErr w:type="spellEnd"/>
      <w:r w:rsidRPr="00BD14E6">
        <w:rPr>
          <w:rStyle w:val="property-value"/>
          <w:lang w:val="en-US"/>
        </w:rPr>
        <w:t xml:space="preserve"> (</w:t>
      </w:r>
      <w:r w:rsidR="00692127" w:rsidRPr="00BD14E6">
        <w:rPr>
          <w:rStyle w:val="property-value"/>
          <w:lang w:val="en-US"/>
        </w:rPr>
        <w:t>Intermediate</w:t>
      </w:r>
      <w:r w:rsidRPr="00BD14E6">
        <w:rPr>
          <w:rStyle w:val="property-value"/>
          <w:lang w:val="en-US"/>
        </w:rPr>
        <w:t xml:space="preserve"> school leaving certi</w:t>
      </w:r>
      <w:r w:rsidR="00BD14E6" w:rsidRPr="00BD14E6">
        <w:rPr>
          <w:rStyle w:val="property-value"/>
          <w:lang w:val="en-US"/>
        </w:rPr>
        <w:t>fi</w:t>
      </w:r>
      <w:r w:rsidRPr="00BD14E6">
        <w:rPr>
          <w:rStyle w:val="property-value"/>
          <w:lang w:val="en-US"/>
        </w:rPr>
        <w:t>cate)</w:t>
      </w:r>
      <w:r w:rsidR="00692127" w:rsidRPr="00BD14E6">
        <w:rPr>
          <w:rStyle w:val="property-value"/>
          <w:lang w:val="en-US"/>
        </w:rPr>
        <w:t xml:space="preserve"> </w:t>
      </w:r>
    </w:p>
    <w:p w14:paraId="3841B3E9" w14:textId="433170FD" w:rsidR="00692127" w:rsidRPr="00BD14E6" w:rsidRDefault="00692127" w:rsidP="00692127">
      <w:pPr>
        <w:pStyle w:val="Listennummer"/>
        <w:rPr>
          <w:rStyle w:val="property-value"/>
          <w:lang w:val="en-US"/>
        </w:rPr>
      </w:pPr>
      <w:r w:rsidRPr="00BD14E6">
        <w:rPr>
          <w:rStyle w:val="property-value"/>
          <w:lang w:val="en-US"/>
        </w:rPr>
        <w:t>Polytec</w:t>
      </w:r>
      <w:r w:rsidR="00BD14E6" w:rsidRPr="00BD14E6">
        <w:rPr>
          <w:rStyle w:val="property-value"/>
          <w:lang w:val="en-US"/>
        </w:rPr>
        <w:t xml:space="preserve">hnic Secondary School (DDR/East Germany) with completion </w:t>
      </w:r>
      <w:r w:rsidR="00BD14E6">
        <w:rPr>
          <w:rStyle w:val="property-value"/>
          <w:lang w:val="en-US"/>
        </w:rPr>
        <w:t>of 8</w:t>
      </w:r>
      <w:r w:rsidR="00BD14E6" w:rsidRPr="00BD14E6">
        <w:rPr>
          <w:rStyle w:val="property-value"/>
          <w:vertAlign w:val="superscript"/>
          <w:lang w:val="en-US"/>
        </w:rPr>
        <w:t>th</w:t>
      </w:r>
      <w:r w:rsidR="00BD14E6">
        <w:rPr>
          <w:rStyle w:val="property-value"/>
          <w:lang w:val="en-US"/>
        </w:rPr>
        <w:t xml:space="preserve"> or 9</w:t>
      </w:r>
      <w:r w:rsidR="00BD14E6" w:rsidRPr="00BD14E6">
        <w:rPr>
          <w:rStyle w:val="property-value"/>
          <w:vertAlign w:val="superscript"/>
          <w:lang w:val="en-US"/>
        </w:rPr>
        <w:t>th</w:t>
      </w:r>
      <w:r w:rsidR="00BD14E6">
        <w:rPr>
          <w:rStyle w:val="property-value"/>
          <w:lang w:val="en-US"/>
        </w:rPr>
        <w:t xml:space="preserve"> grade</w:t>
      </w:r>
      <w:r w:rsidRPr="00BD14E6">
        <w:rPr>
          <w:rStyle w:val="property-value"/>
          <w:lang w:val="en-US"/>
        </w:rPr>
        <w:t xml:space="preserve"> </w:t>
      </w:r>
    </w:p>
    <w:p w14:paraId="4B9FD094" w14:textId="5F231719" w:rsidR="00692127" w:rsidRPr="00BD14E6" w:rsidRDefault="00692127" w:rsidP="00692127">
      <w:pPr>
        <w:pStyle w:val="Listennummer"/>
        <w:rPr>
          <w:rStyle w:val="property-value"/>
          <w:lang w:val="en-US"/>
        </w:rPr>
      </w:pPr>
      <w:r w:rsidRPr="00BD14E6">
        <w:rPr>
          <w:rStyle w:val="property-value"/>
          <w:lang w:val="en-US"/>
        </w:rPr>
        <w:t>Polyte</w:t>
      </w:r>
      <w:r w:rsidR="00BD14E6" w:rsidRPr="00BD14E6">
        <w:rPr>
          <w:rStyle w:val="property-value"/>
          <w:lang w:val="en-US"/>
        </w:rPr>
        <w:t xml:space="preserve">chnic Secondary School (DDR/East Germany) with completion </w:t>
      </w:r>
      <w:r w:rsidR="00BD14E6">
        <w:rPr>
          <w:rStyle w:val="property-value"/>
          <w:lang w:val="en-US"/>
        </w:rPr>
        <w:t>of 10</w:t>
      </w:r>
      <w:r w:rsidR="00BD14E6" w:rsidRPr="00BD14E6">
        <w:rPr>
          <w:rStyle w:val="property-value"/>
          <w:vertAlign w:val="superscript"/>
          <w:lang w:val="en-US"/>
        </w:rPr>
        <w:t>th</w:t>
      </w:r>
      <w:r w:rsidR="00BD14E6">
        <w:rPr>
          <w:rStyle w:val="property-value"/>
          <w:lang w:val="en-US"/>
        </w:rPr>
        <w:t xml:space="preserve"> grade</w:t>
      </w:r>
      <w:r w:rsidRPr="00BD14E6">
        <w:rPr>
          <w:rStyle w:val="property-value"/>
          <w:lang w:val="en-US"/>
        </w:rPr>
        <w:t xml:space="preserve"> </w:t>
      </w:r>
    </w:p>
    <w:p w14:paraId="4D119CED" w14:textId="0B1BFC7C" w:rsidR="00692127" w:rsidRPr="00BD14E6" w:rsidRDefault="00692127" w:rsidP="00BD14E6">
      <w:pPr>
        <w:pStyle w:val="Listennummer"/>
        <w:tabs>
          <w:tab w:val="clear" w:pos="703"/>
          <w:tab w:val="num" w:pos="567"/>
        </w:tabs>
        <w:ind w:left="567" w:hanging="567"/>
        <w:rPr>
          <w:rStyle w:val="property-value"/>
          <w:lang w:val="en-US"/>
        </w:rPr>
      </w:pPr>
      <w:proofErr w:type="spellStart"/>
      <w:r w:rsidRPr="00BD14E6">
        <w:rPr>
          <w:rStyle w:val="property-value"/>
          <w:lang w:val="en-US"/>
        </w:rPr>
        <w:t>Fachhochschulreife</w:t>
      </w:r>
      <w:proofErr w:type="spellEnd"/>
      <w:r w:rsidR="00BD14E6" w:rsidRPr="00BD14E6">
        <w:rPr>
          <w:rStyle w:val="property-value"/>
          <w:lang w:val="en-US"/>
        </w:rPr>
        <w:t xml:space="preserve"> (Higher technical college entrance qualificat</w:t>
      </w:r>
      <w:r w:rsidR="00BD14E6">
        <w:rPr>
          <w:rStyle w:val="property-value"/>
          <w:lang w:val="en-US"/>
        </w:rPr>
        <w:t>ion / Diploma allowing access to Universities of Applied Sciences)</w:t>
      </w:r>
      <w:r w:rsidRPr="00BD14E6">
        <w:rPr>
          <w:rStyle w:val="property-value"/>
          <w:lang w:val="en-US"/>
        </w:rPr>
        <w:t xml:space="preserve"> </w:t>
      </w:r>
    </w:p>
    <w:p w14:paraId="37BDFDCD" w14:textId="5D51D702" w:rsidR="00692127" w:rsidRPr="00EC0C17" w:rsidRDefault="00EC0C17" w:rsidP="00EC0C17">
      <w:pPr>
        <w:pStyle w:val="Listennummer"/>
        <w:tabs>
          <w:tab w:val="clear" w:pos="703"/>
          <w:tab w:val="num" w:pos="567"/>
        </w:tabs>
        <w:ind w:left="567" w:hanging="567"/>
        <w:rPr>
          <w:rStyle w:val="property-value"/>
          <w:lang w:val="en-US"/>
        </w:rPr>
      </w:pPr>
      <w:r w:rsidRPr="00EC0C17">
        <w:rPr>
          <w:rStyle w:val="property-value"/>
          <w:lang w:val="en-US"/>
        </w:rPr>
        <w:t>General or subject-specific higher education entrance qualificat</w:t>
      </w:r>
      <w:r>
        <w:rPr>
          <w:rStyle w:val="property-value"/>
          <w:lang w:val="en-US"/>
        </w:rPr>
        <w:t>ion / Abitur (General or vocational upper secondary school, including the former EOS, also with vocational training)</w:t>
      </w:r>
      <w:r w:rsidR="00692127" w:rsidRPr="00EC0C17">
        <w:rPr>
          <w:rStyle w:val="property-value"/>
          <w:lang w:val="en-US"/>
        </w:rPr>
        <w:t xml:space="preserve"> </w:t>
      </w:r>
    </w:p>
    <w:p w14:paraId="0EBE62D0" w14:textId="717A5565" w:rsidR="00692127" w:rsidRPr="00EC0C17" w:rsidRDefault="00692127" w:rsidP="00692127">
      <w:pPr>
        <w:pStyle w:val="Listennummer"/>
        <w:rPr>
          <w:rStyle w:val="property-value"/>
          <w:lang w:val="en-US"/>
        </w:rPr>
      </w:pPr>
      <w:r w:rsidRPr="00EC0C17">
        <w:rPr>
          <w:rStyle w:val="property-value"/>
          <w:lang w:val="en-US"/>
        </w:rPr>
        <w:t xml:space="preserve">Abitur </w:t>
      </w:r>
      <w:r w:rsidR="00EC0C17" w:rsidRPr="00EC0C17">
        <w:rPr>
          <w:rStyle w:val="property-value"/>
          <w:lang w:val="en-US"/>
        </w:rPr>
        <w:t>obtained through the s</w:t>
      </w:r>
      <w:r w:rsidR="00EC0C17">
        <w:rPr>
          <w:rStyle w:val="property-value"/>
          <w:lang w:val="en-US"/>
        </w:rPr>
        <w:t>econd education route (Second-Chance Education)</w:t>
      </w:r>
    </w:p>
    <w:p w14:paraId="38E18806" w14:textId="02DD7751" w:rsidR="00692127" w:rsidRPr="00EC0C17" w:rsidRDefault="00EC0C17" w:rsidP="00692127">
      <w:pPr>
        <w:pStyle w:val="Listennummer"/>
        <w:numPr>
          <w:ilvl w:val="0"/>
          <w:numId w:val="76"/>
        </w:numPr>
        <w:rPr>
          <w:rStyle w:val="property-value"/>
          <w:lang w:val="en-US"/>
        </w:rPr>
      </w:pPr>
      <w:r w:rsidRPr="00EC0C17">
        <w:rPr>
          <w:lang w:val="en-US"/>
        </w:rPr>
        <w:t>Another school leaving certificate, namely</w:t>
      </w:r>
      <w:r w:rsidR="00692127" w:rsidRPr="00EC0C17">
        <w:rPr>
          <w:rStyle w:val="property-value"/>
          <w:lang w:val="en-US"/>
        </w:rPr>
        <w:t xml:space="preserve">: _________________________ </w:t>
      </w:r>
    </w:p>
    <w:p w14:paraId="3F2C2C71" w14:textId="254DB076" w:rsidR="00692127" w:rsidRPr="00916AF5" w:rsidRDefault="00EC0C17" w:rsidP="00916AF5">
      <w:pPr>
        <w:pStyle w:val="Listennummer"/>
        <w:numPr>
          <w:ilvl w:val="0"/>
          <w:numId w:val="76"/>
        </w:numPr>
        <w:rPr>
          <w:lang w:val="en-US"/>
        </w:rPr>
      </w:pPr>
      <w:r w:rsidRPr="00916AF5">
        <w:rPr>
          <w:lang w:val="en-US"/>
        </w:rPr>
        <w:t>don't know / no answer</w:t>
      </w:r>
    </w:p>
    <w:p w14:paraId="062DC791" w14:textId="098759C2" w:rsidR="00916AF5" w:rsidRDefault="00916AF5" w:rsidP="00916AF5">
      <w:pPr>
        <w:pStyle w:val="Listennummer"/>
        <w:numPr>
          <w:ilvl w:val="0"/>
          <w:numId w:val="0"/>
        </w:numPr>
        <w:ind w:left="703" w:hanging="703"/>
        <w:rPr>
          <w:rFonts w:asciiTheme="minorHAnsi" w:hAnsiTheme="minorHAnsi" w:cstheme="minorHAnsi"/>
        </w:rPr>
      </w:pPr>
    </w:p>
    <w:p w14:paraId="288B2FEF" w14:textId="7EBAB019" w:rsidR="00916AF5" w:rsidRDefault="00916AF5" w:rsidP="00916AF5">
      <w:pPr>
        <w:pStyle w:val="Listennummer"/>
        <w:numPr>
          <w:ilvl w:val="0"/>
          <w:numId w:val="0"/>
        </w:numPr>
        <w:ind w:left="703" w:hanging="703"/>
        <w:rPr>
          <w:rFonts w:asciiTheme="minorHAnsi" w:hAnsiTheme="minorHAnsi" w:cstheme="minorHAnsi"/>
        </w:rPr>
      </w:pPr>
    </w:p>
    <w:p w14:paraId="5B02ABD6" w14:textId="10871B38" w:rsidR="00916AF5" w:rsidRDefault="00916AF5" w:rsidP="00916AF5">
      <w:pPr>
        <w:pStyle w:val="Listennummer"/>
        <w:numPr>
          <w:ilvl w:val="0"/>
          <w:numId w:val="0"/>
        </w:numPr>
        <w:ind w:left="703" w:hanging="703"/>
        <w:rPr>
          <w:rFonts w:asciiTheme="minorHAnsi" w:hAnsiTheme="minorHAnsi" w:cstheme="minorHAnsi"/>
        </w:rPr>
      </w:pPr>
    </w:p>
    <w:p w14:paraId="2A2BEB18" w14:textId="71E6B096" w:rsidR="00916AF5" w:rsidRDefault="00916AF5" w:rsidP="00916AF5">
      <w:pPr>
        <w:pStyle w:val="Listennummer"/>
        <w:numPr>
          <w:ilvl w:val="0"/>
          <w:numId w:val="0"/>
        </w:numPr>
        <w:ind w:left="703" w:hanging="703"/>
        <w:rPr>
          <w:rFonts w:asciiTheme="minorHAnsi" w:hAnsiTheme="minorHAnsi" w:cstheme="minorHAnsi"/>
        </w:rPr>
      </w:pPr>
    </w:p>
    <w:p w14:paraId="3A116586" w14:textId="4870A969" w:rsidR="00916AF5" w:rsidRDefault="00916AF5" w:rsidP="00916AF5">
      <w:pPr>
        <w:pStyle w:val="Listennummer"/>
        <w:numPr>
          <w:ilvl w:val="0"/>
          <w:numId w:val="0"/>
        </w:numPr>
        <w:ind w:left="703" w:hanging="703"/>
        <w:rPr>
          <w:rFonts w:asciiTheme="minorHAnsi" w:hAnsiTheme="minorHAnsi" w:cstheme="minorHAnsi"/>
        </w:rPr>
      </w:pPr>
    </w:p>
    <w:p w14:paraId="251FF1EB" w14:textId="559096DE" w:rsidR="00916AF5" w:rsidRDefault="00916AF5" w:rsidP="00916AF5">
      <w:pPr>
        <w:pStyle w:val="Listennummer"/>
        <w:numPr>
          <w:ilvl w:val="0"/>
          <w:numId w:val="0"/>
        </w:numPr>
        <w:ind w:left="703" w:hanging="703"/>
        <w:rPr>
          <w:rFonts w:asciiTheme="minorHAnsi" w:hAnsiTheme="minorHAnsi" w:cstheme="minorHAnsi"/>
        </w:rPr>
      </w:pPr>
    </w:p>
    <w:p w14:paraId="26F89BF7" w14:textId="2A8419FD" w:rsidR="00916AF5" w:rsidRDefault="00916AF5" w:rsidP="00916AF5">
      <w:pPr>
        <w:pStyle w:val="Listennummer"/>
        <w:numPr>
          <w:ilvl w:val="0"/>
          <w:numId w:val="0"/>
        </w:numPr>
        <w:ind w:left="703" w:hanging="703"/>
        <w:rPr>
          <w:rFonts w:asciiTheme="minorHAnsi" w:hAnsiTheme="minorHAnsi" w:cstheme="minorHAnsi"/>
        </w:rPr>
      </w:pPr>
    </w:p>
    <w:p w14:paraId="28E5CEC9" w14:textId="133AC0A0" w:rsidR="00916AF5" w:rsidRDefault="00916AF5" w:rsidP="00916AF5">
      <w:pPr>
        <w:pStyle w:val="Listennummer"/>
        <w:numPr>
          <w:ilvl w:val="0"/>
          <w:numId w:val="0"/>
        </w:numPr>
        <w:ind w:left="703" w:hanging="703"/>
        <w:rPr>
          <w:rFonts w:asciiTheme="minorHAnsi" w:hAnsiTheme="minorHAnsi" w:cstheme="minorHAnsi"/>
        </w:rPr>
      </w:pPr>
    </w:p>
    <w:p w14:paraId="4FFC782A" w14:textId="239ACC62" w:rsidR="00916AF5" w:rsidRDefault="00916AF5" w:rsidP="00916AF5">
      <w:pPr>
        <w:pStyle w:val="Listennummer"/>
        <w:numPr>
          <w:ilvl w:val="0"/>
          <w:numId w:val="0"/>
        </w:numPr>
        <w:ind w:left="703" w:hanging="703"/>
        <w:rPr>
          <w:rFonts w:asciiTheme="minorHAnsi" w:hAnsiTheme="minorHAnsi" w:cstheme="minorHAnsi"/>
        </w:rPr>
      </w:pPr>
    </w:p>
    <w:p w14:paraId="049F9F60" w14:textId="7AB1DC32" w:rsidR="00916AF5" w:rsidRDefault="00916AF5" w:rsidP="00916AF5">
      <w:pPr>
        <w:pStyle w:val="Listennummer"/>
        <w:numPr>
          <w:ilvl w:val="0"/>
          <w:numId w:val="0"/>
        </w:numPr>
        <w:ind w:left="703" w:hanging="703"/>
        <w:rPr>
          <w:rFonts w:asciiTheme="minorHAnsi" w:hAnsiTheme="minorHAnsi" w:cstheme="minorHAnsi"/>
        </w:rPr>
      </w:pPr>
    </w:p>
    <w:p w14:paraId="14595E75" w14:textId="43895E62" w:rsidR="00916AF5" w:rsidRDefault="00916AF5" w:rsidP="00916AF5">
      <w:pPr>
        <w:pStyle w:val="Listennummer"/>
        <w:numPr>
          <w:ilvl w:val="0"/>
          <w:numId w:val="0"/>
        </w:numPr>
        <w:ind w:left="703" w:hanging="703"/>
        <w:rPr>
          <w:rFonts w:asciiTheme="minorHAnsi" w:hAnsiTheme="minorHAnsi" w:cstheme="minorHAnsi"/>
        </w:rPr>
      </w:pPr>
    </w:p>
    <w:p w14:paraId="07F6B211" w14:textId="1E19EF33" w:rsidR="00916AF5" w:rsidRDefault="00916AF5" w:rsidP="00916AF5">
      <w:pPr>
        <w:pStyle w:val="Listennummer"/>
        <w:numPr>
          <w:ilvl w:val="0"/>
          <w:numId w:val="0"/>
        </w:numPr>
        <w:ind w:left="703" w:hanging="703"/>
        <w:rPr>
          <w:rFonts w:asciiTheme="minorHAnsi" w:hAnsiTheme="minorHAnsi" w:cstheme="minorHAnsi"/>
        </w:rPr>
      </w:pPr>
    </w:p>
    <w:p w14:paraId="63FA33C5" w14:textId="10A0E7E8" w:rsidR="00916AF5" w:rsidRDefault="00916AF5" w:rsidP="00916AF5">
      <w:pPr>
        <w:pStyle w:val="Listennummer"/>
        <w:numPr>
          <w:ilvl w:val="0"/>
          <w:numId w:val="0"/>
        </w:numPr>
        <w:ind w:left="703" w:hanging="703"/>
        <w:rPr>
          <w:rFonts w:asciiTheme="minorHAnsi" w:hAnsiTheme="minorHAnsi" w:cstheme="minorHAnsi"/>
        </w:rPr>
      </w:pPr>
    </w:p>
    <w:p w14:paraId="07ED72DF" w14:textId="3B5C8258" w:rsidR="00916AF5" w:rsidRDefault="00916AF5" w:rsidP="00916AF5">
      <w:pPr>
        <w:pStyle w:val="Listennummer"/>
        <w:numPr>
          <w:ilvl w:val="0"/>
          <w:numId w:val="0"/>
        </w:numPr>
        <w:ind w:left="703" w:hanging="703"/>
        <w:rPr>
          <w:rFonts w:asciiTheme="minorHAnsi" w:hAnsiTheme="minorHAnsi" w:cstheme="minorHAnsi"/>
        </w:rPr>
      </w:pPr>
    </w:p>
    <w:p w14:paraId="67013FAF" w14:textId="35F514FC" w:rsidR="00916AF5" w:rsidRDefault="00916AF5" w:rsidP="00916AF5">
      <w:pPr>
        <w:pStyle w:val="Listennummer"/>
        <w:numPr>
          <w:ilvl w:val="0"/>
          <w:numId w:val="0"/>
        </w:numPr>
        <w:ind w:left="703" w:hanging="703"/>
        <w:rPr>
          <w:rFonts w:asciiTheme="minorHAnsi" w:hAnsiTheme="minorHAnsi" w:cstheme="minorHAnsi"/>
        </w:rPr>
      </w:pPr>
    </w:p>
    <w:p w14:paraId="1632DD6B" w14:textId="38650B7E" w:rsidR="00916AF5" w:rsidRDefault="00916AF5" w:rsidP="00916AF5">
      <w:pPr>
        <w:pStyle w:val="Listennummer"/>
        <w:numPr>
          <w:ilvl w:val="0"/>
          <w:numId w:val="0"/>
        </w:numPr>
        <w:ind w:left="703" w:hanging="703"/>
        <w:rPr>
          <w:rFonts w:asciiTheme="minorHAnsi" w:hAnsiTheme="minorHAnsi" w:cstheme="minorHAnsi"/>
        </w:rPr>
      </w:pPr>
    </w:p>
    <w:p w14:paraId="3F0D5FCA" w14:textId="6D456A5C" w:rsidR="00916AF5" w:rsidRPr="00E2663F" w:rsidRDefault="00E2663F" w:rsidP="00916AF5">
      <w:pPr>
        <w:ind w:right="794"/>
        <w:rPr>
          <w:rFonts w:asciiTheme="minorHAnsi" w:hAnsiTheme="minorHAnsi" w:cstheme="minorHAnsi"/>
          <w:color w:val="000000"/>
          <w:spacing w:val="4"/>
          <w:u w:val="single"/>
          <w:lang w:val="en-US"/>
        </w:rPr>
      </w:pPr>
      <w:r w:rsidRPr="00E2663F">
        <w:rPr>
          <w:rFonts w:asciiTheme="minorHAnsi" w:hAnsiTheme="minorHAnsi" w:cstheme="minorHAnsi"/>
          <w:b/>
          <w:color w:val="000000"/>
          <w:spacing w:val="4"/>
          <w:lang w:val="en-US"/>
        </w:rPr>
        <w:lastRenderedPageBreak/>
        <w:t>Question</w:t>
      </w:r>
      <w:r w:rsidR="00916AF5" w:rsidRPr="00E2663F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 S5</w:t>
      </w:r>
      <w:r w:rsidR="00916AF5" w:rsidRPr="00E2663F">
        <w:rPr>
          <w:rFonts w:asciiTheme="minorHAnsi" w:hAnsiTheme="minorHAnsi" w:cstheme="minorHAnsi"/>
          <w:b/>
          <w:color w:val="000000"/>
          <w:lang w:val="en-US"/>
        </w:rPr>
        <w:t xml:space="preserve"> – </w:t>
      </w:r>
      <w:r w:rsidRPr="00E2663F">
        <w:rPr>
          <w:rFonts w:asciiTheme="minorHAnsi" w:hAnsiTheme="minorHAnsi" w:cstheme="minorHAnsi"/>
          <w:b/>
          <w:color w:val="000000"/>
          <w:lang w:val="en-US"/>
        </w:rPr>
        <w:t>Highest vocational o</w:t>
      </w:r>
      <w:r>
        <w:rPr>
          <w:rFonts w:asciiTheme="minorHAnsi" w:hAnsiTheme="minorHAnsi" w:cstheme="minorHAnsi"/>
          <w:b/>
          <w:color w:val="000000"/>
          <w:lang w:val="en-US"/>
        </w:rPr>
        <w:t>r higher education qualification</w:t>
      </w:r>
    </w:p>
    <w:p w14:paraId="7F208EF6" w14:textId="289E3CAC" w:rsidR="00916AF5" w:rsidRPr="00E2663F" w:rsidRDefault="00916AF5" w:rsidP="00916AF5">
      <w:pPr>
        <w:rPr>
          <w:lang w:val="en-US"/>
        </w:rPr>
      </w:pPr>
      <w:r w:rsidRPr="00E2663F">
        <w:rPr>
          <w:rStyle w:val="property-value"/>
          <w:lang w:val="en-US"/>
        </w:rPr>
        <w:t>W</w:t>
      </w:r>
      <w:r w:rsidR="00E2663F" w:rsidRPr="00E2663F">
        <w:rPr>
          <w:rStyle w:val="property-value"/>
          <w:lang w:val="en-US"/>
        </w:rPr>
        <w:t xml:space="preserve">hich vocational qualifications do you possess? </w:t>
      </w:r>
      <w:r w:rsidR="00E2663F">
        <w:rPr>
          <w:rStyle w:val="property-value"/>
          <w:lang w:val="en-US"/>
        </w:rPr>
        <w:t>Please select all that apply</w:t>
      </w:r>
      <w:r w:rsidRPr="00E2663F">
        <w:rPr>
          <w:rStyle w:val="property-value"/>
          <w:lang w:val="en-US"/>
        </w:rPr>
        <w:t>.</w:t>
      </w:r>
    </w:p>
    <w:p w14:paraId="2F0EB2CE" w14:textId="77777777" w:rsidR="00916AF5" w:rsidRPr="00E2663F" w:rsidRDefault="00916AF5" w:rsidP="00916AF5">
      <w:pPr>
        <w:rPr>
          <w:iCs/>
          <w:lang w:val="en-US"/>
        </w:rPr>
      </w:pPr>
    </w:p>
    <w:p w14:paraId="61EE4A79" w14:textId="16860750" w:rsidR="00916AF5" w:rsidRPr="006966EA" w:rsidRDefault="006966EA" w:rsidP="00916AF5">
      <w:pPr>
        <w:pStyle w:val="Listennummer"/>
        <w:numPr>
          <w:ilvl w:val="0"/>
          <w:numId w:val="105"/>
        </w:numPr>
        <w:rPr>
          <w:rStyle w:val="property-value"/>
          <w:lang w:val="en-US"/>
        </w:rPr>
      </w:pPr>
      <w:r w:rsidRPr="006966EA">
        <w:rPr>
          <w:rStyle w:val="property-value"/>
          <w:lang w:val="en-US"/>
        </w:rPr>
        <w:t>Currently in vocational training (Vocational preparation year, a</w:t>
      </w:r>
      <w:r>
        <w:rPr>
          <w:rStyle w:val="property-value"/>
          <w:lang w:val="en-US"/>
        </w:rPr>
        <w:t>pprentice, trainee/intern, student)</w:t>
      </w:r>
      <w:r w:rsidR="00916AF5" w:rsidRPr="006966EA">
        <w:rPr>
          <w:rStyle w:val="property-value"/>
          <w:lang w:val="en-US"/>
        </w:rPr>
        <w:t xml:space="preserve"> </w:t>
      </w:r>
    </w:p>
    <w:p w14:paraId="0DABE24C" w14:textId="25ACDDAA" w:rsidR="00916AF5" w:rsidRPr="001A0A5D" w:rsidRDefault="001A0A5D" w:rsidP="00916AF5">
      <w:pPr>
        <w:pStyle w:val="Listennummer"/>
        <w:rPr>
          <w:rStyle w:val="property-value"/>
          <w:lang w:val="en-US"/>
        </w:rPr>
      </w:pPr>
      <w:r w:rsidRPr="001A0A5D">
        <w:rPr>
          <w:rStyle w:val="property-value"/>
          <w:lang w:val="en-US"/>
        </w:rPr>
        <w:t>Student and currently attending a vocational secondary school, t</w:t>
      </w:r>
      <w:r>
        <w:rPr>
          <w:rStyle w:val="property-value"/>
          <w:lang w:val="en-US"/>
        </w:rPr>
        <w:t>echnical college, or similar institution</w:t>
      </w:r>
      <w:r w:rsidR="00916AF5" w:rsidRPr="001A0A5D">
        <w:rPr>
          <w:rStyle w:val="property-value"/>
          <w:lang w:val="en-US"/>
        </w:rPr>
        <w:t xml:space="preserve"> </w:t>
      </w:r>
    </w:p>
    <w:p w14:paraId="16152506" w14:textId="03F3A3EF" w:rsidR="00916AF5" w:rsidRPr="001A0A5D" w:rsidRDefault="001A0A5D" w:rsidP="00916AF5">
      <w:pPr>
        <w:pStyle w:val="Listennummer"/>
        <w:rPr>
          <w:rStyle w:val="property-value"/>
          <w:lang w:val="en-US"/>
        </w:rPr>
      </w:pPr>
      <w:r w:rsidRPr="001A0A5D">
        <w:rPr>
          <w:rStyle w:val="property-value"/>
          <w:lang w:val="en-US"/>
        </w:rPr>
        <w:t>No vocational qualification and n</w:t>
      </w:r>
      <w:r>
        <w:rPr>
          <w:rStyle w:val="property-value"/>
          <w:lang w:val="en-US"/>
        </w:rPr>
        <w:t>ot currently in vocational training</w:t>
      </w:r>
    </w:p>
    <w:p w14:paraId="443A1F7C" w14:textId="1FF968AC" w:rsidR="00916AF5" w:rsidRPr="00B672F4" w:rsidRDefault="001A0A5D" w:rsidP="00916AF5">
      <w:pPr>
        <w:pStyle w:val="Listennummer"/>
        <w:rPr>
          <w:rStyle w:val="property-value"/>
        </w:rPr>
      </w:pPr>
      <w:proofErr w:type="spellStart"/>
      <w:r>
        <w:rPr>
          <w:rStyle w:val="property-value"/>
        </w:rPr>
        <w:t>Completed</w:t>
      </w:r>
      <w:proofErr w:type="spellEnd"/>
      <w:r>
        <w:rPr>
          <w:rStyle w:val="property-value"/>
        </w:rPr>
        <w:t xml:space="preserve"> </w:t>
      </w:r>
      <w:proofErr w:type="spellStart"/>
      <w:r>
        <w:rPr>
          <w:rStyle w:val="property-value"/>
        </w:rPr>
        <w:t>vocational</w:t>
      </w:r>
      <w:proofErr w:type="spellEnd"/>
      <w:r>
        <w:rPr>
          <w:rStyle w:val="property-value"/>
        </w:rPr>
        <w:t xml:space="preserve"> </w:t>
      </w:r>
      <w:proofErr w:type="spellStart"/>
      <w:r>
        <w:rPr>
          <w:rStyle w:val="property-value"/>
        </w:rPr>
        <w:t>apprenticeship</w:t>
      </w:r>
      <w:proofErr w:type="spellEnd"/>
      <w:r>
        <w:rPr>
          <w:rStyle w:val="property-value"/>
        </w:rPr>
        <w:t xml:space="preserve"> (Lehre)</w:t>
      </w:r>
    </w:p>
    <w:p w14:paraId="04D6BCC1" w14:textId="7BAFB793" w:rsidR="00916AF5" w:rsidRPr="001A0A5D" w:rsidRDefault="001A0A5D" w:rsidP="001A0A5D">
      <w:pPr>
        <w:pStyle w:val="Listennummer"/>
        <w:tabs>
          <w:tab w:val="clear" w:pos="703"/>
          <w:tab w:val="num" w:pos="567"/>
        </w:tabs>
        <w:ind w:left="567" w:hanging="567"/>
        <w:rPr>
          <w:rStyle w:val="property-value"/>
          <w:lang w:val="en-US"/>
        </w:rPr>
      </w:pPr>
      <w:r w:rsidRPr="001A0A5D">
        <w:rPr>
          <w:rStyle w:val="property-value"/>
          <w:lang w:val="en-US"/>
        </w:rPr>
        <w:t>Completed vocational school-based t</w:t>
      </w:r>
      <w:r>
        <w:rPr>
          <w:rStyle w:val="property-value"/>
          <w:lang w:val="en-US"/>
        </w:rPr>
        <w:t xml:space="preserve">raining (e.g., Vocational school, Commercial school, Preparatory </w:t>
      </w:r>
      <w:proofErr w:type="spellStart"/>
      <w:r>
        <w:rPr>
          <w:rStyle w:val="property-value"/>
          <w:lang w:val="en-US"/>
        </w:rPr>
        <w:t>sevice</w:t>
      </w:r>
      <w:proofErr w:type="spellEnd"/>
      <w:r>
        <w:rPr>
          <w:rStyle w:val="property-value"/>
          <w:lang w:val="en-US"/>
        </w:rPr>
        <w:t xml:space="preserve"> for the intermediate civil service in public administration)</w:t>
      </w:r>
    </w:p>
    <w:p w14:paraId="3D13F063" w14:textId="4B108A6A" w:rsidR="00916AF5" w:rsidRPr="00CE1ADF" w:rsidRDefault="00CE1ADF" w:rsidP="00916AF5">
      <w:pPr>
        <w:pStyle w:val="Listennummer"/>
        <w:rPr>
          <w:rStyle w:val="property-value"/>
          <w:lang w:val="en-US"/>
        </w:rPr>
      </w:pPr>
      <w:r w:rsidRPr="00CE1ADF">
        <w:rPr>
          <w:rStyle w:val="property-value"/>
          <w:lang w:val="en-US"/>
        </w:rPr>
        <w:t xml:space="preserve">Completed training at a </w:t>
      </w:r>
      <w:proofErr w:type="spellStart"/>
      <w:r w:rsidRPr="00CE1ADF">
        <w:rPr>
          <w:rStyle w:val="property-value"/>
          <w:lang w:val="en-US"/>
        </w:rPr>
        <w:t>F</w:t>
      </w:r>
      <w:r>
        <w:rPr>
          <w:rStyle w:val="property-value"/>
          <w:lang w:val="en-US"/>
        </w:rPr>
        <w:t>achschule</w:t>
      </w:r>
      <w:proofErr w:type="spellEnd"/>
      <w:r>
        <w:rPr>
          <w:rStyle w:val="property-value"/>
          <w:lang w:val="en-US"/>
        </w:rPr>
        <w:t xml:space="preserve"> (Technical/Specialist School) of the DDR (East Germany)</w:t>
      </w:r>
    </w:p>
    <w:p w14:paraId="40F9C940" w14:textId="4765D267" w:rsidR="00916AF5" w:rsidRPr="00CE1ADF" w:rsidRDefault="00CE1ADF" w:rsidP="00916AF5">
      <w:pPr>
        <w:pStyle w:val="Listennummer"/>
        <w:rPr>
          <w:rStyle w:val="property-value"/>
          <w:lang w:val="en-US"/>
        </w:rPr>
      </w:pPr>
      <w:r w:rsidRPr="00CE1ADF">
        <w:rPr>
          <w:rStyle w:val="property-value"/>
          <w:lang w:val="en-US"/>
        </w:rPr>
        <w:t>Completed training at a S</w:t>
      </w:r>
      <w:r>
        <w:rPr>
          <w:rStyle w:val="property-value"/>
          <w:lang w:val="en-US"/>
        </w:rPr>
        <w:t>pecialized, Master, Technical School, or Vocational/Professional Academy</w:t>
      </w:r>
    </w:p>
    <w:p w14:paraId="49AA7A6F" w14:textId="6B71BC80" w:rsidR="00916AF5" w:rsidRPr="00CE1ADF" w:rsidRDefault="00CE1ADF" w:rsidP="00916AF5">
      <w:pPr>
        <w:pStyle w:val="Listennummer"/>
        <w:rPr>
          <w:rStyle w:val="property-value"/>
          <w:lang w:val="en-US"/>
        </w:rPr>
      </w:pPr>
      <w:r w:rsidRPr="00CE1ADF">
        <w:rPr>
          <w:rStyle w:val="property-value"/>
          <w:lang w:val="en-US"/>
        </w:rPr>
        <w:t xml:space="preserve">Completed a Bachelor’s degree at a </w:t>
      </w:r>
      <w:proofErr w:type="gramStart"/>
      <w:r w:rsidRPr="00CE1ADF">
        <w:rPr>
          <w:rStyle w:val="property-value"/>
          <w:lang w:val="en-US"/>
        </w:rPr>
        <w:t>University</w:t>
      </w:r>
      <w:proofErr w:type="gramEnd"/>
      <w:r w:rsidRPr="00CE1ADF">
        <w:rPr>
          <w:rStyle w:val="property-value"/>
          <w:lang w:val="en-US"/>
        </w:rPr>
        <w:t xml:space="preserve"> (of Applied Scienc</w:t>
      </w:r>
      <w:r>
        <w:rPr>
          <w:rStyle w:val="property-value"/>
          <w:lang w:val="en-US"/>
        </w:rPr>
        <w:t>es)</w:t>
      </w:r>
      <w:r w:rsidR="00916AF5" w:rsidRPr="00CE1ADF">
        <w:rPr>
          <w:rStyle w:val="property-value"/>
          <w:lang w:val="en-US"/>
        </w:rPr>
        <w:t xml:space="preserve"> </w:t>
      </w:r>
    </w:p>
    <w:p w14:paraId="2C27DA87" w14:textId="39C5C86D" w:rsidR="00916AF5" w:rsidRPr="00061248" w:rsidRDefault="00061248" w:rsidP="00916AF5">
      <w:pPr>
        <w:pStyle w:val="Listennummer"/>
        <w:rPr>
          <w:rStyle w:val="property-value"/>
          <w:lang w:val="en-US"/>
        </w:rPr>
      </w:pPr>
      <w:r w:rsidRPr="00061248">
        <w:rPr>
          <w:rStyle w:val="property-value"/>
          <w:lang w:val="en-US"/>
        </w:rPr>
        <w:t>University of Applied Sciences D</w:t>
      </w:r>
      <w:r>
        <w:rPr>
          <w:rStyle w:val="property-value"/>
          <w:lang w:val="en-US"/>
        </w:rPr>
        <w:t xml:space="preserve">egree (e.g., </w:t>
      </w:r>
      <w:proofErr w:type="spellStart"/>
      <w:r>
        <w:rPr>
          <w:rStyle w:val="property-value"/>
          <w:lang w:val="en-US"/>
        </w:rPr>
        <w:t>Diplom</w:t>
      </w:r>
      <w:proofErr w:type="spellEnd"/>
      <w:r>
        <w:rPr>
          <w:rStyle w:val="property-value"/>
          <w:lang w:val="en-US"/>
        </w:rPr>
        <w:t>, Master)</w:t>
      </w:r>
    </w:p>
    <w:p w14:paraId="0FF73D98" w14:textId="59C9F132" w:rsidR="00916AF5" w:rsidRPr="00061248" w:rsidRDefault="00061248" w:rsidP="00916AF5">
      <w:pPr>
        <w:pStyle w:val="Listennummer"/>
        <w:rPr>
          <w:rStyle w:val="property-value"/>
          <w:lang w:val="en-US"/>
        </w:rPr>
      </w:pPr>
      <w:r w:rsidRPr="00061248">
        <w:rPr>
          <w:rStyle w:val="property-value"/>
          <w:lang w:val="en-US"/>
        </w:rPr>
        <w:t xml:space="preserve">University Degree (e.g., </w:t>
      </w:r>
      <w:proofErr w:type="spellStart"/>
      <w:r w:rsidRPr="00061248">
        <w:rPr>
          <w:rStyle w:val="property-value"/>
          <w:lang w:val="en-US"/>
        </w:rPr>
        <w:t>D</w:t>
      </w:r>
      <w:r>
        <w:rPr>
          <w:rStyle w:val="property-value"/>
          <w:lang w:val="en-US"/>
        </w:rPr>
        <w:t>iplom</w:t>
      </w:r>
      <w:proofErr w:type="spellEnd"/>
      <w:r>
        <w:rPr>
          <w:rStyle w:val="property-value"/>
          <w:lang w:val="en-US"/>
        </w:rPr>
        <w:t>, Magister, State Examination, Master)</w:t>
      </w:r>
    </w:p>
    <w:p w14:paraId="1B02ADD0" w14:textId="0E1D6314" w:rsidR="00916AF5" w:rsidRDefault="00061248" w:rsidP="00916AF5">
      <w:pPr>
        <w:pStyle w:val="Listennummer"/>
        <w:rPr>
          <w:rStyle w:val="property-value"/>
        </w:rPr>
      </w:pPr>
      <w:proofErr w:type="spellStart"/>
      <w:r>
        <w:rPr>
          <w:rStyle w:val="property-value"/>
        </w:rPr>
        <w:t>Doctorate</w:t>
      </w:r>
      <w:proofErr w:type="spellEnd"/>
    </w:p>
    <w:p w14:paraId="50D2C3E0" w14:textId="5F6D5C5E" w:rsidR="00916AF5" w:rsidRPr="00B672F4" w:rsidRDefault="00061248" w:rsidP="00916AF5">
      <w:pPr>
        <w:pStyle w:val="Listennummer"/>
        <w:numPr>
          <w:ilvl w:val="0"/>
          <w:numId w:val="106"/>
        </w:numPr>
        <w:rPr>
          <w:rStyle w:val="property-value"/>
        </w:rPr>
      </w:pPr>
      <w:r>
        <w:rPr>
          <w:rStyle w:val="property-value"/>
        </w:rPr>
        <w:t xml:space="preserve">Other professional </w:t>
      </w:r>
      <w:proofErr w:type="spellStart"/>
      <w:r>
        <w:rPr>
          <w:rStyle w:val="property-value"/>
        </w:rPr>
        <w:t>qualification</w:t>
      </w:r>
      <w:proofErr w:type="spellEnd"/>
      <w:r>
        <w:rPr>
          <w:rStyle w:val="property-value"/>
        </w:rPr>
        <w:t xml:space="preserve">, </w:t>
      </w:r>
      <w:proofErr w:type="spellStart"/>
      <w:r>
        <w:rPr>
          <w:rStyle w:val="property-value"/>
        </w:rPr>
        <w:t>namely</w:t>
      </w:r>
      <w:proofErr w:type="spellEnd"/>
      <w:r w:rsidR="00916AF5">
        <w:rPr>
          <w:rStyle w:val="property-value"/>
        </w:rPr>
        <w:t>: ____________________</w:t>
      </w:r>
    </w:p>
    <w:p w14:paraId="50BCF3A4" w14:textId="771832E4" w:rsidR="00E315B6" w:rsidRPr="00916AF5" w:rsidRDefault="00916AF5" w:rsidP="00AD1ED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99 </w:t>
      </w:r>
      <w:r>
        <w:rPr>
          <w:rFonts w:asciiTheme="minorHAnsi" w:hAnsiTheme="minorHAnsi" w:cstheme="minorHAnsi"/>
        </w:rPr>
        <w:tab/>
      </w:r>
      <w:r w:rsidR="00061248" w:rsidRPr="00916AF5">
        <w:rPr>
          <w:lang w:val="en-US"/>
        </w:rPr>
        <w:t>don't know / no answer</w:t>
      </w:r>
    </w:p>
    <w:p w14:paraId="0143CDB0" w14:textId="457684A5" w:rsidR="00AD1ED9" w:rsidRDefault="00AD1ED9" w:rsidP="00AD1ED9">
      <w:pPr>
        <w:rPr>
          <w:lang w:val="en-US"/>
        </w:rPr>
      </w:pPr>
    </w:p>
    <w:p w14:paraId="6ECB7A97" w14:textId="0F2AEC18" w:rsidR="005415EC" w:rsidRDefault="005415EC" w:rsidP="00AD1ED9">
      <w:pPr>
        <w:rPr>
          <w:lang w:val="en-US"/>
        </w:rPr>
      </w:pPr>
    </w:p>
    <w:p w14:paraId="07A1BE91" w14:textId="77379F25" w:rsidR="005415EC" w:rsidRPr="005415EC" w:rsidRDefault="005415EC" w:rsidP="005415EC">
      <w:pPr>
        <w:ind w:right="794"/>
        <w:rPr>
          <w:rFonts w:asciiTheme="minorHAnsi" w:hAnsiTheme="minorHAnsi" w:cstheme="minorHAnsi"/>
          <w:color w:val="000000"/>
          <w:spacing w:val="4"/>
          <w:u w:val="single"/>
          <w:lang w:val="en-US"/>
        </w:rPr>
      </w:pPr>
      <w:r w:rsidRPr="005415EC">
        <w:rPr>
          <w:rFonts w:asciiTheme="minorHAnsi" w:hAnsiTheme="minorHAnsi" w:cstheme="minorHAnsi"/>
          <w:b/>
          <w:color w:val="000000"/>
          <w:spacing w:val="4"/>
          <w:lang w:val="en-US"/>
        </w:rPr>
        <w:t>Question</w:t>
      </w:r>
      <w:r w:rsidRPr="005415EC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 S6</w:t>
      </w:r>
      <w:r w:rsidRPr="005415EC">
        <w:rPr>
          <w:rFonts w:asciiTheme="minorHAnsi" w:hAnsiTheme="minorHAnsi" w:cstheme="minorHAnsi"/>
          <w:b/>
          <w:color w:val="000000"/>
          <w:lang w:val="en-US"/>
        </w:rPr>
        <w:t xml:space="preserve"> – </w:t>
      </w:r>
      <w:r w:rsidRPr="005415EC">
        <w:rPr>
          <w:rFonts w:asciiTheme="minorHAnsi" w:hAnsiTheme="minorHAnsi" w:cstheme="minorHAnsi"/>
          <w:b/>
          <w:lang w:val="en-US"/>
        </w:rPr>
        <w:t>Persons in h</w:t>
      </w:r>
      <w:r>
        <w:rPr>
          <w:rFonts w:asciiTheme="minorHAnsi" w:hAnsiTheme="minorHAnsi" w:cstheme="minorHAnsi"/>
          <w:b/>
          <w:lang w:val="en-US"/>
        </w:rPr>
        <w:t>ousehold</w:t>
      </w:r>
    </w:p>
    <w:p w14:paraId="631863F7" w14:textId="77CB79B5" w:rsidR="005415EC" w:rsidRPr="005415EC" w:rsidRDefault="005415EC" w:rsidP="005415EC">
      <w:pPr>
        <w:rPr>
          <w:lang w:val="en-US"/>
        </w:rPr>
      </w:pPr>
      <w:r w:rsidRPr="005415EC">
        <w:rPr>
          <w:rFonts w:cs="Arial"/>
          <w:lang w:val="en-US"/>
        </w:rPr>
        <w:t>How many people permanently l</w:t>
      </w:r>
      <w:r>
        <w:rPr>
          <w:rFonts w:cs="Arial"/>
          <w:lang w:val="en-US"/>
        </w:rPr>
        <w:t>ive in your household (including yourself)? Please enter the number.</w:t>
      </w:r>
    </w:p>
    <w:p w14:paraId="1278321D" w14:textId="77777777" w:rsidR="005415EC" w:rsidRPr="005415EC" w:rsidRDefault="005415EC" w:rsidP="005415EC">
      <w:pPr>
        <w:rPr>
          <w:lang w:val="en-US"/>
        </w:rPr>
      </w:pPr>
    </w:p>
    <w:p w14:paraId="28274C91" w14:textId="1921A6B5" w:rsidR="005415EC" w:rsidRPr="005415EC" w:rsidRDefault="005415EC" w:rsidP="005415EC">
      <w:pPr>
        <w:pStyle w:val="Listennummer"/>
        <w:numPr>
          <w:ilvl w:val="0"/>
          <w:numId w:val="0"/>
        </w:numPr>
        <w:ind w:left="703" w:hanging="703"/>
        <w:rPr>
          <w:lang w:val="en-US"/>
        </w:rPr>
      </w:pPr>
      <w:r w:rsidRPr="005415EC">
        <w:rPr>
          <w:rFonts w:asciiTheme="minorHAnsi" w:hAnsiTheme="minorHAnsi" w:cstheme="minorHAnsi"/>
          <w:bCs/>
          <w:color w:val="000000"/>
          <w:lang w:val="en-US"/>
        </w:rPr>
        <w:t>I__I__I</w:t>
      </w:r>
      <w:r w:rsidRPr="005415EC">
        <w:rPr>
          <w:lang w:val="en-US" w:eastAsia="en-US"/>
        </w:rPr>
        <w:t xml:space="preserve"> </w:t>
      </w:r>
      <w:r w:rsidRPr="005415EC">
        <w:rPr>
          <w:lang w:val="en-US"/>
        </w:rPr>
        <w:t>Person(</w:t>
      </w:r>
      <w:r w:rsidR="00E11040">
        <w:rPr>
          <w:lang w:val="en-US"/>
        </w:rPr>
        <w:t>s</w:t>
      </w:r>
      <w:r w:rsidRPr="005415EC">
        <w:rPr>
          <w:lang w:val="en-US"/>
        </w:rPr>
        <w:t xml:space="preserve">) </w:t>
      </w:r>
    </w:p>
    <w:p w14:paraId="06B11BD7" w14:textId="0B6BB439" w:rsidR="005415EC" w:rsidRPr="00A67AD6" w:rsidRDefault="005415EC" w:rsidP="005415EC">
      <w:pPr>
        <w:pStyle w:val="Listennummer"/>
        <w:numPr>
          <w:ilvl w:val="0"/>
          <w:numId w:val="0"/>
        </w:numPr>
      </w:pPr>
      <w:r>
        <w:t>99</w:t>
      </w:r>
      <w:r>
        <w:tab/>
      </w:r>
      <w:r w:rsidRPr="00916AF5">
        <w:rPr>
          <w:lang w:val="en-US"/>
        </w:rPr>
        <w:t>don't know / no answer</w:t>
      </w:r>
    </w:p>
    <w:p w14:paraId="7CB0044B" w14:textId="3C4760FE" w:rsidR="005415EC" w:rsidRDefault="005415EC" w:rsidP="00AD1ED9"/>
    <w:p w14:paraId="1960C9E4" w14:textId="312DEC99" w:rsidR="00777B31" w:rsidRDefault="00777B31" w:rsidP="00AD1ED9"/>
    <w:p w14:paraId="49DA68F9" w14:textId="5AF9E58F" w:rsidR="00777B31" w:rsidRDefault="00777B31" w:rsidP="00AD1ED9"/>
    <w:p w14:paraId="3FE87544" w14:textId="53E79522" w:rsidR="00777B31" w:rsidRDefault="00777B31" w:rsidP="00AD1ED9"/>
    <w:p w14:paraId="7651149C" w14:textId="1F90AE05" w:rsidR="00777B31" w:rsidRDefault="00777B31" w:rsidP="00AD1ED9"/>
    <w:p w14:paraId="0C70A759" w14:textId="58D0B747" w:rsidR="00777B31" w:rsidRDefault="00777B31" w:rsidP="00AD1ED9"/>
    <w:p w14:paraId="5A14169A" w14:textId="4FB3FCCB" w:rsidR="00777B31" w:rsidRDefault="00777B31" w:rsidP="00AD1ED9"/>
    <w:p w14:paraId="46F5D256" w14:textId="5F92F7DF" w:rsidR="00777B31" w:rsidRDefault="00777B31" w:rsidP="00AD1ED9"/>
    <w:p w14:paraId="243BFC8E" w14:textId="2C54A58F" w:rsidR="00777B31" w:rsidRDefault="00777B31" w:rsidP="00AD1ED9"/>
    <w:p w14:paraId="46602DD9" w14:textId="72CBC1EF" w:rsidR="00777B31" w:rsidRDefault="00777B31" w:rsidP="00AD1ED9"/>
    <w:p w14:paraId="0DDBE171" w14:textId="47646A04" w:rsidR="00777B31" w:rsidRDefault="00777B31" w:rsidP="00AD1ED9"/>
    <w:p w14:paraId="7243FD9B" w14:textId="35652190" w:rsidR="00777B31" w:rsidRDefault="00777B31" w:rsidP="00AD1ED9"/>
    <w:p w14:paraId="03C56DB4" w14:textId="480E4471" w:rsidR="00777B31" w:rsidRDefault="00777B31" w:rsidP="00AD1ED9"/>
    <w:p w14:paraId="666489C7" w14:textId="3A067242" w:rsidR="00777B31" w:rsidRDefault="00777B31" w:rsidP="00AD1ED9"/>
    <w:p w14:paraId="245A1516" w14:textId="2EE7AEEE" w:rsidR="00777B31" w:rsidRDefault="00777B31" w:rsidP="00AD1ED9"/>
    <w:p w14:paraId="092EB44F" w14:textId="5FC7F7FD" w:rsidR="00777B31" w:rsidRDefault="00777B31" w:rsidP="00AD1ED9"/>
    <w:p w14:paraId="15819515" w14:textId="2740F6E2" w:rsidR="00777B31" w:rsidRDefault="00777B31" w:rsidP="00AD1ED9"/>
    <w:p w14:paraId="024C150C" w14:textId="3BD011C6" w:rsidR="00777B31" w:rsidRDefault="00777B31" w:rsidP="00AD1ED9"/>
    <w:p w14:paraId="3846BD69" w14:textId="0CDD45E1" w:rsidR="00777B31" w:rsidRDefault="00777B31" w:rsidP="00AD1ED9"/>
    <w:p w14:paraId="1FCE8F53" w14:textId="525D1AAC" w:rsidR="00777B31" w:rsidRDefault="00777B31" w:rsidP="00AD1ED9"/>
    <w:p w14:paraId="58D5292D" w14:textId="04998462" w:rsidR="00777B31" w:rsidRDefault="00777B31" w:rsidP="00AD1ED9"/>
    <w:p w14:paraId="10785FB3" w14:textId="74FBFD10" w:rsidR="00777B31" w:rsidRDefault="00777B31" w:rsidP="00AD1ED9"/>
    <w:p w14:paraId="02284102" w14:textId="5D52964F" w:rsidR="00777B31" w:rsidRDefault="00777B31" w:rsidP="00AD1ED9"/>
    <w:p w14:paraId="445D3176" w14:textId="463F67C4" w:rsidR="00777B31" w:rsidRDefault="00777B31" w:rsidP="00AD1ED9"/>
    <w:p w14:paraId="097C9343" w14:textId="0B2A28A4" w:rsidR="00777B31" w:rsidRDefault="00777B31" w:rsidP="00AD1ED9"/>
    <w:p w14:paraId="3C0FDA65" w14:textId="26F7E7BD" w:rsidR="00777B31" w:rsidRPr="00E63DDE" w:rsidRDefault="00777B31" w:rsidP="00777B31">
      <w:pPr>
        <w:ind w:right="794"/>
        <w:rPr>
          <w:rFonts w:asciiTheme="minorHAnsi" w:hAnsiTheme="minorHAnsi" w:cstheme="minorHAnsi"/>
          <w:b/>
          <w:lang w:val="en-US"/>
        </w:rPr>
      </w:pPr>
      <w:r w:rsidRPr="00E63DDE">
        <w:rPr>
          <w:rFonts w:asciiTheme="minorHAnsi" w:hAnsiTheme="minorHAnsi" w:cstheme="minorHAnsi"/>
          <w:b/>
          <w:color w:val="000000"/>
          <w:spacing w:val="4"/>
          <w:lang w:val="en-US"/>
        </w:rPr>
        <w:lastRenderedPageBreak/>
        <w:t>Question</w:t>
      </w:r>
      <w:r w:rsidRPr="00E63DDE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 S8</w:t>
      </w:r>
      <w:r w:rsidRPr="00E63DDE">
        <w:rPr>
          <w:rFonts w:asciiTheme="minorHAnsi" w:hAnsiTheme="minorHAnsi" w:cstheme="minorHAnsi"/>
          <w:b/>
          <w:color w:val="000000"/>
          <w:lang w:val="en-US"/>
        </w:rPr>
        <w:t xml:space="preserve"> – </w:t>
      </w:r>
      <w:r w:rsidR="00E63DDE" w:rsidRPr="00E63DDE">
        <w:rPr>
          <w:rFonts w:asciiTheme="minorHAnsi" w:hAnsiTheme="minorHAnsi" w:cstheme="minorHAnsi"/>
          <w:b/>
          <w:lang w:val="en-US"/>
        </w:rPr>
        <w:t>Income</w:t>
      </w:r>
    </w:p>
    <w:p w14:paraId="1F375C26" w14:textId="7C671FBE" w:rsidR="00777B31" w:rsidRPr="00E63DDE" w:rsidRDefault="00E63DDE" w:rsidP="00E63DDE">
      <w:pPr>
        <w:ind w:right="794"/>
        <w:rPr>
          <w:rFonts w:asciiTheme="minorHAnsi" w:hAnsiTheme="minorHAnsi" w:cstheme="minorHAnsi"/>
          <w:color w:val="000000"/>
          <w:spacing w:val="4"/>
          <w:u w:val="single"/>
          <w:lang w:val="en-US"/>
        </w:rPr>
      </w:pPr>
      <w:r w:rsidRPr="00E63DDE">
        <w:rPr>
          <w:rStyle w:val="Fett"/>
          <w:b w:val="0"/>
          <w:bCs w:val="0"/>
          <w:lang w:val="en-US"/>
        </w:rPr>
        <w:t>What was your net i</w:t>
      </w:r>
      <w:r>
        <w:rPr>
          <w:rStyle w:val="Fett"/>
          <w:b w:val="0"/>
          <w:bCs w:val="0"/>
          <w:lang w:val="en-US"/>
        </w:rPr>
        <w:t>ncome last month, i.e., your wages or salary after the deduction</w:t>
      </w:r>
      <w:r w:rsidR="003B1347">
        <w:rPr>
          <w:rStyle w:val="Fett"/>
          <w:b w:val="0"/>
          <w:bCs w:val="0"/>
          <w:lang w:val="en-US"/>
        </w:rPr>
        <w:t xml:space="preserve"> of taxes and social security contributions?</w:t>
      </w:r>
    </w:p>
    <w:p w14:paraId="29D6DAB9" w14:textId="77777777" w:rsidR="00777B31" w:rsidRPr="00E63DDE" w:rsidRDefault="00777B31" w:rsidP="00777B31">
      <w:pPr>
        <w:rPr>
          <w:lang w:val="en-US"/>
        </w:rPr>
      </w:pPr>
    </w:p>
    <w:p w14:paraId="3291B889" w14:textId="1DCA2374" w:rsidR="00777B31" w:rsidRDefault="003B1347" w:rsidP="00777B31">
      <w:pPr>
        <w:pStyle w:val="Listennummer"/>
      </w:pPr>
      <w:proofErr w:type="spellStart"/>
      <w:r>
        <w:t>Less</w:t>
      </w:r>
      <w:proofErr w:type="spellEnd"/>
      <w:r>
        <w:t xml:space="preserve"> </w:t>
      </w:r>
      <w:proofErr w:type="spellStart"/>
      <w:r>
        <w:t>than</w:t>
      </w:r>
      <w:proofErr w:type="spellEnd"/>
      <w:r w:rsidR="00777B31">
        <w:t xml:space="preserve"> 500 Euro</w:t>
      </w:r>
      <w:r>
        <w:t>s</w:t>
      </w:r>
    </w:p>
    <w:p w14:paraId="1B6124A2" w14:textId="4B6DA4DD" w:rsidR="00777B31" w:rsidRPr="003B1347" w:rsidRDefault="00777B31" w:rsidP="00777B31">
      <w:pPr>
        <w:pStyle w:val="Listennummer"/>
        <w:numPr>
          <w:ilvl w:val="0"/>
          <w:numId w:val="7"/>
        </w:numPr>
        <w:rPr>
          <w:lang w:val="en-US"/>
        </w:rPr>
      </w:pPr>
      <w:r w:rsidRPr="003B1347">
        <w:rPr>
          <w:lang w:val="en-US"/>
        </w:rPr>
        <w:t>500 Euro</w:t>
      </w:r>
      <w:r w:rsidR="003B1347" w:rsidRPr="003B1347">
        <w:rPr>
          <w:lang w:val="en-US"/>
        </w:rPr>
        <w:t>s</w:t>
      </w:r>
      <w:r w:rsidRPr="003B1347">
        <w:rPr>
          <w:lang w:val="en-US"/>
        </w:rPr>
        <w:t xml:space="preserve"> </w:t>
      </w:r>
      <w:r w:rsidR="003B1347" w:rsidRPr="003B1347">
        <w:rPr>
          <w:lang w:val="en-US"/>
        </w:rPr>
        <w:t>up to less than</w:t>
      </w:r>
      <w:r w:rsidRPr="003B1347">
        <w:rPr>
          <w:lang w:val="en-US"/>
        </w:rPr>
        <w:t xml:space="preserve"> 1</w:t>
      </w:r>
      <w:r w:rsidR="003B1347">
        <w:rPr>
          <w:lang w:val="en-US"/>
        </w:rPr>
        <w:t>,</w:t>
      </w:r>
      <w:r w:rsidRPr="003B1347">
        <w:rPr>
          <w:lang w:val="en-US"/>
        </w:rPr>
        <w:t>000</w:t>
      </w:r>
      <w:r w:rsidR="003B1347">
        <w:rPr>
          <w:lang w:val="en-US"/>
        </w:rPr>
        <w:t xml:space="preserve"> Euros</w:t>
      </w:r>
    </w:p>
    <w:p w14:paraId="78C70B8D" w14:textId="4332CA5A" w:rsidR="00777B31" w:rsidRPr="007B1917" w:rsidRDefault="00777B31" w:rsidP="00777B31">
      <w:pPr>
        <w:pStyle w:val="Listennummer"/>
        <w:numPr>
          <w:ilvl w:val="0"/>
          <w:numId w:val="7"/>
        </w:numPr>
        <w:rPr>
          <w:lang w:val="en-US"/>
        </w:rPr>
      </w:pPr>
      <w:r w:rsidRPr="007B1917">
        <w:rPr>
          <w:lang w:val="en-US"/>
        </w:rPr>
        <w:t>1</w:t>
      </w:r>
      <w:r w:rsidR="003B1347" w:rsidRPr="007B1917">
        <w:rPr>
          <w:lang w:val="en-US"/>
        </w:rPr>
        <w:t>,</w:t>
      </w:r>
      <w:r w:rsidRPr="007B1917">
        <w:rPr>
          <w:lang w:val="en-US"/>
        </w:rPr>
        <w:t>000 Euro</w:t>
      </w:r>
      <w:r w:rsidR="003B1347" w:rsidRPr="007B1917">
        <w:rPr>
          <w:lang w:val="en-US"/>
        </w:rPr>
        <w:t>s</w:t>
      </w:r>
      <w:r w:rsidRPr="007B1917">
        <w:rPr>
          <w:lang w:val="en-US"/>
        </w:rPr>
        <w:t xml:space="preserve"> </w:t>
      </w:r>
      <w:r w:rsidR="003B1347" w:rsidRPr="007B1917">
        <w:rPr>
          <w:lang w:val="en-US"/>
        </w:rPr>
        <w:t>up to less than</w:t>
      </w:r>
      <w:r w:rsidRPr="007B1917">
        <w:rPr>
          <w:lang w:val="en-US"/>
        </w:rPr>
        <w:t xml:space="preserve"> 1</w:t>
      </w:r>
      <w:r w:rsidR="003B1347" w:rsidRPr="007B1917">
        <w:rPr>
          <w:lang w:val="en-US"/>
        </w:rPr>
        <w:t>,</w:t>
      </w:r>
      <w:r w:rsidRPr="007B1917">
        <w:rPr>
          <w:lang w:val="en-US"/>
        </w:rPr>
        <w:t>500 Euro</w:t>
      </w:r>
      <w:r w:rsidR="003B1347" w:rsidRPr="007B1917">
        <w:rPr>
          <w:lang w:val="en-US"/>
        </w:rPr>
        <w:t>s</w:t>
      </w:r>
    </w:p>
    <w:p w14:paraId="071322FA" w14:textId="1EB57F43" w:rsidR="00777B31" w:rsidRPr="00964552" w:rsidRDefault="00777B31" w:rsidP="00777B31">
      <w:pPr>
        <w:pStyle w:val="Listennummer"/>
        <w:numPr>
          <w:ilvl w:val="0"/>
          <w:numId w:val="7"/>
        </w:numPr>
        <w:rPr>
          <w:lang w:val="en-US"/>
        </w:rPr>
      </w:pPr>
      <w:r w:rsidRPr="00964552">
        <w:rPr>
          <w:lang w:val="en-US"/>
        </w:rPr>
        <w:t>1</w:t>
      </w:r>
      <w:r w:rsidR="007B1917" w:rsidRPr="00964552">
        <w:rPr>
          <w:lang w:val="en-US"/>
        </w:rPr>
        <w:t>,</w:t>
      </w:r>
      <w:r w:rsidRPr="00964552">
        <w:rPr>
          <w:lang w:val="en-US"/>
        </w:rPr>
        <w:t>500 Euro</w:t>
      </w:r>
      <w:r w:rsidR="007B1917" w:rsidRPr="00964552">
        <w:rPr>
          <w:lang w:val="en-US"/>
        </w:rPr>
        <w:t>s</w:t>
      </w:r>
      <w:r w:rsidRPr="00964552">
        <w:rPr>
          <w:lang w:val="en-US"/>
        </w:rPr>
        <w:t xml:space="preserve"> </w:t>
      </w:r>
      <w:r w:rsidR="007B1917" w:rsidRPr="00964552">
        <w:rPr>
          <w:lang w:val="en-US"/>
        </w:rPr>
        <w:t>up to less than</w:t>
      </w:r>
      <w:r w:rsidRPr="00964552">
        <w:rPr>
          <w:lang w:val="en-US"/>
        </w:rPr>
        <w:t xml:space="preserve"> 2</w:t>
      </w:r>
      <w:r w:rsidR="007B1917" w:rsidRPr="00964552">
        <w:rPr>
          <w:lang w:val="en-US"/>
        </w:rPr>
        <w:t>,</w:t>
      </w:r>
      <w:r w:rsidRPr="00964552">
        <w:rPr>
          <w:lang w:val="en-US"/>
        </w:rPr>
        <w:t>000 Euro</w:t>
      </w:r>
      <w:r w:rsidR="007B1917" w:rsidRPr="00964552">
        <w:rPr>
          <w:lang w:val="en-US"/>
        </w:rPr>
        <w:t>s</w:t>
      </w:r>
    </w:p>
    <w:p w14:paraId="043182F4" w14:textId="7CD35707" w:rsidR="00777B31" w:rsidRPr="00964552" w:rsidRDefault="00777B31" w:rsidP="00777B31">
      <w:pPr>
        <w:pStyle w:val="Listennummer"/>
        <w:numPr>
          <w:ilvl w:val="0"/>
          <w:numId w:val="7"/>
        </w:numPr>
        <w:rPr>
          <w:lang w:val="en-US"/>
        </w:rPr>
      </w:pPr>
      <w:r w:rsidRPr="00964552">
        <w:rPr>
          <w:lang w:val="en-US"/>
        </w:rPr>
        <w:t>2</w:t>
      </w:r>
      <w:r w:rsidR="00964552" w:rsidRPr="00964552">
        <w:rPr>
          <w:lang w:val="en-US"/>
        </w:rPr>
        <w:t>,</w:t>
      </w:r>
      <w:r w:rsidRPr="00964552">
        <w:rPr>
          <w:lang w:val="en-US"/>
        </w:rPr>
        <w:t>000 Euro</w:t>
      </w:r>
      <w:r w:rsidR="00964552" w:rsidRPr="00964552">
        <w:rPr>
          <w:lang w:val="en-US"/>
        </w:rPr>
        <w:t>s</w:t>
      </w:r>
      <w:r w:rsidRPr="00964552">
        <w:rPr>
          <w:lang w:val="en-US"/>
        </w:rPr>
        <w:t xml:space="preserve"> </w:t>
      </w:r>
      <w:r w:rsidR="00964552" w:rsidRPr="00964552">
        <w:rPr>
          <w:lang w:val="en-US"/>
        </w:rPr>
        <w:t>up to less than</w:t>
      </w:r>
      <w:r w:rsidRPr="00964552">
        <w:rPr>
          <w:lang w:val="en-US"/>
        </w:rPr>
        <w:t xml:space="preserve"> 3</w:t>
      </w:r>
      <w:r w:rsidR="00964552" w:rsidRPr="00964552">
        <w:rPr>
          <w:lang w:val="en-US"/>
        </w:rPr>
        <w:t>,</w:t>
      </w:r>
      <w:r w:rsidRPr="00964552">
        <w:rPr>
          <w:lang w:val="en-US"/>
        </w:rPr>
        <w:t>000 Euro</w:t>
      </w:r>
      <w:r w:rsidR="00964552">
        <w:rPr>
          <w:lang w:val="en-US"/>
        </w:rPr>
        <w:t>s</w:t>
      </w:r>
    </w:p>
    <w:p w14:paraId="7A796B9B" w14:textId="25FDA28C" w:rsidR="00777B31" w:rsidRPr="00964552" w:rsidRDefault="00777B31" w:rsidP="00777B31">
      <w:pPr>
        <w:pStyle w:val="Listennummer"/>
        <w:numPr>
          <w:ilvl w:val="0"/>
          <w:numId w:val="7"/>
        </w:numPr>
        <w:rPr>
          <w:lang w:val="en-US"/>
        </w:rPr>
      </w:pPr>
      <w:r w:rsidRPr="00964552">
        <w:rPr>
          <w:lang w:val="en-US"/>
        </w:rPr>
        <w:t>3</w:t>
      </w:r>
      <w:r w:rsidR="00964552" w:rsidRPr="00964552">
        <w:rPr>
          <w:lang w:val="en-US"/>
        </w:rPr>
        <w:t>,</w:t>
      </w:r>
      <w:r w:rsidRPr="00964552">
        <w:rPr>
          <w:lang w:val="en-US"/>
        </w:rPr>
        <w:t>000 Euro</w:t>
      </w:r>
      <w:r w:rsidR="00964552" w:rsidRPr="00964552">
        <w:rPr>
          <w:lang w:val="en-US"/>
        </w:rPr>
        <w:t>s</w:t>
      </w:r>
      <w:r w:rsidRPr="00964552">
        <w:rPr>
          <w:lang w:val="en-US"/>
        </w:rPr>
        <w:t xml:space="preserve"> </w:t>
      </w:r>
      <w:r w:rsidR="00964552" w:rsidRPr="00964552">
        <w:rPr>
          <w:lang w:val="en-US"/>
        </w:rPr>
        <w:t>up to less than</w:t>
      </w:r>
      <w:r w:rsidRPr="00964552">
        <w:rPr>
          <w:lang w:val="en-US"/>
        </w:rPr>
        <w:t xml:space="preserve"> 4</w:t>
      </w:r>
      <w:r w:rsidR="00964552" w:rsidRPr="00964552">
        <w:rPr>
          <w:lang w:val="en-US"/>
        </w:rPr>
        <w:t>,</w:t>
      </w:r>
      <w:r w:rsidRPr="00964552">
        <w:rPr>
          <w:lang w:val="en-US"/>
        </w:rPr>
        <w:t>000 Euro</w:t>
      </w:r>
      <w:r w:rsidR="00964552" w:rsidRPr="00964552">
        <w:rPr>
          <w:lang w:val="en-US"/>
        </w:rPr>
        <w:t>s</w:t>
      </w:r>
    </w:p>
    <w:p w14:paraId="1F221684" w14:textId="7D05375A" w:rsidR="00777B31" w:rsidRDefault="00777B31" w:rsidP="00777B31">
      <w:pPr>
        <w:pStyle w:val="Listennummer"/>
        <w:numPr>
          <w:ilvl w:val="0"/>
          <w:numId w:val="7"/>
        </w:numPr>
      </w:pPr>
      <w:r>
        <w:t>4</w:t>
      </w:r>
      <w:r w:rsidR="00964552">
        <w:t>,</w:t>
      </w:r>
      <w:r>
        <w:t xml:space="preserve">000 </w:t>
      </w:r>
      <w:r w:rsidRPr="00492C34">
        <w:t>Euro</w:t>
      </w:r>
      <w:r w:rsidR="00964552">
        <w:t>s</w:t>
      </w:r>
      <w:r>
        <w:t xml:space="preserve"> </w:t>
      </w:r>
      <w:r w:rsidR="00964552">
        <w:t xml:space="preserve">and </w:t>
      </w:r>
      <w:proofErr w:type="spellStart"/>
      <w:r w:rsidR="00964552">
        <w:t>more</w:t>
      </w:r>
      <w:proofErr w:type="spellEnd"/>
    </w:p>
    <w:p w14:paraId="6B65D100" w14:textId="7D724450" w:rsidR="00777B31" w:rsidRDefault="00777B31" w:rsidP="00777B31">
      <w:pPr>
        <w:pStyle w:val="Listennummer"/>
        <w:numPr>
          <w:ilvl w:val="0"/>
          <w:numId w:val="0"/>
        </w:numPr>
        <w:rPr>
          <w:lang w:val="en-US"/>
        </w:rPr>
      </w:pPr>
      <w:r>
        <w:t>99</w:t>
      </w:r>
      <w:r>
        <w:tab/>
      </w:r>
      <w:r w:rsidR="00964552" w:rsidRPr="00916AF5">
        <w:rPr>
          <w:lang w:val="en-US"/>
        </w:rPr>
        <w:t>don't know / no answer</w:t>
      </w:r>
    </w:p>
    <w:p w14:paraId="23B39AA3" w14:textId="3C403682" w:rsidR="00264136" w:rsidRDefault="00264136" w:rsidP="00777B31">
      <w:pPr>
        <w:pStyle w:val="Listennummer"/>
        <w:numPr>
          <w:ilvl w:val="0"/>
          <w:numId w:val="0"/>
        </w:numPr>
        <w:rPr>
          <w:lang w:val="en-US"/>
        </w:rPr>
      </w:pPr>
    </w:p>
    <w:p w14:paraId="0677E429" w14:textId="40789E95" w:rsidR="00264136" w:rsidRDefault="00264136" w:rsidP="00777B31">
      <w:pPr>
        <w:pStyle w:val="Listennummer"/>
        <w:numPr>
          <w:ilvl w:val="0"/>
          <w:numId w:val="0"/>
        </w:numPr>
        <w:rPr>
          <w:lang w:val="en-US"/>
        </w:rPr>
      </w:pPr>
    </w:p>
    <w:p w14:paraId="3F1AEA95" w14:textId="2B747992" w:rsidR="00264136" w:rsidRPr="00264136" w:rsidRDefault="00264136" w:rsidP="00264136">
      <w:pPr>
        <w:ind w:right="794"/>
        <w:rPr>
          <w:rFonts w:asciiTheme="minorHAnsi" w:hAnsiTheme="minorHAnsi" w:cstheme="minorHAnsi"/>
          <w:color w:val="000000"/>
          <w:spacing w:val="4"/>
          <w:u w:val="single"/>
          <w:lang w:val="en-US"/>
        </w:rPr>
      </w:pPr>
      <w:r w:rsidRPr="00264136">
        <w:rPr>
          <w:rFonts w:asciiTheme="minorHAnsi" w:hAnsiTheme="minorHAnsi" w:cstheme="minorHAnsi"/>
          <w:b/>
          <w:color w:val="000000"/>
          <w:spacing w:val="4"/>
          <w:lang w:val="en-US"/>
        </w:rPr>
        <w:t>Question</w:t>
      </w:r>
      <w:r w:rsidRPr="00264136">
        <w:rPr>
          <w:rFonts w:asciiTheme="minorHAnsi" w:hAnsiTheme="minorHAnsi" w:cstheme="minorHAnsi"/>
          <w:b/>
          <w:color w:val="000000"/>
          <w:spacing w:val="4"/>
          <w:lang w:val="en-US"/>
        </w:rPr>
        <w:t xml:space="preserve"> S9</w:t>
      </w:r>
      <w:r w:rsidRPr="00264136">
        <w:rPr>
          <w:rFonts w:asciiTheme="minorHAnsi" w:hAnsiTheme="minorHAnsi" w:cstheme="minorHAnsi"/>
          <w:b/>
          <w:color w:val="000000"/>
          <w:lang w:val="en-US"/>
        </w:rPr>
        <w:t xml:space="preserve"> – </w:t>
      </w:r>
      <w:r w:rsidRPr="00264136">
        <w:rPr>
          <w:rFonts w:asciiTheme="minorHAnsi" w:hAnsiTheme="minorHAnsi" w:cstheme="minorHAnsi"/>
          <w:b/>
          <w:lang w:val="en-US"/>
        </w:rPr>
        <w:t>Federal State</w:t>
      </w:r>
    </w:p>
    <w:p w14:paraId="06A62C3A" w14:textId="5F7DD12A" w:rsidR="00264136" w:rsidRPr="00264136" w:rsidRDefault="00264136" w:rsidP="00264136">
      <w:pPr>
        <w:rPr>
          <w:lang w:val="en-US"/>
        </w:rPr>
      </w:pPr>
      <w:r w:rsidRPr="00264136">
        <w:rPr>
          <w:lang w:val="en-US"/>
        </w:rPr>
        <w:t>Which Federal State do you live in</w:t>
      </w:r>
      <w:r w:rsidRPr="00264136">
        <w:rPr>
          <w:lang w:val="en-US"/>
        </w:rPr>
        <w:t>?</w:t>
      </w:r>
    </w:p>
    <w:p w14:paraId="2FFB553C" w14:textId="77777777" w:rsidR="00264136" w:rsidRPr="00264136" w:rsidRDefault="00264136" w:rsidP="00264136">
      <w:pPr>
        <w:rPr>
          <w:lang w:val="en-US"/>
        </w:rPr>
      </w:pPr>
    </w:p>
    <w:p w14:paraId="5801A00F" w14:textId="77777777" w:rsidR="00264136" w:rsidRDefault="00264136" w:rsidP="00264136">
      <w:pPr>
        <w:pStyle w:val="Listennummer"/>
        <w:numPr>
          <w:ilvl w:val="0"/>
          <w:numId w:val="26"/>
        </w:numPr>
      </w:pPr>
      <w:r>
        <w:t>Baden-Württemberg</w:t>
      </w:r>
    </w:p>
    <w:p w14:paraId="5166414E" w14:textId="6142AEA7" w:rsidR="00264136" w:rsidRDefault="00264136" w:rsidP="00264136">
      <w:pPr>
        <w:pStyle w:val="Listennummer"/>
        <w:numPr>
          <w:ilvl w:val="0"/>
          <w:numId w:val="26"/>
        </w:numPr>
      </w:pPr>
      <w:r w:rsidRPr="001C2B4C">
        <w:t>B</w:t>
      </w:r>
      <w:r w:rsidR="001726DC">
        <w:t>avaria</w:t>
      </w:r>
    </w:p>
    <w:p w14:paraId="5AE42FB7" w14:textId="77777777" w:rsidR="00264136" w:rsidRDefault="00264136" w:rsidP="00264136">
      <w:pPr>
        <w:pStyle w:val="Listennummer"/>
        <w:numPr>
          <w:ilvl w:val="0"/>
          <w:numId w:val="26"/>
        </w:numPr>
      </w:pPr>
      <w:r w:rsidRPr="001C2B4C">
        <w:t>Berlin</w:t>
      </w:r>
    </w:p>
    <w:p w14:paraId="7F076C46" w14:textId="77777777" w:rsidR="00264136" w:rsidRDefault="00264136" w:rsidP="00264136">
      <w:pPr>
        <w:pStyle w:val="Listennummer"/>
        <w:numPr>
          <w:ilvl w:val="0"/>
          <w:numId w:val="26"/>
        </w:numPr>
      </w:pPr>
      <w:r w:rsidRPr="001C2B4C">
        <w:t>Brandenburg</w:t>
      </w:r>
    </w:p>
    <w:p w14:paraId="5AD1AFBD" w14:textId="77777777" w:rsidR="00264136" w:rsidRDefault="00264136" w:rsidP="00264136">
      <w:pPr>
        <w:pStyle w:val="Listennummer"/>
        <w:numPr>
          <w:ilvl w:val="0"/>
          <w:numId w:val="26"/>
        </w:numPr>
      </w:pPr>
      <w:r w:rsidRPr="001C2B4C">
        <w:t>Bremen</w:t>
      </w:r>
    </w:p>
    <w:p w14:paraId="394FDEAC" w14:textId="77777777" w:rsidR="00264136" w:rsidRDefault="00264136" w:rsidP="00264136">
      <w:pPr>
        <w:pStyle w:val="Listennummer"/>
        <w:numPr>
          <w:ilvl w:val="0"/>
          <w:numId w:val="26"/>
        </w:numPr>
      </w:pPr>
      <w:r w:rsidRPr="001C2B4C">
        <w:t>Hamburg</w:t>
      </w:r>
    </w:p>
    <w:p w14:paraId="481E2D5F" w14:textId="77777777" w:rsidR="00264136" w:rsidRDefault="00264136" w:rsidP="00264136">
      <w:pPr>
        <w:pStyle w:val="Listennummer"/>
        <w:numPr>
          <w:ilvl w:val="0"/>
          <w:numId w:val="26"/>
        </w:numPr>
      </w:pPr>
      <w:r w:rsidRPr="001C2B4C">
        <w:t>Hessen</w:t>
      </w:r>
    </w:p>
    <w:p w14:paraId="48BF7AE4" w14:textId="77777777" w:rsidR="00264136" w:rsidRDefault="00264136" w:rsidP="00264136">
      <w:pPr>
        <w:pStyle w:val="Listennummer"/>
        <w:numPr>
          <w:ilvl w:val="0"/>
          <w:numId w:val="26"/>
        </w:numPr>
      </w:pPr>
      <w:r w:rsidRPr="001C2B4C">
        <w:t>Mecklenburg-Vorpommern</w:t>
      </w:r>
    </w:p>
    <w:p w14:paraId="74DA4D73" w14:textId="7C8761D6" w:rsidR="00264136" w:rsidRDefault="001726DC" w:rsidP="00264136">
      <w:pPr>
        <w:pStyle w:val="Listennummer"/>
        <w:numPr>
          <w:ilvl w:val="0"/>
          <w:numId w:val="26"/>
        </w:numPr>
      </w:pPr>
      <w:r>
        <w:t xml:space="preserve">Lower </w:t>
      </w:r>
      <w:proofErr w:type="spellStart"/>
      <w:r>
        <w:t>Saxony</w:t>
      </w:r>
      <w:proofErr w:type="spellEnd"/>
    </w:p>
    <w:p w14:paraId="75DA1FB2" w14:textId="042D9649" w:rsidR="00264136" w:rsidRDefault="00264136" w:rsidP="00264136">
      <w:pPr>
        <w:pStyle w:val="Listennummer"/>
        <w:numPr>
          <w:ilvl w:val="0"/>
          <w:numId w:val="26"/>
        </w:numPr>
      </w:pPr>
      <w:r w:rsidRPr="001C2B4C">
        <w:t>Nor</w:t>
      </w:r>
      <w:r w:rsidR="001726DC">
        <w:t>th Rhine-</w:t>
      </w:r>
      <w:proofErr w:type="spellStart"/>
      <w:r w:rsidR="001726DC">
        <w:t>Westphalia</w:t>
      </w:r>
      <w:proofErr w:type="spellEnd"/>
    </w:p>
    <w:p w14:paraId="4BFEF7A9" w14:textId="2AC07AD8" w:rsidR="00264136" w:rsidRDefault="00264136" w:rsidP="00264136">
      <w:pPr>
        <w:pStyle w:val="Listennummer"/>
        <w:numPr>
          <w:ilvl w:val="0"/>
          <w:numId w:val="26"/>
        </w:numPr>
      </w:pPr>
      <w:proofErr w:type="spellStart"/>
      <w:r w:rsidRPr="001C2B4C">
        <w:t>Rh</w:t>
      </w:r>
      <w:r w:rsidR="001726DC">
        <w:t>ineland</w:t>
      </w:r>
      <w:proofErr w:type="spellEnd"/>
      <w:r w:rsidR="001726DC">
        <w:t>-Palatinate</w:t>
      </w:r>
    </w:p>
    <w:p w14:paraId="0F6FDBF3" w14:textId="77777777" w:rsidR="00264136" w:rsidRPr="00A95FEF" w:rsidRDefault="00264136" w:rsidP="00264136">
      <w:pPr>
        <w:pStyle w:val="Listennummer"/>
        <w:numPr>
          <w:ilvl w:val="0"/>
          <w:numId w:val="26"/>
        </w:numPr>
      </w:pPr>
      <w:r w:rsidRPr="001C2B4C">
        <w:t>Saarland</w:t>
      </w:r>
    </w:p>
    <w:p w14:paraId="5155ACAD" w14:textId="1E5A8B5B" w:rsidR="00264136" w:rsidRPr="00A95FEF" w:rsidRDefault="00264136" w:rsidP="00264136">
      <w:pPr>
        <w:pStyle w:val="Listennummer"/>
        <w:numPr>
          <w:ilvl w:val="0"/>
          <w:numId w:val="26"/>
        </w:numPr>
      </w:pPr>
      <w:proofErr w:type="spellStart"/>
      <w:r w:rsidRPr="00A95FEF">
        <w:t>Sa</w:t>
      </w:r>
      <w:r w:rsidR="001726DC">
        <w:t>xony</w:t>
      </w:r>
      <w:proofErr w:type="spellEnd"/>
    </w:p>
    <w:p w14:paraId="5ECE59EA" w14:textId="04744798" w:rsidR="00264136" w:rsidRDefault="00264136" w:rsidP="00264136">
      <w:pPr>
        <w:pStyle w:val="Listennummer"/>
        <w:numPr>
          <w:ilvl w:val="0"/>
          <w:numId w:val="26"/>
        </w:numPr>
      </w:pPr>
      <w:proofErr w:type="spellStart"/>
      <w:r w:rsidRPr="001C2B4C">
        <w:t>Sa</w:t>
      </w:r>
      <w:r w:rsidR="001726DC">
        <w:t>xony</w:t>
      </w:r>
      <w:proofErr w:type="spellEnd"/>
      <w:r w:rsidRPr="001C2B4C">
        <w:t>-Anhalt</w:t>
      </w:r>
    </w:p>
    <w:p w14:paraId="2D5C4385" w14:textId="77777777" w:rsidR="00264136" w:rsidRPr="00A95FEF" w:rsidRDefault="00264136" w:rsidP="00264136">
      <w:pPr>
        <w:pStyle w:val="Listennummer"/>
        <w:numPr>
          <w:ilvl w:val="0"/>
          <w:numId w:val="26"/>
        </w:numPr>
      </w:pPr>
      <w:r w:rsidRPr="00A95FEF">
        <w:t>Schleswig-Holstein</w:t>
      </w:r>
    </w:p>
    <w:p w14:paraId="4797132B" w14:textId="3A2F8EBF" w:rsidR="00264136" w:rsidRDefault="00264136" w:rsidP="00264136">
      <w:pPr>
        <w:pStyle w:val="Listennummer"/>
        <w:numPr>
          <w:ilvl w:val="0"/>
          <w:numId w:val="26"/>
        </w:numPr>
      </w:pPr>
      <w:proofErr w:type="spellStart"/>
      <w:r w:rsidRPr="001C2B4C">
        <w:t>Th</w:t>
      </w:r>
      <w:r w:rsidR="001726DC">
        <w:t>uringia</w:t>
      </w:r>
      <w:proofErr w:type="spellEnd"/>
    </w:p>
    <w:p w14:paraId="09C727E6" w14:textId="1BEC808E" w:rsidR="00264136" w:rsidRDefault="00264136" w:rsidP="001726DC">
      <w:pPr>
        <w:tabs>
          <w:tab w:val="clear" w:pos="567"/>
          <w:tab w:val="left" w:pos="426"/>
        </w:tabs>
        <w:rPr>
          <w:lang w:val="en-US"/>
        </w:rPr>
      </w:pPr>
      <w:r>
        <w:t>99</w:t>
      </w:r>
      <w:r w:rsidR="001726DC">
        <w:t xml:space="preserve">   </w:t>
      </w:r>
      <w:r w:rsidR="001726DC" w:rsidRPr="00916AF5">
        <w:rPr>
          <w:lang w:val="en-US"/>
        </w:rPr>
        <w:t>don't know / no answer</w:t>
      </w:r>
    </w:p>
    <w:p w14:paraId="5B0C7D29" w14:textId="092A62DE" w:rsidR="00635004" w:rsidRDefault="00635004" w:rsidP="001726DC">
      <w:pPr>
        <w:tabs>
          <w:tab w:val="clear" w:pos="567"/>
          <w:tab w:val="left" w:pos="426"/>
        </w:tabs>
        <w:rPr>
          <w:lang w:val="en-US"/>
        </w:rPr>
      </w:pPr>
    </w:p>
    <w:p w14:paraId="3A1F9160" w14:textId="6818E897" w:rsidR="00635004" w:rsidRDefault="00635004" w:rsidP="001726DC">
      <w:pPr>
        <w:tabs>
          <w:tab w:val="clear" w:pos="567"/>
          <w:tab w:val="left" w:pos="426"/>
        </w:tabs>
        <w:rPr>
          <w:lang w:val="en-US"/>
        </w:rPr>
      </w:pPr>
    </w:p>
    <w:p w14:paraId="7258F432" w14:textId="1DB4C2DA" w:rsidR="00635004" w:rsidRPr="00C82477" w:rsidRDefault="00C82477" w:rsidP="00635004">
      <w:pPr>
        <w:pStyle w:val="Fragenberschrift"/>
        <w:rPr>
          <w:spacing w:val="4"/>
          <w:u w:val="single"/>
          <w:lang w:val="en-US"/>
        </w:rPr>
      </w:pPr>
      <w:r w:rsidRPr="00C82477">
        <w:rPr>
          <w:spacing w:val="4"/>
          <w:lang w:val="en-US"/>
        </w:rPr>
        <w:t>Question</w:t>
      </w:r>
      <w:r w:rsidR="00635004" w:rsidRPr="00C82477">
        <w:rPr>
          <w:spacing w:val="4"/>
          <w:lang w:val="en-US"/>
        </w:rPr>
        <w:t xml:space="preserve"> S10</w:t>
      </w:r>
      <w:r w:rsidR="00635004" w:rsidRPr="00C82477">
        <w:rPr>
          <w:lang w:val="en-US"/>
        </w:rPr>
        <w:t xml:space="preserve"> – </w:t>
      </w:r>
      <w:r w:rsidRPr="00C82477">
        <w:rPr>
          <w:lang w:val="en-US"/>
        </w:rPr>
        <w:t>Size of l</w:t>
      </w:r>
      <w:r>
        <w:rPr>
          <w:lang w:val="en-US"/>
        </w:rPr>
        <w:t>ocality</w:t>
      </w:r>
    </w:p>
    <w:p w14:paraId="599D1122" w14:textId="56DA14E8" w:rsidR="00635004" w:rsidRPr="00C82477" w:rsidRDefault="00635004" w:rsidP="00635004">
      <w:pPr>
        <w:rPr>
          <w:lang w:val="en-US"/>
        </w:rPr>
      </w:pPr>
      <w:r w:rsidRPr="00C82477">
        <w:rPr>
          <w:lang w:val="en-US"/>
        </w:rPr>
        <w:t>W</w:t>
      </w:r>
      <w:r w:rsidR="00C82477" w:rsidRPr="00C82477">
        <w:rPr>
          <w:lang w:val="en-US"/>
        </w:rPr>
        <w:t>hat is the population size of the town/community you live in</w:t>
      </w:r>
      <w:r w:rsidRPr="00C82477">
        <w:rPr>
          <w:lang w:val="en-US"/>
        </w:rPr>
        <w:t xml:space="preserve">? </w:t>
      </w:r>
    </w:p>
    <w:p w14:paraId="1B75ABB3" w14:textId="77777777" w:rsidR="00635004" w:rsidRPr="00C82477" w:rsidRDefault="00635004" w:rsidP="00635004">
      <w:pPr>
        <w:rPr>
          <w:lang w:val="en-US"/>
        </w:rPr>
      </w:pPr>
    </w:p>
    <w:p w14:paraId="0C48B2B2" w14:textId="588AC956" w:rsidR="00635004" w:rsidRPr="00C82477" w:rsidRDefault="00635004" w:rsidP="00635004">
      <w:pPr>
        <w:pStyle w:val="Listennummer"/>
        <w:numPr>
          <w:ilvl w:val="0"/>
          <w:numId w:val="0"/>
        </w:numPr>
        <w:ind w:left="703" w:hanging="703"/>
        <w:rPr>
          <w:lang w:val="en-US"/>
        </w:rPr>
      </w:pPr>
      <w:r w:rsidRPr="00C82477">
        <w:rPr>
          <w:lang w:val="en-US"/>
        </w:rPr>
        <w:t xml:space="preserve">1 </w:t>
      </w:r>
      <w:r w:rsidRPr="00C82477">
        <w:rPr>
          <w:lang w:val="en-US"/>
        </w:rPr>
        <w:tab/>
      </w:r>
      <w:r w:rsidR="00C82477" w:rsidRPr="00C82477">
        <w:rPr>
          <w:lang w:val="en-US"/>
        </w:rPr>
        <w:t>Under 5,000 inhabitants</w:t>
      </w:r>
    </w:p>
    <w:p w14:paraId="5BFC00C6" w14:textId="1A7E1752" w:rsidR="00635004" w:rsidRPr="00C82477" w:rsidRDefault="00635004" w:rsidP="00635004">
      <w:pPr>
        <w:pStyle w:val="Listennummer"/>
        <w:numPr>
          <w:ilvl w:val="0"/>
          <w:numId w:val="0"/>
        </w:numPr>
        <w:rPr>
          <w:lang w:val="en-US"/>
        </w:rPr>
      </w:pPr>
      <w:r w:rsidRPr="00C82477">
        <w:rPr>
          <w:lang w:val="en-US"/>
        </w:rPr>
        <w:t xml:space="preserve">2 </w:t>
      </w:r>
      <w:r w:rsidRPr="00C82477">
        <w:rPr>
          <w:lang w:val="en-US"/>
        </w:rPr>
        <w:tab/>
        <w:t>5</w:t>
      </w:r>
      <w:r w:rsidR="00C82477" w:rsidRPr="00C82477">
        <w:rPr>
          <w:lang w:val="en-US"/>
        </w:rPr>
        <w:t>,</w:t>
      </w:r>
      <w:r w:rsidRPr="00C82477">
        <w:rPr>
          <w:lang w:val="en-US"/>
        </w:rPr>
        <w:t xml:space="preserve">000 </w:t>
      </w:r>
      <w:r w:rsidR="00C82477" w:rsidRPr="00C82477">
        <w:rPr>
          <w:lang w:val="en-US"/>
        </w:rPr>
        <w:t>up to less than</w:t>
      </w:r>
      <w:r w:rsidRPr="00C82477">
        <w:rPr>
          <w:lang w:val="en-US"/>
        </w:rPr>
        <w:t xml:space="preserve"> 20</w:t>
      </w:r>
      <w:r w:rsidR="00C82477" w:rsidRPr="00C82477">
        <w:rPr>
          <w:lang w:val="en-US"/>
        </w:rPr>
        <w:t>,</w:t>
      </w:r>
      <w:r w:rsidRPr="00C82477">
        <w:rPr>
          <w:lang w:val="en-US"/>
        </w:rPr>
        <w:t xml:space="preserve">000 </w:t>
      </w:r>
      <w:r w:rsidR="00C82477">
        <w:rPr>
          <w:lang w:val="en-US"/>
        </w:rPr>
        <w:t>inhabitants</w:t>
      </w:r>
    </w:p>
    <w:p w14:paraId="6DB688EA" w14:textId="33C6C7DA" w:rsidR="00635004" w:rsidRPr="00C82477" w:rsidRDefault="00635004" w:rsidP="00635004">
      <w:pPr>
        <w:pStyle w:val="Listennummer"/>
        <w:numPr>
          <w:ilvl w:val="0"/>
          <w:numId w:val="0"/>
        </w:numPr>
        <w:ind w:left="703" w:hanging="703"/>
        <w:rPr>
          <w:lang w:val="en-US"/>
        </w:rPr>
      </w:pPr>
      <w:r w:rsidRPr="00C82477">
        <w:rPr>
          <w:lang w:val="en-US"/>
        </w:rPr>
        <w:t xml:space="preserve">3 </w:t>
      </w:r>
      <w:r w:rsidRPr="00C82477">
        <w:rPr>
          <w:lang w:val="en-US"/>
        </w:rPr>
        <w:tab/>
        <w:t>20</w:t>
      </w:r>
      <w:r w:rsidR="001E6D2B">
        <w:rPr>
          <w:lang w:val="en-US"/>
        </w:rPr>
        <w:t>,</w:t>
      </w:r>
      <w:r w:rsidRPr="00C82477">
        <w:rPr>
          <w:lang w:val="en-US"/>
        </w:rPr>
        <w:t xml:space="preserve">000 </w:t>
      </w:r>
      <w:r w:rsidR="001E6D2B">
        <w:rPr>
          <w:lang w:val="en-US"/>
        </w:rPr>
        <w:t>up to less than</w:t>
      </w:r>
      <w:r w:rsidRPr="00C82477">
        <w:rPr>
          <w:lang w:val="en-US"/>
        </w:rPr>
        <w:t xml:space="preserve"> 100</w:t>
      </w:r>
      <w:r w:rsidR="001E6D2B">
        <w:rPr>
          <w:lang w:val="en-US"/>
        </w:rPr>
        <w:t>,</w:t>
      </w:r>
      <w:r w:rsidRPr="00C82477">
        <w:rPr>
          <w:lang w:val="en-US"/>
        </w:rPr>
        <w:t xml:space="preserve">000 </w:t>
      </w:r>
      <w:r w:rsidR="001E6D2B">
        <w:rPr>
          <w:lang w:val="en-US"/>
        </w:rPr>
        <w:t>inhabitants</w:t>
      </w:r>
    </w:p>
    <w:p w14:paraId="0EAF62CF" w14:textId="50FBD005" w:rsidR="00635004" w:rsidRPr="001E6D2B" w:rsidRDefault="00635004" w:rsidP="00635004">
      <w:pPr>
        <w:pStyle w:val="Listennummer"/>
        <w:numPr>
          <w:ilvl w:val="0"/>
          <w:numId w:val="0"/>
        </w:numPr>
        <w:ind w:left="703" w:hanging="703"/>
        <w:rPr>
          <w:lang w:val="en-US"/>
        </w:rPr>
      </w:pPr>
      <w:r w:rsidRPr="001E6D2B">
        <w:rPr>
          <w:lang w:val="en-US"/>
        </w:rPr>
        <w:t xml:space="preserve">4 </w:t>
      </w:r>
      <w:r w:rsidRPr="001E6D2B">
        <w:rPr>
          <w:lang w:val="en-US"/>
        </w:rPr>
        <w:tab/>
        <w:t>100</w:t>
      </w:r>
      <w:r w:rsidR="001E6D2B">
        <w:rPr>
          <w:lang w:val="en-US"/>
        </w:rPr>
        <w:t>,</w:t>
      </w:r>
      <w:r w:rsidRPr="001E6D2B">
        <w:rPr>
          <w:lang w:val="en-US"/>
        </w:rPr>
        <w:t xml:space="preserve">000 </w:t>
      </w:r>
      <w:r w:rsidR="001E6D2B">
        <w:rPr>
          <w:lang w:val="en-US"/>
        </w:rPr>
        <w:t>up to less than</w:t>
      </w:r>
      <w:r w:rsidRPr="001E6D2B">
        <w:rPr>
          <w:lang w:val="en-US"/>
        </w:rPr>
        <w:t xml:space="preserve"> 500</w:t>
      </w:r>
      <w:r w:rsidR="001E6D2B">
        <w:rPr>
          <w:lang w:val="en-US"/>
        </w:rPr>
        <w:t>,</w:t>
      </w:r>
      <w:r w:rsidRPr="001E6D2B">
        <w:rPr>
          <w:lang w:val="en-US"/>
        </w:rPr>
        <w:t xml:space="preserve">000 </w:t>
      </w:r>
      <w:r w:rsidR="001E6D2B">
        <w:rPr>
          <w:lang w:val="en-US"/>
        </w:rPr>
        <w:t>inhabitants</w:t>
      </w:r>
    </w:p>
    <w:p w14:paraId="796E64F4" w14:textId="715B5F24" w:rsidR="00635004" w:rsidRPr="001E6D2B" w:rsidRDefault="00635004" w:rsidP="00635004">
      <w:pPr>
        <w:pStyle w:val="Listennummer"/>
        <w:numPr>
          <w:ilvl w:val="0"/>
          <w:numId w:val="0"/>
        </w:numPr>
        <w:ind w:left="703" w:hanging="703"/>
        <w:rPr>
          <w:lang w:val="en-US"/>
        </w:rPr>
      </w:pPr>
      <w:r w:rsidRPr="001E6D2B">
        <w:rPr>
          <w:lang w:val="en-US"/>
        </w:rPr>
        <w:t xml:space="preserve">5 </w:t>
      </w:r>
      <w:r w:rsidRPr="001E6D2B">
        <w:rPr>
          <w:lang w:val="en-US"/>
        </w:rPr>
        <w:tab/>
      </w:r>
      <w:r w:rsidR="001E6D2B" w:rsidRPr="001E6D2B">
        <w:rPr>
          <w:lang w:val="en-US"/>
        </w:rPr>
        <w:t>Over</w:t>
      </w:r>
      <w:r w:rsidRPr="001E6D2B">
        <w:rPr>
          <w:lang w:val="en-US"/>
        </w:rPr>
        <w:t xml:space="preserve"> 500</w:t>
      </w:r>
      <w:r w:rsidR="001E6D2B" w:rsidRPr="001E6D2B">
        <w:rPr>
          <w:lang w:val="en-US"/>
        </w:rPr>
        <w:t>,</w:t>
      </w:r>
      <w:r w:rsidRPr="001E6D2B">
        <w:rPr>
          <w:lang w:val="en-US"/>
        </w:rPr>
        <w:t xml:space="preserve">000 </w:t>
      </w:r>
      <w:r w:rsidR="001E6D2B" w:rsidRPr="001E6D2B">
        <w:rPr>
          <w:lang w:val="en-US"/>
        </w:rPr>
        <w:t>inhabitants</w:t>
      </w:r>
    </w:p>
    <w:p w14:paraId="1B23E8F7" w14:textId="3D629252" w:rsidR="00635004" w:rsidRPr="001E6D2B" w:rsidRDefault="00635004" w:rsidP="00635004">
      <w:pPr>
        <w:rPr>
          <w:lang w:val="en-US"/>
        </w:rPr>
      </w:pPr>
      <w:r w:rsidRPr="001E6D2B">
        <w:rPr>
          <w:lang w:val="en-US"/>
        </w:rPr>
        <w:t>99</w:t>
      </w:r>
      <w:r w:rsidRPr="001E6D2B">
        <w:rPr>
          <w:lang w:val="en-US"/>
        </w:rPr>
        <w:tab/>
      </w:r>
      <w:r w:rsidR="001E6D2B" w:rsidRPr="00916AF5">
        <w:rPr>
          <w:lang w:val="en-US"/>
        </w:rPr>
        <w:t>don't know / no answer</w:t>
      </w:r>
    </w:p>
    <w:p w14:paraId="1E9FC518" w14:textId="77777777" w:rsidR="00635004" w:rsidRPr="001E6D2B" w:rsidRDefault="00635004" w:rsidP="001726DC">
      <w:pPr>
        <w:tabs>
          <w:tab w:val="clear" w:pos="567"/>
          <w:tab w:val="left" w:pos="426"/>
        </w:tabs>
        <w:rPr>
          <w:lang w:val="en-US"/>
        </w:rPr>
      </w:pPr>
    </w:p>
    <w:p w14:paraId="6E68A1FA" w14:textId="1E6B4807" w:rsidR="00264136" w:rsidRDefault="00264136" w:rsidP="00777B31">
      <w:pPr>
        <w:pStyle w:val="Listennummer"/>
        <w:numPr>
          <w:ilvl w:val="0"/>
          <w:numId w:val="0"/>
        </w:numPr>
        <w:rPr>
          <w:lang w:val="en-US"/>
        </w:rPr>
      </w:pPr>
    </w:p>
    <w:p w14:paraId="14B6FD14" w14:textId="4B179526" w:rsidR="002D64B1" w:rsidRDefault="002D64B1" w:rsidP="00777B31">
      <w:pPr>
        <w:pStyle w:val="Listennummer"/>
        <w:numPr>
          <w:ilvl w:val="0"/>
          <w:numId w:val="0"/>
        </w:numPr>
        <w:rPr>
          <w:lang w:val="en-US"/>
        </w:rPr>
      </w:pPr>
    </w:p>
    <w:p w14:paraId="62C1A513" w14:textId="39E6B4AD" w:rsidR="002D64B1" w:rsidRDefault="002D64B1" w:rsidP="00777B31">
      <w:pPr>
        <w:pStyle w:val="Listennummer"/>
        <w:numPr>
          <w:ilvl w:val="0"/>
          <w:numId w:val="0"/>
        </w:numPr>
        <w:rPr>
          <w:lang w:val="en-US"/>
        </w:rPr>
      </w:pPr>
    </w:p>
    <w:p w14:paraId="728A8942" w14:textId="770F928D" w:rsidR="000C6E3D" w:rsidRPr="000C6E3D" w:rsidRDefault="000C6E3D" w:rsidP="000C6E3D">
      <w:pPr>
        <w:pStyle w:val="Fragenberschrift"/>
        <w:rPr>
          <w:lang w:val="en-US"/>
        </w:rPr>
      </w:pPr>
      <w:r w:rsidRPr="000C6E3D">
        <w:rPr>
          <w:lang w:val="en-US"/>
        </w:rPr>
        <w:lastRenderedPageBreak/>
        <w:t>Question</w:t>
      </w:r>
      <w:r w:rsidRPr="000C6E3D">
        <w:rPr>
          <w:lang w:val="en-US"/>
        </w:rPr>
        <w:t xml:space="preserve"> S11 – </w:t>
      </w:r>
      <w:r>
        <w:rPr>
          <w:lang w:val="en-US"/>
        </w:rPr>
        <w:t>Citizenship</w:t>
      </w:r>
    </w:p>
    <w:p w14:paraId="47C090C1" w14:textId="47B311FC" w:rsidR="000C6E3D" w:rsidRPr="000C6E3D" w:rsidRDefault="000C6E3D" w:rsidP="000C6E3D">
      <w:pPr>
        <w:rPr>
          <w:lang w:val="en-US"/>
        </w:rPr>
      </w:pPr>
      <w:r w:rsidRPr="000C6E3D">
        <w:rPr>
          <w:lang w:val="en-US"/>
        </w:rPr>
        <w:t>W</w:t>
      </w:r>
      <w:r w:rsidRPr="000C6E3D">
        <w:rPr>
          <w:lang w:val="en-US"/>
        </w:rPr>
        <w:t xml:space="preserve">hat is/are your </w:t>
      </w:r>
      <w:r>
        <w:rPr>
          <w:lang w:val="en-US"/>
        </w:rPr>
        <w:t>citizenship</w:t>
      </w:r>
      <w:r w:rsidRPr="000C6E3D">
        <w:rPr>
          <w:lang w:val="en-US"/>
        </w:rPr>
        <w:t>(s)</w:t>
      </w:r>
      <w:r w:rsidRPr="000C6E3D">
        <w:rPr>
          <w:lang w:val="en-US"/>
        </w:rPr>
        <w:t>?</w:t>
      </w:r>
    </w:p>
    <w:p w14:paraId="151EC14A" w14:textId="77777777" w:rsidR="000C6E3D" w:rsidRPr="000C6E3D" w:rsidRDefault="000C6E3D" w:rsidP="000C6E3D">
      <w:pPr>
        <w:rPr>
          <w:lang w:val="en-US"/>
        </w:rPr>
      </w:pPr>
    </w:p>
    <w:p w14:paraId="57E9FD29" w14:textId="773AD4E5" w:rsidR="000C6E3D" w:rsidRDefault="00314FB4" w:rsidP="00314FB4">
      <w:pPr>
        <w:pStyle w:val="Listennummer"/>
        <w:numPr>
          <w:ilvl w:val="0"/>
          <w:numId w:val="107"/>
        </w:numPr>
        <w:tabs>
          <w:tab w:val="clear" w:pos="703"/>
        </w:tabs>
      </w:pPr>
      <w:r>
        <w:t xml:space="preserve">German </w:t>
      </w:r>
      <w:proofErr w:type="spellStart"/>
      <w:r>
        <w:t>citizenship</w:t>
      </w:r>
      <w:proofErr w:type="spellEnd"/>
    </w:p>
    <w:p w14:paraId="46A20076" w14:textId="3A28607D" w:rsidR="000C6E3D" w:rsidRPr="00FA676C" w:rsidRDefault="00314FB4" w:rsidP="000C6E3D">
      <w:pPr>
        <w:pStyle w:val="Listennummer"/>
        <w:tabs>
          <w:tab w:val="clear" w:pos="703"/>
        </w:tabs>
      </w:pPr>
      <w:r>
        <w:t xml:space="preserve">Other </w:t>
      </w:r>
      <w:proofErr w:type="spellStart"/>
      <w:r>
        <w:t>citizenship</w:t>
      </w:r>
      <w:proofErr w:type="spellEnd"/>
      <w:r>
        <w:t xml:space="preserve">, </w:t>
      </w:r>
      <w:proofErr w:type="spellStart"/>
      <w:r>
        <w:t>namely</w:t>
      </w:r>
      <w:proofErr w:type="spellEnd"/>
      <w:r w:rsidR="000C6E3D" w:rsidRPr="00FA676C">
        <w:t>: ________</w:t>
      </w:r>
      <w:r w:rsidR="000C6E3D">
        <w:t>____</w:t>
      </w:r>
      <w:r w:rsidR="000C6E3D" w:rsidRPr="00FA676C">
        <w:t>____</w:t>
      </w:r>
    </w:p>
    <w:p w14:paraId="4FF87E4A" w14:textId="2027C36B" w:rsidR="000C6E3D" w:rsidRPr="00153025" w:rsidRDefault="000C6E3D" w:rsidP="000C6E3D">
      <w:pPr>
        <w:pStyle w:val="Listennummer"/>
        <w:numPr>
          <w:ilvl w:val="0"/>
          <w:numId w:val="0"/>
        </w:numPr>
      </w:pPr>
      <w:r w:rsidRPr="00153025">
        <w:t>99</w:t>
      </w:r>
      <w:r w:rsidRPr="00153025">
        <w:tab/>
      </w:r>
      <w:r w:rsidR="00314FB4" w:rsidRPr="00916AF5">
        <w:rPr>
          <w:lang w:val="en-US"/>
        </w:rPr>
        <w:t>don't know / no answer</w:t>
      </w:r>
    </w:p>
    <w:p w14:paraId="0B11CB68" w14:textId="77777777" w:rsidR="000C6E3D" w:rsidRDefault="000C6E3D" w:rsidP="000C6E3D">
      <w:pPr>
        <w:pStyle w:val="Listennummer"/>
        <w:numPr>
          <w:ilvl w:val="0"/>
          <w:numId w:val="0"/>
        </w:numPr>
      </w:pPr>
    </w:p>
    <w:p w14:paraId="44B5052F" w14:textId="77777777" w:rsidR="000C6E3D" w:rsidRDefault="000C6E3D" w:rsidP="000C6E3D"/>
    <w:p w14:paraId="6F94C2F3" w14:textId="77777777" w:rsidR="000C6E3D" w:rsidRDefault="000C6E3D" w:rsidP="000C6E3D">
      <w:pPr>
        <w:pStyle w:val="Filterhinweis"/>
      </w:pPr>
    </w:p>
    <w:p w14:paraId="62AE2477" w14:textId="5D1793ED" w:rsidR="002D64B1" w:rsidRPr="000C6E3D" w:rsidRDefault="00314FB4" w:rsidP="000C6E3D">
      <w:pPr>
        <w:pStyle w:val="Listennummer"/>
        <w:numPr>
          <w:ilvl w:val="0"/>
          <w:numId w:val="0"/>
        </w:numPr>
      </w:pPr>
      <w:r>
        <w:rPr>
          <w:rFonts w:asciiTheme="minorHAnsi" w:hAnsiTheme="minorHAnsi" w:cstheme="minorHAnsi"/>
        </w:rPr>
        <w:t xml:space="preserve">This </w:t>
      </w:r>
      <w:proofErr w:type="spellStart"/>
      <w:r>
        <w:rPr>
          <w:rFonts w:asciiTheme="minorHAnsi" w:hAnsiTheme="minorHAnsi" w:cstheme="minorHAnsi"/>
        </w:rPr>
        <w:t>concludes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the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questionnaire</w:t>
      </w:r>
      <w:proofErr w:type="spellEnd"/>
      <w:r>
        <w:rPr>
          <w:rFonts w:asciiTheme="minorHAnsi" w:hAnsiTheme="minorHAnsi" w:cstheme="minorHAnsi"/>
        </w:rPr>
        <w:t xml:space="preserve">. </w:t>
      </w:r>
      <w:proofErr w:type="spellStart"/>
      <w:r>
        <w:rPr>
          <w:rFonts w:asciiTheme="minorHAnsi" w:hAnsiTheme="minorHAnsi" w:cstheme="minorHAnsi"/>
        </w:rPr>
        <w:t>Thank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you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for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your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participation</w:t>
      </w:r>
      <w:proofErr w:type="spellEnd"/>
      <w:r w:rsidR="000C6E3D">
        <w:rPr>
          <w:rFonts w:asciiTheme="minorHAnsi" w:hAnsiTheme="minorHAnsi" w:cstheme="minorHAnsi"/>
        </w:rPr>
        <w:t>.</w:t>
      </w:r>
    </w:p>
    <w:sectPr w:rsidR="002D64B1" w:rsidRPr="000C6E3D" w:rsidSect="001F2C3B">
      <w:headerReference w:type="default" r:id="rId8"/>
      <w:footerReference w:type="even" r:id="rId9"/>
      <w:footerReference w:type="default" r:id="rId10"/>
      <w:pgSz w:w="11906" w:h="16838" w:code="9"/>
      <w:pgMar w:top="2268" w:right="707" w:bottom="1276" w:left="1191" w:header="907" w:footer="3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E18AFF" w14:textId="77777777" w:rsidR="003311B2" w:rsidRDefault="003311B2" w:rsidP="00CE14E9">
      <w:r>
        <w:separator/>
      </w:r>
    </w:p>
    <w:p w14:paraId="429E0C7D" w14:textId="77777777" w:rsidR="003311B2" w:rsidRDefault="003311B2" w:rsidP="00CE14E9"/>
  </w:endnote>
  <w:endnote w:type="continuationSeparator" w:id="0">
    <w:p w14:paraId="14E08A1A" w14:textId="77777777" w:rsidR="003311B2" w:rsidRDefault="003311B2" w:rsidP="00CE14E9">
      <w:r>
        <w:continuationSeparator/>
      </w:r>
    </w:p>
    <w:p w14:paraId="051EB12F" w14:textId="77777777" w:rsidR="003311B2" w:rsidRDefault="003311B2" w:rsidP="00CE14E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RotisSerif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B16BC" w14:textId="77777777" w:rsidR="001575C3" w:rsidRDefault="001575C3" w:rsidP="00CE14E9">
    <w:pPr>
      <w:pStyle w:val="Fuzeile"/>
    </w:pPr>
    <w:r>
      <w:fldChar w:fldCharType="begin"/>
    </w:r>
    <w:r>
      <w:instrText xml:space="preserve">PAGE  </w:instrText>
    </w:r>
    <w:r>
      <w:fldChar w:fldCharType="end"/>
    </w:r>
  </w:p>
  <w:p w14:paraId="10B40CFB" w14:textId="77777777" w:rsidR="001575C3" w:rsidRDefault="001575C3" w:rsidP="00CE14E9">
    <w:pPr>
      <w:pStyle w:val="Fuzeile"/>
    </w:pPr>
  </w:p>
  <w:p w14:paraId="6662B520" w14:textId="77777777" w:rsidR="001575C3" w:rsidRDefault="001575C3" w:rsidP="00CE14E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</w:rPr>
      <w:id w:val="-632475317"/>
      <w:docPartObj>
        <w:docPartGallery w:val="Page Numbers (Bottom of Page)"/>
        <w:docPartUnique/>
      </w:docPartObj>
    </w:sdtPr>
    <w:sdtEndPr/>
    <w:sdtContent>
      <w:p w14:paraId="5EF2A035" w14:textId="34BA30AD" w:rsidR="001575C3" w:rsidRPr="009F1E56" w:rsidRDefault="001575C3" w:rsidP="00BA4300">
        <w:pPr>
          <w:ind w:right="360"/>
          <w:jc w:val="center"/>
          <w:rPr>
            <w:rFonts w:cs="Open Sans"/>
            <w:sz w:val="16"/>
            <w:szCs w:val="16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3EFC">
          <w:rPr>
            <w:noProof/>
          </w:rPr>
          <w:t>37</w:t>
        </w:r>
        <w:r>
          <w:fldChar w:fldCharType="end"/>
        </w:r>
        <w:r>
          <w:t xml:space="preserve">                                      </w:t>
        </w:r>
      </w:p>
      <w:p w14:paraId="1CF909F7" w14:textId="77777777" w:rsidR="001575C3" w:rsidRDefault="00314FB4" w:rsidP="007E1230">
        <w:pPr>
          <w:pStyle w:val="Fuzeile"/>
        </w:pPr>
      </w:p>
    </w:sdtContent>
  </w:sdt>
  <w:p w14:paraId="1900141C" w14:textId="77777777" w:rsidR="001575C3" w:rsidRDefault="001575C3" w:rsidP="00CE14E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985166" w14:textId="77777777" w:rsidR="003311B2" w:rsidRDefault="003311B2" w:rsidP="00CE14E9">
      <w:r>
        <w:separator/>
      </w:r>
    </w:p>
    <w:p w14:paraId="627764A9" w14:textId="77777777" w:rsidR="003311B2" w:rsidRDefault="003311B2" w:rsidP="00CE14E9"/>
  </w:footnote>
  <w:footnote w:type="continuationSeparator" w:id="0">
    <w:p w14:paraId="3316EDC3" w14:textId="77777777" w:rsidR="003311B2" w:rsidRDefault="003311B2" w:rsidP="00CE14E9">
      <w:r>
        <w:continuationSeparator/>
      </w:r>
    </w:p>
    <w:p w14:paraId="11AC2E14" w14:textId="77777777" w:rsidR="003311B2" w:rsidRDefault="003311B2" w:rsidP="00CE14E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5AFF7" w14:textId="1EC63384" w:rsidR="001575C3" w:rsidRDefault="001575C3" w:rsidP="00CE14E9">
    <w:pPr>
      <w:pStyle w:val="Kopfzeile"/>
    </w:pPr>
  </w:p>
  <w:p w14:paraId="383C469C" w14:textId="77777777" w:rsidR="001575C3" w:rsidRPr="00BA4300" w:rsidRDefault="001575C3" w:rsidP="00CE14E9">
    <w:pPr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D26AD32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8AEAD12C"/>
    <w:lvl w:ilvl="0">
      <w:start w:val="1"/>
      <w:numFmt w:val="bullet"/>
      <w:pStyle w:val="Aufzhlungszeichen"/>
      <w:lvlText w:val="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8751117"/>
    <w:multiLevelType w:val="hybridMultilevel"/>
    <w:tmpl w:val="5F2469CC"/>
    <w:lvl w:ilvl="0" w:tplc="602CF14A">
      <w:start w:val="1"/>
      <w:numFmt w:val="decimal"/>
      <w:lvlText w:val="%1"/>
      <w:lvlJc w:val="left"/>
      <w:pPr>
        <w:tabs>
          <w:tab w:val="num" w:pos="703"/>
        </w:tabs>
        <w:ind w:left="703" w:hanging="703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CF67629"/>
    <w:multiLevelType w:val="hybridMultilevel"/>
    <w:tmpl w:val="9A8EDFBE"/>
    <w:lvl w:ilvl="0" w:tplc="602CF14A">
      <w:start w:val="1"/>
      <w:numFmt w:val="decimal"/>
      <w:lvlText w:val="%1"/>
      <w:lvlJc w:val="left"/>
      <w:pPr>
        <w:tabs>
          <w:tab w:val="num" w:pos="703"/>
        </w:tabs>
        <w:ind w:left="703" w:hanging="703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A1C0A"/>
    <w:multiLevelType w:val="hybridMultilevel"/>
    <w:tmpl w:val="5F2469CC"/>
    <w:lvl w:ilvl="0" w:tplc="602CF14A">
      <w:start w:val="1"/>
      <w:numFmt w:val="decimal"/>
      <w:lvlText w:val="%1"/>
      <w:lvlJc w:val="left"/>
      <w:pPr>
        <w:tabs>
          <w:tab w:val="num" w:pos="703"/>
        </w:tabs>
        <w:ind w:left="703" w:hanging="703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C4A4E0E"/>
    <w:multiLevelType w:val="multilevel"/>
    <w:tmpl w:val="AAFAB338"/>
    <w:styleLink w:val="Listenummer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6" w15:restartNumberingAfterBreak="0">
    <w:nsid w:val="328D07E7"/>
    <w:multiLevelType w:val="hybridMultilevel"/>
    <w:tmpl w:val="BE86B7B8"/>
    <w:lvl w:ilvl="0" w:tplc="602CF14A">
      <w:start w:val="1"/>
      <w:numFmt w:val="decimal"/>
      <w:lvlText w:val="%1"/>
      <w:lvlJc w:val="left"/>
      <w:pPr>
        <w:tabs>
          <w:tab w:val="num" w:pos="703"/>
        </w:tabs>
        <w:ind w:left="703" w:hanging="703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6FF2457"/>
    <w:multiLevelType w:val="hybridMultilevel"/>
    <w:tmpl w:val="5F2469CC"/>
    <w:lvl w:ilvl="0" w:tplc="602CF14A">
      <w:start w:val="1"/>
      <w:numFmt w:val="decimal"/>
      <w:lvlText w:val="%1"/>
      <w:lvlJc w:val="left"/>
      <w:pPr>
        <w:tabs>
          <w:tab w:val="num" w:pos="703"/>
        </w:tabs>
        <w:ind w:left="703" w:hanging="703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9290BD3"/>
    <w:multiLevelType w:val="multilevel"/>
    <w:tmpl w:val="C5607D48"/>
    <w:styleLink w:val="Itemliste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9" w15:restartNumberingAfterBreak="0">
    <w:nsid w:val="3A144F7F"/>
    <w:multiLevelType w:val="hybridMultilevel"/>
    <w:tmpl w:val="904EA7E4"/>
    <w:lvl w:ilvl="0" w:tplc="C2945E1A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DE94744"/>
    <w:multiLevelType w:val="hybridMultilevel"/>
    <w:tmpl w:val="5F2469CC"/>
    <w:lvl w:ilvl="0" w:tplc="602CF14A">
      <w:start w:val="1"/>
      <w:numFmt w:val="decimal"/>
      <w:lvlText w:val="%1"/>
      <w:lvlJc w:val="left"/>
      <w:pPr>
        <w:tabs>
          <w:tab w:val="num" w:pos="703"/>
        </w:tabs>
        <w:ind w:left="703" w:hanging="703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1F933DC"/>
    <w:multiLevelType w:val="hybridMultilevel"/>
    <w:tmpl w:val="5F2469CC"/>
    <w:lvl w:ilvl="0" w:tplc="602CF14A">
      <w:start w:val="1"/>
      <w:numFmt w:val="decimal"/>
      <w:lvlText w:val="%1"/>
      <w:lvlJc w:val="left"/>
      <w:pPr>
        <w:tabs>
          <w:tab w:val="num" w:pos="703"/>
        </w:tabs>
        <w:ind w:left="703" w:hanging="703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0183BA5"/>
    <w:multiLevelType w:val="hybridMultilevel"/>
    <w:tmpl w:val="5F2469CC"/>
    <w:lvl w:ilvl="0" w:tplc="602CF14A">
      <w:start w:val="1"/>
      <w:numFmt w:val="decimal"/>
      <w:lvlText w:val="%1"/>
      <w:lvlJc w:val="left"/>
      <w:pPr>
        <w:tabs>
          <w:tab w:val="num" w:pos="703"/>
        </w:tabs>
        <w:ind w:left="703" w:hanging="703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3341474"/>
    <w:multiLevelType w:val="hybridMultilevel"/>
    <w:tmpl w:val="56B28290"/>
    <w:lvl w:ilvl="0" w:tplc="A7946140">
      <w:start w:val="1"/>
      <w:numFmt w:val="decimal"/>
      <w:lvlText w:val="%1"/>
      <w:lvlJc w:val="left"/>
      <w:pPr>
        <w:ind w:left="924" w:hanging="564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581116"/>
    <w:multiLevelType w:val="hybridMultilevel"/>
    <w:tmpl w:val="73923736"/>
    <w:lvl w:ilvl="0" w:tplc="F66C1A7C">
      <w:start w:val="1"/>
      <w:numFmt w:val="decimal"/>
      <w:lvlText w:val="%1"/>
      <w:lvlJc w:val="left"/>
      <w:pPr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BE63B3"/>
    <w:multiLevelType w:val="hybridMultilevel"/>
    <w:tmpl w:val="5F2469CC"/>
    <w:lvl w:ilvl="0" w:tplc="602CF14A">
      <w:start w:val="1"/>
      <w:numFmt w:val="decimal"/>
      <w:lvlText w:val="%1"/>
      <w:lvlJc w:val="left"/>
      <w:pPr>
        <w:tabs>
          <w:tab w:val="num" w:pos="703"/>
        </w:tabs>
        <w:ind w:left="703" w:hanging="703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98858CF"/>
    <w:multiLevelType w:val="hybridMultilevel"/>
    <w:tmpl w:val="5F2469CC"/>
    <w:lvl w:ilvl="0" w:tplc="602CF14A">
      <w:start w:val="1"/>
      <w:numFmt w:val="decimal"/>
      <w:lvlText w:val="%1"/>
      <w:lvlJc w:val="left"/>
      <w:pPr>
        <w:tabs>
          <w:tab w:val="num" w:pos="703"/>
        </w:tabs>
        <w:ind w:left="703" w:hanging="703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C4D10A1"/>
    <w:multiLevelType w:val="hybridMultilevel"/>
    <w:tmpl w:val="9BBC29C4"/>
    <w:lvl w:ilvl="0" w:tplc="AEC8AC32">
      <w:start w:val="1"/>
      <w:numFmt w:val="decimal"/>
      <w:pStyle w:val="Listennummer"/>
      <w:lvlText w:val="%1"/>
      <w:lvlJc w:val="left"/>
      <w:pPr>
        <w:tabs>
          <w:tab w:val="num" w:pos="703"/>
        </w:tabs>
        <w:ind w:left="703" w:hanging="703"/>
      </w:pPr>
      <w:rPr>
        <w:rFonts w:hint="default"/>
        <w:b w:val="0"/>
        <w:lang w:val="en-US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D92360E"/>
    <w:multiLevelType w:val="hybridMultilevel"/>
    <w:tmpl w:val="CE60EAF6"/>
    <w:lvl w:ilvl="0" w:tplc="602CF14A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DF222E8"/>
    <w:multiLevelType w:val="hybridMultilevel"/>
    <w:tmpl w:val="A2762030"/>
    <w:lvl w:ilvl="0" w:tplc="7150866E">
      <w:start w:val="1"/>
      <w:numFmt w:val="decimal"/>
      <w:pStyle w:val="Liste"/>
      <w:lvlText w:val="(%1)"/>
      <w:lvlJc w:val="left"/>
      <w:pPr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806E78"/>
    <w:multiLevelType w:val="hybridMultilevel"/>
    <w:tmpl w:val="5F2469CC"/>
    <w:lvl w:ilvl="0" w:tplc="602CF14A">
      <w:start w:val="1"/>
      <w:numFmt w:val="decimal"/>
      <w:lvlText w:val="%1"/>
      <w:lvlJc w:val="left"/>
      <w:pPr>
        <w:tabs>
          <w:tab w:val="num" w:pos="703"/>
        </w:tabs>
        <w:ind w:left="703" w:hanging="703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DF027C6"/>
    <w:multiLevelType w:val="hybridMultilevel"/>
    <w:tmpl w:val="5F2469CC"/>
    <w:lvl w:ilvl="0" w:tplc="602CF14A">
      <w:start w:val="1"/>
      <w:numFmt w:val="decimal"/>
      <w:lvlText w:val="%1"/>
      <w:lvlJc w:val="left"/>
      <w:pPr>
        <w:tabs>
          <w:tab w:val="num" w:pos="703"/>
        </w:tabs>
        <w:ind w:left="703" w:hanging="703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EFF5D38"/>
    <w:multiLevelType w:val="hybridMultilevel"/>
    <w:tmpl w:val="5F2469CC"/>
    <w:lvl w:ilvl="0" w:tplc="602CF14A">
      <w:start w:val="1"/>
      <w:numFmt w:val="decimal"/>
      <w:lvlText w:val="%1"/>
      <w:lvlJc w:val="left"/>
      <w:pPr>
        <w:tabs>
          <w:tab w:val="num" w:pos="703"/>
        </w:tabs>
        <w:ind w:left="703" w:hanging="703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8"/>
  </w:num>
  <w:num w:numId="3">
    <w:abstractNumId w:val="19"/>
  </w:num>
  <w:num w:numId="4">
    <w:abstractNumId w:val="10"/>
  </w:num>
  <w:num w:numId="5">
    <w:abstractNumId w:val="11"/>
  </w:num>
  <w:num w:numId="6">
    <w:abstractNumId w:val="2"/>
  </w:num>
  <w:num w:numId="7">
    <w:abstractNumId w:val="17"/>
  </w:num>
  <w:num w:numId="8">
    <w:abstractNumId w:val="17"/>
  </w:num>
  <w:num w:numId="9">
    <w:abstractNumId w:val="17"/>
  </w:num>
  <w:num w:numId="10">
    <w:abstractNumId w:val="1"/>
  </w:num>
  <w:num w:numId="11">
    <w:abstractNumId w:val="17"/>
    <w:lvlOverride w:ilvl="0">
      <w:startOverride w:val="1"/>
    </w:lvlOverride>
  </w:num>
  <w:num w:numId="12">
    <w:abstractNumId w:val="17"/>
    <w:lvlOverride w:ilvl="0">
      <w:startOverride w:val="1"/>
    </w:lvlOverride>
  </w:num>
  <w:num w:numId="13">
    <w:abstractNumId w:val="17"/>
    <w:lvlOverride w:ilvl="0">
      <w:startOverride w:val="1"/>
    </w:lvlOverride>
  </w:num>
  <w:num w:numId="14">
    <w:abstractNumId w:val="17"/>
    <w:lvlOverride w:ilvl="0">
      <w:startOverride w:val="1"/>
    </w:lvlOverride>
  </w:num>
  <w:num w:numId="15">
    <w:abstractNumId w:val="17"/>
    <w:lvlOverride w:ilvl="0">
      <w:startOverride w:val="1"/>
    </w:lvlOverride>
  </w:num>
  <w:num w:numId="16">
    <w:abstractNumId w:val="17"/>
    <w:lvlOverride w:ilvl="0">
      <w:startOverride w:val="1"/>
    </w:lvlOverride>
  </w:num>
  <w:num w:numId="17">
    <w:abstractNumId w:val="17"/>
    <w:lvlOverride w:ilvl="0">
      <w:startOverride w:val="1"/>
    </w:lvlOverride>
  </w:num>
  <w:num w:numId="18">
    <w:abstractNumId w:val="6"/>
  </w:num>
  <w:num w:numId="19">
    <w:abstractNumId w:val="17"/>
  </w:num>
  <w:num w:numId="20">
    <w:abstractNumId w:val="13"/>
  </w:num>
  <w:num w:numId="21">
    <w:abstractNumId w:val="17"/>
    <w:lvlOverride w:ilvl="0">
      <w:startOverride w:val="1"/>
    </w:lvlOverride>
  </w:num>
  <w:num w:numId="22">
    <w:abstractNumId w:val="17"/>
    <w:lvlOverride w:ilvl="0">
      <w:startOverride w:val="1"/>
    </w:lvlOverride>
  </w:num>
  <w:num w:numId="23">
    <w:abstractNumId w:val="17"/>
    <w:lvlOverride w:ilvl="0">
      <w:startOverride w:val="1"/>
    </w:lvlOverride>
  </w:num>
  <w:num w:numId="24">
    <w:abstractNumId w:val="17"/>
    <w:lvlOverride w:ilvl="0">
      <w:startOverride w:val="1"/>
    </w:lvlOverride>
  </w:num>
  <w:num w:numId="25">
    <w:abstractNumId w:val="17"/>
    <w:lvlOverride w:ilvl="0">
      <w:startOverride w:val="1"/>
    </w:lvlOverride>
  </w:num>
  <w:num w:numId="26">
    <w:abstractNumId w:val="18"/>
  </w:num>
  <w:num w:numId="27">
    <w:abstractNumId w:val="17"/>
    <w:lvlOverride w:ilvl="0">
      <w:startOverride w:val="1"/>
    </w:lvlOverride>
  </w:num>
  <w:num w:numId="28">
    <w:abstractNumId w:val="17"/>
    <w:lvlOverride w:ilvl="0">
      <w:startOverride w:val="1"/>
    </w:lvlOverride>
  </w:num>
  <w:num w:numId="29">
    <w:abstractNumId w:val="19"/>
    <w:lvlOverride w:ilvl="0">
      <w:startOverride w:val="1"/>
    </w:lvlOverride>
  </w:num>
  <w:num w:numId="30">
    <w:abstractNumId w:val="17"/>
    <w:lvlOverride w:ilvl="0">
      <w:startOverride w:val="1"/>
    </w:lvlOverride>
  </w:num>
  <w:num w:numId="31">
    <w:abstractNumId w:val="17"/>
    <w:lvlOverride w:ilvl="0">
      <w:startOverride w:val="1"/>
    </w:lvlOverride>
  </w:num>
  <w:num w:numId="32">
    <w:abstractNumId w:val="17"/>
    <w:lvlOverride w:ilvl="0">
      <w:startOverride w:val="1"/>
    </w:lvlOverride>
  </w:num>
  <w:num w:numId="33">
    <w:abstractNumId w:val="17"/>
    <w:lvlOverride w:ilvl="0">
      <w:startOverride w:val="1"/>
    </w:lvlOverride>
  </w:num>
  <w:num w:numId="34">
    <w:abstractNumId w:val="17"/>
    <w:lvlOverride w:ilvl="0">
      <w:startOverride w:val="1"/>
    </w:lvlOverride>
  </w:num>
  <w:num w:numId="35">
    <w:abstractNumId w:val="17"/>
    <w:lvlOverride w:ilvl="0">
      <w:startOverride w:val="1"/>
    </w:lvlOverride>
  </w:num>
  <w:num w:numId="36">
    <w:abstractNumId w:val="17"/>
    <w:lvlOverride w:ilvl="0">
      <w:startOverride w:val="1"/>
    </w:lvlOverride>
  </w:num>
  <w:num w:numId="37">
    <w:abstractNumId w:val="17"/>
    <w:lvlOverride w:ilvl="0">
      <w:startOverride w:val="1"/>
    </w:lvlOverride>
  </w:num>
  <w:num w:numId="38">
    <w:abstractNumId w:val="17"/>
    <w:lvlOverride w:ilvl="0">
      <w:startOverride w:val="1"/>
    </w:lvlOverride>
  </w:num>
  <w:num w:numId="39">
    <w:abstractNumId w:val="17"/>
    <w:lvlOverride w:ilvl="0">
      <w:startOverride w:val="1"/>
    </w:lvlOverride>
  </w:num>
  <w:num w:numId="40">
    <w:abstractNumId w:val="19"/>
    <w:lvlOverride w:ilvl="0">
      <w:startOverride w:val="1"/>
    </w:lvlOverride>
  </w:num>
  <w:num w:numId="41">
    <w:abstractNumId w:val="21"/>
  </w:num>
  <w:num w:numId="42">
    <w:abstractNumId w:val="4"/>
  </w:num>
  <w:num w:numId="43">
    <w:abstractNumId w:val="15"/>
  </w:num>
  <w:num w:numId="44">
    <w:abstractNumId w:val="16"/>
  </w:num>
  <w:num w:numId="45">
    <w:abstractNumId w:val="12"/>
  </w:num>
  <w:num w:numId="46">
    <w:abstractNumId w:val="20"/>
  </w:num>
  <w:num w:numId="47">
    <w:abstractNumId w:val="22"/>
  </w:num>
  <w:num w:numId="48">
    <w:abstractNumId w:val="17"/>
    <w:lvlOverride w:ilvl="0">
      <w:startOverride w:val="1"/>
    </w:lvlOverride>
  </w:num>
  <w:num w:numId="49">
    <w:abstractNumId w:val="17"/>
    <w:lvlOverride w:ilvl="0">
      <w:startOverride w:val="1"/>
    </w:lvlOverride>
  </w:num>
  <w:num w:numId="50">
    <w:abstractNumId w:val="17"/>
    <w:lvlOverride w:ilvl="0">
      <w:startOverride w:val="1"/>
    </w:lvlOverride>
  </w:num>
  <w:num w:numId="51">
    <w:abstractNumId w:val="17"/>
    <w:lvlOverride w:ilvl="0">
      <w:startOverride w:val="1"/>
    </w:lvlOverride>
  </w:num>
  <w:num w:numId="52">
    <w:abstractNumId w:val="17"/>
    <w:lvlOverride w:ilvl="0">
      <w:startOverride w:val="1"/>
    </w:lvlOverride>
  </w:num>
  <w:num w:numId="53">
    <w:abstractNumId w:val="17"/>
    <w:lvlOverride w:ilvl="0">
      <w:startOverride w:val="1"/>
    </w:lvlOverride>
  </w:num>
  <w:num w:numId="54">
    <w:abstractNumId w:val="17"/>
    <w:lvlOverride w:ilvl="0">
      <w:startOverride w:val="1"/>
    </w:lvlOverride>
  </w:num>
  <w:num w:numId="55">
    <w:abstractNumId w:val="17"/>
  </w:num>
  <w:num w:numId="56">
    <w:abstractNumId w:val="17"/>
    <w:lvlOverride w:ilvl="0">
      <w:startOverride w:val="1"/>
    </w:lvlOverride>
  </w:num>
  <w:num w:numId="57">
    <w:abstractNumId w:val="9"/>
  </w:num>
  <w:num w:numId="58">
    <w:abstractNumId w:val="14"/>
    <w:lvlOverride w:ilvl="0">
      <w:startOverride w:val="1"/>
    </w:lvlOverride>
  </w:num>
  <w:num w:numId="59">
    <w:abstractNumId w:val="17"/>
    <w:lvlOverride w:ilvl="0">
      <w:startOverride w:val="1"/>
    </w:lvlOverride>
  </w:num>
  <w:num w:numId="60">
    <w:abstractNumId w:val="3"/>
  </w:num>
  <w:num w:numId="61">
    <w:abstractNumId w:val="17"/>
    <w:lvlOverride w:ilvl="0">
      <w:startOverride w:val="1"/>
    </w:lvlOverride>
  </w:num>
  <w:num w:numId="62">
    <w:abstractNumId w:val="17"/>
    <w:lvlOverride w:ilvl="0">
      <w:startOverride w:val="1"/>
    </w:lvlOverride>
  </w:num>
  <w:num w:numId="63">
    <w:abstractNumId w:val="17"/>
    <w:lvlOverride w:ilvl="0">
      <w:startOverride w:val="1"/>
    </w:lvlOverride>
  </w:num>
  <w:num w:numId="64">
    <w:abstractNumId w:val="17"/>
    <w:lvlOverride w:ilvl="0">
      <w:startOverride w:val="1"/>
    </w:lvlOverride>
  </w:num>
  <w:num w:numId="65">
    <w:abstractNumId w:val="17"/>
    <w:lvlOverride w:ilvl="0">
      <w:startOverride w:val="1"/>
    </w:lvlOverride>
  </w:num>
  <w:num w:numId="66">
    <w:abstractNumId w:val="17"/>
    <w:lvlOverride w:ilvl="0">
      <w:startOverride w:val="1"/>
    </w:lvlOverride>
  </w:num>
  <w:num w:numId="67">
    <w:abstractNumId w:val="17"/>
    <w:lvlOverride w:ilvl="0">
      <w:startOverride w:val="1"/>
    </w:lvlOverride>
  </w:num>
  <w:num w:numId="68">
    <w:abstractNumId w:val="17"/>
    <w:lvlOverride w:ilvl="0">
      <w:startOverride w:val="1"/>
    </w:lvlOverride>
  </w:num>
  <w:num w:numId="69">
    <w:abstractNumId w:val="17"/>
    <w:lvlOverride w:ilvl="0">
      <w:startOverride w:val="1"/>
    </w:lvlOverride>
  </w:num>
  <w:num w:numId="70">
    <w:abstractNumId w:val="17"/>
    <w:lvlOverride w:ilvl="0">
      <w:startOverride w:val="1"/>
    </w:lvlOverride>
  </w:num>
  <w:num w:numId="71">
    <w:abstractNumId w:val="17"/>
    <w:lvlOverride w:ilvl="0">
      <w:startOverride w:val="1"/>
    </w:lvlOverride>
  </w:num>
  <w:num w:numId="72">
    <w:abstractNumId w:val="19"/>
    <w:lvlOverride w:ilvl="0">
      <w:startOverride w:val="1"/>
    </w:lvlOverride>
  </w:num>
  <w:num w:numId="73">
    <w:abstractNumId w:val="17"/>
    <w:lvlOverride w:ilvl="0">
      <w:startOverride w:val="99"/>
    </w:lvlOverride>
  </w:num>
  <w:num w:numId="74">
    <w:abstractNumId w:val="17"/>
    <w:lvlOverride w:ilvl="0">
      <w:startOverride w:val="1"/>
    </w:lvlOverride>
  </w:num>
  <w:num w:numId="75">
    <w:abstractNumId w:val="17"/>
    <w:lvlOverride w:ilvl="0">
      <w:startOverride w:val="1"/>
    </w:lvlOverride>
  </w:num>
  <w:num w:numId="76">
    <w:abstractNumId w:val="17"/>
  </w:num>
  <w:num w:numId="77">
    <w:abstractNumId w:val="19"/>
    <w:lvlOverride w:ilvl="0">
      <w:startOverride w:val="1"/>
    </w:lvlOverride>
  </w:num>
  <w:num w:numId="78">
    <w:abstractNumId w:val="17"/>
    <w:lvlOverride w:ilvl="0">
      <w:startOverride w:val="96"/>
    </w:lvlOverride>
  </w:num>
  <w:num w:numId="79">
    <w:abstractNumId w:val="17"/>
    <w:lvlOverride w:ilvl="0">
      <w:startOverride w:val="96"/>
    </w:lvlOverride>
  </w:num>
  <w:num w:numId="80">
    <w:abstractNumId w:val="17"/>
    <w:lvlOverride w:ilvl="0">
      <w:startOverride w:val="1"/>
    </w:lvlOverride>
  </w:num>
  <w:num w:numId="81">
    <w:abstractNumId w:val="17"/>
    <w:lvlOverride w:ilvl="0">
      <w:startOverride w:val="96"/>
    </w:lvlOverride>
  </w:num>
  <w:num w:numId="82">
    <w:abstractNumId w:val="17"/>
    <w:lvlOverride w:ilvl="0">
      <w:startOverride w:val="1"/>
    </w:lvlOverride>
  </w:num>
  <w:num w:numId="83">
    <w:abstractNumId w:val="17"/>
    <w:lvlOverride w:ilvl="0">
      <w:startOverride w:val="1"/>
    </w:lvlOverride>
  </w:num>
  <w:num w:numId="84">
    <w:abstractNumId w:val="17"/>
    <w:lvlOverride w:ilvl="0">
      <w:startOverride w:val="98"/>
    </w:lvlOverride>
  </w:num>
  <w:num w:numId="85">
    <w:abstractNumId w:val="17"/>
    <w:lvlOverride w:ilvl="0">
      <w:startOverride w:val="1"/>
    </w:lvlOverride>
  </w:num>
  <w:num w:numId="86">
    <w:abstractNumId w:val="17"/>
    <w:lvlOverride w:ilvl="0">
      <w:startOverride w:val="1"/>
    </w:lvlOverride>
  </w:num>
  <w:num w:numId="87">
    <w:abstractNumId w:val="17"/>
    <w:lvlOverride w:ilvl="0">
      <w:startOverride w:val="1"/>
    </w:lvlOverride>
  </w:num>
  <w:num w:numId="88">
    <w:abstractNumId w:val="17"/>
    <w:lvlOverride w:ilvl="0">
      <w:startOverride w:val="1"/>
    </w:lvlOverride>
  </w:num>
  <w:num w:numId="89">
    <w:abstractNumId w:val="7"/>
  </w:num>
  <w:num w:numId="90">
    <w:abstractNumId w:val="17"/>
    <w:lvlOverride w:ilvl="0">
      <w:startOverride w:val="1"/>
    </w:lvlOverride>
  </w:num>
  <w:num w:numId="91">
    <w:abstractNumId w:val="17"/>
    <w:lvlOverride w:ilvl="0">
      <w:startOverride w:val="1"/>
    </w:lvlOverride>
  </w:num>
  <w:num w:numId="92">
    <w:abstractNumId w:val="17"/>
    <w:lvlOverride w:ilvl="0">
      <w:startOverride w:val="1"/>
    </w:lvlOverride>
  </w:num>
  <w:num w:numId="93">
    <w:abstractNumId w:val="17"/>
    <w:lvlOverride w:ilvl="0">
      <w:startOverride w:val="1"/>
    </w:lvlOverride>
  </w:num>
  <w:num w:numId="94">
    <w:abstractNumId w:val="17"/>
    <w:lvlOverride w:ilvl="0">
      <w:startOverride w:val="1"/>
    </w:lvlOverride>
  </w:num>
  <w:num w:numId="95">
    <w:abstractNumId w:val="17"/>
    <w:lvlOverride w:ilvl="0">
      <w:startOverride w:val="1"/>
    </w:lvlOverride>
  </w:num>
  <w:num w:numId="96">
    <w:abstractNumId w:val="17"/>
    <w:lvlOverride w:ilvl="0">
      <w:startOverride w:val="1"/>
    </w:lvlOverride>
  </w:num>
  <w:num w:numId="97">
    <w:abstractNumId w:val="17"/>
    <w:lvlOverride w:ilvl="0">
      <w:startOverride w:val="1"/>
    </w:lvlOverride>
  </w:num>
  <w:num w:numId="98">
    <w:abstractNumId w:val="17"/>
    <w:lvlOverride w:ilvl="0">
      <w:startOverride w:val="1"/>
    </w:lvlOverride>
  </w:num>
  <w:num w:numId="99">
    <w:abstractNumId w:val="17"/>
    <w:lvlOverride w:ilvl="0">
      <w:startOverride w:val="1"/>
    </w:lvlOverride>
  </w:num>
  <w:num w:numId="100">
    <w:abstractNumId w:val="17"/>
    <w:lvlOverride w:ilvl="0">
      <w:startOverride w:val="1"/>
    </w:lvlOverride>
  </w:num>
  <w:num w:numId="101">
    <w:abstractNumId w:val="17"/>
    <w:lvlOverride w:ilvl="0">
      <w:startOverride w:val="1"/>
    </w:lvlOverride>
  </w:num>
  <w:num w:numId="102">
    <w:abstractNumId w:val="0"/>
  </w:num>
  <w:num w:numId="103">
    <w:abstractNumId w:val="17"/>
    <w:lvlOverride w:ilvl="0">
      <w:startOverride w:val="1"/>
    </w:lvlOverride>
  </w:num>
  <w:num w:numId="104">
    <w:abstractNumId w:val="17"/>
    <w:lvlOverride w:ilvl="0">
      <w:startOverride w:val="1"/>
    </w:lvlOverride>
  </w:num>
  <w:num w:numId="105">
    <w:abstractNumId w:val="17"/>
    <w:lvlOverride w:ilvl="0">
      <w:startOverride w:val="1"/>
    </w:lvlOverride>
  </w:num>
  <w:num w:numId="106">
    <w:abstractNumId w:val="17"/>
    <w:lvlOverride w:ilvl="0">
      <w:startOverride w:val="98"/>
    </w:lvlOverride>
  </w:num>
  <w:num w:numId="107">
    <w:abstractNumId w:val="17"/>
    <w:lvlOverride w:ilvl="0">
      <w:startOverride w:val="1"/>
    </w:lvlOverride>
  </w:num>
  <w:numIdMacAtCleanup w:val="10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hideSpellingErrors/>
  <w:hideGrammaticalErrors/>
  <w:activeWritingStyle w:appName="MSWord" w:lang="de-DE" w:vendorID="64" w:dllVersion="6" w:nlCheck="1" w:checkStyle="0"/>
  <w:activeWritingStyle w:appName="MSWord" w:lang="en-GB" w:vendorID="64" w:dllVersion="6" w:nlCheck="1" w:checkStyle="1"/>
  <w:activeWritingStyle w:appName="MSWord" w:lang="fr-FR" w:vendorID="64" w:dllVersion="6" w:nlCheck="1" w:checkStyle="1"/>
  <w:activeWritingStyle w:appName="MSWord" w:lang="de-DE" w:vendorID="64" w:dllVersion="4096" w:nlCheck="1" w:checkStyle="0"/>
  <w:activeWritingStyle w:appName="MSWord" w:lang="en-US" w:vendorID="64" w:dllVersion="6" w:nlCheck="1" w:checkStyle="1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de-AT" w:vendorID="64" w:dllVersion="6" w:nlCheck="1" w:checkStyle="1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 style="mso-position-horizontal-relative:page;mso-position-vertical-relative:page" o:allowincell="f" fillcolor="white" stroke="f">
      <v:fill color="white"/>
      <v:stroke on="f"/>
      <o:colormru v:ext="edit" colors="#4d4d4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15D"/>
    <w:rsid w:val="0000011D"/>
    <w:rsid w:val="00000474"/>
    <w:rsid w:val="0000050E"/>
    <w:rsid w:val="00000A0C"/>
    <w:rsid w:val="00000AB1"/>
    <w:rsid w:val="00001522"/>
    <w:rsid w:val="00001E5C"/>
    <w:rsid w:val="00002167"/>
    <w:rsid w:val="00002788"/>
    <w:rsid w:val="00003304"/>
    <w:rsid w:val="00003A00"/>
    <w:rsid w:val="00004750"/>
    <w:rsid w:val="00004D97"/>
    <w:rsid w:val="00006845"/>
    <w:rsid w:val="000073E3"/>
    <w:rsid w:val="00010FB6"/>
    <w:rsid w:val="00013140"/>
    <w:rsid w:val="000133CA"/>
    <w:rsid w:val="00014C4E"/>
    <w:rsid w:val="00014D1C"/>
    <w:rsid w:val="00015279"/>
    <w:rsid w:val="000155AA"/>
    <w:rsid w:val="00015AD8"/>
    <w:rsid w:val="000168C6"/>
    <w:rsid w:val="00016EF5"/>
    <w:rsid w:val="00020457"/>
    <w:rsid w:val="00020779"/>
    <w:rsid w:val="00020D03"/>
    <w:rsid w:val="0002123B"/>
    <w:rsid w:val="00021483"/>
    <w:rsid w:val="00023118"/>
    <w:rsid w:val="0002374C"/>
    <w:rsid w:val="00023FE8"/>
    <w:rsid w:val="00024C81"/>
    <w:rsid w:val="00026435"/>
    <w:rsid w:val="000266CF"/>
    <w:rsid w:val="00026B64"/>
    <w:rsid w:val="000270BD"/>
    <w:rsid w:val="0002741C"/>
    <w:rsid w:val="00027C0A"/>
    <w:rsid w:val="00030666"/>
    <w:rsid w:val="000315B5"/>
    <w:rsid w:val="00031B4A"/>
    <w:rsid w:val="00031F13"/>
    <w:rsid w:val="0003352A"/>
    <w:rsid w:val="0003391C"/>
    <w:rsid w:val="00033CE1"/>
    <w:rsid w:val="00033F65"/>
    <w:rsid w:val="00033F85"/>
    <w:rsid w:val="000343E1"/>
    <w:rsid w:val="000345AA"/>
    <w:rsid w:val="000350A3"/>
    <w:rsid w:val="0003513F"/>
    <w:rsid w:val="000363BE"/>
    <w:rsid w:val="0003654A"/>
    <w:rsid w:val="00037121"/>
    <w:rsid w:val="000371F2"/>
    <w:rsid w:val="000373C3"/>
    <w:rsid w:val="0003761C"/>
    <w:rsid w:val="0003783B"/>
    <w:rsid w:val="00037AE3"/>
    <w:rsid w:val="00037F39"/>
    <w:rsid w:val="0004138B"/>
    <w:rsid w:val="00041398"/>
    <w:rsid w:val="00041BC2"/>
    <w:rsid w:val="00041BFF"/>
    <w:rsid w:val="00042C60"/>
    <w:rsid w:val="00042EDA"/>
    <w:rsid w:val="00043525"/>
    <w:rsid w:val="00043A44"/>
    <w:rsid w:val="00043BA5"/>
    <w:rsid w:val="0004408F"/>
    <w:rsid w:val="0004418A"/>
    <w:rsid w:val="0004449B"/>
    <w:rsid w:val="00044B67"/>
    <w:rsid w:val="00044DA7"/>
    <w:rsid w:val="00044F6A"/>
    <w:rsid w:val="00045167"/>
    <w:rsid w:val="000451E8"/>
    <w:rsid w:val="00045336"/>
    <w:rsid w:val="00045EBB"/>
    <w:rsid w:val="0004609D"/>
    <w:rsid w:val="00050378"/>
    <w:rsid w:val="000514DD"/>
    <w:rsid w:val="0005226C"/>
    <w:rsid w:val="0005257C"/>
    <w:rsid w:val="000526CD"/>
    <w:rsid w:val="00052F24"/>
    <w:rsid w:val="0005336F"/>
    <w:rsid w:val="00053899"/>
    <w:rsid w:val="00054B55"/>
    <w:rsid w:val="00054C7C"/>
    <w:rsid w:val="00054DF4"/>
    <w:rsid w:val="00054F1E"/>
    <w:rsid w:val="0005579A"/>
    <w:rsid w:val="00055A57"/>
    <w:rsid w:val="00055D5F"/>
    <w:rsid w:val="00056287"/>
    <w:rsid w:val="000567CF"/>
    <w:rsid w:val="00056B01"/>
    <w:rsid w:val="00056C8F"/>
    <w:rsid w:val="0005747F"/>
    <w:rsid w:val="00057777"/>
    <w:rsid w:val="00057A61"/>
    <w:rsid w:val="00057F7E"/>
    <w:rsid w:val="000609E2"/>
    <w:rsid w:val="00060E3D"/>
    <w:rsid w:val="00061248"/>
    <w:rsid w:val="000612E6"/>
    <w:rsid w:val="0006315B"/>
    <w:rsid w:val="000631F0"/>
    <w:rsid w:val="00063BF5"/>
    <w:rsid w:val="00063DE3"/>
    <w:rsid w:val="0006455C"/>
    <w:rsid w:val="000650BA"/>
    <w:rsid w:val="00065193"/>
    <w:rsid w:val="000654BA"/>
    <w:rsid w:val="00065EBC"/>
    <w:rsid w:val="00066229"/>
    <w:rsid w:val="0006676C"/>
    <w:rsid w:val="00066CB3"/>
    <w:rsid w:val="00067171"/>
    <w:rsid w:val="00067335"/>
    <w:rsid w:val="00067E34"/>
    <w:rsid w:val="000702DA"/>
    <w:rsid w:val="00071A5E"/>
    <w:rsid w:val="00073736"/>
    <w:rsid w:val="00073B5A"/>
    <w:rsid w:val="00074503"/>
    <w:rsid w:val="00074E31"/>
    <w:rsid w:val="0007544A"/>
    <w:rsid w:val="00075E9B"/>
    <w:rsid w:val="00077DDF"/>
    <w:rsid w:val="00080B18"/>
    <w:rsid w:val="00080F10"/>
    <w:rsid w:val="00081BDB"/>
    <w:rsid w:val="0008257F"/>
    <w:rsid w:val="00082D0A"/>
    <w:rsid w:val="00083180"/>
    <w:rsid w:val="00083A90"/>
    <w:rsid w:val="00083C13"/>
    <w:rsid w:val="00084298"/>
    <w:rsid w:val="00084559"/>
    <w:rsid w:val="0008486E"/>
    <w:rsid w:val="00084FA7"/>
    <w:rsid w:val="00085EFD"/>
    <w:rsid w:val="00086481"/>
    <w:rsid w:val="000868D7"/>
    <w:rsid w:val="00090148"/>
    <w:rsid w:val="000907DE"/>
    <w:rsid w:val="00090883"/>
    <w:rsid w:val="00090CBC"/>
    <w:rsid w:val="000911B6"/>
    <w:rsid w:val="00091245"/>
    <w:rsid w:val="000917AC"/>
    <w:rsid w:val="00091BA1"/>
    <w:rsid w:val="00092A09"/>
    <w:rsid w:val="00092AEC"/>
    <w:rsid w:val="000934E9"/>
    <w:rsid w:val="000945AE"/>
    <w:rsid w:val="00095088"/>
    <w:rsid w:val="00096593"/>
    <w:rsid w:val="00096742"/>
    <w:rsid w:val="0009700A"/>
    <w:rsid w:val="00097425"/>
    <w:rsid w:val="000A0281"/>
    <w:rsid w:val="000A075B"/>
    <w:rsid w:val="000A0A2D"/>
    <w:rsid w:val="000A1010"/>
    <w:rsid w:val="000A166D"/>
    <w:rsid w:val="000A1B2F"/>
    <w:rsid w:val="000A2544"/>
    <w:rsid w:val="000A2584"/>
    <w:rsid w:val="000A2602"/>
    <w:rsid w:val="000A29E2"/>
    <w:rsid w:val="000A2F56"/>
    <w:rsid w:val="000A37D7"/>
    <w:rsid w:val="000A41F4"/>
    <w:rsid w:val="000A49FA"/>
    <w:rsid w:val="000A4A57"/>
    <w:rsid w:val="000A4EFF"/>
    <w:rsid w:val="000A4F0B"/>
    <w:rsid w:val="000A596C"/>
    <w:rsid w:val="000A5C58"/>
    <w:rsid w:val="000A65A7"/>
    <w:rsid w:val="000A7103"/>
    <w:rsid w:val="000A74F1"/>
    <w:rsid w:val="000B07D8"/>
    <w:rsid w:val="000B0B61"/>
    <w:rsid w:val="000B159E"/>
    <w:rsid w:val="000B1D95"/>
    <w:rsid w:val="000B265B"/>
    <w:rsid w:val="000B4376"/>
    <w:rsid w:val="000B450C"/>
    <w:rsid w:val="000B45E8"/>
    <w:rsid w:val="000B4692"/>
    <w:rsid w:val="000B517E"/>
    <w:rsid w:val="000B619A"/>
    <w:rsid w:val="000B63EB"/>
    <w:rsid w:val="000B6860"/>
    <w:rsid w:val="000B71A0"/>
    <w:rsid w:val="000B71C3"/>
    <w:rsid w:val="000C0319"/>
    <w:rsid w:val="000C1385"/>
    <w:rsid w:val="000C169F"/>
    <w:rsid w:val="000C19B4"/>
    <w:rsid w:val="000C1D4E"/>
    <w:rsid w:val="000C1DD9"/>
    <w:rsid w:val="000C1E81"/>
    <w:rsid w:val="000C2BA8"/>
    <w:rsid w:val="000C2E70"/>
    <w:rsid w:val="000C2EC7"/>
    <w:rsid w:val="000C37C9"/>
    <w:rsid w:val="000C3DCD"/>
    <w:rsid w:val="000C3EC3"/>
    <w:rsid w:val="000C50FD"/>
    <w:rsid w:val="000C510B"/>
    <w:rsid w:val="000C6E3D"/>
    <w:rsid w:val="000D0C5A"/>
    <w:rsid w:val="000D2ACC"/>
    <w:rsid w:val="000D41BC"/>
    <w:rsid w:val="000D51E4"/>
    <w:rsid w:val="000D569F"/>
    <w:rsid w:val="000D5984"/>
    <w:rsid w:val="000D62C4"/>
    <w:rsid w:val="000D63F6"/>
    <w:rsid w:val="000D64B1"/>
    <w:rsid w:val="000D68E2"/>
    <w:rsid w:val="000E0B97"/>
    <w:rsid w:val="000E14B9"/>
    <w:rsid w:val="000E1546"/>
    <w:rsid w:val="000E1596"/>
    <w:rsid w:val="000E1598"/>
    <w:rsid w:val="000E2954"/>
    <w:rsid w:val="000E3295"/>
    <w:rsid w:val="000E3D3C"/>
    <w:rsid w:val="000E456C"/>
    <w:rsid w:val="000E484A"/>
    <w:rsid w:val="000E49EF"/>
    <w:rsid w:val="000E4A92"/>
    <w:rsid w:val="000E4AA6"/>
    <w:rsid w:val="000E4C11"/>
    <w:rsid w:val="000E5D1D"/>
    <w:rsid w:val="000E63E8"/>
    <w:rsid w:val="000E6789"/>
    <w:rsid w:val="000E67B9"/>
    <w:rsid w:val="000E6A80"/>
    <w:rsid w:val="000E73C8"/>
    <w:rsid w:val="000E773D"/>
    <w:rsid w:val="000E77A0"/>
    <w:rsid w:val="000E7B97"/>
    <w:rsid w:val="000E7D33"/>
    <w:rsid w:val="000E7FC1"/>
    <w:rsid w:val="000F0453"/>
    <w:rsid w:val="000F0764"/>
    <w:rsid w:val="000F0C37"/>
    <w:rsid w:val="000F11DC"/>
    <w:rsid w:val="000F1BDC"/>
    <w:rsid w:val="000F220E"/>
    <w:rsid w:val="000F27FE"/>
    <w:rsid w:val="000F2E29"/>
    <w:rsid w:val="000F3797"/>
    <w:rsid w:val="000F47D6"/>
    <w:rsid w:val="000F49E6"/>
    <w:rsid w:val="000F535A"/>
    <w:rsid w:val="000F5CB4"/>
    <w:rsid w:val="000F6B3F"/>
    <w:rsid w:val="000F7223"/>
    <w:rsid w:val="000F72A1"/>
    <w:rsid w:val="000F7D0E"/>
    <w:rsid w:val="000F7D44"/>
    <w:rsid w:val="0010077D"/>
    <w:rsid w:val="0010084A"/>
    <w:rsid w:val="00100B09"/>
    <w:rsid w:val="00100CDF"/>
    <w:rsid w:val="00100D50"/>
    <w:rsid w:val="001012A9"/>
    <w:rsid w:val="001016FF"/>
    <w:rsid w:val="00101DEB"/>
    <w:rsid w:val="00102555"/>
    <w:rsid w:val="0010383C"/>
    <w:rsid w:val="00103D5C"/>
    <w:rsid w:val="001045B8"/>
    <w:rsid w:val="00104C83"/>
    <w:rsid w:val="0010518F"/>
    <w:rsid w:val="001061AB"/>
    <w:rsid w:val="0010623C"/>
    <w:rsid w:val="00106E97"/>
    <w:rsid w:val="0010726E"/>
    <w:rsid w:val="00107D62"/>
    <w:rsid w:val="00110061"/>
    <w:rsid w:val="001106B8"/>
    <w:rsid w:val="00110875"/>
    <w:rsid w:val="00111642"/>
    <w:rsid w:val="0011189C"/>
    <w:rsid w:val="00111FBA"/>
    <w:rsid w:val="0011225D"/>
    <w:rsid w:val="001125B8"/>
    <w:rsid w:val="0011282B"/>
    <w:rsid w:val="001136A7"/>
    <w:rsid w:val="0011403E"/>
    <w:rsid w:val="001151EF"/>
    <w:rsid w:val="00115665"/>
    <w:rsid w:val="0011675E"/>
    <w:rsid w:val="00117902"/>
    <w:rsid w:val="00117B43"/>
    <w:rsid w:val="00117E8A"/>
    <w:rsid w:val="00117FAD"/>
    <w:rsid w:val="00120899"/>
    <w:rsid w:val="00121046"/>
    <w:rsid w:val="001219C0"/>
    <w:rsid w:val="001228D6"/>
    <w:rsid w:val="001228F6"/>
    <w:rsid w:val="00122C99"/>
    <w:rsid w:val="00122FAF"/>
    <w:rsid w:val="00123034"/>
    <w:rsid w:val="0012321E"/>
    <w:rsid w:val="00123790"/>
    <w:rsid w:val="00124C02"/>
    <w:rsid w:val="0012559B"/>
    <w:rsid w:val="001257AF"/>
    <w:rsid w:val="00125D12"/>
    <w:rsid w:val="001278D3"/>
    <w:rsid w:val="00127E58"/>
    <w:rsid w:val="001300E8"/>
    <w:rsid w:val="0013067B"/>
    <w:rsid w:val="00130767"/>
    <w:rsid w:val="00130B3F"/>
    <w:rsid w:val="00130C5B"/>
    <w:rsid w:val="00131266"/>
    <w:rsid w:val="0013259B"/>
    <w:rsid w:val="001329EF"/>
    <w:rsid w:val="001335AA"/>
    <w:rsid w:val="001346C2"/>
    <w:rsid w:val="00134995"/>
    <w:rsid w:val="00135379"/>
    <w:rsid w:val="001358FD"/>
    <w:rsid w:val="00135F99"/>
    <w:rsid w:val="00136D7F"/>
    <w:rsid w:val="00137627"/>
    <w:rsid w:val="001400A4"/>
    <w:rsid w:val="00140448"/>
    <w:rsid w:val="00140DF7"/>
    <w:rsid w:val="00140FEC"/>
    <w:rsid w:val="00141EF7"/>
    <w:rsid w:val="00142ABC"/>
    <w:rsid w:val="001438E3"/>
    <w:rsid w:val="00144AD7"/>
    <w:rsid w:val="00144F66"/>
    <w:rsid w:val="00145581"/>
    <w:rsid w:val="00145F9D"/>
    <w:rsid w:val="001460AD"/>
    <w:rsid w:val="001463AA"/>
    <w:rsid w:val="00146E8F"/>
    <w:rsid w:val="00147422"/>
    <w:rsid w:val="001478FA"/>
    <w:rsid w:val="00147952"/>
    <w:rsid w:val="00150809"/>
    <w:rsid w:val="00150E5E"/>
    <w:rsid w:val="00150EF8"/>
    <w:rsid w:val="0015119F"/>
    <w:rsid w:val="0015146A"/>
    <w:rsid w:val="00151995"/>
    <w:rsid w:val="00151B76"/>
    <w:rsid w:val="00151E99"/>
    <w:rsid w:val="00153440"/>
    <w:rsid w:val="001536E1"/>
    <w:rsid w:val="001538AA"/>
    <w:rsid w:val="00153A8F"/>
    <w:rsid w:val="0015545B"/>
    <w:rsid w:val="00155617"/>
    <w:rsid w:val="00155D1A"/>
    <w:rsid w:val="001560BC"/>
    <w:rsid w:val="0015656D"/>
    <w:rsid w:val="00156F72"/>
    <w:rsid w:val="001572F4"/>
    <w:rsid w:val="001574C5"/>
    <w:rsid w:val="001575C3"/>
    <w:rsid w:val="00157D3A"/>
    <w:rsid w:val="001601A5"/>
    <w:rsid w:val="0016040D"/>
    <w:rsid w:val="00160675"/>
    <w:rsid w:val="00160CCC"/>
    <w:rsid w:val="001617F8"/>
    <w:rsid w:val="001635EE"/>
    <w:rsid w:val="00163819"/>
    <w:rsid w:val="00163E78"/>
    <w:rsid w:val="00164016"/>
    <w:rsid w:val="001640AB"/>
    <w:rsid w:val="00164E3A"/>
    <w:rsid w:val="001656FF"/>
    <w:rsid w:val="001657D7"/>
    <w:rsid w:val="00165804"/>
    <w:rsid w:val="00166292"/>
    <w:rsid w:val="001666D6"/>
    <w:rsid w:val="00167286"/>
    <w:rsid w:val="001672ED"/>
    <w:rsid w:val="001674B6"/>
    <w:rsid w:val="001675CD"/>
    <w:rsid w:val="001706DB"/>
    <w:rsid w:val="001712B1"/>
    <w:rsid w:val="00171B7C"/>
    <w:rsid w:val="00171EFE"/>
    <w:rsid w:val="001724E0"/>
    <w:rsid w:val="001726DC"/>
    <w:rsid w:val="00173010"/>
    <w:rsid w:val="0017327F"/>
    <w:rsid w:val="00173DC1"/>
    <w:rsid w:val="00174B72"/>
    <w:rsid w:val="001760CF"/>
    <w:rsid w:val="0017634E"/>
    <w:rsid w:val="00176988"/>
    <w:rsid w:val="00177633"/>
    <w:rsid w:val="00177E06"/>
    <w:rsid w:val="00177F08"/>
    <w:rsid w:val="001803F6"/>
    <w:rsid w:val="001808BB"/>
    <w:rsid w:val="0018096C"/>
    <w:rsid w:val="00180CEB"/>
    <w:rsid w:val="00180EE0"/>
    <w:rsid w:val="001813C9"/>
    <w:rsid w:val="00181C5F"/>
    <w:rsid w:val="00181E8A"/>
    <w:rsid w:val="001823AA"/>
    <w:rsid w:val="00182841"/>
    <w:rsid w:val="00182D62"/>
    <w:rsid w:val="0018492B"/>
    <w:rsid w:val="00184939"/>
    <w:rsid w:val="00184ACB"/>
    <w:rsid w:val="00185B77"/>
    <w:rsid w:val="001906A5"/>
    <w:rsid w:val="00190CCD"/>
    <w:rsid w:val="00191200"/>
    <w:rsid w:val="001939E1"/>
    <w:rsid w:val="00193E1C"/>
    <w:rsid w:val="00194CE3"/>
    <w:rsid w:val="001952DA"/>
    <w:rsid w:val="00195DF3"/>
    <w:rsid w:val="00195E3F"/>
    <w:rsid w:val="00195F4D"/>
    <w:rsid w:val="001978AB"/>
    <w:rsid w:val="001A0312"/>
    <w:rsid w:val="001A07B7"/>
    <w:rsid w:val="001A0819"/>
    <w:rsid w:val="001A0A5D"/>
    <w:rsid w:val="001A0C66"/>
    <w:rsid w:val="001A1D40"/>
    <w:rsid w:val="001A20EA"/>
    <w:rsid w:val="001A24FA"/>
    <w:rsid w:val="001A29C0"/>
    <w:rsid w:val="001A2EAC"/>
    <w:rsid w:val="001A3043"/>
    <w:rsid w:val="001A390C"/>
    <w:rsid w:val="001A3B0A"/>
    <w:rsid w:val="001A41AE"/>
    <w:rsid w:val="001A4297"/>
    <w:rsid w:val="001A5BCF"/>
    <w:rsid w:val="001A5F6A"/>
    <w:rsid w:val="001A7B8B"/>
    <w:rsid w:val="001A7D11"/>
    <w:rsid w:val="001B043C"/>
    <w:rsid w:val="001B2008"/>
    <w:rsid w:val="001B2682"/>
    <w:rsid w:val="001B2810"/>
    <w:rsid w:val="001B2B73"/>
    <w:rsid w:val="001B31F8"/>
    <w:rsid w:val="001B5145"/>
    <w:rsid w:val="001B54F5"/>
    <w:rsid w:val="001B59D9"/>
    <w:rsid w:val="001B5B0C"/>
    <w:rsid w:val="001B5BC9"/>
    <w:rsid w:val="001B7538"/>
    <w:rsid w:val="001B7BCF"/>
    <w:rsid w:val="001C05C8"/>
    <w:rsid w:val="001C05DB"/>
    <w:rsid w:val="001C0656"/>
    <w:rsid w:val="001C0BCB"/>
    <w:rsid w:val="001C198D"/>
    <w:rsid w:val="001C19BD"/>
    <w:rsid w:val="001C1D2A"/>
    <w:rsid w:val="001C230A"/>
    <w:rsid w:val="001C27AF"/>
    <w:rsid w:val="001C2CB9"/>
    <w:rsid w:val="001C2CEC"/>
    <w:rsid w:val="001C2E66"/>
    <w:rsid w:val="001C39F9"/>
    <w:rsid w:val="001C409A"/>
    <w:rsid w:val="001C4A76"/>
    <w:rsid w:val="001C57EE"/>
    <w:rsid w:val="001C5EE6"/>
    <w:rsid w:val="001C6ACC"/>
    <w:rsid w:val="001C7B84"/>
    <w:rsid w:val="001C7F61"/>
    <w:rsid w:val="001D0530"/>
    <w:rsid w:val="001D1DDA"/>
    <w:rsid w:val="001D2BAE"/>
    <w:rsid w:val="001D2D39"/>
    <w:rsid w:val="001D47AA"/>
    <w:rsid w:val="001D4B4C"/>
    <w:rsid w:val="001D4F7E"/>
    <w:rsid w:val="001D5120"/>
    <w:rsid w:val="001D5710"/>
    <w:rsid w:val="001D5C5D"/>
    <w:rsid w:val="001D626A"/>
    <w:rsid w:val="001D63E7"/>
    <w:rsid w:val="001D7131"/>
    <w:rsid w:val="001E0F21"/>
    <w:rsid w:val="001E195B"/>
    <w:rsid w:val="001E1BF9"/>
    <w:rsid w:val="001E2CFD"/>
    <w:rsid w:val="001E4C6E"/>
    <w:rsid w:val="001E4FB9"/>
    <w:rsid w:val="001E4FDA"/>
    <w:rsid w:val="001E53C1"/>
    <w:rsid w:val="001E565D"/>
    <w:rsid w:val="001E580B"/>
    <w:rsid w:val="001E585D"/>
    <w:rsid w:val="001E5E84"/>
    <w:rsid w:val="001E6D2B"/>
    <w:rsid w:val="001E6D63"/>
    <w:rsid w:val="001F0B16"/>
    <w:rsid w:val="001F0B48"/>
    <w:rsid w:val="001F0DF2"/>
    <w:rsid w:val="001F1288"/>
    <w:rsid w:val="001F1431"/>
    <w:rsid w:val="001F1DC7"/>
    <w:rsid w:val="001F1E5D"/>
    <w:rsid w:val="001F2178"/>
    <w:rsid w:val="001F2C3B"/>
    <w:rsid w:val="001F34C1"/>
    <w:rsid w:val="001F461D"/>
    <w:rsid w:val="001F5D63"/>
    <w:rsid w:val="001F5E31"/>
    <w:rsid w:val="001F682F"/>
    <w:rsid w:val="001F7104"/>
    <w:rsid w:val="001F73BF"/>
    <w:rsid w:val="00200638"/>
    <w:rsid w:val="00200AE6"/>
    <w:rsid w:val="002015B3"/>
    <w:rsid w:val="00201B5D"/>
    <w:rsid w:val="00201F05"/>
    <w:rsid w:val="002024CD"/>
    <w:rsid w:val="00202739"/>
    <w:rsid w:val="00203598"/>
    <w:rsid w:val="00203723"/>
    <w:rsid w:val="00203918"/>
    <w:rsid w:val="00203DE9"/>
    <w:rsid w:val="00204149"/>
    <w:rsid w:val="00204B5E"/>
    <w:rsid w:val="00204BF8"/>
    <w:rsid w:val="00204DC1"/>
    <w:rsid w:val="00205989"/>
    <w:rsid w:val="00206563"/>
    <w:rsid w:val="0020691E"/>
    <w:rsid w:val="00206A9A"/>
    <w:rsid w:val="00206FB9"/>
    <w:rsid w:val="00206FF5"/>
    <w:rsid w:val="002075BC"/>
    <w:rsid w:val="00210F4C"/>
    <w:rsid w:val="002113C2"/>
    <w:rsid w:val="0021165A"/>
    <w:rsid w:val="00211FA8"/>
    <w:rsid w:val="0021263D"/>
    <w:rsid w:val="00212D23"/>
    <w:rsid w:val="002134AA"/>
    <w:rsid w:val="002139BC"/>
    <w:rsid w:val="00213EFA"/>
    <w:rsid w:val="002163B0"/>
    <w:rsid w:val="0021665C"/>
    <w:rsid w:val="00216B01"/>
    <w:rsid w:val="00216C72"/>
    <w:rsid w:val="00216E7A"/>
    <w:rsid w:val="002177AB"/>
    <w:rsid w:val="0022000D"/>
    <w:rsid w:val="00220695"/>
    <w:rsid w:val="00220D92"/>
    <w:rsid w:val="0022131D"/>
    <w:rsid w:val="00221884"/>
    <w:rsid w:val="00222973"/>
    <w:rsid w:val="00222C2C"/>
    <w:rsid w:val="00223E20"/>
    <w:rsid w:val="00224097"/>
    <w:rsid w:val="0022423D"/>
    <w:rsid w:val="00225238"/>
    <w:rsid w:val="00225579"/>
    <w:rsid w:val="002255F0"/>
    <w:rsid w:val="002256D9"/>
    <w:rsid w:val="00225A09"/>
    <w:rsid w:val="00225F22"/>
    <w:rsid w:val="002260DF"/>
    <w:rsid w:val="00226E87"/>
    <w:rsid w:val="002277AF"/>
    <w:rsid w:val="002300A4"/>
    <w:rsid w:val="0023066B"/>
    <w:rsid w:val="0023095C"/>
    <w:rsid w:val="00231154"/>
    <w:rsid w:val="00232130"/>
    <w:rsid w:val="00232C15"/>
    <w:rsid w:val="00232C19"/>
    <w:rsid w:val="00233848"/>
    <w:rsid w:val="002339B7"/>
    <w:rsid w:val="00233D10"/>
    <w:rsid w:val="00233F1B"/>
    <w:rsid w:val="002343FF"/>
    <w:rsid w:val="002345FB"/>
    <w:rsid w:val="0023543B"/>
    <w:rsid w:val="00236833"/>
    <w:rsid w:val="00236CD0"/>
    <w:rsid w:val="002375A9"/>
    <w:rsid w:val="00237E91"/>
    <w:rsid w:val="00237F20"/>
    <w:rsid w:val="00240434"/>
    <w:rsid w:val="00240C11"/>
    <w:rsid w:val="00240ED0"/>
    <w:rsid w:val="00241378"/>
    <w:rsid w:val="00242E21"/>
    <w:rsid w:val="00243AC7"/>
    <w:rsid w:val="00243E8B"/>
    <w:rsid w:val="002454F1"/>
    <w:rsid w:val="00245B41"/>
    <w:rsid w:val="00245F5D"/>
    <w:rsid w:val="00246770"/>
    <w:rsid w:val="00246BA1"/>
    <w:rsid w:val="002473C5"/>
    <w:rsid w:val="002477F5"/>
    <w:rsid w:val="002478AF"/>
    <w:rsid w:val="00247915"/>
    <w:rsid w:val="00247973"/>
    <w:rsid w:val="002511D0"/>
    <w:rsid w:val="002518D5"/>
    <w:rsid w:val="00251D81"/>
    <w:rsid w:val="00251F56"/>
    <w:rsid w:val="00252254"/>
    <w:rsid w:val="0025295D"/>
    <w:rsid w:val="00252DC9"/>
    <w:rsid w:val="00253F49"/>
    <w:rsid w:val="00254B50"/>
    <w:rsid w:val="00254F90"/>
    <w:rsid w:val="0025626D"/>
    <w:rsid w:val="00256944"/>
    <w:rsid w:val="00256E42"/>
    <w:rsid w:val="0025725F"/>
    <w:rsid w:val="00260036"/>
    <w:rsid w:val="00261D79"/>
    <w:rsid w:val="002628F4"/>
    <w:rsid w:val="00263D82"/>
    <w:rsid w:val="00264136"/>
    <w:rsid w:val="0026510E"/>
    <w:rsid w:val="002651FB"/>
    <w:rsid w:val="0026539A"/>
    <w:rsid w:val="00265448"/>
    <w:rsid w:val="0026590D"/>
    <w:rsid w:val="00265BC2"/>
    <w:rsid w:val="00265CDA"/>
    <w:rsid w:val="0026602A"/>
    <w:rsid w:val="002660B9"/>
    <w:rsid w:val="002660C5"/>
    <w:rsid w:val="002660EB"/>
    <w:rsid w:val="002665BC"/>
    <w:rsid w:val="00266E48"/>
    <w:rsid w:val="00266E57"/>
    <w:rsid w:val="00266ED0"/>
    <w:rsid w:val="00267113"/>
    <w:rsid w:val="00267D24"/>
    <w:rsid w:val="00270074"/>
    <w:rsid w:val="002702B3"/>
    <w:rsid w:val="00270899"/>
    <w:rsid w:val="00270DB5"/>
    <w:rsid w:val="002713C1"/>
    <w:rsid w:val="0027169B"/>
    <w:rsid w:val="00271E36"/>
    <w:rsid w:val="00273163"/>
    <w:rsid w:val="00273B81"/>
    <w:rsid w:val="0027424B"/>
    <w:rsid w:val="002748F9"/>
    <w:rsid w:val="00274B73"/>
    <w:rsid w:val="00274C99"/>
    <w:rsid w:val="00274E78"/>
    <w:rsid w:val="00275419"/>
    <w:rsid w:val="0027548B"/>
    <w:rsid w:val="0027567D"/>
    <w:rsid w:val="002766CB"/>
    <w:rsid w:val="002772EE"/>
    <w:rsid w:val="00280414"/>
    <w:rsid w:val="00281D31"/>
    <w:rsid w:val="00282099"/>
    <w:rsid w:val="002825A9"/>
    <w:rsid w:val="00282AA3"/>
    <w:rsid w:val="00282F4B"/>
    <w:rsid w:val="00283083"/>
    <w:rsid w:val="002834AE"/>
    <w:rsid w:val="0028376C"/>
    <w:rsid w:val="00283BAD"/>
    <w:rsid w:val="002844F0"/>
    <w:rsid w:val="00284CF5"/>
    <w:rsid w:val="002850EF"/>
    <w:rsid w:val="0028640E"/>
    <w:rsid w:val="00286626"/>
    <w:rsid w:val="00286660"/>
    <w:rsid w:val="00286776"/>
    <w:rsid w:val="00286B3A"/>
    <w:rsid w:val="00286DBE"/>
    <w:rsid w:val="00287572"/>
    <w:rsid w:val="002900B5"/>
    <w:rsid w:val="00290197"/>
    <w:rsid w:val="00290B86"/>
    <w:rsid w:val="00290F65"/>
    <w:rsid w:val="0029107D"/>
    <w:rsid w:val="002918C6"/>
    <w:rsid w:val="002918D1"/>
    <w:rsid w:val="00291BB8"/>
    <w:rsid w:val="00292C5A"/>
    <w:rsid w:val="00294134"/>
    <w:rsid w:val="00295F9A"/>
    <w:rsid w:val="0029603C"/>
    <w:rsid w:val="00296048"/>
    <w:rsid w:val="002961F7"/>
    <w:rsid w:val="002963B0"/>
    <w:rsid w:val="00296B27"/>
    <w:rsid w:val="002A1666"/>
    <w:rsid w:val="002A1A0D"/>
    <w:rsid w:val="002A2DDF"/>
    <w:rsid w:val="002A2E40"/>
    <w:rsid w:val="002A3166"/>
    <w:rsid w:val="002A3360"/>
    <w:rsid w:val="002A3F43"/>
    <w:rsid w:val="002A5066"/>
    <w:rsid w:val="002A54FF"/>
    <w:rsid w:val="002A5993"/>
    <w:rsid w:val="002A5D40"/>
    <w:rsid w:val="002A6245"/>
    <w:rsid w:val="002A6460"/>
    <w:rsid w:val="002A7AC3"/>
    <w:rsid w:val="002B01E3"/>
    <w:rsid w:val="002B0299"/>
    <w:rsid w:val="002B0BA6"/>
    <w:rsid w:val="002B0E66"/>
    <w:rsid w:val="002B0EB3"/>
    <w:rsid w:val="002B10B5"/>
    <w:rsid w:val="002B10E1"/>
    <w:rsid w:val="002B10F3"/>
    <w:rsid w:val="002B171E"/>
    <w:rsid w:val="002B1A14"/>
    <w:rsid w:val="002B1DDC"/>
    <w:rsid w:val="002B1EBA"/>
    <w:rsid w:val="002B3C36"/>
    <w:rsid w:val="002B455F"/>
    <w:rsid w:val="002B476C"/>
    <w:rsid w:val="002B4785"/>
    <w:rsid w:val="002B4D0A"/>
    <w:rsid w:val="002B511D"/>
    <w:rsid w:val="002C0761"/>
    <w:rsid w:val="002C0BC1"/>
    <w:rsid w:val="002C0D79"/>
    <w:rsid w:val="002C14E0"/>
    <w:rsid w:val="002C19B0"/>
    <w:rsid w:val="002C1B2B"/>
    <w:rsid w:val="002C249F"/>
    <w:rsid w:val="002C2630"/>
    <w:rsid w:val="002C28CF"/>
    <w:rsid w:val="002C2A1E"/>
    <w:rsid w:val="002C2B27"/>
    <w:rsid w:val="002C3385"/>
    <w:rsid w:val="002C3959"/>
    <w:rsid w:val="002C3A0D"/>
    <w:rsid w:val="002C404C"/>
    <w:rsid w:val="002C494A"/>
    <w:rsid w:val="002C5511"/>
    <w:rsid w:val="002C62F1"/>
    <w:rsid w:val="002C6855"/>
    <w:rsid w:val="002C6858"/>
    <w:rsid w:val="002C707F"/>
    <w:rsid w:val="002C735D"/>
    <w:rsid w:val="002D0A79"/>
    <w:rsid w:val="002D0E1F"/>
    <w:rsid w:val="002D112C"/>
    <w:rsid w:val="002D1673"/>
    <w:rsid w:val="002D220F"/>
    <w:rsid w:val="002D2D3F"/>
    <w:rsid w:val="002D39DF"/>
    <w:rsid w:val="002D3ADE"/>
    <w:rsid w:val="002D41D9"/>
    <w:rsid w:val="002D4255"/>
    <w:rsid w:val="002D5347"/>
    <w:rsid w:val="002D5BCA"/>
    <w:rsid w:val="002D5D85"/>
    <w:rsid w:val="002D64B1"/>
    <w:rsid w:val="002D6531"/>
    <w:rsid w:val="002D7D22"/>
    <w:rsid w:val="002E0856"/>
    <w:rsid w:val="002E0F7B"/>
    <w:rsid w:val="002E1604"/>
    <w:rsid w:val="002E2962"/>
    <w:rsid w:val="002E2B07"/>
    <w:rsid w:val="002E32B1"/>
    <w:rsid w:val="002E387C"/>
    <w:rsid w:val="002E3BA3"/>
    <w:rsid w:val="002E4947"/>
    <w:rsid w:val="002E4997"/>
    <w:rsid w:val="002E5362"/>
    <w:rsid w:val="002E54F7"/>
    <w:rsid w:val="002E56EE"/>
    <w:rsid w:val="002E5C4C"/>
    <w:rsid w:val="002E6272"/>
    <w:rsid w:val="002E6BD5"/>
    <w:rsid w:val="002E75DB"/>
    <w:rsid w:val="002E7949"/>
    <w:rsid w:val="002F0BBB"/>
    <w:rsid w:val="002F16EA"/>
    <w:rsid w:val="002F2151"/>
    <w:rsid w:val="002F2C60"/>
    <w:rsid w:val="002F2E41"/>
    <w:rsid w:val="002F3106"/>
    <w:rsid w:val="002F3A3C"/>
    <w:rsid w:val="002F3AC2"/>
    <w:rsid w:val="002F3C0E"/>
    <w:rsid w:val="002F4493"/>
    <w:rsid w:val="002F4998"/>
    <w:rsid w:val="002F5854"/>
    <w:rsid w:val="002F63ED"/>
    <w:rsid w:val="002F7E12"/>
    <w:rsid w:val="00300108"/>
    <w:rsid w:val="00300DE4"/>
    <w:rsid w:val="0030115A"/>
    <w:rsid w:val="00301BE5"/>
    <w:rsid w:val="00302CE5"/>
    <w:rsid w:val="00304087"/>
    <w:rsid w:val="003046A8"/>
    <w:rsid w:val="003056B7"/>
    <w:rsid w:val="00305BCB"/>
    <w:rsid w:val="00305EE9"/>
    <w:rsid w:val="00306D69"/>
    <w:rsid w:val="00306E05"/>
    <w:rsid w:val="00307135"/>
    <w:rsid w:val="0030785F"/>
    <w:rsid w:val="00307BA8"/>
    <w:rsid w:val="00310BC1"/>
    <w:rsid w:val="00311263"/>
    <w:rsid w:val="00311349"/>
    <w:rsid w:val="003113A9"/>
    <w:rsid w:val="00311840"/>
    <w:rsid w:val="0031229F"/>
    <w:rsid w:val="00312330"/>
    <w:rsid w:val="00312427"/>
    <w:rsid w:val="00313DD5"/>
    <w:rsid w:val="00314FB4"/>
    <w:rsid w:val="0031525C"/>
    <w:rsid w:val="0031533D"/>
    <w:rsid w:val="0031534E"/>
    <w:rsid w:val="00315483"/>
    <w:rsid w:val="003156C6"/>
    <w:rsid w:val="00316857"/>
    <w:rsid w:val="00317838"/>
    <w:rsid w:val="00317C46"/>
    <w:rsid w:val="00317F1A"/>
    <w:rsid w:val="00320022"/>
    <w:rsid w:val="00320213"/>
    <w:rsid w:val="00320CCD"/>
    <w:rsid w:val="00321732"/>
    <w:rsid w:val="00321ACD"/>
    <w:rsid w:val="003221F0"/>
    <w:rsid w:val="0032282C"/>
    <w:rsid w:val="00322A18"/>
    <w:rsid w:val="003237D6"/>
    <w:rsid w:val="00323B9F"/>
    <w:rsid w:val="0032443D"/>
    <w:rsid w:val="00324C8B"/>
    <w:rsid w:val="003253C3"/>
    <w:rsid w:val="003274E6"/>
    <w:rsid w:val="003277D9"/>
    <w:rsid w:val="00327CB6"/>
    <w:rsid w:val="00327F22"/>
    <w:rsid w:val="0033082A"/>
    <w:rsid w:val="003309FA"/>
    <w:rsid w:val="00330C2C"/>
    <w:rsid w:val="003311B2"/>
    <w:rsid w:val="0033126E"/>
    <w:rsid w:val="00331525"/>
    <w:rsid w:val="00331ED8"/>
    <w:rsid w:val="00331FD7"/>
    <w:rsid w:val="00332EB0"/>
    <w:rsid w:val="00333BA4"/>
    <w:rsid w:val="003340B2"/>
    <w:rsid w:val="0033457F"/>
    <w:rsid w:val="00334DBB"/>
    <w:rsid w:val="00335965"/>
    <w:rsid w:val="003360D6"/>
    <w:rsid w:val="00336542"/>
    <w:rsid w:val="00341693"/>
    <w:rsid w:val="00342B34"/>
    <w:rsid w:val="00342C90"/>
    <w:rsid w:val="0034310D"/>
    <w:rsid w:val="00343BE8"/>
    <w:rsid w:val="00343E6C"/>
    <w:rsid w:val="003447EE"/>
    <w:rsid w:val="00344A29"/>
    <w:rsid w:val="003458F6"/>
    <w:rsid w:val="00345A52"/>
    <w:rsid w:val="003462F9"/>
    <w:rsid w:val="00346B83"/>
    <w:rsid w:val="00346F18"/>
    <w:rsid w:val="003476F6"/>
    <w:rsid w:val="0035024D"/>
    <w:rsid w:val="00350725"/>
    <w:rsid w:val="003520F3"/>
    <w:rsid w:val="00352B3B"/>
    <w:rsid w:val="00352DA2"/>
    <w:rsid w:val="00353658"/>
    <w:rsid w:val="003537AE"/>
    <w:rsid w:val="003539ED"/>
    <w:rsid w:val="00353ECF"/>
    <w:rsid w:val="00353EF0"/>
    <w:rsid w:val="00353FCC"/>
    <w:rsid w:val="00354815"/>
    <w:rsid w:val="00354E14"/>
    <w:rsid w:val="00355B2E"/>
    <w:rsid w:val="0035602F"/>
    <w:rsid w:val="0035633A"/>
    <w:rsid w:val="00356423"/>
    <w:rsid w:val="0035642A"/>
    <w:rsid w:val="00356A60"/>
    <w:rsid w:val="00356B79"/>
    <w:rsid w:val="00356C3D"/>
    <w:rsid w:val="00356D74"/>
    <w:rsid w:val="003574EE"/>
    <w:rsid w:val="0035768E"/>
    <w:rsid w:val="00357ACC"/>
    <w:rsid w:val="00357FC6"/>
    <w:rsid w:val="003617DB"/>
    <w:rsid w:val="00361AB8"/>
    <w:rsid w:val="003620C0"/>
    <w:rsid w:val="003625B1"/>
    <w:rsid w:val="00362CF7"/>
    <w:rsid w:val="00364872"/>
    <w:rsid w:val="00364C0A"/>
    <w:rsid w:val="00365308"/>
    <w:rsid w:val="0036577F"/>
    <w:rsid w:val="00365DE8"/>
    <w:rsid w:val="00365F05"/>
    <w:rsid w:val="00366183"/>
    <w:rsid w:val="00366BE9"/>
    <w:rsid w:val="00367015"/>
    <w:rsid w:val="00367267"/>
    <w:rsid w:val="00370202"/>
    <w:rsid w:val="003702E8"/>
    <w:rsid w:val="0037155F"/>
    <w:rsid w:val="00371A4D"/>
    <w:rsid w:val="00373325"/>
    <w:rsid w:val="00373515"/>
    <w:rsid w:val="0037382A"/>
    <w:rsid w:val="00373CB3"/>
    <w:rsid w:val="00374635"/>
    <w:rsid w:val="0037478D"/>
    <w:rsid w:val="00374C62"/>
    <w:rsid w:val="003757DA"/>
    <w:rsid w:val="00375D95"/>
    <w:rsid w:val="003762D4"/>
    <w:rsid w:val="00376A88"/>
    <w:rsid w:val="00376A8F"/>
    <w:rsid w:val="0037756A"/>
    <w:rsid w:val="003775E9"/>
    <w:rsid w:val="00380006"/>
    <w:rsid w:val="0038091A"/>
    <w:rsid w:val="00381504"/>
    <w:rsid w:val="0038270E"/>
    <w:rsid w:val="00382F5A"/>
    <w:rsid w:val="00384BD2"/>
    <w:rsid w:val="003851A8"/>
    <w:rsid w:val="0038634C"/>
    <w:rsid w:val="00386D25"/>
    <w:rsid w:val="00387160"/>
    <w:rsid w:val="0038719F"/>
    <w:rsid w:val="00387DD6"/>
    <w:rsid w:val="0039003F"/>
    <w:rsid w:val="00390188"/>
    <w:rsid w:val="00390EF3"/>
    <w:rsid w:val="00391357"/>
    <w:rsid w:val="003915DA"/>
    <w:rsid w:val="003916A7"/>
    <w:rsid w:val="003919B6"/>
    <w:rsid w:val="00391E09"/>
    <w:rsid w:val="0039294F"/>
    <w:rsid w:val="00392E79"/>
    <w:rsid w:val="00392F7B"/>
    <w:rsid w:val="00392F91"/>
    <w:rsid w:val="00393F30"/>
    <w:rsid w:val="0039519C"/>
    <w:rsid w:val="00395A1C"/>
    <w:rsid w:val="00395AB1"/>
    <w:rsid w:val="0039615A"/>
    <w:rsid w:val="00396729"/>
    <w:rsid w:val="00396848"/>
    <w:rsid w:val="00396F24"/>
    <w:rsid w:val="00397988"/>
    <w:rsid w:val="003A057F"/>
    <w:rsid w:val="003A0CF6"/>
    <w:rsid w:val="003A137A"/>
    <w:rsid w:val="003A170E"/>
    <w:rsid w:val="003A17B9"/>
    <w:rsid w:val="003A1E97"/>
    <w:rsid w:val="003A35F9"/>
    <w:rsid w:val="003A3910"/>
    <w:rsid w:val="003A3B0F"/>
    <w:rsid w:val="003A3E28"/>
    <w:rsid w:val="003A4BCA"/>
    <w:rsid w:val="003A50FB"/>
    <w:rsid w:val="003A542F"/>
    <w:rsid w:val="003A557E"/>
    <w:rsid w:val="003A5780"/>
    <w:rsid w:val="003A5814"/>
    <w:rsid w:val="003A5C52"/>
    <w:rsid w:val="003A6CAA"/>
    <w:rsid w:val="003A6E6F"/>
    <w:rsid w:val="003A70CE"/>
    <w:rsid w:val="003A7DEF"/>
    <w:rsid w:val="003B0041"/>
    <w:rsid w:val="003B07AE"/>
    <w:rsid w:val="003B0E72"/>
    <w:rsid w:val="003B1347"/>
    <w:rsid w:val="003B276D"/>
    <w:rsid w:val="003B36F6"/>
    <w:rsid w:val="003B387B"/>
    <w:rsid w:val="003B3A3C"/>
    <w:rsid w:val="003B41AB"/>
    <w:rsid w:val="003B4B23"/>
    <w:rsid w:val="003B5263"/>
    <w:rsid w:val="003B564C"/>
    <w:rsid w:val="003B5C55"/>
    <w:rsid w:val="003B6082"/>
    <w:rsid w:val="003B6633"/>
    <w:rsid w:val="003B6AF4"/>
    <w:rsid w:val="003B74CC"/>
    <w:rsid w:val="003C0114"/>
    <w:rsid w:val="003C0C80"/>
    <w:rsid w:val="003C13B1"/>
    <w:rsid w:val="003C28D6"/>
    <w:rsid w:val="003C3560"/>
    <w:rsid w:val="003C3963"/>
    <w:rsid w:val="003C4AF6"/>
    <w:rsid w:val="003C611B"/>
    <w:rsid w:val="003C673F"/>
    <w:rsid w:val="003C6E59"/>
    <w:rsid w:val="003C7192"/>
    <w:rsid w:val="003D0339"/>
    <w:rsid w:val="003D0BF8"/>
    <w:rsid w:val="003D1111"/>
    <w:rsid w:val="003D1379"/>
    <w:rsid w:val="003D26F6"/>
    <w:rsid w:val="003D2776"/>
    <w:rsid w:val="003D2B1B"/>
    <w:rsid w:val="003D2E6B"/>
    <w:rsid w:val="003D2F84"/>
    <w:rsid w:val="003D308D"/>
    <w:rsid w:val="003D31A7"/>
    <w:rsid w:val="003D35C0"/>
    <w:rsid w:val="003D3FD4"/>
    <w:rsid w:val="003D4890"/>
    <w:rsid w:val="003D5446"/>
    <w:rsid w:val="003D55ED"/>
    <w:rsid w:val="003D57A8"/>
    <w:rsid w:val="003D6645"/>
    <w:rsid w:val="003D6921"/>
    <w:rsid w:val="003D6965"/>
    <w:rsid w:val="003D6A4B"/>
    <w:rsid w:val="003D6FE0"/>
    <w:rsid w:val="003D704A"/>
    <w:rsid w:val="003D712A"/>
    <w:rsid w:val="003D7749"/>
    <w:rsid w:val="003D7FA3"/>
    <w:rsid w:val="003E0E24"/>
    <w:rsid w:val="003E0FC8"/>
    <w:rsid w:val="003E145D"/>
    <w:rsid w:val="003E1568"/>
    <w:rsid w:val="003E22D0"/>
    <w:rsid w:val="003E282C"/>
    <w:rsid w:val="003E2EF1"/>
    <w:rsid w:val="003E3606"/>
    <w:rsid w:val="003E4032"/>
    <w:rsid w:val="003E452D"/>
    <w:rsid w:val="003E4A9B"/>
    <w:rsid w:val="003E4AC1"/>
    <w:rsid w:val="003E538C"/>
    <w:rsid w:val="003E54CD"/>
    <w:rsid w:val="003E5A2D"/>
    <w:rsid w:val="003E6127"/>
    <w:rsid w:val="003E67A5"/>
    <w:rsid w:val="003E6A8A"/>
    <w:rsid w:val="003E6F89"/>
    <w:rsid w:val="003E743D"/>
    <w:rsid w:val="003E77FB"/>
    <w:rsid w:val="003F268B"/>
    <w:rsid w:val="003F364B"/>
    <w:rsid w:val="003F3C38"/>
    <w:rsid w:val="003F4AC7"/>
    <w:rsid w:val="003F54D2"/>
    <w:rsid w:val="003F5C31"/>
    <w:rsid w:val="003F5D50"/>
    <w:rsid w:val="003F61BC"/>
    <w:rsid w:val="003F6BED"/>
    <w:rsid w:val="003F7341"/>
    <w:rsid w:val="003F7F5D"/>
    <w:rsid w:val="00400A3A"/>
    <w:rsid w:val="00400BE7"/>
    <w:rsid w:val="00401601"/>
    <w:rsid w:val="00401A16"/>
    <w:rsid w:val="004027CB"/>
    <w:rsid w:val="00402A0D"/>
    <w:rsid w:val="00402CDA"/>
    <w:rsid w:val="00402D01"/>
    <w:rsid w:val="00402DDD"/>
    <w:rsid w:val="00402FBC"/>
    <w:rsid w:val="00403A6B"/>
    <w:rsid w:val="00403E3C"/>
    <w:rsid w:val="004058FA"/>
    <w:rsid w:val="00406EA2"/>
    <w:rsid w:val="004070AD"/>
    <w:rsid w:val="00407D60"/>
    <w:rsid w:val="00411168"/>
    <w:rsid w:val="00411497"/>
    <w:rsid w:val="004115E9"/>
    <w:rsid w:val="004117AD"/>
    <w:rsid w:val="00411B09"/>
    <w:rsid w:val="004120C2"/>
    <w:rsid w:val="004125FC"/>
    <w:rsid w:val="00412701"/>
    <w:rsid w:val="00412BE5"/>
    <w:rsid w:val="00412F00"/>
    <w:rsid w:val="00413281"/>
    <w:rsid w:val="00414198"/>
    <w:rsid w:val="00414222"/>
    <w:rsid w:val="00414608"/>
    <w:rsid w:val="00414D4A"/>
    <w:rsid w:val="00414DFA"/>
    <w:rsid w:val="004169D6"/>
    <w:rsid w:val="00417280"/>
    <w:rsid w:val="00417739"/>
    <w:rsid w:val="00417A5C"/>
    <w:rsid w:val="0042081F"/>
    <w:rsid w:val="00420BAD"/>
    <w:rsid w:val="0042239C"/>
    <w:rsid w:val="004225CF"/>
    <w:rsid w:val="004234CA"/>
    <w:rsid w:val="00423BF4"/>
    <w:rsid w:val="00423DD0"/>
    <w:rsid w:val="004240CA"/>
    <w:rsid w:val="0042429A"/>
    <w:rsid w:val="004253A7"/>
    <w:rsid w:val="004254F0"/>
    <w:rsid w:val="00426F73"/>
    <w:rsid w:val="00427275"/>
    <w:rsid w:val="00427B12"/>
    <w:rsid w:val="0043057D"/>
    <w:rsid w:val="0043074D"/>
    <w:rsid w:val="00430956"/>
    <w:rsid w:val="00431E70"/>
    <w:rsid w:val="00431ED7"/>
    <w:rsid w:val="0043218C"/>
    <w:rsid w:val="00432245"/>
    <w:rsid w:val="00432A5D"/>
    <w:rsid w:val="00432D5D"/>
    <w:rsid w:val="00433082"/>
    <w:rsid w:val="00433B3D"/>
    <w:rsid w:val="004342D9"/>
    <w:rsid w:val="00434788"/>
    <w:rsid w:val="00434D08"/>
    <w:rsid w:val="00435AA7"/>
    <w:rsid w:val="00435CEA"/>
    <w:rsid w:val="00436190"/>
    <w:rsid w:val="00436631"/>
    <w:rsid w:val="0043677D"/>
    <w:rsid w:val="004409D5"/>
    <w:rsid w:val="00441B12"/>
    <w:rsid w:val="0044264C"/>
    <w:rsid w:val="0044339F"/>
    <w:rsid w:val="0044342C"/>
    <w:rsid w:val="004436CB"/>
    <w:rsid w:val="0044428D"/>
    <w:rsid w:val="00444C8F"/>
    <w:rsid w:val="004454DA"/>
    <w:rsid w:val="0044587A"/>
    <w:rsid w:val="00445C84"/>
    <w:rsid w:val="0044631B"/>
    <w:rsid w:val="00446553"/>
    <w:rsid w:val="00446B08"/>
    <w:rsid w:val="004511EF"/>
    <w:rsid w:val="004513ED"/>
    <w:rsid w:val="00451B3B"/>
    <w:rsid w:val="00452BBC"/>
    <w:rsid w:val="00452F8C"/>
    <w:rsid w:val="00453C7C"/>
    <w:rsid w:val="00454122"/>
    <w:rsid w:val="004546FC"/>
    <w:rsid w:val="00454B92"/>
    <w:rsid w:val="00455497"/>
    <w:rsid w:val="00455897"/>
    <w:rsid w:val="00455BE8"/>
    <w:rsid w:val="00456419"/>
    <w:rsid w:val="004564C3"/>
    <w:rsid w:val="0045687A"/>
    <w:rsid w:val="00456B75"/>
    <w:rsid w:val="00457921"/>
    <w:rsid w:val="00457CA4"/>
    <w:rsid w:val="004600D9"/>
    <w:rsid w:val="0046175A"/>
    <w:rsid w:val="00461C56"/>
    <w:rsid w:val="004620E7"/>
    <w:rsid w:val="00462509"/>
    <w:rsid w:val="00462B2C"/>
    <w:rsid w:val="004641B4"/>
    <w:rsid w:val="00464457"/>
    <w:rsid w:val="00464BEB"/>
    <w:rsid w:val="00465058"/>
    <w:rsid w:val="00465EF9"/>
    <w:rsid w:val="00466DBE"/>
    <w:rsid w:val="0047037D"/>
    <w:rsid w:val="00470B78"/>
    <w:rsid w:val="00471CF8"/>
    <w:rsid w:val="00471F97"/>
    <w:rsid w:val="00472014"/>
    <w:rsid w:val="004721F5"/>
    <w:rsid w:val="00473E1A"/>
    <w:rsid w:val="00475736"/>
    <w:rsid w:val="00475853"/>
    <w:rsid w:val="004763F7"/>
    <w:rsid w:val="00477471"/>
    <w:rsid w:val="00477788"/>
    <w:rsid w:val="00480949"/>
    <w:rsid w:val="00480C62"/>
    <w:rsid w:val="0048163A"/>
    <w:rsid w:val="00481F62"/>
    <w:rsid w:val="0048222C"/>
    <w:rsid w:val="00482FB5"/>
    <w:rsid w:val="004836A1"/>
    <w:rsid w:val="00484115"/>
    <w:rsid w:val="00484D43"/>
    <w:rsid w:val="0048505F"/>
    <w:rsid w:val="00485C3D"/>
    <w:rsid w:val="00485D96"/>
    <w:rsid w:val="004904DC"/>
    <w:rsid w:val="00490EAD"/>
    <w:rsid w:val="00491366"/>
    <w:rsid w:val="004916D0"/>
    <w:rsid w:val="0049296D"/>
    <w:rsid w:val="004931AD"/>
    <w:rsid w:val="00493837"/>
    <w:rsid w:val="00493971"/>
    <w:rsid w:val="00493A03"/>
    <w:rsid w:val="00494579"/>
    <w:rsid w:val="004949B3"/>
    <w:rsid w:val="004950C1"/>
    <w:rsid w:val="004954FB"/>
    <w:rsid w:val="004968B9"/>
    <w:rsid w:val="004974E5"/>
    <w:rsid w:val="00497AE9"/>
    <w:rsid w:val="00497CF4"/>
    <w:rsid w:val="004A0203"/>
    <w:rsid w:val="004A0645"/>
    <w:rsid w:val="004A0A86"/>
    <w:rsid w:val="004A1183"/>
    <w:rsid w:val="004A18C1"/>
    <w:rsid w:val="004A19E0"/>
    <w:rsid w:val="004A1B07"/>
    <w:rsid w:val="004A213A"/>
    <w:rsid w:val="004A2BBF"/>
    <w:rsid w:val="004A421B"/>
    <w:rsid w:val="004A4360"/>
    <w:rsid w:val="004A43E0"/>
    <w:rsid w:val="004A5947"/>
    <w:rsid w:val="004A5D3A"/>
    <w:rsid w:val="004A6293"/>
    <w:rsid w:val="004A6DB6"/>
    <w:rsid w:val="004A6E19"/>
    <w:rsid w:val="004A786D"/>
    <w:rsid w:val="004B0736"/>
    <w:rsid w:val="004B24CC"/>
    <w:rsid w:val="004B2770"/>
    <w:rsid w:val="004B4247"/>
    <w:rsid w:val="004B4597"/>
    <w:rsid w:val="004B4640"/>
    <w:rsid w:val="004B4C1E"/>
    <w:rsid w:val="004B4FC4"/>
    <w:rsid w:val="004B51E4"/>
    <w:rsid w:val="004B59C2"/>
    <w:rsid w:val="004B5E64"/>
    <w:rsid w:val="004B5E99"/>
    <w:rsid w:val="004B640F"/>
    <w:rsid w:val="004B6E6B"/>
    <w:rsid w:val="004B7949"/>
    <w:rsid w:val="004B7BB2"/>
    <w:rsid w:val="004B7F7F"/>
    <w:rsid w:val="004C0CAA"/>
    <w:rsid w:val="004C22CD"/>
    <w:rsid w:val="004C2740"/>
    <w:rsid w:val="004C2CA8"/>
    <w:rsid w:val="004C35A2"/>
    <w:rsid w:val="004C3B82"/>
    <w:rsid w:val="004C3BBB"/>
    <w:rsid w:val="004C3E43"/>
    <w:rsid w:val="004C4C82"/>
    <w:rsid w:val="004C5C72"/>
    <w:rsid w:val="004C5EFC"/>
    <w:rsid w:val="004C61C0"/>
    <w:rsid w:val="004C6F4A"/>
    <w:rsid w:val="004D0440"/>
    <w:rsid w:val="004D05C5"/>
    <w:rsid w:val="004D0E9E"/>
    <w:rsid w:val="004D13A3"/>
    <w:rsid w:val="004D1436"/>
    <w:rsid w:val="004D2597"/>
    <w:rsid w:val="004D34ED"/>
    <w:rsid w:val="004D35C5"/>
    <w:rsid w:val="004D5104"/>
    <w:rsid w:val="004D545C"/>
    <w:rsid w:val="004D6513"/>
    <w:rsid w:val="004D777B"/>
    <w:rsid w:val="004D79B8"/>
    <w:rsid w:val="004D7D27"/>
    <w:rsid w:val="004E065A"/>
    <w:rsid w:val="004E0680"/>
    <w:rsid w:val="004E1202"/>
    <w:rsid w:val="004E1486"/>
    <w:rsid w:val="004E3292"/>
    <w:rsid w:val="004E3385"/>
    <w:rsid w:val="004E3BFF"/>
    <w:rsid w:val="004E4589"/>
    <w:rsid w:val="004E4D6B"/>
    <w:rsid w:val="004E6597"/>
    <w:rsid w:val="004E66A6"/>
    <w:rsid w:val="004E6728"/>
    <w:rsid w:val="004E675F"/>
    <w:rsid w:val="004E6DC2"/>
    <w:rsid w:val="004E7035"/>
    <w:rsid w:val="004E70DA"/>
    <w:rsid w:val="004E7528"/>
    <w:rsid w:val="004E76C4"/>
    <w:rsid w:val="004F19BA"/>
    <w:rsid w:val="004F215B"/>
    <w:rsid w:val="004F25A3"/>
    <w:rsid w:val="004F2625"/>
    <w:rsid w:val="004F26AC"/>
    <w:rsid w:val="004F2C6A"/>
    <w:rsid w:val="004F2CF2"/>
    <w:rsid w:val="004F2DC1"/>
    <w:rsid w:val="004F37B3"/>
    <w:rsid w:val="004F3832"/>
    <w:rsid w:val="004F45A5"/>
    <w:rsid w:val="004F4C3B"/>
    <w:rsid w:val="004F531B"/>
    <w:rsid w:val="004F5742"/>
    <w:rsid w:val="004F5994"/>
    <w:rsid w:val="004F5CE4"/>
    <w:rsid w:val="004F6904"/>
    <w:rsid w:val="004F6BED"/>
    <w:rsid w:val="004F7E09"/>
    <w:rsid w:val="00502422"/>
    <w:rsid w:val="00502D96"/>
    <w:rsid w:val="00502E0E"/>
    <w:rsid w:val="00503188"/>
    <w:rsid w:val="005034C5"/>
    <w:rsid w:val="0050379E"/>
    <w:rsid w:val="00503954"/>
    <w:rsid w:val="005039EA"/>
    <w:rsid w:val="0050434B"/>
    <w:rsid w:val="00504536"/>
    <w:rsid w:val="005049FA"/>
    <w:rsid w:val="00504D36"/>
    <w:rsid w:val="005050CF"/>
    <w:rsid w:val="00505F20"/>
    <w:rsid w:val="005071E8"/>
    <w:rsid w:val="00507891"/>
    <w:rsid w:val="00507986"/>
    <w:rsid w:val="00507B8E"/>
    <w:rsid w:val="00510079"/>
    <w:rsid w:val="0051151B"/>
    <w:rsid w:val="005122A2"/>
    <w:rsid w:val="005125AE"/>
    <w:rsid w:val="005127BE"/>
    <w:rsid w:val="005129EC"/>
    <w:rsid w:val="00512BFB"/>
    <w:rsid w:val="00512F3F"/>
    <w:rsid w:val="0051316F"/>
    <w:rsid w:val="00514224"/>
    <w:rsid w:val="0051468E"/>
    <w:rsid w:val="00514ED5"/>
    <w:rsid w:val="0051557E"/>
    <w:rsid w:val="0051568A"/>
    <w:rsid w:val="005156C2"/>
    <w:rsid w:val="00515D2B"/>
    <w:rsid w:val="00515F33"/>
    <w:rsid w:val="0051626E"/>
    <w:rsid w:val="005170CA"/>
    <w:rsid w:val="0051749E"/>
    <w:rsid w:val="005205A9"/>
    <w:rsid w:val="00520BBB"/>
    <w:rsid w:val="00521828"/>
    <w:rsid w:val="005222A4"/>
    <w:rsid w:val="005222D6"/>
    <w:rsid w:val="00522C2A"/>
    <w:rsid w:val="00522EFF"/>
    <w:rsid w:val="00524A67"/>
    <w:rsid w:val="00524B55"/>
    <w:rsid w:val="00524BC5"/>
    <w:rsid w:val="00524C23"/>
    <w:rsid w:val="00524EED"/>
    <w:rsid w:val="005252D5"/>
    <w:rsid w:val="005254FE"/>
    <w:rsid w:val="0052555C"/>
    <w:rsid w:val="00525B42"/>
    <w:rsid w:val="00525CCF"/>
    <w:rsid w:val="005261E2"/>
    <w:rsid w:val="005262BD"/>
    <w:rsid w:val="005263F9"/>
    <w:rsid w:val="005270A4"/>
    <w:rsid w:val="00527215"/>
    <w:rsid w:val="0053063D"/>
    <w:rsid w:val="005306A2"/>
    <w:rsid w:val="00530986"/>
    <w:rsid w:val="00530CA4"/>
    <w:rsid w:val="005312BF"/>
    <w:rsid w:val="00531490"/>
    <w:rsid w:val="00532076"/>
    <w:rsid w:val="0053297B"/>
    <w:rsid w:val="00532B33"/>
    <w:rsid w:val="00533A6C"/>
    <w:rsid w:val="00534D96"/>
    <w:rsid w:val="0053537E"/>
    <w:rsid w:val="00535443"/>
    <w:rsid w:val="005354CE"/>
    <w:rsid w:val="00535629"/>
    <w:rsid w:val="005368FE"/>
    <w:rsid w:val="0053690E"/>
    <w:rsid w:val="00536E44"/>
    <w:rsid w:val="00536F16"/>
    <w:rsid w:val="00536F85"/>
    <w:rsid w:val="005377CC"/>
    <w:rsid w:val="0054032D"/>
    <w:rsid w:val="0054048E"/>
    <w:rsid w:val="00540D48"/>
    <w:rsid w:val="005415EC"/>
    <w:rsid w:val="005423EE"/>
    <w:rsid w:val="0054270C"/>
    <w:rsid w:val="00542E88"/>
    <w:rsid w:val="00543758"/>
    <w:rsid w:val="00543ECF"/>
    <w:rsid w:val="00544AF1"/>
    <w:rsid w:val="00544ECC"/>
    <w:rsid w:val="00544ED1"/>
    <w:rsid w:val="00545301"/>
    <w:rsid w:val="005462D6"/>
    <w:rsid w:val="00546A16"/>
    <w:rsid w:val="00546D35"/>
    <w:rsid w:val="00546E5A"/>
    <w:rsid w:val="0054703D"/>
    <w:rsid w:val="0054718C"/>
    <w:rsid w:val="00547224"/>
    <w:rsid w:val="005473D4"/>
    <w:rsid w:val="00547933"/>
    <w:rsid w:val="00547FC0"/>
    <w:rsid w:val="00550072"/>
    <w:rsid w:val="005504AF"/>
    <w:rsid w:val="00550D9B"/>
    <w:rsid w:val="0055150D"/>
    <w:rsid w:val="00553447"/>
    <w:rsid w:val="00553881"/>
    <w:rsid w:val="00554212"/>
    <w:rsid w:val="00555BF1"/>
    <w:rsid w:val="00555FEC"/>
    <w:rsid w:val="0055787C"/>
    <w:rsid w:val="00557F88"/>
    <w:rsid w:val="00560752"/>
    <w:rsid w:val="00560D05"/>
    <w:rsid w:val="005613A8"/>
    <w:rsid w:val="00562917"/>
    <w:rsid w:val="00562F35"/>
    <w:rsid w:val="005639E2"/>
    <w:rsid w:val="00564C42"/>
    <w:rsid w:val="0056529D"/>
    <w:rsid w:val="0056541A"/>
    <w:rsid w:val="005658D1"/>
    <w:rsid w:val="0056595D"/>
    <w:rsid w:val="005661C9"/>
    <w:rsid w:val="005662BC"/>
    <w:rsid w:val="00566AAB"/>
    <w:rsid w:val="00566EF0"/>
    <w:rsid w:val="00567101"/>
    <w:rsid w:val="005672BF"/>
    <w:rsid w:val="005672DE"/>
    <w:rsid w:val="0056741C"/>
    <w:rsid w:val="00567CF5"/>
    <w:rsid w:val="00567FED"/>
    <w:rsid w:val="00572002"/>
    <w:rsid w:val="00572215"/>
    <w:rsid w:val="005723C8"/>
    <w:rsid w:val="00572C7A"/>
    <w:rsid w:val="00572CCC"/>
    <w:rsid w:val="0057382E"/>
    <w:rsid w:val="00573B87"/>
    <w:rsid w:val="00574395"/>
    <w:rsid w:val="00574AFD"/>
    <w:rsid w:val="0057575F"/>
    <w:rsid w:val="00575D9E"/>
    <w:rsid w:val="0057639C"/>
    <w:rsid w:val="00576C79"/>
    <w:rsid w:val="00576CDB"/>
    <w:rsid w:val="00577081"/>
    <w:rsid w:val="005776A8"/>
    <w:rsid w:val="005806B2"/>
    <w:rsid w:val="00581227"/>
    <w:rsid w:val="005813EF"/>
    <w:rsid w:val="0058155D"/>
    <w:rsid w:val="00581790"/>
    <w:rsid w:val="00581C00"/>
    <w:rsid w:val="005838AC"/>
    <w:rsid w:val="005844F0"/>
    <w:rsid w:val="00585BAC"/>
    <w:rsid w:val="00586F68"/>
    <w:rsid w:val="00587135"/>
    <w:rsid w:val="005877BE"/>
    <w:rsid w:val="00590290"/>
    <w:rsid w:val="00590891"/>
    <w:rsid w:val="00590A10"/>
    <w:rsid w:val="00591213"/>
    <w:rsid w:val="00592391"/>
    <w:rsid w:val="00592503"/>
    <w:rsid w:val="00592705"/>
    <w:rsid w:val="00592CC9"/>
    <w:rsid w:val="005934DB"/>
    <w:rsid w:val="005944F4"/>
    <w:rsid w:val="00595044"/>
    <w:rsid w:val="00595CB3"/>
    <w:rsid w:val="00595E05"/>
    <w:rsid w:val="00597624"/>
    <w:rsid w:val="005978CE"/>
    <w:rsid w:val="00597DD6"/>
    <w:rsid w:val="00597F2C"/>
    <w:rsid w:val="005A0EC0"/>
    <w:rsid w:val="005A13CF"/>
    <w:rsid w:val="005A1AA6"/>
    <w:rsid w:val="005A20ED"/>
    <w:rsid w:val="005A26B8"/>
    <w:rsid w:val="005A3031"/>
    <w:rsid w:val="005A39C1"/>
    <w:rsid w:val="005A3F66"/>
    <w:rsid w:val="005A4294"/>
    <w:rsid w:val="005A5325"/>
    <w:rsid w:val="005A5B64"/>
    <w:rsid w:val="005A6A11"/>
    <w:rsid w:val="005A6B3B"/>
    <w:rsid w:val="005A6C16"/>
    <w:rsid w:val="005A6C1C"/>
    <w:rsid w:val="005A6E80"/>
    <w:rsid w:val="005A7303"/>
    <w:rsid w:val="005A73E7"/>
    <w:rsid w:val="005A780F"/>
    <w:rsid w:val="005A7998"/>
    <w:rsid w:val="005A7E25"/>
    <w:rsid w:val="005B0051"/>
    <w:rsid w:val="005B0315"/>
    <w:rsid w:val="005B09F4"/>
    <w:rsid w:val="005B0A80"/>
    <w:rsid w:val="005B16FA"/>
    <w:rsid w:val="005B1911"/>
    <w:rsid w:val="005B1C3C"/>
    <w:rsid w:val="005B1FAD"/>
    <w:rsid w:val="005B21A2"/>
    <w:rsid w:val="005B21B2"/>
    <w:rsid w:val="005B2AA3"/>
    <w:rsid w:val="005B3306"/>
    <w:rsid w:val="005B3534"/>
    <w:rsid w:val="005B3605"/>
    <w:rsid w:val="005B36ED"/>
    <w:rsid w:val="005B39FA"/>
    <w:rsid w:val="005B43B5"/>
    <w:rsid w:val="005B4DC3"/>
    <w:rsid w:val="005B4EE0"/>
    <w:rsid w:val="005B5226"/>
    <w:rsid w:val="005B5495"/>
    <w:rsid w:val="005B59A7"/>
    <w:rsid w:val="005B63AB"/>
    <w:rsid w:val="005B6966"/>
    <w:rsid w:val="005B7521"/>
    <w:rsid w:val="005B79A6"/>
    <w:rsid w:val="005B7FAC"/>
    <w:rsid w:val="005C1347"/>
    <w:rsid w:val="005C1457"/>
    <w:rsid w:val="005C199B"/>
    <w:rsid w:val="005C1DEA"/>
    <w:rsid w:val="005C1E67"/>
    <w:rsid w:val="005C1F56"/>
    <w:rsid w:val="005C2D88"/>
    <w:rsid w:val="005C3796"/>
    <w:rsid w:val="005C45A3"/>
    <w:rsid w:val="005C5877"/>
    <w:rsid w:val="005C5E5D"/>
    <w:rsid w:val="005C682B"/>
    <w:rsid w:val="005C6A0D"/>
    <w:rsid w:val="005C70FF"/>
    <w:rsid w:val="005C7EEA"/>
    <w:rsid w:val="005D0243"/>
    <w:rsid w:val="005D0E0B"/>
    <w:rsid w:val="005D0F39"/>
    <w:rsid w:val="005D18D2"/>
    <w:rsid w:val="005D2233"/>
    <w:rsid w:val="005D27AB"/>
    <w:rsid w:val="005D2936"/>
    <w:rsid w:val="005D3A35"/>
    <w:rsid w:val="005D49A4"/>
    <w:rsid w:val="005D4B1F"/>
    <w:rsid w:val="005D4F04"/>
    <w:rsid w:val="005D4F18"/>
    <w:rsid w:val="005D50E2"/>
    <w:rsid w:val="005D514C"/>
    <w:rsid w:val="005D56CB"/>
    <w:rsid w:val="005D61ED"/>
    <w:rsid w:val="005D696D"/>
    <w:rsid w:val="005D72B8"/>
    <w:rsid w:val="005D734A"/>
    <w:rsid w:val="005D742C"/>
    <w:rsid w:val="005E032E"/>
    <w:rsid w:val="005E046A"/>
    <w:rsid w:val="005E0AF9"/>
    <w:rsid w:val="005E1657"/>
    <w:rsid w:val="005E1CFD"/>
    <w:rsid w:val="005E1DBF"/>
    <w:rsid w:val="005E2FDD"/>
    <w:rsid w:val="005E31ED"/>
    <w:rsid w:val="005E32F8"/>
    <w:rsid w:val="005E33F0"/>
    <w:rsid w:val="005E37A2"/>
    <w:rsid w:val="005E38CC"/>
    <w:rsid w:val="005E3B55"/>
    <w:rsid w:val="005E3CD5"/>
    <w:rsid w:val="005E4613"/>
    <w:rsid w:val="005E4A12"/>
    <w:rsid w:val="005E4D7F"/>
    <w:rsid w:val="005E5AF6"/>
    <w:rsid w:val="005E5E8E"/>
    <w:rsid w:val="005E6703"/>
    <w:rsid w:val="005E6AA9"/>
    <w:rsid w:val="005E77A1"/>
    <w:rsid w:val="005E7A33"/>
    <w:rsid w:val="005E7C1F"/>
    <w:rsid w:val="005F1004"/>
    <w:rsid w:val="005F2456"/>
    <w:rsid w:val="005F28D0"/>
    <w:rsid w:val="005F324D"/>
    <w:rsid w:val="005F3852"/>
    <w:rsid w:val="005F39A7"/>
    <w:rsid w:val="005F4C50"/>
    <w:rsid w:val="005F70A7"/>
    <w:rsid w:val="005F7CC9"/>
    <w:rsid w:val="0060113B"/>
    <w:rsid w:val="0060351E"/>
    <w:rsid w:val="00604C67"/>
    <w:rsid w:val="00604DE3"/>
    <w:rsid w:val="0060736A"/>
    <w:rsid w:val="00607EF9"/>
    <w:rsid w:val="00610BCB"/>
    <w:rsid w:val="00612115"/>
    <w:rsid w:val="0061213D"/>
    <w:rsid w:val="006128B5"/>
    <w:rsid w:val="00612907"/>
    <w:rsid w:val="00613A69"/>
    <w:rsid w:val="006146DB"/>
    <w:rsid w:val="0061499D"/>
    <w:rsid w:val="006149F6"/>
    <w:rsid w:val="00615353"/>
    <w:rsid w:val="006156FC"/>
    <w:rsid w:val="00615A78"/>
    <w:rsid w:val="00616242"/>
    <w:rsid w:val="0061674E"/>
    <w:rsid w:val="006168FA"/>
    <w:rsid w:val="00616D3B"/>
    <w:rsid w:val="00620712"/>
    <w:rsid w:val="00620A75"/>
    <w:rsid w:val="006212D9"/>
    <w:rsid w:val="00621D5C"/>
    <w:rsid w:val="006220B3"/>
    <w:rsid w:val="0062239C"/>
    <w:rsid w:val="00622502"/>
    <w:rsid w:val="006227E0"/>
    <w:rsid w:val="00622D08"/>
    <w:rsid w:val="00622D32"/>
    <w:rsid w:val="00624035"/>
    <w:rsid w:val="00624264"/>
    <w:rsid w:val="00624AFC"/>
    <w:rsid w:val="00624EDB"/>
    <w:rsid w:val="0062545E"/>
    <w:rsid w:val="0062553A"/>
    <w:rsid w:val="006266D9"/>
    <w:rsid w:val="006268E2"/>
    <w:rsid w:val="00627498"/>
    <w:rsid w:val="006279A7"/>
    <w:rsid w:val="00627DB9"/>
    <w:rsid w:val="00627FC4"/>
    <w:rsid w:val="00630013"/>
    <w:rsid w:val="0063005D"/>
    <w:rsid w:val="00630881"/>
    <w:rsid w:val="00630DB1"/>
    <w:rsid w:val="00631454"/>
    <w:rsid w:val="00631B2F"/>
    <w:rsid w:val="006321C5"/>
    <w:rsid w:val="00632C1A"/>
    <w:rsid w:val="00633BD9"/>
    <w:rsid w:val="00633C91"/>
    <w:rsid w:val="00633CDC"/>
    <w:rsid w:val="00633EAC"/>
    <w:rsid w:val="00633F72"/>
    <w:rsid w:val="006343FC"/>
    <w:rsid w:val="00634613"/>
    <w:rsid w:val="0063466A"/>
    <w:rsid w:val="00634D0A"/>
    <w:rsid w:val="00634F32"/>
    <w:rsid w:val="00635004"/>
    <w:rsid w:val="00635262"/>
    <w:rsid w:val="00635468"/>
    <w:rsid w:val="00636893"/>
    <w:rsid w:val="00636E5C"/>
    <w:rsid w:val="00637355"/>
    <w:rsid w:val="00637561"/>
    <w:rsid w:val="00637592"/>
    <w:rsid w:val="00637962"/>
    <w:rsid w:val="00640143"/>
    <w:rsid w:val="0064020C"/>
    <w:rsid w:val="00640998"/>
    <w:rsid w:val="006409A3"/>
    <w:rsid w:val="00641603"/>
    <w:rsid w:val="006420F0"/>
    <w:rsid w:val="0064229B"/>
    <w:rsid w:val="00642753"/>
    <w:rsid w:val="00642B45"/>
    <w:rsid w:val="00642C23"/>
    <w:rsid w:val="00642DFD"/>
    <w:rsid w:val="00643436"/>
    <w:rsid w:val="00643ACC"/>
    <w:rsid w:val="00643BBC"/>
    <w:rsid w:val="00644318"/>
    <w:rsid w:val="00644734"/>
    <w:rsid w:val="00644BC6"/>
    <w:rsid w:val="00644D53"/>
    <w:rsid w:val="00645D95"/>
    <w:rsid w:val="0064635B"/>
    <w:rsid w:val="006467F0"/>
    <w:rsid w:val="00646AF8"/>
    <w:rsid w:val="00646C2D"/>
    <w:rsid w:val="006478DA"/>
    <w:rsid w:val="006503AD"/>
    <w:rsid w:val="006511B9"/>
    <w:rsid w:val="00651ACB"/>
    <w:rsid w:val="006527F1"/>
    <w:rsid w:val="00652B25"/>
    <w:rsid w:val="006532F0"/>
    <w:rsid w:val="0065343B"/>
    <w:rsid w:val="00655BE9"/>
    <w:rsid w:val="00656D26"/>
    <w:rsid w:val="00656F0F"/>
    <w:rsid w:val="0065707A"/>
    <w:rsid w:val="0065715A"/>
    <w:rsid w:val="00657CD9"/>
    <w:rsid w:val="00657DCA"/>
    <w:rsid w:val="006603BC"/>
    <w:rsid w:val="006608A8"/>
    <w:rsid w:val="00660CBE"/>
    <w:rsid w:val="00660CFD"/>
    <w:rsid w:val="006622EF"/>
    <w:rsid w:val="0066274B"/>
    <w:rsid w:val="00662EF1"/>
    <w:rsid w:val="0066325B"/>
    <w:rsid w:val="00663D3C"/>
    <w:rsid w:val="00663F61"/>
    <w:rsid w:val="00664058"/>
    <w:rsid w:val="00664D6B"/>
    <w:rsid w:val="00664DCB"/>
    <w:rsid w:val="00666201"/>
    <w:rsid w:val="006663FA"/>
    <w:rsid w:val="006666A7"/>
    <w:rsid w:val="00667C1B"/>
    <w:rsid w:val="00667DEF"/>
    <w:rsid w:val="00671030"/>
    <w:rsid w:val="006711DA"/>
    <w:rsid w:val="00671D4C"/>
    <w:rsid w:val="0067231A"/>
    <w:rsid w:val="006729AC"/>
    <w:rsid w:val="00673D44"/>
    <w:rsid w:val="00675228"/>
    <w:rsid w:val="00675524"/>
    <w:rsid w:val="00675B57"/>
    <w:rsid w:val="006760B6"/>
    <w:rsid w:val="006763AE"/>
    <w:rsid w:val="00676481"/>
    <w:rsid w:val="0067660C"/>
    <w:rsid w:val="006778EE"/>
    <w:rsid w:val="0068012E"/>
    <w:rsid w:val="00680811"/>
    <w:rsid w:val="00680999"/>
    <w:rsid w:val="00681440"/>
    <w:rsid w:val="006823CE"/>
    <w:rsid w:val="00682BDA"/>
    <w:rsid w:val="006835F6"/>
    <w:rsid w:val="00683B2C"/>
    <w:rsid w:val="006840CF"/>
    <w:rsid w:val="00685653"/>
    <w:rsid w:val="00685A7F"/>
    <w:rsid w:val="0068680D"/>
    <w:rsid w:val="00686B6F"/>
    <w:rsid w:val="006872D3"/>
    <w:rsid w:val="0068769E"/>
    <w:rsid w:val="00687949"/>
    <w:rsid w:val="00687CD2"/>
    <w:rsid w:val="006901AD"/>
    <w:rsid w:val="00690C1A"/>
    <w:rsid w:val="00691427"/>
    <w:rsid w:val="00691757"/>
    <w:rsid w:val="00691D13"/>
    <w:rsid w:val="00692127"/>
    <w:rsid w:val="006926C0"/>
    <w:rsid w:val="00692ADB"/>
    <w:rsid w:val="00692ED3"/>
    <w:rsid w:val="0069331F"/>
    <w:rsid w:val="00693D64"/>
    <w:rsid w:val="00693EC7"/>
    <w:rsid w:val="00694C03"/>
    <w:rsid w:val="00694C84"/>
    <w:rsid w:val="006951A9"/>
    <w:rsid w:val="0069534D"/>
    <w:rsid w:val="00695DE5"/>
    <w:rsid w:val="006965C8"/>
    <w:rsid w:val="006966EA"/>
    <w:rsid w:val="00696CD8"/>
    <w:rsid w:val="00697C45"/>
    <w:rsid w:val="006A0E13"/>
    <w:rsid w:val="006A179C"/>
    <w:rsid w:val="006A218F"/>
    <w:rsid w:val="006A297E"/>
    <w:rsid w:val="006A3029"/>
    <w:rsid w:val="006A334B"/>
    <w:rsid w:val="006A38A1"/>
    <w:rsid w:val="006A3BC2"/>
    <w:rsid w:val="006A3FED"/>
    <w:rsid w:val="006A3FFC"/>
    <w:rsid w:val="006A43B7"/>
    <w:rsid w:val="006A4D29"/>
    <w:rsid w:val="006A5043"/>
    <w:rsid w:val="006A5483"/>
    <w:rsid w:val="006A70F4"/>
    <w:rsid w:val="006A7432"/>
    <w:rsid w:val="006B0D5C"/>
    <w:rsid w:val="006B164D"/>
    <w:rsid w:val="006B1DFC"/>
    <w:rsid w:val="006B2AB3"/>
    <w:rsid w:val="006B2F73"/>
    <w:rsid w:val="006B30D9"/>
    <w:rsid w:val="006B3186"/>
    <w:rsid w:val="006B3DE8"/>
    <w:rsid w:val="006B4C01"/>
    <w:rsid w:val="006B5E4A"/>
    <w:rsid w:val="006B5E5A"/>
    <w:rsid w:val="006B72D1"/>
    <w:rsid w:val="006B7469"/>
    <w:rsid w:val="006C060A"/>
    <w:rsid w:val="006C14DC"/>
    <w:rsid w:val="006C1842"/>
    <w:rsid w:val="006C2549"/>
    <w:rsid w:val="006C3077"/>
    <w:rsid w:val="006C32D5"/>
    <w:rsid w:val="006C3332"/>
    <w:rsid w:val="006C3427"/>
    <w:rsid w:val="006C39A4"/>
    <w:rsid w:val="006C3C48"/>
    <w:rsid w:val="006C3CD1"/>
    <w:rsid w:val="006C3DD3"/>
    <w:rsid w:val="006C46C8"/>
    <w:rsid w:val="006C4AEF"/>
    <w:rsid w:val="006C4FFA"/>
    <w:rsid w:val="006C5D19"/>
    <w:rsid w:val="006C6434"/>
    <w:rsid w:val="006C7585"/>
    <w:rsid w:val="006C7ADD"/>
    <w:rsid w:val="006D0045"/>
    <w:rsid w:val="006D036B"/>
    <w:rsid w:val="006D067E"/>
    <w:rsid w:val="006D0A24"/>
    <w:rsid w:val="006D1209"/>
    <w:rsid w:val="006D12B7"/>
    <w:rsid w:val="006D140A"/>
    <w:rsid w:val="006D1546"/>
    <w:rsid w:val="006D18A3"/>
    <w:rsid w:val="006D1CB4"/>
    <w:rsid w:val="006D236B"/>
    <w:rsid w:val="006D2E2D"/>
    <w:rsid w:val="006D342A"/>
    <w:rsid w:val="006D342F"/>
    <w:rsid w:val="006D36EE"/>
    <w:rsid w:val="006D43FE"/>
    <w:rsid w:val="006D4B74"/>
    <w:rsid w:val="006D4C1A"/>
    <w:rsid w:val="006D512A"/>
    <w:rsid w:val="006D5EF4"/>
    <w:rsid w:val="006D5F26"/>
    <w:rsid w:val="006D636E"/>
    <w:rsid w:val="006E007B"/>
    <w:rsid w:val="006E04D2"/>
    <w:rsid w:val="006E062D"/>
    <w:rsid w:val="006E06DD"/>
    <w:rsid w:val="006E0710"/>
    <w:rsid w:val="006E10CA"/>
    <w:rsid w:val="006E16A5"/>
    <w:rsid w:val="006E23F2"/>
    <w:rsid w:val="006E3AF1"/>
    <w:rsid w:val="006E3C5E"/>
    <w:rsid w:val="006E3FA2"/>
    <w:rsid w:val="006E5337"/>
    <w:rsid w:val="006E5B27"/>
    <w:rsid w:val="006E5D38"/>
    <w:rsid w:val="006E7492"/>
    <w:rsid w:val="006E74BA"/>
    <w:rsid w:val="006F09A7"/>
    <w:rsid w:val="006F0FD8"/>
    <w:rsid w:val="006F1027"/>
    <w:rsid w:val="006F1E53"/>
    <w:rsid w:val="006F2390"/>
    <w:rsid w:val="006F27CC"/>
    <w:rsid w:val="006F2883"/>
    <w:rsid w:val="006F2C79"/>
    <w:rsid w:val="006F344D"/>
    <w:rsid w:val="006F401C"/>
    <w:rsid w:val="006F472C"/>
    <w:rsid w:val="006F57EF"/>
    <w:rsid w:val="006F6C6F"/>
    <w:rsid w:val="006F6D61"/>
    <w:rsid w:val="006F6E4B"/>
    <w:rsid w:val="006F7711"/>
    <w:rsid w:val="006F7F35"/>
    <w:rsid w:val="00700968"/>
    <w:rsid w:val="00701559"/>
    <w:rsid w:val="00702A15"/>
    <w:rsid w:val="00703F54"/>
    <w:rsid w:val="0070455E"/>
    <w:rsid w:val="00704D2D"/>
    <w:rsid w:val="0070620B"/>
    <w:rsid w:val="00706467"/>
    <w:rsid w:val="007065E4"/>
    <w:rsid w:val="00706D09"/>
    <w:rsid w:val="007072F4"/>
    <w:rsid w:val="0070751E"/>
    <w:rsid w:val="0071017B"/>
    <w:rsid w:val="0071043C"/>
    <w:rsid w:val="00710A76"/>
    <w:rsid w:val="00710D49"/>
    <w:rsid w:val="00710E9C"/>
    <w:rsid w:val="007116E2"/>
    <w:rsid w:val="00711704"/>
    <w:rsid w:val="007117BA"/>
    <w:rsid w:val="00711940"/>
    <w:rsid w:val="007120A9"/>
    <w:rsid w:val="007122A9"/>
    <w:rsid w:val="007126EF"/>
    <w:rsid w:val="0071280E"/>
    <w:rsid w:val="00712AF3"/>
    <w:rsid w:val="00712C0B"/>
    <w:rsid w:val="00712F0C"/>
    <w:rsid w:val="0071385B"/>
    <w:rsid w:val="0071391C"/>
    <w:rsid w:val="00713965"/>
    <w:rsid w:val="00713A5D"/>
    <w:rsid w:val="00713C26"/>
    <w:rsid w:val="00714398"/>
    <w:rsid w:val="00715942"/>
    <w:rsid w:val="00716D7A"/>
    <w:rsid w:val="00717539"/>
    <w:rsid w:val="00717A9C"/>
    <w:rsid w:val="00721069"/>
    <w:rsid w:val="00721588"/>
    <w:rsid w:val="0072195D"/>
    <w:rsid w:val="007229D7"/>
    <w:rsid w:val="00722EEF"/>
    <w:rsid w:val="00723663"/>
    <w:rsid w:val="00723C5A"/>
    <w:rsid w:val="00723E30"/>
    <w:rsid w:val="00724BAB"/>
    <w:rsid w:val="00725534"/>
    <w:rsid w:val="0072716F"/>
    <w:rsid w:val="00727D39"/>
    <w:rsid w:val="00730183"/>
    <w:rsid w:val="0073058D"/>
    <w:rsid w:val="00730903"/>
    <w:rsid w:val="00730FC4"/>
    <w:rsid w:val="00732422"/>
    <w:rsid w:val="00732CCF"/>
    <w:rsid w:val="00733429"/>
    <w:rsid w:val="007335B2"/>
    <w:rsid w:val="00733A52"/>
    <w:rsid w:val="00733C54"/>
    <w:rsid w:val="00734138"/>
    <w:rsid w:val="00734203"/>
    <w:rsid w:val="00734551"/>
    <w:rsid w:val="007345C5"/>
    <w:rsid w:val="00736BD1"/>
    <w:rsid w:val="00737096"/>
    <w:rsid w:val="00737888"/>
    <w:rsid w:val="00740F38"/>
    <w:rsid w:val="007417C3"/>
    <w:rsid w:val="0074250A"/>
    <w:rsid w:val="007430A1"/>
    <w:rsid w:val="007437F6"/>
    <w:rsid w:val="007445AD"/>
    <w:rsid w:val="007447E1"/>
    <w:rsid w:val="0074520E"/>
    <w:rsid w:val="007456D6"/>
    <w:rsid w:val="00745BC9"/>
    <w:rsid w:val="00746698"/>
    <w:rsid w:val="00746EDA"/>
    <w:rsid w:val="00747D28"/>
    <w:rsid w:val="0075029D"/>
    <w:rsid w:val="00750936"/>
    <w:rsid w:val="00750972"/>
    <w:rsid w:val="00750A6C"/>
    <w:rsid w:val="007517FF"/>
    <w:rsid w:val="00752EA1"/>
    <w:rsid w:val="00753332"/>
    <w:rsid w:val="00754539"/>
    <w:rsid w:val="00754EA9"/>
    <w:rsid w:val="00756008"/>
    <w:rsid w:val="007560C8"/>
    <w:rsid w:val="0075650C"/>
    <w:rsid w:val="00756F49"/>
    <w:rsid w:val="007570D5"/>
    <w:rsid w:val="0075719E"/>
    <w:rsid w:val="0075776D"/>
    <w:rsid w:val="007578E4"/>
    <w:rsid w:val="00757F2D"/>
    <w:rsid w:val="007612C1"/>
    <w:rsid w:val="00761D29"/>
    <w:rsid w:val="00761DB7"/>
    <w:rsid w:val="00761E93"/>
    <w:rsid w:val="00761F57"/>
    <w:rsid w:val="007626BC"/>
    <w:rsid w:val="0076416B"/>
    <w:rsid w:val="00764695"/>
    <w:rsid w:val="00764841"/>
    <w:rsid w:val="00764AD4"/>
    <w:rsid w:val="00764E9B"/>
    <w:rsid w:val="00765394"/>
    <w:rsid w:val="0076589E"/>
    <w:rsid w:val="007658E0"/>
    <w:rsid w:val="00765900"/>
    <w:rsid w:val="0076619D"/>
    <w:rsid w:val="00766B77"/>
    <w:rsid w:val="00766D1A"/>
    <w:rsid w:val="007672E8"/>
    <w:rsid w:val="00770234"/>
    <w:rsid w:val="00770AD4"/>
    <w:rsid w:val="0077207F"/>
    <w:rsid w:val="007723B3"/>
    <w:rsid w:val="00772454"/>
    <w:rsid w:val="007725BF"/>
    <w:rsid w:val="00772F53"/>
    <w:rsid w:val="007739DD"/>
    <w:rsid w:val="00773AA5"/>
    <w:rsid w:val="007753EE"/>
    <w:rsid w:val="00775783"/>
    <w:rsid w:val="00775CBD"/>
    <w:rsid w:val="00775E0D"/>
    <w:rsid w:val="00775F44"/>
    <w:rsid w:val="00776C2F"/>
    <w:rsid w:val="00776E44"/>
    <w:rsid w:val="00777665"/>
    <w:rsid w:val="007776AF"/>
    <w:rsid w:val="00777B31"/>
    <w:rsid w:val="007807CD"/>
    <w:rsid w:val="007810FF"/>
    <w:rsid w:val="00781E58"/>
    <w:rsid w:val="00782987"/>
    <w:rsid w:val="007835E6"/>
    <w:rsid w:val="007838D1"/>
    <w:rsid w:val="00783BDA"/>
    <w:rsid w:val="00784F54"/>
    <w:rsid w:val="0078506E"/>
    <w:rsid w:val="00785D02"/>
    <w:rsid w:val="00785F76"/>
    <w:rsid w:val="00786418"/>
    <w:rsid w:val="007868DF"/>
    <w:rsid w:val="007871B8"/>
    <w:rsid w:val="00790447"/>
    <w:rsid w:val="00790570"/>
    <w:rsid w:val="00790934"/>
    <w:rsid w:val="00790DD1"/>
    <w:rsid w:val="00791C03"/>
    <w:rsid w:val="00792528"/>
    <w:rsid w:val="00792AEE"/>
    <w:rsid w:val="00793079"/>
    <w:rsid w:val="00793816"/>
    <w:rsid w:val="0079383F"/>
    <w:rsid w:val="007938BD"/>
    <w:rsid w:val="00794568"/>
    <w:rsid w:val="00795A7A"/>
    <w:rsid w:val="00795CAB"/>
    <w:rsid w:val="00796383"/>
    <w:rsid w:val="00797FBC"/>
    <w:rsid w:val="007A00EB"/>
    <w:rsid w:val="007A01FA"/>
    <w:rsid w:val="007A0445"/>
    <w:rsid w:val="007A0A59"/>
    <w:rsid w:val="007A0F2A"/>
    <w:rsid w:val="007A0FE1"/>
    <w:rsid w:val="007A1135"/>
    <w:rsid w:val="007A1666"/>
    <w:rsid w:val="007A1706"/>
    <w:rsid w:val="007A1BA5"/>
    <w:rsid w:val="007A1D20"/>
    <w:rsid w:val="007A1F8E"/>
    <w:rsid w:val="007A2606"/>
    <w:rsid w:val="007A29E6"/>
    <w:rsid w:val="007A30A2"/>
    <w:rsid w:val="007A358B"/>
    <w:rsid w:val="007A3764"/>
    <w:rsid w:val="007A3853"/>
    <w:rsid w:val="007A3EF4"/>
    <w:rsid w:val="007A4886"/>
    <w:rsid w:val="007A4E82"/>
    <w:rsid w:val="007A5854"/>
    <w:rsid w:val="007A5953"/>
    <w:rsid w:val="007A5A1D"/>
    <w:rsid w:val="007A5B8B"/>
    <w:rsid w:val="007A5FFF"/>
    <w:rsid w:val="007A6AA5"/>
    <w:rsid w:val="007A736C"/>
    <w:rsid w:val="007A747B"/>
    <w:rsid w:val="007B00E5"/>
    <w:rsid w:val="007B036F"/>
    <w:rsid w:val="007B0999"/>
    <w:rsid w:val="007B1917"/>
    <w:rsid w:val="007B2104"/>
    <w:rsid w:val="007B218E"/>
    <w:rsid w:val="007B3AC9"/>
    <w:rsid w:val="007B4B5F"/>
    <w:rsid w:val="007B4BA3"/>
    <w:rsid w:val="007B504E"/>
    <w:rsid w:val="007B6C7F"/>
    <w:rsid w:val="007B7129"/>
    <w:rsid w:val="007B79C6"/>
    <w:rsid w:val="007B7ACB"/>
    <w:rsid w:val="007B7FF2"/>
    <w:rsid w:val="007C08A0"/>
    <w:rsid w:val="007C0BF6"/>
    <w:rsid w:val="007C106F"/>
    <w:rsid w:val="007C188F"/>
    <w:rsid w:val="007C2362"/>
    <w:rsid w:val="007C33DF"/>
    <w:rsid w:val="007C478D"/>
    <w:rsid w:val="007C4F5F"/>
    <w:rsid w:val="007C5413"/>
    <w:rsid w:val="007C57AA"/>
    <w:rsid w:val="007C6105"/>
    <w:rsid w:val="007C64E6"/>
    <w:rsid w:val="007C6569"/>
    <w:rsid w:val="007C7395"/>
    <w:rsid w:val="007D02B7"/>
    <w:rsid w:val="007D1BD3"/>
    <w:rsid w:val="007D2437"/>
    <w:rsid w:val="007D259C"/>
    <w:rsid w:val="007D26ED"/>
    <w:rsid w:val="007D34BA"/>
    <w:rsid w:val="007D353E"/>
    <w:rsid w:val="007D36EF"/>
    <w:rsid w:val="007D3AD0"/>
    <w:rsid w:val="007D3BD5"/>
    <w:rsid w:val="007D3D15"/>
    <w:rsid w:val="007D4471"/>
    <w:rsid w:val="007D4926"/>
    <w:rsid w:val="007D4993"/>
    <w:rsid w:val="007D4A10"/>
    <w:rsid w:val="007D5C61"/>
    <w:rsid w:val="007D638B"/>
    <w:rsid w:val="007D6947"/>
    <w:rsid w:val="007D69D8"/>
    <w:rsid w:val="007D6AAA"/>
    <w:rsid w:val="007D7200"/>
    <w:rsid w:val="007D76DF"/>
    <w:rsid w:val="007D7BD8"/>
    <w:rsid w:val="007D7DD3"/>
    <w:rsid w:val="007E02F6"/>
    <w:rsid w:val="007E098C"/>
    <w:rsid w:val="007E1230"/>
    <w:rsid w:val="007E24C7"/>
    <w:rsid w:val="007E25AC"/>
    <w:rsid w:val="007E43E9"/>
    <w:rsid w:val="007E467A"/>
    <w:rsid w:val="007E4716"/>
    <w:rsid w:val="007E4A66"/>
    <w:rsid w:val="007E4D9B"/>
    <w:rsid w:val="007E5525"/>
    <w:rsid w:val="007E55EB"/>
    <w:rsid w:val="007E58F0"/>
    <w:rsid w:val="007E5A13"/>
    <w:rsid w:val="007E5B97"/>
    <w:rsid w:val="007E60A4"/>
    <w:rsid w:val="007E648E"/>
    <w:rsid w:val="007E6540"/>
    <w:rsid w:val="007E6720"/>
    <w:rsid w:val="007F0BE7"/>
    <w:rsid w:val="007F1562"/>
    <w:rsid w:val="007F1BEB"/>
    <w:rsid w:val="007F2A97"/>
    <w:rsid w:val="007F317D"/>
    <w:rsid w:val="007F31B1"/>
    <w:rsid w:val="007F48F3"/>
    <w:rsid w:val="007F4DDF"/>
    <w:rsid w:val="007F50E8"/>
    <w:rsid w:val="007F635C"/>
    <w:rsid w:val="007F66E1"/>
    <w:rsid w:val="007F68CA"/>
    <w:rsid w:val="007F7A20"/>
    <w:rsid w:val="007F7B7C"/>
    <w:rsid w:val="00800B04"/>
    <w:rsid w:val="00801527"/>
    <w:rsid w:val="008029F9"/>
    <w:rsid w:val="00802DC2"/>
    <w:rsid w:val="00803787"/>
    <w:rsid w:val="00803B6C"/>
    <w:rsid w:val="00803DE9"/>
    <w:rsid w:val="008047E0"/>
    <w:rsid w:val="00805A2A"/>
    <w:rsid w:val="00806626"/>
    <w:rsid w:val="008067CC"/>
    <w:rsid w:val="008104CA"/>
    <w:rsid w:val="00810ECA"/>
    <w:rsid w:val="00811241"/>
    <w:rsid w:val="008112ED"/>
    <w:rsid w:val="00812A38"/>
    <w:rsid w:val="0081311D"/>
    <w:rsid w:val="00813757"/>
    <w:rsid w:val="008141BF"/>
    <w:rsid w:val="008148FD"/>
    <w:rsid w:val="008150C4"/>
    <w:rsid w:val="008153DA"/>
    <w:rsid w:val="00815D1A"/>
    <w:rsid w:val="00817022"/>
    <w:rsid w:val="0081735A"/>
    <w:rsid w:val="008173B7"/>
    <w:rsid w:val="0081763C"/>
    <w:rsid w:val="0082025E"/>
    <w:rsid w:val="008206C1"/>
    <w:rsid w:val="00820B20"/>
    <w:rsid w:val="00821C76"/>
    <w:rsid w:val="00821EC4"/>
    <w:rsid w:val="00822587"/>
    <w:rsid w:val="008225DC"/>
    <w:rsid w:val="00823346"/>
    <w:rsid w:val="00823BAC"/>
    <w:rsid w:val="0082465A"/>
    <w:rsid w:val="00824D46"/>
    <w:rsid w:val="0082693C"/>
    <w:rsid w:val="00826D52"/>
    <w:rsid w:val="00827106"/>
    <w:rsid w:val="008271A2"/>
    <w:rsid w:val="00827B3B"/>
    <w:rsid w:val="00827B40"/>
    <w:rsid w:val="00827D00"/>
    <w:rsid w:val="008303B4"/>
    <w:rsid w:val="00830851"/>
    <w:rsid w:val="00830C26"/>
    <w:rsid w:val="008315A2"/>
    <w:rsid w:val="00831705"/>
    <w:rsid w:val="00831BB9"/>
    <w:rsid w:val="0083322C"/>
    <w:rsid w:val="00833318"/>
    <w:rsid w:val="0083450A"/>
    <w:rsid w:val="008355D5"/>
    <w:rsid w:val="008357BC"/>
    <w:rsid w:val="00835B8F"/>
    <w:rsid w:val="008364C0"/>
    <w:rsid w:val="008369FD"/>
    <w:rsid w:val="0084091C"/>
    <w:rsid w:val="00840FB8"/>
    <w:rsid w:val="00841C88"/>
    <w:rsid w:val="00842BC5"/>
    <w:rsid w:val="00842F0F"/>
    <w:rsid w:val="008432E3"/>
    <w:rsid w:val="0084332E"/>
    <w:rsid w:val="00843DCF"/>
    <w:rsid w:val="00843E93"/>
    <w:rsid w:val="0084425A"/>
    <w:rsid w:val="00844345"/>
    <w:rsid w:val="008445C2"/>
    <w:rsid w:val="00845D88"/>
    <w:rsid w:val="008469F1"/>
    <w:rsid w:val="00850118"/>
    <w:rsid w:val="00850332"/>
    <w:rsid w:val="0085044C"/>
    <w:rsid w:val="00851F59"/>
    <w:rsid w:val="0085358E"/>
    <w:rsid w:val="00853CDE"/>
    <w:rsid w:val="00853D44"/>
    <w:rsid w:val="008540C6"/>
    <w:rsid w:val="00854C21"/>
    <w:rsid w:val="00854C5C"/>
    <w:rsid w:val="00854F7E"/>
    <w:rsid w:val="00855AC0"/>
    <w:rsid w:val="008563DB"/>
    <w:rsid w:val="00856A8C"/>
    <w:rsid w:val="00856B69"/>
    <w:rsid w:val="008572B6"/>
    <w:rsid w:val="00860502"/>
    <w:rsid w:val="008612CC"/>
    <w:rsid w:val="0086147F"/>
    <w:rsid w:val="00861AC4"/>
    <w:rsid w:val="00861D98"/>
    <w:rsid w:val="00862245"/>
    <w:rsid w:val="00862440"/>
    <w:rsid w:val="0086343E"/>
    <w:rsid w:val="0086352D"/>
    <w:rsid w:val="0086390B"/>
    <w:rsid w:val="00863BA8"/>
    <w:rsid w:val="00864043"/>
    <w:rsid w:val="008646C1"/>
    <w:rsid w:val="0086487C"/>
    <w:rsid w:val="00864E82"/>
    <w:rsid w:val="00865248"/>
    <w:rsid w:val="00866148"/>
    <w:rsid w:val="008669F9"/>
    <w:rsid w:val="00867DBB"/>
    <w:rsid w:val="00870D40"/>
    <w:rsid w:val="00870E9A"/>
    <w:rsid w:val="008717E1"/>
    <w:rsid w:val="00871B9F"/>
    <w:rsid w:val="0087282D"/>
    <w:rsid w:val="00872C37"/>
    <w:rsid w:val="00872EB6"/>
    <w:rsid w:val="0087300D"/>
    <w:rsid w:val="00873BFE"/>
    <w:rsid w:val="008741DB"/>
    <w:rsid w:val="00874249"/>
    <w:rsid w:val="00875350"/>
    <w:rsid w:val="008756BF"/>
    <w:rsid w:val="00876170"/>
    <w:rsid w:val="00876603"/>
    <w:rsid w:val="00876895"/>
    <w:rsid w:val="00876B43"/>
    <w:rsid w:val="00876EBD"/>
    <w:rsid w:val="00876EEE"/>
    <w:rsid w:val="0087751D"/>
    <w:rsid w:val="00877BCE"/>
    <w:rsid w:val="00880651"/>
    <w:rsid w:val="008818E8"/>
    <w:rsid w:val="008821DC"/>
    <w:rsid w:val="008825B9"/>
    <w:rsid w:val="0088292D"/>
    <w:rsid w:val="008837E1"/>
    <w:rsid w:val="0088393F"/>
    <w:rsid w:val="00883D1C"/>
    <w:rsid w:val="008841B7"/>
    <w:rsid w:val="008846D0"/>
    <w:rsid w:val="008848E3"/>
    <w:rsid w:val="00891283"/>
    <w:rsid w:val="008914F8"/>
    <w:rsid w:val="008923D6"/>
    <w:rsid w:val="0089377B"/>
    <w:rsid w:val="0089420E"/>
    <w:rsid w:val="00896567"/>
    <w:rsid w:val="0089709C"/>
    <w:rsid w:val="00897950"/>
    <w:rsid w:val="00897F0F"/>
    <w:rsid w:val="00897FBD"/>
    <w:rsid w:val="008A1749"/>
    <w:rsid w:val="008A1968"/>
    <w:rsid w:val="008A2296"/>
    <w:rsid w:val="008A2B65"/>
    <w:rsid w:val="008A2D9A"/>
    <w:rsid w:val="008A344C"/>
    <w:rsid w:val="008A345D"/>
    <w:rsid w:val="008A3856"/>
    <w:rsid w:val="008A389B"/>
    <w:rsid w:val="008A38D7"/>
    <w:rsid w:val="008A39E8"/>
    <w:rsid w:val="008A3F8A"/>
    <w:rsid w:val="008A50CD"/>
    <w:rsid w:val="008A5AEE"/>
    <w:rsid w:val="008A73C0"/>
    <w:rsid w:val="008B0132"/>
    <w:rsid w:val="008B05C6"/>
    <w:rsid w:val="008B0725"/>
    <w:rsid w:val="008B0ECD"/>
    <w:rsid w:val="008B2625"/>
    <w:rsid w:val="008B292F"/>
    <w:rsid w:val="008B2E92"/>
    <w:rsid w:val="008B3099"/>
    <w:rsid w:val="008B33E1"/>
    <w:rsid w:val="008B36B3"/>
    <w:rsid w:val="008B3737"/>
    <w:rsid w:val="008B3D45"/>
    <w:rsid w:val="008B4392"/>
    <w:rsid w:val="008B5173"/>
    <w:rsid w:val="008B6006"/>
    <w:rsid w:val="008B669A"/>
    <w:rsid w:val="008B6F6D"/>
    <w:rsid w:val="008B70D5"/>
    <w:rsid w:val="008B7D1D"/>
    <w:rsid w:val="008C00AD"/>
    <w:rsid w:val="008C0CD0"/>
    <w:rsid w:val="008C18CD"/>
    <w:rsid w:val="008C1EBC"/>
    <w:rsid w:val="008C3741"/>
    <w:rsid w:val="008C381F"/>
    <w:rsid w:val="008C3D9C"/>
    <w:rsid w:val="008C401B"/>
    <w:rsid w:val="008C4941"/>
    <w:rsid w:val="008C49BE"/>
    <w:rsid w:val="008C4D29"/>
    <w:rsid w:val="008C5A80"/>
    <w:rsid w:val="008C653C"/>
    <w:rsid w:val="008C6893"/>
    <w:rsid w:val="008C6B02"/>
    <w:rsid w:val="008C6C75"/>
    <w:rsid w:val="008C7505"/>
    <w:rsid w:val="008C794A"/>
    <w:rsid w:val="008C7CB1"/>
    <w:rsid w:val="008C7E1E"/>
    <w:rsid w:val="008D042E"/>
    <w:rsid w:val="008D1199"/>
    <w:rsid w:val="008D149D"/>
    <w:rsid w:val="008D1820"/>
    <w:rsid w:val="008D1C57"/>
    <w:rsid w:val="008D1D1B"/>
    <w:rsid w:val="008D2C32"/>
    <w:rsid w:val="008D3C27"/>
    <w:rsid w:val="008D42E0"/>
    <w:rsid w:val="008D479F"/>
    <w:rsid w:val="008D4BA3"/>
    <w:rsid w:val="008D51BC"/>
    <w:rsid w:val="008D58CC"/>
    <w:rsid w:val="008D5BF2"/>
    <w:rsid w:val="008D5D5A"/>
    <w:rsid w:val="008D5FD5"/>
    <w:rsid w:val="008D6153"/>
    <w:rsid w:val="008E0D6B"/>
    <w:rsid w:val="008E0D6F"/>
    <w:rsid w:val="008E0F7A"/>
    <w:rsid w:val="008E168B"/>
    <w:rsid w:val="008E1D49"/>
    <w:rsid w:val="008E1EDF"/>
    <w:rsid w:val="008E21BE"/>
    <w:rsid w:val="008E222F"/>
    <w:rsid w:val="008E2401"/>
    <w:rsid w:val="008E2C11"/>
    <w:rsid w:val="008E3508"/>
    <w:rsid w:val="008E4049"/>
    <w:rsid w:val="008E46E9"/>
    <w:rsid w:val="008E5981"/>
    <w:rsid w:val="008E5E7B"/>
    <w:rsid w:val="008E638E"/>
    <w:rsid w:val="008E6661"/>
    <w:rsid w:val="008E713D"/>
    <w:rsid w:val="008E7DD5"/>
    <w:rsid w:val="008F08B6"/>
    <w:rsid w:val="008F1036"/>
    <w:rsid w:val="008F146A"/>
    <w:rsid w:val="008F16FE"/>
    <w:rsid w:val="008F3076"/>
    <w:rsid w:val="008F344E"/>
    <w:rsid w:val="008F3578"/>
    <w:rsid w:val="008F4100"/>
    <w:rsid w:val="008F46A1"/>
    <w:rsid w:val="008F4A3E"/>
    <w:rsid w:val="008F52C1"/>
    <w:rsid w:val="008F6555"/>
    <w:rsid w:val="008F65AF"/>
    <w:rsid w:val="008F67BC"/>
    <w:rsid w:val="008F7063"/>
    <w:rsid w:val="008F781E"/>
    <w:rsid w:val="008F7F30"/>
    <w:rsid w:val="00900BC0"/>
    <w:rsid w:val="009010E2"/>
    <w:rsid w:val="00901C7C"/>
    <w:rsid w:val="00901E4F"/>
    <w:rsid w:val="00902486"/>
    <w:rsid w:val="00903168"/>
    <w:rsid w:val="00903336"/>
    <w:rsid w:val="00903575"/>
    <w:rsid w:val="00903CB5"/>
    <w:rsid w:val="00904D61"/>
    <w:rsid w:val="00904EDA"/>
    <w:rsid w:val="00905377"/>
    <w:rsid w:val="00905827"/>
    <w:rsid w:val="00905F25"/>
    <w:rsid w:val="00906066"/>
    <w:rsid w:val="00906CCF"/>
    <w:rsid w:val="00907649"/>
    <w:rsid w:val="0090790E"/>
    <w:rsid w:val="009103D9"/>
    <w:rsid w:val="009104BF"/>
    <w:rsid w:val="009106F9"/>
    <w:rsid w:val="00910E13"/>
    <w:rsid w:val="00910EBB"/>
    <w:rsid w:val="00911ED6"/>
    <w:rsid w:val="00912460"/>
    <w:rsid w:val="0091269A"/>
    <w:rsid w:val="00912700"/>
    <w:rsid w:val="00912DAF"/>
    <w:rsid w:val="00913E2A"/>
    <w:rsid w:val="0091417E"/>
    <w:rsid w:val="00914C59"/>
    <w:rsid w:val="00914F49"/>
    <w:rsid w:val="0091518B"/>
    <w:rsid w:val="00915512"/>
    <w:rsid w:val="009155D5"/>
    <w:rsid w:val="00915710"/>
    <w:rsid w:val="00915790"/>
    <w:rsid w:val="0091591E"/>
    <w:rsid w:val="00916145"/>
    <w:rsid w:val="00916764"/>
    <w:rsid w:val="00916AF5"/>
    <w:rsid w:val="00916E3B"/>
    <w:rsid w:val="0091701A"/>
    <w:rsid w:val="00917CC0"/>
    <w:rsid w:val="00917EE9"/>
    <w:rsid w:val="009207CC"/>
    <w:rsid w:val="00920F56"/>
    <w:rsid w:val="00921A14"/>
    <w:rsid w:val="00922504"/>
    <w:rsid w:val="009237F8"/>
    <w:rsid w:val="00923AD2"/>
    <w:rsid w:val="009242CF"/>
    <w:rsid w:val="009248D5"/>
    <w:rsid w:val="009249D1"/>
    <w:rsid w:val="0092586C"/>
    <w:rsid w:val="0092601B"/>
    <w:rsid w:val="0092660F"/>
    <w:rsid w:val="00927FCA"/>
    <w:rsid w:val="00930FCD"/>
    <w:rsid w:val="00931307"/>
    <w:rsid w:val="0093310D"/>
    <w:rsid w:val="0093333D"/>
    <w:rsid w:val="0093368A"/>
    <w:rsid w:val="009337A0"/>
    <w:rsid w:val="009337F3"/>
    <w:rsid w:val="00933AFA"/>
    <w:rsid w:val="00933C15"/>
    <w:rsid w:val="00933EEA"/>
    <w:rsid w:val="00934180"/>
    <w:rsid w:val="0093425E"/>
    <w:rsid w:val="00935C43"/>
    <w:rsid w:val="00935C56"/>
    <w:rsid w:val="009367D6"/>
    <w:rsid w:val="00936C5F"/>
    <w:rsid w:val="00937271"/>
    <w:rsid w:val="00937B3A"/>
    <w:rsid w:val="009403FB"/>
    <w:rsid w:val="00940904"/>
    <w:rsid w:val="00941487"/>
    <w:rsid w:val="00942000"/>
    <w:rsid w:val="00943290"/>
    <w:rsid w:val="00944180"/>
    <w:rsid w:val="00944B1E"/>
    <w:rsid w:val="00944C4C"/>
    <w:rsid w:val="009457BC"/>
    <w:rsid w:val="009460FA"/>
    <w:rsid w:val="00946BDF"/>
    <w:rsid w:val="00947046"/>
    <w:rsid w:val="00947066"/>
    <w:rsid w:val="009479D0"/>
    <w:rsid w:val="00947B92"/>
    <w:rsid w:val="00950136"/>
    <w:rsid w:val="00950248"/>
    <w:rsid w:val="009517B5"/>
    <w:rsid w:val="00951940"/>
    <w:rsid w:val="00952690"/>
    <w:rsid w:val="00952752"/>
    <w:rsid w:val="00953072"/>
    <w:rsid w:val="009532E2"/>
    <w:rsid w:val="00953816"/>
    <w:rsid w:val="00953EAC"/>
    <w:rsid w:val="009555A4"/>
    <w:rsid w:val="00955963"/>
    <w:rsid w:val="009559D3"/>
    <w:rsid w:val="00955CB9"/>
    <w:rsid w:val="00956918"/>
    <w:rsid w:val="00956C6D"/>
    <w:rsid w:val="00960D64"/>
    <w:rsid w:val="00961002"/>
    <w:rsid w:val="00961D45"/>
    <w:rsid w:val="00961D7C"/>
    <w:rsid w:val="0096285D"/>
    <w:rsid w:val="009632DA"/>
    <w:rsid w:val="009640DF"/>
    <w:rsid w:val="00964552"/>
    <w:rsid w:val="00964683"/>
    <w:rsid w:val="009661EE"/>
    <w:rsid w:val="00966206"/>
    <w:rsid w:val="00966597"/>
    <w:rsid w:val="009668D5"/>
    <w:rsid w:val="00966DCF"/>
    <w:rsid w:val="00966F48"/>
    <w:rsid w:val="00967855"/>
    <w:rsid w:val="00967DE1"/>
    <w:rsid w:val="00967FF5"/>
    <w:rsid w:val="009723C7"/>
    <w:rsid w:val="00972AA4"/>
    <w:rsid w:val="00974AD6"/>
    <w:rsid w:val="00976920"/>
    <w:rsid w:val="00976DDE"/>
    <w:rsid w:val="009773AC"/>
    <w:rsid w:val="00977788"/>
    <w:rsid w:val="00977FE4"/>
    <w:rsid w:val="0098087A"/>
    <w:rsid w:val="00982188"/>
    <w:rsid w:val="00982FD4"/>
    <w:rsid w:val="00982FDE"/>
    <w:rsid w:val="0098391F"/>
    <w:rsid w:val="00984712"/>
    <w:rsid w:val="00984D3A"/>
    <w:rsid w:val="00985CD8"/>
    <w:rsid w:val="00987371"/>
    <w:rsid w:val="0098770A"/>
    <w:rsid w:val="0098799B"/>
    <w:rsid w:val="00987BCC"/>
    <w:rsid w:val="00990519"/>
    <w:rsid w:val="0099055B"/>
    <w:rsid w:val="0099140A"/>
    <w:rsid w:val="00991C5B"/>
    <w:rsid w:val="00991FB8"/>
    <w:rsid w:val="009924B0"/>
    <w:rsid w:val="00992E1D"/>
    <w:rsid w:val="0099421C"/>
    <w:rsid w:val="00996366"/>
    <w:rsid w:val="00996917"/>
    <w:rsid w:val="00996A56"/>
    <w:rsid w:val="00996B90"/>
    <w:rsid w:val="00996C33"/>
    <w:rsid w:val="0099708D"/>
    <w:rsid w:val="0099760B"/>
    <w:rsid w:val="009A0E55"/>
    <w:rsid w:val="009A103A"/>
    <w:rsid w:val="009A17AD"/>
    <w:rsid w:val="009A2B78"/>
    <w:rsid w:val="009A2D2D"/>
    <w:rsid w:val="009A36A4"/>
    <w:rsid w:val="009A38FC"/>
    <w:rsid w:val="009A395B"/>
    <w:rsid w:val="009A3D75"/>
    <w:rsid w:val="009A4084"/>
    <w:rsid w:val="009A4222"/>
    <w:rsid w:val="009A438B"/>
    <w:rsid w:val="009A506B"/>
    <w:rsid w:val="009A686E"/>
    <w:rsid w:val="009A6B3C"/>
    <w:rsid w:val="009A6B87"/>
    <w:rsid w:val="009A7B02"/>
    <w:rsid w:val="009A7B80"/>
    <w:rsid w:val="009A7E4E"/>
    <w:rsid w:val="009B10DC"/>
    <w:rsid w:val="009B1D32"/>
    <w:rsid w:val="009B2069"/>
    <w:rsid w:val="009B22C4"/>
    <w:rsid w:val="009B26EE"/>
    <w:rsid w:val="009B27F7"/>
    <w:rsid w:val="009B28D1"/>
    <w:rsid w:val="009B34FF"/>
    <w:rsid w:val="009B3BB7"/>
    <w:rsid w:val="009B3C7F"/>
    <w:rsid w:val="009B4322"/>
    <w:rsid w:val="009B4B69"/>
    <w:rsid w:val="009B50A8"/>
    <w:rsid w:val="009B52EB"/>
    <w:rsid w:val="009B53A7"/>
    <w:rsid w:val="009B630F"/>
    <w:rsid w:val="009C01A6"/>
    <w:rsid w:val="009C0766"/>
    <w:rsid w:val="009C104A"/>
    <w:rsid w:val="009C1343"/>
    <w:rsid w:val="009C2108"/>
    <w:rsid w:val="009C2272"/>
    <w:rsid w:val="009C2D0A"/>
    <w:rsid w:val="009C2D93"/>
    <w:rsid w:val="009C3684"/>
    <w:rsid w:val="009C3C45"/>
    <w:rsid w:val="009C4499"/>
    <w:rsid w:val="009C4D70"/>
    <w:rsid w:val="009C4DED"/>
    <w:rsid w:val="009C5FA6"/>
    <w:rsid w:val="009C655B"/>
    <w:rsid w:val="009C6607"/>
    <w:rsid w:val="009C6E53"/>
    <w:rsid w:val="009C6FC6"/>
    <w:rsid w:val="009C719F"/>
    <w:rsid w:val="009C7208"/>
    <w:rsid w:val="009D0340"/>
    <w:rsid w:val="009D0E6F"/>
    <w:rsid w:val="009D0EC2"/>
    <w:rsid w:val="009D104C"/>
    <w:rsid w:val="009D13EB"/>
    <w:rsid w:val="009D45C5"/>
    <w:rsid w:val="009D47B1"/>
    <w:rsid w:val="009D670A"/>
    <w:rsid w:val="009D7C9D"/>
    <w:rsid w:val="009D7E22"/>
    <w:rsid w:val="009E01B3"/>
    <w:rsid w:val="009E095E"/>
    <w:rsid w:val="009E09E9"/>
    <w:rsid w:val="009E173E"/>
    <w:rsid w:val="009E19E8"/>
    <w:rsid w:val="009E215D"/>
    <w:rsid w:val="009E25E4"/>
    <w:rsid w:val="009E2E4C"/>
    <w:rsid w:val="009E4F00"/>
    <w:rsid w:val="009E6003"/>
    <w:rsid w:val="009E62D0"/>
    <w:rsid w:val="009E691A"/>
    <w:rsid w:val="009E6C7B"/>
    <w:rsid w:val="009E6EB2"/>
    <w:rsid w:val="009E7572"/>
    <w:rsid w:val="009E776E"/>
    <w:rsid w:val="009E79A4"/>
    <w:rsid w:val="009E7C42"/>
    <w:rsid w:val="009F0396"/>
    <w:rsid w:val="009F0425"/>
    <w:rsid w:val="009F0BF8"/>
    <w:rsid w:val="009F0F66"/>
    <w:rsid w:val="009F1A64"/>
    <w:rsid w:val="009F1CD7"/>
    <w:rsid w:val="009F1E56"/>
    <w:rsid w:val="009F3136"/>
    <w:rsid w:val="009F3160"/>
    <w:rsid w:val="009F3269"/>
    <w:rsid w:val="009F3314"/>
    <w:rsid w:val="009F356A"/>
    <w:rsid w:val="009F3974"/>
    <w:rsid w:val="009F3A35"/>
    <w:rsid w:val="009F44AF"/>
    <w:rsid w:val="009F4858"/>
    <w:rsid w:val="009F5226"/>
    <w:rsid w:val="009F58C9"/>
    <w:rsid w:val="009F6984"/>
    <w:rsid w:val="009F731A"/>
    <w:rsid w:val="009F7725"/>
    <w:rsid w:val="00A00876"/>
    <w:rsid w:val="00A01EC4"/>
    <w:rsid w:val="00A02256"/>
    <w:rsid w:val="00A0359A"/>
    <w:rsid w:val="00A0363B"/>
    <w:rsid w:val="00A0364C"/>
    <w:rsid w:val="00A04802"/>
    <w:rsid w:val="00A048A4"/>
    <w:rsid w:val="00A04948"/>
    <w:rsid w:val="00A0529F"/>
    <w:rsid w:val="00A059BC"/>
    <w:rsid w:val="00A05FCF"/>
    <w:rsid w:val="00A07A4F"/>
    <w:rsid w:val="00A07AA4"/>
    <w:rsid w:val="00A10761"/>
    <w:rsid w:val="00A11013"/>
    <w:rsid w:val="00A113A0"/>
    <w:rsid w:val="00A1283A"/>
    <w:rsid w:val="00A13282"/>
    <w:rsid w:val="00A132CF"/>
    <w:rsid w:val="00A13648"/>
    <w:rsid w:val="00A13D81"/>
    <w:rsid w:val="00A14279"/>
    <w:rsid w:val="00A15845"/>
    <w:rsid w:val="00A159E2"/>
    <w:rsid w:val="00A15ECA"/>
    <w:rsid w:val="00A15F72"/>
    <w:rsid w:val="00A165C7"/>
    <w:rsid w:val="00A16707"/>
    <w:rsid w:val="00A16EC5"/>
    <w:rsid w:val="00A16F98"/>
    <w:rsid w:val="00A177BD"/>
    <w:rsid w:val="00A210FC"/>
    <w:rsid w:val="00A2114D"/>
    <w:rsid w:val="00A2205B"/>
    <w:rsid w:val="00A2250C"/>
    <w:rsid w:val="00A23658"/>
    <w:rsid w:val="00A236D3"/>
    <w:rsid w:val="00A23A3D"/>
    <w:rsid w:val="00A25529"/>
    <w:rsid w:val="00A2566A"/>
    <w:rsid w:val="00A2597E"/>
    <w:rsid w:val="00A262F1"/>
    <w:rsid w:val="00A279E5"/>
    <w:rsid w:val="00A27BDC"/>
    <w:rsid w:val="00A27DCB"/>
    <w:rsid w:val="00A3039C"/>
    <w:rsid w:val="00A30746"/>
    <w:rsid w:val="00A31151"/>
    <w:rsid w:val="00A318EA"/>
    <w:rsid w:val="00A31AAE"/>
    <w:rsid w:val="00A32784"/>
    <w:rsid w:val="00A328FC"/>
    <w:rsid w:val="00A3316F"/>
    <w:rsid w:val="00A33C3B"/>
    <w:rsid w:val="00A33F3E"/>
    <w:rsid w:val="00A3401C"/>
    <w:rsid w:val="00A3572D"/>
    <w:rsid w:val="00A35B92"/>
    <w:rsid w:val="00A35DD6"/>
    <w:rsid w:val="00A362E9"/>
    <w:rsid w:val="00A36C05"/>
    <w:rsid w:val="00A36CC8"/>
    <w:rsid w:val="00A371A6"/>
    <w:rsid w:val="00A378DB"/>
    <w:rsid w:val="00A37C8D"/>
    <w:rsid w:val="00A37EA6"/>
    <w:rsid w:val="00A40023"/>
    <w:rsid w:val="00A40A60"/>
    <w:rsid w:val="00A40BD2"/>
    <w:rsid w:val="00A41167"/>
    <w:rsid w:val="00A43824"/>
    <w:rsid w:val="00A43929"/>
    <w:rsid w:val="00A43E72"/>
    <w:rsid w:val="00A44888"/>
    <w:rsid w:val="00A4508A"/>
    <w:rsid w:val="00A45C2E"/>
    <w:rsid w:val="00A45E06"/>
    <w:rsid w:val="00A46C06"/>
    <w:rsid w:val="00A47112"/>
    <w:rsid w:val="00A47806"/>
    <w:rsid w:val="00A47C78"/>
    <w:rsid w:val="00A47D89"/>
    <w:rsid w:val="00A50AF4"/>
    <w:rsid w:val="00A50D02"/>
    <w:rsid w:val="00A51A1C"/>
    <w:rsid w:val="00A51F24"/>
    <w:rsid w:val="00A521E5"/>
    <w:rsid w:val="00A523E6"/>
    <w:rsid w:val="00A52F2C"/>
    <w:rsid w:val="00A53133"/>
    <w:rsid w:val="00A531C0"/>
    <w:rsid w:val="00A53456"/>
    <w:rsid w:val="00A53D4D"/>
    <w:rsid w:val="00A542BA"/>
    <w:rsid w:val="00A55521"/>
    <w:rsid w:val="00A5581D"/>
    <w:rsid w:val="00A55C8F"/>
    <w:rsid w:val="00A56330"/>
    <w:rsid w:val="00A564D2"/>
    <w:rsid w:val="00A56B63"/>
    <w:rsid w:val="00A576BA"/>
    <w:rsid w:val="00A57862"/>
    <w:rsid w:val="00A600F5"/>
    <w:rsid w:val="00A60AC8"/>
    <w:rsid w:val="00A60E92"/>
    <w:rsid w:val="00A616FA"/>
    <w:rsid w:val="00A61F89"/>
    <w:rsid w:val="00A63D85"/>
    <w:rsid w:val="00A640E5"/>
    <w:rsid w:val="00A64B29"/>
    <w:rsid w:val="00A64F14"/>
    <w:rsid w:val="00A6579C"/>
    <w:rsid w:val="00A65B27"/>
    <w:rsid w:val="00A66193"/>
    <w:rsid w:val="00A662F5"/>
    <w:rsid w:val="00A663C1"/>
    <w:rsid w:val="00A6648C"/>
    <w:rsid w:val="00A6671E"/>
    <w:rsid w:val="00A67181"/>
    <w:rsid w:val="00A679C4"/>
    <w:rsid w:val="00A67AD6"/>
    <w:rsid w:val="00A67BB8"/>
    <w:rsid w:val="00A67DFD"/>
    <w:rsid w:val="00A70310"/>
    <w:rsid w:val="00A7043D"/>
    <w:rsid w:val="00A704B9"/>
    <w:rsid w:val="00A712BF"/>
    <w:rsid w:val="00A71515"/>
    <w:rsid w:val="00A722A1"/>
    <w:rsid w:val="00A724C1"/>
    <w:rsid w:val="00A7266D"/>
    <w:rsid w:val="00A7274A"/>
    <w:rsid w:val="00A728F3"/>
    <w:rsid w:val="00A72DB2"/>
    <w:rsid w:val="00A73C70"/>
    <w:rsid w:val="00A740F8"/>
    <w:rsid w:val="00A74166"/>
    <w:rsid w:val="00A74185"/>
    <w:rsid w:val="00A74558"/>
    <w:rsid w:val="00A74739"/>
    <w:rsid w:val="00A7473A"/>
    <w:rsid w:val="00A74B59"/>
    <w:rsid w:val="00A7557A"/>
    <w:rsid w:val="00A76331"/>
    <w:rsid w:val="00A765A8"/>
    <w:rsid w:val="00A76FE4"/>
    <w:rsid w:val="00A77192"/>
    <w:rsid w:val="00A77A53"/>
    <w:rsid w:val="00A77A83"/>
    <w:rsid w:val="00A77D04"/>
    <w:rsid w:val="00A80873"/>
    <w:rsid w:val="00A81262"/>
    <w:rsid w:val="00A81AFA"/>
    <w:rsid w:val="00A81BFD"/>
    <w:rsid w:val="00A81DD5"/>
    <w:rsid w:val="00A827A0"/>
    <w:rsid w:val="00A83158"/>
    <w:rsid w:val="00A83A27"/>
    <w:rsid w:val="00A83BE8"/>
    <w:rsid w:val="00A843FE"/>
    <w:rsid w:val="00A84AFE"/>
    <w:rsid w:val="00A84D95"/>
    <w:rsid w:val="00A85192"/>
    <w:rsid w:val="00A85BC7"/>
    <w:rsid w:val="00A86135"/>
    <w:rsid w:val="00A86273"/>
    <w:rsid w:val="00A8654E"/>
    <w:rsid w:val="00A87042"/>
    <w:rsid w:val="00A878E4"/>
    <w:rsid w:val="00A87F8E"/>
    <w:rsid w:val="00A905E9"/>
    <w:rsid w:val="00A914BA"/>
    <w:rsid w:val="00A9221F"/>
    <w:rsid w:val="00A9246E"/>
    <w:rsid w:val="00A927E3"/>
    <w:rsid w:val="00A92E19"/>
    <w:rsid w:val="00A93143"/>
    <w:rsid w:val="00A93ADA"/>
    <w:rsid w:val="00A93C98"/>
    <w:rsid w:val="00A93EFC"/>
    <w:rsid w:val="00A9403B"/>
    <w:rsid w:val="00A94654"/>
    <w:rsid w:val="00A9469B"/>
    <w:rsid w:val="00A952A6"/>
    <w:rsid w:val="00A95C15"/>
    <w:rsid w:val="00A95D96"/>
    <w:rsid w:val="00A96130"/>
    <w:rsid w:val="00A968C1"/>
    <w:rsid w:val="00A97274"/>
    <w:rsid w:val="00A9745C"/>
    <w:rsid w:val="00A978FC"/>
    <w:rsid w:val="00A9796E"/>
    <w:rsid w:val="00A97C7A"/>
    <w:rsid w:val="00AA011C"/>
    <w:rsid w:val="00AA0826"/>
    <w:rsid w:val="00AA11D4"/>
    <w:rsid w:val="00AA158F"/>
    <w:rsid w:val="00AA190B"/>
    <w:rsid w:val="00AA1A37"/>
    <w:rsid w:val="00AA2291"/>
    <w:rsid w:val="00AA25D8"/>
    <w:rsid w:val="00AA40F2"/>
    <w:rsid w:val="00AA41B0"/>
    <w:rsid w:val="00AA4384"/>
    <w:rsid w:val="00AA4F55"/>
    <w:rsid w:val="00AA5EAC"/>
    <w:rsid w:val="00AA6838"/>
    <w:rsid w:val="00AA684B"/>
    <w:rsid w:val="00AA694A"/>
    <w:rsid w:val="00AA6A51"/>
    <w:rsid w:val="00AA6C2E"/>
    <w:rsid w:val="00AA7DDD"/>
    <w:rsid w:val="00AB0AAD"/>
    <w:rsid w:val="00AB15FB"/>
    <w:rsid w:val="00AB1CFF"/>
    <w:rsid w:val="00AB3295"/>
    <w:rsid w:val="00AB3D99"/>
    <w:rsid w:val="00AB5BDA"/>
    <w:rsid w:val="00AB5C5C"/>
    <w:rsid w:val="00AB6630"/>
    <w:rsid w:val="00AB6CDF"/>
    <w:rsid w:val="00AB6FF4"/>
    <w:rsid w:val="00AB7C0F"/>
    <w:rsid w:val="00AC05C0"/>
    <w:rsid w:val="00AC0B6A"/>
    <w:rsid w:val="00AC1216"/>
    <w:rsid w:val="00AC1601"/>
    <w:rsid w:val="00AC236A"/>
    <w:rsid w:val="00AC2736"/>
    <w:rsid w:val="00AC2776"/>
    <w:rsid w:val="00AC2814"/>
    <w:rsid w:val="00AC2C87"/>
    <w:rsid w:val="00AC30F2"/>
    <w:rsid w:val="00AC3485"/>
    <w:rsid w:val="00AC36BA"/>
    <w:rsid w:val="00AC3B0D"/>
    <w:rsid w:val="00AC5B39"/>
    <w:rsid w:val="00AC6576"/>
    <w:rsid w:val="00AC65EC"/>
    <w:rsid w:val="00AC6863"/>
    <w:rsid w:val="00AC73B5"/>
    <w:rsid w:val="00AD0340"/>
    <w:rsid w:val="00AD0C86"/>
    <w:rsid w:val="00AD1466"/>
    <w:rsid w:val="00AD1ED9"/>
    <w:rsid w:val="00AD473F"/>
    <w:rsid w:val="00AD535C"/>
    <w:rsid w:val="00AD56FA"/>
    <w:rsid w:val="00AD5C66"/>
    <w:rsid w:val="00AD64D2"/>
    <w:rsid w:val="00AD6900"/>
    <w:rsid w:val="00AD7497"/>
    <w:rsid w:val="00AD7C1D"/>
    <w:rsid w:val="00AD7EE0"/>
    <w:rsid w:val="00AE016D"/>
    <w:rsid w:val="00AE0479"/>
    <w:rsid w:val="00AE0ABA"/>
    <w:rsid w:val="00AE1352"/>
    <w:rsid w:val="00AE1653"/>
    <w:rsid w:val="00AE2185"/>
    <w:rsid w:val="00AE27B4"/>
    <w:rsid w:val="00AE2CB0"/>
    <w:rsid w:val="00AE303F"/>
    <w:rsid w:val="00AE3212"/>
    <w:rsid w:val="00AE3496"/>
    <w:rsid w:val="00AE35F2"/>
    <w:rsid w:val="00AE3ADB"/>
    <w:rsid w:val="00AE3EAB"/>
    <w:rsid w:val="00AE4A78"/>
    <w:rsid w:val="00AE514A"/>
    <w:rsid w:val="00AE5BAA"/>
    <w:rsid w:val="00AE63FA"/>
    <w:rsid w:val="00AE6DE0"/>
    <w:rsid w:val="00AE7088"/>
    <w:rsid w:val="00AE7B54"/>
    <w:rsid w:val="00AF00A2"/>
    <w:rsid w:val="00AF2267"/>
    <w:rsid w:val="00AF2A05"/>
    <w:rsid w:val="00AF2EED"/>
    <w:rsid w:val="00AF2FA6"/>
    <w:rsid w:val="00AF32F2"/>
    <w:rsid w:val="00AF4205"/>
    <w:rsid w:val="00AF434B"/>
    <w:rsid w:val="00AF477C"/>
    <w:rsid w:val="00AF5205"/>
    <w:rsid w:val="00AF5767"/>
    <w:rsid w:val="00AF5CB6"/>
    <w:rsid w:val="00AF6FC8"/>
    <w:rsid w:val="00AF7BE7"/>
    <w:rsid w:val="00B00325"/>
    <w:rsid w:val="00B00B5B"/>
    <w:rsid w:val="00B01BA2"/>
    <w:rsid w:val="00B01CB2"/>
    <w:rsid w:val="00B02767"/>
    <w:rsid w:val="00B03408"/>
    <w:rsid w:val="00B03BD0"/>
    <w:rsid w:val="00B03CB0"/>
    <w:rsid w:val="00B041E7"/>
    <w:rsid w:val="00B04DB1"/>
    <w:rsid w:val="00B05D06"/>
    <w:rsid w:val="00B0617B"/>
    <w:rsid w:val="00B06A61"/>
    <w:rsid w:val="00B079C3"/>
    <w:rsid w:val="00B07AAC"/>
    <w:rsid w:val="00B10C07"/>
    <w:rsid w:val="00B10EDC"/>
    <w:rsid w:val="00B11937"/>
    <w:rsid w:val="00B11C61"/>
    <w:rsid w:val="00B11E91"/>
    <w:rsid w:val="00B127DF"/>
    <w:rsid w:val="00B12A7E"/>
    <w:rsid w:val="00B12FF8"/>
    <w:rsid w:val="00B1318D"/>
    <w:rsid w:val="00B13936"/>
    <w:rsid w:val="00B14C78"/>
    <w:rsid w:val="00B15156"/>
    <w:rsid w:val="00B15663"/>
    <w:rsid w:val="00B16643"/>
    <w:rsid w:val="00B167DA"/>
    <w:rsid w:val="00B2046F"/>
    <w:rsid w:val="00B20E17"/>
    <w:rsid w:val="00B21DE1"/>
    <w:rsid w:val="00B226A5"/>
    <w:rsid w:val="00B22D36"/>
    <w:rsid w:val="00B22E88"/>
    <w:rsid w:val="00B2334D"/>
    <w:rsid w:val="00B25653"/>
    <w:rsid w:val="00B2637F"/>
    <w:rsid w:val="00B30012"/>
    <w:rsid w:val="00B30747"/>
    <w:rsid w:val="00B311F2"/>
    <w:rsid w:val="00B3175E"/>
    <w:rsid w:val="00B31F8F"/>
    <w:rsid w:val="00B3308C"/>
    <w:rsid w:val="00B346CD"/>
    <w:rsid w:val="00B3584F"/>
    <w:rsid w:val="00B35EA4"/>
    <w:rsid w:val="00B35F56"/>
    <w:rsid w:val="00B36A3E"/>
    <w:rsid w:val="00B372D3"/>
    <w:rsid w:val="00B373D8"/>
    <w:rsid w:val="00B3783C"/>
    <w:rsid w:val="00B37B22"/>
    <w:rsid w:val="00B37B3B"/>
    <w:rsid w:val="00B4040D"/>
    <w:rsid w:val="00B40E3A"/>
    <w:rsid w:val="00B41B7F"/>
    <w:rsid w:val="00B42737"/>
    <w:rsid w:val="00B42767"/>
    <w:rsid w:val="00B42ACD"/>
    <w:rsid w:val="00B42F42"/>
    <w:rsid w:val="00B43B81"/>
    <w:rsid w:val="00B44E23"/>
    <w:rsid w:val="00B454E1"/>
    <w:rsid w:val="00B45959"/>
    <w:rsid w:val="00B459C3"/>
    <w:rsid w:val="00B463C6"/>
    <w:rsid w:val="00B46C66"/>
    <w:rsid w:val="00B508ED"/>
    <w:rsid w:val="00B511FA"/>
    <w:rsid w:val="00B5259F"/>
    <w:rsid w:val="00B52754"/>
    <w:rsid w:val="00B52850"/>
    <w:rsid w:val="00B52B8D"/>
    <w:rsid w:val="00B52DB6"/>
    <w:rsid w:val="00B535E2"/>
    <w:rsid w:val="00B537E5"/>
    <w:rsid w:val="00B53AA6"/>
    <w:rsid w:val="00B53AE6"/>
    <w:rsid w:val="00B54AE4"/>
    <w:rsid w:val="00B54C28"/>
    <w:rsid w:val="00B55470"/>
    <w:rsid w:val="00B55FD9"/>
    <w:rsid w:val="00B56977"/>
    <w:rsid w:val="00B56A6C"/>
    <w:rsid w:val="00B57DA0"/>
    <w:rsid w:val="00B60CAC"/>
    <w:rsid w:val="00B60D61"/>
    <w:rsid w:val="00B612FA"/>
    <w:rsid w:val="00B61485"/>
    <w:rsid w:val="00B62CFB"/>
    <w:rsid w:val="00B63FDA"/>
    <w:rsid w:val="00B64E90"/>
    <w:rsid w:val="00B65489"/>
    <w:rsid w:val="00B65702"/>
    <w:rsid w:val="00B658BD"/>
    <w:rsid w:val="00B65C48"/>
    <w:rsid w:val="00B662D8"/>
    <w:rsid w:val="00B66EDC"/>
    <w:rsid w:val="00B672F4"/>
    <w:rsid w:val="00B679E0"/>
    <w:rsid w:val="00B67CF8"/>
    <w:rsid w:val="00B67D1F"/>
    <w:rsid w:val="00B700FB"/>
    <w:rsid w:val="00B70171"/>
    <w:rsid w:val="00B7064F"/>
    <w:rsid w:val="00B706C0"/>
    <w:rsid w:val="00B707ED"/>
    <w:rsid w:val="00B70E98"/>
    <w:rsid w:val="00B71503"/>
    <w:rsid w:val="00B71CC3"/>
    <w:rsid w:val="00B71FD2"/>
    <w:rsid w:val="00B72997"/>
    <w:rsid w:val="00B73529"/>
    <w:rsid w:val="00B73CE5"/>
    <w:rsid w:val="00B74341"/>
    <w:rsid w:val="00B74BC3"/>
    <w:rsid w:val="00B74CB3"/>
    <w:rsid w:val="00B75521"/>
    <w:rsid w:val="00B7682D"/>
    <w:rsid w:val="00B768CF"/>
    <w:rsid w:val="00B76F47"/>
    <w:rsid w:val="00B77077"/>
    <w:rsid w:val="00B770D4"/>
    <w:rsid w:val="00B773DA"/>
    <w:rsid w:val="00B7775A"/>
    <w:rsid w:val="00B77A92"/>
    <w:rsid w:val="00B77AA8"/>
    <w:rsid w:val="00B801C4"/>
    <w:rsid w:val="00B80DF2"/>
    <w:rsid w:val="00B812A2"/>
    <w:rsid w:val="00B8185D"/>
    <w:rsid w:val="00B82B17"/>
    <w:rsid w:val="00B82D0C"/>
    <w:rsid w:val="00B82D1A"/>
    <w:rsid w:val="00B8330E"/>
    <w:rsid w:val="00B8353C"/>
    <w:rsid w:val="00B83D21"/>
    <w:rsid w:val="00B8402A"/>
    <w:rsid w:val="00B84973"/>
    <w:rsid w:val="00B849EA"/>
    <w:rsid w:val="00B84C4B"/>
    <w:rsid w:val="00B84E87"/>
    <w:rsid w:val="00B85454"/>
    <w:rsid w:val="00B85AAA"/>
    <w:rsid w:val="00B85D34"/>
    <w:rsid w:val="00B861DD"/>
    <w:rsid w:val="00B862F4"/>
    <w:rsid w:val="00B9047B"/>
    <w:rsid w:val="00B91F8B"/>
    <w:rsid w:val="00B925B0"/>
    <w:rsid w:val="00B929FD"/>
    <w:rsid w:val="00B930D0"/>
    <w:rsid w:val="00B93566"/>
    <w:rsid w:val="00B93707"/>
    <w:rsid w:val="00B93CD5"/>
    <w:rsid w:val="00B961DA"/>
    <w:rsid w:val="00B96232"/>
    <w:rsid w:val="00B964F4"/>
    <w:rsid w:val="00B96E7C"/>
    <w:rsid w:val="00B97D1A"/>
    <w:rsid w:val="00B97FED"/>
    <w:rsid w:val="00BA0D86"/>
    <w:rsid w:val="00BA140E"/>
    <w:rsid w:val="00BA194E"/>
    <w:rsid w:val="00BA1DCA"/>
    <w:rsid w:val="00BA1FCD"/>
    <w:rsid w:val="00BA41DF"/>
    <w:rsid w:val="00BA4300"/>
    <w:rsid w:val="00BA4381"/>
    <w:rsid w:val="00BA4D29"/>
    <w:rsid w:val="00BA50D5"/>
    <w:rsid w:val="00BA6342"/>
    <w:rsid w:val="00BA6EC0"/>
    <w:rsid w:val="00BA7BD4"/>
    <w:rsid w:val="00BB071E"/>
    <w:rsid w:val="00BB09E0"/>
    <w:rsid w:val="00BB0BA2"/>
    <w:rsid w:val="00BB20BA"/>
    <w:rsid w:val="00BB2100"/>
    <w:rsid w:val="00BB2EFF"/>
    <w:rsid w:val="00BB3FFE"/>
    <w:rsid w:val="00BB4DCB"/>
    <w:rsid w:val="00BB4E9B"/>
    <w:rsid w:val="00BB4F16"/>
    <w:rsid w:val="00BB5157"/>
    <w:rsid w:val="00BB5F23"/>
    <w:rsid w:val="00BC073A"/>
    <w:rsid w:val="00BC0810"/>
    <w:rsid w:val="00BC1496"/>
    <w:rsid w:val="00BC1671"/>
    <w:rsid w:val="00BC200A"/>
    <w:rsid w:val="00BC209A"/>
    <w:rsid w:val="00BC2170"/>
    <w:rsid w:val="00BC2287"/>
    <w:rsid w:val="00BC359E"/>
    <w:rsid w:val="00BC3C58"/>
    <w:rsid w:val="00BC3CEE"/>
    <w:rsid w:val="00BC3DF8"/>
    <w:rsid w:val="00BC47F0"/>
    <w:rsid w:val="00BC4CC0"/>
    <w:rsid w:val="00BC510A"/>
    <w:rsid w:val="00BC585B"/>
    <w:rsid w:val="00BC5A0E"/>
    <w:rsid w:val="00BC5F78"/>
    <w:rsid w:val="00BC71D6"/>
    <w:rsid w:val="00BC7D21"/>
    <w:rsid w:val="00BD0BE1"/>
    <w:rsid w:val="00BD0D37"/>
    <w:rsid w:val="00BD1070"/>
    <w:rsid w:val="00BD14E6"/>
    <w:rsid w:val="00BD15F4"/>
    <w:rsid w:val="00BD1B07"/>
    <w:rsid w:val="00BD37D2"/>
    <w:rsid w:val="00BD3A0D"/>
    <w:rsid w:val="00BD3E78"/>
    <w:rsid w:val="00BD408B"/>
    <w:rsid w:val="00BD4E94"/>
    <w:rsid w:val="00BD58A3"/>
    <w:rsid w:val="00BD5E67"/>
    <w:rsid w:val="00BD61E0"/>
    <w:rsid w:val="00BD6E95"/>
    <w:rsid w:val="00BD7CFB"/>
    <w:rsid w:val="00BE0518"/>
    <w:rsid w:val="00BE0A82"/>
    <w:rsid w:val="00BE13AF"/>
    <w:rsid w:val="00BE154A"/>
    <w:rsid w:val="00BE15FA"/>
    <w:rsid w:val="00BE1B41"/>
    <w:rsid w:val="00BE1BD5"/>
    <w:rsid w:val="00BE283C"/>
    <w:rsid w:val="00BE2C21"/>
    <w:rsid w:val="00BE2F5D"/>
    <w:rsid w:val="00BE361D"/>
    <w:rsid w:val="00BE3A53"/>
    <w:rsid w:val="00BE4833"/>
    <w:rsid w:val="00BE6572"/>
    <w:rsid w:val="00BE6F33"/>
    <w:rsid w:val="00BE7239"/>
    <w:rsid w:val="00BE73EE"/>
    <w:rsid w:val="00BE7938"/>
    <w:rsid w:val="00BF088C"/>
    <w:rsid w:val="00BF1383"/>
    <w:rsid w:val="00BF14A8"/>
    <w:rsid w:val="00BF1DD9"/>
    <w:rsid w:val="00BF2B76"/>
    <w:rsid w:val="00BF35B8"/>
    <w:rsid w:val="00BF3C64"/>
    <w:rsid w:val="00BF3CFE"/>
    <w:rsid w:val="00BF3D2C"/>
    <w:rsid w:val="00BF45F4"/>
    <w:rsid w:val="00BF4F31"/>
    <w:rsid w:val="00BF57CF"/>
    <w:rsid w:val="00BF6AF2"/>
    <w:rsid w:val="00BF6E6E"/>
    <w:rsid w:val="00BF770F"/>
    <w:rsid w:val="00C00004"/>
    <w:rsid w:val="00C005BF"/>
    <w:rsid w:val="00C00BA2"/>
    <w:rsid w:val="00C00F99"/>
    <w:rsid w:val="00C01797"/>
    <w:rsid w:val="00C01BF7"/>
    <w:rsid w:val="00C02027"/>
    <w:rsid w:val="00C023C8"/>
    <w:rsid w:val="00C02DA4"/>
    <w:rsid w:val="00C039DD"/>
    <w:rsid w:val="00C0457C"/>
    <w:rsid w:val="00C04A75"/>
    <w:rsid w:val="00C04A9E"/>
    <w:rsid w:val="00C05166"/>
    <w:rsid w:val="00C0567D"/>
    <w:rsid w:val="00C05A72"/>
    <w:rsid w:val="00C05EA8"/>
    <w:rsid w:val="00C06099"/>
    <w:rsid w:val="00C060CC"/>
    <w:rsid w:val="00C06457"/>
    <w:rsid w:val="00C06E75"/>
    <w:rsid w:val="00C06F91"/>
    <w:rsid w:val="00C07136"/>
    <w:rsid w:val="00C0746A"/>
    <w:rsid w:val="00C07491"/>
    <w:rsid w:val="00C07E11"/>
    <w:rsid w:val="00C1157A"/>
    <w:rsid w:val="00C1196B"/>
    <w:rsid w:val="00C11C8A"/>
    <w:rsid w:val="00C11D45"/>
    <w:rsid w:val="00C11E23"/>
    <w:rsid w:val="00C13140"/>
    <w:rsid w:val="00C13162"/>
    <w:rsid w:val="00C132D5"/>
    <w:rsid w:val="00C147AD"/>
    <w:rsid w:val="00C166D3"/>
    <w:rsid w:val="00C171FF"/>
    <w:rsid w:val="00C20098"/>
    <w:rsid w:val="00C20110"/>
    <w:rsid w:val="00C2011C"/>
    <w:rsid w:val="00C20663"/>
    <w:rsid w:val="00C20CB7"/>
    <w:rsid w:val="00C2149F"/>
    <w:rsid w:val="00C216E3"/>
    <w:rsid w:val="00C21C35"/>
    <w:rsid w:val="00C21FC4"/>
    <w:rsid w:val="00C22AB9"/>
    <w:rsid w:val="00C2317D"/>
    <w:rsid w:val="00C23841"/>
    <w:rsid w:val="00C2406F"/>
    <w:rsid w:val="00C246C5"/>
    <w:rsid w:val="00C2634C"/>
    <w:rsid w:val="00C26837"/>
    <w:rsid w:val="00C26D7D"/>
    <w:rsid w:val="00C30271"/>
    <w:rsid w:val="00C30761"/>
    <w:rsid w:val="00C308DB"/>
    <w:rsid w:val="00C309A5"/>
    <w:rsid w:val="00C313E8"/>
    <w:rsid w:val="00C3150C"/>
    <w:rsid w:val="00C319A0"/>
    <w:rsid w:val="00C31B0B"/>
    <w:rsid w:val="00C31D2E"/>
    <w:rsid w:val="00C32E42"/>
    <w:rsid w:val="00C32E5F"/>
    <w:rsid w:val="00C33365"/>
    <w:rsid w:val="00C3343E"/>
    <w:rsid w:val="00C341CC"/>
    <w:rsid w:val="00C40ACB"/>
    <w:rsid w:val="00C41454"/>
    <w:rsid w:val="00C41556"/>
    <w:rsid w:val="00C41880"/>
    <w:rsid w:val="00C41D5D"/>
    <w:rsid w:val="00C43DD9"/>
    <w:rsid w:val="00C44DDB"/>
    <w:rsid w:val="00C45AC4"/>
    <w:rsid w:val="00C462C7"/>
    <w:rsid w:val="00C46F82"/>
    <w:rsid w:val="00C46FB9"/>
    <w:rsid w:val="00C50B54"/>
    <w:rsid w:val="00C50CE3"/>
    <w:rsid w:val="00C50EAC"/>
    <w:rsid w:val="00C523F9"/>
    <w:rsid w:val="00C5257C"/>
    <w:rsid w:val="00C52653"/>
    <w:rsid w:val="00C53119"/>
    <w:rsid w:val="00C5314A"/>
    <w:rsid w:val="00C5369D"/>
    <w:rsid w:val="00C5374C"/>
    <w:rsid w:val="00C541CC"/>
    <w:rsid w:val="00C542AD"/>
    <w:rsid w:val="00C56FC0"/>
    <w:rsid w:val="00C57A5D"/>
    <w:rsid w:val="00C604F7"/>
    <w:rsid w:val="00C612BF"/>
    <w:rsid w:val="00C618DD"/>
    <w:rsid w:val="00C621F3"/>
    <w:rsid w:val="00C62268"/>
    <w:rsid w:val="00C629BF"/>
    <w:rsid w:val="00C62BD1"/>
    <w:rsid w:val="00C63669"/>
    <w:rsid w:val="00C6564E"/>
    <w:rsid w:val="00C65F4C"/>
    <w:rsid w:val="00C65F4D"/>
    <w:rsid w:val="00C66D67"/>
    <w:rsid w:val="00C6710D"/>
    <w:rsid w:val="00C673F2"/>
    <w:rsid w:val="00C67B64"/>
    <w:rsid w:val="00C70916"/>
    <w:rsid w:val="00C70C02"/>
    <w:rsid w:val="00C70DF0"/>
    <w:rsid w:val="00C71184"/>
    <w:rsid w:val="00C7149D"/>
    <w:rsid w:val="00C71931"/>
    <w:rsid w:val="00C724A4"/>
    <w:rsid w:val="00C728EC"/>
    <w:rsid w:val="00C72B0D"/>
    <w:rsid w:val="00C72B7E"/>
    <w:rsid w:val="00C73B09"/>
    <w:rsid w:val="00C73F13"/>
    <w:rsid w:val="00C74A82"/>
    <w:rsid w:val="00C74D30"/>
    <w:rsid w:val="00C753C4"/>
    <w:rsid w:val="00C7551F"/>
    <w:rsid w:val="00C7568D"/>
    <w:rsid w:val="00C7653D"/>
    <w:rsid w:val="00C76C18"/>
    <w:rsid w:val="00C76CCD"/>
    <w:rsid w:val="00C76E58"/>
    <w:rsid w:val="00C77125"/>
    <w:rsid w:val="00C775C1"/>
    <w:rsid w:val="00C77603"/>
    <w:rsid w:val="00C7776F"/>
    <w:rsid w:val="00C80000"/>
    <w:rsid w:val="00C80024"/>
    <w:rsid w:val="00C80318"/>
    <w:rsid w:val="00C8174C"/>
    <w:rsid w:val="00C81C2D"/>
    <w:rsid w:val="00C81F1E"/>
    <w:rsid w:val="00C82477"/>
    <w:rsid w:val="00C833A4"/>
    <w:rsid w:val="00C83668"/>
    <w:rsid w:val="00C83ECD"/>
    <w:rsid w:val="00C840F5"/>
    <w:rsid w:val="00C84450"/>
    <w:rsid w:val="00C844AE"/>
    <w:rsid w:val="00C850B0"/>
    <w:rsid w:val="00C85259"/>
    <w:rsid w:val="00C855B8"/>
    <w:rsid w:val="00C857AA"/>
    <w:rsid w:val="00C8599F"/>
    <w:rsid w:val="00C859B9"/>
    <w:rsid w:val="00C8604F"/>
    <w:rsid w:val="00C86860"/>
    <w:rsid w:val="00C86DC0"/>
    <w:rsid w:val="00C87222"/>
    <w:rsid w:val="00C873B1"/>
    <w:rsid w:val="00C87942"/>
    <w:rsid w:val="00C91328"/>
    <w:rsid w:val="00C91592"/>
    <w:rsid w:val="00C91A3F"/>
    <w:rsid w:val="00C920DD"/>
    <w:rsid w:val="00C92A8A"/>
    <w:rsid w:val="00C92B95"/>
    <w:rsid w:val="00C9321E"/>
    <w:rsid w:val="00C93679"/>
    <w:rsid w:val="00C93DBB"/>
    <w:rsid w:val="00C9406A"/>
    <w:rsid w:val="00C940E2"/>
    <w:rsid w:val="00C94B28"/>
    <w:rsid w:val="00C961D0"/>
    <w:rsid w:val="00C96A8F"/>
    <w:rsid w:val="00C96FDA"/>
    <w:rsid w:val="00C97219"/>
    <w:rsid w:val="00CA0C57"/>
    <w:rsid w:val="00CA0D46"/>
    <w:rsid w:val="00CA1149"/>
    <w:rsid w:val="00CA1364"/>
    <w:rsid w:val="00CA1D39"/>
    <w:rsid w:val="00CA2405"/>
    <w:rsid w:val="00CA2D59"/>
    <w:rsid w:val="00CA300E"/>
    <w:rsid w:val="00CA331B"/>
    <w:rsid w:val="00CA3898"/>
    <w:rsid w:val="00CA3CBE"/>
    <w:rsid w:val="00CA3CC4"/>
    <w:rsid w:val="00CA432C"/>
    <w:rsid w:val="00CA43F4"/>
    <w:rsid w:val="00CA4520"/>
    <w:rsid w:val="00CA4702"/>
    <w:rsid w:val="00CA4BA7"/>
    <w:rsid w:val="00CA4F8D"/>
    <w:rsid w:val="00CA53DC"/>
    <w:rsid w:val="00CA56C3"/>
    <w:rsid w:val="00CA64CD"/>
    <w:rsid w:val="00CA6734"/>
    <w:rsid w:val="00CA68DE"/>
    <w:rsid w:val="00CA6D9C"/>
    <w:rsid w:val="00CA7556"/>
    <w:rsid w:val="00CA76B7"/>
    <w:rsid w:val="00CB04D4"/>
    <w:rsid w:val="00CB0D08"/>
    <w:rsid w:val="00CB1D79"/>
    <w:rsid w:val="00CB225A"/>
    <w:rsid w:val="00CB25AC"/>
    <w:rsid w:val="00CB28DD"/>
    <w:rsid w:val="00CB2DA1"/>
    <w:rsid w:val="00CB2E3E"/>
    <w:rsid w:val="00CB3449"/>
    <w:rsid w:val="00CB40B9"/>
    <w:rsid w:val="00CB4825"/>
    <w:rsid w:val="00CB4DAA"/>
    <w:rsid w:val="00CB5C91"/>
    <w:rsid w:val="00CB5CAC"/>
    <w:rsid w:val="00CB60D5"/>
    <w:rsid w:val="00CB6249"/>
    <w:rsid w:val="00CB638A"/>
    <w:rsid w:val="00CC06EB"/>
    <w:rsid w:val="00CC11DD"/>
    <w:rsid w:val="00CC13F0"/>
    <w:rsid w:val="00CC1796"/>
    <w:rsid w:val="00CC1AE1"/>
    <w:rsid w:val="00CC1E8C"/>
    <w:rsid w:val="00CC2CCE"/>
    <w:rsid w:val="00CC3F84"/>
    <w:rsid w:val="00CC4478"/>
    <w:rsid w:val="00CC45BF"/>
    <w:rsid w:val="00CC5051"/>
    <w:rsid w:val="00CC5F83"/>
    <w:rsid w:val="00CC6649"/>
    <w:rsid w:val="00CC6DD2"/>
    <w:rsid w:val="00CC7556"/>
    <w:rsid w:val="00CC775D"/>
    <w:rsid w:val="00CC7B42"/>
    <w:rsid w:val="00CD00E6"/>
    <w:rsid w:val="00CD0261"/>
    <w:rsid w:val="00CD0823"/>
    <w:rsid w:val="00CD0EE9"/>
    <w:rsid w:val="00CD1EE6"/>
    <w:rsid w:val="00CD2A42"/>
    <w:rsid w:val="00CD3211"/>
    <w:rsid w:val="00CD36D3"/>
    <w:rsid w:val="00CD3ACF"/>
    <w:rsid w:val="00CD3BC6"/>
    <w:rsid w:val="00CD5047"/>
    <w:rsid w:val="00CD5157"/>
    <w:rsid w:val="00CD52A3"/>
    <w:rsid w:val="00CD57EC"/>
    <w:rsid w:val="00CD5AF0"/>
    <w:rsid w:val="00CD5ED2"/>
    <w:rsid w:val="00CD685C"/>
    <w:rsid w:val="00CD6D51"/>
    <w:rsid w:val="00CD723C"/>
    <w:rsid w:val="00CD76FA"/>
    <w:rsid w:val="00CD78B8"/>
    <w:rsid w:val="00CD7ADE"/>
    <w:rsid w:val="00CD7EAE"/>
    <w:rsid w:val="00CE02F7"/>
    <w:rsid w:val="00CE09A3"/>
    <w:rsid w:val="00CE0DE8"/>
    <w:rsid w:val="00CE0F13"/>
    <w:rsid w:val="00CE14E9"/>
    <w:rsid w:val="00CE1767"/>
    <w:rsid w:val="00CE1ADF"/>
    <w:rsid w:val="00CE1F32"/>
    <w:rsid w:val="00CE2250"/>
    <w:rsid w:val="00CE26AD"/>
    <w:rsid w:val="00CE3288"/>
    <w:rsid w:val="00CE3CEC"/>
    <w:rsid w:val="00CE446C"/>
    <w:rsid w:val="00CE47FB"/>
    <w:rsid w:val="00CE4A22"/>
    <w:rsid w:val="00CE52E6"/>
    <w:rsid w:val="00CE5B77"/>
    <w:rsid w:val="00CE6576"/>
    <w:rsid w:val="00CE6FB3"/>
    <w:rsid w:val="00CF0768"/>
    <w:rsid w:val="00CF0B7B"/>
    <w:rsid w:val="00CF1118"/>
    <w:rsid w:val="00CF16C2"/>
    <w:rsid w:val="00CF25BC"/>
    <w:rsid w:val="00CF2B14"/>
    <w:rsid w:val="00CF3A7F"/>
    <w:rsid w:val="00CF48D0"/>
    <w:rsid w:val="00CF48FE"/>
    <w:rsid w:val="00CF4BC4"/>
    <w:rsid w:val="00CF544D"/>
    <w:rsid w:val="00CF54F5"/>
    <w:rsid w:val="00CF5B72"/>
    <w:rsid w:val="00CF5CE1"/>
    <w:rsid w:val="00CF60DC"/>
    <w:rsid w:val="00CF6AFE"/>
    <w:rsid w:val="00CF6F90"/>
    <w:rsid w:val="00CF7079"/>
    <w:rsid w:val="00CF70C1"/>
    <w:rsid w:val="00CF78F5"/>
    <w:rsid w:val="00CF7E0C"/>
    <w:rsid w:val="00D003EC"/>
    <w:rsid w:val="00D01302"/>
    <w:rsid w:val="00D01624"/>
    <w:rsid w:val="00D01E35"/>
    <w:rsid w:val="00D0252F"/>
    <w:rsid w:val="00D02A3D"/>
    <w:rsid w:val="00D03DF9"/>
    <w:rsid w:val="00D05545"/>
    <w:rsid w:val="00D05690"/>
    <w:rsid w:val="00D06D73"/>
    <w:rsid w:val="00D06F46"/>
    <w:rsid w:val="00D07267"/>
    <w:rsid w:val="00D077CD"/>
    <w:rsid w:val="00D07ACB"/>
    <w:rsid w:val="00D1028E"/>
    <w:rsid w:val="00D10990"/>
    <w:rsid w:val="00D114B8"/>
    <w:rsid w:val="00D114C8"/>
    <w:rsid w:val="00D11E4B"/>
    <w:rsid w:val="00D11E6D"/>
    <w:rsid w:val="00D12C41"/>
    <w:rsid w:val="00D13D9A"/>
    <w:rsid w:val="00D14A8E"/>
    <w:rsid w:val="00D15458"/>
    <w:rsid w:val="00D15DE4"/>
    <w:rsid w:val="00D17661"/>
    <w:rsid w:val="00D17C08"/>
    <w:rsid w:val="00D205CC"/>
    <w:rsid w:val="00D212A2"/>
    <w:rsid w:val="00D21809"/>
    <w:rsid w:val="00D21C6D"/>
    <w:rsid w:val="00D23825"/>
    <w:rsid w:val="00D2490A"/>
    <w:rsid w:val="00D25109"/>
    <w:rsid w:val="00D26830"/>
    <w:rsid w:val="00D26DB7"/>
    <w:rsid w:val="00D27AF1"/>
    <w:rsid w:val="00D27F80"/>
    <w:rsid w:val="00D3011F"/>
    <w:rsid w:val="00D3020B"/>
    <w:rsid w:val="00D30DA1"/>
    <w:rsid w:val="00D31908"/>
    <w:rsid w:val="00D326A5"/>
    <w:rsid w:val="00D32745"/>
    <w:rsid w:val="00D32BD1"/>
    <w:rsid w:val="00D32F6F"/>
    <w:rsid w:val="00D3336B"/>
    <w:rsid w:val="00D33D8C"/>
    <w:rsid w:val="00D3582F"/>
    <w:rsid w:val="00D35C10"/>
    <w:rsid w:val="00D36401"/>
    <w:rsid w:val="00D364F4"/>
    <w:rsid w:val="00D36912"/>
    <w:rsid w:val="00D37DB3"/>
    <w:rsid w:val="00D404BA"/>
    <w:rsid w:val="00D418C3"/>
    <w:rsid w:val="00D41D48"/>
    <w:rsid w:val="00D42708"/>
    <w:rsid w:val="00D42FA8"/>
    <w:rsid w:val="00D449B6"/>
    <w:rsid w:val="00D44E2C"/>
    <w:rsid w:val="00D451F6"/>
    <w:rsid w:val="00D4523A"/>
    <w:rsid w:val="00D457CB"/>
    <w:rsid w:val="00D45A9B"/>
    <w:rsid w:val="00D460F9"/>
    <w:rsid w:val="00D464FB"/>
    <w:rsid w:val="00D47AA7"/>
    <w:rsid w:val="00D50100"/>
    <w:rsid w:val="00D5017F"/>
    <w:rsid w:val="00D5026A"/>
    <w:rsid w:val="00D502CB"/>
    <w:rsid w:val="00D50942"/>
    <w:rsid w:val="00D50EDE"/>
    <w:rsid w:val="00D5124A"/>
    <w:rsid w:val="00D51C81"/>
    <w:rsid w:val="00D526F4"/>
    <w:rsid w:val="00D533F3"/>
    <w:rsid w:val="00D5386C"/>
    <w:rsid w:val="00D538FB"/>
    <w:rsid w:val="00D54297"/>
    <w:rsid w:val="00D54DCC"/>
    <w:rsid w:val="00D54E0F"/>
    <w:rsid w:val="00D5516E"/>
    <w:rsid w:val="00D558E8"/>
    <w:rsid w:val="00D560B5"/>
    <w:rsid w:val="00D561E6"/>
    <w:rsid w:val="00D57E11"/>
    <w:rsid w:val="00D61009"/>
    <w:rsid w:val="00D62031"/>
    <w:rsid w:val="00D6222C"/>
    <w:rsid w:val="00D62862"/>
    <w:rsid w:val="00D62DFD"/>
    <w:rsid w:val="00D63EDD"/>
    <w:rsid w:val="00D64156"/>
    <w:rsid w:val="00D645D8"/>
    <w:rsid w:val="00D649A5"/>
    <w:rsid w:val="00D64AC9"/>
    <w:rsid w:val="00D65266"/>
    <w:rsid w:val="00D65752"/>
    <w:rsid w:val="00D65B62"/>
    <w:rsid w:val="00D66261"/>
    <w:rsid w:val="00D66B10"/>
    <w:rsid w:val="00D66D5D"/>
    <w:rsid w:val="00D66D94"/>
    <w:rsid w:val="00D66E1F"/>
    <w:rsid w:val="00D70500"/>
    <w:rsid w:val="00D70741"/>
    <w:rsid w:val="00D70889"/>
    <w:rsid w:val="00D70A92"/>
    <w:rsid w:val="00D71023"/>
    <w:rsid w:val="00D718BA"/>
    <w:rsid w:val="00D72B71"/>
    <w:rsid w:val="00D72D4A"/>
    <w:rsid w:val="00D72D8C"/>
    <w:rsid w:val="00D73692"/>
    <w:rsid w:val="00D75123"/>
    <w:rsid w:val="00D76682"/>
    <w:rsid w:val="00D76B60"/>
    <w:rsid w:val="00D76EBF"/>
    <w:rsid w:val="00D772B6"/>
    <w:rsid w:val="00D7741D"/>
    <w:rsid w:val="00D80AB2"/>
    <w:rsid w:val="00D80D00"/>
    <w:rsid w:val="00D80E09"/>
    <w:rsid w:val="00D81B15"/>
    <w:rsid w:val="00D81C0A"/>
    <w:rsid w:val="00D822D7"/>
    <w:rsid w:val="00D8231C"/>
    <w:rsid w:val="00D8246B"/>
    <w:rsid w:val="00D83328"/>
    <w:rsid w:val="00D845D6"/>
    <w:rsid w:val="00D8465B"/>
    <w:rsid w:val="00D8474B"/>
    <w:rsid w:val="00D84915"/>
    <w:rsid w:val="00D850F4"/>
    <w:rsid w:val="00D85DDD"/>
    <w:rsid w:val="00D862B2"/>
    <w:rsid w:val="00D867A6"/>
    <w:rsid w:val="00D87E8D"/>
    <w:rsid w:val="00D91C5C"/>
    <w:rsid w:val="00D922F1"/>
    <w:rsid w:val="00D923A3"/>
    <w:rsid w:val="00D92982"/>
    <w:rsid w:val="00D929B5"/>
    <w:rsid w:val="00D929CF"/>
    <w:rsid w:val="00D931A1"/>
    <w:rsid w:val="00D93823"/>
    <w:rsid w:val="00D93C1B"/>
    <w:rsid w:val="00D948D0"/>
    <w:rsid w:val="00D94A37"/>
    <w:rsid w:val="00D94A66"/>
    <w:rsid w:val="00D94CFE"/>
    <w:rsid w:val="00D94D3B"/>
    <w:rsid w:val="00D95A8D"/>
    <w:rsid w:val="00D9674B"/>
    <w:rsid w:val="00D96E84"/>
    <w:rsid w:val="00D97162"/>
    <w:rsid w:val="00DA0321"/>
    <w:rsid w:val="00DA0356"/>
    <w:rsid w:val="00DA0A8B"/>
    <w:rsid w:val="00DA19A0"/>
    <w:rsid w:val="00DA2CD1"/>
    <w:rsid w:val="00DA3005"/>
    <w:rsid w:val="00DA58E1"/>
    <w:rsid w:val="00DA5970"/>
    <w:rsid w:val="00DA5B48"/>
    <w:rsid w:val="00DA5CDA"/>
    <w:rsid w:val="00DA5D20"/>
    <w:rsid w:val="00DA772D"/>
    <w:rsid w:val="00DA78E9"/>
    <w:rsid w:val="00DB0108"/>
    <w:rsid w:val="00DB0DBE"/>
    <w:rsid w:val="00DB18EF"/>
    <w:rsid w:val="00DB2271"/>
    <w:rsid w:val="00DB235A"/>
    <w:rsid w:val="00DB25C7"/>
    <w:rsid w:val="00DB433B"/>
    <w:rsid w:val="00DB5334"/>
    <w:rsid w:val="00DB56BA"/>
    <w:rsid w:val="00DB5964"/>
    <w:rsid w:val="00DB60BE"/>
    <w:rsid w:val="00DC060F"/>
    <w:rsid w:val="00DC115D"/>
    <w:rsid w:val="00DC12D9"/>
    <w:rsid w:val="00DC17D6"/>
    <w:rsid w:val="00DC1E4A"/>
    <w:rsid w:val="00DC269D"/>
    <w:rsid w:val="00DC27C8"/>
    <w:rsid w:val="00DC2CDF"/>
    <w:rsid w:val="00DC2DAE"/>
    <w:rsid w:val="00DC3313"/>
    <w:rsid w:val="00DC373B"/>
    <w:rsid w:val="00DC39F1"/>
    <w:rsid w:val="00DC4410"/>
    <w:rsid w:val="00DC45F2"/>
    <w:rsid w:val="00DC4932"/>
    <w:rsid w:val="00DC705B"/>
    <w:rsid w:val="00DC7189"/>
    <w:rsid w:val="00DC737E"/>
    <w:rsid w:val="00DC744A"/>
    <w:rsid w:val="00DD0067"/>
    <w:rsid w:val="00DD0230"/>
    <w:rsid w:val="00DD0367"/>
    <w:rsid w:val="00DD04AD"/>
    <w:rsid w:val="00DD0FB3"/>
    <w:rsid w:val="00DD0FC8"/>
    <w:rsid w:val="00DD15D2"/>
    <w:rsid w:val="00DD1F00"/>
    <w:rsid w:val="00DD28D1"/>
    <w:rsid w:val="00DD2EBC"/>
    <w:rsid w:val="00DD3C7B"/>
    <w:rsid w:val="00DD6311"/>
    <w:rsid w:val="00DD68EA"/>
    <w:rsid w:val="00DD6B76"/>
    <w:rsid w:val="00DD70A9"/>
    <w:rsid w:val="00DD75AC"/>
    <w:rsid w:val="00DE0998"/>
    <w:rsid w:val="00DE0AFE"/>
    <w:rsid w:val="00DE0D2B"/>
    <w:rsid w:val="00DE0F25"/>
    <w:rsid w:val="00DE0F56"/>
    <w:rsid w:val="00DE0FEB"/>
    <w:rsid w:val="00DE11EB"/>
    <w:rsid w:val="00DE171C"/>
    <w:rsid w:val="00DE1803"/>
    <w:rsid w:val="00DE1C7E"/>
    <w:rsid w:val="00DE1F50"/>
    <w:rsid w:val="00DE212E"/>
    <w:rsid w:val="00DE21A5"/>
    <w:rsid w:val="00DE3032"/>
    <w:rsid w:val="00DE4A4F"/>
    <w:rsid w:val="00DE7524"/>
    <w:rsid w:val="00DE7705"/>
    <w:rsid w:val="00DE7B6F"/>
    <w:rsid w:val="00DF067F"/>
    <w:rsid w:val="00DF1442"/>
    <w:rsid w:val="00DF2382"/>
    <w:rsid w:val="00DF26E7"/>
    <w:rsid w:val="00DF28ED"/>
    <w:rsid w:val="00DF291B"/>
    <w:rsid w:val="00DF2928"/>
    <w:rsid w:val="00DF29AF"/>
    <w:rsid w:val="00DF33CA"/>
    <w:rsid w:val="00DF3ACD"/>
    <w:rsid w:val="00DF3B10"/>
    <w:rsid w:val="00DF4265"/>
    <w:rsid w:val="00DF45BF"/>
    <w:rsid w:val="00DF46DF"/>
    <w:rsid w:val="00DF4BD1"/>
    <w:rsid w:val="00DF5413"/>
    <w:rsid w:val="00DF5598"/>
    <w:rsid w:val="00DF5DD7"/>
    <w:rsid w:val="00DF6182"/>
    <w:rsid w:val="00DF7280"/>
    <w:rsid w:val="00DF774A"/>
    <w:rsid w:val="00DF782E"/>
    <w:rsid w:val="00DF7A6A"/>
    <w:rsid w:val="00E011F5"/>
    <w:rsid w:val="00E0152C"/>
    <w:rsid w:val="00E0177C"/>
    <w:rsid w:val="00E01826"/>
    <w:rsid w:val="00E02AA8"/>
    <w:rsid w:val="00E0301B"/>
    <w:rsid w:val="00E03870"/>
    <w:rsid w:val="00E043DB"/>
    <w:rsid w:val="00E044EF"/>
    <w:rsid w:val="00E0459E"/>
    <w:rsid w:val="00E04640"/>
    <w:rsid w:val="00E04CBA"/>
    <w:rsid w:val="00E0571F"/>
    <w:rsid w:val="00E0578C"/>
    <w:rsid w:val="00E063D6"/>
    <w:rsid w:val="00E069BA"/>
    <w:rsid w:val="00E06FF1"/>
    <w:rsid w:val="00E073A3"/>
    <w:rsid w:val="00E076F5"/>
    <w:rsid w:val="00E10073"/>
    <w:rsid w:val="00E101CE"/>
    <w:rsid w:val="00E1060B"/>
    <w:rsid w:val="00E11040"/>
    <w:rsid w:val="00E12724"/>
    <w:rsid w:val="00E131D0"/>
    <w:rsid w:val="00E133C1"/>
    <w:rsid w:val="00E1470E"/>
    <w:rsid w:val="00E14B91"/>
    <w:rsid w:val="00E14E0C"/>
    <w:rsid w:val="00E15407"/>
    <w:rsid w:val="00E159E9"/>
    <w:rsid w:val="00E1639E"/>
    <w:rsid w:val="00E16B9A"/>
    <w:rsid w:val="00E174E6"/>
    <w:rsid w:val="00E205FA"/>
    <w:rsid w:val="00E20941"/>
    <w:rsid w:val="00E21379"/>
    <w:rsid w:val="00E21E33"/>
    <w:rsid w:val="00E2209A"/>
    <w:rsid w:val="00E22466"/>
    <w:rsid w:val="00E22951"/>
    <w:rsid w:val="00E22B9D"/>
    <w:rsid w:val="00E22D81"/>
    <w:rsid w:val="00E22F6C"/>
    <w:rsid w:val="00E23F5E"/>
    <w:rsid w:val="00E24DA2"/>
    <w:rsid w:val="00E25D32"/>
    <w:rsid w:val="00E2663F"/>
    <w:rsid w:val="00E276AF"/>
    <w:rsid w:val="00E27BF7"/>
    <w:rsid w:val="00E27ECD"/>
    <w:rsid w:val="00E27F50"/>
    <w:rsid w:val="00E27FFD"/>
    <w:rsid w:val="00E30BA2"/>
    <w:rsid w:val="00E30E62"/>
    <w:rsid w:val="00E3108A"/>
    <w:rsid w:val="00E315B6"/>
    <w:rsid w:val="00E316F7"/>
    <w:rsid w:val="00E31F4A"/>
    <w:rsid w:val="00E32A49"/>
    <w:rsid w:val="00E331FD"/>
    <w:rsid w:val="00E33D01"/>
    <w:rsid w:val="00E33DA2"/>
    <w:rsid w:val="00E33E8B"/>
    <w:rsid w:val="00E36FF9"/>
    <w:rsid w:val="00E37318"/>
    <w:rsid w:val="00E3769F"/>
    <w:rsid w:val="00E37A3D"/>
    <w:rsid w:val="00E401D2"/>
    <w:rsid w:val="00E407AA"/>
    <w:rsid w:val="00E413D6"/>
    <w:rsid w:val="00E417DB"/>
    <w:rsid w:val="00E41C0B"/>
    <w:rsid w:val="00E43124"/>
    <w:rsid w:val="00E4344D"/>
    <w:rsid w:val="00E4376F"/>
    <w:rsid w:val="00E442EB"/>
    <w:rsid w:val="00E4433A"/>
    <w:rsid w:val="00E447AE"/>
    <w:rsid w:val="00E4509F"/>
    <w:rsid w:val="00E47A62"/>
    <w:rsid w:val="00E5066C"/>
    <w:rsid w:val="00E50DB3"/>
    <w:rsid w:val="00E50F74"/>
    <w:rsid w:val="00E51237"/>
    <w:rsid w:val="00E51783"/>
    <w:rsid w:val="00E51D18"/>
    <w:rsid w:val="00E52057"/>
    <w:rsid w:val="00E52E42"/>
    <w:rsid w:val="00E53464"/>
    <w:rsid w:val="00E537BF"/>
    <w:rsid w:val="00E53F54"/>
    <w:rsid w:val="00E54056"/>
    <w:rsid w:val="00E563B8"/>
    <w:rsid w:val="00E56614"/>
    <w:rsid w:val="00E5688E"/>
    <w:rsid w:val="00E56DBB"/>
    <w:rsid w:val="00E578E8"/>
    <w:rsid w:val="00E57A10"/>
    <w:rsid w:val="00E6096C"/>
    <w:rsid w:val="00E617D1"/>
    <w:rsid w:val="00E6180F"/>
    <w:rsid w:val="00E61DFE"/>
    <w:rsid w:val="00E62232"/>
    <w:rsid w:val="00E62F15"/>
    <w:rsid w:val="00E6305F"/>
    <w:rsid w:val="00E63AF9"/>
    <w:rsid w:val="00E63BFA"/>
    <w:rsid w:val="00E63D19"/>
    <w:rsid w:val="00E63DDE"/>
    <w:rsid w:val="00E6405E"/>
    <w:rsid w:val="00E64CD7"/>
    <w:rsid w:val="00E653A3"/>
    <w:rsid w:val="00E656F8"/>
    <w:rsid w:val="00E65C60"/>
    <w:rsid w:val="00E66AC2"/>
    <w:rsid w:val="00E66B88"/>
    <w:rsid w:val="00E66B8C"/>
    <w:rsid w:val="00E671E7"/>
    <w:rsid w:val="00E67468"/>
    <w:rsid w:val="00E677D4"/>
    <w:rsid w:val="00E679B7"/>
    <w:rsid w:val="00E67B1D"/>
    <w:rsid w:val="00E70436"/>
    <w:rsid w:val="00E70AD5"/>
    <w:rsid w:val="00E70CC8"/>
    <w:rsid w:val="00E70F8B"/>
    <w:rsid w:val="00E7149B"/>
    <w:rsid w:val="00E71D2F"/>
    <w:rsid w:val="00E722E9"/>
    <w:rsid w:val="00E73371"/>
    <w:rsid w:val="00E735AF"/>
    <w:rsid w:val="00E73ABA"/>
    <w:rsid w:val="00E73BDA"/>
    <w:rsid w:val="00E74F18"/>
    <w:rsid w:val="00E768B7"/>
    <w:rsid w:val="00E77178"/>
    <w:rsid w:val="00E77CC8"/>
    <w:rsid w:val="00E80601"/>
    <w:rsid w:val="00E80697"/>
    <w:rsid w:val="00E80FBD"/>
    <w:rsid w:val="00E818F1"/>
    <w:rsid w:val="00E81E54"/>
    <w:rsid w:val="00E8222B"/>
    <w:rsid w:val="00E82ACF"/>
    <w:rsid w:val="00E82F7B"/>
    <w:rsid w:val="00E8306F"/>
    <w:rsid w:val="00E84B26"/>
    <w:rsid w:val="00E84B46"/>
    <w:rsid w:val="00E85212"/>
    <w:rsid w:val="00E853EE"/>
    <w:rsid w:val="00E86001"/>
    <w:rsid w:val="00E86041"/>
    <w:rsid w:val="00E862F9"/>
    <w:rsid w:val="00E8640A"/>
    <w:rsid w:val="00E86589"/>
    <w:rsid w:val="00E868A0"/>
    <w:rsid w:val="00E86914"/>
    <w:rsid w:val="00E86B95"/>
    <w:rsid w:val="00E87338"/>
    <w:rsid w:val="00E87682"/>
    <w:rsid w:val="00E87F64"/>
    <w:rsid w:val="00E9094E"/>
    <w:rsid w:val="00E91239"/>
    <w:rsid w:val="00E91488"/>
    <w:rsid w:val="00E91974"/>
    <w:rsid w:val="00E927EF"/>
    <w:rsid w:val="00E92D5D"/>
    <w:rsid w:val="00E9465F"/>
    <w:rsid w:val="00E94BA6"/>
    <w:rsid w:val="00E95B6A"/>
    <w:rsid w:val="00E964CD"/>
    <w:rsid w:val="00E96866"/>
    <w:rsid w:val="00E96BE8"/>
    <w:rsid w:val="00E96CC2"/>
    <w:rsid w:val="00EA103A"/>
    <w:rsid w:val="00EA11E5"/>
    <w:rsid w:val="00EA1466"/>
    <w:rsid w:val="00EA14FD"/>
    <w:rsid w:val="00EA174E"/>
    <w:rsid w:val="00EA20B9"/>
    <w:rsid w:val="00EA2148"/>
    <w:rsid w:val="00EA2B47"/>
    <w:rsid w:val="00EA3A80"/>
    <w:rsid w:val="00EA5570"/>
    <w:rsid w:val="00EA5970"/>
    <w:rsid w:val="00EA5B5A"/>
    <w:rsid w:val="00EA5B75"/>
    <w:rsid w:val="00EA72D9"/>
    <w:rsid w:val="00EA72DB"/>
    <w:rsid w:val="00EB2EF7"/>
    <w:rsid w:val="00EB314B"/>
    <w:rsid w:val="00EB3923"/>
    <w:rsid w:val="00EB3F7F"/>
    <w:rsid w:val="00EB41A0"/>
    <w:rsid w:val="00EB4835"/>
    <w:rsid w:val="00EB4EA3"/>
    <w:rsid w:val="00EB4EB0"/>
    <w:rsid w:val="00EB5AFC"/>
    <w:rsid w:val="00EB6413"/>
    <w:rsid w:val="00EB6EA0"/>
    <w:rsid w:val="00EB7713"/>
    <w:rsid w:val="00EC013D"/>
    <w:rsid w:val="00EC0A13"/>
    <w:rsid w:val="00EC0C17"/>
    <w:rsid w:val="00EC0DB2"/>
    <w:rsid w:val="00EC0F58"/>
    <w:rsid w:val="00EC1CE8"/>
    <w:rsid w:val="00EC319D"/>
    <w:rsid w:val="00EC38F4"/>
    <w:rsid w:val="00EC3B56"/>
    <w:rsid w:val="00EC3B60"/>
    <w:rsid w:val="00EC3C89"/>
    <w:rsid w:val="00EC3D91"/>
    <w:rsid w:val="00EC3FF5"/>
    <w:rsid w:val="00EC422A"/>
    <w:rsid w:val="00EC4768"/>
    <w:rsid w:val="00EC47AA"/>
    <w:rsid w:val="00EC4D1B"/>
    <w:rsid w:val="00EC624F"/>
    <w:rsid w:val="00EC7274"/>
    <w:rsid w:val="00EC7814"/>
    <w:rsid w:val="00EC7961"/>
    <w:rsid w:val="00EC7EA4"/>
    <w:rsid w:val="00ED07E9"/>
    <w:rsid w:val="00ED1043"/>
    <w:rsid w:val="00ED10A7"/>
    <w:rsid w:val="00ED156E"/>
    <w:rsid w:val="00ED166E"/>
    <w:rsid w:val="00ED19FB"/>
    <w:rsid w:val="00ED1A32"/>
    <w:rsid w:val="00ED1E2F"/>
    <w:rsid w:val="00ED3567"/>
    <w:rsid w:val="00ED3C1E"/>
    <w:rsid w:val="00ED3C39"/>
    <w:rsid w:val="00ED3D5F"/>
    <w:rsid w:val="00ED3DCE"/>
    <w:rsid w:val="00ED3E17"/>
    <w:rsid w:val="00ED4562"/>
    <w:rsid w:val="00ED4AAE"/>
    <w:rsid w:val="00ED4ACD"/>
    <w:rsid w:val="00ED4BFE"/>
    <w:rsid w:val="00ED5731"/>
    <w:rsid w:val="00ED5991"/>
    <w:rsid w:val="00ED5B26"/>
    <w:rsid w:val="00ED5BC2"/>
    <w:rsid w:val="00ED5C26"/>
    <w:rsid w:val="00ED5E30"/>
    <w:rsid w:val="00ED662A"/>
    <w:rsid w:val="00ED7860"/>
    <w:rsid w:val="00ED7A19"/>
    <w:rsid w:val="00ED7DF5"/>
    <w:rsid w:val="00ED7E04"/>
    <w:rsid w:val="00EE0011"/>
    <w:rsid w:val="00EE0D27"/>
    <w:rsid w:val="00EE108B"/>
    <w:rsid w:val="00EE10B0"/>
    <w:rsid w:val="00EE12D4"/>
    <w:rsid w:val="00EE14F6"/>
    <w:rsid w:val="00EE1D09"/>
    <w:rsid w:val="00EE231E"/>
    <w:rsid w:val="00EE2647"/>
    <w:rsid w:val="00EE3118"/>
    <w:rsid w:val="00EE3AF8"/>
    <w:rsid w:val="00EE4084"/>
    <w:rsid w:val="00EE434E"/>
    <w:rsid w:val="00EE4956"/>
    <w:rsid w:val="00EE50F2"/>
    <w:rsid w:val="00EE514B"/>
    <w:rsid w:val="00EE58C7"/>
    <w:rsid w:val="00EE60AB"/>
    <w:rsid w:val="00EE75F3"/>
    <w:rsid w:val="00EE7CCC"/>
    <w:rsid w:val="00EF0B03"/>
    <w:rsid w:val="00EF1691"/>
    <w:rsid w:val="00EF1B00"/>
    <w:rsid w:val="00EF1B5A"/>
    <w:rsid w:val="00EF1DCB"/>
    <w:rsid w:val="00EF2E52"/>
    <w:rsid w:val="00EF311D"/>
    <w:rsid w:val="00EF4AA5"/>
    <w:rsid w:val="00EF4BA1"/>
    <w:rsid w:val="00EF4C09"/>
    <w:rsid w:val="00EF4CE3"/>
    <w:rsid w:val="00EF51AA"/>
    <w:rsid w:val="00EF5A18"/>
    <w:rsid w:val="00EF719E"/>
    <w:rsid w:val="00EF7AF3"/>
    <w:rsid w:val="00EF7E72"/>
    <w:rsid w:val="00F00642"/>
    <w:rsid w:val="00F00E82"/>
    <w:rsid w:val="00F01ABE"/>
    <w:rsid w:val="00F01B53"/>
    <w:rsid w:val="00F01F56"/>
    <w:rsid w:val="00F02FAC"/>
    <w:rsid w:val="00F03301"/>
    <w:rsid w:val="00F0353D"/>
    <w:rsid w:val="00F03ABA"/>
    <w:rsid w:val="00F041D7"/>
    <w:rsid w:val="00F04312"/>
    <w:rsid w:val="00F04D2E"/>
    <w:rsid w:val="00F05C50"/>
    <w:rsid w:val="00F05D06"/>
    <w:rsid w:val="00F05D82"/>
    <w:rsid w:val="00F0715D"/>
    <w:rsid w:val="00F07CA3"/>
    <w:rsid w:val="00F1021C"/>
    <w:rsid w:val="00F10240"/>
    <w:rsid w:val="00F10A5C"/>
    <w:rsid w:val="00F11647"/>
    <w:rsid w:val="00F116E7"/>
    <w:rsid w:val="00F12F40"/>
    <w:rsid w:val="00F1357B"/>
    <w:rsid w:val="00F141FC"/>
    <w:rsid w:val="00F14477"/>
    <w:rsid w:val="00F146E9"/>
    <w:rsid w:val="00F14710"/>
    <w:rsid w:val="00F15466"/>
    <w:rsid w:val="00F1561F"/>
    <w:rsid w:val="00F1567D"/>
    <w:rsid w:val="00F15B29"/>
    <w:rsid w:val="00F16C60"/>
    <w:rsid w:val="00F16F19"/>
    <w:rsid w:val="00F174F1"/>
    <w:rsid w:val="00F17F1B"/>
    <w:rsid w:val="00F21C12"/>
    <w:rsid w:val="00F22F62"/>
    <w:rsid w:val="00F23D07"/>
    <w:rsid w:val="00F23EC7"/>
    <w:rsid w:val="00F23EDD"/>
    <w:rsid w:val="00F2415B"/>
    <w:rsid w:val="00F2434C"/>
    <w:rsid w:val="00F244CD"/>
    <w:rsid w:val="00F24F7C"/>
    <w:rsid w:val="00F25B0D"/>
    <w:rsid w:val="00F25C6C"/>
    <w:rsid w:val="00F25CBF"/>
    <w:rsid w:val="00F25FCF"/>
    <w:rsid w:val="00F262D6"/>
    <w:rsid w:val="00F26B3F"/>
    <w:rsid w:val="00F26CCA"/>
    <w:rsid w:val="00F26FD1"/>
    <w:rsid w:val="00F271C9"/>
    <w:rsid w:val="00F27932"/>
    <w:rsid w:val="00F27DC3"/>
    <w:rsid w:val="00F300A7"/>
    <w:rsid w:val="00F30658"/>
    <w:rsid w:val="00F31852"/>
    <w:rsid w:val="00F32AFA"/>
    <w:rsid w:val="00F32B3E"/>
    <w:rsid w:val="00F336B2"/>
    <w:rsid w:val="00F33731"/>
    <w:rsid w:val="00F337C0"/>
    <w:rsid w:val="00F341CF"/>
    <w:rsid w:val="00F3463A"/>
    <w:rsid w:val="00F35BB3"/>
    <w:rsid w:val="00F360A2"/>
    <w:rsid w:val="00F36C89"/>
    <w:rsid w:val="00F37849"/>
    <w:rsid w:val="00F417B6"/>
    <w:rsid w:val="00F418A2"/>
    <w:rsid w:val="00F4260D"/>
    <w:rsid w:val="00F428DD"/>
    <w:rsid w:val="00F42EFA"/>
    <w:rsid w:val="00F436FA"/>
    <w:rsid w:val="00F43D89"/>
    <w:rsid w:val="00F441A7"/>
    <w:rsid w:val="00F44865"/>
    <w:rsid w:val="00F44C4A"/>
    <w:rsid w:val="00F4547B"/>
    <w:rsid w:val="00F45EA5"/>
    <w:rsid w:val="00F46092"/>
    <w:rsid w:val="00F46C31"/>
    <w:rsid w:val="00F46D25"/>
    <w:rsid w:val="00F473F3"/>
    <w:rsid w:val="00F47683"/>
    <w:rsid w:val="00F50003"/>
    <w:rsid w:val="00F50913"/>
    <w:rsid w:val="00F51320"/>
    <w:rsid w:val="00F52447"/>
    <w:rsid w:val="00F5274E"/>
    <w:rsid w:val="00F5304A"/>
    <w:rsid w:val="00F532B9"/>
    <w:rsid w:val="00F53669"/>
    <w:rsid w:val="00F548AF"/>
    <w:rsid w:val="00F550B3"/>
    <w:rsid w:val="00F55468"/>
    <w:rsid w:val="00F55840"/>
    <w:rsid w:val="00F55CD9"/>
    <w:rsid w:val="00F5602B"/>
    <w:rsid w:val="00F560F7"/>
    <w:rsid w:val="00F56B20"/>
    <w:rsid w:val="00F57AD5"/>
    <w:rsid w:val="00F57F27"/>
    <w:rsid w:val="00F60361"/>
    <w:rsid w:val="00F604D2"/>
    <w:rsid w:val="00F60874"/>
    <w:rsid w:val="00F60E21"/>
    <w:rsid w:val="00F612EB"/>
    <w:rsid w:val="00F61BD7"/>
    <w:rsid w:val="00F61F19"/>
    <w:rsid w:val="00F621BD"/>
    <w:rsid w:val="00F62807"/>
    <w:rsid w:val="00F6282A"/>
    <w:rsid w:val="00F62DAF"/>
    <w:rsid w:val="00F63204"/>
    <w:rsid w:val="00F63A77"/>
    <w:rsid w:val="00F64ECA"/>
    <w:rsid w:val="00F6513E"/>
    <w:rsid w:val="00F665E1"/>
    <w:rsid w:val="00F666E3"/>
    <w:rsid w:val="00F66A06"/>
    <w:rsid w:val="00F67009"/>
    <w:rsid w:val="00F67AE4"/>
    <w:rsid w:val="00F709EE"/>
    <w:rsid w:val="00F70D2F"/>
    <w:rsid w:val="00F71A3B"/>
    <w:rsid w:val="00F71BAC"/>
    <w:rsid w:val="00F722ED"/>
    <w:rsid w:val="00F734ED"/>
    <w:rsid w:val="00F73B13"/>
    <w:rsid w:val="00F73B72"/>
    <w:rsid w:val="00F73C4C"/>
    <w:rsid w:val="00F74975"/>
    <w:rsid w:val="00F749CA"/>
    <w:rsid w:val="00F762CF"/>
    <w:rsid w:val="00F765C9"/>
    <w:rsid w:val="00F80C5B"/>
    <w:rsid w:val="00F80C7D"/>
    <w:rsid w:val="00F81599"/>
    <w:rsid w:val="00F81835"/>
    <w:rsid w:val="00F827AE"/>
    <w:rsid w:val="00F8313A"/>
    <w:rsid w:val="00F834EB"/>
    <w:rsid w:val="00F8363A"/>
    <w:rsid w:val="00F8484B"/>
    <w:rsid w:val="00F84990"/>
    <w:rsid w:val="00F84A1B"/>
    <w:rsid w:val="00F85839"/>
    <w:rsid w:val="00F86592"/>
    <w:rsid w:val="00F869C4"/>
    <w:rsid w:val="00F87741"/>
    <w:rsid w:val="00F87D82"/>
    <w:rsid w:val="00F87F13"/>
    <w:rsid w:val="00F918C5"/>
    <w:rsid w:val="00F92D9D"/>
    <w:rsid w:val="00F93AAE"/>
    <w:rsid w:val="00F93C63"/>
    <w:rsid w:val="00F940BD"/>
    <w:rsid w:val="00F943F1"/>
    <w:rsid w:val="00F9492B"/>
    <w:rsid w:val="00F9498E"/>
    <w:rsid w:val="00F9516E"/>
    <w:rsid w:val="00F95761"/>
    <w:rsid w:val="00F95D6D"/>
    <w:rsid w:val="00F9626B"/>
    <w:rsid w:val="00F968BF"/>
    <w:rsid w:val="00F96D82"/>
    <w:rsid w:val="00F974BC"/>
    <w:rsid w:val="00F97D5F"/>
    <w:rsid w:val="00FA1162"/>
    <w:rsid w:val="00FA195A"/>
    <w:rsid w:val="00FA1A23"/>
    <w:rsid w:val="00FA1C4B"/>
    <w:rsid w:val="00FA50C3"/>
    <w:rsid w:val="00FA5583"/>
    <w:rsid w:val="00FA59C6"/>
    <w:rsid w:val="00FA6AB0"/>
    <w:rsid w:val="00FA7A1F"/>
    <w:rsid w:val="00FA7B2E"/>
    <w:rsid w:val="00FB00C4"/>
    <w:rsid w:val="00FB0374"/>
    <w:rsid w:val="00FB0419"/>
    <w:rsid w:val="00FB0861"/>
    <w:rsid w:val="00FB094B"/>
    <w:rsid w:val="00FB0C60"/>
    <w:rsid w:val="00FB13C4"/>
    <w:rsid w:val="00FB5443"/>
    <w:rsid w:val="00FB6027"/>
    <w:rsid w:val="00FB66C4"/>
    <w:rsid w:val="00FB6F22"/>
    <w:rsid w:val="00FB70E7"/>
    <w:rsid w:val="00FB74C3"/>
    <w:rsid w:val="00FB7C5B"/>
    <w:rsid w:val="00FC119E"/>
    <w:rsid w:val="00FC2034"/>
    <w:rsid w:val="00FC28DE"/>
    <w:rsid w:val="00FC28EA"/>
    <w:rsid w:val="00FC30D3"/>
    <w:rsid w:val="00FC3180"/>
    <w:rsid w:val="00FC334D"/>
    <w:rsid w:val="00FC341E"/>
    <w:rsid w:val="00FC4934"/>
    <w:rsid w:val="00FC50DA"/>
    <w:rsid w:val="00FC520E"/>
    <w:rsid w:val="00FC527B"/>
    <w:rsid w:val="00FC53DF"/>
    <w:rsid w:val="00FC5D8A"/>
    <w:rsid w:val="00FC6CD8"/>
    <w:rsid w:val="00FC6E02"/>
    <w:rsid w:val="00FC6E8A"/>
    <w:rsid w:val="00FC7259"/>
    <w:rsid w:val="00FC73EF"/>
    <w:rsid w:val="00FC7ECF"/>
    <w:rsid w:val="00FD01D8"/>
    <w:rsid w:val="00FD04C7"/>
    <w:rsid w:val="00FD0F34"/>
    <w:rsid w:val="00FD118B"/>
    <w:rsid w:val="00FD142B"/>
    <w:rsid w:val="00FD2403"/>
    <w:rsid w:val="00FD25CF"/>
    <w:rsid w:val="00FD3D24"/>
    <w:rsid w:val="00FD49DE"/>
    <w:rsid w:val="00FD4A4E"/>
    <w:rsid w:val="00FD4CF2"/>
    <w:rsid w:val="00FD4EDA"/>
    <w:rsid w:val="00FD5039"/>
    <w:rsid w:val="00FD57A3"/>
    <w:rsid w:val="00FD6026"/>
    <w:rsid w:val="00FD6044"/>
    <w:rsid w:val="00FD6138"/>
    <w:rsid w:val="00FD6E86"/>
    <w:rsid w:val="00FD728D"/>
    <w:rsid w:val="00FD7C48"/>
    <w:rsid w:val="00FD7FDF"/>
    <w:rsid w:val="00FE01C5"/>
    <w:rsid w:val="00FE02B7"/>
    <w:rsid w:val="00FE0A07"/>
    <w:rsid w:val="00FE1ADF"/>
    <w:rsid w:val="00FE1B8C"/>
    <w:rsid w:val="00FE224F"/>
    <w:rsid w:val="00FE2D77"/>
    <w:rsid w:val="00FE488F"/>
    <w:rsid w:val="00FE48EB"/>
    <w:rsid w:val="00FE497C"/>
    <w:rsid w:val="00FE5161"/>
    <w:rsid w:val="00FE6426"/>
    <w:rsid w:val="00FE6A32"/>
    <w:rsid w:val="00FE6AF0"/>
    <w:rsid w:val="00FE728B"/>
    <w:rsid w:val="00FF0923"/>
    <w:rsid w:val="00FF14AC"/>
    <w:rsid w:val="00FF1FEE"/>
    <w:rsid w:val="00FF2574"/>
    <w:rsid w:val="00FF3555"/>
    <w:rsid w:val="00FF3667"/>
    <w:rsid w:val="00FF3D78"/>
    <w:rsid w:val="00FF4C8F"/>
    <w:rsid w:val="00FF4CED"/>
    <w:rsid w:val="00FF4ED9"/>
    <w:rsid w:val="00FF55F6"/>
    <w:rsid w:val="00FF6412"/>
    <w:rsid w:val="00FF64F1"/>
    <w:rsid w:val="00FF7199"/>
    <w:rsid w:val="00FF738C"/>
    <w:rsid w:val="00FF7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style="mso-position-horizontal-relative:page;mso-position-vertical-relative:page" o:allowincell="f" fillcolor="white" stroke="f">
      <v:fill color="white"/>
      <v:stroke on="f"/>
      <o:colormru v:ext="edit" colors="#4d4d4d"/>
    </o:shapedefaults>
    <o:shapelayout v:ext="edit">
      <o:idmap v:ext="edit" data="1"/>
    </o:shapelayout>
  </w:shapeDefaults>
  <w:decimalSymbol w:val=","/>
  <w:listSeparator w:val=";"/>
  <w14:docId w14:val="3C222AB2"/>
  <w15:docId w15:val="{5D893A7B-99A1-4249-9D7C-A48E16314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1672ED"/>
    <w:pPr>
      <w:tabs>
        <w:tab w:val="left" w:pos="567"/>
      </w:tabs>
    </w:pPr>
    <w:rPr>
      <w:rFonts w:ascii="Calibri" w:hAnsi="Calibri"/>
      <w:sz w:val="22"/>
    </w:rPr>
  </w:style>
  <w:style w:type="paragraph" w:styleId="berschrift1">
    <w:name w:val="heading 1"/>
    <w:basedOn w:val="Standard"/>
    <w:next w:val="Standard"/>
    <w:pPr>
      <w:keepNext/>
      <w:outlineLvl w:val="0"/>
    </w:pPr>
    <w:rPr>
      <w:sz w:val="14"/>
      <w:u w:val="single"/>
    </w:rPr>
  </w:style>
  <w:style w:type="paragraph" w:styleId="berschrift2">
    <w:name w:val="heading 2"/>
    <w:basedOn w:val="Standard"/>
    <w:next w:val="Standard"/>
    <w:rsid w:val="004D1436"/>
    <w:pPr>
      <w:keepNext/>
      <w:outlineLvl w:val="1"/>
    </w:pPr>
    <w:rPr>
      <w:rFonts w:ascii="RotisSerif" w:hAnsi="RotisSerif"/>
      <w:b/>
    </w:rPr>
  </w:style>
  <w:style w:type="paragraph" w:styleId="berschrift3">
    <w:name w:val="heading 3"/>
    <w:basedOn w:val="Standard"/>
    <w:next w:val="Standard"/>
    <w:rsid w:val="004F262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rsid w:val="008C7E1E"/>
    <w:pPr>
      <w:keepNext/>
      <w:ind w:right="2069"/>
      <w:outlineLvl w:val="3"/>
    </w:pPr>
    <w:rPr>
      <w:rFonts w:ascii="Arial" w:hAnsi="Arial" w:cs="Arial"/>
      <w:b/>
    </w:rPr>
  </w:style>
  <w:style w:type="paragraph" w:styleId="berschrift5">
    <w:name w:val="heading 5"/>
    <w:basedOn w:val="Standard"/>
    <w:next w:val="Standard"/>
    <w:rsid w:val="00861AC4"/>
    <w:pPr>
      <w:keepNext/>
      <w:ind w:right="2069"/>
      <w:outlineLvl w:val="4"/>
    </w:pPr>
    <w:rPr>
      <w:rFonts w:ascii="Arial" w:hAnsi="Arial" w:cs="Arial"/>
      <w:b/>
      <w:bCs/>
      <w:color w:val="0000FF"/>
    </w:rPr>
  </w:style>
  <w:style w:type="paragraph" w:styleId="berschrift8">
    <w:name w:val="heading 8"/>
    <w:basedOn w:val="Standard"/>
    <w:next w:val="Standard"/>
    <w:rsid w:val="00346B83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riefkopfadresse">
    <w:name w:val="Briefkopfadresse"/>
    <w:basedOn w:val="Standard"/>
    <w:semiHidden/>
    <w:pPr>
      <w:spacing w:line="220" w:lineRule="atLeast"/>
      <w:jc w:val="both"/>
    </w:pPr>
    <w:rPr>
      <w:rFonts w:ascii="Arial" w:hAnsi="Arial"/>
      <w:spacing w:val="-5"/>
    </w:rPr>
  </w:style>
  <w:style w:type="paragraph" w:styleId="Funotentext">
    <w:name w:val="footnote text"/>
    <w:basedOn w:val="Standard"/>
    <w:semiHidden/>
  </w:style>
  <w:style w:type="character" w:styleId="Funotenzeichen">
    <w:name w:val="footnote reference"/>
    <w:semiHidden/>
    <w:rPr>
      <w:vertAlign w:val="superscript"/>
    </w:rPr>
  </w:style>
  <w:style w:type="character" w:styleId="Hyperlink">
    <w:name w:val="Hyperlink"/>
    <w:uiPriority w:val="99"/>
    <w:rPr>
      <w:color w:val="0000FF"/>
      <w:u w:val="single"/>
    </w:rPr>
  </w:style>
  <w:style w:type="character" w:customStyle="1" w:styleId="BesuchterLink1">
    <w:name w:val="BesuchterLink1"/>
    <w:semiHidden/>
    <w:rPr>
      <w:color w:val="800080"/>
      <w:u w:val="single"/>
    </w:rPr>
  </w:style>
  <w:style w:type="paragraph" w:styleId="Kopfzeile">
    <w:name w:val="header"/>
    <w:basedOn w:val="Standard"/>
    <w:link w:val="KopfzeileZchn"/>
    <w:rsid w:val="00091BA1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2A2E40"/>
    <w:pPr>
      <w:tabs>
        <w:tab w:val="center" w:pos="4536"/>
        <w:tab w:val="right" w:pos="9072"/>
      </w:tabs>
    </w:pPr>
    <w:rPr>
      <w:sz w:val="16"/>
    </w:rPr>
  </w:style>
  <w:style w:type="paragraph" w:styleId="Sprechblasentext">
    <w:name w:val="Balloon Text"/>
    <w:basedOn w:val="Standard"/>
    <w:semiHidden/>
    <w:rsid w:val="00FE2D77"/>
    <w:rPr>
      <w:rFonts w:ascii="Tahoma" w:hAnsi="Tahoma" w:cs="Tahoma"/>
      <w:sz w:val="16"/>
      <w:szCs w:val="16"/>
    </w:rPr>
  </w:style>
  <w:style w:type="paragraph" w:customStyle="1" w:styleId="Filterhinweis">
    <w:name w:val="Filterhinweis"/>
    <w:basedOn w:val="Standard"/>
    <w:qFormat/>
    <w:rsid w:val="0021165A"/>
    <w:pPr>
      <w:ind w:right="2069"/>
    </w:pPr>
    <w:rPr>
      <w:rFonts w:cs="Arial"/>
      <w:color w:val="000000"/>
      <w:spacing w:val="2"/>
      <w:u w:val="single"/>
    </w:rPr>
  </w:style>
  <w:style w:type="paragraph" w:styleId="Textkrper-Zeileneinzug">
    <w:name w:val="Body Text Indent"/>
    <w:basedOn w:val="Standard"/>
    <w:semiHidden/>
    <w:rsid w:val="00067335"/>
    <w:pPr>
      <w:ind w:left="360"/>
      <w:jc w:val="both"/>
    </w:pPr>
    <w:rPr>
      <w:rFonts w:ascii="Tahoma" w:hAnsi="Tahoma"/>
      <w:lang w:val="en-US" w:eastAsia="en-US"/>
    </w:rPr>
  </w:style>
  <w:style w:type="paragraph" w:customStyle="1" w:styleId="Interviewerhinweis">
    <w:name w:val="Interviewerhinweis"/>
    <w:basedOn w:val="Standard"/>
    <w:link w:val="InterviewerhinweisZchn"/>
    <w:qFormat/>
    <w:rsid w:val="0021165A"/>
    <w:rPr>
      <w:rFonts w:cs="Arial"/>
      <w:i/>
      <w:color w:val="000000"/>
      <w:spacing w:val="2"/>
    </w:rPr>
  </w:style>
  <w:style w:type="character" w:customStyle="1" w:styleId="FragenberschriftZchn">
    <w:name w:val="Fragenüberschrift Zchn"/>
    <w:link w:val="Fragenberschrift"/>
    <w:rsid w:val="0021165A"/>
    <w:rPr>
      <w:rFonts w:ascii="Calibri" w:hAnsi="Calibri" w:cs="Arial"/>
      <w:b/>
      <w:color w:val="000000"/>
      <w:spacing w:val="2"/>
      <w:sz w:val="22"/>
    </w:rPr>
  </w:style>
  <w:style w:type="paragraph" w:customStyle="1" w:styleId="Fragenberschrift">
    <w:name w:val="Fragenüberschrift"/>
    <w:basedOn w:val="Standard"/>
    <w:link w:val="FragenberschriftZchn"/>
    <w:qFormat/>
    <w:rsid w:val="0021165A"/>
    <w:pPr>
      <w:ind w:right="2069"/>
    </w:pPr>
    <w:rPr>
      <w:rFonts w:cs="Arial"/>
      <w:b/>
      <w:color w:val="000000"/>
      <w:spacing w:val="2"/>
    </w:rPr>
  </w:style>
  <w:style w:type="table" w:styleId="Tabellenraster">
    <w:name w:val="Table Grid"/>
    <w:basedOn w:val="NormaleTabelle"/>
    <w:semiHidden/>
    <w:rsid w:val="00AE3A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dulberschrift">
    <w:name w:val="Modulüberschrift"/>
    <w:basedOn w:val="berschrift1"/>
    <w:next w:val="Standard"/>
    <w:qFormat/>
    <w:rsid w:val="00575D9E"/>
    <w:pPr>
      <w:tabs>
        <w:tab w:val="left" w:pos="992"/>
      </w:tabs>
    </w:pPr>
    <w:rPr>
      <w:rFonts w:cs="Arial"/>
      <w:b/>
      <w:bCs/>
      <w:color w:val="000000"/>
      <w:sz w:val="26"/>
      <w:u w:val="none"/>
    </w:rPr>
  </w:style>
  <w:style w:type="character" w:styleId="Kommentarzeichen">
    <w:name w:val="annotation reference"/>
    <w:semiHidden/>
    <w:rsid w:val="00996B9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996B90"/>
  </w:style>
  <w:style w:type="paragraph" w:styleId="Kommentarthema">
    <w:name w:val="annotation subject"/>
    <w:basedOn w:val="Kommentartext"/>
    <w:next w:val="Kommentartext"/>
    <w:semiHidden/>
    <w:rsid w:val="00996B90"/>
    <w:rPr>
      <w:b/>
      <w:bCs/>
    </w:rPr>
  </w:style>
  <w:style w:type="paragraph" w:customStyle="1" w:styleId="3">
    <w:name w:val="3"/>
    <w:basedOn w:val="Standard"/>
    <w:next w:val="Textkrper-Zeileneinzug"/>
    <w:semiHidden/>
    <w:rsid w:val="008C7E1E"/>
    <w:pPr>
      <w:ind w:left="360"/>
      <w:jc w:val="both"/>
    </w:pPr>
    <w:rPr>
      <w:rFonts w:ascii="Tahoma" w:hAnsi="Tahoma"/>
      <w:lang w:val="en-US" w:eastAsia="en-US"/>
    </w:rPr>
  </w:style>
  <w:style w:type="paragraph" w:customStyle="1" w:styleId="2">
    <w:name w:val="2"/>
    <w:basedOn w:val="Standard"/>
    <w:next w:val="Textkrper-Zeileneinzug"/>
    <w:semiHidden/>
    <w:rsid w:val="00DE7705"/>
    <w:pPr>
      <w:ind w:left="360"/>
      <w:jc w:val="both"/>
    </w:pPr>
    <w:rPr>
      <w:rFonts w:ascii="Tahoma" w:hAnsi="Tahoma"/>
      <w:lang w:val="en-US" w:eastAsia="en-US"/>
    </w:rPr>
  </w:style>
  <w:style w:type="paragraph" w:customStyle="1" w:styleId="1">
    <w:name w:val="1"/>
    <w:basedOn w:val="Standard"/>
    <w:next w:val="Textkrper-Zeileneinzug"/>
    <w:semiHidden/>
    <w:rsid w:val="00861AC4"/>
    <w:pPr>
      <w:ind w:left="360"/>
      <w:jc w:val="both"/>
    </w:pPr>
    <w:rPr>
      <w:rFonts w:ascii="Tahoma" w:hAnsi="Tahoma"/>
      <w:lang w:val="en-US" w:eastAsia="en-US"/>
    </w:rPr>
  </w:style>
  <w:style w:type="paragraph" w:styleId="Listennummer">
    <w:name w:val="List Number"/>
    <w:basedOn w:val="Listenabsatz"/>
    <w:link w:val="ListennummerZchn"/>
    <w:qFormat/>
    <w:rsid w:val="006663FA"/>
    <w:pPr>
      <w:numPr>
        <w:numId w:val="9"/>
      </w:numPr>
    </w:pPr>
  </w:style>
  <w:style w:type="paragraph" w:styleId="Verzeichnis1">
    <w:name w:val="toc 1"/>
    <w:basedOn w:val="Standard"/>
    <w:next w:val="Standard"/>
    <w:autoRedefine/>
    <w:uiPriority w:val="39"/>
    <w:rsid w:val="00C77603"/>
    <w:pPr>
      <w:tabs>
        <w:tab w:val="left" w:pos="2772"/>
        <w:tab w:val="left" w:pos="2835"/>
      </w:tabs>
      <w:spacing w:after="120"/>
      <w:ind w:left="1418"/>
    </w:pPr>
    <w:rPr>
      <w:rFonts w:cstheme="minorHAnsi"/>
      <w:b/>
      <w:noProof/>
      <w:color w:val="000000" w:themeColor="text1"/>
      <w:lang w:val="en-US"/>
    </w:rPr>
  </w:style>
  <w:style w:type="character" w:customStyle="1" w:styleId="InterviewerhinweisZchn">
    <w:name w:val="Interviewerhinweis Zchn"/>
    <w:link w:val="Interviewerhinweis"/>
    <w:rsid w:val="0021165A"/>
    <w:rPr>
      <w:rFonts w:ascii="Calibri" w:hAnsi="Calibri" w:cs="Arial"/>
      <w:i/>
      <w:color w:val="000000"/>
      <w:spacing w:val="2"/>
      <w:sz w:val="22"/>
    </w:rPr>
  </w:style>
  <w:style w:type="paragraph" w:styleId="Dokumentstruktur">
    <w:name w:val="Document Map"/>
    <w:basedOn w:val="Standard"/>
    <w:semiHidden/>
    <w:rsid w:val="008B33E1"/>
    <w:pPr>
      <w:shd w:val="clear" w:color="auto" w:fill="000080"/>
    </w:pPr>
    <w:rPr>
      <w:rFonts w:ascii="Tahoma" w:hAnsi="Tahoma" w:cs="Tahoma"/>
    </w:rPr>
  </w:style>
  <w:style w:type="numbering" w:customStyle="1" w:styleId="Listenummer">
    <w:name w:val="Listenummer"/>
    <w:basedOn w:val="KeineListe"/>
    <w:rsid w:val="00EA5B5A"/>
    <w:pPr>
      <w:numPr>
        <w:numId w:val="1"/>
      </w:numPr>
    </w:pPr>
  </w:style>
  <w:style w:type="numbering" w:customStyle="1" w:styleId="Itemliste">
    <w:name w:val="Itemliste"/>
    <w:basedOn w:val="KeineListe"/>
    <w:rsid w:val="00EA5B5A"/>
    <w:pPr>
      <w:numPr>
        <w:numId w:val="2"/>
      </w:numPr>
    </w:pPr>
  </w:style>
  <w:style w:type="character" w:customStyle="1" w:styleId="ListennummerZchn">
    <w:name w:val="Listennummer Zchn"/>
    <w:link w:val="Listennummer"/>
    <w:locked/>
    <w:rsid w:val="006663FA"/>
    <w:rPr>
      <w:rFonts w:ascii="Calibri" w:hAnsi="Calibri"/>
      <w:sz w:val="22"/>
    </w:rPr>
  </w:style>
  <w:style w:type="character" w:styleId="Fett">
    <w:name w:val="Strong"/>
    <w:basedOn w:val="Absatz-Standardschriftart"/>
    <w:uiPriority w:val="22"/>
    <w:qFormat/>
    <w:rsid w:val="0021165A"/>
    <w:rPr>
      <w:rFonts w:ascii="Calibri" w:hAnsi="Calibri"/>
      <w:b/>
      <w:bCs/>
      <w:sz w:val="22"/>
    </w:rPr>
  </w:style>
  <w:style w:type="paragraph" w:styleId="Liste">
    <w:name w:val="List"/>
    <w:aliases w:val="Items"/>
    <w:basedOn w:val="Standard"/>
    <w:qFormat/>
    <w:rsid w:val="009F1E56"/>
    <w:pPr>
      <w:numPr>
        <w:numId w:val="3"/>
      </w:numPr>
      <w:contextualSpacing/>
    </w:pPr>
  </w:style>
  <w:style w:type="character" w:styleId="Platzhaltertext">
    <w:name w:val="Placeholder Text"/>
    <w:basedOn w:val="Absatz-Standardschriftart"/>
    <w:uiPriority w:val="99"/>
    <w:semiHidden/>
    <w:rsid w:val="00D8231C"/>
    <w:rPr>
      <w:color w:val="808080"/>
    </w:rPr>
  </w:style>
  <w:style w:type="character" w:styleId="BesuchterLink">
    <w:name w:val="FollowedHyperlink"/>
    <w:basedOn w:val="Absatz-Standardschriftart"/>
    <w:rsid w:val="00BC1671"/>
    <w:rPr>
      <w:color w:val="954F72" w:themeColor="followedHyperlink"/>
      <w:u w:val="single"/>
    </w:rPr>
  </w:style>
  <w:style w:type="paragraph" w:styleId="Listenabsatz">
    <w:name w:val="List Paragraph"/>
    <w:basedOn w:val="Standard"/>
    <w:uiPriority w:val="34"/>
    <w:qFormat/>
    <w:rsid w:val="001D5120"/>
    <w:pPr>
      <w:ind w:left="720"/>
      <w:contextualSpacing/>
    </w:pPr>
  </w:style>
  <w:style w:type="paragraph" w:styleId="NurText">
    <w:name w:val="Plain Text"/>
    <w:basedOn w:val="Standard"/>
    <w:link w:val="NurTextZchn"/>
    <w:uiPriority w:val="99"/>
    <w:unhideWhenUsed/>
    <w:rsid w:val="00DF45BF"/>
    <w:pPr>
      <w:tabs>
        <w:tab w:val="clear" w:pos="567"/>
      </w:tabs>
    </w:pPr>
    <w:rPr>
      <w:rFonts w:eastAsiaTheme="minorEastAsia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DF45BF"/>
    <w:rPr>
      <w:rFonts w:ascii="Calibri" w:eastAsiaTheme="minorEastAsia" w:hAnsi="Calibri"/>
      <w:sz w:val="22"/>
      <w:szCs w:val="21"/>
    </w:rPr>
  </w:style>
  <w:style w:type="paragraph" w:styleId="Aufzhlungszeichen">
    <w:name w:val="List Bullet"/>
    <w:basedOn w:val="Standard"/>
    <w:link w:val="AufzhlungszeichenZchn"/>
    <w:rsid w:val="00263D82"/>
    <w:pPr>
      <w:numPr>
        <w:numId w:val="10"/>
      </w:numPr>
      <w:tabs>
        <w:tab w:val="clear" w:pos="567"/>
        <w:tab w:val="left" w:pos="284"/>
      </w:tabs>
      <w:spacing w:before="120" w:after="120" w:line="264" w:lineRule="auto"/>
      <w:jc w:val="both"/>
    </w:pPr>
    <w:rPr>
      <w:rFonts w:ascii="Arial" w:hAnsi="Arial"/>
      <w:szCs w:val="22"/>
    </w:rPr>
  </w:style>
  <w:style w:type="character" w:customStyle="1" w:styleId="AufzhlungszeichenZchn">
    <w:name w:val="Aufzählungszeichen Zchn"/>
    <w:basedOn w:val="Absatz-Standardschriftart"/>
    <w:link w:val="Aufzhlungszeichen"/>
    <w:rsid w:val="00263D82"/>
    <w:rPr>
      <w:rFonts w:ascii="Arial" w:hAnsi="Arial"/>
      <w:sz w:val="22"/>
      <w:szCs w:val="22"/>
    </w:rPr>
  </w:style>
  <w:style w:type="table" w:customStyle="1" w:styleId="Tabellenraster1">
    <w:name w:val="Tabellenraster1"/>
    <w:basedOn w:val="NormaleTabelle"/>
    <w:next w:val="Tabellenraster"/>
    <w:uiPriority w:val="59"/>
    <w:rsid w:val="0091591E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Absatz-Standardschriftart"/>
    <w:rsid w:val="00875350"/>
  </w:style>
  <w:style w:type="character" w:styleId="Hervorhebung">
    <w:name w:val="Emphasis"/>
    <w:basedOn w:val="Absatz-Standardschriftart"/>
    <w:uiPriority w:val="20"/>
    <w:qFormat/>
    <w:rsid w:val="00875350"/>
    <w:rPr>
      <w:i/>
      <w:iCs/>
    </w:rPr>
  </w:style>
  <w:style w:type="paragraph" w:customStyle="1" w:styleId="Default">
    <w:name w:val="Default"/>
    <w:rsid w:val="0075029D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customStyle="1" w:styleId="KopfzeileZchn">
    <w:name w:val="Kopfzeile Zchn"/>
    <w:basedOn w:val="Absatz-Standardschriftart"/>
    <w:link w:val="Kopfzeile"/>
    <w:rsid w:val="00827106"/>
    <w:rPr>
      <w:rFonts w:ascii="Calibri" w:hAnsi="Calibri"/>
      <w:sz w:val="22"/>
    </w:rPr>
  </w:style>
  <w:style w:type="paragraph" w:styleId="berarbeitung">
    <w:name w:val="Revision"/>
    <w:hidden/>
    <w:uiPriority w:val="99"/>
    <w:semiHidden/>
    <w:rsid w:val="00470B78"/>
    <w:rPr>
      <w:rFonts w:ascii="Calibri" w:hAnsi="Calibri"/>
      <w:sz w:val="22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97AE9"/>
    <w:rPr>
      <w:rFonts w:ascii="Calibri" w:hAnsi="Calibri"/>
      <w:sz w:val="22"/>
    </w:rPr>
  </w:style>
  <w:style w:type="paragraph" w:styleId="StandardWeb">
    <w:name w:val="Normal (Web)"/>
    <w:basedOn w:val="Standard"/>
    <w:uiPriority w:val="99"/>
    <w:unhideWhenUsed/>
    <w:rsid w:val="008067CC"/>
    <w:pPr>
      <w:tabs>
        <w:tab w:val="clear" w:pos="567"/>
      </w:tabs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FuzeileZchn">
    <w:name w:val="Fußzeile Zchn"/>
    <w:basedOn w:val="Absatz-Standardschriftart"/>
    <w:link w:val="Fuzeile"/>
    <w:uiPriority w:val="99"/>
    <w:rsid w:val="00BA4300"/>
    <w:rPr>
      <w:rFonts w:ascii="Calibri" w:hAnsi="Calibri"/>
      <w:sz w:val="16"/>
    </w:rPr>
  </w:style>
  <w:style w:type="character" w:customStyle="1" w:styleId="property-value">
    <w:name w:val="property-value"/>
    <w:basedOn w:val="Absatz-Standardschriftart"/>
    <w:rsid w:val="00B672F4"/>
  </w:style>
  <w:style w:type="character" w:customStyle="1" w:styleId="property-label">
    <w:name w:val="property-label"/>
    <w:basedOn w:val="Absatz-Standardschriftart"/>
    <w:rsid w:val="00B672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04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15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4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4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48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1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6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66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9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66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3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0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56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2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439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17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931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356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118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149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625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07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890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889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469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673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7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41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28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339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110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21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5482379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0804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6260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38327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5032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067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81954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47619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77215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51532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2799099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33105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09195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437485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409224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966555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568287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0004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3836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5059545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0232256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3895433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3111884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1624213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9992599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587178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794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54055749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2069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59921609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66447768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794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69634902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794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71998083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794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77602600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81915456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794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19322558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2069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28623458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794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54069959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02239441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794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47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46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9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2899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45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12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27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190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1591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400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0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9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85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42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5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2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1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2012">
      <w:bodyDiv w:val="1"/>
      <w:marLeft w:val="230"/>
      <w:marRight w:val="230"/>
      <w:marTop w:val="1233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1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1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0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8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8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812022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8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7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193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5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44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22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67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7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3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1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03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0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8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0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8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6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36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9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03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9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9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55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4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99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8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4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9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98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92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1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8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1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11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46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31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504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2975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5833409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6253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460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9814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79845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3347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06054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72209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43701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70570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7178874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28374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856890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27723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738461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37680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032599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2220002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20752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5241672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976230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8158619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4427633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4186368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54627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705018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37789408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794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39080835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794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47055616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54783601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2069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54860840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794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00390166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794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39280088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45871878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794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78102761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2069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88798335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794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94198806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794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50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2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3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65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2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2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0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30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81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0" w:color="808080"/>
          </w:divBdr>
          <w:divsChild>
            <w:div w:id="9922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ashed" w:sz="6" w:space="0" w:color="808080"/>
                <w:right w:val="single" w:sz="6" w:space="0" w:color="808080"/>
              </w:divBdr>
              <w:divsChild>
                <w:div w:id="224221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7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ashed" w:sz="6" w:space="0" w:color="808080"/>
                <w:right w:val="single" w:sz="6" w:space="0" w:color="808080"/>
              </w:divBdr>
              <w:divsChild>
                <w:div w:id="194511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16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ashed" w:sz="6" w:space="0" w:color="808080"/>
                <w:right w:val="single" w:sz="6" w:space="0" w:color="808080"/>
              </w:divBdr>
              <w:divsChild>
                <w:div w:id="19327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48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808080"/>
                <w:right w:val="single" w:sz="6" w:space="0" w:color="808080"/>
              </w:divBdr>
              <w:divsChild>
                <w:div w:id="1664773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84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ashed" w:sz="6" w:space="0" w:color="808080"/>
                <w:right w:val="single" w:sz="6" w:space="0" w:color="808080"/>
              </w:divBdr>
              <w:divsChild>
                <w:div w:id="1589340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6193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ashed" w:sz="6" w:space="0" w:color="808080"/>
                <w:right w:val="single" w:sz="6" w:space="0" w:color="808080"/>
              </w:divBdr>
              <w:divsChild>
                <w:div w:id="115036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11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ashed" w:sz="6" w:space="0" w:color="808080"/>
                <w:right w:val="single" w:sz="6" w:space="0" w:color="808080"/>
              </w:divBdr>
              <w:divsChild>
                <w:div w:id="126858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502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ashed" w:sz="6" w:space="0" w:color="808080"/>
                <w:right w:val="single" w:sz="6" w:space="0" w:color="808080"/>
              </w:divBdr>
              <w:divsChild>
                <w:div w:id="98535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67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ashed" w:sz="6" w:space="0" w:color="808080"/>
                <w:right w:val="single" w:sz="6" w:space="0" w:color="808080"/>
              </w:divBdr>
              <w:divsChild>
                <w:div w:id="79201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625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ashed" w:sz="6" w:space="0" w:color="808080"/>
                <w:right w:val="single" w:sz="6" w:space="0" w:color="808080"/>
              </w:divBdr>
              <w:divsChild>
                <w:div w:id="118837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95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ashed" w:sz="6" w:space="0" w:color="808080"/>
                <w:right w:val="single" w:sz="6" w:space="0" w:color="808080"/>
              </w:divBdr>
              <w:divsChild>
                <w:div w:id="1683436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878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ashed" w:sz="6" w:space="0" w:color="808080"/>
                <w:right w:val="single" w:sz="6" w:space="0" w:color="808080"/>
              </w:divBdr>
              <w:divsChild>
                <w:div w:id="878125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975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0" w:color="808080"/>
              </w:divBdr>
            </w:div>
            <w:div w:id="176338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ashed" w:sz="6" w:space="0" w:color="808080"/>
                <w:right w:val="single" w:sz="6" w:space="0" w:color="808080"/>
              </w:divBdr>
              <w:divsChild>
                <w:div w:id="134728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45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1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8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7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66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7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8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85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1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41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1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8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7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63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7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0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1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12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2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2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4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9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74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1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6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80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13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8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0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0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18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OFFICE\Vorlagen\Hopp%20&amp;%20Partner%20-%20Logo%20Farbig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B00A5D-AC06-41DA-B087-96F7D7981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Hopp &amp; Partner - Logo Farbig.dot</Template>
  <TotalTime>0</TotalTime>
  <Pages>30</Pages>
  <Words>6097</Words>
  <Characters>27683</Characters>
  <Application>Microsoft Office Word</Application>
  <DocSecurity>0</DocSecurity>
  <Lines>230</Lines>
  <Paragraphs>67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Fragebogen</vt:lpstr>
    </vt:vector>
  </TitlesOfParts>
  <Company>Bundesinstitut fuer Risikobewertung</Company>
  <LinksUpToDate>false</LinksUpToDate>
  <CharactersWithSpaces>33713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Fragebogen</dc:title>
  <dc:creator>ABC</dc:creator>
  <cp:keywords>, docId:89DA844FB2B1A7F6FE638DE54AA05E85</cp:keywords>
  <cp:lastModifiedBy>Herr Dan Borzekowski</cp:lastModifiedBy>
  <cp:revision>23</cp:revision>
  <cp:lastPrinted>2019-07-31T08:25:00Z</cp:lastPrinted>
  <dcterms:created xsi:type="dcterms:W3CDTF">2025-10-20T06:48:00Z</dcterms:created>
  <dcterms:modified xsi:type="dcterms:W3CDTF">2025-10-20T09:58:00Z</dcterms:modified>
</cp:coreProperties>
</file>