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E54AB">
      <w:pPr>
        <w:pStyle w:val="52"/>
        <w:rPr>
          <w:b w:val="0"/>
        </w:rPr>
      </w:pPr>
      <w:r>
        <w:t>Supplementary Material</w:t>
      </w:r>
    </w:p>
    <w:p w14:paraId="29026311">
      <w:pPr>
        <w:pStyle w:val="2"/>
      </w:pPr>
      <w:r>
        <w:t>Supplementary Data</w:t>
      </w:r>
    </w:p>
    <w:p w14:paraId="1A196444">
      <w:pPr>
        <w:bidi w:val="0"/>
        <w:jc w:val="center"/>
        <w:rPr>
          <w:rFonts w:hint="default" w:ascii="Times New Roman Bold" w:hAnsi="Times New Roman Bold" w:eastAsia="Helvetica Neue" w:cs="Times New Roman Bold"/>
          <w:b/>
          <w:bCs/>
          <w:i w:val="0"/>
          <w:iCs w:val="0"/>
          <w:caps w:val="0"/>
          <w:color w:val="0F1115"/>
          <w:spacing w:val="0"/>
          <w:szCs w:val="20"/>
          <w:u w:val="none"/>
        </w:rPr>
      </w:pPr>
      <w:r>
        <w:rPr>
          <w:rFonts w:hint="default" w:ascii="Times New Roman Bold" w:hAnsi="Times New Roman Bold" w:cs="Times New Roman Bold"/>
          <w:b/>
          <w:bCs/>
          <w:sz w:val="24"/>
          <w:szCs w:val="32"/>
        </w:rPr>
        <w:t>Questionnaire and Results on the Generation and Practice of Sports Socialization</w:t>
      </w:r>
    </w:p>
    <w:p w14:paraId="0EFA230E">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Dear Respondent,</w:t>
      </w:r>
    </w:p>
    <w:p w14:paraId="1A1FA6E1">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Hello!</w:t>
      </w:r>
    </w:p>
    <w:p w14:paraId="2C6EE516">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I am conducting research related to sports socialization in the new era. Sports socialization is currently a very popular social activity in China and holds positive significance for the construction of a leading sports nation and a Healthy China.</w:t>
      </w:r>
    </w:p>
    <w:p w14:paraId="4BB853FF">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To further understand the current landscape of sports socialization in China, an investigation into your experiences during sports socialization is needed. Therefore, we have organized this questionnaire survey.</w:t>
      </w:r>
    </w:p>
    <w:p w14:paraId="62E6BF73">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The questionnaire is anonymous. The information obtained will be used solely for academic research, kept strictly confidential, and will not be used for any commercial purposes. Please feel assured and provide objective responses. Thank you very much for your cooperation!</w:t>
      </w:r>
    </w:p>
    <w:p w14:paraId="6D76ABB6">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Explanation of Core Concept:</w:t>
      </w:r>
    </w:p>
    <w:p w14:paraId="0EC9A5A7">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Sports Socialization: A social activity that uses sports activities as a carrier, conducted through participation or spectating, to carry out interpersonal communication, with the expectation of obtaining corresponding emotional or instrumental returns within the social network, thereby acquiring, accumulating, using, and maintaining social resources.</w:t>
      </w:r>
    </w:p>
    <w:p w14:paraId="11FF151C">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p>
    <w:p w14:paraId="6A7D6C33">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I. Basic Information</w:t>
      </w:r>
    </w:p>
    <w:p w14:paraId="704FA118">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Q1 Select your city CityCity</w:t>
      </w:r>
    </w:p>
    <w:p w14:paraId="4B959B3C">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Q2 Your gender? SingleChoiceSingleChoice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Male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Female</w:t>
      </w:r>
    </w:p>
    <w:p w14:paraId="52E0227D">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Q3 Your age? SingleChoiceSingleChoice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Under 18</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18-30 years old</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31-40 years old</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41-50 years old</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Over 51 years old</w:t>
      </w:r>
    </w:p>
    <w:p w14:paraId="4855810C">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Q4 What is the nature of your current work unit? SingleChoiceSingleChoice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National Administrative Agency</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State Institution/Public Service Unit</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Public-Private Partnership Enterprise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Sino-Foreign Joint Venture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Social Organization Institution</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International Organization Institution</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Foreign-funded Enterprise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Private Enterprise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Retired</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Other</w:t>
      </w:r>
    </w:p>
    <w:p w14:paraId="04F706C7">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Q5 Your occupation is? SingleChoiceSingleChoice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Senior Leadership</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Middle Management</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Grassroots Staff</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Student</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Farmer</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Unemployed</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Retiree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Other</w:t>
      </w:r>
    </w:p>
    <w:p w14:paraId="30F261AE">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Q6 Your years of work experience SingleChoiceSingleChoice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Less than 5 years</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6-10 years</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11-20 years</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21-30 years</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31-40 years or more</w:t>
      </w:r>
    </w:p>
    <w:p w14:paraId="00745EC2">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Q7 Your highest education level? SingleChoiceSingleChoice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High school diploma or below</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Associate Degree / College Diploma</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Bachelor's Degree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Master's Degree or above</w:t>
      </w:r>
    </w:p>
    <w:p w14:paraId="2C94DDB5">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Q8 Your current monthly salary? SingleChoiceSingleChoice</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Below 3000 RMB</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3000-5000 RMB</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5000-8000 RMB</w:t>
      </w:r>
      <w:r>
        <w:rPr>
          <w:rFonts w:hint="default" w:ascii="Times New Roman Regular" w:hAnsi="Times New Roman Regular" w:eastAsia="Helvetica Neue" w:cs="Times New Roman Regular"/>
          <w:i w:val="0"/>
          <w:iCs w:val="0"/>
          <w:caps w:val="0"/>
          <w:color w:val="0F1115"/>
          <w:spacing w:val="0"/>
          <w:sz w:val="20"/>
          <w:szCs w:val="20"/>
          <w:u w:val="none"/>
        </w:rPr>
        <w:br w:type="textWrapping"/>
      </w:r>
      <w:r>
        <w:rPr>
          <w:rFonts w:hint="default" w:ascii="Times New Roman Regular" w:hAnsi="Times New Roman Regular" w:eastAsia="Helvetica Neue" w:cs="Times New Roman Regular"/>
          <w:i w:val="0"/>
          <w:iCs w:val="0"/>
          <w:caps w:val="0"/>
          <w:color w:val="0F1115"/>
          <w:spacing w:val="0"/>
          <w:sz w:val="20"/>
          <w:szCs w:val="20"/>
          <w:u w:val="none"/>
        </w:rPr>
        <w:t>☐ Over 8000 RMB</w:t>
      </w:r>
    </w:p>
    <w:p w14:paraId="20531878">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p>
    <w:p w14:paraId="4F8719BB">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II. Social Objects</w:t>
      </w:r>
    </w:p>
    <w:p w14:paraId="3F26253D">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Q9 When participating in sports activities, you prefer activities involving two or more people.</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4A5C778E">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lang w:val="en-US" w:eastAsia="zh-CN"/>
        </w:rPr>
        <w:t>StronglyDisagree,StronglyAgreeStronglyDisagree,StronglyAgree</w:t>
      </w:r>
    </w:p>
    <w:p w14:paraId="548D281C">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Q11 You prefer sports socialization with your relatives or friends (superiors, colleagues, classmates).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018D72EC">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Q12 You are more willing to engage in sports socialization with strangers.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1530D478">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Q13 You prefer sports socialization with people of the same gender.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52D37551">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Q14 You prefer sports socialization with people of the opposite gender.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6B2A066C">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Q15 You prefer sports socialization with people who have a Bachelor's degree or higher.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749FAE21">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Q16 You prefer sports socialization with people who have a higher income than you.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35DCFBE3">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Q17 You prefer sports socialization with people who have a lower income than you.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1095AF07">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Q18 You prefer sports socialization with people older than you.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3A7E8B1E">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Q19 You prefer sports socialization with people younger than you.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18568D3B">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Q20 You prefer sports socialization with people your own age.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640BC215">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p>
    <w:p w14:paraId="251EA59A">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III. Social Methods</w:t>
      </w:r>
    </w:p>
    <w:p w14:paraId="5426C19B">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Q21 You already have more than 3 years of sports socialization experience (can be cumulative).</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34587878">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Q22 Your frequency of sports socialization reaches more than twice a week.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29D86305">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Q23 Your daily sports socialization mainly involves participating in offline physical activities.</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1EB30A27">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Q24 Your daily sports socialization mainly involves participating in online physical activities (e.g., Nintendo Switch games, live stream fitness classes).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51E9AE91">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Q25 Your daily sports socialization mainly involves offline spectating.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05E23A83">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Q26 Your daily sports socialization mainly involves online spectating.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054DFBAC">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Q27 You participate in sports socialization using at least two of the methods mentioned above.</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1C125EF4">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Q28 This question is a screening question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5CD85065">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Q29 You usually choose to participate in or watch large ball sports (basketball, football/soccer, volleyball, rugby, etc.) for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413321BB">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Q30 You usually choose to participate in or watch small ball sports (badminton, table tennis, tennis, etc.) for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3AC1E71A">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Q31 You usually choose to participate in or watch cycling/running sports (cycling, marathon, cross-country, etc.) for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6E4C8D10">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Q32 You usually choose to participate in or watch leisure sports (frisbee, flag football, etc.) for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09E77620">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Q33 You usually choose sports not mentioned above for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0CEDB1C6">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Q34 Your primary venues for offline sports socialization are indoors (sports venues, clubs).</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5947F3A3">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Q35 Your primary venues for offline sports socialization are outdoors (parks, residential communities).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60A80FEC">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Q36 You use communication software like WeChat to arrange sports activities for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5FA83EF9">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Q37 You use social software like Douyin, Xiaohongshu, etc., to arrange sports activities for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701CA7F1">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Q38 The primary software you use for online sports spectating and socialization is commercial platforms like Tencent Sports, Migu Sports, etc.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22EA2941">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Q39 The primary software you use for online sports spectating and socialization is mainstream platforms like CCTV Video, etc.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04C195A4">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Q40 Your annual total expenditure on sports socialization (participation + spectating) is greater than 5000 RMB.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17C35ED4">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Q41 The cost per instance of your sports socialization (online/offline) (sports participation/spectating) is greater than 100 RMB.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42A55F29">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p>
    <w:p w14:paraId="4A13ACE6">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IV. Social Environment</w:t>
      </w:r>
    </w:p>
    <w:p w14:paraId="7289781A">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Q42 Your participation in sports socialization is mainly influenced by people around you like parents, children, relatives, friends, and colleagues.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7C6BFCBC">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Q43 Your participation in sports socialization is mainly influenced by external factors like media.</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47F107B1">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Q44 You believe traditional media (newspapers, magazines, radio, television) have the greatest influence on your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6C1BF0ED">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Q45 You believe new media (websites, Weibo, Douyin, Xiaohongshu) have the greatest influence on your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5C5F27C3">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Q46 You believe your sports socialization practices are influenced by a mix of various media.</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21549FC7">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Q47 You prefer to quickly contact sports socialization partners through digital and smart media (e.g., WeChat) rather than traditional phone calls.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7D98942E">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Q48 Social media helps you quickly find suitable sports socialization groups/organizations.</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23FE759E">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Q49 You upload photos and videos taken during sports socialization to social media after the activity ends to discuss them repeatedly with others.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2A3A6B49">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Q50 You do not want your sports socialization partners to know about your private life.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27AF8E3A">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Q51 You are willing to become closer friends with 'sports buddies' you get along well with.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422B73BA">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p>
    <w:p w14:paraId="0E9ACA3C">
      <w:pPr>
        <w:pStyle w:val="17"/>
        <w:keepNext w:val="0"/>
        <w:keepLines w:val="0"/>
        <w:widowControl/>
        <w:suppressLineNumbers w:val="0"/>
        <w:spacing w:before="320" w:beforeAutospacing="0" w:after="320" w:afterAutospacing="0"/>
        <w:ind w:left="0" w:right="0" w:firstLine="0"/>
        <w:rPr>
          <w:rFonts w:hint="default" w:ascii="Times New Roman Regular" w:hAnsi="Times New Roman Regular" w:eastAsia="Helvetica Neue" w:cs="Times New Roman Regular"/>
          <w:i w:val="0"/>
          <w:iCs w:val="0"/>
          <w:caps w:val="0"/>
          <w:color w:val="0F1115"/>
          <w:spacing w:val="0"/>
          <w:sz w:val="20"/>
          <w:szCs w:val="20"/>
          <w:u w:val="none"/>
        </w:rPr>
      </w:pPr>
      <w:r>
        <w:rPr>
          <w:rFonts w:hint="default" w:ascii="Times New Roman Regular" w:hAnsi="Times New Roman Regular" w:eastAsia="Helvetica Neue" w:cs="Times New Roman Regular"/>
          <w:i w:val="0"/>
          <w:iCs w:val="0"/>
          <w:caps w:val="0"/>
          <w:color w:val="0F1115"/>
          <w:spacing w:val="0"/>
          <w:sz w:val="20"/>
          <w:szCs w:val="20"/>
          <w:u w:val="none"/>
        </w:rPr>
        <w:t>V. Social Needs</w:t>
      </w:r>
    </w:p>
    <w:p w14:paraId="0B7EC010">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Q52 You engage in sports socialization with others to seek physiological satisfaction.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12E38A14">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Q53 You engage in sports socialization with others to seek psychological satisfaction.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21B91BED">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Q54 You engage in sports socialization with others to seek increased happiness.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564AE571">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Q55 You engage in sports socialization with others to seek a sense of belonging/fitting in.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4BEA8682">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Q56 You engage in sports socialization with others to seek improvement in economic status or political standing.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24F3B015">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Q57 You engage in sports socialization with others to seek enhancement of prestige.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5DEC9CDF">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Q58 You engage in sports socialization with others to seek to demonstrate distinctive social status.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05602E17">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Q59 You engage in sports socialization with others to seek needs not mentioned above.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2DEBAB6F">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Q60 You have achieved physiological satisfaction through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16534BAE">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Q61 You have achieved psychological satisfaction through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5DBA4995">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Q62 You have increased your happiness through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56621F4F">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Q63 You have achieved a sense of belonging/fitting in through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2D7C7980">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Q64 You have improved your economic status or political aspirations through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03F5D33A">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Q65 You have enhanced your prestige (reputation) through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4D05A3D7">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Q66 You have demonstrated social status through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70418A82">
      <w:pPr>
        <w:pStyle w:val="17"/>
        <w:keepNext w:val="0"/>
        <w:keepLines w:val="0"/>
        <w:widowControl/>
        <w:suppressLineNumbers w:val="0"/>
        <w:spacing w:before="320" w:beforeAutospacing="0" w:after="320" w:afterAutospacing="0"/>
        <w:ind w:left="0" w:right="0" w:firstLine="0"/>
        <w:rPr>
          <w:rFonts w:hint="eastAsia" w:ascii="Times New Roman Regular" w:hAnsi="Times New Roman Regular" w:eastAsia="宋体" w:cs="Times New Roman Regular"/>
          <w:i w:val="0"/>
          <w:iCs w:val="0"/>
          <w:caps w:val="0"/>
          <w:color w:val="0F1115"/>
          <w:spacing w:val="0"/>
          <w:sz w:val="20"/>
          <w:szCs w:val="20"/>
          <w:u w:val="none"/>
          <w:lang w:eastAsia="zh-CN"/>
        </w:rPr>
      </w:pPr>
      <w:r>
        <w:rPr>
          <w:rFonts w:hint="default" w:ascii="Times New Roman Regular" w:hAnsi="Times New Roman Regular" w:eastAsia="Helvetica Neue" w:cs="Times New Roman Regular"/>
          <w:i w:val="0"/>
          <w:iCs w:val="0"/>
          <w:caps w:val="0"/>
          <w:color w:val="0F1115"/>
          <w:spacing w:val="0"/>
          <w:sz w:val="20"/>
          <w:szCs w:val="20"/>
          <w:u w:val="none"/>
        </w:rPr>
        <w:t>Q67 You have gained needs not mentioned above through sports socialization. </w:t>
      </w:r>
      <w:r>
        <w:rPr>
          <w:rFonts w:hint="eastAsia" w:ascii="Times New Roman Regular" w:hAnsi="Times New Roman Regular" w:eastAsia="宋体" w:cs="Times New Roman Regular"/>
          <w:i w:val="0"/>
          <w:iCs w:val="0"/>
          <w:caps w:val="0"/>
          <w:color w:val="0F1115"/>
          <w:spacing w:val="0"/>
          <w:sz w:val="20"/>
          <w:szCs w:val="20"/>
          <w:u w:val="none"/>
          <w:lang w:eastAsia="zh-CN"/>
        </w:rPr>
        <w:t>Scale</w:t>
      </w:r>
    </w:p>
    <w:p w14:paraId="1B03254F">
      <w:pPr>
        <w:rPr>
          <w:rFonts w:hint="default" w:ascii="Times New Roman Regular" w:hAnsi="Times New Roman Regular" w:cs="Times New Roman Regular"/>
          <w:sz w:val="20"/>
          <w:szCs w:val="20"/>
        </w:rPr>
      </w:pPr>
    </w:p>
    <w:p w14:paraId="58F1AED1">
      <w:pPr>
        <w:spacing w:before="240"/>
      </w:pPr>
      <w:bookmarkStart w:id="0" w:name="_GoBack"/>
      <w:bookmarkEnd w:id="0"/>
    </w:p>
    <w:sectPr>
      <w:headerReference r:id="rId6" w:type="first"/>
      <w:footerReference r:id="rId7" w:type="default"/>
      <w:headerReference r:id="rId5" w:type="even"/>
      <w:footerReference r:id="rId8" w:type="even"/>
      <w:pgSz w:w="12240" w:h="15840"/>
      <w:pgMar w:top="1138" w:right="1181" w:bottom="1138" w:left="1282"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Calibri">
    <w:altName w:val="Helvetica Neue"/>
    <w:panose1 w:val="020F0502020204030204"/>
    <w:charset w:val="86"/>
    <w:family w:val="swiss"/>
    <w:pitch w:val="default"/>
    <w:sig w:usb0="00000000" w:usb1="00000000" w:usb2="00000001" w:usb3="00000000" w:csb0="0000019F" w:csb1="00000000"/>
  </w:font>
  <w:font w:name="Calibri">
    <w:altName w:val="Helvetica Neue"/>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Tahoma">
    <w:panose1 w:val="020B0604030504040204"/>
    <w:charset w:val="00"/>
    <w:family w:val="swiss"/>
    <w:pitch w:val="default"/>
    <w:sig w:usb0="E1002AFF" w:usb1="C000605B" w:usb2="00000029" w:usb3="00000000" w:csb0="200101FF" w:csb1="20280000"/>
  </w:font>
  <w:font w:name="Times New Roman Bold">
    <w:panose1 w:val="02020503050405090304"/>
    <w:charset w:val="00"/>
    <w:family w:val="auto"/>
    <w:pitch w:val="default"/>
    <w:sig w:usb0="E0000AFF" w:usb1="00007843" w:usb2="00000001" w:usb3="00000000" w:csb0="400001BF" w:csb1="DFF70000"/>
  </w:font>
  <w:font w:name="Helvetica Neue">
    <w:panose1 w:val="02000503000000020004"/>
    <w:charset w:val="00"/>
    <w:family w:val="auto"/>
    <w:pitch w:val="default"/>
    <w:sig w:usb0="E50002FF" w:usb1="500079DB" w:usb2="00000010" w:usb3="00000000" w:csb0="00000000" w:csb1="00000000"/>
  </w:font>
  <w:font w:name="Times New Roman Regular">
    <w:panose1 w:val="02020503050405090304"/>
    <w:charset w:val="00"/>
    <w:family w:val="auto"/>
    <w:pitch w:val="default"/>
    <w:sig w:usb0="E0000AFF" w:usb1="00007843" w:usb2="00000001" w:usb3="00000000" w:csb0="400001BF" w:csb1="DFF70000"/>
  </w:font>
  <w:font w:name="Arial Unicode MS">
    <w:panose1 w:val="020B0604020202020204"/>
    <w:charset w:val="86"/>
    <w:family w:val="auto"/>
    <w:pitch w:val="default"/>
    <w:sig w:usb0="FFFFFFFF" w:usb1="E9FFFFFF" w:usb2="0000003F" w:usb3="00000000" w:csb0="603F01FF" w:csb1="FFFF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2FF27">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15pt;margin-top:726.5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14:paraId="085E15E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4AB28">
    <w:pPr>
      <w:rPr>
        <w:color w:val="C0000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434.15pt;margin-top:724.2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14:paraId="4D054D26">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1EDBA">
    <w:pPr>
      <w:rPr>
        <w:rFonts w:cs="Times New Roman"/>
      </w:rPr>
    </w:pPr>
    <w:r>
      <w:rPr>
        <w:rFonts w:cs="Times New Roman"/>
      </w:rPr>
      <w:ptab w:relativeTo="margin" w:alignment="center" w:leader="none"/>
    </w:r>
    <w:r>
      <w:rPr>
        <w:rFonts w:cs="Times New Roman"/>
      </w:rP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11A5B">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attachedTemplate r:id="rId1"/>
  <w:documentProtection w:enforcement="0"/>
  <w:defaultTabStop w:val="720"/>
  <w:evenAndOddHeaders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D24"/>
    <w:rsid w:val="0001436A"/>
    <w:rsid w:val="00034304"/>
    <w:rsid w:val="00035434"/>
    <w:rsid w:val="00052A14"/>
    <w:rsid w:val="00077D53"/>
    <w:rsid w:val="00105FD9"/>
    <w:rsid w:val="00117666"/>
    <w:rsid w:val="001549D3"/>
    <w:rsid w:val="00160065"/>
    <w:rsid w:val="00177D84"/>
    <w:rsid w:val="00267D18"/>
    <w:rsid w:val="002868E2"/>
    <w:rsid w:val="002869C3"/>
    <w:rsid w:val="002936E4"/>
    <w:rsid w:val="002B4A57"/>
    <w:rsid w:val="002C74CA"/>
    <w:rsid w:val="003544FB"/>
    <w:rsid w:val="003D2D47"/>
    <w:rsid w:val="003D2F2D"/>
    <w:rsid w:val="00401590"/>
    <w:rsid w:val="00447801"/>
    <w:rsid w:val="00452E9C"/>
    <w:rsid w:val="004735C8"/>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03D24"/>
    <w:rsid w:val="00817DD6"/>
    <w:rsid w:val="00885156"/>
    <w:rsid w:val="009151AA"/>
    <w:rsid w:val="0093429D"/>
    <w:rsid w:val="00943573"/>
    <w:rsid w:val="00970F7D"/>
    <w:rsid w:val="00994A3D"/>
    <w:rsid w:val="009C2B12"/>
    <w:rsid w:val="009C70F3"/>
    <w:rsid w:val="00A174D9"/>
    <w:rsid w:val="00A569CD"/>
    <w:rsid w:val="00AB5EE2"/>
    <w:rsid w:val="00AB6715"/>
    <w:rsid w:val="00B1671E"/>
    <w:rsid w:val="00B25EB8"/>
    <w:rsid w:val="00B354E1"/>
    <w:rsid w:val="00B37F4D"/>
    <w:rsid w:val="00C52A7B"/>
    <w:rsid w:val="00C56BAF"/>
    <w:rsid w:val="00C679AA"/>
    <w:rsid w:val="00C75972"/>
    <w:rsid w:val="00CC0A3A"/>
    <w:rsid w:val="00CD066B"/>
    <w:rsid w:val="00CE4FEE"/>
    <w:rsid w:val="00DB59C3"/>
    <w:rsid w:val="00DC259A"/>
    <w:rsid w:val="00DE23E8"/>
    <w:rsid w:val="00E52377"/>
    <w:rsid w:val="00E64E17"/>
    <w:rsid w:val="00E866C9"/>
    <w:rsid w:val="00EA3D3C"/>
    <w:rsid w:val="00F46900"/>
    <w:rsid w:val="00F61D89"/>
    <w:rsid w:val="7BAFD54B"/>
    <w:rsid w:val="7BB84427"/>
    <w:rsid w:val="BF7BEF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40" w:lineRule="auto"/>
    </w:pPr>
    <w:rPr>
      <w:rFonts w:ascii="Times New Roman" w:hAnsi="Times New Roman" w:eastAsiaTheme="minorHAnsi" w:cstheme="minorBidi"/>
      <w:sz w:val="24"/>
      <w:szCs w:val="22"/>
      <w:lang w:val="en-US" w:eastAsia="en-US" w:bidi="ar-SA"/>
    </w:rPr>
  </w:style>
  <w:style w:type="paragraph" w:styleId="2">
    <w:name w:val="heading 1"/>
    <w:basedOn w:val="3"/>
    <w:next w:val="1"/>
    <w:link w:val="31"/>
    <w:qFormat/>
    <w:uiPriority w:val="2"/>
    <w:pPr>
      <w:numPr>
        <w:ilvl w:val="0"/>
        <w:numId w:val="1"/>
      </w:numPr>
      <w:spacing w:before="240"/>
      <w:contextualSpacing w:val="0"/>
      <w:outlineLvl w:val="0"/>
    </w:pPr>
    <w:rPr>
      <w:b/>
    </w:rPr>
  </w:style>
  <w:style w:type="paragraph" w:styleId="4">
    <w:name w:val="heading 2"/>
    <w:basedOn w:val="2"/>
    <w:next w:val="1"/>
    <w:link w:val="32"/>
    <w:qFormat/>
    <w:uiPriority w:val="2"/>
    <w:pPr>
      <w:numPr>
        <w:ilvl w:val="1"/>
      </w:numPr>
      <w:spacing w:after="200"/>
      <w:outlineLvl w:val="1"/>
    </w:pPr>
  </w:style>
  <w:style w:type="paragraph" w:styleId="5">
    <w:name w:val="heading 3"/>
    <w:basedOn w:val="1"/>
    <w:next w:val="1"/>
    <w:link w:val="45"/>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6"/>
    <w:qFormat/>
    <w:uiPriority w:val="2"/>
    <w:pPr>
      <w:numPr>
        <w:ilvl w:val="3"/>
      </w:numPr>
      <w:outlineLvl w:val="3"/>
    </w:pPr>
    <w:rPr>
      <w:iCs/>
    </w:rPr>
  </w:style>
  <w:style w:type="paragraph" w:styleId="7">
    <w:name w:val="heading 5"/>
    <w:basedOn w:val="6"/>
    <w:next w:val="1"/>
    <w:link w:val="47"/>
    <w:qFormat/>
    <w:uiPriority w:val="2"/>
    <w:pPr>
      <w:numPr>
        <w:ilvl w:val="4"/>
      </w:numPr>
      <w:outlineLvl w:val="4"/>
    </w:pPr>
  </w:style>
  <w:style w:type="character" w:default="1" w:styleId="22">
    <w:name w:val="Default Paragraph Font"/>
    <w:semiHidden/>
    <w:unhideWhenUsed/>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8">
    <w:name w:val="caption"/>
    <w:basedOn w:val="1"/>
    <w:next w:val="9"/>
    <w:unhideWhenUsed/>
    <w:qFormat/>
    <w:uiPriority w:val="35"/>
    <w:pPr>
      <w:keepNext/>
    </w:pPr>
    <w:rPr>
      <w:rFonts w:cs="Times New Roman"/>
      <w:b/>
      <w:bCs/>
      <w:szCs w:val="24"/>
    </w:rPr>
  </w:style>
  <w:style w:type="paragraph" w:styleId="9">
    <w:name w:val="No Spacing"/>
    <w:unhideWhenUsed/>
    <w:qFormat/>
    <w:uiPriority w:val="99"/>
    <w:pPr>
      <w:spacing w:after="0" w:line="240" w:lineRule="auto"/>
    </w:pPr>
    <w:rPr>
      <w:rFonts w:ascii="Times New Roman" w:hAnsi="Times New Roman" w:eastAsiaTheme="minorHAnsi" w:cstheme="minorBidi"/>
      <w:sz w:val="24"/>
      <w:szCs w:val="22"/>
      <w:lang w:val="en-US" w:eastAsia="en-US" w:bidi="ar-SA"/>
    </w:rPr>
  </w:style>
  <w:style w:type="paragraph" w:styleId="10">
    <w:name w:val="annotation text"/>
    <w:basedOn w:val="1"/>
    <w:link w:val="37"/>
    <w:semiHidden/>
    <w:unhideWhenUsed/>
    <w:uiPriority w:val="99"/>
    <w:rPr>
      <w:sz w:val="20"/>
      <w:szCs w:val="20"/>
    </w:rPr>
  </w:style>
  <w:style w:type="paragraph" w:styleId="11">
    <w:name w:val="endnote text"/>
    <w:basedOn w:val="1"/>
    <w:link w:val="39"/>
    <w:semiHidden/>
    <w:unhideWhenUsed/>
    <w:uiPriority w:val="99"/>
    <w:pPr>
      <w:spacing w:after="0"/>
    </w:pPr>
    <w:rPr>
      <w:sz w:val="20"/>
      <w:szCs w:val="20"/>
    </w:rPr>
  </w:style>
  <w:style w:type="paragraph" w:styleId="12">
    <w:name w:val="Balloon Text"/>
    <w:basedOn w:val="1"/>
    <w:link w:val="35"/>
    <w:semiHidden/>
    <w:unhideWhenUsed/>
    <w:uiPriority w:val="99"/>
    <w:pPr>
      <w:spacing w:after="0"/>
    </w:pPr>
    <w:rPr>
      <w:rFonts w:ascii="Tahoma" w:hAnsi="Tahoma" w:cs="Tahoma"/>
      <w:sz w:val="16"/>
      <w:szCs w:val="16"/>
    </w:rPr>
  </w:style>
  <w:style w:type="paragraph" w:styleId="13">
    <w:name w:val="footer"/>
    <w:basedOn w:val="1"/>
    <w:link w:val="40"/>
    <w:unhideWhenUsed/>
    <w:uiPriority w:val="99"/>
    <w:pPr>
      <w:tabs>
        <w:tab w:val="center" w:pos="4844"/>
        <w:tab w:val="right" w:pos="9689"/>
      </w:tabs>
      <w:spacing w:after="0"/>
    </w:pPr>
  </w:style>
  <w:style w:type="paragraph" w:styleId="14">
    <w:name w:val="header"/>
    <w:basedOn w:val="1"/>
    <w:link w:val="42"/>
    <w:unhideWhenUsed/>
    <w:uiPriority w:val="99"/>
    <w:pPr>
      <w:tabs>
        <w:tab w:val="center" w:pos="4844"/>
        <w:tab w:val="right" w:pos="9689"/>
      </w:tabs>
    </w:pPr>
    <w:rPr>
      <w:b/>
    </w:rPr>
  </w:style>
  <w:style w:type="paragraph" w:styleId="15">
    <w:name w:val="Subtitle"/>
    <w:basedOn w:val="1"/>
    <w:next w:val="1"/>
    <w:link w:val="33"/>
    <w:unhideWhenUsed/>
    <w:qFormat/>
    <w:uiPriority w:val="99"/>
    <w:pPr>
      <w:spacing w:before="240"/>
    </w:pPr>
    <w:rPr>
      <w:rFonts w:cs="Times New Roman"/>
      <w:b/>
      <w:szCs w:val="24"/>
    </w:rPr>
  </w:style>
  <w:style w:type="paragraph" w:styleId="16">
    <w:name w:val="footnote text"/>
    <w:basedOn w:val="1"/>
    <w:link w:val="41"/>
    <w:semiHidden/>
    <w:unhideWhenUsed/>
    <w:uiPriority w:val="99"/>
    <w:pPr>
      <w:spacing w:after="0"/>
    </w:pPr>
    <w:rPr>
      <w:sz w:val="20"/>
      <w:szCs w:val="20"/>
    </w:rPr>
  </w:style>
  <w:style w:type="paragraph" w:styleId="17">
    <w:name w:val="Normal (Web)"/>
    <w:basedOn w:val="1"/>
    <w:unhideWhenUsed/>
    <w:uiPriority w:val="99"/>
    <w:pPr>
      <w:spacing w:before="100" w:beforeAutospacing="1" w:after="100" w:afterAutospacing="1"/>
    </w:pPr>
    <w:rPr>
      <w:rFonts w:eastAsia="Times New Roman" w:cs="Times New Roman"/>
      <w:szCs w:val="24"/>
    </w:rPr>
  </w:style>
  <w:style w:type="paragraph" w:styleId="18">
    <w:name w:val="Title"/>
    <w:basedOn w:val="1"/>
    <w:next w:val="1"/>
    <w:link w:val="51"/>
    <w:qFormat/>
    <w:uiPriority w:val="0"/>
    <w:pPr>
      <w:suppressLineNumbers/>
      <w:spacing w:before="240" w:after="360"/>
      <w:jc w:val="center"/>
    </w:pPr>
    <w:rPr>
      <w:rFonts w:cs="Times New Roman"/>
      <w:b/>
      <w:sz w:val="32"/>
      <w:szCs w:val="32"/>
    </w:rPr>
  </w:style>
  <w:style w:type="paragraph" w:styleId="19">
    <w:name w:val="annotation subject"/>
    <w:basedOn w:val="10"/>
    <w:next w:val="10"/>
    <w:link w:val="38"/>
    <w:semiHidden/>
    <w:unhideWhenUsed/>
    <w:uiPriority w:val="99"/>
    <w:rPr>
      <w:b/>
      <w:bCs/>
    </w:rPr>
  </w:style>
  <w:style w:type="table" w:styleId="21">
    <w:name w:val="Table Grid"/>
    <w:basedOn w:val="20"/>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rFonts w:ascii="Times New Roman" w:hAnsi="Times New Roman"/>
      <w:b/>
      <w:bCs/>
    </w:rPr>
  </w:style>
  <w:style w:type="character" w:styleId="24">
    <w:name w:val="endnote reference"/>
    <w:basedOn w:val="22"/>
    <w:semiHidden/>
    <w:unhideWhenUsed/>
    <w:uiPriority w:val="99"/>
    <w:rPr>
      <w:vertAlign w:val="superscript"/>
    </w:rPr>
  </w:style>
  <w:style w:type="character" w:styleId="25">
    <w:name w:val="FollowedHyperlink"/>
    <w:basedOn w:val="22"/>
    <w:semiHidden/>
    <w:unhideWhenUsed/>
    <w:uiPriority w:val="99"/>
    <w:rPr>
      <w:color w:val="800080" w:themeColor="followedHyperlink"/>
      <w:u w:val="single"/>
      <w14:textFill>
        <w14:solidFill>
          <w14:schemeClr w14:val="folHlink"/>
        </w14:solidFill>
      </w14:textFill>
    </w:rPr>
  </w:style>
  <w:style w:type="character" w:styleId="26">
    <w:name w:val="Emphasis"/>
    <w:basedOn w:val="22"/>
    <w:qFormat/>
    <w:uiPriority w:val="20"/>
    <w:rPr>
      <w:rFonts w:ascii="Times New Roman" w:hAnsi="Times New Roman"/>
      <w:i/>
      <w:iCs/>
    </w:rPr>
  </w:style>
  <w:style w:type="character" w:styleId="27">
    <w:name w:val="line number"/>
    <w:basedOn w:val="22"/>
    <w:semiHidden/>
    <w:unhideWhenUsed/>
    <w:uiPriority w:val="99"/>
  </w:style>
  <w:style w:type="character" w:styleId="28">
    <w:name w:val="Hyperlink"/>
    <w:basedOn w:val="22"/>
    <w:unhideWhenUsed/>
    <w:uiPriority w:val="99"/>
    <w:rPr>
      <w:color w:val="0000FF"/>
      <w:u w:val="single"/>
    </w:rPr>
  </w:style>
  <w:style w:type="character" w:styleId="29">
    <w:name w:val="annotation reference"/>
    <w:basedOn w:val="22"/>
    <w:semiHidden/>
    <w:unhideWhenUsed/>
    <w:uiPriority w:val="99"/>
    <w:rPr>
      <w:sz w:val="16"/>
      <w:szCs w:val="16"/>
    </w:rPr>
  </w:style>
  <w:style w:type="character" w:styleId="30">
    <w:name w:val="footnote reference"/>
    <w:basedOn w:val="22"/>
    <w:semiHidden/>
    <w:unhideWhenUsed/>
    <w:uiPriority w:val="99"/>
    <w:rPr>
      <w:vertAlign w:val="superscript"/>
    </w:rPr>
  </w:style>
  <w:style w:type="character" w:customStyle="1" w:styleId="31">
    <w:name w:val="Heading 1 Char"/>
    <w:basedOn w:val="22"/>
    <w:link w:val="2"/>
    <w:uiPriority w:val="2"/>
    <w:rPr>
      <w:rFonts w:ascii="Times New Roman" w:hAnsi="Times New Roman" w:eastAsia="Cambria" w:cs="Times New Roman"/>
      <w:b/>
      <w:sz w:val="24"/>
      <w:szCs w:val="24"/>
    </w:rPr>
  </w:style>
  <w:style w:type="character" w:customStyle="1" w:styleId="32">
    <w:name w:val="Heading 2 Char"/>
    <w:basedOn w:val="22"/>
    <w:link w:val="4"/>
    <w:uiPriority w:val="2"/>
    <w:rPr>
      <w:rFonts w:ascii="Times New Roman" w:hAnsi="Times New Roman" w:eastAsia="Cambria" w:cs="Times New Roman"/>
      <w:b/>
      <w:sz w:val="24"/>
      <w:szCs w:val="24"/>
    </w:rPr>
  </w:style>
  <w:style w:type="character" w:customStyle="1" w:styleId="33">
    <w:name w:val="Subtitle Char"/>
    <w:basedOn w:val="22"/>
    <w:link w:val="15"/>
    <w:uiPriority w:val="99"/>
    <w:rPr>
      <w:rFonts w:ascii="Times New Roman" w:hAnsi="Times New Roman" w:cs="Times New Roman"/>
      <w:b/>
      <w:sz w:val="24"/>
      <w:szCs w:val="24"/>
    </w:rPr>
  </w:style>
  <w:style w:type="paragraph" w:customStyle="1" w:styleId="34">
    <w:name w:val="Author List"/>
    <w:basedOn w:val="15"/>
    <w:next w:val="1"/>
    <w:qFormat/>
    <w:uiPriority w:val="1"/>
  </w:style>
  <w:style w:type="character" w:customStyle="1" w:styleId="35">
    <w:name w:val="Balloon Text Char"/>
    <w:basedOn w:val="22"/>
    <w:link w:val="12"/>
    <w:semiHidden/>
    <w:uiPriority w:val="99"/>
    <w:rPr>
      <w:rFonts w:ascii="Tahoma" w:hAnsi="Tahoma" w:cs="Tahoma"/>
      <w:sz w:val="16"/>
      <w:szCs w:val="16"/>
    </w:rPr>
  </w:style>
  <w:style w:type="character" w:customStyle="1" w:styleId="36">
    <w:name w:val="Book Title"/>
    <w:basedOn w:val="22"/>
    <w:qFormat/>
    <w:uiPriority w:val="33"/>
    <w:rPr>
      <w:rFonts w:ascii="Times New Roman" w:hAnsi="Times New Roman"/>
      <w:b/>
      <w:bCs/>
      <w:i/>
      <w:iCs/>
      <w:spacing w:val="5"/>
    </w:rPr>
  </w:style>
  <w:style w:type="character" w:customStyle="1" w:styleId="37">
    <w:name w:val="Comment Text Char"/>
    <w:basedOn w:val="22"/>
    <w:link w:val="10"/>
    <w:semiHidden/>
    <w:uiPriority w:val="99"/>
    <w:rPr>
      <w:rFonts w:ascii="Times New Roman" w:hAnsi="Times New Roman"/>
      <w:sz w:val="20"/>
      <w:szCs w:val="20"/>
    </w:rPr>
  </w:style>
  <w:style w:type="character" w:customStyle="1" w:styleId="38">
    <w:name w:val="Comment Subject Char"/>
    <w:basedOn w:val="37"/>
    <w:link w:val="19"/>
    <w:semiHidden/>
    <w:uiPriority w:val="99"/>
    <w:rPr>
      <w:rFonts w:ascii="Times New Roman" w:hAnsi="Times New Roman"/>
      <w:b/>
      <w:bCs/>
      <w:sz w:val="20"/>
      <w:szCs w:val="20"/>
    </w:rPr>
  </w:style>
  <w:style w:type="character" w:customStyle="1" w:styleId="39">
    <w:name w:val="Endnote Text Char"/>
    <w:basedOn w:val="22"/>
    <w:link w:val="11"/>
    <w:semiHidden/>
    <w:uiPriority w:val="99"/>
    <w:rPr>
      <w:rFonts w:ascii="Times New Roman" w:hAnsi="Times New Roman"/>
      <w:sz w:val="20"/>
      <w:szCs w:val="20"/>
    </w:rPr>
  </w:style>
  <w:style w:type="character" w:customStyle="1" w:styleId="40">
    <w:name w:val="Footer Char"/>
    <w:basedOn w:val="22"/>
    <w:link w:val="13"/>
    <w:uiPriority w:val="99"/>
    <w:rPr>
      <w:rFonts w:ascii="Times New Roman" w:hAnsi="Times New Roman"/>
      <w:sz w:val="24"/>
    </w:rPr>
  </w:style>
  <w:style w:type="character" w:customStyle="1" w:styleId="41">
    <w:name w:val="Footnote Text Char"/>
    <w:basedOn w:val="22"/>
    <w:link w:val="16"/>
    <w:semiHidden/>
    <w:uiPriority w:val="99"/>
    <w:rPr>
      <w:rFonts w:ascii="Times New Roman" w:hAnsi="Times New Roman"/>
      <w:sz w:val="20"/>
      <w:szCs w:val="20"/>
    </w:rPr>
  </w:style>
  <w:style w:type="character" w:customStyle="1" w:styleId="42">
    <w:name w:val="Header Char"/>
    <w:basedOn w:val="22"/>
    <w:link w:val="14"/>
    <w:uiPriority w:val="99"/>
    <w:rPr>
      <w:rFonts w:ascii="Times New Roman" w:hAnsi="Times New Roman"/>
      <w:b/>
      <w:sz w:val="24"/>
    </w:rPr>
  </w:style>
  <w:style w:type="character" w:customStyle="1" w:styleId="43">
    <w:name w:val="Intense Emphasis"/>
    <w:basedOn w:val="22"/>
    <w:unhideWhenUsed/>
    <w:uiPriority w:val="21"/>
    <w:rPr>
      <w:rFonts w:ascii="Times New Roman" w:hAnsi="Times New Roman"/>
      <w:i/>
      <w:iCs/>
      <w:color w:val="auto"/>
    </w:rPr>
  </w:style>
  <w:style w:type="character" w:customStyle="1" w:styleId="44">
    <w:name w:val="Intense Reference"/>
    <w:basedOn w:val="22"/>
    <w:qFormat/>
    <w:uiPriority w:val="32"/>
    <w:rPr>
      <w:b/>
      <w:bCs/>
      <w:smallCaps/>
      <w:color w:val="auto"/>
      <w:spacing w:val="5"/>
    </w:rPr>
  </w:style>
  <w:style w:type="character" w:customStyle="1" w:styleId="45">
    <w:name w:val="Heading 3 Char"/>
    <w:basedOn w:val="22"/>
    <w:link w:val="5"/>
    <w:uiPriority w:val="2"/>
    <w:rPr>
      <w:rFonts w:ascii="Times New Roman" w:hAnsi="Times New Roman" w:eastAsiaTheme="majorEastAsia" w:cstheme="majorBidi"/>
      <w:b/>
      <w:sz w:val="24"/>
      <w:szCs w:val="24"/>
    </w:rPr>
  </w:style>
  <w:style w:type="character" w:customStyle="1" w:styleId="46">
    <w:name w:val="Heading 4 Char"/>
    <w:basedOn w:val="22"/>
    <w:link w:val="6"/>
    <w:uiPriority w:val="2"/>
    <w:rPr>
      <w:rFonts w:ascii="Times New Roman" w:hAnsi="Times New Roman" w:eastAsiaTheme="majorEastAsia" w:cstheme="majorBidi"/>
      <w:b/>
      <w:iCs/>
      <w:sz w:val="24"/>
      <w:szCs w:val="24"/>
    </w:rPr>
  </w:style>
  <w:style w:type="character" w:customStyle="1" w:styleId="47">
    <w:name w:val="Heading 5 Char"/>
    <w:basedOn w:val="22"/>
    <w:link w:val="7"/>
    <w:uiPriority w:val="2"/>
    <w:rPr>
      <w:rFonts w:ascii="Times New Roman" w:hAnsi="Times New Roman" w:eastAsiaTheme="majorEastAsia" w:cstheme="majorBidi"/>
      <w:b/>
      <w:iCs/>
      <w:sz w:val="24"/>
      <w:szCs w:val="24"/>
    </w:rPr>
  </w:style>
  <w:style w:type="paragraph" w:styleId="48">
    <w:name w:val="Quote"/>
    <w:basedOn w:val="1"/>
    <w:next w:val="1"/>
    <w:link w:val="4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Quote Char"/>
    <w:basedOn w:val="22"/>
    <w:link w:val="48"/>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Subtle Emphasis"/>
    <w:basedOn w:val="22"/>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Title Char"/>
    <w:basedOn w:val="22"/>
    <w:link w:val="18"/>
    <w:uiPriority w:val="0"/>
    <w:rPr>
      <w:rFonts w:ascii="Times New Roman" w:hAnsi="Times New Roman" w:cs="Times New Roman"/>
      <w:b/>
      <w:sz w:val="32"/>
      <w:szCs w:val="32"/>
    </w:rPr>
  </w:style>
  <w:style w:type="paragraph" w:customStyle="1" w:styleId="52">
    <w:name w:val="Supplementary Material"/>
    <w:basedOn w:val="18"/>
    <w:next w:val="18"/>
    <w:qFormat/>
    <w:uiPriority w:val="0"/>
    <w:pPr>
      <w:spacing w:after="120"/>
    </w:pPr>
    <w:rPr>
      <w:i/>
    </w:rPr>
  </w:style>
  <w:style w:type="paragraph" w:customStyle="1" w:styleId="53">
    <w:name w:val="Revision"/>
    <w:hidden/>
    <w:semiHidden/>
    <w:uiPriority w:val="99"/>
    <w:pPr>
      <w:spacing w:after="0" w:line="240" w:lineRule="auto"/>
    </w:pPr>
    <w:rPr>
      <w:rFonts w:ascii="Times New Roman" w:hAnsi="Times New Roman" w:eastAsiaTheme="minorHAnsi" w:cstheme="minorBidi"/>
      <w:sz w:val="24"/>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ryan/Library/Containers/com.kingsoft.wpsoffice.mac/Data/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ma:versionID="885ac53139f20652f850277d10459b85" ma:contentTypeName="Document" ma:contentTypeScope="" ma:contentTypeID="0x01010026445AF306EBB441B7A6158762C40D43" ma:contentTypeVersion="28" ct:_="" ma:_="" ma:contentTypeDescription="Create a new document.">
  <xsd:schema xmlns:ns2="26005759-6815-4540-b8ea-913958d74f23" xmlns:xs="http://www.w3.org/2001/XMLSchema" xmlns:ns3="970c08f3-bdc0-46be-888b-e62464d9f78c" xmlns:p="http://schemas.microsoft.com/office/2006/metadata/properties" xmlns:xsd="http://www.w3.org/2001/XMLSchema" ma:fieldsID="b20dbcea35cbef169bcf39aab5233ab6" ns3:_="" targetNamespace="http://schemas.microsoft.com/office/2006/metadata/properties" ma:root="true" ns2:_="">
    <xsd:import namespace="26005759-6815-4540-b8ea-913958d74f23"/>
    <xsd:import namespace="970c08f3-bdc0-46be-888b-e62464d9f78c"/>
    <xsd:element name="properties">
      <xsd:complexType>
        <xsd:sequence>
          <xsd:element name="documentManagement">
            <xsd:complexType>
              <xsd:all>
                <xsd:element minOccurs="0" ref="ns2:_dlc_DocIdUrl"/>
                <xsd:element minOccurs="0" ref="ns2:_dlc_DocId"/>
                <xsd:element minOccurs="0" ref="ns2:_dlc_DocIdPersistId"/>
                <xsd:element minOccurs="0" ref="ns3:MediaServiceMetadata"/>
                <xsd:element minOccurs="0" ref="ns3:MediaServiceFastMetadata"/>
                <xsd:element minOccurs="0" ref="ns3:MediaServiceAutoKeyPoints"/>
                <xsd:element minOccurs="0" ref="ns3:MediaServiceKeyPoints"/>
                <xsd:element minOccurs="0" ref="ns2:SharedWithUsers"/>
                <xsd:element minOccurs="0" ref="ns2:SharedWithDetails"/>
                <xsd:element minOccurs="0" ref="ns3:MediaServiceDateTaken"/>
                <xsd:element minOccurs="0" ref="ns3:Status"/>
                <xsd:element minOccurs="0" ref="ns3:Lead"/>
                <xsd:element minOccurs="0" ref="ns3:Description"/>
                <xsd:element minOccurs="0" ref="ns3:_Flow_SignoffStatus"/>
                <xsd:element minOccurs="0" ref="ns3:MediaServiceOCR"/>
                <xsd:element minOccurs="0" ref="ns3:MediaServiceGenerationTime"/>
                <xsd:element minOccurs="0" ref="ns3:MediaServiceEventHashCode"/>
                <xsd:element minOccurs="0" ref="ns3:MediaServiceLocation"/>
                <xsd:element minOccurs="0" ref="ns3:MediaLengthInSeconds"/>
                <xsd:element minOccurs="0" ref="ns3:lcf76f155ced4ddcb4097134ff3c332f"/>
                <xsd:element minOccurs="0" ref="ns2:TaxCatchAll"/>
              </xsd:all>
            </xsd:complexType>
          </xsd:element>
        </xsd:sequence>
      </xsd:complexType>
    </xsd:element>
  </xsd:schema>
  <xsd:schema xmlns:pc="http://schemas.microsoft.com/office/infopath/2007/PartnerControls" xmlns:dms="http://schemas.microsoft.com/office/2006/documentManagement/types" xmlns:xs="http://www.w3.org/2001/XMLSchema" xmlns:xsd="http://www.w3.org/2001/XMLSchema" elementFormDefault="qualified" targetNamespace="26005759-6815-4540-b8ea-913958d74f23">
    <xsd:import namespace="http://schemas.microsoft.com/office/2006/documentManagement/types"/>
    <xsd:import namespace="http://schemas.microsoft.com/office/infopath/2007/PartnerControls"/>
    <xsd:element ma:readOnly="false" ma:displayName="Document ID" ma:description="Permanent link to this document." ma:internalName="_dlc_DocIdUrl" ma:index="2" name="_dlc_DocIdUrl" ma:hidden="true" nillable="true">
      <xsd:complexType>
        <xsd:complexContent>
          <xsd:extension base="dms:URL">
            <xsd:sequence>
              <xsd:element minOccurs="0" type="dms:ValidUrl" name="Url" nillable="true"/>
              <xsd:element type="xsd:string" name="Description" nillable="true"/>
            </xsd:sequence>
          </xsd:extension>
        </xsd:complexContent>
      </xsd:complexType>
    </xsd:element>
    <xsd:element ma:readOnly="false" ma:displayName="Document ID Value" ma:description="The value of the document ID assigned to this item." ma:internalName="_dlc_DocId" ma:index="7" name="_dlc_DocId" ma:hidden="true" nillable="true">
      <xsd:simpleType>
        <xsd:restriction base="dms:Text"/>
      </xsd:simpleType>
    </xsd:element>
    <xsd:element ma:readOnly="false" ma:displayName="Persist ID" ma:description="Keep ID on add." ma:internalName="_dlc_DocIdPersistId" ma:index="9" name="_dlc_DocIdPersistId" ma:hidden="true" nillable="true">
      <xsd:simpleType>
        <xsd:restriction base="dms:Boolean"/>
      </xsd:simpleType>
    </xsd:element>
    <xsd:element ma:readOnly="true" ma:displayName="Shared With" ma:internalName="SharedWithUsers" ma:index="14" name="SharedWithUsers" ma:hidden="true" nillable="true">
      <xsd:complexType>
        <xsd:complexContent>
          <xsd:extension base="dms:UserMulti">
            <xsd:sequence>
              <xsd:element minOccurs="0" name="UserInfo" maxOccurs="unbounded">
                <xsd:complexType>
                  <xsd:sequence>
                    <xsd:element minOccurs="0" type="xsd:string" name="DisplayName"/>
                    <xsd:element minOccurs="0" type="dms:UserId" name="AccountId" nillable="true"/>
                    <xsd:element minOccurs="0" type="xsd:string" name="AccountType"/>
                  </xsd:sequence>
                </xsd:complexType>
              </xsd:element>
            </xsd:sequence>
          </xsd:extension>
        </xsd:complexContent>
      </xsd:complexType>
    </xsd:element>
    <xsd:element ma:readOnly="true" ma:displayName="Shared With Details" ma:internalName="SharedWithDetails" ma:index="15" name="SharedWithDetails" ma:hidden="true" nillable="true">
      <xsd:simpleType>
        <xsd:restriction base="dms:Note"/>
      </xsd:simpleType>
    </xsd:element>
    <xsd:element ma:displayName="Taxonomy Catch All Column" ma:internalName="TaxCatchAll" ma:index="29" ma:showField="CatchAllData" name="TaxCatchAll" ma:list="{43fa7804-5c1f-47ca-a814-a80f2ff05ca7}" ma:hidden="true" ma:web="26005759-6815-4540-b8ea-913958d74f23" nillable="true">
      <xsd:complexType>
        <xsd:complexContent>
          <xsd:extension base="dms:MultiChoiceLookup">
            <xsd:sequence>
              <xsd:element minOccurs="0" type="dms:Lookup" name="Value" maxOccurs="unbounded" nillable="true"/>
            </xsd:sequence>
          </xsd:extension>
        </xsd:complexContent>
      </xsd:complexType>
    </xsd:element>
  </xsd:schema>
  <xsd:schema xmlns:pc="http://schemas.microsoft.com/office/infopath/2007/PartnerControls" xmlns:dms="http://schemas.microsoft.com/office/2006/documentManagement/types" xmlns:xs="http://www.w3.org/2001/XMLSchema" xmlns:xsd="http://www.w3.org/2001/XMLSchema" elementFormDefault="qualified" targetNamespace="970c08f3-bdc0-46be-888b-e62464d9f78c">
    <xsd:import namespace="http://schemas.microsoft.com/office/2006/documentManagement/types"/>
    <xsd:import namespace="http://schemas.microsoft.com/office/infopath/2007/PartnerControls"/>
    <xsd:element ma:readOnly="true" ma:displayName="MediaServiceMetadata" ma:internalName="MediaServiceMetadata" ma:index="10" name="MediaServiceMetadata" ma:hidden="true" nillable="true">
      <xsd:simpleType>
        <xsd:restriction base="dms:Note"/>
      </xsd:simpleType>
    </xsd:element>
    <xsd:element ma:readOnly="true" ma:displayName="MediaServiceFastMetadata" ma:internalName="MediaServiceFastMetadata" ma:index="11" name="MediaServiceFastMetadata" ma:hidden="true" nillable="true">
      <xsd:simpleType>
        <xsd:restriction base="dms:Note"/>
      </xsd:simpleType>
    </xsd:element>
    <xsd:element ma:readOnly="true" ma:displayName="MediaServiceAutoKeyPoints" ma:internalName="MediaServiceAutoKeyPoints" ma:index="12" name="MediaServiceAutoKeyPoints" ma:hidden="true" nillable="true">
      <xsd:simpleType>
        <xsd:restriction base="dms:Note"/>
      </xsd:simpleType>
    </xsd:element>
    <xsd:element ma:readOnly="true" ma:displayName="KeyPoints" ma:internalName="MediaServiceKeyPoints" ma:index="13" name="MediaServiceKeyPoints" ma:hidden="true" nillable="true">
      <xsd:simpleType>
        <xsd:restriction base="dms:Note"/>
      </xsd:simpleType>
    </xsd:element>
    <xsd:element ma:readOnly="true" ma:displayName="MediaServiceDateTaken" ma:internalName="MediaServiceDateTaken" ma:index="16" name="MediaServiceDateTaken" ma:hidden="true" nillable="true">
      <xsd:simpleType>
        <xsd:restriction base="dms:Text"/>
      </xsd:simpleType>
    </xsd:element>
    <xsd:element ma:displayName="Status" ma:description="Archive function" ma:internalName="Status" ma:index="18" ma:format="Dropdown" name="Status" nillable="true" ma:default="New">
      <xsd:simpleType>
        <xsd:restriction base="dms:Choice">
          <xsd:enumeration value="New"/>
          <xsd:enumeration value="Ongoing"/>
          <xsd:enumeration value="Finished"/>
        </xsd:restriction>
      </xsd:simpleType>
    </xsd:element>
    <xsd:element ma:displayName="Lead" ma:internalName="Lead" ma:index="19" ma:format="Dropdown" name="Lead" ma:list="UserInfo" ma:SharePointGroup="0" nillable="true">
      <xsd:complexType>
        <xsd:complexContent>
          <xsd:extension base="dms:User">
            <xsd:sequence>
              <xsd:element minOccurs="0" name="UserInfo" maxOccurs="unbounded">
                <xsd:complexType>
                  <xsd:sequence>
                    <xsd:element minOccurs="0" type="xsd:string" name="DisplayName"/>
                    <xsd:element minOccurs="0" type="dms:UserId" name="AccountId" nillable="true"/>
                    <xsd:element minOccurs="0" type="xsd:string" name="AccountType"/>
                  </xsd:sequence>
                </xsd:complexType>
              </xsd:element>
            </xsd:sequence>
          </xsd:extension>
        </xsd:complexContent>
      </xsd:complexType>
    </xsd:element>
    <xsd:element ma:displayName="Description" ma:internalName="Description" ma:index="20" ma:format="Dropdown" name="Description" nillable="true">
      <xsd:simpleType>
        <xsd:restriction base="dms:Note">
          <xsd:maxLength value="255"/>
        </xsd:restriction>
      </xsd:simpleType>
    </xsd:element>
    <xsd:element ma:displayName="Sign-off status" ma:internalName="Sign_x002d_off_x0020_status" ma:index="21" name="_Flow_SignoffStatus" nillable="true">
      <xsd:simpleType>
        <xsd:restriction base="dms:Text"/>
      </xsd:simpleType>
    </xsd:element>
    <xsd:element ma:readOnly="true" ma:displayName="Extracted Text" ma:internalName="MediaServiceOCR" ma:index="22" name="MediaServiceOCR" nillable="true">
      <xsd:simpleType>
        <xsd:restriction base="dms:Note">
          <xsd:maxLength value="255"/>
        </xsd:restriction>
      </xsd:simpleType>
    </xsd:element>
    <xsd:element ma:readOnly="true" ma:displayName="MediaServiceGenerationTime" ma:internalName="MediaServiceGenerationTime" ma:index="23" name="MediaServiceGenerationTime" ma:hidden="true" nillable="true">
      <xsd:simpleType>
        <xsd:restriction base="dms:Text"/>
      </xsd:simpleType>
    </xsd:element>
    <xsd:element ma:readOnly="true" ma:displayName="MediaServiceEventHashCode" ma:internalName="MediaServiceEventHashCode" ma:index="24" name="MediaServiceEventHashCode" ma:hidden="true" nillable="true">
      <xsd:simpleType>
        <xsd:restriction base="dms:Text"/>
      </xsd:simpleType>
    </xsd:element>
    <xsd:element ma:readOnly="true" ma:displayName="Location" ma:internalName="MediaServiceLocation" ma:index="25" name="MediaServiceLocation" nillable="true">
      <xsd:simpleType>
        <xsd:restriction base="dms:Text"/>
      </xsd:simpleType>
    </xsd:element>
    <xsd:element ma:readOnly="true" ma:displayName="Length (seconds)" ma:internalName="MediaLengthInSeconds" ma:index="26" name="MediaLengthInSeconds" nillable="true">
      <xsd:simpleType>
        <xsd:restriction base="dms:Unknown"/>
      </xsd:simpleType>
    </xsd:element>
    <xsd:element ma:readOnly="false" ma:sspId="465d274b-74f9-43c9-a5ca-fb7fe75b76de" ma:displayName="Image Tags" ma:internalName="lcf76f155ced4ddcb4097134ff3c332f" ma:index="28" ma:taxonomy="true" ma:isKeyword="false" name="lcf76f155ced4ddcb4097134ff3c332f" ma:fieldId="{5cf76f15-5ced-4ddc-b409-7134ff3c332f}" ma:termSetId="09814cd3-568e-fe90-9814-8d621ff8fb84" ma:open="true" ma:taxonomyMulti="true" ma:taxonomyFieldName="MediaServiceImageTags" nillable="true" ma:anchorId="fba54fb3-c3e1-fe81-a776-ca4b69148c4d">
      <xsd:complexType>
        <xsd:sequence>
          <xsd:element minOccurs="0" ref="pc:Terms" maxOccurs="1"/>
        </xsd:sequence>
      </xsd:complexType>
    </xsd:element>
  </xsd:schema>
  <xsd:schema xmlns:xsi="http://www.w3.org/2001/XMLSchema-instance" xmlns:dc="http://purl.org/dc/elements/1.1/" xmlns:odoc="http://schemas.microsoft.com/internal/obd" xmlns="http://schemas.openxmlformats.org/package/2006/metadata/core-properties" xmlns:dcterms="http://purl.org/dc/terms/" xmlns:xsd="http://www.w3.org/2001/XMLSchema" elementFormDefault="qualified" targetNamespace="http://schemas.openxmlformats.org/package/2006/metadata/core-properties" blockDefault="#all" attributeFormDefault="unqualified">
    <xsd:import schemaLocation="http://dublincore.org/schemas/xmls/qdc/2003/04/02/dc.xsd" namespace="http://purl.org/dc/elements/1.1/"/>
    <xsd:import schemaLocation="http://dublincore.org/schemas/xmls/qdc/2003/04/02/dcterms.xsd" namespace="http://purl.org/dc/terms/"/>
    <xsd:element type="CT_coreProperties" name="coreProperties"/>
    <xsd:complexType name="CT_coreProperties">
      <xsd:all>
        <xsd:element minOccurs="0" ref="dc:creator" maxOccurs="1"/>
        <xsd:element minOccurs="0" ref="dcterms:created" maxOccurs="1"/>
        <xsd:element minOccurs="0" ref="dc:identifier" maxOccurs="1"/>
        <xsd:element minOccurs="0" type="xsd:string" ma:displayName="Content Type" name="contentType" maxOccurs="1"/>
        <xsd:element minOccurs="0" ma:displayName="Title" ref="dc:title" ma:index="1" maxOccurs="1"/>
        <xsd:element minOccurs="0" ref="dc:subject" maxOccurs="1"/>
        <xsd:element minOccurs="0" ref="dc:description" maxOccurs="1"/>
        <xsd:element minOccurs="0" type="xsd:string" name="keywords" maxOccurs="1"/>
        <xsd:element minOccurs="0" ref="dc:language" maxOccurs="1"/>
        <xsd:element minOccurs="0" type="xsd:string" name="category" maxOccurs="1"/>
        <xsd:element minOccurs="0" type="xsd:string" name="version" maxOccurs="1"/>
        <xsd:element minOccurs="0" type="xsd:string" name="revision" maxOccurs="1">
          <xsd:annotation>
            <xsd:documentation>
                        This value indicates the number of saves or revisions. The application is responsible for updating this value after each revision.
                    </xsd:documentation>
          </xsd:annotation>
        </xsd:element>
        <xsd:element minOccurs="0" type="xsd:string" name="lastModifiedBy" maxOccurs="1"/>
        <xsd:element minOccurs="0" ref="dcterms:modified" maxOccurs="1"/>
        <xsd:element minOccurs="0" type="xsd:string" name="contentStatus" maxOccurs="1"/>
      </xsd:all>
    </xsd:complexType>
  </xsd:schema>
  <xs:schema xmlns:pc="http://schemas.microsoft.com/office/infopath/2007/PartnerControls" xmlns:xs="http://www.w3.org/2001/XMLSchema" elementFormDefault="qualified" targetNamespace="http://schemas.microsoft.com/office/infopath/2007/PartnerControls" attributeFormDefault="unqualified">
    <xs:element name="Person">
      <xs:complexType>
        <xs:sequence>
          <xs:element minOccurs="0" ref="pc:DisplayName"/>
          <xs:element minOccurs="0" ref="pc:AccountId"/>
          <xs:element minOccurs="0" ref="pc:AccountType"/>
        </xs:sequence>
      </xs:complexType>
    </xs:element>
    <xs:element type="xs:string" name="DisplayName"/>
    <xs:element type="xs:string" name="AccountId"/>
    <xs:element type="xs:string" name="AccountType"/>
    <xs:element name="BDCAssociatedEntity">
      <xs:complexType>
        <xs:sequence>
          <xs:element minOccurs="0" ref="pc:BDCEntity" maxOccurs="unbounded"/>
        </xs:sequence>
        <xs:attribute ref="pc:EntityNamespace"/>
        <xs:attribute ref="pc:EntityName"/>
        <xs:attribute ref="pc:SystemInstanceName"/>
        <xs:attribute ref="pc:AssociationName"/>
      </xs:complexType>
    </xs:element>
    <xs:attribute type="xs:string" name="EntityNamespace"/>
    <xs:attribute type="xs:string" name="EntityName"/>
    <xs:attribute type="xs:string" name="SystemInstanceName"/>
    <xs:attribute type="xs:string" name="AssociationName"/>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type="xs:string" name="EntityDisplayName"/>
    <xs:element type="xs:string" name="EntityInstanceReference"/>
    <xs:element type="xs:string" name="EntityId1"/>
    <xs:element type="xs:string" name="EntityId2"/>
    <xs:element type="xs:string" name="EntityId3"/>
    <xs:element type="xs:string" name="EntityId4"/>
    <xs:element type="xs:string" name="EntityId5"/>
    <xs:element name="Terms">
      <xs:complexType>
        <xs:sequence>
          <xs:element minOccurs="0" ref="pc:TermInfo" maxOccurs="unbounded"/>
        </xs:sequence>
      </xs:complexType>
    </xs:element>
    <xs:element name="TermInfo">
      <xs:complexType>
        <xs:sequence>
          <xs:element minOccurs="0" ref="pc:TermName"/>
          <xs:element minOccurs="0" ref="pc:TermId"/>
        </xs:sequence>
      </xs:complexType>
    </xs:element>
    <xs:element type="xs:string" name="TermName"/>
    <xs:element type="xs:string" name="TermId"/>
  </xs:schema>
</ct:contentTypeSchema>
</file>

<file path=customXml/item3.xml><?xml version="1.0" encoding="utf-8"?>
<b:Sources xmlns="http://schemas.openxmlformats.org/officeDocument/2006/bibliography" xmlns:b="http://schemas.openxmlformats.org/officeDocument/2006/bibliography" SelectedStyle="\CHICAGO.XSL" StyleName="Chicago"/>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xsi="http://www.w3.org/2001/XMLSchema-instance" xmlns:pc="http://schemas.microsoft.com/office/infopath/2007/PartnerControls" xmlns:p="http://schemas.microsoft.com/office/2006/metadata/propertie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F441E3-103C-4487-877D-08CD22337C19}">
  <ds:schemaRefs/>
</ds:datastoreItem>
</file>

<file path=customXml/itemProps3.xml><?xml version="1.0" encoding="utf-8"?>
<ds:datastoreItem xmlns:ds="http://schemas.openxmlformats.org/officeDocument/2006/customXml" ds:itemID="{114314AF-3C36-4C2C-B599-40A76C6FFFC1}">
  <ds:schemaRefs/>
</ds:datastoreItem>
</file>

<file path=customXml/itemProps4.xml><?xml version="1.0" encoding="utf-8"?>
<ds:datastoreItem xmlns:ds="http://schemas.openxmlformats.org/officeDocument/2006/customXml" ds:itemID="{2558679B-78FB-42CD-A1EA-A99096AF5568}">
  <ds:schemaRefs/>
</ds:datastoreItem>
</file>

<file path=customXml/itemProps5.xml><?xml version="1.0" encoding="utf-8"?>
<ds:datastoreItem xmlns:ds="http://schemas.openxmlformats.org/officeDocument/2006/customXml" ds:itemID="{4B2E0E22-D442-4EBE-AAA2-EDC8871E7B41}">
  <ds:schemaRefs/>
</ds:datastoreItem>
</file>

<file path=customXml/itemProps6.xml><?xml version="1.0" encoding="utf-8"?>
<ds:datastoreItem xmlns:ds="http://schemas.openxmlformats.org/officeDocument/2006/customXml" ds:itemID="{A3D4929F-83D0-432F-8F82-6D4423C25F5E}">
  <ds:schemaRefs/>
</ds:datastoreItem>
</file>

<file path=docProps/app.xml><?xml version="1.0" encoding="utf-8"?>
<Properties xmlns="http://schemas.openxmlformats.org/officeDocument/2006/extended-properties" xmlns:vt="http://schemas.openxmlformats.org/officeDocument/2006/docPropsVTypes">
  <Template>Supplementary_Material.dotx</Template>
  <Pages>5</Pages>
  <Words>142</Words>
  <Characters>810</Characters>
  <Lines>6</Lines>
  <Paragraphs>1</Paragraphs>
  <TotalTime>0</TotalTime>
  <ScaleCrop>false</ScaleCrop>
  <LinksUpToDate>false</LinksUpToDate>
  <CharactersWithSpaces>951</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2022-11-18T08:58:00Z</dcterms:created>
  <dc:creator>Frontiers</dc:creator>
  <cp:lastModifiedBy>123456</cp:lastModifiedBy>
  <cp:lastPrinted>2013-10-04T04:51:00Z</cp:lastPrinted>
  <dcterms:modified xsi:type="dcterms:W3CDTF">2025-11-25T17:51:28Z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KSOProductBuildVer">
    <vt:lpwstr>2052-12.1.23540.23540</vt:lpwstr>
  </property>
  <property fmtid="{D5CDD505-2E9C-101B-9397-08002B2CF9AE}" pid="11" name="ICV">
    <vt:lpwstr>AE4070E95266A188B55A2469316C9ED7_42</vt:lpwstr>
  </property>
</Properties>
</file>