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9A" w:rsidRPr="0093087E" w:rsidRDefault="0022269A" w:rsidP="0022269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Additional file 2</w:t>
      </w:r>
      <w:r w:rsidRPr="0093087E">
        <w:rPr>
          <w:rFonts w:asciiTheme="minorHAnsi" w:hAnsiTheme="minorHAnsi"/>
          <w:b/>
        </w:rPr>
        <w:t xml:space="preserve">. Reported predictors for outcomes </w:t>
      </w:r>
    </w:p>
    <w:tbl>
      <w:tblPr>
        <w:tblStyle w:val="TableGrid"/>
        <w:tblpPr w:leftFromText="141" w:rightFromText="141" w:vertAnchor="page" w:horzAnchor="margin" w:tblpY="2281"/>
        <w:tblW w:w="12441" w:type="dxa"/>
        <w:tblLayout w:type="fixed"/>
        <w:tblLook w:val="04A0" w:firstRow="1" w:lastRow="0" w:firstColumn="1" w:lastColumn="0" w:noHBand="0" w:noVBand="1"/>
      </w:tblPr>
      <w:tblGrid>
        <w:gridCol w:w="1650"/>
        <w:gridCol w:w="868"/>
        <w:gridCol w:w="1048"/>
        <w:gridCol w:w="1220"/>
        <w:gridCol w:w="1276"/>
        <w:gridCol w:w="2693"/>
        <w:gridCol w:w="2268"/>
        <w:gridCol w:w="1418"/>
      </w:tblGrid>
      <w:tr w:rsidR="0022269A" w:rsidRPr="001C19A0" w:rsidTr="0022269A">
        <w:trPr>
          <w:trHeight w:val="489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C19A0">
              <w:rPr>
                <w:rFonts w:asciiTheme="minorHAnsi" w:hAnsiTheme="minorHAnsi"/>
                <w:b/>
              </w:rPr>
              <w:t>First author, year</w:t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C19A0">
              <w:rPr>
                <w:rFonts w:asciiTheme="minorHAnsi" w:hAnsiTheme="minorHAnsi"/>
                <w:b/>
              </w:rPr>
              <w:t>n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C19A0">
              <w:rPr>
                <w:rFonts w:asciiTheme="minorHAnsi" w:hAnsiTheme="minorHAnsi"/>
                <w:b/>
              </w:rPr>
              <w:t>Females (%)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C19A0">
              <w:rPr>
                <w:rFonts w:asciiTheme="minorHAnsi" w:hAnsiTheme="minorHAnsi"/>
                <w:b/>
              </w:rPr>
              <w:t>Age (mean)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C19A0">
              <w:rPr>
                <w:rFonts w:asciiTheme="minorHAnsi" w:hAnsiTheme="minorHAnsi"/>
                <w:b/>
              </w:rPr>
              <w:t>Follow-up (years) §</w:t>
            </w:r>
          </w:p>
        </w:tc>
        <w:tc>
          <w:tcPr>
            <w:tcW w:w="6379" w:type="dxa"/>
            <w:gridSpan w:val="3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1C19A0">
              <w:rPr>
                <w:rFonts w:asciiTheme="minorHAnsi" w:hAnsiTheme="minorHAnsi"/>
                <w:b/>
              </w:rPr>
              <w:t>Significant associations</w:t>
            </w:r>
          </w:p>
        </w:tc>
      </w:tr>
      <w:tr w:rsidR="0022269A" w:rsidRPr="001C19A0" w:rsidTr="0022269A">
        <w:trPr>
          <w:trHeight w:val="48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C19A0">
              <w:rPr>
                <w:rFonts w:asciiTheme="minorHAnsi" w:hAnsiTheme="minorHAnsi"/>
                <w:b/>
              </w:rPr>
              <w:t>Prognostic factor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C19A0">
              <w:rPr>
                <w:rFonts w:asciiTheme="minorHAnsi" w:hAnsiTheme="minorHAnsi"/>
                <w:b/>
              </w:rPr>
              <w:t>Outcome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C19A0">
              <w:rPr>
                <w:rFonts w:asciiTheme="minorHAnsi" w:hAnsiTheme="minorHAnsi"/>
                <w:b/>
              </w:rPr>
              <w:t>Direction*</w:t>
            </w:r>
          </w:p>
        </w:tc>
      </w:tr>
      <w:tr w:rsidR="0022269A" w:rsidRPr="001C19A0" w:rsidTr="0022269A">
        <w:trPr>
          <w:trHeight w:val="283"/>
        </w:trPr>
        <w:tc>
          <w:tcPr>
            <w:tcW w:w="12441" w:type="dxa"/>
            <w:gridSpan w:val="8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  <w:r w:rsidRPr="001C19A0">
              <w:rPr>
                <w:rFonts w:asciiTheme="minorHAnsi" w:hAnsiTheme="minorHAnsi"/>
                <w:i/>
              </w:rPr>
              <w:t>Studies with low risk of bias across both domains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Cushnaghan</w:t>
            </w:r>
            <w:proofErr w:type="spellEnd"/>
            <w:r w:rsidRPr="001C19A0">
              <w:rPr>
                <w:rFonts w:asciiTheme="minorHAnsi" w:hAnsiTheme="minorHAnsi"/>
              </w:rPr>
              <w:t>, 2007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PFJlZm1hbj48Q2l0ZT48QXV0aG9yPkN1c2huYWdoYW48L0F1dGhvcj48WWVhcj4yMDA3PC9ZZWFy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PFJlZm1hbj48Q2l0ZT48QXV0aG9yPkN1c2huYWdoYW48L0F1dGhvcj48WWVhcj4yMDA3PC9ZZWFy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[34]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282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65</w:t>
            </w:r>
          </w:p>
        </w:tc>
        <w:tc>
          <w:tcPr>
            <w:tcW w:w="122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~8</w:t>
            </w: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SF-36 (PF)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62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Female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61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61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Diabetes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23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radiological grade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22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number of painful joint sites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Davis, 2011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PFJlZm1hbj48Q2l0ZT48QXV0aG9yPkRhdmlzPC9BdXRob3I+PFllYXI+MjAxMTwvWWVhcj48UmVj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PFJlZm1hbj48Q2l0ZT48QXV0aG9yPkRhdmlzPC9BdXRob3I+PFllYXI+MjAxMTwvWWVhcj48UmVj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[35]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1,163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61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69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BMI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Dislocation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61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BMI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Superficial infection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61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BMI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HHS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61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BMI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(except for the domains mental health and change in health)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Fortin, 2002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PFJlZm1hbj48Q2l0ZT48QXV0aG9yPkZvcnRpbjwvQXV0aG9yPjxZZWFyPjIwMDI8L1llYXI+PFJl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=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PFJlZm1hbj48Q2l0ZT48QXV0aG9yPkZvcnRpbjwvQXV0aG9yPjxZZWFyPjIwMDI8L1llYXI+PFJl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=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[39]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84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59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65.7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2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WOMAC (physical function)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 (physical function)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35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WOMAC (physical function)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Assistance from another person for ADL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Gandhi, 2010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&lt;Refman&gt;&lt;Cite&gt;&lt;Author&gt;Gandhi&lt;/Author&gt;&lt;Year&gt;2010&lt;/Year&gt;&lt;RecNum&gt;349&lt;/RecNum&gt;&lt;IDText&gt;Predicting the longer-term outcomes of total hip replacement&lt;/IDText&gt;&lt;MDL Ref_Type="Journal"&gt;&lt;Ref_Type&gt;Journal&lt;/Ref_Type&gt;&lt;Ref_ID&gt;349&lt;/Ref_ID&gt;&lt;Title_Primary&gt;Predicting the longer-term outcomes of total hip replacement&lt;/Title_Primary&gt;&lt;Authors_Primary&gt;Gandhi,R.&lt;/Authors_Primary&gt;&lt;Authors_Primary&gt;Dhotar,H.&lt;/Authors_Primary&gt;&lt;Authors_Primary&gt;Davey,J.R.&lt;/Authors_Primary&gt;&lt;Authors_Primary&gt;Mahomed,N.N.&lt;/Authors_Primary&gt;&lt;Date_Primary&gt;2010/12&lt;/Date_Primary&gt;&lt;Keywords&gt;Arthroplasty,Replacement,Hip&lt;/Keywords&gt;&lt;Keywords&gt;Body Mass Index&lt;/Keywords&gt;&lt;Keywords&gt;Canada&lt;/Keywords&gt;&lt;Keywords&gt;Comorbidity&lt;/Keywords&gt;&lt;Keywords&gt;Follow-Up Studies&lt;/Keywords&gt;&lt;Keywords&gt;Hip&lt;/Keywords&gt;&lt;Keywords&gt;Humans&lt;/Keywords&gt;&lt;Keywords&gt;Mental Health&lt;/Keywords&gt;&lt;Keywords&gt;methods&lt;/Keywords&gt;&lt;Keywords&gt;Ontario&lt;/Keywords&gt;&lt;Keywords&gt;Osteoarthritis&lt;/Keywords&gt;&lt;Keywords&gt;Osteoarthritis,Hip&lt;/Keywords&gt;&lt;Keywords&gt;Outcome Assessment (Health Care)&lt;/Keywords&gt;&lt;Keywords&gt;Prognosis&lt;/Keywords&gt;&lt;Keywords&gt;Prosthesis Failure&lt;/Keywords&gt;&lt;Keywords&gt;psychology&lt;/Keywords&gt;&lt;Keywords&gt;Registries&lt;/Keywords&gt;&lt;Keywords&gt;Regression Analysis&lt;/Keywords&gt;&lt;Keywords&gt;surgery&lt;/Keywords&gt;&lt;Keywords&gt;Treatment Outcome&lt;/Keywords&gt;&lt;Reprint&gt;Not in File&lt;/Reprint&gt;&lt;Start_Page&gt;2573&lt;/Start_Page&gt;&lt;End_Page&gt;2577&lt;/End_Page&gt;&lt;Periodical&gt;J.Rheumatol.&lt;/Periodical&gt;&lt;Volume&gt;37&lt;/Volume&gt;&lt;Issue&gt;12&lt;/Issue&gt;&lt;Misc_3&gt;jrheum.100149 [pii];10.3899/jrheum.100149 [doi]&lt;/Misc_3&gt;&lt;Address&gt;Division of Orthopedic Surgery, University of Toronto, Toronto, Ontario, Canada. Rajiv.gandhi@uhn.on.ca&lt;/Address&gt;&lt;Web_URL&gt;PM:20810497&lt;/Web_URL&gt;&lt;ZZ_JournalStdAbbrev&gt;&lt;f name="System"&gt;J.Rheumatol.&lt;/f&gt;&lt;/ZZ_JournalStdAbbrev&gt;&lt;ZZ_WorkformID&gt;1&lt;/ZZ_WorkformID&gt;&lt;/MDL&gt;&lt;/Cite&gt;&lt;/Refman&gt;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[36]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636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54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63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Mean 3.3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Higher age 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4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Comorbidities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4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Comorbidities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Male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23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(RP)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22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Comorbidities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(RP)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Gordon, 2014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&lt;Refman&gt;&lt;Cite&gt;&lt;Author&gt;Gordon&lt;/Author&gt;&lt;Year&gt;2014&lt;/Year&gt;&lt;RecNum&gt;263&lt;/RecNum&gt;&lt;IDText&gt;Women in Charnley class C fail to improve in mobility to a higher degree after total hip replacement&lt;/IDText&gt;&lt;MDL Ref_Type="Journal"&gt;&lt;Ref_Type&gt;Journal&lt;/Ref_Type&gt;&lt;Ref_ID&gt;263&lt;/Ref_ID&gt;&lt;Title_Primary&gt;Women in Charnley class C fail to improve in mobility to a higher degree after total hip replacement&lt;/Title_Primary&gt;&lt;Authors_Primary&gt;Gordon,M.&lt;/Authors_Primary&gt;&lt;Authors_Primary&gt;Frumento,P.&lt;/Authors_Primary&gt;&lt;Authors_Primary&gt;Skoldenberg,O.&lt;/Authors_Primary&gt;&lt;Authors_Primary&gt;Greene,M.&lt;/Authors_Primary&gt;&lt;Authors_Primary&gt;Garellick,G.&lt;/Authors_Primary&gt;&lt;Authors_Primary&gt;Rolfson,O.&lt;/Authors_Primary&gt;&lt;Date_Primary&gt;2014/8&lt;/Date_Primary&gt;&lt;Keywords&gt;Arthroplasty&lt;/Keywords&gt;&lt;Keywords&gt;classification&lt;/Keywords&gt;&lt;Keywords&gt;HEALTH&lt;/Keywords&gt;&lt;Keywords&gt;LIFE&lt;/Keywords&gt;&lt;Keywords&gt;Men&lt;/Keywords&gt;&lt;Keywords&gt;methods&lt;/Keywords&gt;&lt;Keywords&gt;Osteoarthritis&lt;/Keywords&gt;&lt;Keywords&gt;Pain&lt;/Keywords&gt;&lt;Keywords&gt;PATIENT&lt;/Keywords&gt;&lt;Keywords&gt;Patients&lt;/Keywords&gt;&lt;Keywords&gt;Quality of Life&lt;/Keywords&gt;&lt;Keywords&gt;QUESTIONNAIRE&lt;/Keywords&gt;&lt;Keywords&gt;surgery&lt;/Keywords&gt;&lt;Keywords&gt;WOMEN&lt;/Keywords&gt;&lt;Reprint&gt;Not in File&lt;/Reprint&gt;&lt;Start_Page&gt;335&lt;/Start_Page&gt;&lt;End_Page&gt;341&lt;/End_Page&gt;&lt;Periodical&gt;Acta Orthop.&lt;/Periodical&gt;&lt;Volume&gt;85&lt;/Volume&gt;&lt;Issue&gt;4&lt;/Issue&gt;&lt;Misc_3&gt;10.3109/17453674.2014.931199 [doi]&lt;/Misc_3&gt;&lt;Address&gt;Swedish Hip Arthroplasty Register , Gothenburg&lt;/Address&gt;&lt;Web_URL&gt;PM:24954483&lt;/Web_URL&gt;&lt;ZZ_JournalStdAbbrev&gt;&lt;f name="System"&gt;Acta Orthop.&lt;/f&gt;&lt;/ZZ_JournalStdAbbrev&gt;&lt;ZZ_WorkformID&gt;1&lt;/ZZ_WorkformID&gt;&lt;/MDL&gt;&lt;/Cite&gt;&lt;/Refman&gt;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[37]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26,249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57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70 female 80 male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  <w:p w:rsidR="0022269A" w:rsidRPr="001C19A0" w:rsidRDefault="0022269A" w:rsidP="0022269A">
            <w:pPr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Female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8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Charnley</w:t>
            </w:r>
            <w:proofErr w:type="spellEnd"/>
            <w:r w:rsidRPr="001C19A0">
              <w:rPr>
                <w:rFonts w:asciiTheme="minorHAnsi" w:hAnsiTheme="minorHAnsi"/>
              </w:rPr>
              <w:t xml:space="preserve"> class C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Gordon, 2014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&lt;Refman&gt;&lt;Cite&gt;&lt;Author&gt;Gordon&lt;/Author&gt;&lt;Year&gt;2014&lt;/Year&gt;&lt;RecNum&gt;15&lt;/RecNum&gt;&lt;IDText&gt;Age- and health-related quality of life after total hip replacement&lt;/IDText&gt;&lt;MDL Ref_Type="Journal"&gt;&lt;Ref_Type&gt;Journal&lt;/Ref_Type&gt;&lt;Ref_ID&gt;15&lt;/Ref_ID&gt;&lt;Title_Primary&gt;Age- and health-related quality of life after total hip replacement&lt;/Title_Primary&gt;&lt;Authors_Primary&gt;Gordon,M.&lt;/Authors_Primary&gt;&lt;Authors_Primary&gt;Greene,M.&lt;/Authors_Primary&gt;&lt;Authors_Primary&gt;Frumento,P.&lt;/Authors_Primary&gt;&lt;Authors_Primary&gt;Rolfson,O.&lt;/Authors_Primary&gt;&lt;Authors_Primary&gt;Garellick,G.&lt;/Authors_Primary&gt;&lt;Authors_Primary&gt;Stark,A.&lt;/Authors_Primary&gt;&lt;Date_Primary&gt;2014/6&lt;/Date_Primary&gt;&lt;Keywords&gt;methods&lt;/Keywords&gt;&lt;Keywords&gt;Quality of Life&lt;/Keywords&gt;&lt;Keywords&gt;surgery&lt;/Keywords&gt;&lt;Reprint&gt;Not in File&lt;/Reprint&gt;&lt;Start_Page&gt;244&lt;/Start_Page&gt;&lt;End_Page&gt;249&lt;/End_Page&gt;&lt;Periodical&gt;Acta Orthop.&lt;/Periodical&gt;&lt;Volume&gt;85&lt;/Volume&gt;&lt;Issue&gt;3&lt;/Issue&gt;&lt;User_Def_5&gt;PMC4062790&lt;/User_Def_5&gt;&lt;Misc_3&gt;10.3109/17453674.2014.916492 [doi]&lt;/Misc_3&gt;&lt;Address&gt;The Swedish Hip Arthroplasty Register , Gothenburg&lt;/Address&gt;&lt;Web_URL&gt;PM:24786908&lt;/Web_URL&gt;&lt;ZZ_JournalStdAbbrev&gt;&lt;f name="System"&gt;Acta Orthop.&lt;/f&gt;&lt;/ZZ_JournalStdAbbrev&gt;&lt;ZZ_WorkformID&gt;1&lt;/ZZ_WorkformID&gt;&lt;/MDL&gt;&lt;/Cite&gt;&lt;/Refman&gt;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[38]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27,245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57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67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 from 60 year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81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 from 60 year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81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EQ-5D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Improvement EQ-5D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81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EQ VAS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Improvement EQ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Judge, 2013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PFJlZm1hbj48Q2l0ZT48QXV0aG9yPkp1ZGdlPC9BdXRob3I+PFllYXI+MjAxMzwvWWVhcj48UmVj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PFJlZm1hbj48Q2l0ZT48QXV0aG9yPkp1ZGdlPC9BdXRob3I+PFllYXI+MjAxMzwvWWVhcj48UmVj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[40]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1,375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62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70.0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each year up to 5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Age 50-60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OHS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35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BMI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OHS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35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Comorbidities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OHS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35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SF-36 (Mental Health)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OHS (pain/ function)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547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OHS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OHS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McHugh, 2013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&lt;Refman&gt;&lt;Cite&gt;&lt;Author&gt;McHugh&lt;/Author&gt;&lt;Year&gt;2013&lt;/Year&gt;&lt;RecNum&gt;43&lt;/RecNum&gt;&lt;IDText&gt;Predictors of outcomes of recovery following total hip replacement surgery: A prospective study&lt;/IDText&gt;&lt;MDL Ref_Type="Journal"&gt;&lt;Ref_Type&gt;Journal&lt;/Ref_Type&gt;&lt;Ref_ID&gt;43&lt;/Ref_ID&gt;&lt;Title_Primary&gt;Predictors of outcomes of recovery following total hip replacement surgery: A prospective study&lt;/Title_Primary&gt;&lt;Authors_Primary&gt;McHugh,G.A.&lt;/Authors_Primary&gt;&lt;Authors_Primary&gt;Campbell,M.&lt;/Authors_Primary&gt;&lt;Authors_Primary&gt;Luker,K.A.&lt;/Authors_Primary&gt;&lt;Date_Primary&gt;2013&lt;/Date_Primary&gt;&lt;Keywords&gt;complications&lt;/Keywords&gt;&lt;Keywords&gt;England&lt;/Keywords&gt;&lt;Keywords&gt;methods&lt;/Keywords&gt;&lt;Keywords&gt;Ontario&lt;/Keywords&gt;&lt;Keywords&gt;Osteoarthritis&lt;/Keywords&gt;&lt;Keywords&gt;Prospective Studies&lt;/Keywords&gt;&lt;Keywords&gt;Quality of Life&lt;/Keywords&gt;&lt;Keywords&gt;surgery&lt;/Keywords&gt;&lt;Reprint&gt;Not in File&lt;/Reprint&gt;&lt;Start_Page&gt;248&lt;/Start_Page&gt;&lt;End_Page&gt;254&lt;/End_Page&gt;&lt;Periodical&gt;Bone Joint Res.&lt;/Periodical&gt;&lt;Volume&gt;2&lt;/Volume&gt;&lt;Issue&gt;11&lt;/Issue&gt;&lt;User_Def_5&gt;PMC3842616&lt;/User_Def_5&gt;&lt;Misc_3&gt;2/11/248 [pii];10.1302/2046-3758.211.2000206 [doi]&lt;/Misc_3&gt;&lt;Address&gt;University of Manchester, Schoolof Nursing, Midwifery &amp;amp; Social Work, JeanMcFarlane Building, Oxford Road, ManchesterM13 9PL, UK&lt;/Address&gt;&lt;Web_URL&gt;PM:24285780&lt;/Web_URL&gt;&lt;ZZ_JournalStdAbbrev&gt;&lt;f name="System"&gt;Bone Joint Res.&lt;/f&gt;&lt;/ZZ_JournalStdAbbrev&gt;&lt;ZZ_WorkformID&gt;1&lt;/ZZ_WorkformID&gt;&lt;/MDL&gt;&lt;/Cite&gt;&lt;/Refman&gt;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[41]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206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57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66.3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ESSI (social support)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(MCS)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Previous joint replacement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in SF-36 (PCS)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Taking NSAIDs or COX-2 inhibitors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in SF-36 (PCS)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HADS anxiety score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in SF-36 (PCS)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HADS depression score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in SF-36 (PCS)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826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WOMAC pain score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in SF-36 (PCS)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lastRenderedPageBreak/>
              <w:t>Nilsdotter</w:t>
            </w:r>
            <w:proofErr w:type="spellEnd"/>
            <w:r w:rsidRPr="001C19A0">
              <w:rPr>
                <w:rFonts w:asciiTheme="minorHAnsi" w:hAnsiTheme="minorHAnsi"/>
              </w:rPr>
              <w:t>, 2003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&lt;Refman&gt;&lt;Cite&gt;&lt;Author&gt;Nilsdotter&lt;/Author&gt;&lt;Year&gt;2003&lt;/Year&gt;&lt;RecNum&gt;815&lt;/RecNum&gt;&lt;IDText&gt;Predictors of patient relevant outcome after total hip replacement for osteoarthritis: a prospective study&lt;/IDText&gt;&lt;MDL Ref_Type="Journal"&gt;&lt;Ref_Type&gt;Journal&lt;/Ref_Type&gt;&lt;Ref_ID&gt;815&lt;/Ref_ID&gt;&lt;Title_Primary&gt;Predictors of patient relevant outcome after total hip replacement for osteoarthritis: a prospective study&lt;/Title_Primary&gt;&lt;Authors_Primary&gt;Nilsdotter,A.K.&lt;/Authors_Primary&gt;&lt;Authors_Primary&gt;Petersson,I.F.&lt;/Authors_Primary&gt;&lt;Authors_Primary&gt;Roos,E.M.&lt;/Authors_Primary&gt;&lt;Authors_Primary&gt;Lohmander,L.S.&lt;/Authors_Primary&gt;&lt;Date_Primary&gt;2003/10&lt;/Date_Primary&gt;&lt;Keywords&gt;Age Factors&lt;/Keywords&gt;&lt;Keywords&gt;Aged&lt;/Keywords&gt;&lt;Keywords&gt;Aged,80 and over&lt;/Keywords&gt;&lt;Keywords&gt;Arthroplasty,Replacement,Hip&lt;/Keywords&gt;&lt;Keywords&gt;Case-Control Studies&lt;/Keywords&gt;&lt;Keywords&gt;Comorbidity&lt;/Keywords&gt;&lt;Keywords&gt;Female&lt;/Keywords&gt;&lt;Keywords&gt;Follow-Up Studies&lt;/Keywords&gt;&lt;Keywords&gt;Health Status Indicators&lt;/Keywords&gt;&lt;Keywords&gt;Hip&lt;/Keywords&gt;&lt;Keywords&gt;Humans&lt;/Keywords&gt;&lt;Keywords&gt;Low Back Pain&lt;/Keywords&gt;&lt;Keywords&gt;Male&lt;/Keywords&gt;&lt;Keywords&gt;methods&lt;/Keywords&gt;&lt;Keywords&gt;Middle Aged&lt;/Keywords&gt;&lt;Keywords&gt;Osteoarthritis&lt;/Keywords&gt;&lt;Keywords&gt;Osteoarthritis,Hip&lt;/Keywords&gt;&lt;Keywords&gt;Pain&lt;/Keywords&gt;&lt;Keywords&gt;Pain Measurement&lt;/Keywords&gt;&lt;Keywords&gt;Pain,Postoperative&lt;/Keywords&gt;&lt;Keywords&gt;Prognosis&lt;/Keywords&gt;&lt;Keywords&gt;Prospective Studies&lt;/Keywords&gt;&lt;Keywords&gt;Quality of Life&lt;/Keywords&gt;&lt;Keywords&gt;Questionnaires&lt;/Keywords&gt;&lt;Keywords&gt;surgery&lt;/Keywords&gt;&lt;Keywords&gt;Sweden&lt;/Keywords&gt;&lt;Reprint&gt;Not in File&lt;/Reprint&gt;&lt;Start_Page&gt;923&lt;/Start_Page&gt;&lt;End_Page&gt;930&lt;/End_Page&gt;&lt;Periodical&gt;Ann.Rheum.Dis.&lt;/Periodical&gt;&lt;Volume&gt;62&lt;/Volume&gt;&lt;Issue&gt;10&lt;/Issue&gt;&lt;User_Def_5&gt;PMC1754324&lt;/User_Def_5&gt;&lt;Address&gt;Department of Orthopaedics, Lund University Hospital, Spenshult Hospital of Rheumatic Diseases, Halmstad, Sweden. Anna.Nilsdotter@Spenshult.se&lt;/Address&gt;&lt;Web_URL&gt;PM:12972468&lt;/Web_URL&gt;&lt;ZZ_JournalStdAbbrev&gt;&lt;f name="System"&gt;Ann.Rheum.Dis.&lt;/f&gt;&lt;/ZZ_JournalStdAbbrev&gt;&lt;ZZ_WorkformID&gt;1&lt;/ZZ_WorkformID&gt;&lt;/MDL&gt;&lt;/Cite&gt;&lt;/Refman&gt;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[42]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198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54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71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Mean 3.6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 function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7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SF-36 (BP)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 function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2441" w:type="dxa"/>
            <w:gridSpan w:val="8"/>
          </w:tcPr>
          <w:p w:rsidR="0022269A" w:rsidRPr="001C19A0" w:rsidRDefault="0022269A" w:rsidP="008D791E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  <w:r w:rsidRPr="001C19A0">
              <w:rPr>
                <w:rFonts w:asciiTheme="minorHAnsi" w:hAnsiTheme="minorHAnsi"/>
                <w:i/>
              </w:rPr>
              <w:t xml:space="preserve">Studies with high/unclear risk of bias </w:t>
            </w:r>
            <w:r w:rsidR="008D791E">
              <w:rPr>
                <w:rFonts w:asciiTheme="minorHAnsi" w:hAnsiTheme="minorHAnsi"/>
                <w:i/>
              </w:rPr>
              <w:t>in</w:t>
            </w:r>
            <w:r w:rsidR="008D791E" w:rsidRPr="001C19A0">
              <w:rPr>
                <w:rFonts w:asciiTheme="minorHAnsi" w:hAnsiTheme="minorHAnsi"/>
                <w:i/>
              </w:rPr>
              <w:t xml:space="preserve"> </w:t>
            </w:r>
            <w:r w:rsidRPr="001C19A0">
              <w:rPr>
                <w:rFonts w:asciiTheme="minorHAnsi" w:hAnsiTheme="minorHAnsi"/>
                <w:i/>
              </w:rPr>
              <w:t>at least one of the domains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Bethge</w:t>
            </w:r>
            <w:proofErr w:type="spellEnd"/>
            <w:r w:rsidRPr="001C19A0">
              <w:rPr>
                <w:rFonts w:asciiTheme="minorHAnsi" w:hAnsiTheme="minorHAnsi"/>
              </w:rPr>
              <w:t>, 2010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PFJlZm1hbj48Q2l0ZT48QXV0aG9yPkJldGhnZTwvQXV0aG9yPjxZZWFyPjIwMTA8L1llYXI+PFJl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PFJlZm1hbj48Q2l0ZT48QXV0aG9yPkJldGhnZTwvQXV0aG9yPjxZZWFyPjIwMTA8L1llYXI+PFJl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[14]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135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66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72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BIPQ (subscale Expecting an enduring illness)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HHS </w:t>
            </w: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91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BIPQ (subscales expectation treatment is helpful)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HHS 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Clement, 2011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PFJlZm1hbj48Q2l0ZT48QXV0aG9yPkNsZW1lbnQ8L0F1dGhvcj48WWVhcj4yMDExPC9ZZWFyPjxS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PFJlZm1hbj48Q2l0ZT48QXV0aG9yPkNsZW1lbnQ8L0F1dGhvcj48WWVhcj4yMDExPC9ZZWFyPjxS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[43]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163 ≥80y</w:t>
            </w: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376 &lt;80y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55</w:t>
            </w: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63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84</w:t>
            </w: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70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age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SF-12 PCS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426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633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age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OHS (function)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61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Complications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Clement, 2011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PFJlZm1hbj48Q2l0ZT48QXV0aG9yPkNsZW1lbnQ8L0F1dGhvcj48WWVhcj4yMDExPC9ZZWFyPjxS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PFJlZm1hbj48Q2l0ZT48QXV0aG9yPkNsZW1lbnQ8L0F1dGhvcj48WWVhcj4yMDExPC9ZZWFyPjxS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[47]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1,312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58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68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OHS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OHS</w:t>
            </w: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33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DEPCAT</w:t>
            </w: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OHS </w:t>
            </w: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339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DEPCAT</w:t>
            </w: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Duivenvoorden, 2013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&lt;Refman&gt;&lt;Cite&gt;&lt;Author&gt;Duivenvoorden&lt;/Author&gt;&lt;Year&gt;2013&lt;/Year&gt;&lt;RecNum&gt;38&lt;/RecNum&gt;&lt;IDText&gt;Anxiety and depressive symptoms before and after total hip and knee arthroplasty: a prospective multicentre study&lt;/IDText&gt;&lt;MDL Ref_Type="Journal"&gt;&lt;Ref_Type&gt;Journal&lt;/Ref_Type&gt;&lt;Ref_ID&gt;38&lt;/Ref_ID&gt;&lt;Title_Primary&gt;Anxiety and depressive symptoms before and after total hip and knee arthroplasty: a prospective multicentre study&lt;/Title_Primary&gt;&lt;Authors_Primary&gt;Duivenvoorden,T.&lt;/Authors_Primary&gt;&lt;Authors_Primary&gt;Vissers,M.M.&lt;/Authors_Primary&gt;&lt;Authors_Primary&gt;Verhaar,J.A.&lt;/Authors_Primary&gt;&lt;Authors_Primary&gt;Busschbach,J.J.&lt;/Authors_Primary&gt;&lt;Authors_Primary&gt;Gosens,T.&lt;/Authors_Primary&gt;&lt;Authors_Primary&gt;Bloem,R.M.&lt;/Authors_Primary&gt;&lt;Authors_Primary&gt;Bierma-Zeinstra,S.M.&lt;/Authors_Primary&gt;&lt;Authors_Primary&gt;Reijman,M.&lt;/Authors_Primary&gt;&lt;Date_Primary&gt;2013/12&lt;/Date_Primary&gt;&lt;Keywords&gt;Prevalence&lt;/Keywords&gt;&lt;Keywords&gt;Prospective Studies&lt;/Keywords&gt;&lt;Reprint&gt;Not in File&lt;/Reprint&gt;&lt;Start_Page&gt;1834&lt;/Start_Page&gt;&lt;End_Page&gt;1840&lt;/End_Page&gt;&lt;Periodical&gt;Osteoarthritis.Cartilage.&lt;/Periodical&gt;&lt;Volume&gt;21&lt;/Volume&gt;&lt;Issue&gt;12&lt;/Issue&gt;&lt;Misc_3&gt;S1063-4584(13)00940-0 [pii];10.1016/j.joca.2013.08.022 [doi]&lt;/Misc_3&gt;&lt;Address&gt;Department of Orthopaedics, Erasmus University Medical Centre, Rotterdam, The Netherlands. Electronic address: t.duivenvoorden@erasmusmc.nl&lt;/Address&gt;&lt;Web_URL&gt;PM:24012622&lt;/Web_URL&gt;&lt;ZZ_JournalStdAbbrev&gt;&lt;f name="System"&gt;Osteoarthritis.Cartilage.&lt;/f&gt;&lt;/ZZ_JournalStdAbbrev&gt;&lt;ZZ_WorkformID&gt;1&lt;/ZZ_WorkformID&gt;&lt;/MDL&gt;&lt;/Cite&gt;&lt;/Refman&gt;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[15]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140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64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68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Anxiety symptoms 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HOOS (subscales pain, ADL, sports, QOL)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44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Anxiety symptoms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 (overall, pain reduction, improvement ADL, improvement QOL)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44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Depressive symptoms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HOOS (subscales </w:t>
            </w:r>
            <w:r w:rsidRPr="001C19A0">
              <w:rPr>
                <w:rFonts w:asciiTheme="minorHAnsi" w:hAnsiTheme="minorHAnsi"/>
              </w:rPr>
              <w:lastRenderedPageBreak/>
              <w:t>pain symptoms, ADL, QOL)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lastRenderedPageBreak/>
              <w:t>↓</w:t>
            </w:r>
          </w:p>
        </w:tc>
      </w:tr>
      <w:tr w:rsidR="0022269A" w:rsidRPr="001C19A0" w:rsidTr="0022269A">
        <w:trPr>
          <w:trHeight w:val="244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Depressive symptoms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 (improvement QOL)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27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Greene, 2014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PFJlZm1hbj48Q2l0ZT48QXV0aG9yPkdyZWVuZTwvQXV0aG9yPjxZZWFyPjIwMTQ8L1llYXI+PFJl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PFJlZm1hbj48Q2l0ZT48QXV0aG9yPkdyZWVuZTwvQXV0aG9yPjxZZWFyPjIwMTQ8L1llYXI+PFJl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[16]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11,464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64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54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 education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 index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 index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 index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Charnley</w:t>
            </w:r>
            <w:proofErr w:type="spellEnd"/>
            <w:r w:rsidRPr="001C19A0">
              <w:rPr>
                <w:rFonts w:asciiTheme="minorHAnsi" w:hAnsiTheme="minorHAnsi"/>
              </w:rPr>
              <w:t xml:space="preserve"> class B or C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 index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Comorbidities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 index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Male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 index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 education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 index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5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Second hip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46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Charnley</w:t>
            </w:r>
            <w:proofErr w:type="spellEnd"/>
            <w:r w:rsidRPr="001C19A0">
              <w:rPr>
                <w:rFonts w:asciiTheme="minorHAnsi" w:hAnsiTheme="minorHAnsi"/>
              </w:rPr>
              <w:t xml:space="preserve"> class B or C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46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Comorbidities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46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 education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Pain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46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 index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Pain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Widow/ married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Pain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62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Charnley</w:t>
            </w:r>
            <w:proofErr w:type="spellEnd"/>
            <w:r w:rsidRPr="001C19A0">
              <w:rPr>
                <w:rFonts w:asciiTheme="minorHAnsi" w:hAnsiTheme="minorHAnsi"/>
              </w:rPr>
              <w:t xml:space="preserve"> class B or C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Pain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62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 education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62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 index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62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Second hip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62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Charnley</w:t>
            </w:r>
            <w:proofErr w:type="spellEnd"/>
            <w:r w:rsidRPr="001C19A0">
              <w:rPr>
                <w:rFonts w:asciiTheme="minorHAnsi" w:hAnsiTheme="minorHAnsi"/>
              </w:rPr>
              <w:t xml:space="preserve"> class B or C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Females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 VAS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Haverkamp</w:t>
            </w:r>
            <w:proofErr w:type="spellEnd"/>
            <w:r w:rsidRPr="001C19A0">
              <w:rPr>
                <w:rFonts w:asciiTheme="minorHAnsi" w:hAnsiTheme="minorHAnsi"/>
              </w:rPr>
              <w:t>, 2013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PFJlZm1hbj48Q2l0ZT48QXV0aG9yPkhhdmVya2FtcDwvQXV0aG9yPjxZZWFyPjIwMTM8L1llYXI+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PFJlZm1hbj48Q2l0ZT48QXV0aG9yPkhhdmVya2FtcDwvQXV0aG9yPjxZZWFyPjIwMTM8L1llYXI+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[28]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155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71†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68.3†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Mean 2.3†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Pain at rest/ at night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Improvement WOMAC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072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Pain at rest/ at night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Improvement VAS pain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Heiberg, </w:t>
            </w:r>
            <w:r w:rsidRPr="001C19A0">
              <w:rPr>
                <w:rFonts w:asciiTheme="minorHAnsi" w:hAnsiTheme="minorHAnsi"/>
              </w:rPr>
              <w:lastRenderedPageBreak/>
              <w:t>2013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&lt;Refman&gt;&lt;Cite&gt;&lt;Author&gt;Heiberg&lt;/Author&gt;&lt;Year&gt;2013&lt;/Year&gt;&lt;RecNum&gt;92&lt;/RecNum&gt;&lt;IDText&gt;Recovery and prediction of physical functioning outcomes during the first year after total hip arthroplasty&lt;/IDText&gt;&lt;MDL Ref_Type="Journal"&gt;&lt;Ref_Type&gt;Journal&lt;/Ref_Type&gt;&lt;Ref_ID&gt;92&lt;/Ref_ID&gt;&lt;Title_Primary&gt;Recovery and prediction of physical functioning outcomes during the first year after total hip arthroplasty&lt;/Title_Primary&gt;&lt;Authors_Primary&gt;Heiberg,K.E.&lt;/Authors_Primary&gt;&lt;Authors_Primary&gt;Ekeland,A.&lt;/Authors_Primary&gt;&lt;Authors_Primary&gt;Bruun-Olsen,V.&lt;/Authors_Primary&gt;&lt;Authors_Primary&gt;Mengshoel,A.M.&lt;/Authors_Primary&gt;&lt;Date_Primary&gt;2013/7&lt;/Date_Primary&gt;&lt;Keywords&gt;Age Factors&lt;/Keywords&gt;&lt;Keywords&gt;Aged&lt;/Keywords&gt;&lt;Keywords&gt;analysis&lt;/Keywords&gt;&lt;Keywords&gt;Analysis of Variance&lt;/Keywords&gt;&lt;Keywords&gt;Arthroplasty&lt;/Keywords&gt;&lt;Keywords&gt;Arthroplasty,Replacement,Hip&lt;/Keywords&gt;&lt;Keywords&gt;Comorbidity&lt;/Keywords&gt;&lt;Keywords&gt;Exercise Test&lt;/Keywords&gt;&lt;Keywords&gt;Female&lt;/Keywords&gt;&lt;Keywords&gt;Humans&lt;/Keywords&gt;&lt;Keywords&gt;Longitudinal Studies&lt;/Keywords&gt;&lt;Keywords&gt;Male&lt;/Keywords&gt;&lt;Keywords&gt;Middle Aged&lt;/Keywords&gt;&lt;Keywords&gt;Muscle Strength&lt;/Keywords&gt;&lt;Keywords&gt;Norway&lt;/Keywords&gt;&lt;Keywords&gt;Osteoarthritis&lt;/Keywords&gt;&lt;Keywords&gt;Osteoarthritis,Hip&lt;/Keywords&gt;&lt;Keywords&gt;Prospective Studies&lt;/Keywords&gt;&lt;Keywords&gt;Range of Motion,Articular&lt;/Keywords&gt;&lt;Keywords&gt;Recovery of Function&lt;/Keywords&gt;&lt;Keywords&gt;rehabilitation&lt;/Keywords&gt;&lt;Keywords&gt;Sex Factors&lt;/Keywords&gt;&lt;Keywords&gt;surgery&lt;/Keywords&gt;&lt;Keywords&gt;Walking&lt;/Keywords&gt;&lt;Reprint&gt;Not in File&lt;/Reprint&gt;&lt;Start_Page&gt;1352&lt;/Start_Page&gt;&lt;End_Page&gt;1359&lt;/End_Page&gt;&lt;Periodical&gt;Arch.Phys.Med.Rehabil.&lt;/Periodical&gt;&lt;Volume&gt;94&lt;/Volume&gt;&lt;Issue&gt;7&lt;/Issue&gt;&lt;Misc_3&gt;S0003-9993(13)00102-0 [pii];10.1016/j.apmr.2013.01.017 [doi]&lt;/Misc_3&gt;&lt;Address&gt;Department of Physiotherapy, Baerum Hospital, Vestre Viken Hospital Trust, Sandvika, Norway. k.e.heiberg@medisin.uio.no&lt;/Address&gt;&lt;Web_URL&gt;PM:23385111&lt;/Web_URL&gt;&lt;ZZ_JournalStdAbbrev&gt;&lt;f name="System"&gt;Arch.Phys.Med.Rehabil.&lt;/f&gt;&lt;/ZZ_JournalStdAbbrev&gt;&lt;ZZ_WorkformID&gt;1&lt;/ZZ_WorkformID&gt;&lt;/MDL&gt;&lt;/Cite&gt;&lt;/Refman&gt;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[17]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lastRenderedPageBreak/>
              <w:t>64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52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65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Younger age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6MWT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67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Males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6MWT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67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6MWT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6MWT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67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ROM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6MWT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Ieiri</w:t>
            </w:r>
            <w:proofErr w:type="spellEnd"/>
            <w:r w:rsidRPr="001C19A0">
              <w:rPr>
                <w:rFonts w:asciiTheme="minorHAnsi" w:hAnsiTheme="minorHAnsi"/>
              </w:rPr>
              <w:t>, 2013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&lt;Refman&gt;&lt;Cite&gt;&lt;Author&gt;Ieiri&lt;/Author&gt;&lt;Year&gt;2013&lt;/Year&gt;&lt;RecNum&gt;106&lt;/RecNum&gt;&lt;IDText&gt;What predicts 36-item health survey version 2 after total hip arthroplasty&lt;/IDText&gt;&lt;MDL Ref_Type="Journal"&gt;&lt;Ref_Type&gt;Journal&lt;/Ref_Type&gt;&lt;Ref_ID&gt;106&lt;/Ref_ID&gt;&lt;Title_Primary&gt;What predicts 36-item health survey version 2 after total hip arthroplasty&lt;/Title_Primary&gt;&lt;Authors_Primary&gt;Ieiri,A.&lt;/Authors_Primary&gt;&lt;Authors_Primary&gt;Tushima,E.&lt;/Authors_Primary&gt;&lt;Authors_Primary&gt;Ishida,K.&lt;/Authors_Primary&gt;&lt;Authors_Primary&gt;Abe,S.&lt;/Authors_Primary&gt;&lt;Authors_Primary&gt;Inoue,M.&lt;/Authors_Primary&gt;&lt;Authors_Primary&gt;Masuda,T.&lt;/Authors_Primary&gt;&lt;Date_Primary&gt;2013/5&lt;/Date_Primary&gt;&lt;Keywords&gt;Age Factors&lt;/Keywords&gt;&lt;Keywords&gt;Aged&lt;/Keywords&gt;&lt;Keywords&gt;analysis&lt;/Keywords&gt;&lt;Keywords&gt;Arthroplasty,Replacement,Hip&lt;/Keywords&gt;&lt;Keywords&gt;Body Mass Index&lt;/Keywords&gt;&lt;Keywords&gt;complications&lt;/Keywords&gt;&lt;Keywords&gt;Female&lt;/Keywords&gt;&lt;Keywords&gt;Hip Joint&lt;/Keywords&gt;&lt;Keywords&gt;Humans&lt;/Keywords&gt;&lt;Keywords&gt;Male&lt;/Keywords&gt;&lt;Keywords&gt;Mental Health&lt;/Keywords&gt;&lt;Keywords&gt;Middle Aged&lt;/Keywords&gt;&lt;Keywords&gt;Multivariate Analysis&lt;/Keywords&gt;&lt;Keywords&gt;Osteoarthritis&lt;/Keywords&gt;&lt;Keywords&gt;Osteoarthritis,Hip&lt;/Keywords&gt;&lt;Keywords&gt;Patient Satisfaction&lt;/Keywords&gt;&lt;Keywords&gt;psychology&lt;/Keywords&gt;&lt;Keywords&gt;Quality of Life&lt;/Keywords&gt;&lt;Keywords&gt;Questionnaires&lt;/Keywords&gt;&lt;Keywords&gt;rehabilitation&lt;/Keywords&gt;&lt;Keywords&gt;Retrospective Studies&lt;/Keywords&gt;&lt;Keywords&gt;surgery&lt;/Keywords&gt;&lt;Keywords&gt;Time Factors&lt;/Keywords&gt;&lt;Keywords&gt;Treatment Outcome&lt;/Keywords&gt;&lt;Keywords&gt;Walking&lt;/Keywords&gt;&lt;Reprint&gt;Not in File&lt;/Reprint&gt;&lt;Start_Page&gt;902&lt;/Start_Page&gt;&lt;End_Page&gt;909&lt;/End_Page&gt;&lt;Periodical&gt;Arch.Phys.Med.Rehabil.&lt;/Periodical&gt;&lt;Volume&gt;94&lt;/Volume&gt;&lt;Issue&gt;5&lt;/Issue&gt;&lt;Misc_3&gt;S0003-9993(12)01214-2 [pii];10.1016/j.apmr.2012.11.043 [doi]&lt;/Misc_3&gt;&lt;Address&gt;Department of Rehabilitation, Eniwa Hospital, Eniwa City, Hokkaido, Japan. ieiri.home@wit.ocn.ne.jp&lt;/Address&gt;&lt;Web_URL&gt;PM:23254276&lt;/Web_URL&gt;&lt;ZZ_JournalStdAbbrev&gt;&lt;f name="System"&gt;Arch.Phys.Med.Rehabil.&lt;/f&gt;&lt;/ZZ_JournalStdAbbrev&gt;&lt;ZZ_WorkformID&gt;1&lt;/ZZ_WorkformID&gt;&lt;/MDL&gt;&lt;/Cite&gt;&lt;/Refman&gt;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[49]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108</w:t>
            </w:r>
          </w:p>
        </w:tc>
        <w:tc>
          <w:tcPr>
            <w:tcW w:w="1048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85</w:t>
            </w:r>
          </w:p>
        </w:tc>
        <w:tc>
          <w:tcPr>
            <w:tcW w:w="1220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61.3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Contralateral hip OA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(PF, RP, MH, RE, BP, VT, GH, SF)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Walking aids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(PF, RP, MH, RE, BP, VT, GH, SF)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contralateral hip ROM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(PF, RP, MH, RE, BP, VT, GH, SF)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affected hip ROM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(PF, RP, MH, RE, BP, VT, GH, SF)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(PF, RP)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90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Walking aids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(PF, RP)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90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BMI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(PF, RP)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90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contralateral hip ROM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(PF, RP)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90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pre SF-36 mental health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(MH, RP, GH, SF, VT, RE, BP)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35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Not living alone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(MH, RP, GH, SF, VT, RE, BP)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35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Not working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(MH, RP, GH, SF, VT, RE, BP)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Johansson, 2010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&lt;Refman&gt;&lt;Cite&gt;&lt;Author&gt;Johansson&lt;/Author&gt;&lt;Year&gt;2010&lt;/Year&gt;&lt;RecNum&gt;384&lt;/RecNum&gt;&lt;IDText&gt;Impact of preoperative function on early postoperative outcome after total hip arthroplasty&lt;/IDText&gt;&lt;MDL Ref_Type="Journal"&gt;&lt;Ref_Type&gt;Journal&lt;/Ref_Type&gt;&lt;Ref_ID&gt;384&lt;/Ref_ID&gt;&lt;Title_Primary&gt;Impact of preoperative function on early postoperative outcome after total hip arthroplasty&lt;/Title_Primary&gt;&lt;Authors_Primary&gt;Johansson,H.R.&lt;/Authors_Primary&gt;&lt;Authors_Primary&gt;Bergschmidt,P.&lt;/Authors_Primary&gt;&lt;Authors_Primary&gt;Skripitz,R.&lt;/Authors_Primary&gt;&lt;Authors_Primary&gt;Finze,S.&lt;/Authors_Primary&gt;&lt;Authors_Primary&gt;Bader,R.&lt;/Authors_Primary&gt;&lt;Authors_Primary&gt;Mittelmeier,W.&lt;/Authors_Primary&gt;&lt;Date_Primary&gt;2010/4&lt;/Date_Primary&gt;&lt;Keywords&gt;Aged&lt;/Keywords&gt;&lt;Keywords&gt;Arthroplasty&lt;/Keywords&gt;&lt;Keywords&gt;Arthroplasty,Replacement,Hip&lt;/Keywords&gt;&lt;Keywords&gt;complications&lt;/Keywords&gt;&lt;Keywords&gt;Female&lt;/Keywords&gt;&lt;Keywords&gt;Follow-Up Studies&lt;/Keywords&gt;&lt;Keywords&gt;Germany&lt;/Keywords&gt;&lt;Keywords&gt;Health Surveys&lt;/Keywords&gt;&lt;Keywords&gt;Hip&lt;/Keywords&gt;&lt;Keywords&gt;Humans&lt;/Keywords&gt;&lt;Keywords&gt;Male&lt;/Keywords&gt;&lt;Keywords&gt;methods&lt;/Keywords&gt;&lt;Keywords&gt;Middle Aged&lt;/Keywords&gt;&lt;Keywords&gt;Ontario&lt;/Keywords&gt;&lt;Keywords&gt;Osteoarthritis&lt;/Keywords&gt;&lt;Keywords&gt;Osteoarthritis,Hip&lt;/Keywords&gt;&lt;Keywords&gt;Pain&lt;/Keywords&gt;&lt;Keywords&gt;physiopathology&lt;/Keywords&gt;&lt;Keywords&gt;Quality of Life&lt;/Keywords&gt;&lt;Keywords&gt;Range of Motion,Articular&lt;/Keywords&gt;&lt;Keywords&gt;Recovery of Function&lt;/Keywords&gt;&lt;Keywords&gt;Risk Factors&lt;/Keywords&gt;&lt;Keywords&gt;Severity of Illness Index&lt;/Keywords&gt;&lt;Keywords&gt;surgery&lt;/Keywords&gt;&lt;Keywords&gt;Time Factors&lt;/Keywords&gt;&lt;Keywords&gt;Treatment Outcome&lt;/Keywords&gt;&lt;Reprint&gt;Not in File&lt;/Reprint&gt;&lt;Start_Page&gt;6&lt;/Start_Page&gt;&lt;End_Page&gt;10&lt;/End_Page&gt;&lt;Periodical&gt;J.Orthop.Surg.(Hong.Kong.)&lt;/Periodical&gt;&lt;Volume&gt;18&lt;/Volume&gt;&lt;Issue&gt;1&lt;/Issue&gt;&lt;Address&gt;Department of Orthopaedics, University of Rostock, Germany&lt;/Address&gt;&lt;Web_URL&gt;PM:20427825&lt;/Web_URL&gt;&lt;ZZ_JournalStdAbbrev&gt;&lt;f name="System"&gt;J.Orthop.Surg.(Hong.Kong.)&lt;/f&gt;&lt;/ZZ_JournalStdAbbrev&gt;&lt;ZZ_WorkformID&gt;1&lt;/ZZ_WorkformID&gt;&lt;/MDL&gt;&lt;/Cite&gt;&lt;/Refman&gt;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[29]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75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48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67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2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HHS poor (vs good)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HHS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54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HHS poor (vs good)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547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HHS poor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Judge, 2014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PFJlZm1hbj48Q2l0ZT48QXV0aG9yPkp1ZGdlPC9BdXRob3I+PFllYXI+MjAxNDwvWWVhcj48UmVj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PFJlZm1hbj48Q2l0ZT48QXV0aG9yPkp1ZGdlPC9BdXRob3I+PFllYXI+MjAxNDwvWWVhcj48UmVj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[19]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4,413</w:t>
            </w:r>
          </w:p>
        </w:tc>
        <w:tc>
          <w:tcPr>
            <w:tcW w:w="104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62</w:t>
            </w:r>
          </w:p>
        </w:tc>
        <w:tc>
          <w:tcPr>
            <w:tcW w:w="1220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68.5</w:t>
            </w:r>
          </w:p>
        </w:tc>
        <w:tc>
          <w:tcPr>
            <w:tcW w:w="1276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BMI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OHS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Judge, 2012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PFJlZm1hbj48Q2l0ZT48QXV0aG9yPkp1ZGdlPC9BdXRob3I+PFllYXI+MjAxMjwvWWVhcj48UmVj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PFJlZm1hbj48Q2l0ZT48QXV0aG9yPkp1ZGdlPC9BdXRob3I+PFllYXI+MjAxMjwvWWVhcj48UmVj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[48]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249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64</w:t>
            </w:r>
          </w:p>
        </w:tc>
        <w:tc>
          <w:tcPr>
            <w:tcW w:w="122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67.2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Mean 8</w:t>
            </w: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Female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age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Lower SF-36 (PF)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Improvement 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Previous hip injury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Greater number of painful joint sites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Worse radiological grades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Improvement SF-36 (PF)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Judge, 2011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PFJlZm1hbj48Q2l0ZT48QXV0aG9yPkp1ZGdlPC9BdXRob3I+PFllYXI+MjAxMTwvWWVhcj48UmVj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PFJlZm1hbj48Q2l0ZT48QXV0aG9yPkp1ZGdlPC9BdXRob3I+PFllYXI+MjAxMTwvWWVhcj48UmVj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[18]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908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56</w:t>
            </w:r>
          </w:p>
        </w:tc>
        <w:tc>
          <w:tcPr>
            <w:tcW w:w="122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65.9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expectations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WOMAC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 education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WOMAC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Worse baseline pain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WOMAC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4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Worse baseline function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WOMAC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547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Less severe radiological change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Change WOMAC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Katz, 2012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&lt;Refman&gt;&lt;Cite&gt;&lt;Author&gt;Katz&lt;/Author&gt;&lt;Year&gt;2012&lt;/Year&gt;&lt;RecNum&gt;120&lt;/RecNum&gt;&lt;IDText&gt;Twelve-year risk of revision after primary total hip replacement in the U.S. Medicare population&lt;/IDText&gt;&lt;MDL Ref_Type="Journal"&gt;&lt;Ref_Type&gt;Journal&lt;/Ref_Type&gt;&lt;Ref_ID&gt;120&lt;/Ref_ID&gt;&lt;Title_Primary&gt;Twelve-year risk of revision after primary total hip replacement in the U.S. Medicare population&lt;/Title_Primary&gt;&lt;Authors_Primary&gt;Katz,J.N.&lt;/Authors_Primary&gt;&lt;Authors_Primary&gt;Wright,E.A.&lt;/Authors_Primary&gt;&lt;Authors_Primary&gt;Wright,J.&lt;/Authors_Primary&gt;&lt;Authors_Primary&gt;Malchau,H.&lt;/Authors_Primary&gt;&lt;Authors_Primary&gt;Mahomed,N.N.&lt;/Authors_Primary&gt;&lt;Authors_Primary&gt;Stedman,M.&lt;/Authors_Primary&gt;&lt;Authors_Primary&gt;Baron,J.A.&lt;/Authors_Primary&gt;&lt;Authors_Primary&gt;Losina,E.&lt;/Authors_Primary&gt;&lt;Date_Primary&gt;2012/10/17&lt;/Date_Primary&gt;&lt;Keywords&gt;Aged&lt;/Keywords&gt;&lt;Keywords&gt;Aged,80 and over&lt;/Keywords&gt;&lt;Keywords&gt;Arthritis&lt;/Keywords&gt;&lt;Keywords&gt;Arthroplasty,Replacement,Hip&lt;/Keywords&gt;&lt;Keywords&gt;Cohort Studies&lt;/Keywords&gt;&lt;Keywords&gt;Female&lt;/Keywords&gt;&lt;Keywords&gt;Follow-Up Studies&lt;/Keywords&gt;&lt;Keywords&gt;Humans&lt;/Keywords&gt;&lt;Keywords&gt;Male&lt;/Keywords&gt;&lt;Keywords&gt;Medicare&lt;/Keywords&gt;&lt;Keywords&gt;methods&lt;/Keywords&gt;&lt;Keywords&gt;Osteoarthritis&lt;/Keywords&gt;&lt;Keywords&gt;Osteoarthritis,Hip&lt;/Keywords&gt;&lt;Keywords&gt;Reoperation&lt;/Keywords&gt;&lt;Keywords&gt;Retrospective Studies&lt;/Keywords&gt;&lt;Keywords&gt;Risk&lt;/Keywords&gt;&lt;Keywords&gt;Risk Factors&lt;/Keywords&gt;&lt;Keywords&gt;statistics &amp;amp; numerical data&lt;/Keywords&gt;&lt;Keywords&gt;surgery&lt;/Keywords&gt;&lt;Keywords&gt;United States&lt;/Keywords&gt;&lt;Reprint&gt;Not in File&lt;/Reprint&gt;&lt;Start_Page&gt;1825&lt;/Start_Page&gt;&lt;End_Page&gt;1832&lt;/End_Page&gt;&lt;Periodical&gt;J.Bone Joint Surg.Am.&lt;/Periodical&gt;&lt;Volume&gt;94&lt;/Volume&gt;&lt;Issue&gt;20&lt;/Issue&gt;&lt;User_Def_5&gt;PMC3489069&lt;/User_Def_5&gt;&lt;Misc_3&gt;1372939 [pii];10.2106/JBJS.K.00569 [doi]&lt;/Misc_3&gt;&lt;Address&gt;Orthopedic and Arthritis Center for Outcomes Research, Brigham and Women&amp;apos;s Hospital, 75 Francis Street,&lt;/Address&gt;&lt;Web_URL&gt;PM:23079874&lt;/Web_URL&gt;&lt;ZZ_JournalStdAbbrev&gt;&lt;f name="System"&gt;J.Bone Joint Surg.Am.&lt;/f&gt;&lt;/ZZ_JournalStdAbbrev&gt;&lt;ZZ_WorkformID&gt;1&lt;/ZZ_WorkformID&gt;&lt;/MDL&gt;&lt;/Cite&gt;&lt;/Refman&gt;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[27]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49,136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63</w:t>
            </w:r>
          </w:p>
        </w:tc>
        <w:tc>
          <w:tcPr>
            <w:tcW w:w="122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60% 65-75 y, 40% &gt;75Y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12</w:t>
            </w: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Males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Revision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540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Younger patients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Revision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Kennedy, 2011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PFJlZm1hbj48Q2l0ZT48QXV0aG9yPktlbm5lZHk8L0F1dGhvcj48WWVhcj4yMDExPC9ZZWFyPjxS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PFJlZm1hbj48Q2l0ZT48QXV0aG9yPktlbm5lZHk8L0F1dGhvcj48WWVhcj4yMDExPC9ZZWFyPjxS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[44]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75</w:t>
            </w:r>
          </w:p>
        </w:tc>
        <w:tc>
          <w:tcPr>
            <w:tcW w:w="104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43</w:t>
            </w:r>
          </w:p>
        </w:tc>
        <w:tc>
          <w:tcPr>
            <w:tcW w:w="1220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61</w:t>
            </w:r>
          </w:p>
        </w:tc>
        <w:tc>
          <w:tcPr>
            <w:tcW w:w="1276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Up to 1.3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6MWT distance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6MWT distance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Keurentjes, 2013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PFJlZm1hbj48Q2l0ZT48QXV0aG9yPktldXJlbnRqZXM8L0F1dGhvcj48WWVhcj4yMDEzPC9ZZWFy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=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PFJlZm1hbj48Q2l0ZT48QXV0aG9yPktldXJlbnRqZXM8L0F1dGhvcj48WWVhcj4yMDEzPC9ZZWFy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=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[20]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445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63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66.6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1.5-6</w:t>
            </w:r>
          </w:p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Kellgren</w:t>
            </w:r>
            <w:proofErr w:type="spellEnd"/>
            <w:r w:rsidRPr="001C19A0">
              <w:rPr>
                <w:rFonts w:asciiTheme="minorHAnsi" w:hAnsiTheme="minorHAnsi"/>
              </w:rPr>
              <w:t xml:space="preserve"> Grade 0-2 vs 3-4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(PF)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135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Kellgren</w:t>
            </w:r>
            <w:proofErr w:type="spellEnd"/>
            <w:r w:rsidRPr="001C19A0">
              <w:rPr>
                <w:rFonts w:asciiTheme="minorHAnsi" w:hAnsiTheme="minorHAnsi"/>
              </w:rPr>
              <w:t xml:space="preserve"> Grade 0-2 vs 3-4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Numeric Rating Scale Satisfaction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Meding</w:t>
            </w:r>
            <w:proofErr w:type="spellEnd"/>
            <w:r w:rsidRPr="001C19A0">
              <w:rPr>
                <w:rFonts w:asciiTheme="minorHAnsi" w:hAnsiTheme="minorHAnsi"/>
              </w:rPr>
              <w:t>, 2000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&lt;Refman&gt;&lt;Cite&gt;&lt;Author&gt;Meding&lt;/Author&gt;&lt;Year&gt;2000&lt;/Year&gt;&lt;RecNum&gt;613&lt;/RecNum&gt;&lt;IDText&gt;Is the preoperative radiograph useful in predicting the outcome of a total hip replacement?&lt;/IDText&gt;&lt;MDL Ref_Type="Journal"&gt;&lt;Ref_Type&gt;Journal&lt;/Ref_Type&gt;&lt;Ref_ID&gt;613&lt;/Ref_ID&gt;&lt;Title_Primary&gt;Is the preoperative radiograph useful in predicting the outcome of a total hip replacement?&lt;/Title_Primary&gt;&lt;Authors_Primary&gt;Meding,J.B.&lt;/Authors_Primary&gt;&lt;Authors_Primary&gt;Anderson,A.R.&lt;/Authors_Primary&gt;&lt;Authors_Primary&gt;Faris,P.M.&lt;/Authors_Primary&gt;&lt;Authors_Primary&gt;Keating,E.M.&lt;/Authors_Primary&gt;&lt;Authors_Primary&gt;Ritter,M.A.&lt;/Authors_Primary&gt;&lt;Date_Primary&gt;2000/7&lt;/Date_Primary&gt;&lt;Keywords&gt;Adult&lt;/Keywords&gt;&lt;Keywords&gt;Aged&lt;/Keywords&gt;&lt;Keywords&gt;Aged,80 and over&lt;/Keywords&gt;&lt;Keywords&gt;Arthroplasty,Replacement,Hip&lt;/Keywords&gt;&lt;Keywords&gt;Female&lt;/Keywords&gt;&lt;Keywords&gt;Hip&lt;/Keywords&gt;&lt;Keywords&gt;Hip Joint&lt;/Keywords&gt;&lt;Keywords&gt;Humans&lt;/Keywords&gt;&lt;Keywords&gt;Male&lt;/Keywords&gt;&lt;Keywords&gt;Middle Aged&lt;/Keywords&gt;&lt;Keywords&gt;Osteoarthritis&lt;/Keywords&gt;&lt;Keywords&gt;Osteoarthritis,Hip&lt;/Keywords&gt;&lt;Keywords&gt;Osteophyte&lt;/Keywords&gt;&lt;Keywords&gt;Pain&lt;/Keywords&gt;&lt;Keywords&gt;Patients&lt;/Keywords&gt;&lt;Keywords&gt;Predictive Value of Tests&lt;/Keywords&gt;&lt;Keywords&gt;radiography&lt;/Keywords&gt;&lt;Keywords&gt;surgery&lt;/Keywords&gt;&lt;Reprint&gt;Not in File&lt;/Reprint&gt;&lt;Start_Page&gt;156&lt;/Start_Page&gt;&lt;End_Page&gt;160&lt;/End_Page&gt;&lt;Periodical&gt;Clin.Orthop.Relat Res.&lt;/Periodical&gt;&lt;Issue&gt;376&lt;/Issue&gt;&lt;Address&gt;Center for Hip and Knee Surgery/Orthopaedics Indianapolis, St Francis Hospital Mooresville, USA&lt;/Address&gt;&lt;Web_URL&gt;PM:10906871&lt;/Web_URL&gt;&lt;ZZ_JournalStdAbbrev&gt;&lt;f name="System"&gt;Clin.Orthop.Relat Res.&lt;/f&gt;&lt;/ZZ_JournalStdAbbrev&gt;&lt;ZZ_WorkformID&gt;1&lt;/ZZ_WorkformID&gt;&lt;/MDL&gt;&lt;/Cite&gt;&lt;/Refman&gt;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[22]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1,015</w:t>
            </w:r>
          </w:p>
        </w:tc>
        <w:tc>
          <w:tcPr>
            <w:tcW w:w="104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55</w:t>
            </w:r>
          </w:p>
        </w:tc>
        <w:tc>
          <w:tcPr>
            <w:tcW w:w="1220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67.2</w:t>
            </w:r>
          </w:p>
        </w:tc>
        <w:tc>
          <w:tcPr>
            <w:tcW w:w="1276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Mean 2.7</w:t>
            </w: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Greater degree of cartilage space loss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Pain at 1 year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Nikolajsen</w:t>
            </w:r>
            <w:proofErr w:type="spellEnd"/>
            <w:r w:rsidRPr="001C19A0">
              <w:rPr>
                <w:rFonts w:asciiTheme="minorHAnsi" w:hAnsiTheme="minorHAnsi"/>
              </w:rPr>
              <w:t>, 2006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&lt;Refman&gt;&lt;Cite&gt;&lt;Author&gt;Nikolajsen&lt;/Author&gt;&lt;Year&gt;2006&lt;/Year&gt;&lt;RecNum&gt;685&lt;/RecNum&gt;&lt;IDText&gt;Chronic pain following total hip arthroplasty: a nationwide questionnaire study&lt;/IDText&gt;&lt;MDL Ref_Type="Journal"&gt;&lt;Ref_Type&gt;Journal&lt;/Ref_Type&gt;&lt;Ref_ID&gt;685&lt;/Ref_ID&gt;&lt;Title_Primary&gt;Chronic pain following total hip arthroplasty: a nationwide questionnaire study&lt;/Title_Primary&gt;&lt;Authors_Primary&gt;Nikolajsen,L.&lt;/Authors_Primary&gt;&lt;Authors_Primary&gt;Brandsborg,B.&lt;/Authors_Primary&gt;&lt;Authors_Primary&gt;Lucht,U.&lt;/Authors_Primary&gt;&lt;Authors_Primary&gt;Jensen,T.S.&lt;/Authors_Primary&gt;&lt;Authors_Primary&gt;Kehlet,H.&lt;/Authors_Primary&gt;&lt;Date_Primary&gt;2006/4&lt;/Date_Primary&gt;&lt;Keywords&gt;Aged&lt;/Keywords&gt;&lt;Keywords&gt;Arthroplasty&lt;/Keywords&gt;&lt;Keywords&gt;Arthroplasty,Replacement,Hip&lt;/Keywords&gt;&lt;Keywords&gt;Chronic Disease&lt;/Keywords&gt;&lt;Keywords&gt;Denmark&lt;/Keywords&gt;&lt;Keywords&gt;epidemiology&lt;/Keywords&gt;&lt;Keywords&gt;etiology&lt;/Keywords&gt;&lt;Keywords&gt;Female&lt;/Keywords&gt;&lt;Keywords&gt;Hip&lt;/Keywords&gt;&lt;Keywords&gt;Humans&lt;/Keywords&gt;&lt;Keywords&gt;Male&lt;/Keywords&gt;&lt;Keywords&gt;methods&lt;/Keywords&gt;&lt;Keywords&gt;Osteoarthritis,Hip&lt;/Keywords&gt;&lt;Keywords&gt;Pain&lt;/Keywords&gt;&lt;Keywords&gt;Pain Measurement&lt;/Keywords&gt;&lt;Keywords&gt;Pain,Postoperative&lt;/Keywords&gt;&lt;Keywords&gt;Paresthesia&lt;/Keywords&gt;&lt;Keywords&gt;Postoperative Complications&lt;/Keywords&gt;&lt;Keywords&gt;Prevalence&lt;/Keywords&gt;&lt;Keywords&gt;Questionnaires&lt;/Keywords&gt;&lt;Keywords&gt;Registries&lt;/Keywords&gt;&lt;Keywords&gt;Risk Factors&lt;/Keywords&gt;&lt;Keywords&gt;Sex Factors&lt;/Keywords&gt;&lt;Keywords&gt;surgery&lt;/Keywords&gt;&lt;Keywords&gt;Time&lt;/Keywords&gt;&lt;Reprint&gt;Not in File&lt;/Reprint&gt;&lt;Start_Page&gt;495&lt;/Start_Page&gt;&lt;End_Page&gt;500&lt;/End_Page&gt;&lt;Periodical&gt;Acta Anaesthesiol.Scand.&lt;/Periodical&gt;&lt;Volume&gt;50&lt;/Volume&gt;&lt;Issue&gt;4&lt;/Issue&gt;&lt;Misc_3&gt;AAS976 [pii];10.1111/j.1399-6576.2006.00976.x [doi]&lt;/Misc_3&gt;&lt;Address&gt;Department of Anesthesiology, Aarhus University Hospital, Aarhus, Denmark. nikolajsen@dadlnet.dk&lt;/Address&gt;&lt;Web_URL&gt;PM:16548863&lt;/Web_URL&gt;&lt;ZZ_JournalStdAbbrev&gt;&lt;f name="System"&gt;Acta Anaesthesiol.Scand.&lt;/f&gt;&lt;/ZZ_JournalStdAbbrev&gt;&lt;ZZ_WorkformID&gt;1&lt;/ZZ_WorkformID&gt;&lt;/MDL&gt;&lt;/Cite&gt;&lt;/Refman&gt;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[30]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1,048</w:t>
            </w:r>
          </w:p>
        </w:tc>
        <w:tc>
          <w:tcPr>
            <w:tcW w:w="104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ND</w:t>
            </w:r>
          </w:p>
        </w:tc>
        <w:tc>
          <w:tcPr>
            <w:tcW w:w="1220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ND</w:t>
            </w:r>
          </w:p>
        </w:tc>
        <w:tc>
          <w:tcPr>
            <w:tcW w:w="1276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1-1.5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Females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Daily, constant pain in hip and elsewhere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Nilsdotter</w:t>
            </w:r>
            <w:proofErr w:type="spellEnd"/>
            <w:r w:rsidRPr="001C19A0">
              <w:rPr>
                <w:rFonts w:asciiTheme="minorHAnsi" w:hAnsiTheme="minorHAnsi"/>
              </w:rPr>
              <w:t>, 2002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&lt;Refman&gt;&lt;Cite&gt;&lt;Author&gt;Nilsdotter&lt;/Author&gt;&lt;Year&gt;2002&lt;/Year&gt;&lt;RecNum&gt;849&lt;/RecNum&gt;&lt;IDText&gt;Age and waiting time as predictors of outcome after total hip replacement for osteoarthritis&lt;/IDText&gt;&lt;MDL Ref_Type="Journal"&gt;&lt;Ref_Type&gt;Journal&lt;/Ref_Type&gt;&lt;Ref_ID&gt;849&lt;/Ref_ID&gt;&lt;Title_Primary&gt;Age and waiting time as predictors of outcome after total hip replacement for osteoarthritis&lt;/Title_Primary&gt;&lt;Authors_Primary&gt;Nilsdotter,A.K.&lt;/Authors_Primary&gt;&lt;Authors_Primary&gt;Lohmander,L.S.&lt;/Authors_Primary&gt;&lt;Date_Primary&gt;2002/11&lt;/Date_Primary&gt;&lt;Keywords&gt;Age Factors&lt;/Keywords&gt;&lt;Keywords&gt;Aged&lt;/Keywords&gt;&lt;Keywords&gt;Aged,80 and over&lt;/Keywords&gt;&lt;Keywords&gt;diagnosis&lt;/Keywords&gt;&lt;Keywords&gt;Female&lt;/Keywords&gt;&lt;Keywords&gt;Follow-Up Studies&lt;/Keywords&gt;&lt;Keywords&gt;Hip&lt;/Keywords&gt;&lt;Keywords&gt;Hip Prosthesis&lt;/Keywords&gt;&lt;Keywords&gt;Humans&lt;/Keywords&gt;&lt;Keywords&gt;Male&lt;/Keywords&gt;&lt;Keywords&gt;Mental Health&lt;/Keywords&gt;&lt;Keywords&gt;Middle Aged&lt;/Keywords&gt;&lt;Keywords&gt;Ontario&lt;/Keywords&gt;&lt;Keywords&gt;Orthopedics&lt;/Keywords&gt;&lt;Keywords&gt;Osteoarthritis&lt;/Keywords&gt;&lt;Keywords&gt;Osteoarthritis,Hip&lt;/Keywords&gt;&lt;Keywords&gt;Pain&lt;/Keywords&gt;&lt;Keywords&gt;Postoperative Period&lt;/Keywords&gt;&lt;Keywords&gt;Predictive Value of Tests&lt;/Keywords&gt;&lt;Keywords&gt;Preoperative Care&lt;/Keywords&gt;&lt;Keywords&gt;Prospective Studies&lt;/Keywords&gt;&lt;Keywords&gt;Prosthesis Failure&lt;/Keywords&gt;&lt;Keywords&gt;Risk Assessment&lt;/Keywords&gt;&lt;Keywords&gt;Severity of Illness Index&lt;/Keywords&gt;&lt;Keywords&gt;Sex Factors&lt;/Keywords&gt;&lt;Keywords&gt;Statistics,Nonparametric&lt;/Keywords&gt;&lt;Keywords&gt;surgery&lt;/Keywords&gt;&lt;Keywords&gt;Sweden&lt;/Keywords&gt;&lt;Keywords&gt;Time&lt;/Keywords&gt;&lt;Keywords&gt;Time Factors&lt;/Keywords&gt;&lt;Keywords&gt;Treatment Outcome&lt;/Keywords&gt;&lt;Keywords&gt;Waiting Lists&lt;/Keywords&gt;&lt;Reprint&gt;Not in File&lt;/Reprint&gt;&lt;Start_Page&gt;1261&lt;/Start_Page&gt;&lt;End_Page&gt;1267&lt;/End_Page&gt;&lt;Periodical&gt;Rheumatology.(Oxford)&lt;/Periodical&gt;&lt;Volume&gt;41&lt;/Volume&gt;&lt;Issue&gt;11&lt;/Issue&gt;&lt;Address&gt;Department of Orthopedics, Halmstad County Hospital, Halmstad, Sweden&lt;/Address&gt;&lt;Web_URL&gt;PM:12421998&lt;/Web_URL&gt;&lt;ZZ_JournalStdAbbrev&gt;&lt;f name="System"&gt;Rheumatology.(Oxford)&lt;/f&gt;&lt;/ZZ_JournalStdAbbrev&gt;&lt;ZZ_WorkformID&gt;1&lt;/ZZ_WorkformID&gt;&lt;/MDL&gt;&lt;/Cite&gt;&lt;/Refman&gt;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[32]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124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56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71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Age &gt;72 year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 (physical function)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67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Age &gt;72 year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all subscales except bodily pain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67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Lower WOMAC (physical </w:t>
            </w:r>
            <w:r w:rsidRPr="001C19A0">
              <w:rPr>
                <w:rFonts w:asciiTheme="minorHAnsi" w:hAnsiTheme="minorHAnsi"/>
              </w:rPr>
              <w:lastRenderedPageBreak/>
              <w:t>function and pain)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lastRenderedPageBreak/>
              <w:t xml:space="preserve">WOMAC (physical </w:t>
            </w:r>
            <w:r w:rsidRPr="001C19A0">
              <w:rPr>
                <w:rFonts w:asciiTheme="minorHAnsi" w:hAnsiTheme="minorHAnsi"/>
              </w:rPr>
              <w:lastRenderedPageBreak/>
              <w:t>function and pain)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lastRenderedPageBreak/>
              <w:t>↓</w:t>
            </w:r>
          </w:p>
        </w:tc>
      </w:tr>
      <w:tr w:rsidR="0022269A" w:rsidRPr="001C19A0" w:rsidTr="0022269A">
        <w:trPr>
          <w:trHeight w:val="67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SF-36 (pain)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(pain)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Nilsdotter</w:t>
            </w:r>
            <w:proofErr w:type="spellEnd"/>
            <w:r w:rsidRPr="001C19A0">
              <w:rPr>
                <w:rFonts w:asciiTheme="minorHAnsi" w:hAnsiTheme="minorHAnsi"/>
              </w:rPr>
              <w:t>, 2001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&lt;Refman&gt;&lt;Cite&gt;&lt;Author&gt;Nilsdotter&lt;/Author&gt;&lt;Year&gt;2001&lt;/Year&gt;&lt;RecNum&gt;908&lt;/RecNum&gt;&lt;IDText&gt;Radiographic stage of osteoarthritis or sex of the patient does not predict one year outcome after total hip arthroplasty&lt;/IDText&gt;&lt;MDL Ref_Type="Journal"&gt;&lt;Ref_Type&gt;Journal&lt;/Ref_Type&gt;&lt;Ref_ID&gt;908&lt;/Ref_ID&gt;&lt;Title_Primary&gt;Radiographic stage of osteoarthritis or sex of the patient does not predict one year outcome after total hip arthroplasty&lt;/Title_Primary&gt;&lt;Authors_Primary&gt;Nilsdotter,A.K.&lt;/Authors_Primary&gt;&lt;Authors_Primary&gt;Aurell,Y.&lt;/Authors_Primary&gt;&lt;Authors_Primary&gt;Siosteen,A.K.&lt;/Authors_Primary&gt;&lt;Authors_Primary&gt;Lohmander,L.S.&lt;/Authors_Primary&gt;&lt;Authors_Primary&gt;Roos,H.P.&lt;/Authors_Primary&gt;&lt;Date_Primary&gt;2001/3&lt;/Date_Primary&gt;&lt;Keywords&gt;Aged&lt;/Keywords&gt;&lt;Keywords&gt;Aged,80 and over&lt;/Keywords&gt;&lt;Keywords&gt;Analysis of Variance&lt;/Keywords&gt;&lt;Keywords&gt;Arthroplasty&lt;/Keywords&gt;&lt;Keywords&gt;Arthroplasty,Replacement,Hip&lt;/Keywords&gt;&lt;Keywords&gt;Female&lt;/Keywords&gt;&lt;Keywords&gt;Health Status&lt;/Keywords&gt;&lt;Keywords&gt;Hip&lt;/Keywords&gt;&lt;Keywords&gt;Humans&lt;/Keywords&gt;&lt;Keywords&gt;Male&lt;/Keywords&gt;&lt;Keywords&gt;methods&lt;/Keywords&gt;&lt;Keywords&gt;Middle Aged&lt;/Keywords&gt;&lt;Keywords&gt;Osteoarthritis&lt;/Keywords&gt;&lt;Keywords&gt;Osteoarthritis,Hip&lt;/Keywords&gt;&lt;Keywords&gt;Osteophyte&lt;/Keywords&gt;&lt;Keywords&gt;Pain&lt;/Keywords&gt;&lt;Keywords&gt;Prospective Studies&lt;/Keywords&gt;&lt;Keywords&gt;Psychological Tests&lt;/Keywords&gt;&lt;Keywords&gt;Quality of Life&lt;/Keywords&gt;&lt;Keywords&gt;Questionnaires&lt;/Keywords&gt;&lt;Keywords&gt;radiography&lt;/Keywords&gt;&lt;Keywords&gt;Severity of Illness Index&lt;/Keywords&gt;&lt;Keywords&gt;Sex Factors&lt;/Keywords&gt;&lt;Keywords&gt;surgery&lt;/Keywords&gt;&lt;Keywords&gt;Sweden&lt;/Keywords&gt;&lt;Keywords&gt;Treatment Outcome&lt;/Keywords&gt;&lt;Reprint&gt;Not in File&lt;/Reprint&gt;&lt;Start_Page&gt;228&lt;/Start_Page&gt;&lt;End_Page&gt;232&lt;/End_Page&gt;&lt;Periodical&gt;Ann.Rheum.Dis.&lt;/Periodical&gt;&lt;Volume&gt;60&lt;/Volume&gt;&lt;Issue&gt;3&lt;/Issue&gt;&lt;User_Def_5&gt;PMC1753570&lt;/User_Def_5&gt;&lt;Address&gt;Department of Orthopaedics, Halmstad County Hospital, Sweden. anna.nilsdotter@adept.se&lt;/Address&gt;&lt;Web_URL&gt;PM:11171683&lt;/Web_URL&gt;&lt;ZZ_JournalStdAbbrev&gt;&lt;f name="System"&gt;Ann.Rheum.Dis.&lt;/f&gt;&lt;/ZZ_JournalStdAbbrev&gt;&lt;ZZ_WorkformID&gt;1&lt;/ZZ_WorkformID&gt;&lt;/MDL&gt;&lt;/Cite&gt;&lt;/Refman&gt;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[31]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74 (WOMAC)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53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71.2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WOMAC (physical function)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 (physical function)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70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 (Pain)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 (Pain)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Röder</w:t>
            </w:r>
            <w:proofErr w:type="spellEnd"/>
            <w:r w:rsidRPr="001C19A0">
              <w:rPr>
                <w:rFonts w:asciiTheme="minorHAnsi" w:hAnsiTheme="minorHAnsi"/>
              </w:rPr>
              <w:t>, 2007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PFJlZm1hbj48Q2l0ZT48QXV0aG9yPlJvZGVyPC9BdXRob3I+PFllYXI+MjAwNzwvWWVhcj48UmVj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==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PFJlZm1hbj48Q2l0ZT48QXV0aG9yPlJvZGVyPC9BdXRob3I+PFllYXI+MjAwNzwvWWVhcj48UmVj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==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[24]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12,925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50</w:t>
            </w:r>
          </w:p>
        </w:tc>
        <w:tc>
          <w:tcPr>
            <w:tcW w:w="122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males 68.6 females 66,3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Mean 4.3</w:t>
            </w: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Better walking capacity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Walking capacity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67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Better Flexion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Flexion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Rolfson, 2009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&lt;Refman&gt;&lt;Cite&gt;&lt;Author&gt;Rolfson&lt;/Author&gt;&lt;Year&gt;2009&lt;/Year&gt;&lt;RecNum&gt;516&lt;/RecNum&gt;&lt;IDText&gt;Variables determining outcome in total hip replacement surgery&lt;/IDText&gt;&lt;MDL Ref_Type="Journal"&gt;&lt;Ref_Type&gt;Journal&lt;/Ref_Type&gt;&lt;Ref_ID&gt;516&lt;/Ref_ID&gt;&lt;Title_Primary&gt;Variables determining outcome in total hip replacement surgery&lt;/Title_Primary&gt;&lt;Authors_Primary&gt;Rolfson,O.&lt;/Authors_Primary&gt;&lt;Authors_Primary&gt;Dahlberg,L.E.&lt;/Authors_Primary&gt;&lt;Authors_Primary&gt;Nilsson,J.A.&lt;/Authors_Primary&gt;&lt;Authors_Primary&gt;Malchau,H.&lt;/Authors_Primary&gt;&lt;Authors_Primary&gt;Garellick,G.&lt;/Authors_Primary&gt;&lt;Date_Primary&gt;2009/2&lt;/Date_Primary&gt;&lt;Keywords&gt;Adult&lt;/Keywords&gt;&lt;Keywords&gt;adverse effects&lt;/Keywords&gt;&lt;Keywords&gt;analysis&lt;/Keywords&gt;&lt;Keywords&gt;Anxiety&lt;/Keywords&gt;&lt;Keywords&gt;Anxiety Disorders&lt;/Keywords&gt;&lt;Keywords&gt;Arthroplasty&lt;/Keywords&gt;&lt;Keywords&gt;Arthroplasty,Replacement,Hip&lt;/Keywords&gt;&lt;Keywords&gt;Depressive Disorder&lt;/Keywords&gt;&lt;Keywords&gt;etiology&lt;/Keywords&gt;&lt;Keywords&gt;Female&lt;/Keywords&gt;&lt;Keywords&gt;Hip&lt;/Keywords&gt;&lt;Keywords&gt;Humans&lt;/Keywords&gt;&lt;Keywords&gt;Male&lt;/Keywords&gt;&lt;Keywords&gt;Mental Health&lt;/Keywords&gt;&lt;Keywords&gt;Osteoarthritis&lt;/Keywords&gt;&lt;Keywords&gt;Osteoarthritis,Hip&lt;/Keywords&gt;&lt;Keywords&gt;Pain&lt;/Keywords&gt;&lt;Keywords&gt;Pain Measurement&lt;/Keywords&gt;&lt;Keywords&gt;Pain,Postoperative&lt;/Keywords&gt;&lt;Keywords&gt;Patient Satisfaction&lt;/Keywords&gt;&lt;Keywords&gt;psychology&lt;/Keywords&gt;&lt;Keywords&gt;Quality of Life&lt;/Keywords&gt;&lt;Keywords&gt;surgery&lt;/Keywords&gt;&lt;Keywords&gt;Sweden&lt;/Keywords&gt;&lt;Keywords&gt;Treatment Outcome&lt;/Keywords&gt;&lt;Reprint&gt;Not in File&lt;/Reprint&gt;&lt;Start_Page&gt;157&lt;/Start_Page&gt;&lt;End_Page&gt;161&lt;/End_Page&gt;&lt;Periodical&gt;J.Bone Joint Surg.Br.&lt;/Periodical&gt;&lt;Volume&gt;91&lt;/Volume&gt;&lt;Issue&gt;2&lt;/Issue&gt;&lt;Misc_3&gt;91-B/2/157 [pii];10.1302/0301-620X.91B2.20765 [doi]&lt;/Misc_3&gt;&lt;Address&gt;Department of Orthopaedics, Institute of Clinical Sciences, Sahlgrenska Academy, University of Gothenburg, Sahlgrenska University Hospital Molndal, SE-431 80, Molndal, Sweden. ola.rolfson@vgregion.se&lt;/Address&gt;&lt;Web_URL&gt;PM:19190046&lt;/Web_URL&gt;&lt;ZZ_JournalStdAbbrev&gt;&lt;f name="System"&gt;J.Bone Joint Surg.Br.&lt;/f&gt;&lt;/ZZ_JournalStdAbbrev&gt;&lt;ZZ_WorkformID&gt;1&lt;/ZZ_WorkformID&gt;&lt;/MDL&gt;&lt;/Cite&gt;&lt;/Refman&gt;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[23]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6,158</w:t>
            </w:r>
          </w:p>
        </w:tc>
        <w:tc>
          <w:tcPr>
            <w:tcW w:w="1048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57</w:t>
            </w:r>
          </w:p>
        </w:tc>
        <w:tc>
          <w:tcPr>
            <w:tcW w:w="1220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69</w:t>
            </w:r>
          </w:p>
        </w:tc>
        <w:tc>
          <w:tcPr>
            <w:tcW w:w="1276" w:type="dxa"/>
            <w:vMerge w:val="restart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Charnley</w:t>
            </w:r>
            <w:proofErr w:type="spellEnd"/>
            <w:r w:rsidRPr="001C19A0">
              <w:rPr>
                <w:rFonts w:asciiTheme="minorHAnsi" w:hAnsiTheme="minorHAnsi"/>
              </w:rPr>
              <w:t xml:space="preserve"> class C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Pain relief (VAS)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33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Anxiety/ depression (EQ-5D)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Pain relief (VAS)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33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Female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33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Anxiety/ depression (EQ-5D)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77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Charnley</w:t>
            </w:r>
            <w:proofErr w:type="spellEnd"/>
            <w:r w:rsidRPr="001C19A0">
              <w:rPr>
                <w:rFonts w:asciiTheme="minorHAnsi" w:hAnsiTheme="minorHAnsi"/>
              </w:rPr>
              <w:t xml:space="preserve"> class C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Satisfaction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33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Female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33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Anxiety/ depression (EQ5D) score 2 or 3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33"/>
        </w:trPr>
        <w:tc>
          <w:tcPr>
            <w:tcW w:w="165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t>Charnley</w:t>
            </w:r>
            <w:proofErr w:type="spellEnd"/>
            <w:r w:rsidRPr="001C19A0">
              <w:rPr>
                <w:rFonts w:asciiTheme="minorHAnsi" w:hAnsiTheme="minorHAnsi"/>
              </w:rPr>
              <w:t xml:space="preserve"> class C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EQ-5D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 xml:space="preserve">Sadr </w:t>
            </w:r>
            <w:proofErr w:type="spellStart"/>
            <w:r w:rsidRPr="001C19A0">
              <w:rPr>
                <w:rFonts w:asciiTheme="minorHAnsi" w:hAnsiTheme="minorHAnsi"/>
              </w:rPr>
              <w:t>Azodi</w:t>
            </w:r>
            <w:proofErr w:type="spellEnd"/>
            <w:r w:rsidRPr="001C19A0">
              <w:rPr>
                <w:rFonts w:asciiTheme="minorHAnsi" w:hAnsiTheme="minorHAnsi"/>
              </w:rPr>
              <w:t>, 2008</w: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PFJlZm1hbj48Q2l0ZT48QXV0aG9yPlNhZHI8L0F1dGhvcj48WWVhcj4yMDA4PC9ZZWFyPjxSZWNO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REFMGR.CITE </w:instrText>
            </w:r>
            <w:r w:rsidRPr="001C19A0">
              <w:rPr>
                <w:rFonts w:asciiTheme="minorHAnsi" w:hAnsiTheme="minorHAnsi"/>
              </w:rPr>
              <w:fldChar w:fldCharType="begin">
                <w:fldData xml:space="preserve">PFJlZm1hbj48Q2l0ZT48QXV0aG9yPlNhZHI8L0F1dGhvcj48WWVhcj4yMDA4PC9ZZWFyPjxSZWNO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</w:fldData>
              </w:fldChar>
            </w:r>
            <w:r w:rsidRPr="001C19A0">
              <w:rPr>
                <w:rFonts w:asciiTheme="minorHAnsi" w:hAnsiTheme="minorHAnsi"/>
              </w:rPr>
              <w:instrText xml:space="preserve"> ADDIN EN.CITE.DATA </w:instrText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end"/>
            </w:r>
            <w:r w:rsidRPr="001C19A0">
              <w:rPr>
                <w:rFonts w:asciiTheme="minorHAnsi" w:hAnsiTheme="minorHAnsi"/>
              </w:rPr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[25]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2,106</w:t>
            </w:r>
          </w:p>
        </w:tc>
        <w:tc>
          <w:tcPr>
            <w:tcW w:w="104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0</w:t>
            </w:r>
          </w:p>
        </w:tc>
        <w:tc>
          <w:tcPr>
            <w:tcW w:w="1220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30-54: 239, 55-59: 324, 60-64: 387, 65-69: 391, 70-74: 370, 75-79: 244, 80+: 151</w:t>
            </w:r>
          </w:p>
        </w:tc>
        <w:tc>
          <w:tcPr>
            <w:tcW w:w="1276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3</w:t>
            </w:r>
          </w:p>
        </w:tc>
        <w:tc>
          <w:tcPr>
            <w:tcW w:w="2693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Obesity</w:t>
            </w:r>
          </w:p>
        </w:tc>
        <w:tc>
          <w:tcPr>
            <w:tcW w:w="226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Dislocation</w:t>
            </w:r>
          </w:p>
        </w:tc>
        <w:tc>
          <w:tcPr>
            <w:tcW w:w="1418" w:type="dxa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1C19A0">
              <w:rPr>
                <w:rFonts w:asciiTheme="minorHAnsi" w:hAnsiTheme="minorHAnsi"/>
              </w:rPr>
              <w:lastRenderedPageBreak/>
              <w:t>Sarasqueta</w:t>
            </w:r>
            <w:proofErr w:type="spellEnd"/>
            <w:r w:rsidRPr="001C19A0">
              <w:rPr>
                <w:rFonts w:asciiTheme="minorHAnsi" w:hAnsiTheme="minorHAnsi"/>
              </w:rPr>
              <w:t>, 2012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&lt;Refman&gt;&lt;Cite&gt;&lt;Author&gt;Sarasqueta&lt;/Author&gt;&lt;Year&gt;2012&lt;/Year&gt;&lt;RecNum&gt;111&lt;/RecNum&gt;&lt;IDText&gt;[Primary hip replacement: first year results and predictive factors of poor outcome]&lt;/IDText&gt;&lt;MDL Ref_Type="Journal"&gt;&lt;Ref_Type&gt;Journal&lt;/Ref_Type&gt;&lt;Ref_ID&gt;111&lt;/Ref_ID&gt;&lt;Title_Primary&gt;[Primary hip replacement: first year results and predictive factors of poor outcome]&lt;/Title_Primary&gt;&lt;Authors_Primary&gt;Sarasqueta,C.&lt;/Authors_Primary&gt;&lt;Authors_Primary&gt;Escobar,A.&lt;/Authors_Primary&gt;&lt;Authors_Primary&gt;Arrieta,Y.&lt;/Authors_Primary&gt;&lt;Authors_Primary&gt;Azcarate,J.&lt;/Authors_Primary&gt;&lt;Authors_Primary&gt;Etxebarria-Foronda,I.&lt;/Authors_Primary&gt;&lt;Authors_Primary&gt;Gonzalez,I.&lt;/Authors_Primary&gt;&lt;Authors_Primary&gt;Aizpuru,F.&lt;/Authors_Primary&gt;&lt;Authors_Primary&gt;Herrera,C.&lt;/Authors_Primary&gt;&lt;Authors_Primary&gt;Linertova,R.&lt;/Authors_Primary&gt;&lt;Date_Primary&gt;2012/1&lt;/Date_Primary&gt;&lt;Keywords&gt;adverse effects&lt;/Keywords&gt;&lt;Keywords&gt;Aged&lt;/Keywords&gt;&lt;Keywords&gt;Arthroplasty,Replacement,Hip&lt;/Keywords&gt;&lt;Keywords&gt;complications&lt;/Keywords&gt;&lt;Keywords&gt;Female&lt;/Keywords&gt;&lt;Keywords&gt;Humans&lt;/Keywords&gt;&lt;Keywords&gt;Incidence&lt;/Keywords&gt;&lt;Keywords&gt;Male&lt;/Keywords&gt;&lt;Keywords&gt;methods&lt;/Keywords&gt;&lt;Keywords&gt;mortality&lt;/Keywords&gt;&lt;Keywords&gt;Osteoarthritis&lt;/Keywords&gt;&lt;Keywords&gt;Osteoarthritis,Hip&lt;/Keywords&gt;&lt;Keywords&gt;Pain&lt;/Keywords&gt;&lt;Keywords&gt;Pain Measurement&lt;/Keywords&gt;&lt;Keywords&gt;Prospective Studies&lt;/Keywords&gt;&lt;Keywords&gt;Quality of Life&lt;/Keywords&gt;&lt;Keywords&gt;surgery&lt;/Keywords&gt;&lt;Keywords&gt;Time Factors&lt;/Keywords&gt;&lt;Keywords&gt;Treatment Outcome&lt;/Keywords&gt;&lt;Reprint&gt;Not in File&lt;/Reprint&gt;&lt;Start_Page&gt;3&lt;/Start_Page&gt;&lt;End_Page&gt;10&lt;/End_Page&gt;&lt;Periodical&gt;Rev.Esp.Cir.Ortop.Traumatol.&lt;/Periodical&gt;&lt;Volume&gt;56&lt;/Volume&gt;&lt;Issue&gt;1&lt;/Issue&gt;&lt;Misc_3&gt;S1888-4415(11)00266-9 [pii];10.1016/j.recot.2011.09.004 [doi]&lt;/Misc_3&gt;&lt;Address&gt;Unidad de Investigacion, Hospital Donostia, Donostia, San Sebastian, Guipuzcoa, Espana. CRISTINA.SARASQUETAEIZAGUIRRE@osakidetza.net&lt;/Address&gt;&lt;Web_URL&gt;PM:23177936&lt;/Web_URL&gt;&lt;ZZ_JournalStdAbbrev&gt;&lt;f name="System"&gt;Rev.Esp.Cir.Ortop.Traumatol.&lt;/f&gt;&lt;/ZZ_JournalStdAbbrev&gt;&lt;ZZ_WorkformID&gt;1&lt;/ZZ_WorkformID&gt;&lt;/MDL&gt;&lt;/Cite&gt;&lt;/Refman&gt;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[21]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166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47</w:t>
            </w:r>
          </w:p>
        </w:tc>
        <w:tc>
          <w:tcPr>
            <w:tcW w:w="1220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SF-12 (PC)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Function (WOMAC)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135"/>
        </w:trPr>
        <w:tc>
          <w:tcPr>
            <w:tcW w:w="165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Function (WOMAC) ≥76.48</w:t>
            </w:r>
          </w:p>
        </w:tc>
        <w:tc>
          <w:tcPr>
            <w:tcW w:w="226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Function (WOMAC)</w:t>
            </w:r>
          </w:p>
        </w:tc>
        <w:tc>
          <w:tcPr>
            <w:tcW w:w="1418" w:type="dxa"/>
            <w:shd w:val="clear" w:color="auto" w:fill="FFFFFF" w:themeFill="background1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Stickles, 2001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&lt;Refman&gt;&lt;Cite&gt;&lt;Author&gt;Stickles&lt;/Author&gt;&lt;Year&gt;2001&lt;/Year&gt;&lt;RecNum&gt;604&lt;/RecNum&gt;&lt;IDText&gt;Defining the relationship between obesity and total joint arthroplasty&lt;/IDText&gt;&lt;MDL Ref_Type="Journal"&gt;&lt;Ref_Type&gt;Journal&lt;/Ref_Type&gt;&lt;Ref_ID&gt;604&lt;/Ref_ID&gt;&lt;Title_Primary&gt;Defining the relationship between obesity and total joint arthroplasty&lt;/Title_Primary&gt;&lt;Authors_Primary&gt;Stickles,B.&lt;/Authors_Primary&gt;&lt;Authors_Primary&gt;Phillips,L.&lt;/Authors_Primary&gt;&lt;Authors_Primary&gt;Brox,W.T.&lt;/Authors_Primary&gt;&lt;Authors_Primary&gt;Owens,B.&lt;/Authors_Primary&gt;&lt;Authors_Primary&gt;Lanzer,W.L.&lt;/Authors_Primary&gt;&lt;Date_Primary&gt;2001/3&lt;/Date_Primary&gt;&lt;Keywords&gt;Adult&lt;/Keywords&gt;&lt;Keywords&gt;Aged&lt;/Keywords&gt;&lt;Keywords&gt;Aged,80 and over&lt;/Keywords&gt;&lt;Keywords&gt;Arthroplasty&lt;/Keywords&gt;&lt;Keywords&gt;Arthroplasty,Replacement,Hip&lt;/Keywords&gt;&lt;Keywords&gt;Arthroplasty,Replacement,Knee&lt;/Keywords&gt;&lt;Keywords&gt;Body Mass Index&lt;/Keywords&gt;&lt;Keywords&gt;Female&lt;/Keywords&gt;&lt;Keywords&gt;Hip&lt;/Keywords&gt;&lt;Keywords&gt;Humans&lt;/Keywords&gt;&lt;Keywords&gt;Male&lt;/Keywords&gt;&lt;Keywords&gt;methods&lt;/Keywords&gt;&lt;Keywords&gt;Middle Aged&lt;/Keywords&gt;&lt;Keywords&gt;Obesity&lt;/Keywords&gt;&lt;Keywords&gt;Odds Ratio&lt;/Keywords&gt;&lt;Keywords&gt;Ontario&lt;/Keywords&gt;&lt;Keywords&gt;Orthopedics&lt;/Keywords&gt;&lt;Keywords&gt;Osteoarthritis&lt;/Keywords&gt;&lt;Keywords&gt;Patient Satisfaction&lt;/Keywords&gt;&lt;Keywords&gt;Patients&lt;/Keywords&gt;&lt;Keywords&gt;psychology&lt;/Keywords&gt;&lt;Keywords&gt;Questionnaires&lt;/Keywords&gt;&lt;Keywords&gt;Registries&lt;/Keywords&gt;&lt;Keywords&gt;Risk&lt;/Keywords&gt;&lt;Keywords&gt;statistics &amp;amp; numerical data&lt;/Keywords&gt;&lt;Keywords&gt;surgery&lt;/Keywords&gt;&lt;Keywords&gt;Treatment Outcome&lt;/Keywords&gt;&lt;Reprint&gt;Not in File&lt;/Reprint&gt;&lt;Start_Page&gt;219&lt;/Start_Page&gt;&lt;End_Page&gt;223&lt;/End_Page&gt;&lt;Periodical&gt;Obes.Res.&lt;/Periodical&gt;&lt;Volume&gt;9&lt;/Volume&gt;&lt;Issue&gt;3&lt;/Issue&gt;&lt;Misc_3&gt;10.1038/oby.2001.24 [doi]&lt;/Misc_3&gt;&lt;Address&gt;Department of Orthopedics, University of Massachusetts Medical School, Worcester, Massachusetts 01655, USA. beverly_stickles@hotmail.com&lt;/Address&gt;&lt;Web_URL&gt;PM:11323448&lt;/Web_URL&gt;&lt;ZZ_JournalStdAbbrev&gt;&lt;f name="System"&gt;Obes.Res.&lt;/f&gt;&lt;/ZZ_JournalStdAbbrev&gt;&lt;ZZ_WorkformID&gt;1&lt;/ZZ_WorkformID&gt;&lt;/MDL&gt;&lt;/Cite&gt;&lt;/Refman&gt;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[26]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592</w:t>
            </w:r>
          </w:p>
        </w:tc>
        <w:tc>
          <w:tcPr>
            <w:tcW w:w="104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56</w:t>
            </w:r>
          </w:p>
        </w:tc>
        <w:tc>
          <w:tcPr>
            <w:tcW w:w="1220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68.9</w:t>
            </w:r>
          </w:p>
        </w:tc>
        <w:tc>
          <w:tcPr>
            <w:tcW w:w="1276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Higher BMI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Ascending and descending stairs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283"/>
        </w:trPr>
        <w:tc>
          <w:tcPr>
            <w:tcW w:w="1650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Street, 2005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&lt;Refman&gt;&lt;Cite&gt;&lt;Author&gt;Street&lt;/Author&gt;&lt;Year&gt;2005&lt;/Year&gt;&lt;RecNum&gt;494&lt;/RecNum&gt;&lt;IDText&gt;Do pain referral patterns determine patient outcome after total hip arthroplasty?&lt;/IDText&gt;&lt;MDL Ref_Type="Journal"&gt;&lt;Ref_Type&gt;Journal&lt;/Ref_Type&gt;&lt;Ref_ID&gt;494&lt;/Ref_ID&gt;&lt;Title_Primary&gt;Do pain referral patterns determine patient outcome after total hip arthroplasty?&lt;/Title_Primary&gt;&lt;Authors_Primary&gt;Street,J.&lt;/Authors_Primary&gt;&lt;Authors_Primary&gt;Lenehan,B.&lt;/Authors_Primary&gt;&lt;Authors_Primary&gt;Flavin,R.&lt;/Authors_Primary&gt;&lt;Authors_Primary&gt;Beale,E.&lt;/Authors_Primary&gt;&lt;Authors_Primary&gt;Murray,P.&lt;/Authors_Primary&gt;&lt;Date_Primary&gt;2005/10&lt;/Date_Primary&gt;&lt;Keywords&gt;adverse effects&lt;/Keywords&gt;&lt;Keywords&gt;Aged&lt;/Keywords&gt;&lt;Keywords&gt;Arthritis&lt;/Keywords&gt;&lt;Keywords&gt;Arthroplasty&lt;/Keywords&gt;&lt;Keywords&gt;Arthroplasty,Replacement,Hip&lt;/Keywords&gt;&lt;Keywords&gt;Endpoint Determination&lt;/Keywords&gt;&lt;Keywords&gt;etiology&lt;/Keywords&gt;&lt;Keywords&gt;Female&lt;/Keywords&gt;&lt;Keywords&gt;Health&lt;/Keywords&gt;&lt;Keywords&gt;Hip&lt;/Keywords&gt;&lt;Keywords&gt;Hip Joint&lt;/Keywords&gt;&lt;Keywords&gt;Humans&lt;/Keywords&gt;&lt;Keywords&gt;Ireland&lt;/Keywords&gt;&lt;Keywords&gt;Male&lt;/Keywords&gt;&lt;Keywords&gt;Middle Aged&lt;/Keywords&gt;&lt;Keywords&gt;Ontario&lt;/Keywords&gt;&lt;Keywords&gt;Osteoarthritis&lt;/Keywords&gt;&lt;Keywords&gt;Pain&lt;/Keywords&gt;&lt;Keywords&gt;Pain Management&lt;/Keywords&gt;&lt;Keywords&gt;Patient Satisfaction&lt;/Keywords&gt;&lt;Keywords&gt;Patients&lt;/Keywords&gt;&lt;Keywords&gt;Prospective Studies&lt;/Keywords&gt;&lt;Keywords&gt;Quality of Life&lt;/Keywords&gt;&lt;Keywords&gt;Referral and Consultation&lt;/Keywords&gt;&lt;Keywords&gt;statistics &amp;amp; numerical data&lt;/Keywords&gt;&lt;Keywords&gt;surgery&lt;/Keywords&gt;&lt;Keywords&gt;Thigh&lt;/Keywords&gt;&lt;Keywords&gt;Time&lt;/Keywords&gt;&lt;Keywords&gt;Treatment Outcome&lt;/Keywords&gt;&lt;Reprint&gt;Not in File&lt;/Reprint&gt;&lt;Start_Page&gt;540&lt;/Start_Page&gt;&lt;End_Page&gt;547&lt;/End_Page&gt;&lt;Periodical&gt;Acta Orthop.Belg.&lt;/Periodical&gt;&lt;Volume&gt;71&lt;/Volume&gt;&lt;Issue&gt;5&lt;/Issue&gt;&lt;Address&gt;Department of Orthopaedic Surgery, Cappagh National Orthopaedic Hospital, Finglas 11, Dublin, Ireland&lt;/Address&gt;&lt;Web_URL&gt;PM:16305078&lt;/Web_URL&gt;&lt;ZZ_JournalStdAbbrev&gt;&lt;f name="System"&gt;Acta Orthop.Belg.&lt;/f&gt;&lt;/ZZ_JournalStdAbbrev&gt;&lt;ZZ_WorkformID&gt;1&lt;/ZZ_WorkformID&gt;&lt;/MDL&gt;&lt;/Cite&gt;&lt;/Refman&gt;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[33]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236</w:t>
            </w:r>
          </w:p>
        </w:tc>
        <w:tc>
          <w:tcPr>
            <w:tcW w:w="1048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ND</w:t>
            </w:r>
          </w:p>
        </w:tc>
        <w:tc>
          <w:tcPr>
            <w:tcW w:w="1220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67.1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 and 2</w:t>
            </w: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Knee pain (vs hip and thigh pain)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HHS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1C19A0" w:rsidTr="0022269A">
        <w:trPr>
          <w:trHeight w:val="90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Knee pain (vs hip pain)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WOMAC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↑</w:t>
            </w:r>
          </w:p>
        </w:tc>
      </w:tr>
      <w:tr w:rsidR="0022269A" w:rsidRPr="001C19A0" w:rsidTr="0022269A">
        <w:trPr>
          <w:trHeight w:val="90"/>
        </w:trPr>
        <w:tc>
          <w:tcPr>
            <w:tcW w:w="165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48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Knee pain (vs hip and thigh pain)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SF-36 (physical function, vitality, social function and mental health at 1 and 2 year f-up and role physical at 2 year f-up</w:t>
            </w:r>
          </w:p>
        </w:tc>
        <w:tc>
          <w:tcPr>
            <w:tcW w:w="141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  <w:tr w:rsidR="0022269A" w:rsidRPr="0093087E" w:rsidTr="0022269A">
        <w:trPr>
          <w:trHeight w:val="283"/>
        </w:trPr>
        <w:tc>
          <w:tcPr>
            <w:tcW w:w="1650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Tanaka, 2010</w:t>
            </w:r>
            <w:r w:rsidRPr="001C19A0">
              <w:rPr>
                <w:rFonts w:asciiTheme="minorHAnsi" w:hAnsiTheme="minorHAnsi"/>
              </w:rPr>
              <w:fldChar w:fldCharType="begin"/>
            </w:r>
            <w:r w:rsidRPr="001C19A0">
              <w:rPr>
                <w:rFonts w:asciiTheme="minorHAnsi" w:hAnsiTheme="minorHAnsi"/>
              </w:rPr>
              <w:instrText xml:space="preserve"> ADDIN REFMGR.CITE &lt;Refman&gt;&lt;Cite&gt;&lt;Author&gt;Tanaka&lt;/Author&gt;&lt;Year&gt;2010&lt;/Year&gt;&lt;RecNum&gt;332&lt;/RecNum&gt;&lt;IDText&gt;Factors influencing the improvement of gait ability after total hip arthroplasty&lt;/IDText&gt;&lt;MDL Ref_Type="Journal"&gt;&lt;Ref_Type&gt;Journal&lt;/Ref_Type&gt;&lt;Ref_ID&gt;332&lt;/Ref_ID&gt;&lt;Title_Primary&gt;Factors influencing the improvement of gait ability after total hip arthroplasty&lt;/Title_Primary&gt;&lt;Authors_Primary&gt;Tanaka,R.&lt;/Authors_Primary&gt;&lt;Authors_Primary&gt;Shigematsu,M.&lt;/Authors_Primary&gt;&lt;Authors_Primary&gt;Motooka,T.&lt;/Authors_Primary&gt;&lt;Authors_Primary&gt;Mawatari,M.&lt;/Authors_Primary&gt;&lt;Authors_Primary&gt;Hotokebuchi,T.&lt;/Authors_Primary&gt;&lt;Date_Primary&gt;2010/9&lt;/Date_Primary&gt;&lt;Keywords&gt;analysis&lt;/Keywords&gt;&lt;Keywords&gt;Arthroplasty&lt;/Keywords&gt;&lt;Keywords&gt;Arthroplasty,Replacement,Hip&lt;/Keywords&gt;&lt;Keywords&gt;Female&lt;/Keywords&gt;&lt;Keywords&gt;Gait&lt;/Keywords&gt;&lt;Keywords&gt;Hip&lt;/Keywords&gt;&lt;Keywords&gt;Humans&lt;/Keywords&gt;&lt;Keywords&gt;Japan&lt;/Keywords&gt;&lt;Keywords&gt;Leg Length Inequality&lt;/Keywords&gt;&lt;Keywords&gt;Middle Aged&lt;/Keywords&gt;&lt;Keywords&gt;Osteoarthritis&lt;/Keywords&gt;&lt;Keywords&gt;Osteoarthritis,Hip&lt;/Keywords&gt;&lt;Keywords&gt;pathology&lt;/Keywords&gt;&lt;Keywords&gt;Patients&lt;/Keywords&gt;&lt;Keywords&gt;physiopathology&lt;/Keywords&gt;&lt;Keywords&gt;surgery&lt;/Keywords&gt;&lt;Reprint&gt;Not in File&lt;/Reprint&gt;&lt;Start_Page&gt;982&lt;/Start_Page&gt;&lt;End_Page&gt;985&lt;/End_Page&gt;&lt;Periodical&gt;J.Arthroplasty&lt;/Periodical&gt;&lt;Volume&gt;25&lt;/Volume&gt;&lt;Issue&gt;6&lt;/Issue&gt;&lt;Misc_3&gt;S0883-5403(09)00233-2 [pii];10.1016/j.arth.2009.06.009 [doi]&lt;/Misc_3&gt;&lt;Address&gt;Department of Orthopaedic Surgery, Faculty of Medicine, Saga University, Saga, Japan&lt;/Address&gt;&lt;Web_URL&gt;PM:19646844&lt;/Web_URL&gt;&lt;ZZ_JournalStdAbbrev&gt;&lt;f name="System"&gt;J.Arthroplasty&lt;/f&gt;&lt;/ZZ_JournalStdAbbrev&gt;&lt;ZZ_WorkformID&gt;1&lt;/ZZ_WorkformID&gt;&lt;/MDL&gt;&lt;/Cite&gt;&lt;/Refman&gt;</w:instrText>
            </w:r>
            <w:r w:rsidRPr="001C19A0">
              <w:rPr>
                <w:rFonts w:asciiTheme="minorHAnsi" w:hAnsiTheme="minorHAnsi"/>
              </w:rPr>
              <w:fldChar w:fldCharType="separate"/>
            </w:r>
            <w:r w:rsidRPr="001C19A0">
              <w:rPr>
                <w:rFonts w:asciiTheme="minorHAnsi" w:hAnsiTheme="minorHAnsi"/>
                <w:noProof/>
              </w:rPr>
              <w:t>[45]</w:t>
            </w:r>
            <w:r w:rsidRPr="001C19A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8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43</w:t>
            </w:r>
          </w:p>
        </w:tc>
        <w:tc>
          <w:tcPr>
            <w:tcW w:w="104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100</w:t>
            </w:r>
          </w:p>
        </w:tc>
        <w:tc>
          <w:tcPr>
            <w:tcW w:w="1220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59.7</w:t>
            </w:r>
          </w:p>
        </w:tc>
        <w:tc>
          <w:tcPr>
            <w:tcW w:w="1276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Severe stage hip OA (radiological)</w:t>
            </w:r>
          </w:p>
        </w:tc>
        <w:tc>
          <w:tcPr>
            <w:tcW w:w="2268" w:type="dxa"/>
            <w:shd w:val="clear" w:color="auto" w:fill="auto"/>
          </w:tcPr>
          <w:p w:rsidR="0022269A" w:rsidRPr="001C19A0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Gait improvement</w:t>
            </w:r>
          </w:p>
        </w:tc>
        <w:tc>
          <w:tcPr>
            <w:tcW w:w="1418" w:type="dxa"/>
            <w:shd w:val="clear" w:color="auto" w:fill="auto"/>
          </w:tcPr>
          <w:p w:rsidR="0022269A" w:rsidRPr="0093087E" w:rsidRDefault="0022269A" w:rsidP="0022269A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1C19A0">
              <w:rPr>
                <w:rFonts w:asciiTheme="minorHAnsi" w:hAnsiTheme="minorHAnsi"/>
              </w:rPr>
              <w:t>↓</w:t>
            </w:r>
          </w:p>
        </w:tc>
      </w:tr>
    </w:tbl>
    <w:p w:rsidR="0022269A" w:rsidRPr="0093087E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</w:p>
    <w:p w:rsidR="0022269A" w:rsidRPr="0093087E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  <w:r w:rsidRPr="0093087E">
        <w:rPr>
          <w:rFonts w:asciiTheme="minorHAnsi" w:hAnsiTheme="minorHAnsi"/>
        </w:rPr>
        <w:t>§ Follow-up moments ≥1 year, when analyses were performed</w:t>
      </w:r>
    </w:p>
    <w:p w:rsidR="0022269A" w:rsidRPr="0093087E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  <w:r w:rsidRPr="0093087E">
        <w:rPr>
          <w:rFonts w:asciiTheme="minorHAnsi" w:hAnsiTheme="minorHAnsi"/>
        </w:rPr>
        <w:t>† Based on both THA and TKA population</w:t>
      </w:r>
    </w:p>
    <w:p w:rsidR="0022269A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  <w:r w:rsidRPr="0093087E">
        <w:rPr>
          <w:rFonts w:asciiTheme="minorHAnsi" w:hAnsiTheme="minorHAnsi"/>
        </w:rPr>
        <w:t>ND Not described</w:t>
      </w:r>
    </w:p>
    <w:p w:rsidR="0022269A" w:rsidRPr="0093087E" w:rsidRDefault="0022269A" w:rsidP="0022269A">
      <w:pPr>
        <w:autoSpaceDE w:val="0"/>
        <w:autoSpaceDN w:val="0"/>
        <w:adjustRightInd w:val="0"/>
        <w:rPr>
          <w:rFonts w:asciiTheme="minorHAnsi" w:hAnsiTheme="minorHAnsi"/>
        </w:rPr>
      </w:pPr>
      <w:r w:rsidRPr="004F7837">
        <w:rPr>
          <w:rFonts w:asciiTheme="minorHAnsi" w:hAnsiTheme="minorHAnsi"/>
        </w:rPr>
        <w:t>*Direction according to scale of the instrument (e.g. VAS pain, VAS Satisfaction, WOMAC: lower scores indicate better outcomes, SF-36, HOOS, HHS etc.: higher scores indicate better outcomes).</w:t>
      </w:r>
    </w:p>
    <w:p w:rsidR="00E2460C" w:rsidRPr="0022269A" w:rsidRDefault="0022269A" w:rsidP="00202A79">
      <w:pPr>
        <w:autoSpaceDE w:val="0"/>
        <w:autoSpaceDN w:val="0"/>
        <w:adjustRightInd w:val="0"/>
      </w:pPr>
      <w:r w:rsidRPr="00491CCF">
        <w:rPr>
          <w:rFonts w:asciiTheme="minorHAnsi" w:hAnsiTheme="minorHAnsi"/>
          <w:i/>
        </w:rPr>
        <w:t xml:space="preserve">BIPQ: The Brief Illness Perception Questionnaire; HHS: Harris Hip Score; SF-12: 12-item Short Form Health Survey; OHS: Oxford Hip Score; DEPCAT: Deprivation Categories; SF-36: 36-item Short Form Health Survey; PF: Physical Functioning; RP: Physical Role; BP: </w:t>
      </w:r>
      <w:r>
        <w:rPr>
          <w:rFonts w:asciiTheme="minorHAnsi" w:hAnsiTheme="minorHAnsi"/>
          <w:i/>
        </w:rPr>
        <w:t>Bodily Pain; GH; General Health;</w:t>
      </w:r>
      <w:r w:rsidRPr="00491CCF">
        <w:rPr>
          <w:rFonts w:asciiTheme="minorHAnsi" w:hAnsiTheme="minorHAnsi"/>
          <w:i/>
        </w:rPr>
        <w:t xml:space="preserve"> VT: Vitality; SF: Social Functioning; RE: Role-Emotional; MH: Mental Health; MCS: Mental Component Summary score; PCS: Physical Component Summary score; BMI: Body Mass Index; HOOS: Hip disability and Osteoarthritis Outcome Score; ADL: Activities of Daily Living; QOL: Quality Of Life; EQ-5D: </w:t>
      </w:r>
      <w:proofErr w:type="spellStart"/>
      <w:r w:rsidRPr="00491CCF">
        <w:rPr>
          <w:rFonts w:asciiTheme="minorHAnsi" w:hAnsiTheme="minorHAnsi"/>
          <w:i/>
        </w:rPr>
        <w:t>EuroQol</w:t>
      </w:r>
      <w:proofErr w:type="spellEnd"/>
      <w:r w:rsidRPr="00491CCF">
        <w:rPr>
          <w:rFonts w:asciiTheme="minorHAnsi" w:hAnsiTheme="minorHAnsi"/>
          <w:i/>
        </w:rPr>
        <w:t xml:space="preserve"> 5 Dimensions WOMAC: Western Ontario &amp; McMaster Universities Osteoarthritis Index; VAS: Visual Analogue Scale; 6MWT: 6 Minute Walk Test; ROM: Range Of Motion; ESSI: The ENRICHD Social Support Instrument; HADS: Hospital Anxiety and Depression Scale; OA: </w:t>
      </w:r>
      <w:proofErr w:type="spellStart"/>
      <w:r w:rsidRPr="00491CCF">
        <w:rPr>
          <w:rFonts w:asciiTheme="minorHAnsi" w:hAnsiTheme="minorHAnsi"/>
          <w:i/>
        </w:rPr>
        <w:t>OsteoArthrit</w:t>
      </w:r>
      <w:r>
        <w:rPr>
          <w:rFonts w:asciiTheme="minorHAnsi" w:hAnsiTheme="minorHAnsi"/>
          <w:i/>
        </w:rPr>
        <w:t>is</w:t>
      </w:r>
      <w:proofErr w:type="spellEnd"/>
      <w:r w:rsidRPr="00CF2A6C">
        <w:t xml:space="preserve"> </w:t>
      </w:r>
      <w:bookmarkStart w:id="0" w:name="_GoBack"/>
      <w:bookmarkEnd w:id="0"/>
    </w:p>
    <w:sectPr w:rsidR="00E2460C" w:rsidRPr="0022269A" w:rsidSect="00C31D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ED128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60D0"/>
    <w:multiLevelType w:val="hybridMultilevel"/>
    <w:tmpl w:val="1FBCF540"/>
    <w:lvl w:ilvl="0" w:tplc="0C743048">
      <w:numFmt w:val="bullet"/>
      <w:lvlText w:val="-"/>
      <w:lvlJc w:val="left"/>
      <w:pPr>
        <w:ind w:left="720" w:hanging="360"/>
      </w:pPr>
      <w:rPr>
        <w:rFonts w:ascii="AdvPED1282" w:eastAsia="Times New Roman" w:hAnsi="AdvPED1282" w:cs="AdvPED128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8231D"/>
    <w:multiLevelType w:val="hybridMultilevel"/>
    <w:tmpl w:val="1DB6447E"/>
    <w:lvl w:ilvl="0" w:tplc="A88C707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20248"/>
    <w:multiLevelType w:val="hybridMultilevel"/>
    <w:tmpl w:val="0756B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E4C56"/>
    <w:multiLevelType w:val="hybridMultilevel"/>
    <w:tmpl w:val="391AF8B6"/>
    <w:lvl w:ilvl="0" w:tplc="A7FA9F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B5"/>
    <w:rsid w:val="000A2DAF"/>
    <w:rsid w:val="00180BA3"/>
    <w:rsid w:val="001C19A0"/>
    <w:rsid w:val="00202A79"/>
    <w:rsid w:val="0022269A"/>
    <w:rsid w:val="00391BF0"/>
    <w:rsid w:val="004162BF"/>
    <w:rsid w:val="00554363"/>
    <w:rsid w:val="00572471"/>
    <w:rsid w:val="006D5241"/>
    <w:rsid w:val="00774BE8"/>
    <w:rsid w:val="007E5CE4"/>
    <w:rsid w:val="007F781F"/>
    <w:rsid w:val="0087282E"/>
    <w:rsid w:val="008D791E"/>
    <w:rsid w:val="008F17C5"/>
    <w:rsid w:val="00AA15EB"/>
    <w:rsid w:val="00C31DB5"/>
    <w:rsid w:val="00C72D40"/>
    <w:rsid w:val="00CE19C1"/>
    <w:rsid w:val="00CF2A6C"/>
    <w:rsid w:val="00D61939"/>
    <w:rsid w:val="00E2460C"/>
    <w:rsid w:val="00E824CB"/>
    <w:rsid w:val="00F64DBE"/>
    <w:rsid w:val="00FC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D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1DB5"/>
    <w:pPr>
      <w:spacing w:before="100" w:beforeAutospacing="1" w:after="100" w:afterAutospacing="1"/>
    </w:pPr>
    <w:rPr>
      <w:lang w:val="nl-NL" w:eastAsia="nl-NL"/>
    </w:rPr>
  </w:style>
  <w:style w:type="character" w:styleId="Hyperlink">
    <w:name w:val="Hyperlink"/>
    <w:rsid w:val="00C31DB5"/>
    <w:rPr>
      <w:color w:val="0000FF"/>
      <w:u w:val="single"/>
    </w:rPr>
  </w:style>
  <w:style w:type="table" w:styleId="TableGrid">
    <w:name w:val="Table Grid"/>
    <w:basedOn w:val="TableNormal"/>
    <w:rsid w:val="00C31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31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1DB5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C31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DB5"/>
    <w:pPr>
      <w:spacing w:after="20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D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31DB5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C31DB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3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C31D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31D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C31D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DB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rsid w:val="00C31DB5"/>
  </w:style>
  <w:style w:type="paragraph" w:styleId="PlainText">
    <w:name w:val="Plain Text"/>
    <w:basedOn w:val="Normal"/>
    <w:link w:val="PlainTextChar"/>
    <w:uiPriority w:val="99"/>
    <w:unhideWhenUsed/>
    <w:rsid w:val="00C31DB5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31DB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D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1DB5"/>
    <w:pPr>
      <w:spacing w:before="100" w:beforeAutospacing="1" w:after="100" w:afterAutospacing="1"/>
    </w:pPr>
    <w:rPr>
      <w:lang w:val="nl-NL" w:eastAsia="nl-NL"/>
    </w:rPr>
  </w:style>
  <w:style w:type="character" w:styleId="Hyperlink">
    <w:name w:val="Hyperlink"/>
    <w:rsid w:val="00C31DB5"/>
    <w:rPr>
      <w:color w:val="0000FF"/>
      <w:u w:val="single"/>
    </w:rPr>
  </w:style>
  <w:style w:type="table" w:styleId="TableGrid">
    <w:name w:val="Table Grid"/>
    <w:basedOn w:val="TableNormal"/>
    <w:rsid w:val="00C31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31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1DB5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C31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DB5"/>
    <w:pPr>
      <w:spacing w:after="20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D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31DB5"/>
    <w:pPr>
      <w:spacing w:after="0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C31DB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3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C31D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31D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C31D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DB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rsid w:val="00C31DB5"/>
  </w:style>
  <w:style w:type="paragraph" w:styleId="PlainText">
    <w:name w:val="Plain Text"/>
    <w:basedOn w:val="Normal"/>
    <w:link w:val="PlainTextChar"/>
    <w:uiPriority w:val="99"/>
    <w:unhideWhenUsed/>
    <w:rsid w:val="00C31DB5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31DB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4048DBFB</Template>
  <TotalTime>0</TotalTime>
  <Pages>8</Pages>
  <Words>6807</Words>
  <Characters>37440</Characters>
  <Application>Microsoft Office Word</Application>
  <DocSecurity>0</DocSecurity>
  <Lines>312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44159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Hofstede, S.N. (MBESLIS)</dc:creator>
  <cp:lastModifiedBy>Hofstede, S.N. (MBESLIS)</cp:lastModifiedBy>
  <cp:revision>3</cp:revision>
  <dcterms:created xsi:type="dcterms:W3CDTF">2016-04-14T11:50:00Z</dcterms:created>
  <dcterms:modified xsi:type="dcterms:W3CDTF">2016-04-19T12:08:00Z</dcterms:modified>
</cp:coreProperties>
</file>