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46" w:rsidRPr="00767F46" w:rsidRDefault="006F09FC" w:rsidP="00767F46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767F46">
        <w:rPr>
          <w:rFonts w:ascii="Times New Roman" w:hAnsi="Times New Roman"/>
          <w:sz w:val="24"/>
          <w:szCs w:val="24"/>
        </w:rPr>
        <w:t>Supplementary material</w:t>
      </w:r>
      <w:r w:rsidR="0056409A" w:rsidRPr="00767F46">
        <w:rPr>
          <w:rFonts w:ascii="Times New Roman" w:hAnsi="Times New Roman"/>
          <w:sz w:val="24"/>
          <w:szCs w:val="24"/>
        </w:rPr>
        <w:t xml:space="preserve"> 1</w:t>
      </w:r>
      <w:r w:rsidR="005725F9" w:rsidRPr="00767F46">
        <w:rPr>
          <w:rFonts w:ascii="Times New Roman" w:hAnsi="Times New Roman"/>
          <w:sz w:val="24"/>
          <w:szCs w:val="24"/>
        </w:rPr>
        <w:t xml:space="preserve">: </w:t>
      </w:r>
      <w:r w:rsidR="006A0A49" w:rsidRPr="00767F46">
        <w:rPr>
          <w:rFonts w:ascii="Times New Roman" w:hAnsi="Times New Roman"/>
          <w:sz w:val="24"/>
          <w:szCs w:val="24"/>
        </w:rPr>
        <w:t xml:space="preserve">Initial </w:t>
      </w:r>
      <w:r w:rsidR="005725F9" w:rsidRPr="00767F46">
        <w:rPr>
          <w:rFonts w:ascii="Times New Roman" w:hAnsi="Times New Roman"/>
          <w:sz w:val="24"/>
          <w:szCs w:val="24"/>
        </w:rPr>
        <w:t>f</w:t>
      </w:r>
      <w:r w:rsidR="00785B8B" w:rsidRPr="00767F46">
        <w:rPr>
          <w:rFonts w:ascii="Times New Roman" w:hAnsi="Times New Roman"/>
          <w:sz w:val="24"/>
          <w:szCs w:val="24"/>
        </w:rPr>
        <w:t>act</w:t>
      </w:r>
      <w:r w:rsidR="009B0F72" w:rsidRPr="00767F46">
        <w:rPr>
          <w:rFonts w:ascii="Times New Roman" w:hAnsi="Times New Roman"/>
          <w:sz w:val="24"/>
          <w:szCs w:val="24"/>
        </w:rPr>
        <w:t xml:space="preserve">or loadings for items in the Treatment beliefs in </w:t>
      </w:r>
      <w:proofErr w:type="spellStart"/>
      <w:r w:rsidR="009B0F72" w:rsidRPr="00767F46">
        <w:rPr>
          <w:rFonts w:ascii="Times New Roman" w:hAnsi="Times New Roman"/>
          <w:sz w:val="24"/>
          <w:szCs w:val="24"/>
        </w:rPr>
        <w:t>OsteoArthritis</w:t>
      </w:r>
      <w:proofErr w:type="spellEnd"/>
      <w:r w:rsidR="009B0F72" w:rsidRPr="00767F46">
        <w:rPr>
          <w:rFonts w:ascii="Times New Roman" w:hAnsi="Times New Roman"/>
          <w:sz w:val="24"/>
          <w:szCs w:val="24"/>
        </w:rPr>
        <w:t xml:space="preserve"> Q</w:t>
      </w:r>
      <w:r w:rsidR="00785B8B" w:rsidRPr="00767F46">
        <w:rPr>
          <w:rFonts w:ascii="Times New Roman" w:hAnsi="Times New Roman"/>
          <w:sz w:val="24"/>
          <w:szCs w:val="24"/>
        </w:rPr>
        <w:t xml:space="preserve">uestionnaire </w:t>
      </w:r>
      <w:r w:rsidR="00A45F4A" w:rsidRPr="00767F46">
        <w:rPr>
          <w:rFonts w:ascii="Times New Roman" w:hAnsi="Times New Roman"/>
          <w:sz w:val="24"/>
          <w:szCs w:val="24"/>
        </w:rPr>
        <w:t>in patients with knee and hip osteoarthritis</w:t>
      </w:r>
      <w:r w:rsidR="00785B8B" w:rsidRPr="00767F46">
        <w:rPr>
          <w:rFonts w:ascii="Times New Roman" w:hAnsi="Times New Roman"/>
          <w:sz w:val="24"/>
          <w:szCs w:val="24"/>
        </w:rPr>
        <w:t xml:space="preserve"> (N=351)</w:t>
      </w:r>
      <w:r w:rsidR="005725F9" w:rsidRPr="00767F46">
        <w:rPr>
          <w:rFonts w:ascii="Times New Roman" w:hAnsi="Times New Roman"/>
          <w:sz w:val="24"/>
          <w:szCs w:val="24"/>
        </w:rPr>
        <w:t xml:space="preserve">. </w:t>
      </w:r>
    </w:p>
    <w:p w:rsidR="00785B8B" w:rsidRPr="00767F46" w:rsidRDefault="00A45F4A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t xml:space="preserve">M1Q1 = Module 1, Question 1. </w:t>
      </w:r>
      <w:r w:rsidR="00785B8B" w:rsidRPr="00767F46">
        <w:rPr>
          <w:rFonts w:ascii="Times New Roman" w:hAnsi="Times New Roman"/>
          <w:sz w:val="24"/>
          <w:szCs w:val="24"/>
        </w:rPr>
        <w:t xml:space="preserve">Rotated pattern matrix: exploratory factor analysis with direct </w:t>
      </w:r>
      <w:proofErr w:type="spellStart"/>
      <w:r w:rsidR="00785B8B" w:rsidRPr="00767F46">
        <w:rPr>
          <w:rFonts w:ascii="Times New Roman" w:hAnsi="Times New Roman"/>
          <w:sz w:val="24"/>
          <w:szCs w:val="24"/>
        </w:rPr>
        <w:t>oblimin</w:t>
      </w:r>
      <w:proofErr w:type="spellEnd"/>
      <w:r w:rsidR="00785B8B" w:rsidRPr="00767F46">
        <w:rPr>
          <w:rFonts w:ascii="Times New Roman" w:hAnsi="Times New Roman"/>
          <w:sz w:val="24"/>
          <w:szCs w:val="24"/>
        </w:rPr>
        <w:t xml:space="preserve"> rotation. </w:t>
      </w:r>
    </w:p>
    <w:p w:rsidR="00785B8B" w:rsidRPr="00767F46" w:rsidRDefault="00785B8B" w:rsidP="00767F46">
      <w:pPr>
        <w:spacing w:line="480" w:lineRule="auto"/>
        <w:rPr>
          <w:rFonts w:ascii="Times New Roman" w:hAnsi="Times New Roman"/>
          <w:sz w:val="24"/>
          <w:szCs w:val="24"/>
          <w:lang w:val="en-US" w:eastAsia="nl-NL"/>
        </w:rPr>
      </w:pPr>
      <w:r w:rsidRPr="00767F46">
        <w:rPr>
          <w:rFonts w:ascii="Times New Roman" w:hAnsi="Times New Roman"/>
          <w:sz w:val="24"/>
          <w:szCs w:val="24"/>
        </w:rPr>
        <w:t>*</w:t>
      </w:r>
      <w:r w:rsidR="006A0A49" w:rsidRPr="00767F46">
        <w:rPr>
          <w:rFonts w:ascii="Times New Roman" w:hAnsi="Times New Roman"/>
          <w:sz w:val="24"/>
          <w:szCs w:val="24"/>
        </w:rPr>
        <w:t xml:space="preserve">Step 1: </w:t>
      </w:r>
      <w:r w:rsidRPr="00767F46">
        <w:rPr>
          <w:rFonts w:ascii="Times New Roman" w:hAnsi="Times New Roman"/>
          <w:sz w:val="24"/>
          <w:szCs w:val="24"/>
        </w:rPr>
        <w:t xml:space="preserve">Item reduction before exploratory factor analysis based on </w:t>
      </w:r>
      <w:r w:rsidRPr="00767F46">
        <w:rPr>
          <w:rFonts w:ascii="Times New Roman" w:hAnsi="Times New Roman"/>
          <w:sz w:val="24"/>
          <w:szCs w:val="24"/>
          <w:lang w:val="en-US" w:eastAsia="nl-NL"/>
        </w:rPr>
        <w:t>visual inspection of the frequency tables and histograms, missing values, floor or ceiling effect, Skewness-Kurtosis, inter-item correlations &gt;0.8</w:t>
      </w:r>
      <w:r w:rsidR="006A0A49" w:rsidRPr="00767F46">
        <w:rPr>
          <w:rFonts w:ascii="Times New Roman" w:hAnsi="Times New Roman"/>
          <w:sz w:val="24"/>
          <w:szCs w:val="24"/>
          <w:lang w:val="en-US" w:eastAsia="nl-NL"/>
        </w:rPr>
        <w:t>0</w:t>
      </w:r>
      <w:r w:rsidRPr="00767F46">
        <w:rPr>
          <w:rFonts w:ascii="Times New Roman" w:hAnsi="Times New Roman"/>
          <w:sz w:val="24"/>
          <w:szCs w:val="24"/>
          <w:lang w:val="en-US" w:eastAsia="nl-NL"/>
        </w:rPr>
        <w:t xml:space="preserve">.  </w:t>
      </w:r>
    </w:p>
    <w:p w:rsidR="00785B8B" w:rsidRPr="00767F46" w:rsidRDefault="00785B8B" w:rsidP="00767F46">
      <w:pPr>
        <w:spacing w:line="480" w:lineRule="auto"/>
        <w:rPr>
          <w:rFonts w:ascii="Times New Roman" w:hAnsi="Times New Roman"/>
          <w:sz w:val="24"/>
          <w:szCs w:val="24"/>
          <w:lang w:val="en-US" w:eastAsia="nl-NL"/>
        </w:rPr>
      </w:pPr>
      <w:r w:rsidRPr="00767F46">
        <w:rPr>
          <w:rFonts w:ascii="Times New Roman" w:hAnsi="Times New Roman"/>
          <w:sz w:val="24"/>
          <w:szCs w:val="24"/>
          <w:lang w:val="en-US" w:eastAsia="nl-NL"/>
        </w:rPr>
        <w:t>**</w:t>
      </w:r>
      <w:r w:rsidR="006A0A49" w:rsidRPr="00767F46">
        <w:rPr>
          <w:rFonts w:ascii="Times New Roman" w:hAnsi="Times New Roman"/>
          <w:sz w:val="24"/>
          <w:szCs w:val="24"/>
          <w:lang w:val="en-US" w:eastAsia="nl-NL"/>
        </w:rPr>
        <w:t xml:space="preserve">Step 2: </w:t>
      </w:r>
      <w:r w:rsidRPr="00767F46">
        <w:rPr>
          <w:rFonts w:ascii="Times New Roman" w:hAnsi="Times New Roman"/>
          <w:sz w:val="24"/>
          <w:szCs w:val="24"/>
          <w:lang w:val="en-US" w:eastAsia="nl-NL"/>
        </w:rPr>
        <w:t>Item reduction based on exploratory factor analysis (item loadings &gt;</w:t>
      </w:r>
      <w:r w:rsidR="006A0A49" w:rsidRPr="00767F46">
        <w:rPr>
          <w:rFonts w:ascii="Times New Roman" w:hAnsi="Times New Roman"/>
          <w:sz w:val="24"/>
          <w:szCs w:val="24"/>
          <w:lang w:val="en-US" w:eastAsia="nl-NL"/>
        </w:rPr>
        <w:t xml:space="preserve"> = </w:t>
      </w:r>
      <w:r w:rsidRPr="00767F46">
        <w:rPr>
          <w:rFonts w:ascii="Times New Roman" w:hAnsi="Times New Roman"/>
          <w:sz w:val="24"/>
          <w:szCs w:val="24"/>
          <w:lang w:val="en-US" w:eastAsia="nl-NL"/>
        </w:rPr>
        <w:t xml:space="preserve"> 0.45 were retained, and items with cross loadings on more than one factor within 0.3 of the primary loading were dropped)</w:t>
      </w:r>
    </w:p>
    <w:p w:rsidR="00785B8B" w:rsidRPr="00767F46" w:rsidRDefault="00785B8B" w:rsidP="00767F46">
      <w:pPr>
        <w:spacing w:line="480" w:lineRule="auto"/>
        <w:rPr>
          <w:rFonts w:ascii="Times New Roman" w:hAnsi="Times New Roman"/>
          <w:sz w:val="24"/>
          <w:szCs w:val="24"/>
          <w:lang w:val="en-US" w:eastAsia="nl-NL"/>
        </w:rPr>
      </w:pPr>
      <w:r w:rsidRPr="00767F46">
        <w:rPr>
          <w:rFonts w:ascii="Times New Roman" w:hAnsi="Times New Roman"/>
          <w:sz w:val="24"/>
          <w:szCs w:val="24"/>
          <w:lang w:val="en-US"/>
        </w:rPr>
        <w:t>***</w:t>
      </w:r>
      <w:r w:rsidR="006A0A49" w:rsidRPr="00767F46">
        <w:rPr>
          <w:rFonts w:ascii="Times New Roman" w:hAnsi="Times New Roman"/>
          <w:sz w:val="24"/>
          <w:szCs w:val="24"/>
          <w:lang w:val="en-US"/>
        </w:rPr>
        <w:t xml:space="preserve">Step 3: </w:t>
      </w:r>
      <w:r w:rsidRPr="00767F46">
        <w:rPr>
          <w:rFonts w:ascii="Times New Roman" w:hAnsi="Times New Roman"/>
          <w:sz w:val="24"/>
          <w:szCs w:val="24"/>
          <w:lang w:val="en-US" w:eastAsia="nl-NL"/>
        </w:rPr>
        <w:t>Item reduction based on the maximum of 1 item per cluster (based on previous cluster analysis)</w:t>
      </w:r>
    </w:p>
    <w:p w:rsidR="00A45F4A" w:rsidRPr="00767F46" w:rsidRDefault="00A45F4A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t>^ Initial factor loadings after step 1 (before step 2 and 3)</w:t>
      </w:r>
    </w:p>
    <w:p w:rsidR="006014A5" w:rsidRPr="00767F46" w:rsidRDefault="006014A5" w:rsidP="00767F46">
      <w:pPr>
        <w:spacing w:line="480" w:lineRule="auto"/>
        <w:rPr>
          <w:rFonts w:ascii="Times New Roman" w:hAnsi="Times New Roman"/>
          <w:sz w:val="24"/>
          <w:szCs w:val="24"/>
          <w:lang w:val="en-US" w:eastAsia="nl-NL"/>
        </w:rPr>
      </w:pPr>
      <w:r w:rsidRPr="00767F46">
        <w:rPr>
          <w:rFonts w:ascii="Times New Roman" w:hAnsi="Times New Roman"/>
          <w:sz w:val="24"/>
          <w:szCs w:val="24"/>
          <w:lang w:val="en-US" w:eastAsia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23"/>
        <w:gridCol w:w="3807"/>
        <w:gridCol w:w="1559"/>
        <w:gridCol w:w="1276"/>
        <w:gridCol w:w="1276"/>
      </w:tblGrid>
      <w:tr w:rsidR="00A54C98" w:rsidRPr="00767F46" w:rsidTr="00667E99">
        <w:tc>
          <w:tcPr>
            <w:tcW w:w="9149" w:type="dxa"/>
            <w:gridSpan w:val="5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Module 1: Physical exercise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A54C98" w:rsidRPr="00767F46" w:rsidTr="00667E99">
        <w:tc>
          <w:tcPr>
            <w:tcW w:w="6597" w:type="dxa"/>
            <w:gridSpan w:val="3"/>
          </w:tcPr>
          <w:p w:rsidR="00A54C98" w:rsidRPr="00767F46" w:rsidRDefault="00A54C98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54C98" w:rsidRPr="00767F46" w:rsidRDefault="006A0A49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Initial </w:t>
            </w:r>
            <w:r w:rsidR="00142C59" w:rsidRPr="00767F46">
              <w:rPr>
                <w:rFonts w:ascii="Times New Roman" w:hAnsi="Times New Roman"/>
                <w:sz w:val="24"/>
                <w:szCs w:val="24"/>
              </w:rPr>
              <w:t>f</w:t>
            </w:r>
            <w:r w:rsidR="00A54C98" w:rsidRPr="00767F46">
              <w:rPr>
                <w:rFonts w:ascii="Times New Roman" w:hAnsi="Times New Roman"/>
                <w:sz w:val="24"/>
                <w:szCs w:val="24"/>
              </w:rPr>
              <w:t>actor loadings</w:t>
            </w:r>
            <w:r w:rsidR="00667E99" w:rsidRPr="00767F46">
              <w:rPr>
                <w:rFonts w:ascii="Times New Roman" w:hAnsi="Times New Roman"/>
                <w:sz w:val="24"/>
                <w:szCs w:val="24"/>
              </w:rPr>
              <w:t>^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Item pool</w:t>
            </w:r>
          </w:p>
        </w:tc>
        <w:tc>
          <w:tcPr>
            <w:tcW w:w="3807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Brief description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Retained items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II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doing </w:t>
            </w:r>
            <w:r w:rsidR="00AE747E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painful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thoughts about doing </w:t>
            </w:r>
            <w:r w:rsidR="00AE747E" w:rsidRPr="00767F46">
              <w:rPr>
                <w:rFonts w:ascii="Times New Roman" w:hAnsi="Times New Roman"/>
                <w:sz w:val="24"/>
                <w:szCs w:val="24"/>
              </w:rPr>
              <w:t xml:space="preserve">physical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is: “there’s no harm in trying”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quality of life increases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pain increases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participate in social activities again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M1Q6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more likely to overdo it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M1Q7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involves risks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M1Q7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M1Q8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The only way to reduce my OA symptoms is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M1Q8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knee/hip deteriorates faster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M1Q10</w:t>
            </w:r>
          </w:p>
        </w:tc>
        <w:tc>
          <w:tcPr>
            <w:tcW w:w="3807" w:type="dxa"/>
          </w:tcPr>
          <w:p w:rsidR="00A54C98" w:rsidRPr="00767F46" w:rsidRDefault="0039351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postpone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surgery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M1Q10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M1Q11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FB57D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move more freely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M1Q12*</w:t>
            </w:r>
          </w:p>
        </w:tc>
        <w:tc>
          <w:tcPr>
            <w:tcW w:w="3807" w:type="dxa"/>
          </w:tcPr>
          <w:p w:rsidR="00A54C98" w:rsidRPr="00767F46" w:rsidRDefault="003E7D3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tailor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 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to what I am able to do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3E7D3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it has been proven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reduce OA symptoms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M1Q14</w:t>
            </w:r>
          </w:p>
        </w:tc>
        <w:tc>
          <w:tcPr>
            <w:tcW w:w="3807" w:type="dxa"/>
          </w:tcPr>
          <w:p w:rsidR="00A54C98" w:rsidRPr="00767F46" w:rsidRDefault="003E7D3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 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together with others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M1Q14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M1Q15*</w:t>
            </w:r>
          </w:p>
        </w:tc>
        <w:tc>
          <w:tcPr>
            <w:tcW w:w="3807" w:type="dxa"/>
          </w:tcPr>
          <w:p w:rsidR="00A54C98" w:rsidRPr="00767F46" w:rsidRDefault="003E7D3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where and whenever I like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M1Q16*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harmful to my health  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the effect of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lasts a long time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M1Q18*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It is easy to fit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into my daily life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M1Q19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household chores better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M1Q19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M1Q20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enjoy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M1Q20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M1Q21*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need to actively get going with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myself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M1Q22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produces good results at my age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M1Q23</w:t>
            </w:r>
          </w:p>
        </w:tc>
        <w:tc>
          <w:tcPr>
            <w:tcW w:w="3807" w:type="dxa"/>
          </w:tcPr>
          <w:p w:rsidR="00A54C98" w:rsidRPr="00767F46" w:rsidRDefault="00CE57F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causes pain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M1Q23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M1Q24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 will overload my knee/hip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M1Q24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M1Q25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have to pay (part of) the costs of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myself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M1Q26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72320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</w:t>
            </w:r>
            <w:r w:rsidR="00B4704A" w:rsidRPr="00767F46">
              <w:rPr>
                <w:rFonts w:ascii="Times New Roman" w:hAnsi="Times New Roman"/>
                <w:sz w:val="24"/>
                <w:szCs w:val="24"/>
              </w:rPr>
              <w:t xml:space="preserve">ore people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with OA </w:t>
            </w:r>
            <w:r w:rsidR="00B4704A" w:rsidRPr="00767F46">
              <w:rPr>
                <w:rFonts w:ascii="Times New Roman" w:hAnsi="Times New Roman"/>
                <w:sz w:val="24"/>
                <w:szCs w:val="24"/>
              </w:rPr>
              <w:t>choose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to do physical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M1Q27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able to stop taking painkillers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M1Q28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scared to do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 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M1Q28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M1Q29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 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takes up my energy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0.36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M1Q30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gives quick results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M1Q31*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can be repeated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M1Q32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learn to deal with my symptoms better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M1Q32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1276" w:type="dxa"/>
          </w:tcPr>
          <w:p w:rsidR="00A54C98" w:rsidRPr="00767F46" w:rsidRDefault="00B66A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M1Q33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my job better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M1Q33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 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damages my knee/hip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-0.11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M1Q35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are easy to perform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M1Q36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pain lessens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M1Q37*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value the advice of a healthcare provider about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reduces inflammation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A54C98" w:rsidRPr="00767F46" w:rsidTr="00667E99">
        <w:tc>
          <w:tcPr>
            <w:tcW w:w="1231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M1Q39</w:t>
            </w:r>
          </w:p>
        </w:tc>
        <w:tc>
          <w:tcPr>
            <w:tcW w:w="3807" w:type="dxa"/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tailor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to my goals  </w:t>
            </w:r>
          </w:p>
        </w:tc>
        <w:tc>
          <w:tcPr>
            <w:tcW w:w="1559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M1Q39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1276" w:type="dxa"/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A54C98" w:rsidRPr="00767F46" w:rsidTr="00667E99">
        <w:tc>
          <w:tcPr>
            <w:tcW w:w="1231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M1Q40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 xml:space="preserve">exercises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takes a lot of my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</w:tr>
      <w:tr w:rsidR="00A54C98" w:rsidRPr="00767F46" w:rsidTr="00667E99">
        <w:tc>
          <w:tcPr>
            <w:tcW w:w="1231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M1Q41*</w:t>
            </w: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A54C98" w:rsidRPr="00767F46" w:rsidRDefault="0097358F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dismissive about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6BB" w:rsidRPr="00767F46">
              <w:rPr>
                <w:rFonts w:ascii="Times New Roman" w:hAnsi="Times New Roman"/>
                <w:sz w:val="24"/>
                <w:szCs w:val="24"/>
              </w:rPr>
              <w:t>exercises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because I believe that OA is a fact of life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4C98" w:rsidRPr="00767F46" w:rsidRDefault="00A54C98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67E46" w:rsidRPr="00767F46" w:rsidRDefault="00267E46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23"/>
        <w:gridCol w:w="3807"/>
        <w:gridCol w:w="1559"/>
        <w:gridCol w:w="1276"/>
        <w:gridCol w:w="1276"/>
      </w:tblGrid>
      <w:tr w:rsidR="00B90070" w:rsidRPr="00767F46" w:rsidTr="00667E99">
        <w:tc>
          <w:tcPr>
            <w:tcW w:w="9149" w:type="dxa"/>
            <w:gridSpan w:val="5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Module 2: Pain medication</w:t>
            </w:r>
          </w:p>
        </w:tc>
      </w:tr>
      <w:tr w:rsidR="00B90070" w:rsidRPr="00767F46" w:rsidTr="00667E99">
        <w:tc>
          <w:tcPr>
            <w:tcW w:w="6597" w:type="dxa"/>
            <w:gridSpan w:val="3"/>
          </w:tcPr>
          <w:p w:rsidR="00B90070" w:rsidRPr="00767F46" w:rsidRDefault="00B90070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90070" w:rsidRPr="00767F46" w:rsidRDefault="00142C59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Initial f</w:t>
            </w:r>
            <w:r w:rsidR="00B90070" w:rsidRPr="00767F46">
              <w:rPr>
                <w:rFonts w:ascii="Times New Roman" w:hAnsi="Times New Roman"/>
                <w:sz w:val="24"/>
                <w:szCs w:val="24"/>
              </w:rPr>
              <w:t>actor loadings</w:t>
            </w:r>
            <w:r w:rsidR="00667E99" w:rsidRPr="00767F46">
              <w:rPr>
                <w:rFonts w:ascii="Times New Roman" w:hAnsi="Times New Roman"/>
                <w:sz w:val="24"/>
                <w:szCs w:val="24"/>
              </w:rPr>
              <w:t>^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Item pool</w:t>
            </w:r>
          </w:p>
        </w:tc>
        <w:tc>
          <w:tcPr>
            <w:tcW w:w="3807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Brief description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Retained items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II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thoughts about using painkillers </w:t>
            </w:r>
            <w:r w:rsidR="00F3102B" w:rsidRPr="00767F46">
              <w:rPr>
                <w:rFonts w:ascii="Times New Roman" w:hAnsi="Times New Roman"/>
                <w:sz w:val="24"/>
                <w:szCs w:val="24"/>
              </w:rPr>
              <w:t>is: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="00F3102B" w:rsidRPr="00767F46">
              <w:rPr>
                <w:rFonts w:ascii="Times New Roman" w:hAnsi="Times New Roman"/>
                <w:sz w:val="24"/>
                <w:szCs w:val="24"/>
              </w:rPr>
              <w:t>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here’s no harm in trying”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quality of life increases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M2Q3*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pain increases by using pain medication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participate in social activities again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M2Q5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more likely to overdo it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0.36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M2Q6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involves risks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M2Q6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M2Q7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E07C57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The only way to reduce my OA symptoms is by using painkillers  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M2Q8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0747D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knee/hip deteriorates faster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M2Q9</w:t>
            </w:r>
          </w:p>
        </w:tc>
        <w:tc>
          <w:tcPr>
            <w:tcW w:w="3807" w:type="dxa"/>
          </w:tcPr>
          <w:p w:rsidR="00B90070" w:rsidRPr="00767F46" w:rsidRDefault="000747D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postpone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 xml:space="preserve">surgery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M2Q9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M2Q10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move more freely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M2Q10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M2Q11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painkillers have side-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effects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M2Q11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M2Q12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it has been proven that using painkillers reduce OA symptoms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M2Q13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becoming dependent on taking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M2Q14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us painkillers where and whenever I like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M2Q15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Using painkillers is harmful to my health  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-0.12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M2Q16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the effect of painkillers lasts a long time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-0.08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M2Q17*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It is easy to fit using painkillers into my daily life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M2Q18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household chores better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M2Q18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M2Q19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using painkillers </w:t>
            </w:r>
            <w:r w:rsidR="00791E3B" w:rsidRPr="00767F46">
              <w:rPr>
                <w:rFonts w:ascii="Times New Roman" w:hAnsi="Times New Roman"/>
                <w:sz w:val="24"/>
                <w:szCs w:val="24"/>
              </w:rPr>
              <w:t>leads to habituation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M2Q19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M2Q20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Using painkillers produces good results at my age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M2Q20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0.77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M2Q21*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causes pain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M2Q22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By using painkillers I will overload my knee/hip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M2Q22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M2Q23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have to pay (part of) the costs of painkillers myself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M2Q24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More people with OA choose to use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M2Q25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scared to use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Painkillers give quick results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M2Q27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can be repeated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-0.17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M2Q28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is invasive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M2Q28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M2Q29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my job better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M2Q30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807" w:type="dxa"/>
          </w:tcPr>
          <w:p w:rsidR="00B90070" w:rsidRPr="00767F46" w:rsidRDefault="007C78B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Using painkillers damages my knee/hip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M2Q31*</w:t>
            </w:r>
          </w:p>
        </w:tc>
        <w:tc>
          <w:tcPr>
            <w:tcW w:w="3807" w:type="dxa"/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is easy to perform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M2Q32*</w:t>
            </w:r>
          </w:p>
        </w:tc>
        <w:tc>
          <w:tcPr>
            <w:tcW w:w="3807" w:type="dxa"/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pain lessens by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M2Q33*</w:t>
            </w:r>
          </w:p>
        </w:tc>
        <w:tc>
          <w:tcPr>
            <w:tcW w:w="3807" w:type="dxa"/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value the advice of a healthcare provider about using painkillers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M2Q34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using painkillers reduces inflammation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B90070" w:rsidRPr="00767F46" w:rsidTr="00667E99">
        <w:tc>
          <w:tcPr>
            <w:tcW w:w="1231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M2Q35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807" w:type="dxa"/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By using painkillers, I get something foreign into my body  </w:t>
            </w:r>
          </w:p>
        </w:tc>
        <w:tc>
          <w:tcPr>
            <w:tcW w:w="1559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1276" w:type="dxa"/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</w:tr>
      <w:tr w:rsidR="00B90070" w:rsidRPr="00767F46" w:rsidTr="00667E99">
        <w:tc>
          <w:tcPr>
            <w:tcW w:w="1231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M2Q36*</w:t>
            </w: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Using painkillers takes a lot of my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0070" w:rsidRPr="00767F46" w:rsidTr="00667E99">
        <w:tc>
          <w:tcPr>
            <w:tcW w:w="1231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M2Q37*</w:t>
            </w:r>
          </w:p>
        </w:tc>
        <w:tc>
          <w:tcPr>
            <w:tcW w:w="3807" w:type="dxa"/>
            <w:tcBorders>
              <w:bottom w:val="single" w:sz="4" w:space="0" w:color="auto"/>
            </w:tcBorders>
          </w:tcPr>
          <w:p w:rsidR="00B90070" w:rsidRPr="00767F46" w:rsidRDefault="003B7A6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dismissive about using painkillers because I believe that OA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is a fact of life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70" w:rsidRPr="00767F46" w:rsidRDefault="00B9007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C580C" w:rsidRPr="00767F46" w:rsidRDefault="000C580C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90741" w:rsidRPr="00767F46" w:rsidRDefault="00390741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br w:type="page"/>
      </w:r>
    </w:p>
    <w:p w:rsidR="00390741" w:rsidRPr="00767F46" w:rsidRDefault="00390741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1559"/>
        <w:gridCol w:w="1276"/>
        <w:gridCol w:w="1276"/>
      </w:tblGrid>
      <w:tr w:rsidR="00344E00" w:rsidRPr="00767F46" w:rsidTr="00AF40E6">
        <w:tc>
          <w:tcPr>
            <w:tcW w:w="9039" w:type="dxa"/>
            <w:gridSpan w:val="5"/>
          </w:tcPr>
          <w:p w:rsidR="00344E00" w:rsidRPr="00767F46" w:rsidRDefault="00344E0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Module 3: Physiotherapy</w:t>
            </w:r>
          </w:p>
        </w:tc>
      </w:tr>
      <w:tr w:rsidR="00344E00" w:rsidRPr="00767F46" w:rsidTr="00AF40E6">
        <w:tc>
          <w:tcPr>
            <w:tcW w:w="6487" w:type="dxa"/>
            <w:gridSpan w:val="3"/>
          </w:tcPr>
          <w:p w:rsidR="00344E00" w:rsidRPr="00767F46" w:rsidRDefault="00344E00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44E00" w:rsidRPr="00767F46" w:rsidRDefault="00142C59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Initial factor loadings</w:t>
            </w:r>
            <w:r w:rsidR="00667E99" w:rsidRPr="00767F46">
              <w:rPr>
                <w:rFonts w:ascii="Times New Roman" w:hAnsi="Times New Roman"/>
                <w:sz w:val="24"/>
                <w:szCs w:val="24"/>
              </w:rPr>
              <w:t>^</w:t>
            </w:r>
          </w:p>
        </w:tc>
      </w:tr>
      <w:tr w:rsidR="00344E00" w:rsidRPr="00767F46" w:rsidTr="00315295">
        <w:tc>
          <w:tcPr>
            <w:tcW w:w="1242" w:type="dxa"/>
          </w:tcPr>
          <w:p w:rsidR="00344E00" w:rsidRPr="00767F46" w:rsidRDefault="00344E0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Item pool</w:t>
            </w:r>
          </w:p>
        </w:tc>
        <w:tc>
          <w:tcPr>
            <w:tcW w:w="3686" w:type="dxa"/>
          </w:tcPr>
          <w:p w:rsidR="00344E00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Brief description</w:t>
            </w:r>
          </w:p>
        </w:tc>
        <w:tc>
          <w:tcPr>
            <w:tcW w:w="1559" w:type="dxa"/>
          </w:tcPr>
          <w:p w:rsidR="00344E00" w:rsidRPr="00767F46" w:rsidRDefault="00344E0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Retained items</w:t>
            </w:r>
          </w:p>
        </w:tc>
        <w:tc>
          <w:tcPr>
            <w:tcW w:w="1276" w:type="dxa"/>
          </w:tcPr>
          <w:p w:rsidR="00344E00" w:rsidRPr="00767F46" w:rsidRDefault="00344E0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</w:t>
            </w:r>
          </w:p>
        </w:tc>
        <w:tc>
          <w:tcPr>
            <w:tcW w:w="1276" w:type="dxa"/>
          </w:tcPr>
          <w:p w:rsidR="00344E00" w:rsidRPr="00767F46" w:rsidRDefault="00344E00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II</w:t>
            </w:r>
          </w:p>
        </w:tc>
      </w:tr>
      <w:tr w:rsidR="001A15F1" w:rsidRPr="00767F46" w:rsidTr="00315295">
        <w:tc>
          <w:tcPr>
            <w:tcW w:w="1242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  <w:r w:rsidR="00381CD5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A15F1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F3102B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physiotherapy is painful</w:t>
            </w:r>
          </w:p>
        </w:tc>
        <w:tc>
          <w:tcPr>
            <w:tcW w:w="1559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</w:tr>
      <w:tr w:rsidR="001A15F1" w:rsidRPr="00767F46" w:rsidTr="00315295">
        <w:tc>
          <w:tcPr>
            <w:tcW w:w="1242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</w:t>
            </w:r>
            <w:r w:rsidR="00315295" w:rsidRPr="00767F46">
              <w:rPr>
                <w:rFonts w:ascii="Times New Roman" w:hAnsi="Times New Roman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686" w:type="dxa"/>
          </w:tcPr>
          <w:p w:rsidR="001A15F1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thoughts about physiotherapy is: “there’s no harm in trying”</w:t>
            </w:r>
          </w:p>
        </w:tc>
        <w:tc>
          <w:tcPr>
            <w:tcW w:w="1559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quality of life increases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pain increases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participate in social activities again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0.77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more likely to overdo it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M3Q7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physiotherapy involves risks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M3Q7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The only way to reduce my OA symptoms is by doing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activities  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knee/hip deteriorates faster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-0.26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M3Q10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postpone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surgery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3686" w:type="dxa"/>
          </w:tcPr>
          <w:p w:rsidR="003F305E" w:rsidRPr="00767F46" w:rsidRDefault="00F3102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 can move more freely by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M3Q12*</w:t>
            </w:r>
          </w:p>
        </w:tc>
        <w:tc>
          <w:tcPr>
            <w:tcW w:w="3686" w:type="dxa"/>
          </w:tcPr>
          <w:p w:rsidR="003F305E" w:rsidRPr="00767F46" w:rsidRDefault="004832B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Physiotherapy can be tailored</w:t>
            </w:r>
            <w:r w:rsidR="00F3102B" w:rsidRPr="00767F46">
              <w:rPr>
                <w:rFonts w:ascii="Times New Roman" w:hAnsi="Times New Roman"/>
                <w:sz w:val="24"/>
                <w:szCs w:val="24"/>
              </w:rPr>
              <w:t xml:space="preserve"> to what I am able to do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it has been proven that physiotherapy reduces OA symptoms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physiotherapy together with others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276" w:type="dxa"/>
          </w:tcPr>
          <w:p w:rsidR="003F305E" w:rsidRPr="00767F46" w:rsidRDefault="005222F6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1A15F1" w:rsidRPr="00767F46" w:rsidTr="00315295">
        <w:tc>
          <w:tcPr>
            <w:tcW w:w="1242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1A15F1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physiotherapy involves high costs for society</w:t>
            </w:r>
          </w:p>
        </w:tc>
        <w:tc>
          <w:tcPr>
            <w:tcW w:w="1559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1276" w:type="dxa"/>
          </w:tcPr>
          <w:p w:rsidR="001A15F1" w:rsidRPr="00767F46" w:rsidRDefault="001A15F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activities where and whenever I like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M3Q17*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Physiotherapy is harmful </w:t>
            </w:r>
            <w:r w:rsidR="00F33DC3" w:rsidRPr="00767F46">
              <w:rPr>
                <w:rFonts w:ascii="Times New Roman" w:hAnsi="Times New Roman"/>
                <w:sz w:val="24"/>
                <w:szCs w:val="24"/>
              </w:rPr>
              <w:t>to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 health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the effect of physiotherapy lasts a long time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M3Q19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It is easy to fit physiotherapy into my daily life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M3Q20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household chores better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enjoy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M3Q22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need to actively get going with physiotherapy myself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M3Q22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M3Q23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Doing physiotherapy produces good results at my age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M3Q24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F33DC3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physiotherapy causes pain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M3Q25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By physiotherapy I will overload my knee/hip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M3Q25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have to pay (part of) the costs of physiotherapy myself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More people with OA choose to do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able to stop taking painkillers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-0.00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M3Q29*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scared to do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M3Q30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Physiotherapy takes up my energy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Physiotherapy gives quick results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M3Q32*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F33DC3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physiotherapy can be repeated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learn to deal with my complaints better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M3Q34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my job better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M3Q35*</w:t>
            </w:r>
          </w:p>
        </w:tc>
        <w:tc>
          <w:tcPr>
            <w:tcW w:w="368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Physiotherapy damages my knee/hip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physiotherapy is easy to perform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-0.23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My pain lessens by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-0.17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M3Q38*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value the advice of a healthcare provider about physiotherapy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M3Q39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physiotherapy reduces inflammation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</w:tr>
      <w:tr w:rsidR="003F305E" w:rsidRPr="00767F46" w:rsidTr="00315295">
        <w:tc>
          <w:tcPr>
            <w:tcW w:w="1242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M3Q40*</w:t>
            </w:r>
          </w:p>
        </w:tc>
        <w:tc>
          <w:tcPr>
            <w:tcW w:w="3686" w:type="dxa"/>
          </w:tcPr>
          <w:p w:rsidR="003F305E" w:rsidRPr="00767F46" w:rsidRDefault="004832B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Physiotherapy can be tailored </w:t>
            </w:r>
            <w:r w:rsidR="00F33DC3" w:rsidRPr="00767F46">
              <w:rPr>
                <w:rFonts w:ascii="Times New Roman" w:hAnsi="Times New Roman"/>
                <w:sz w:val="24"/>
                <w:szCs w:val="24"/>
              </w:rPr>
              <w:t xml:space="preserve">to my goals  </w:t>
            </w:r>
          </w:p>
        </w:tc>
        <w:tc>
          <w:tcPr>
            <w:tcW w:w="1559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F305E" w:rsidRPr="00767F46" w:rsidTr="00315295">
        <w:tc>
          <w:tcPr>
            <w:tcW w:w="1242" w:type="dxa"/>
            <w:tcBorders>
              <w:bottom w:val="single" w:sz="4" w:space="0" w:color="auto"/>
            </w:tcBorders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M3Q41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Physiotherapy takes a lot of my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  <w:tr w:rsidR="003F305E" w:rsidRPr="00767F46" w:rsidTr="00315295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M3Q42*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F305E" w:rsidRPr="00767F46" w:rsidRDefault="00F33DC3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dismissive about physiotherapy because I believe that OA is a fact of life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F305E" w:rsidRPr="00767F46" w:rsidRDefault="003F305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67E46" w:rsidRPr="00767F46" w:rsidRDefault="00267E46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267E46" w:rsidRPr="00767F46" w:rsidRDefault="00267E46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elraster"/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1559"/>
        <w:gridCol w:w="1276"/>
        <w:gridCol w:w="1276"/>
      </w:tblGrid>
      <w:tr w:rsidR="000061AB" w:rsidRPr="00767F46" w:rsidTr="004E1D71">
        <w:tc>
          <w:tcPr>
            <w:tcW w:w="9039" w:type="dxa"/>
            <w:gridSpan w:val="5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Module 4: Injections</w:t>
            </w:r>
          </w:p>
        </w:tc>
      </w:tr>
      <w:tr w:rsidR="000061AB" w:rsidRPr="00767F46" w:rsidTr="004E1D71">
        <w:tc>
          <w:tcPr>
            <w:tcW w:w="6487" w:type="dxa"/>
            <w:gridSpan w:val="3"/>
          </w:tcPr>
          <w:p w:rsidR="000061AB" w:rsidRPr="00767F46" w:rsidRDefault="000061AB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Items</w:t>
            </w:r>
          </w:p>
        </w:tc>
        <w:tc>
          <w:tcPr>
            <w:tcW w:w="2552" w:type="dxa"/>
            <w:gridSpan w:val="2"/>
          </w:tcPr>
          <w:p w:rsidR="000061AB" w:rsidRPr="00767F46" w:rsidRDefault="00142C59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Initial factor loadings</w:t>
            </w:r>
            <w:r w:rsidR="00667E99" w:rsidRPr="00767F46">
              <w:rPr>
                <w:rFonts w:ascii="Times New Roman" w:hAnsi="Times New Roman"/>
                <w:sz w:val="24"/>
                <w:szCs w:val="24"/>
              </w:rPr>
              <w:t>^</w:t>
            </w:r>
          </w:p>
        </w:tc>
      </w:tr>
      <w:tr w:rsidR="000061AB" w:rsidRPr="00767F46" w:rsidTr="00315295">
        <w:tc>
          <w:tcPr>
            <w:tcW w:w="1242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Item pool</w:t>
            </w:r>
          </w:p>
        </w:tc>
        <w:tc>
          <w:tcPr>
            <w:tcW w:w="3686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Brief description</w:t>
            </w:r>
          </w:p>
        </w:tc>
        <w:tc>
          <w:tcPr>
            <w:tcW w:w="1559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Retained items</w:t>
            </w:r>
          </w:p>
        </w:tc>
        <w:tc>
          <w:tcPr>
            <w:tcW w:w="1276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</w:t>
            </w:r>
          </w:p>
        </w:tc>
        <w:tc>
          <w:tcPr>
            <w:tcW w:w="1276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II</w:t>
            </w:r>
          </w:p>
        </w:tc>
      </w:tr>
      <w:tr w:rsidR="000061AB" w:rsidRPr="00767F46" w:rsidTr="00315295">
        <w:tc>
          <w:tcPr>
            <w:tcW w:w="1242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0061AB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D93DFB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an injection is painful</w:t>
            </w:r>
          </w:p>
        </w:tc>
        <w:tc>
          <w:tcPr>
            <w:tcW w:w="1559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1276" w:type="dxa"/>
          </w:tcPr>
          <w:p w:rsidR="000061AB" w:rsidRPr="00767F46" w:rsidRDefault="000061A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0.37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thoughts about an injection is: “there’s no harm in trying”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quality of life </w:t>
            </w:r>
            <w:r w:rsidR="00D93DFB" w:rsidRPr="00767F46">
              <w:rPr>
                <w:rFonts w:ascii="Times New Roman" w:hAnsi="Times New Roman"/>
                <w:sz w:val="24"/>
                <w:szCs w:val="24"/>
              </w:rPr>
              <w:t>increases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0.78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pain increases</w:t>
            </w:r>
            <w:r w:rsidR="00D93DFB" w:rsidRPr="00767F46">
              <w:rPr>
                <w:rFonts w:ascii="Times New Roman" w:hAnsi="Times New Roman"/>
                <w:sz w:val="24"/>
                <w:szCs w:val="24"/>
              </w:rPr>
              <w:t xml:space="preserve"> by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-0.30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participate in social activities again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more likely to overdo it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M4Q7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involves risks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M4Q7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The only option to </w:t>
            </w:r>
            <w:r w:rsidR="00D93DFB" w:rsidRPr="00767F46">
              <w:rPr>
                <w:rFonts w:ascii="Times New Roman" w:hAnsi="Times New Roman"/>
                <w:sz w:val="24"/>
                <w:szCs w:val="24"/>
              </w:rPr>
              <w:t>reduce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 OA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symptoms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My knee/hip deteriorates faster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-0.14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M4Q10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postpone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surgery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D93DFB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move more freely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 think </w:t>
            </w:r>
            <w:r w:rsidR="002078E9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an injection has side-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effects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M4Q13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it has been proven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activities reduce OA symptoms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involves high costs for society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M4Q15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becoming dependent on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get an injection where and whenever I like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An injection is harmful to</w:t>
            </w:r>
            <w:r w:rsidR="00C96D8A" w:rsidRPr="00767F46">
              <w:rPr>
                <w:rFonts w:ascii="Times New Roman" w:hAnsi="Times New Roman"/>
                <w:sz w:val="24"/>
                <w:szCs w:val="24"/>
              </w:rPr>
              <w:t xml:space="preserve"> my health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the effect of an injection lasts a long time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M4Q19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It is easy to fit an injection into my daily life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-0.27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M4Q20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household chores better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</w:t>
            </w:r>
            <w:r w:rsidR="00791E3B" w:rsidRPr="00767F46">
              <w:rPr>
                <w:rFonts w:ascii="Times New Roman" w:hAnsi="Times New Roman"/>
                <w:sz w:val="24"/>
                <w:szCs w:val="24"/>
              </w:rPr>
              <w:t xml:space="preserve"> leads to habituation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An injection produces good results at my age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causes pain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-0.21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M4Q24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By an injection I will overload my knee/hip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M4Q24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M4Q25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have to pay (part of) the costs of an injection myself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More people with OA choose </w:t>
            </w:r>
            <w:r w:rsidR="004373D5" w:rsidRPr="00767F46">
              <w:rPr>
                <w:rFonts w:ascii="Times New Roman" w:hAnsi="Times New Roman"/>
                <w:sz w:val="24"/>
                <w:szCs w:val="24"/>
              </w:rPr>
              <w:t>to do an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able to stop taking painkillers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carries the chance of an infection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-0.12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M4Q29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</w:t>
            </w:r>
            <w:r w:rsidR="002078E9" w:rsidRPr="00767F46">
              <w:rPr>
                <w:rFonts w:ascii="Times New Roman" w:hAnsi="Times New Roman"/>
                <w:sz w:val="24"/>
                <w:szCs w:val="24"/>
              </w:rPr>
              <w:t>scared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of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M4Q30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An injection gives quick results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M4Q31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can be repeated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M4Q31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-0.16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M4Q32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2078E9" w:rsidRPr="00767F46">
              <w:rPr>
                <w:rFonts w:ascii="Times New Roman" w:hAnsi="Times New Roman"/>
                <w:sz w:val="24"/>
                <w:szCs w:val="24"/>
              </w:rPr>
              <w:t>that an injection is invasive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M4Q32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0.56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M4Q33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my job better by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M4Q33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M4Q34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An injection damages my knee/hip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M4Q34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-0.16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injection is easy to perform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-0.34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pain </w:t>
            </w:r>
            <w:r w:rsidR="002078E9" w:rsidRPr="00767F46">
              <w:rPr>
                <w:rFonts w:ascii="Times New Roman" w:hAnsi="Times New Roman"/>
                <w:sz w:val="24"/>
                <w:szCs w:val="24"/>
              </w:rPr>
              <w:t>lessens by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0.85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M4Q37*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value the advice of a healthcare provider about an injection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an injection reduces inflammation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</w:tr>
      <w:tr w:rsidR="00C96D8A" w:rsidRPr="00767F46" w:rsidTr="00315295">
        <w:tc>
          <w:tcPr>
            <w:tcW w:w="1242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M4Q39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By an injection, I get something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foreign into my body  </w:t>
            </w:r>
          </w:p>
        </w:tc>
        <w:tc>
          <w:tcPr>
            <w:tcW w:w="1559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1276" w:type="dxa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C96D8A" w:rsidRPr="00767F46" w:rsidTr="00315295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M4Q40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An injection takes a lot of my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C96D8A" w:rsidRPr="00767F46" w:rsidTr="00315295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M4Q41*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96D8A" w:rsidRPr="00767F46" w:rsidRDefault="002078E9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dismissive about </w:t>
            </w:r>
            <w:r w:rsidR="00DA5847" w:rsidRPr="00767F46">
              <w:rPr>
                <w:rFonts w:ascii="Times New Roman" w:hAnsi="Times New Roman"/>
                <w:sz w:val="24"/>
                <w:szCs w:val="24"/>
              </w:rPr>
              <w:t>an injection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because I believe that </w:t>
            </w:r>
            <w:r w:rsidR="00DA5847" w:rsidRPr="00767F46">
              <w:rPr>
                <w:rFonts w:ascii="Times New Roman" w:hAnsi="Times New Roman"/>
                <w:sz w:val="24"/>
                <w:szCs w:val="24"/>
              </w:rPr>
              <w:t>OA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a fact of life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96D8A" w:rsidRPr="00767F46" w:rsidRDefault="00C96D8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7E99" w:rsidRPr="00767F46" w:rsidRDefault="00667E99" w:rsidP="00767F46">
      <w:pPr>
        <w:spacing w:line="480" w:lineRule="auto"/>
        <w:rPr>
          <w:rFonts w:ascii="Times New Roman" w:hAnsi="Times New Roman"/>
          <w:i/>
          <w:sz w:val="24"/>
          <w:szCs w:val="24"/>
        </w:rPr>
      </w:pPr>
    </w:p>
    <w:p w:rsidR="00267E46" w:rsidRPr="00767F46" w:rsidRDefault="00267E46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267E46" w:rsidRPr="00767F46" w:rsidRDefault="00267E46" w:rsidP="00767F46">
      <w:pPr>
        <w:spacing w:line="480" w:lineRule="auto"/>
        <w:rPr>
          <w:rFonts w:ascii="Times New Roman" w:hAnsi="Times New Roman"/>
          <w:sz w:val="24"/>
          <w:szCs w:val="24"/>
        </w:rPr>
      </w:pPr>
      <w:r w:rsidRPr="00767F46">
        <w:rPr>
          <w:rFonts w:ascii="Times New Roman" w:hAnsi="Times New Roman"/>
          <w:sz w:val="24"/>
          <w:szCs w:val="24"/>
        </w:rPr>
        <w:br w:type="page"/>
      </w:r>
    </w:p>
    <w:p w:rsidR="00CE69B6" w:rsidRPr="00767F46" w:rsidRDefault="00CE69B6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Tabelraster"/>
        <w:tblW w:w="9323" w:type="dxa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1559"/>
        <w:gridCol w:w="1418"/>
        <w:gridCol w:w="1418"/>
      </w:tblGrid>
      <w:tr w:rsidR="00C61CBA" w:rsidRPr="00767F46" w:rsidTr="00AF40E6">
        <w:tc>
          <w:tcPr>
            <w:tcW w:w="9323" w:type="dxa"/>
            <w:gridSpan w:val="5"/>
            <w:tcBorders>
              <w:right w:val="nil"/>
            </w:tcBorders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Module 5: Arthroplasty</w:t>
            </w:r>
          </w:p>
        </w:tc>
      </w:tr>
      <w:tr w:rsidR="00C61CBA" w:rsidRPr="00767F46" w:rsidTr="00AF40E6">
        <w:tc>
          <w:tcPr>
            <w:tcW w:w="6487" w:type="dxa"/>
            <w:gridSpan w:val="3"/>
          </w:tcPr>
          <w:p w:rsidR="00C61CBA" w:rsidRPr="00767F46" w:rsidRDefault="00C61CBA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right w:val="nil"/>
            </w:tcBorders>
          </w:tcPr>
          <w:p w:rsidR="00C61CBA" w:rsidRPr="00767F46" w:rsidRDefault="00142C59" w:rsidP="00767F4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Initial factor loadings</w:t>
            </w:r>
            <w:r w:rsidR="00667E99" w:rsidRPr="00767F46">
              <w:rPr>
                <w:rFonts w:ascii="Times New Roman" w:hAnsi="Times New Roman"/>
                <w:sz w:val="24"/>
                <w:szCs w:val="24"/>
              </w:rPr>
              <w:t>^</w:t>
            </w:r>
          </w:p>
        </w:tc>
      </w:tr>
      <w:tr w:rsidR="00C61CBA" w:rsidRPr="00767F46" w:rsidTr="00315295">
        <w:tc>
          <w:tcPr>
            <w:tcW w:w="1242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Item pool</w:t>
            </w:r>
          </w:p>
        </w:tc>
        <w:tc>
          <w:tcPr>
            <w:tcW w:w="3686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Brief description</w:t>
            </w:r>
          </w:p>
        </w:tc>
        <w:tc>
          <w:tcPr>
            <w:tcW w:w="1559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Retained items</w:t>
            </w:r>
          </w:p>
        </w:tc>
        <w:tc>
          <w:tcPr>
            <w:tcW w:w="1418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</w:t>
            </w:r>
          </w:p>
        </w:tc>
        <w:tc>
          <w:tcPr>
            <w:tcW w:w="1418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F46">
              <w:rPr>
                <w:rFonts w:ascii="Times New Roman" w:hAnsi="Times New Roman"/>
                <w:i/>
                <w:sz w:val="24"/>
                <w:szCs w:val="24"/>
              </w:rPr>
              <w:t>Factor II</w:t>
            </w:r>
          </w:p>
        </w:tc>
      </w:tr>
      <w:tr w:rsidR="00C61CBA" w:rsidRPr="00767F46" w:rsidTr="00315295">
        <w:tc>
          <w:tcPr>
            <w:tcW w:w="1242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</w:t>
            </w:r>
          </w:p>
        </w:tc>
        <w:tc>
          <w:tcPr>
            <w:tcW w:w="3686" w:type="dxa"/>
          </w:tcPr>
          <w:p w:rsidR="00C61CBA" w:rsidRPr="00767F46" w:rsidRDefault="007577C4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r w:rsidR="00C61CBA" w:rsidRPr="00767F46">
              <w:rPr>
                <w:rFonts w:ascii="Times New Roman" w:hAnsi="Times New Roman"/>
                <w:sz w:val="24"/>
                <w:szCs w:val="24"/>
              </w:rPr>
              <w:t>painful</w:t>
            </w:r>
          </w:p>
        </w:tc>
        <w:tc>
          <w:tcPr>
            <w:tcW w:w="1559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</w:t>
            </w:r>
          </w:p>
        </w:tc>
        <w:tc>
          <w:tcPr>
            <w:tcW w:w="1418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1418" w:type="dxa"/>
          </w:tcPr>
          <w:p w:rsidR="00C61CBA" w:rsidRPr="00767F46" w:rsidRDefault="00C61CBA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thoughts about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 xml:space="preserve">joint replacement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is: “there’s no harm in trying”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quality of life increases 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M5Q4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pain increases </w:t>
            </w:r>
            <w:r w:rsidR="007514CD" w:rsidRPr="00767F46">
              <w:rPr>
                <w:rFonts w:ascii="Times New Roman" w:hAnsi="Times New Roman"/>
                <w:sz w:val="24"/>
                <w:szCs w:val="24"/>
              </w:rPr>
              <w:t xml:space="preserve">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M5Q4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-0.57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participate in social activities again 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more likely to overdo it 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M5Q7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 xml:space="preserve">a joint replacement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involves risks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The only option to decrease my OA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symptoms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is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="007514CD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M5Q9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knee/hip deteriorates faster 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-0.46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M5Q10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move more freely </w:t>
            </w:r>
            <w:r w:rsidR="00272DAE" w:rsidRPr="00767F46">
              <w:rPr>
                <w:rFonts w:ascii="Times New Roman" w:hAnsi="Times New Roman"/>
                <w:sz w:val="24"/>
                <w:szCs w:val="24"/>
              </w:rPr>
              <w:t>after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 joint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M5Q10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M5Q11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need help and care after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="007514CD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7514CD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it has been proven that a joint replacement reduces OA symptoms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a 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involves high costs for society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M5Q14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can do a joint replacement where and whenever I like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-0.18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73D5" w:rsidRPr="00767F46">
              <w:rPr>
                <w:rFonts w:ascii="Times New Roman" w:hAnsi="Times New Roman"/>
                <w:sz w:val="24"/>
                <w:szCs w:val="24"/>
              </w:rPr>
              <w:t>is harmful to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 health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-0.32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It is easy to fit a joint replacement into my daily life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-0.20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M5Q17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household chores better </w:t>
            </w:r>
            <w:r w:rsidR="00272DAE" w:rsidRPr="00767F46">
              <w:rPr>
                <w:rFonts w:ascii="Times New Roman" w:hAnsi="Times New Roman"/>
                <w:sz w:val="24"/>
                <w:szCs w:val="24"/>
              </w:rPr>
              <w:t>after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M5Q18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 joint replacement produces good results at my age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M5Q18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M5Q19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4373D5" w:rsidRPr="00767F46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causes pain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M5Q20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have to pay (part of) the costs of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myself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M5Q21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More people with OA choose </w:t>
            </w:r>
            <w:r w:rsidR="004373D5" w:rsidRPr="00767F46">
              <w:rPr>
                <w:rFonts w:ascii="Times New Roman" w:hAnsi="Times New Roman"/>
                <w:sz w:val="24"/>
                <w:szCs w:val="24"/>
              </w:rPr>
              <w:t>to do a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="004373D5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M5Q21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4373D5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able to stop taking painkillers </w:t>
            </w:r>
            <w:r w:rsidR="00272DAE"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after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M5Q23</w:t>
            </w:r>
          </w:p>
        </w:tc>
        <w:tc>
          <w:tcPr>
            <w:tcW w:w="3686" w:type="dxa"/>
          </w:tcPr>
          <w:p w:rsidR="00D724DE" w:rsidRPr="00767F46" w:rsidRDefault="00785EC0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an artificial joint carries the chance of an infection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M5Q23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M5Q24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</w:t>
            </w:r>
            <w:r w:rsidR="00785EC0" w:rsidRPr="00767F46">
              <w:rPr>
                <w:rFonts w:ascii="Times New Roman" w:hAnsi="Times New Roman"/>
                <w:sz w:val="24"/>
                <w:szCs w:val="24"/>
              </w:rPr>
              <w:t>a joint replacement carries the chance of an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infection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M5Q24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allowed to perform all </w:t>
            </w:r>
            <w:r w:rsidR="004832BB" w:rsidRPr="00767F46">
              <w:rPr>
                <w:rFonts w:ascii="Times New Roman" w:hAnsi="Times New Roman"/>
                <w:sz w:val="24"/>
                <w:szCs w:val="24"/>
              </w:rPr>
              <w:t>physical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>s with an artificial joint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M5Q26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am scared of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-0.26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M5Q27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 joint replacement takes up my energy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-0.00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M5Q28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 joint replacement gives quick results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-0.12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M5Q29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 xml:space="preserve"> that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can be repeated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M5Q29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M5Q30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 joint replacement is invasive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M5Q30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M5Q31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can do my job better by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0.79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M5Q32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5A7862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a</w:t>
            </w:r>
            <w:r w:rsidR="00D724DE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4DE" w:rsidRPr="00767F46">
              <w:rPr>
                <w:rFonts w:ascii="Times New Roman" w:hAnsi="Times New Roman"/>
                <w:sz w:val="24"/>
                <w:szCs w:val="24"/>
              </w:rPr>
              <w:t xml:space="preserve">is easy to 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>perform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0.39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-0.28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M5Q33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My pain 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>lessens by</w:t>
            </w:r>
            <w:r w:rsidRPr="00767F46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F90FEA" w:rsidRPr="00767F46">
              <w:rPr>
                <w:rFonts w:ascii="Times New Roman" w:hAnsi="Times New Roman"/>
                <w:sz w:val="24"/>
                <w:szCs w:val="24"/>
              </w:rPr>
              <w:t>joint replacement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M5Q34*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value the advice of a healthcare provider about a joint replacement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M5Q35</w:t>
            </w:r>
            <w:r w:rsidR="00315295" w:rsidRPr="00767F46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I think that an artificial joint </w:t>
            </w: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reduces inflammation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lastRenderedPageBreak/>
              <w:t>M5Q36*</w:t>
            </w:r>
          </w:p>
        </w:tc>
        <w:tc>
          <w:tcPr>
            <w:tcW w:w="3686" w:type="dxa"/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 xml:space="preserve">With an artificial joint, I get something foreign into my body  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24DE" w:rsidRPr="00767F46" w:rsidTr="00315295">
        <w:tc>
          <w:tcPr>
            <w:tcW w:w="1242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M5Q37</w:t>
            </w:r>
          </w:p>
        </w:tc>
        <w:tc>
          <w:tcPr>
            <w:tcW w:w="3686" w:type="dxa"/>
          </w:tcPr>
          <w:p w:rsidR="00D724DE" w:rsidRPr="00767F46" w:rsidRDefault="00631912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A joint replacement</w:t>
            </w:r>
            <w:r w:rsidR="00845D31" w:rsidRPr="00767F46">
              <w:rPr>
                <w:rFonts w:ascii="Times New Roman" w:hAnsi="Times New Roman"/>
                <w:sz w:val="24"/>
                <w:szCs w:val="24"/>
              </w:rPr>
              <w:t xml:space="preserve"> takes a lot of my time</w:t>
            </w:r>
          </w:p>
        </w:tc>
        <w:tc>
          <w:tcPr>
            <w:tcW w:w="1559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M5Q37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1418" w:type="dxa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</w:tr>
      <w:tr w:rsidR="00D724DE" w:rsidRPr="00767F46" w:rsidTr="00315295">
        <w:tc>
          <w:tcPr>
            <w:tcW w:w="1242" w:type="dxa"/>
            <w:tcBorders>
              <w:bottom w:val="single" w:sz="4" w:space="0" w:color="auto"/>
            </w:tcBorders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M5Q38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think that an artificial joint lasts a long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</w:tr>
      <w:tr w:rsidR="00D724DE" w:rsidRPr="00767F46" w:rsidTr="00315295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M5Q39*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724DE" w:rsidRPr="00767F46" w:rsidRDefault="00845D31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I am dismissive about a joint replacement because I believe that OA is a fact of life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724DE" w:rsidRPr="00767F46" w:rsidRDefault="00D724DE" w:rsidP="00767F4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67F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bookmarkEnd w:id="0"/>
    </w:tbl>
    <w:p w:rsidR="00425AA5" w:rsidRPr="00767F46" w:rsidRDefault="00425AA5" w:rsidP="00767F46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425AA5" w:rsidRPr="00767F46" w:rsidSect="00650EE0">
      <w:pgSz w:w="11906" w:h="16838" w:code="9"/>
      <w:pgMar w:top="1418" w:right="1418" w:bottom="1418" w:left="1418" w:header="709" w:footer="12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3AF6"/>
    <w:multiLevelType w:val="singleLevel"/>
    <w:tmpl w:val="4CD4B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15"/>
    <w:rsid w:val="00003C80"/>
    <w:rsid w:val="000061AB"/>
    <w:rsid w:val="000151CA"/>
    <w:rsid w:val="000177E2"/>
    <w:rsid w:val="00041CB9"/>
    <w:rsid w:val="00057C81"/>
    <w:rsid w:val="00063E29"/>
    <w:rsid w:val="000747D4"/>
    <w:rsid w:val="000813E2"/>
    <w:rsid w:val="0009090E"/>
    <w:rsid w:val="00090E81"/>
    <w:rsid w:val="00095B0C"/>
    <w:rsid w:val="000A41DC"/>
    <w:rsid w:val="000A481B"/>
    <w:rsid w:val="000C2751"/>
    <w:rsid w:val="000C580C"/>
    <w:rsid w:val="000E04AB"/>
    <w:rsid w:val="000F29B7"/>
    <w:rsid w:val="00105270"/>
    <w:rsid w:val="00114178"/>
    <w:rsid w:val="00142C59"/>
    <w:rsid w:val="00144407"/>
    <w:rsid w:val="001454BD"/>
    <w:rsid w:val="00164362"/>
    <w:rsid w:val="00172162"/>
    <w:rsid w:val="001724D5"/>
    <w:rsid w:val="001A15F1"/>
    <w:rsid w:val="001A2852"/>
    <w:rsid w:val="001E2A22"/>
    <w:rsid w:val="002078E9"/>
    <w:rsid w:val="00211769"/>
    <w:rsid w:val="00215693"/>
    <w:rsid w:val="00224660"/>
    <w:rsid w:val="00233F1F"/>
    <w:rsid w:val="00266AF8"/>
    <w:rsid w:val="00267E46"/>
    <w:rsid w:val="00270389"/>
    <w:rsid w:val="00272DAE"/>
    <w:rsid w:val="00286844"/>
    <w:rsid w:val="00291BC7"/>
    <w:rsid w:val="002B2D72"/>
    <w:rsid w:val="002E3EBD"/>
    <w:rsid w:val="00302365"/>
    <w:rsid w:val="00315295"/>
    <w:rsid w:val="00322D3E"/>
    <w:rsid w:val="0033338B"/>
    <w:rsid w:val="003361BA"/>
    <w:rsid w:val="00344E00"/>
    <w:rsid w:val="0034517F"/>
    <w:rsid w:val="00346913"/>
    <w:rsid w:val="00347D5A"/>
    <w:rsid w:val="00381AAC"/>
    <w:rsid w:val="00381CD5"/>
    <w:rsid w:val="003878E0"/>
    <w:rsid w:val="00390741"/>
    <w:rsid w:val="00393513"/>
    <w:rsid w:val="003B7A6D"/>
    <w:rsid w:val="003D5B56"/>
    <w:rsid w:val="003E4A55"/>
    <w:rsid w:val="003E7D34"/>
    <w:rsid w:val="003F0A3F"/>
    <w:rsid w:val="003F15BB"/>
    <w:rsid w:val="003F305E"/>
    <w:rsid w:val="003F3BB1"/>
    <w:rsid w:val="00421FEA"/>
    <w:rsid w:val="004259BD"/>
    <w:rsid w:val="00425AA5"/>
    <w:rsid w:val="004373D5"/>
    <w:rsid w:val="00462229"/>
    <w:rsid w:val="00477502"/>
    <w:rsid w:val="004832BB"/>
    <w:rsid w:val="0048368D"/>
    <w:rsid w:val="00486C2F"/>
    <w:rsid w:val="0049356A"/>
    <w:rsid w:val="0049579C"/>
    <w:rsid w:val="004B5C60"/>
    <w:rsid w:val="004C32CB"/>
    <w:rsid w:val="004C56BB"/>
    <w:rsid w:val="004D1343"/>
    <w:rsid w:val="004E1D71"/>
    <w:rsid w:val="004F3CC3"/>
    <w:rsid w:val="005222F6"/>
    <w:rsid w:val="0053202E"/>
    <w:rsid w:val="00532EEF"/>
    <w:rsid w:val="00537D6A"/>
    <w:rsid w:val="0056409A"/>
    <w:rsid w:val="00570FE1"/>
    <w:rsid w:val="005725F9"/>
    <w:rsid w:val="00575A15"/>
    <w:rsid w:val="00594EFA"/>
    <w:rsid w:val="005977A1"/>
    <w:rsid w:val="005A74BE"/>
    <w:rsid w:val="005A7862"/>
    <w:rsid w:val="005B395D"/>
    <w:rsid w:val="006014A5"/>
    <w:rsid w:val="0060509E"/>
    <w:rsid w:val="00621B6E"/>
    <w:rsid w:val="00631912"/>
    <w:rsid w:val="00633951"/>
    <w:rsid w:val="00650EE0"/>
    <w:rsid w:val="00664650"/>
    <w:rsid w:val="00667E99"/>
    <w:rsid w:val="00667F2F"/>
    <w:rsid w:val="00682061"/>
    <w:rsid w:val="006820B1"/>
    <w:rsid w:val="006A0A49"/>
    <w:rsid w:val="006A0C84"/>
    <w:rsid w:val="006C17D2"/>
    <w:rsid w:val="006E4060"/>
    <w:rsid w:val="006E5536"/>
    <w:rsid w:val="006F09FC"/>
    <w:rsid w:val="006F666B"/>
    <w:rsid w:val="00723201"/>
    <w:rsid w:val="007514CD"/>
    <w:rsid w:val="007577C4"/>
    <w:rsid w:val="00767F46"/>
    <w:rsid w:val="00777AE5"/>
    <w:rsid w:val="00785B8B"/>
    <w:rsid w:val="00785EC0"/>
    <w:rsid w:val="00791E3B"/>
    <w:rsid w:val="007B4FBA"/>
    <w:rsid w:val="007C64AE"/>
    <w:rsid w:val="007C78B0"/>
    <w:rsid w:val="007F5C5A"/>
    <w:rsid w:val="00830A9C"/>
    <w:rsid w:val="0083745F"/>
    <w:rsid w:val="00840360"/>
    <w:rsid w:val="00845D31"/>
    <w:rsid w:val="008515D4"/>
    <w:rsid w:val="008540D0"/>
    <w:rsid w:val="0087295C"/>
    <w:rsid w:val="00875C2C"/>
    <w:rsid w:val="00881C6D"/>
    <w:rsid w:val="008877C7"/>
    <w:rsid w:val="008A5AD8"/>
    <w:rsid w:val="008C571E"/>
    <w:rsid w:val="008D2870"/>
    <w:rsid w:val="008F333C"/>
    <w:rsid w:val="008F5DA7"/>
    <w:rsid w:val="00902E6A"/>
    <w:rsid w:val="00906193"/>
    <w:rsid w:val="00910600"/>
    <w:rsid w:val="0092017A"/>
    <w:rsid w:val="0092641D"/>
    <w:rsid w:val="00931C78"/>
    <w:rsid w:val="00933FD1"/>
    <w:rsid w:val="00942807"/>
    <w:rsid w:val="00950971"/>
    <w:rsid w:val="0096542B"/>
    <w:rsid w:val="0097358F"/>
    <w:rsid w:val="00975122"/>
    <w:rsid w:val="00980CC7"/>
    <w:rsid w:val="00990A7A"/>
    <w:rsid w:val="009A45E6"/>
    <w:rsid w:val="009A66DE"/>
    <w:rsid w:val="009B0F72"/>
    <w:rsid w:val="009B62F7"/>
    <w:rsid w:val="009D1F0E"/>
    <w:rsid w:val="009D5EB9"/>
    <w:rsid w:val="009F2F15"/>
    <w:rsid w:val="00A23517"/>
    <w:rsid w:val="00A24FC5"/>
    <w:rsid w:val="00A45F4A"/>
    <w:rsid w:val="00A54C98"/>
    <w:rsid w:val="00A9144A"/>
    <w:rsid w:val="00AE30BD"/>
    <w:rsid w:val="00AE747E"/>
    <w:rsid w:val="00AF0B14"/>
    <w:rsid w:val="00AF40E6"/>
    <w:rsid w:val="00B04BE2"/>
    <w:rsid w:val="00B40962"/>
    <w:rsid w:val="00B4163E"/>
    <w:rsid w:val="00B44DD4"/>
    <w:rsid w:val="00B45F4E"/>
    <w:rsid w:val="00B4704A"/>
    <w:rsid w:val="00B55507"/>
    <w:rsid w:val="00B66ADE"/>
    <w:rsid w:val="00B90070"/>
    <w:rsid w:val="00B94F49"/>
    <w:rsid w:val="00BA2AA4"/>
    <w:rsid w:val="00BC4E03"/>
    <w:rsid w:val="00BC73B5"/>
    <w:rsid w:val="00BF30E3"/>
    <w:rsid w:val="00C11885"/>
    <w:rsid w:val="00C61CBA"/>
    <w:rsid w:val="00C96D8A"/>
    <w:rsid w:val="00CA39F2"/>
    <w:rsid w:val="00CB09F3"/>
    <w:rsid w:val="00CB3CF6"/>
    <w:rsid w:val="00CE57F0"/>
    <w:rsid w:val="00CE69B6"/>
    <w:rsid w:val="00CF20AE"/>
    <w:rsid w:val="00D0250D"/>
    <w:rsid w:val="00D135DC"/>
    <w:rsid w:val="00D23FB9"/>
    <w:rsid w:val="00D4043B"/>
    <w:rsid w:val="00D50D77"/>
    <w:rsid w:val="00D71C93"/>
    <w:rsid w:val="00D724DE"/>
    <w:rsid w:val="00D93DFB"/>
    <w:rsid w:val="00DA5847"/>
    <w:rsid w:val="00DB0F9E"/>
    <w:rsid w:val="00DC580B"/>
    <w:rsid w:val="00DD004C"/>
    <w:rsid w:val="00DF52F9"/>
    <w:rsid w:val="00DF5F29"/>
    <w:rsid w:val="00DF67B3"/>
    <w:rsid w:val="00E07C57"/>
    <w:rsid w:val="00E22ACB"/>
    <w:rsid w:val="00E347D0"/>
    <w:rsid w:val="00E403C3"/>
    <w:rsid w:val="00E43454"/>
    <w:rsid w:val="00E9360F"/>
    <w:rsid w:val="00EB46D4"/>
    <w:rsid w:val="00EC6750"/>
    <w:rsid w:val="00ED1579"/>
    <w:rsid w:val="00EF09AC"/>
    <w:rsid w:val="00EF0A82"/>
    <w:rsid w:val="00EF7260"/>
    <w:rsid w:val="00F3102B"/>
    <w:rsid w:val="00F33DC3"/>
    <w:rsid w:val="00F4020B"/>
    <w:rsid w:val="00F41649"/>
    <w:rsid w:val="00F7482E"/>
    <w:rsid w:val="00F90FEA"/>
    <w:rsid w:val="00FA4BDF"/>
    <w:rsid w:val="00FB1FD7"/>
    <w:rsid w:val="00FB57D9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Trebuchet MS" w:hAnsi="Trebuchet MS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uiPriority w:val="59"/>
    <w:rsid w:val="009F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F2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2F15"/>
    <w:rPr>
      <w:rFonts w:ascii="Tahoma" w:hAnsi="Tahoma" w:cs="Tahoma"/>
      <w:sz w:val="16"/>
      <w:szCs w:val="16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39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39F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39F2"/>
    <w:rPr>
      <w:rFonts w:ascii="Trebuchet MS" w:hAnsi="Trebuchet MS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39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39F2"/>
    <w:rPr>
      <w:rFonts w:ascii="Trebuchet MS" w:hAnsi="Trebuchet MS"/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Trebuchet MS" w:hAnsi="Trebuchet MS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uiPriority w:val="59"/>
    <w:rsid w:val="009F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F2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2F15"/>
    <w:rPr>
      <w:rFonts w:ascii="Tahoma" w:hAnsi="Tahoma" w:cs="Tahoma"/>
      <w:sz w:val="16"/>
      <w:szCs w:val="16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39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39F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39F2"/>
    <w:rPr>
      <w:rFonts w:ascii="Trebuchet MS" w:hAnsi="Trebuchet MS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39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39F2"/>
    <w:rPr>
      <w:rFonts w:ascii="Trebuchet MS" w:hAnsi="Trebuchet MS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DCAD-61C4-43A7-9B41-9476AABD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6E3D6234</Template>
  <TotalTime>1</TotalTime>
  <Pages>21</Pages>
  <Words>2644</Words>
  <Characters>13102</Characters>
  <Application>Microsoft Office Word</Application>
  <DocSecurity>0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Selten, Ellen</dc:creator>
  <cp:lastModifiedBy>Selten, Ellen</cp:lastModifiedBy>
  <cp:revision>3</cp:revision>
  <dcterms:created xsi:type="dcterms:W3CDTF">2016-11-15T08:10:00Z</dcterms:created>
  <dcterms:modified xsi:type="dcterms:W3CDTF">2016-11-15T14:31:00Z</dcterms:modified>
</cp:coreProperties>
</file>