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06415" w14:textId="7977E10B" w:rsidR="0082355C" w:rsidRPr="006B67AC" w:rsidRDefault="0082355C" w:rsidP="006B67AC">
      <w:pPr>
        <w:rPr>
          <w:b/>
          <w:lang w:val="en-US" w:eastAsia="ja-JP"/>
        </w:rPr>
      </w:pPr>
      <w:proofErr w:type="gramStart"/>
      <w:r w:rsidRPr="006B67AC">
        <w:rPr>
          <w:b/>
          <w:lang w:val="en-US"/>
        </w:rPr>
        <w:t>Additional file</w:t>
      </w:r>
      <w:r w:rsidRPr="006B67AC">
        <w:rPr>
          <w:b/>
          <w:lang w:val="en-US" w:eastAsia="ja-JP"/>
        </w:rPr>
        <w:t xml:space="preserve"> 1</w:t>
      </w:r>
      <w:r w:rsidR="00873A4B" w:rsidRPr="006B67AC">
        <w:rPr>
          <w:b/>
          <w:lang w:val="en-US" w:eastAsia="ja-JP"/>
        </w:rPr>
        <w:t>.</w:t>
      </w:r>
      <w:proofErr w:type="gramEnd"/>
      <w:r w:rsidR="00873A4B" w:rsidRPr="006B67AC">
        <w:rPr>
          <w:lang w:val="en-US"/>
        </w:rPr>
        <w:t xml:space="preserve"> </w:t>
      </w:r>
      <w:r w:rsidRPr="006B67AC">
        <w:rPr>
          <w:b/>
          <w:lang w:val="en-US" w:eastAsia="ja-JP"/>
        </w:rPr>
        <w:t>S</w:t>
      </w:r>
      <w:r w:rsidR="0016576C" w:rsidRPr="006B67AC">
        <w:rPr>
          <w:b/>
          <w:lang w:val="en-US" w:eastAsia="ja-JP"/>
        </w:rPr>
        <w:t>ummary of the results of</w:t>
      </w:r>
      <w:r w:rsidRPr="006B67AC">
        <w:rPr>
          <w:b/>
          <w:lang w:val="en-US" w:eastAsia="ja-JP"/>
        </w:rPr>
        <w:t xml:space="preserve"> freeze-thawing in C57BL/6 mice</w:t>
      </w:r>
    </w:p>
    <w:tbl>
      <w:tblPr>
        <w:tblW w:w="936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79"/>
        <w:gridCol w:w="1118"/>
        <w:gridCol w:w="1175"/>
        <w:gridCol w:w="1495"/>
        <w:gridCol w:w="1510"/>
        <w:gridCol w:w="1903"/>
      </w:tblGrid>
      <w:tr w:rsidR="00540AAD" w:rsidRPr="006B67AC" w14:paraId="7944CFA2" w14:textId="77777777" w:rsidTr="0016576C">
        <w:trPr>
          <w:trHeight w:val="64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C5C03" w14:textId="77777777" w:rsidR="0016576C" w:rsidRPr="006B67AC" w:rsidRDefault="00A95B74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Method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2A59A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Females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7B57F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Collected oocytes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ABDF4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Frozen oocytes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5F3EF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Recovered oocytes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BFDCC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Normal oocytes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4837B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Fertility</w:t>
            </w:r>
          </w:p>
        </w:tc>
      </w:tr>
      <w:tr w:rsidR="00540AAD" w:rsidRPr="006B67AC" w14:paraId="71941D62" w14:textId="77777777" w:rsidTr="0016576C">
        <w:trPr>
          <w:trHeight w:val="4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84C4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Mating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84A69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9DF9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721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82ECC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334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440B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317 (94.9%)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71E41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286 (90.2%)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08FA9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334/721 (46.3%)</w:t>
            </w:r>
          </w:p>
        </w:tc>
      </w:tr>
      <w:tr w:rsidR="0016576C" w:rsidRPr="006B67AC" w14:paraId="32778DD8" w14:textId="77777777" w:rsidTr="0016576C">
        <w:trPr>
          <w:trHeight w:val="45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83462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IVF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3E7024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0D512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294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ACBA9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294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3EE1C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285 (96.9%)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2683C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258 (90.5%)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5AB3F" w14:textId="77777777" w:rsidR="0016576C" w:rsidRPr="006B67AC" w:rsidRDefault="0016576C" w:rsidP="006B67AC">
            <w:pPr>
              <w:jc w:val="center"/>
              <w:rPr>
                <w:rFonts w:eastAsia="ＭＳ Ｐゴシック"/>
                <w:lang w:val="en-US" w:eastAsia="ja-JP"/>
              </w:rPr>
            </w:pPr>
            <w:r w:rsidRPr="006B67AC">
              <w:rPr>
                <w:rFonts w:eastAsia="ＭＳ Ｐゴシック"/>
                <w:lang w:val="en-US" w:eastAsia="ja-JP"/>
              </w:rPr>
              <w:t>235/258 (91.1%)</w:t>
            </w:r>
          </w:p>
        </w:tc>
      </w:tr>
    </w:tbl>
    <w:p w14:paraId="5BAEF989" w14:textId="77777777" w:rsidR="00FE108D" w:rsidRPr="006B67AC" w:rsidRDefault="00FE108D" w:rsidP="00FA1E5D">
      <w:pPr>
        <w:rPr>
          <w:lang w:val="en-US" w:eastAsia="ja-JP"/>
        </w:rPr>
      </w:pPr>
      <w:bookmarkStart w:id="0" w:name="_GoBack"/>
      <w:bookmarkEnd w:id="0"/>
    </w:p>
    <w:sectPr w:rsidR="00FE108D" w:rsidRPr="006B67AC" w:rsidSect="00151C89">
      <w:footerReference w:type="default" r:id="rId8"/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7F0E5D" w15:done="0"/>
  <w15:commentEx w15:paraId="2B05667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2ED2E" w14:textId="77777777" w:rsidR="00692A84" w:rsidRDefault="00692A84">
      <w:pPr>
        <w:spacing w:line="240" w:lineRule="auto"/>
      </w:pPr>
      <w:r>
        <w:separator/>
      </w:r>
    </w:p>
  </w:endnote>
  <w:endnote w:type="continuationSeparator" w:id="0">
    <w:p w14:paraId="74363017" w14:textId="77777777" w:rsidR="00692A84" w:rsidRDefault="00692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EC55C" w14:textId="77777777" w:rsidR="00FC30FE" w:rsidRDefault="00FC30FE">
    <w:pPr>
      <w:pStyle w:val="a6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FA1E5D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7572F" w14:textId="77777777" w:rsidR="00692A84" w:rsidRDefault="00692A84">
      <w:pPr>
        <w:spacing w:line="240" w:lineRule="auto"/>
      </w:pPr>
      <w:r>
        <w:separator/>
      </w:r>
    </w:p>
  </w:footnote>
  <w:footnote w:type="continuationSeparator" w:id="0">
    <w:p w14:paraId="34E9AE9B" w14:textId="77777777" w:rsidR="00692A84" w:rsidRDefault="00692A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BAB"/>
    <w:multiLevelType w:val="hybridMultilevel"/>
    <w:tmpl w:val="BB4E31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56E250F"/>
    <w:multiLevelType w:val="hybridMultilevel"/>
    <w:tmpl w:val="D8C6B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591C75"/>
    <w:multiLevelType w:val="hybridMultilevel"/>
    <w:tmpl w:val="FCF4D240"/>
    <w:lvl w:ilvl="0" w:tplc="E094515C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ox">
    <w15:presenceInfo w15:providerId="None" w15:userId="Fo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D4"/>
    <w:rsid w:val="00005D1E"/>
    <w:rsid w:val="00013FC8"/>
    <w:rsid w:val="0001411F"/>
    <w:rsid w:val="00044239"/>
    <w:rsid w:val="00050456"/>
    <w:rsid w:val="00050A7C"/>
    <w:rsid w:val="00066D7C"/>
    <w:rsid w:val="00074B46"/>
    <w:rsid w:val="00082AD4"/>
    <w:rsid w:val="000850BE"/>
    <w:rsid w:val="00093411"/>
    <w:rsid w:val="00093EC1"/>
    <w:rsid w:val="000B0E1B"/>
    <w:rsid w:val="000C2760"/>
    <w:rsid w:val="000D1FA0"/>
    <w:rsid w:val="000D3F2C"/>
    <w:rsid w:val="000E7762"/>
    <w:rsid w:val="00106A7B"/>
    <w:rsid w:val="00117070"/>
    <w:rsid w:val="00135B35"/>
    <w:rsid w:val="00136BB3"/>
    <w:rsid w:val="00136FB8"/>
    <w:rsid w:val="001415A8"/>
    <w:rsid w:val="001436D0"/>
    <w:rsid w:val="00150745"/>
    <w:rsid w:val="00151C89"/>
    <w:rsid w:val="00155876"/>
    <w:rsid w:val="00156193"/>
    <w:rsid w:val="00161187"/>
    <w:rsid w:val="0016576C"/>
    <w:rsid w:val="001700EF"/>
    <w:rsid w:val="0017219A"/>
    <w:rsid w:val="001771A3"/>
    <w:rsid w:val="00196B16"/>
    <w:rsid w:val="001B4233"/>
    <w:rsid w:val="001C4D6E"/>
    <w:rsid w:val="001C4EE6"/>
    <w:rsid w:val="001C6F79"/>
    <w:rsid w:val="001D6795"/>
    <w:rsid w:val="001E4684"/>
    <w:rsid w:val="00201415"/>
    <w:rsid w:val="002100BE"/>
    <w:rsid w:val="00217599"/>
    <w:rsid w:val="00217F89"/>
    <w:rsid w:val="0022190A"/>
    <w:rsid w:val="00223038"/>
    <w:rsid w:val="00257218"/>
    <w:rsid w:val="00257539"/>
    <w:rsid w:val="00263415"/>
    <w:rsid w:val="00267142"/>
    <w:rsid w:val="00274A63"/>
    <w:rsid w:val="00281B0B"/>
    <w:rsid w:val="00283CCF"/>
    <w:rsid w:val="00297E3F"/>
    <w:rsid w:val="002A76EE"/>
    <w:rsid w:val="002A7EF8"/>
    <w:rsid w:val="002C4A3D"/>
    <w:rsid w:val="002D21E2"/>
    <w:rsid w:val="002D3A5F"/>
    <w:rsid w:val="002E23F9"/>
    <w:rsid w:val="002E6D8D"/>
    <w:rsid w:val="00317BB6"/>
    <w:rsid w:val="00324358"/>
    <w:rsid w:val="003259E4"/>
    <w:rsid w:val="00343565"/>
    <w:rsid w:val="00345089"/>
    <w:rsid w:val="00355EA2"/>
    <w:rsid w:val="00361287"/>
    <w:rsid w:val="003732EE"/>
    <w:rsid w:val="003755BC"/>
    <w:rsid w:val="0038214C"/>
    <w:rsid w:val="003830D3"/>
    <w:rsid w:val="0038790F"/>
    <w:rsid w:val="003939A9"/>
    <w:rsid w:val="003A478B"/>
    <w:rsid w:val="003A591E"/>
    <w:rsid w:val="003B2E91"/>
    <w:rsid w:val="003B3ED0"/>
    <w:rsid w:val="003B450E"/>
    <w:rsid w:val="003B6283"/>
    <w:rsid w:val="003D313C"/>
    <w:rsid w:val="003D75D7"/>
    <w:rsid w:val="003E6CCB"/>
    <w:rsid w:val="00402AF4"/>
    <w:rsid w:val="004129BE"/>
    <w:rsid w:val="00415C2E"/>
    <w:rsid w:val="00417D43"/>
    <w:rsid w:val="004246ED"/>
    <w:rsid w:val="00440324"/>
    <w:rsid w:val="0044607F"/>
    <w:rsid w:val="0045011C"/>
    <w:rsid w:val="00451F18"/>
    <w:rsid w:val="00454319"/>
    <w:rsid w:val="004600C6"/>
    <w:rsid w:val="00473EFC"/>
    <w:rsid w:val="004743C1"/>
    <w:rsid w:val="004762EE"/>
    <w:rsid w:val="00496C76"/>
    <w:rsid w:val="004A0D00"/>
    <w:rsid w:val="004A7798"/>
    <w:rsid w:val="004B427C"/>
    <w:rsid w:val="004C2D83"/>
    <w:rsid w:val="004C5B06"/>
    <w:rsid w:val="004C715E"/>
    <w:rsid w:val="004D14C0"/>
    <w:rsid w:val="004D1676"/>
    <w:rsid w:val="004D25C7"/>
    <w:rsid w:val="004E0CB2"/>
    <w:rsid w:val="004E3605"/>
    <w:rsid w:val="004E3CEF"/>
    <w:rsid w:val="004E6644"/>
    <w:rsid w:val="004F0D1C"/>
    <w:rsid w:val="004F1C1F"/>
    <w:rsid w:val="005103C2"/>
    <w:rsid w:val="005117BD"/>
    <w:rsid w:val="00517F96"/>
    <w:rsid w:val="005200D8"/>
    <w:rsid w:val="00540AAD"/>
    <w:rsid w:val="00547A22"/>
    <w:rsid w:val="0056013C"/>
    <w:rsid w:val="00564121"/>
    <w:rsid w:val="00570C51"/>
    <w:rsid w:val="00570DE4"/>
    <w:rsid w:val="0057680B"/>
    <w:rsid w:val="00576E1D"/>
    <w:rsid w:val="00596CEE"/>
    <w:rsid w:val="005A3925"/>
    <w:rsid w:val="005A5B6E"/>
    <w:rsid w:val="005B1039"/>
    <w:rsid w:val="005B5599"/>
    <w:rsid w:val="005C70A7"/>
    <w:rsid w:val="005C7437"/>
    <w:rsid w:val="005D2379"/>
    <w:rsid w:val="005E7F49"/>
    <w:rsid w:val="00602CD1"/>
    <w:rsid w:val="0060388B"/>
    <w:rsid w:val="00611552"/>
    <w:rsid w:val="00615508"/>
    <w:rsid w:val="006162C8"/>
    <w:rsid w:val="00616C4B"/>
    <w:rsid w:val="0064315D"/>
    <w:rsid w:val="0064740D"/>
    <w:rsid w:val="00652808"/>
    <w:rsid w:val="006547A8"/>
    <w:rsid w:val="006667A0"/>
    <w:rsid w:val="00666E51"/>
    <w:rsid w:val="00674706"/>
    <w:rsid w:val="00681571"/>
    <w:rsid w:val="00682B20"/>
    <w:rsid w:val="00683F09"/>
    <w:rsid w:val="00686A9F"/>
    <w:rsid w:val="00692A84"/>
    <w:rsid w:val="00694D70"/>
    <w:rsid w:val="00696343"/>
    <w:rsid w:val="006B0360"/>
    <w:rsid w:val="006B2236"/>
    <w:rsid w:val="006B67AC"/>
    <w:rsid w:val="006D177C"/>
    <w:rsid w:val="006E3852"/>
    <w:rsid w:val="006E3DBC"/>
    <w:rsid w:val="007048CF"/>
    <w:rsid w:val="00706276"/>
    <w:rsid w:val="00713F6E"/>
    <w:rsid w:val="00736E70"/>
    <w:rsid w:val="00737EF4"/>
    <w:rsid w:val="00742959"/>
    <w:rsid w:val="007451C7"/>
    <w:rsid w:val="00746951"/>
    <w:rsid w:val="00761680"/>
    <w:rsid w:val="00765093"/>
    <w:rsid w:val="007670A4"/>
    <w:rsid w:val="00773DB3"/>
    <w:rsid w:val="007A2C91"/>
    <w:rsid w:val="007A47DC"/>
    <w:rsid w:val="007B2B0F"/>
    <w:rsid w:val="007B3DC9"/>
    <w:rsid w:val="007B43FF"/>
    <w:rsid w:val="007B4FB6"/>
    <w:rsid w:val="007D3698"/>
    <w:rsid w:val="007E5D95"/>
    <w:rsid w:val="007F5DCF"/>
    <w:rsid w:val="00807634"/>
    <w:rsid w:val="00811C4B"/>
    <w:rsid w:val="00811D35"/>
    <w:rsid w:val="00811E10"/>
    <w:rsid w:val="00813A98"/>
    <w:rsid w:val="00813FC3"/>
    <w:rsid w:val="0082355C"/>
    <w:rsid w:val="00823F2E"/>
    <w:rsid w:val="008334A8"/>
    <w:rsid w:val="0084067E"/>
    <w:rsid w:val="00840901"/>
    <w:rsid w:val="00844A86"/>
    <w:rsid w:val="0085357C"/>
    <w:rsid w:val="00873A4B"/>
    <w:rsid w:val="00880BA3"/>
    <w:rsid w:val="00897CC4"/>
    <w:rsid w:val="00897E86"/>
    <w:rsid w:val="008A25DF"/>
    <w:rsid w:val="008B34AA"/>
    <w:rsid w:val="008C16F7"/>
    <w:rsid w:val="008C2F10"/>
    <w:rsid w:val="008D44EB"/>
    <w:rsid w:val="008D505D"/>
    <w:rsid w:val="008E1A3D"/>
    <w:rsid w:val="008F5208"/>
    <w:rsid w:val="00904922"/>
    <w:rsid w:val="009065AA"/>
    <w:rsid w:val="00912E39"/>
    <w:rsid w:val="0092327E"/>
    <w:rsid w:val="00926BBA"/>
    <w:rsid w:val="00927741"/>
    <w:rsid w:val="0093083C"/>
    <w:rsid w:val="00954065"/>
    <w:rsid w:val="00961033"/>
    <w:rsid w:val="00964766"/>
    <w:rsid w:val="0097548D"/>
    <w:rsid w:val="00993B87"/>
    <w:rsid w:val="009B1053"/>
    <w:rsid w:val="009C2C14"/>
    <w:rsid w:val="009D20BD"/>
    <w:rsid w:val="009D7297"/>
    <w:rsid w:val="00A067C9"/>
    <w:rsid w:val="00A15854"/>
    <w:rsid w:val="00A1596C"/>
    <w:rsid w:val="00A20FFE"/>
    <w:rsid w:val="00A241EB"/>
    <w:rsid w:val="00A27DB4"/>
    <w:rsid w:val="00A3019B"/>
    <w:rsid w:val="00A41F48"/>
    <w:rsid w:val="00A42719"/>
    <w:rsid w:val="00A42A01"/>
    <w:rsid w:val="00A50E6C"/>
    <w:rsid w:val="00A61F4C"/>
    <w:rsid w:val="00A630E5"/>
    <w:rsid w:val="00A746D3"/>
    <w:rsid w:val="00A756E2"/>
    <w:rsid w:val="00A80088"/>
    <w:rsid w:val="00A90300"/>
    <w:rsid w:val="00A92DCF"/>
    <w:rsid w:val="00A95B74"/>
    <w:rsid w:val="00A97B86"/>
    <w:rsid w:val="00AA2405"/>
    <w:rsid w:val="00AB4A66"/>
    <w:rsid w:val="00AB4C70"/>
    <w:rsid w:val="00AB79DD"/>
    <w:rsid w:val="00AC79E8"/>
    <w:rsid w:val="00AD57E0"/>
    <w:rsid w:val="00AF079E"/>
    <w:rsid w:val="00B06B98"/>
    <w:rsid w:val="00B12C1C"/>
    <w:rsid w:val="00B2782A"/>
    <w:rsid w:val="00B439A1"/>
    <w:rsid w:val="00B45061"/>
    <w:rsid w:val="00B533FF"/>
    <w:rsid w:val="00B54537"/>
    <w:rsid w:val="00B5610A"/>
    <w:rsid w:val="00B674E8"/>
    <w:rsid w:val="00B723AF"/>
    <w:rsid w:val="00B72615"/>
    <w:rsid w:val="00BA0453"/>
    <w:rsid w:val="00BA6740"/>
    <w:rsid w:val="00BB07F9"/>
    <w:rsid w:val="00C1249A"/>
    <w:rsid w:val="00C2018A"/>
    <w:rsid w:val="00C23155"/>
    <w:rsid w:val="00C25CC6"/>
    <w:rsid w:val="00C416C8"/>
    <w:rsid w:val="00C44A84"/>
    <w:rsid w:val="00C531C6"/>
    <w:rsid w:val="00C60C97"/>
    <w:rsid w:val="00C87A87"/>
    <w:rsid w:val="00C94DB5"/>
    <w:rsid w:val="00C96E3D"/>
    <w:rsid w:val="00CA0561"/>
    <w:rsid w:val="00CA2AC1"/>
    <w:rsid w:val="00CB041F"/>
    <w:rsid w:val="00CB1C25"/>
    <w:rsid w:val="00CB331E"/>
    <w:rsid w:val="00CB371A"/>
    <w:rsid w:val="00CB3AEB"/>
    <w:rsid w:val="00CB524E"/>
    <w:rsid w:val="00CB6675"/>
    <w:rsid w:val="00CC55B8"/>
    <w:rsid w:val="00CE7A8F"/>
    <w:rsid w:val="00CF1608"/>
    <w:rsid w:val="00CF5C40"/>
    <w:rsid w:val="00CF6939"/>
    <w:rsid w:val="00CF6A83"/>
    <w:rsid w:val="00D11DFE"/>
    <w:rsid w:val="00D23D1C"/>
    <w:rsid w:val="00D25772"/>
    <w:rsid w:val="00D26601"/>
    <w:rsid w:val="00D304E7"/>
    <w:rsid w:val="00D3209F"/>
    <w:rsid w:val="00D42959"/>
    <w:rsid w:val="00D47AF5"/>
    <w:rsid w:val="00D6408E"/>
    <w:rsid w:val="00D759E8"/>
    <w:rsid w:val="00D85EB0"/>
    <w:rsid w:val="00D936A9"/>
    <w:rsid w:val="00D96932"/>
    <w:rsid w:val="00DA248E"/>
    <w:rsid w:val="00DA6074"/>
    <w:rsid w:val="00DA6442"/>
    <w:rsid w:val="00DB2857"/>
    <w:rsid w:val="00DB3C7A"/>
    <w:rsid w:val="00DD187B"/>
    <w:rsid w:val="00DD21CD"/>
    <w:rsid w:val="00DD50EF"/>
    <w:rsid w:val="00DF504B"/>
    <w:rsid w:val="00E04A47"/>
    <w:rsid w:val="00E224C2"/>
    <w:rsid w:val="00E22589"/>
    <w:rsid w:val="00E2333F"/>
    <w:rsid w:val="00E244D6"/>
    <w:rsid w:val="00E343A6"/>
    <w:rsid w:val="00E434A2"/>
    <w:rsid w:val="00E4533D"/>
    <w:rsid w:val="00E47451"/>
    <w:rsid w:val="00E47838"/>
    <w:rsid w:val="00E70C5F"/>
    <w:rsid w:val="00E836E9"/>
    <w:rsid w:val="00E837F1"/>
    <w:rsid w:val="00E97FC0"/>
    <w:rsid w:val="00ED625F"/>
    <w:rsid w:val="00EE4A02"/>
    <w:rsid w:val="00EF0400"/>
    <w:rsid w:val="00EF3445"/>
    <w:rsid w:val="00EF3BA6"/>
    <w:rsid w:val="00F256BE"/>
    <w:rsid w:val="00F267D9"/>
    <w:rsid w:val="00F304AC"/>
    <w:rsid w:val="00F31BC6"/>
    <w:rsid w:val="00F349E0"/>
    <w:rsid w:val="00F413B9"/>
    <w:rsid w:val="00F50457"/>
    <w:rsid w:val="00F53859"/>
    <w:rsid w:val="00F57B82"/>
    <w:rsid w:val="00F86E6A"/>
    <w:rsid w:val="00F91EEA"/>
    <w:rsid w:val="00FA1921"/>
    <w:rsid w:val="00FA1BF8"/>
    <w:rsid w:val="00FA1E5D"/>
    <w:rsid w:val="00FB4724"/>
    <w:rsid w:val="00FC30FE"/>
    <w:rsid w:val="00FD4613"/>
    <w:rsid w:val="00FE108D"/>
    <w:rsid w:val="00FE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37F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80" w:lineRule="auto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qFormat/>
    <w:pPr>
      <w:keepNext/>
      <w:spacing w:line="24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720"/>
    </w:pPr>
  </w:style>
  <w:style w:type="character" w:customStyle="1" w:styleId="entity1">
    <w:name w:val="entity1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0"/>
  </w:style>
  <w:style w:type="character" w:styleId="a4">
    <w:name w:val="Hyperlink"/>
    <w:semiHidden/>
    <w:rPr>
      <w:color w:val="0000FF"/>
      <w:u w:val="single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FollowedHyperlink"/>
    <w:uiPriority w:val="99"/>
    <w:semiHidden/>
    <w:unhideWhenUsed/>
    <w:rsid w:val="003B450E"/>
    <w:rPr>
      <w:color w:val="800080"/>
      <w:u w:val="single"/>
    </w:rPr>
  </w:style>
  <w:style w:type="paragraph" w:styleId="a8">
    <w:name w:val="Plain Text"/>
    <w:basedOn w:val="a"/>
    <w:link w:val="a9"/>
    <w:uiPriority w:val="99"/>
    <w:unhideWhenUsed/>
    <w:rsid w:val="00D936A9"/>
    <w:pPr>
      <w:widowControl w:val="0"/>
      <w:spacing w:line="240" w:lineRule="auto"/>
    </w:pPr>
    <w:rPr>
      <w:rFonts w:ascii="ＭＳ ゴシック" w:eastAsia="ＭＳ ゴシック" w:hAnsi="Courier New" w:cs="Courier New"/>
      <w:kern w:val="2"/>
      <w:sz w:val="20"/>
      <w:szCs w:val="21"/>
      <w:lang w:val="en-US" w:eastAsia="ja-JP"/>
    </w:rPr>
  </w:style>
  <w:style w:type="character" w:customStyle="1" w:styleId="a9">
    <w:name w:val="書式なし (文字)"/>
    <w:link w:val="a8"/>
    <w:uiPriority w:val="99"/>
    <w:rsid w:val="00D936A9"/>
    <w:rPr>
      <w:rFonts w:ascii="ＭＳ ゴシック" w:eastAsia="ＭＳ ゴシック" w:hAnsi="Courier New" w:cs="Courier New"/>
      <w:kern w:val="2"/>
      <w:szCs w:val="21"/>
    </w:rPr>
  </w:style>
  <w:style w:type="paragraph" w:styleId="HTML">
    <w:name w:val="HTML Preformatted"/>
    <w:basedOn w:val="a"/>
    <w:link w:val="HTML0"/>
    <w:uiPriority w:val="99"/>
    <w:unhideWhenUsed/>
    <w:rsid w:val="004600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ＭＳ ゴシック" w:eastAsia="ＭＳ ゴシック" w:hAnsi="ＭＳ ゴシック" w:cs="ＭＳ ゴシック"/>
      <w:lang w:val="en-US" w:eastAsia="ja-JP"/>
    </w:rPr>
  </w:style>
  <w:style w:type="character" w:customStyle="1" w:styleId="HTML0">
    <w:name w:val="HTML 書式付き (文字)"/>
    <w:link w:val="HTML"/>
    <w:uiPriority w:val="99"/>
    <w:rsid w:val="004600C6"/>
    <w:rPr>
      <w:rFonts w:ascii="ＭＳ ゴシック" w:eastAsia="ＭＳ ゴシック" w:hAnsi="ＭＳ ゴシック" w:cs="ＭＳ ゴシック"/>
      <w:sz w:val="24"/>
      <w:szCs w:val="24"/>
    </w:rPr>
  </w:style>
  <w:style w:type="paragraph" w:styleId="aa">
    <w:name w:val="List Paragraph"/>
    <w:basedOn w:val="a"/>
    <w:uiPriority w:val="34"/>
    <w:qFormat/>
    <w:rsid w:val="00547A22"/>
    <w:pPr>
      <w:ind w:leftChars="400" w:left="840"/>
    </w:pPr>
  </w:style>
  <w:style w:type="table" w:styleId="ab">
    <w:name w:val="Table Grid"/>
    <w:basedOn w:val="a1"/>
    <w:uiPriority w:val="59"/>
    <w:rsid w:val="0027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F693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F6939"/>
    <w:rPr>
      <w:rFonts w:asciiTheme="majorHAnsi" w:eastAsiaTheme="majorEastAsia" w:hAnsiTheme="majorHAnsi" w:cstheme="majorBidi"/>
      <w:sz w:val="18"/>
      <w:szCs w:val="18"/>
      <w:lang w:val="en-GB" w:eastAsia="en-US"/>
    </w:rPr>
  </w:style>
  <w:style w:type="character" w:styleId="ae">
    <w:name w:val="annotation reference"/>
    <w:basedOn w:val="a0"/>
    <w:uiPriority w:val="99"/>
    <w:semiHidden/>
    <w:unhideWhenUsed/>
    <w:rsid w:val="006B67A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67AC"/>
    <w:pPr>
      <w:spacing w:line="240" w:lineRule="auto"/>
    </w:pPr>
    <w:rPr>
      <w:sz w:val="20"/>
      <w:szCs w:val="20"/>
    </w:rPr>
  </w:style>
  <w:style w:type="character" w:customStyle="1" w:styleId="af0">
    <w:name w:val="コメント文字列 (文字)"/>
    <w:basedOn w:val="a0"/>
    <w:link w:val="af"/>
    <w:uiPriority w:val="99"/>
    <w:semiHidden/>
    <w:rsid w:val="006B67AC"/>
    <w:rPr>
      <w:lang w:val="en-GB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67A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B67AC"/>
    <w:rPr>
      <w:b/>
      <w:bCs/>
      <w:lang w:val="en-GB" w:eastAsia="en-US"/>
    </w:rPr>
  </w:style>
  <w:style w:type="character" w:styleId="af3">
    <w:name w:val="line number"/>
    <w:basedOn w:val="a0"/>
    <w:uiPriority w:val="99"/>
    <w:semiHidden/>
    <w:unhideWhenUsed/>
    <w:rsid w:val="00151C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80" w:lineRule="auto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qFormat/>
    <w:pPr>
      <w:keepNext/>
      <w:spacing w:line="24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720"/>
    </w:pPr>
  </w:style>
  <w:style w:type="character" w:customStyle="1" w:styleId="entity1">
    <w:name w:val="entity1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0"/>
  </w:style>
  <w:style w:type="character" w:styleId="a4">
    <w:name w:val="Hyperlink"/>
    <w:semiHidden/>
    <w:rPr>
      <w:color w:val="0000FF"/>
      <w:u w:val="single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FollowedHyperlink"/>
    <w:uiPriority w:val="99"/>
    <w:semiHidden/>
    <w:unhideWhenUsed/>
    <w:rsid w:val="003B450E"/>
    <w:rPr>
      <w:color w:val="800080"/>
      <w:u w:val="single"/>
    </w:rPr>
  </w:style>
  <w:style w:type="paragraph" w:styleId="a8">
    <w:name w:val="Plain Text"/>
    <w:basedOn w:val="a"/>
    <w:link w:val="a9"/>
    <w:uiPriority w:val="99"/>
    <w:unhideWhenUsed/>
    <w:rsid w:val="00D936A9"/>
    <w:pPr>
      <w:widowControl w:val="0"/>
      <w:spacing w:line="240" w:lineRule="auto"/>
    </w:pPr>
    <w:rPr>
      <w:rFonts w:ascii="ＭＳ ゴシック" w:eastAsia="ＭＳ ゴシック" w:hAnsi="Courier New" w:cs="Courier New"/>
      <w:kern w:val="2"/>
      <w:sz w:val="20"/>
      <w:szCs w:val="21"/>
      <w:lang w:val="en-US" w:eastAsia="ja-JP"/>
    </w:rPr>
  </w:style>
  <w:style w:type="character" w:customStyle="1" w:styleId="a9">
    <w:name w:val="書式なし (文字)"/>
    <w:link w:val="a8"/>
    <w:uiPriority w:val="99"/>
    <w:rsid w:val="00D936A9"/>
    <w:rPr>
      <w:rFonts w:ascii="ＭＳ ゴシック" w:eastAsia="ＭＳ ゴシック" w:hAnsi="Courier New" w:cs="Courier New"/>
      <w:kern w:val="2"/>
      <w:szCs w:val="21"/>
    </w:rPr>
  </w:style>
  <w:style w:type="paragraph" w:styleId="HTML">
    <w:name w:val="HTML Preformatted"/>
    <w:basedOn w:val="a"/>
    <w:link w:val="HTML0"/>
    <w:uiPriority w:val="99"/>
    <w:unhideWhenUsed/>
    <w:rsid w:val="004600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ＭＳ ゴシック" w:eastAsia="ＭＳ ゴシック" w:hAnsi="ＭＳ ゴシック" w:cs="ＭＳ ゴシック"/>
      <w:lang w:val="en-US" w:eastAsia="ja-JP"/>
    </w:rPr>
  </w:style>
  <w:style w:type="character" w:customStyle="1" w:styleId="HTML0">
    <w:name w:val="HTML 書式付き (文字)"/>
    <w:link w:val="HTML"/>
    <w:uiPriority w:val="99"/>
    <w:rsid w:val="004600C6"/>
    <w:rPr>
      <w:rFonts w:ascii="ＭＳ ゴシック" w:eastAsia="ＭＳ ゴシック" w:hAnsi="ＭＳ ゴシック" w:cs="ＭＳ ゴシック"/>
      <w:sz w:val="24"/>
      <w:szCs w:val="24"/>
    </w:rPr>
  </w:style>
  <w:style w:type="paragraph" w:styleId="aa">
    <w:name w:val="List Paragraph"/>
    <w:basedOn w:val="a"/>
    <w:uiPriority w:val="34"/>
    <w:qFormat/>
    <w:rsid w:val="00547A22"/>
    <w:pPr>
      <w:ind w:leftChars="400" w:left="840"/>
    </w:pPr>
  </w:style>
  <w:style w:type="table" w:styleId="ab">
    <w:name w:val="Table Grid"/>
    <w:basedOn w:val="a1"/>
    <w:uiPriority w:val="59"/>
    <w:rsid w:val="0027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F693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F6939"/>
    <w:rPr>
      <w:rFonts w:asciiTheme="majorHAnsi" w:eastAsiaTheme="majorEastAsia" w:hAnsiTheme="majorHAnsi" w:cstheme="majorBidi"/>
      <w:sz w:val="18"/>
      <w:szCs w:val="18"/>
      <w:lang w:val="en-GB" w:eastAsia="en-US"/>
    </w:rPr>
  </w:style>
  <w:style w:type="character" w:styleId="ae">
    <w:name w:val="annotation reference"/>
    <w:basedOn w:val="a0"/>
    <w:uiPriority w:val="99"/>
    <w:semiHidden/>
    <w:unhideWhenUsed/>
    <w:rsid w:val="006B67A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67AC"/>
    <w:pPr>
      <w:spacing w:line="240" w:lineRule="auto"/>
    </w:pPr>
    <w:rPr>
      <w:sz w:val="20"/>
      <w:szCs w:val="20"/>
    </w:rPr>
  </w:style>
  <w:style w:type="character" w:customStyle="1" w:styleId="af0">
    <w:name w:val="コメント文字列 (文字)"/>
    <w:basedOn w:val="a0"/>
    <w:link w:val="af"/>
    <w:uiPriority w:val="99"/>
    <w:semiHidden/>
    <w:rsid w:val="006B67AC"/>
    <w:rPr>
      <w:lang w:val="en-GB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67A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B67AC"/>
    <w:rPr>
      <w:b/>
      <w:bCs/>
      <w:lang w:val="en-GB" w:eastAsia="en-US"/>
    </w:rPr>
  </w:style>
  <w:style w:type="character" w:styleId="af3">
    <w:name w:val="line number"/>
    <w:basedOn w:val="a0"/>
    <w:uiPriority w:val="99"/>
    <w:semiHidden/>
    <w:unhideWhenUsed/>
    <w:rsid w:val="0015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5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D531\Downloads\BMC153n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BMC153n.dot</Template>
  <TotalTime>41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sample article title</vt:lpstr>
      <vt:lpstr>A sample article title</vt:lpstr>
    </vt:vector>
  </TitlesOfParts>
  <Company>Life Science Communications Ltd</Company>
  <LinksUpToDate>false</LinksUpToDate>
  <CharactersWithSpaces>283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CARD531</dc:creator>
  <cp:lastModifiedBy>Sakuma</cp:lastModifiedBy>
  <cp:revision>13</cp:revision>
  <cp:lastPrinted>2014-12-05T07:19:00Z</cp:lastPrinted>
  <dcterms:created xsi:type="dcterms:W3CDTF">2015-01-09T01:13:00Z</dcterms:created>
  <dcterms:modified xsi:type="dcterms:W3CDTF">2015-01-09T16:00:00Z</dcterms:modified>
</cp:coreProperties>
</file>