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A545" w14:textId="4B2ADF2E" w:rsidR="00225D8C" w:rsidRPr="006E582F" w:rsidRDefault="00225D8C" w:rsidP="00807F68">
      <w:pPr>
        <w:rPr>
          <w:rFonts w:ascii="Times New Roman" w:hAnsi="Times New Roman" w:cs="Times New Roman"/>
          <w:kern w:val="0"/>
          <w:lang w:bidi="bn-IN"/>
        </w:rPr>
      </w:pPr>
      <w:r w:rsidRPr="006E582F">
        <w:rPr>
          <w:rFonts w:ascii="Times New Roman" w:hAnsi="Times New Roman" w:cs="Times New Roman" w:hint="cs"/>
          <w:kern w:val="0"/>
          <w:lang w:bidi="bn-IN"/>
        </w:rPr>
        <w:t xml:space="preserve">Supplementary Table </w:t>
      </w:r>
      <w:r w:rsidR="00904CFF">
        <w:rPr>
          <w:rFonts w:ascii="Times New Roman" w:hAnsi="Times New Roman" w:cs="Times New Roman"/>
          <w:kern w:val="0"/>
          <w:lang w:bidi="bn-IN"/>
        </w:rPr>
        <w:t>1</w:t>
      </w:r>
      <w:r w:rsidR="00D71A03">
        <w:rPr>
          <w:rFonts w:ascii="Times New Roman" w:hAnsi="Times New Roman" w:cs="Times New Roman"/>
          <w:kern w:val="0"/>
          <w:lang w:bidi="bn-IN"/>
        </w:rPr>
        <w:t>.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 Comparison of codon use frequency between the </w:t>
      </w:r>
      <w:r w:rsidR="000B1BB5">
        <w:rPr>
          <w:rFonts w:ascii="Times New Roman" w:hAnsi="Times New Roman" w:cs="Times New Roman"/>
          <w:kern w:val="0"/>
          <w:lang w:bidi="bn-IN"/>
        </w:rPr>
        <w:t>original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 </w:t>
      </w:r>
      <w:r w:rsidRPr="006E582F">
        <w:rPr>
          <w:rFonts w:ascii="Times New Roman" w:hAnsi="Times New Roman" w:cs="Times New Roman" w:hint="cs"/>
          <w:i/>
          <w:iCs/>
          <w:kern w:val="0"/>
          <w:lang w:bidi="bn-IN"/>
        </w:rPr>
        <w:t>Cry1B</w:t>
      </w:r>
      <w:r w:rsidR="006E582F">
        <w:rPr>
          <w:rFonts w:ascii="Times New Roman" w:hAnsi="Times New Roman" w:cs="Times New Roman"/>
          <w:kern w:val="0"/>
          <w:lang w:bidi="bn-IN"/>
        </w:rPr>
        <w:t xml:space="preserve"> 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and </w:t>
      </w:r>
      <w:r w:rsidRPr="006E582F">
        <w:rPr>
          <w:rFonts w:ascii="Times New Roman" w:hAnsi="Times New Roman" w:cs="Times New Roman" w:hint="cs"/>
          <w:i/>
          <w:iCs/>
          <w:kern w:val="0"/>
          <w:lang w:bidi="bn-IN"/>
        </w:rPr>
        <w:t>Cry1B</w:t>
      </w:r>
      <w:r w:rsidR="006E582F" w:rsidRPr="006E582F">
        <w:rPr>
          <w:rFonts w:ascii="Times New Roman" w:hAnsi="Times New Roman" w:cs="Times New Roman"/>
          <w:i/>
          <w:iCs/>
          <w:kern w:val="0"/>
          <w:vertAlign w:val="superscript"/>
          <w:lang w:bidi="bn-IN"/>
        </w:rPr>
        <w:t>M</w:t>
      </w:r>
      <w:r w:rsidRPr="006E582F">
        <w:rPr>
          <w:rFonts w:ascii="Times New Roman" w:hAnsi="Times New Roman" w:cs="Times New Roman" w:hint="cs"/>
          <w:kern w:val="0"/>
          <w:lang w:bidi="bn-IN"/>
        </w:rPr>
        <w:t xml:space="preserve"> genes.</w:t>
      </w:r>
    </w:p>
    <w:p w14:paraId="109F0C67" w14:textId="77777777" w:rsidR="00225D8C" w:rsidRPr="006E582F" w:rsidRDefault="00225D8C" w:rsidP="00225D8C">
      <w:pPr>
        <w:rPr>
          <w:rFonts w:ascii="Times New Roman" w:hAnsi="Times New Roman" w:cs="Times New Roman"/>
          <w:kern w:val="0"/>
          <w:sz w:val="28"/>
          <w:szCs w:val="28"/>
          <w:lang w:bidi="bn-IN"/>
        </w:rPr>
      </w:pPr>
    </w:p>
    <w:tbl>
      <w:tblPr>
        <w:tblStyle w:val="TableGrid"/>
        <w:tblW w:w="6180" w:type="dxa"/>
        <w:jc w:val="center"/>
        <w:tblLook w:val="04A0" w:firstRow="1" w:lastRow="0" w:firstColumn="1" w:lastColumn="0" w:noHBand="0" w:noVBand="1"/>
      </w:tblPr>
      <w:tblGrid>
        <w:gridCol w:w="860"/>
        <w:gridCol w:w="1238"/>
        <w:gridCol w:w="1038"/>
        <w:gridCol w:w="1141"/>
        <w:gridCol w:w="1038"/>
        <w:gridCol w:w="865"/>
      </w:tblGrid>
      <w:tr w:rsidR="000B1BB5" w:rsidRPr="006E582F" w14:paraId="182E6B93" w14:textId="77777777" w:rsidTr="000B1BB5">
        <w:trPr>
          <w:jc w:val="center"/>
        </w:trPr>
        <w:tc>
          <w:tcPr>
            <w:tcW w:w="860" w:type="dxa"/>
            <w:vMerge w:val="restart"/>
          </w:tcPr>
          <w:p w14:paraId="40AB9812" w14:textId="77777777" w:rsidR="000B1BB5" w:rsidRPr="008952CA" w:rsidRDefault="000B1BB5" w:rsidP="003E67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Amino Acid</w:t>
            </w:r>
          </w:p>
        </w:tc>
        <w:tc>
          <w:tcPr>
            <w:tcW w:w="1238" w:type="dxa"/>
            <w:vMerge w:val="restart"/>
            <w:vAlign w:val="center"/>
          </w:tcPr>
          <w:p w14:paraId="11F5BD6A" w14:textId="77777777" w:rsidR="000B1BB5" w:rsidRPr="008952CA" w:rsidRDefault="000B1BB5" w:rsidP="008952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Codon</w:t>
            </w:r>
          </w:p>
        </w:tc>
        <w:tc>
          <w:tcPr>
            <w:tcW w:w="2179" w:type="dxa"/>
            <w:gridSpan w:val="2"/>
          </w:tcPr>
          <w:p w14:paraId="1B703AF1" w14:textId="77777777" w:rsidR="000B1BB5" w:rsidRPr="008952CA" w:rsidRDefault="000B1BB5" w:rsidP="003E67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903" w:type="dxa"/>
            <w:gridSpan w:val="2"/>
          </w:tcPr>
          <w:p w14:paraId="669FB6A3" w14:textId="77777777" w:rsidR="000B1BB5" w:rsidRPr="008952CA" w:rsidRDefault="000B1BB5" w:rsidP="003E67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sz w:val="20"/>
                <w:szCs w:val="20"/>
              </w:rPr>
              <w:t>Fraction</w:t>
            </w:r>
          </w:p>
        </w:tc>
      </w:tr>
      <w:tr w:rsidR="000B1BB5" w:rsidRPr="006E582F" w14:paraId="5C3FDE43" w14:textId="77777777" w:rsidTr="000B1BB5">
        <w:trPr>
          <w:jc w:val="center"/>
        </w:trPr>
        <w:tc>
          <w:tcPr>
            <w:tcW w:w="860" w:type="dxa"/>
            <w:vMerge/>
            <w:tcBorders>
              <w:bottom w:val="double" w:sz="4" w:space="0" w:color="auto"/>
            </w:tcBorders>
          </w:tcPr>
          <w:p w14:paraId="6E418DDD" w14:textId="77777777" w:rsidR="000B1BB5" w:rsidRPr="008952CA" w:rsidRDefault="000B1BB5" w:rsidP="006E58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bottom w:val="double" w:sz="4" w:space="0" w:color="auto"/>
            </w:tcBorders>
          </w:tcPr>
          <w:p w14:paraId="63EC3AA3" w14:textId="77777777" w:rsidR="000B1BB5" w:rsidRPr="008952CA" w:rsidRDefault="000B1BB5" w:rsidP="006E58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8" w:type="dxa"/>
            <w:tcBorders>
              <w:bottom w:val="double" w:sz="4" w:space="0" w:color="auto"/>
            </w:tcBorders>
          </w:tcPr>
          <w:p w14:paraId="789279DF" w14:textId="77777777" w:rsidR="000B1BB5" w:rsidRPr="008952CA" w:rsidRDefault="000B1BB5" w:rsidP="006E58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Cry1B</w:t>
            </w:r>
          </w:p>
        </w:tc>
        <w:tc>
          <w:tcPr>
            <w:tcW w:w="1141" w:type="dxa"/>
            <w:tcBorders>
              <w:bottom w:val="double" w:sz="4" w:space="0" w:color="auto"/>
            </w:tcBorders>
          </w:tcPr>
          <w:p w14:paraId="265A471D" w14:textId="693102D5" w:rsidR="000B1BB5" w:rsidRPr="008952CA" w:rsidRDefault="000B1BB5" w:rsidP="006E58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Cry1B</w:t>
            </w:r>
            <w:r w:rsidRPr="008952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1038" w:type="dxa"/>
            <w:tcBorders>
              <w:bottom w:val="double" w:sz="4" w:space="0" w:color="auto"/>
            </w:tcBorders>
          </w:tcPr>
          <w:p w14:paraId="419420BF" w14:textId="13727834" w:rsidR="000B1BB5" w:rsidRPr="008952CA" w:rsidRDefault="000B1BB5" w:rsidP="006E58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Cry1B</w:t>
            </w:r>
          </w:p>
        </w:tc>
        <w:tc>
          <w:tcPr>
            <w:tcW w:w="865" w:type="dxa"/>
            <w:tcBorders>
              <w:bottom w:val="double" w:sz="4" w:space="0" w:color="auto"/>
            </w:tcBorders>
          </w:tcPr>
          <w:p w14:paraId="6AB927FC" w14:textId="4AA2125D" w:rsidR="000B1BB5" w:rsidRPr="008952CA" w:rsidRDefault="000B1BB5" w:rsidP="006E58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2CA">
              <w:rPr>
                <w:rFonts w:ascii="Times New Roman" w:hAnsi="Times New Roman" w:cs="Times New Roman" w:hint="cs"/>
                <w:b/>
                <w:bCs/>
                <w:i/>
                <w:iCs/>
                <w:sz w:val="20"/>
                <w:szCs w:val="20"/>
              </w:rPr>
              <w:t>Cry1B</w:t>
            </w:r>
            <w:r w:rsidRPr="008952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</w:rPr>
              <w:t>M</w:t>
            </w:r>
          </w:p>
        </w:tc>
      </w:tr>
      <w:tr w:rsidR="000B1BB5" w:rsidRPr="006E582F" w14:paraId="3BCA9EAC" w14:textId="77777777" w:rsidTr="000B1BB5">
        <w:trPr>
          <w:jc w:val="center"/>
        </w:trPr>
        <w:tc>
          <w:tcPr>
            <w:tcW w:w="86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45BFA3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79BB36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GCG</w:t>
            </w:r>
          </w:p>
        </w:tc>
        <w:tc>
          <w:tcPr>
            <w:tcW w:w="103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3D5313" w14:textId="13716E0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A8DAA4" w14:textId="3A62E87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CC3AED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167D1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0.09</w:t>
            </w:r>
          </w:p>
        </w:tc>
      </w:tr>
      <w:tr w:rsidR="000B1BB5" w:rsidRPr="006E582F" w14:paraId="71D53A56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6735FDD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1D589E7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GCA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6BC30D65" w14:textId="23A893F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34E5CC4F" w14:textId="674A611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2C79AEC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53334B1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0.27</w:t>
            </w:r>
          </w:p>
        </w:tc>
      </w:tr>
      <w:tr w:rsidR="000B1BB5" w:rsidRPr="006E582F" w14:paraId="2FD3F843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1C2BF09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5CB9107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GCT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42BA8A7D" w14:textId="6D3F179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095FB9A7" w14:textId="20A35EE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3F7FD65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264E95C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0.45</w:t>
            </w:r>
          </w:p>
        </w:tc>
      </w:tr>
      <w:tr w:rsidR="000B1BB5" w:rsidRPr="006E582F" w14:paraId="2C8B5B95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1E7F26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Ala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A4C933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GCC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16B7BD35" w14:textId="301EF6E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1E25E24" w14:textId="3E3C741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73BC74A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1FD43F4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0.18</w:t>
            </w:r>
          </w:p>
        </w:tc>
      </w:tr>
      <w:tr w:rsidR="000B1BB5" w:rsidRPr="006E582F" w14:paraId="6D3D7F9A" w14:textId="77777777" w:rsidTr="000B1BB5">
        <w:trPr>
          <w:jc w:val="center"/>
        </w:trPr>
        <w:tc>
          <w:tcPr>
            <w:tcW w:w="860" w:type="dxa"/>
          </w:tcPr>
          <w:p w14:paraId="5775CEF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1238" w:type="dxa"/>
          </w:tcPr>
          <w:p w14:paraId="5D91961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TGT</w:t>
            </w:r>
          </w:p>
        </w:tc>
        <w:tc>
          <w:tcPr>
            <w:tcW w:w="1038" w:type="dxa"/>
            <w:vAlign w:val="center"/>
          </w:tcPr>
          <w:p w14:paraId="35390C89" w14:textId="47A5CE57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1" w:type="dxa"/>
            <w:vAlign w:val="center"/>
          </w:tcPr>
          <w:p w14:paraId="68A2C579" w14:textId="0E0BB70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8" w:type="dxa"/>
          </w:tcPr>
          <w:p w14:paraId="775DB4E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</w:tcPr>
          <w:p w14:paraId="60F334C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0.50</w:t>
            </w:r>
          </w:p>
        </w:tc>
      </w:tr>
      <w:tr w:rsidR="000B1BB5" w:rsidRPr="006E582F" w14:paraId="7E5C64D7" w14:textId="77777777" w:rsidTr="000B1BB5">
        <w:trPr>
          <w:jc w:val="center"/>
        </w:trPr>
        <w:tc>
          <w:tcPr>
            <w:tcW w:w="860" w:type="dxa"/>
          </w:tcPr>
          <w:p w14:paraId="6B551CB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1238" w:type="dxa"/>
          </w:tcPr>
          <w:p w14:paraId="3B3ACC2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TGC</w:t>
            </w:r>
          </w:p>
        </w:tc>
        <w:tc>
          <w:tcPr>
            <w:tcW w:w="1038" w:type="dxa"/>
            <w:vAlign w:val="center"/>
          </w:tcPr>
          <w:p w14:paraId="59B5E461" w14:textId="24F55930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320747A3" w14:textId="612508B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8" w:type="dxa"/>
          </w:tcPr>
          <w:p w14:paraId="21B62BC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64BB3E9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0.50</w:t>
            </w:r>
          </w:p>
        </w:tc>
      </w:tr>
      <w:tr w:rsidR="000B1BB5" w:rsidRPr="006E582F" w14:paraId="62AA238F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1EEE5D12" w14:textId="3C086708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39754F3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GAT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646D8683" w14:textId="74826D3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58CE4800" w14:textId="386DA4D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31DBCD8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0.93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586981E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0.62</w:t>
            </w:r>
          </w:p>
        </w:tc>
      </w:tr>
      <w:tr w:rsidR="000B1BB5" w:rsidRPr="006E582F" w14:paraId="54F3B14C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34230336" w14:textId="2553D732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3E3EF56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GAC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105A2307" w14:textId="1B8A6D8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6CFE8182" w14:textId="4AF49BE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66FC532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0.07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790F246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0.38</w:t>
            </w:r>
          </w:p>
        </w:tc>
      </w:tr>
      <w:tr w:rsidR="000B1BB5" w:rsidRPr="006E582F" w14:paraId="100E5C04" w14:textId="77777777" w:rsidTr="000B1BB5">
        <w:trPr>
          <w:jc w:val="center"/>
        </w:trPr>
        <w:tc>
          <w:tcPr>
            <w:tcW w:w="860" w:type="dxa"/>
          </w:tcPr>
          <w:p w14:paraId="494043D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Glu</w:t>
            </w:r>
          </w:p>
        </w:tc>
        <w:tc>
          <w:tcPr>
            <w:tcW w:w="1238" w:type="dxa"/>
          </w:tcPr>
          <w:p w14:paraId="417654C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GAG</w:t>
            </w:r>
          </w:p>
        </w:tc>
        <w:tc>
          <w:tcPr>
            <w:tcW w:w="1038" w:type="dxa"/>
            <w:vAlign w:val="center"/>
          </w:tcPr>
          <w:p w14:paraId="739E7A47" w14:textId="1722502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1" w:type="dxa"/>
            <w:vAlign w:val="center"/>
          </w:tcPr>
          <w:p w14:paraId="21C5F3E6" w14:textId="2567EC3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8" w:type="dxa"/>
          </w:tcPr>
          <w:p w14:paraId="6E54E5C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</w:tcPr>
          <w:p w14:paraId="4A007ED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0.47</w:t>
            </w:r>
          </w:p>
        </w:tc>
      </w:tr>
      <w:tr w:rsidR="000B1BB5" w:rsidRPr="006E582F" w14:paraId="46605B83" w14:textId="77777777" w:rsidTr="000B1BB5">
        <w:trPr>
          <w:jc w:val="center"/>
        </w:trPr>
        <w:tc>
          <w:tcPr>
            <w:tcW w:w="860" w:type="dxa"/>
          </w:tcPr>
          <w:p w14:paraId="11ECC67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Glu</w:t>
            </w:r>
          </w:p>
        </w:tc>
        <w:tc>
          <w:tcPr>
            <w:tcW w:w="1238" w:type="dxa"/>
          </w:tcPr>
          <w:p w14:paraId="43879CB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GAA</w:t>
            </w:r>
          </w:p>
        </w:tc>
        <w:tc>
          <w:tcPr>
            <w:tcW w:w="1038" w:type="dxa"/>
            <w:vAlign w:val="center"/>
          </w:tcPr>
          <w:p w14:paraId="449453F3" w14:textId="6697F4A5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09657CF4" w14:textId="63868D2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38" w:type="dxa"/>
          </w:tcPr>
          <w:p w14:paraId="0384537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06820E0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0.53</w:t>
            </w:r>
          </w:p>
        </w:tc>
      </w:tr>
      <w:tr w:rsidR="000B1BB5" w:rsidRPr="006E582F" w14:paraId="582F91EE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875846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1238" w:type="dxa"/>
            <w:shd w:val="clear" w:color="auto" w:fill="D9D9D9" w:themeFill="background1" w:themeFillShade="D9"/>
          </w:tcPr>
          <w:p w14:paraId="4F65D19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TTT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10275EA9" w14:textId="591AAB85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51673F14" w14:textId="7DB560E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197C753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56AA23E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0.16</w:t>
            </w:r>
          </w:p>
        </w:tc>
      </w:tr>
      <w:tr w:rsidR="000B1BB5" w:rsidRPr="006E582F" w14:paraId="76A9B6A6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33FE48D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1238" w:type="dxa"/>
            <w:shd w:val="clear" w:color="auto" w:fill="D9D9D9" w:themeFill="background1" w:themeFillShade="D9"/>
          </w:tcPr>
          <w:p w14:paraId="3D3CC00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TTC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5E9FFCFF" w14:textId="0EB27D0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3AB9B9C6" w14:textId="23A7A0CD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3829194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1BBB2C9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0.84</w:t>
            </w:r>
          </w:p>
        </w:tc>
      </w:tr>
      <w:tr w:rsidR="000B1BB5" w:rsidRPr="006E582F" w14:paraId="7E541E0D" w14:textId="77777777" w:rsidTr="000B1BB5">
        <w:trPr>
          <w:jc w:val="center"/>
        </w:trPr>
        <w:tc>
          <w:tcPr>
            <w:tcW w:w="860" w:type="dxa"/>
          </w:tcPr>
          <w:p w14:paraId="7897FDC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38" w:type="dxa"/>
          </w:tcPr>
          <w:p w14:paraId="79F0BD8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GGG</w:t>
            </w:r>
          </w:p>
        </w:tc>
        <w:tc>
          <w:tcPr>
            <w:tcW w:w="1038" w:type="dxa"/>
            <w:vAlign w:val="center"/>
          </w:tcPr>
          <w:p w14:paraId="23A48B7D" w14:textId="7E8E9C8A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7A87F5FA" w14:textId="108961E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8" w:type="dxa"/>
          </w:tcPr>
          <w:p w14:paraId="06F90EF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1BBEB5E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0.11</w:t>
            </w:r>
          </w:p>
        </w:tc>
      </w:tr>
      <w:tr w:rsidR="000B1BB5" w:rsidRPr="006E582F" w14:paraId="76405B08" w14:textId="77777777" w:rsidTr="000B1BB5">
        <w:trPr>
          <w:jc w:val="center"/>
        </w:trPr>
        <w:tc>
          <w:tcPr>
            <w:tcW w:w="860" w:type="dxa"/>
          </w:tcPr>
          <w:p w14:paraId="7C11C41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38" w:type="dxa"/>
          </w:tcPr>
          <w:p w14:paraId="509CB1C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GGA</w:t>
            </w:r>
          </w:p>
        </w:tc>
        <w:tc>
          <w:tcPr>
            <w:tcW w:w="1038" w:type="dxa"/>
            <w:vAlign w:val="center"/>
          </w:tcPr>
          <w:p w14:paraId="265DBA4D" w14:textId="00DB6C2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41" w:type="dxa"/>
            <w:vAlign w:val="center"/>
          </w:tcPr>
          <w:p w14:paraId="74C0D19E" w14:textId="6357D8A3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38" w:type="dxa"/>
          </w:tcPr>
          <w:p w14:paraId="7F74169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865" w:type="dxa"/>
          </w:tcPr>
          <w:p w14:paraId="2393C02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0.41</w:t>
            </w:r>
          </w:p>
        </w:tc>
      </w:tr>
      <w:tr w:rsidR="000B1BB5" w:rsidRPr="006E582F" w14:paraId="7EDCA811" w14:textId="77777777" w:rsidTr="000B1BB5">
        <w:trPr>
          <w:jc w:val="center"/>
        </w:trPr>
        <w:tc>
          <w:tcPr>
            <w:tcW w:w="860" w:type="dxa"/>
          </w:tcPr>
          <w:p w14:paraId="1DF1363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38" w:type="dxa"/>
          </w:tcPr>
          <w:p w14:paraId="49B8F26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GGT</w:t>
            </w:r>
          </w:p>
        </w:tc>
        <w:tc>
          <w:tcPr>
            <w:tcW w:w="1038" w:type="dxa"/>
            <w:vAlign w:val="center"/>
          </w:tcPr>
          <w:p w14:paraId="57385C3E" w14:textId="0476111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1" w:type="dxa"/>
            <w:vAlign w:val="center"/>
          </w:tcPr>
          <w:p w14:paraId="283795E9" w14:textId="02D3966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8" w:type="dxa"/>
          </w:tcPr>
          <w:p w14:paraId="54C1E47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865" w:type="dxa"/>
          </w:tcPr>
          <w:p w14:paraId="2D67B6C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0.24</w:t>
            </w:r>
          </w:p>
        </w:tc>
      </w:tr>
      <w:tr w:rsidR="000B1BB5" w:rsidRPr="006E582F" w14:paraId="5AA2CF99" w14:textId="77777777" w:rsidTr="000B1BB5">
        <w:trPr>
          <w:jc w:val="center"/>
        </w:trPr>
        <w:tc>
          <w:tcPr>
            <w:tcW w:w="860" w:type="dxa"/>
          </w:tcPr>
          <w:p w14:paraId="72288CF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Gly</w:t>
            </w:r>
          </w:p>
        </w:tc>
        <w:tc>
          <w:tcPr>
            <w:tcW w:w="1238" w:type="dxa"/>
          </w:tcPr>
          <w:p w14:paraId="18B48BB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GGC</w:t>
            </w:r>
          </w:p>
        </w:tc>
        <w:tc>
          <w:tcPr>
            <w:tcW w:w="1038" w:type="dxa"/>
            <w:vAlign w:val="center"/>
          </w:tcPr>
          <w:p w14:paraId="6160B6EE" w14:textId="0B16ADB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5656C54A" w14:textId="5938149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8" w:type="dxa"/>
          </w:tcPr>
          <w:p w14:paraId="1A57DDC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37E4ABE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0.24</w:t>
            </w:r>
          </w:p>
        </w:tc>
      </w:tr>
      <w:tr w:rsidR="000B1BB5" w:rsidRPr="006E582F" w14:paraId="2AF776C2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176DE2C" w14:textId="7B29B6EE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8363DB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CAT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53EB49F6" w14:textId="50A66B1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0481352B" w14:textId="3601B0A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49665DA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0.83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7723942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0.58</w:t>
            </w:r>
          </w:p>
        </w:tc>
      </w:tr>
      <w:tr w:rsidR="000B1BB5" w:rsidRPr="006E582F" w14:paraId="0D22A03F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293BB2D" w14:textId="38E4A4CB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2880B13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CAC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6C1BA58E" w14:textId="0BC70397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7BAB2E38" w14:textId="07EB1C03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7A5BDAE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0.17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30E99C6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0.42</w:t>
            </w:r>
          </w:p>
        </w:tc>
      </w:tr>
      <w:tr w:rsidR="000B1BB5" w:rsidRPr="006E582F" w14:paraId="00533CFE" w14:textId="77777777" w:rsidTr="000B1BB5">
        <w:trPr>
          <w:jc w:val="center"/>
        </w:trPr>
        <w:tc>
          <w:tcPr>
            <w:tcW w:w="860" w:type="dxa"/>
          </w:tcPr>
          <w:p w14:paraId="3845F0E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Ile</w:t>
            </w:r>
          </w:p>
        </w:tc>
        <w:tc>
          <w:tcPr>
            <w:tcW w:w="1238" w:type="dxa"/>
          </w:tcPr>
          <w:p w14:paraId="6E3869E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ATA</w:t>
            </w:r>
          </w:p>
        </w:tc>
        <w:tc>
          <w:tcPr>
            <w:tcW w:w="1038" w:type="dxa"/>
            <w:vAlign w:val="center"/>
          </w:tcPr>
          <w:p w14:paraId="05436012" w14:textId="1CFC834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04C938FB" w14:textId="1433BAE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8" w:type="dxa"/>
          </w:tcPr>
          <w:p w14:paraId="543C366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24FFB1C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0.21</w:t>
            </w:r>
          </w:p>
        </w:tc>
      </w:tr>
      <w:tr w:rsidR="000B1BB5" w:rsidRPr="006E582F" w14:paraId="1CFB0ADE" w14:textId="77777777" w:rsidTr="000B1BB5">
        <w:trPr>
          <w:jc w:val="center"/>
        </w:trPr>
        <w:tc>
          <w:tcPr>
            <w:tcW w:w="860" w:type="dxa"/>
          </w:tcPr>
          <w:p w14:paraId="145783C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Ile</w:t>
            </w:r>
          </w:p>
        </w:tc>
        <w:tc>
          <w:tcPr>
            <w:tcW w:w="1238" w:type="dxa"/>
          </w:tcPr>
          <w:p w14:paraId="7C669F1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ATT</w:t>
            </w:r>
          </w:p>
        </w:tc>
        <w:tc>
          <w:tcPr>
            <w:tcW w:w="1038" w:type="dxa"/>
            <w:vAlign w:val="center"/>
          </w:tcPr>
          <w:p w14:paraId="07F30A7D" w14:textId="5B6ED9E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1" w:type="dxa"/>
            <w:vAlign w:val="center"/>
          </w:tcPr>
          <w:p w14:paraId="11E61922" w14:textId="037B8B6C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8" w:type="dxa"/>
          </w:tcPr>
          <w:p w14:paraId="66C05E5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865" w:type="dxa"/>
          </w:tcPr>
          <w:p w14:paraId="7CEFF79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0.29</w:t>
            </w:r>
          </w:p>
        </w:tc>
      </w:tr>
      <w:tr w:rsidR="000B1BB5" w:rsidRPr="006E582F" w14:paraId="1C01A123" w14:textId="77777777" w:rsidTr="000B1BB5">
        <w:trPr>
          <w:jc w:val="center"/>
        </w:trPr>
        <w:tc>
          <w:tcPr>
            <w:tcW w:w="860" w:type="dxa"/>
          </w:tcPr>
          <w:p w14:paraId="65DCAF6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Ile</w:t>
            </w:r>
          </w:p>
        </w:tc>
        <w:tc>
          <w:tcPr>
            <w:tcW w:w="1238" w:type="dxa"/>
          </w:tcPr>
          <w:p w14:paraId="5E41EA9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ATC</w:t>
            </w:r>
          </w:p>
        </w:tc>
        <w:tc>
          <w:tcPr>
            <w:tcW w:w="1038" w:type="dxa"/>
            <w:vAlign w:val="center"/>
          </w:tcPr>
          <w:p w14:paraId="21D0A8F3" w14:textId="412176D2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41" w:type="dxa"/>
            <w:vAlign w:val="center"/>
          </w:tcPr>
          <w:p w14:paraId="5CEE37CF" w14:textId="65CE496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8" w:type="dxa"/>
          </w:tcPr>
          <w:p w14:paraId="793D413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865" w:type="dxa"/>
          </w:tcPr>
          <w:p w14:paraId="3DFC883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0.50</w:t>
            </w:r>
          </w:p>
        </w:tc>
      </w:tr>
      <w:tr w:rsidR="000B1BB5" w:rsidRPr="006E582F" w14:paraId="3CD50393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2390BFB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Lys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0317B7C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AAG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3FF24780" w14:textId="6E90411C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4CADDD28" w14:textId="61E2E5F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55E15B4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0.80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41783D5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0.04</w:t>
            </w:r>
          </w:p>
        </w:tc>
      </w:tr>
      <w:tr w:rsidR="000B1BB5" w:rsidRPr="006E582F" w14:paraId="124F93C4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52F6EC4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Lys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5D248E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AAA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4F430D0C" w14:textId="47325F3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5A58645E" w14:textId="4D731243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62E18D9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020198C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0.60</w:t>
            </w:r>
          </w:p>
        </w:tc>
      </w:tr>
      <w:tr w:rsidR="000B1BB5" w:rsidRPr="006E582F" w14:paraId="698D862A" w14:textId="77777777" w:rsidTr="000B1BB5">
        <w:trPr>
          <w:jc w:val="center"/>
        </w:trPr>
        <w:tc>
          <w:tcPr>
            <w:tcW w:w="860" w:type="dxa"/>
          </w:tcPr>
          <w:p w14:paraId="2949AD1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38" w:type="dxa"/>
          </w:tcPr>
          <w:p w14:paraId="0A82F7E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TTG</w:t>
            </w:r>
          </w:p>
        </w:tc>
        <w:tc>
          <w:tcPr>
            <w:tcW w:w="1038" w:type="dxa"/>
            <w:vAlign w:val="center"/>
          </w:tcPr>
          <w:p w14:paraId="5D6CD52C" w14:textId="2401FB2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333ACFAD" w14:textId="0CA2CC92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8" w:type="dxa"/>
          </w:tcPr>
          <w:p w14:paraId="686C094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13ACDC5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0.22</w:t>
            </w:r>
          </w:p>
        </w:tc>
      </w:tr>
      <w:tr w:rsidR="000B1BB5" w:rsidRPr="006E582F" w14:paraId="4DC25ED7" w14:textId="77777777" w:rsidTr="000B1BB5">
        <w:trPr>
          <w:jc w:val="center"/>
        </w:trPr>
        <w:tc>
          <w:tcPr>
            <w:tcW w:w="860" w:type="dxa"/>
          </w:tcPr>
          <w:p w14:paraId="7560D89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38" w:type="dxa"/>
          </w:tcPr>
          <w:p w14:paraId="1F610E5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TTA</w:t>
            </w:r>
          </w:p>
        </w:tc>
        <w:tc>
          <w:tcPr>
            <w:tcW w:w="1038" w:type="dxa"/>
            <w:vAlign w:val="center"/>
          </w:tcPr>
          <w:p w14:paraId="696EF298" w14:textId="5B4BC659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1" w:type="dxa"/>
            <w:vAlign w:val="center"/>
          </w:tcPr>
          <w:p w14:paraId="605DA1C2" w14:textId="6C526460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8" w:type="dxa"/>
          </w:tcPr>
          <w:p w14:paraId="0554985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865" w:type="dxa"/>
          </w:tcPr>
          <w:p w14:paraId="1964DEC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0.12</w:t>
            </w:r>
          </w:p>
        </w:tc>
      </w:tr>
      <w:tr w:rsidR="000B1BB5" w:rsidRPr="006E582F" w14:paraId="016123A0" w14:textId="77777777" w:rsidTr="000B1BB5">
        <w:trPr>
          <w:jc w:val="center"/>
        </w:trPr>
        <w:tc>
          <w:tcPr>
            <w:tcW w:w="860" w:type="dxa"/>
          </w:tcPr>
          <w:p w14:paraId="34BD37F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38" w:type="dxa"/>
          </w:tcPr>
          <w:p w14:paraId="5A18109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CTG</w:t>
            </w:r>
          </w:p>
        </w:tc>
        <w:tc>
          <w:tcPr>
            <w:tcW w:w="1038" w:type="dxa"/>
            <w:vAlign w:val="center"/>
          </w:tcPr>
          <w:p w14:paraId="684123E1" w14:textId="33882B72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260A6354" w14:textId="018408A7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8" w:type="dxa"/>
          </w:tcPr>
          <w:p w14:paraId="787C1EE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</w:t>
            </w:r>
          </w:p>
        </w:tc>
        <w:tc>
          <w:tcPr>
            <w:tcW w:w="865" w:type="dxa"/>
          </w:tcPr>
          <w:p w14:paraId="4CB9724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0.12</w:t>
            </w:r>
          </w:p>
        </w:tc>
      </w:tr>
      <w:tr w:rsidR="000B1BB5" w:rsidRPr="006E582F" w14:paraId="3EFD7C44" w14:textId="77777777" w:rsidTr="000B1BB5">
        <w:trPr>
          <w:jc w:val="center"/>
        </w:trPr>
        <w:tc>
          <w:tcPr>
            <w:tcW w:w="860" w:type="dxa"/>
          </w:tcPr>
          <w:p w14:paraId="06A055D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38" w:type="dxa"/>
          </w:tcPr>
          <w:p w14:paraId="5009F31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CTA</w:t>
            </w:r>
          </w:p>
        </w:tc>
        <w:tc>
          <w:tcPr>
            <w:tcW w:w="1038" w:type="dxa"/>
            <w:vAlign w:val="center"/>
          </w:tcPr>
          <w:p w14:paraId="28BFCAD5" w14:textId="7894EB3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60D506D9" w14:textId="361FFE2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8" w:type="dxa"/>
          </w:tcPr>
          <w:p w14:paraId="235B681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04B56C0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0.14</w:t>
            </w:r>
          </w:p>
        </w:tc>
      </w:tr>
      <w:tr w:rsidR="000B1BB5" w:rsidRPr="006E582F" w14:paraId="2EDE9ED2" w14:textId="77777777" w:rsidTr="000B1BB5">
        <w:trPr>
          <w:jc w:val="center"/>
        </w:trPr>
        <w:tc>
          <w:tcPr>
            <w:tcW w:w="860" w:type="dxa"/>
          </w:tcPr>
          <w:p w14:paraId="1D9519F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38" w:type="dxa"/>
          </w:tcPr>
          <w:p w14:paraId="7C12DE3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CTT</w:t>
            </w:r>
          </w:p>
        </w:tc>
        <w:tc>
          <w:tcPr>
            <w:tcW w:w="1038" w:type="dxa"/>
            <w:vAlign w:val="center"/>
          </w:tcPr>
          <w:p w14:paraId="7AE3E5FA" w14:textId="2302619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41" w:type="dxa"/>
            <w:vAlign w:val="center"/>
          </w:tcPr>
          <w:p w14:paraId="13FAADB8" w14:textId="5A1891A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8" w:type="dxa"/>
          </w:tcPr>
          <w:p w14:paraId="3B376D0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865" w:type="dxa"/>
          </w:tcPr>
          <w:p w14:paraId="585E25D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0.17</w:t>
            </w:r>
          </w:p>
        </w:tc>
      </w:tr>
      <w:tr w:rsidR="000B1BB5" w:rsidRPr="006E582F" w14:paraId="01CF15B2" w14:textId="77777777" w:rsidTr="000B1BB5">
        <w:trPr>
          <w:jc w:val="center"/>
        </w:trPr>
        <w:tc>
          <w:tcPr>
            <w:tcW w:w="860" w:type="dxa"/>
          </w:tcPr>
          <w:p w14:paraId="2D7F9F7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Leu</w:t>
            </w:r>
          </w:p>
        </w:tc>
        <w:tc>
          <w:tcPr>
            <w:tcW w:w="1238" w:type="dxa"/>
          </w:tcPr>
          <w:p w14:paraId="1415E63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CTC</w:t>
            </w:r>
          </w:p>
        </w:tc>
        <w:tc>
          <w:tcPr>
            <w:tcW w:w="1038" w:type="dxa"/>
            <w:vAlign w:val="center"/>
          </w:tcPr>
          <w:p w14:paraId="272D65C2" w14:textId="0116C76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13A5898A" w14:textId="403B9D3A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8" w:type="dxa"/>
          </w:tcPr>
          <w:p w14:paraId="2A60E0A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61973B6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0.22</w:t>
            </w:r>
          </w:p>
        </w:tc>
      </w:tr>
      <w:tr w:rsidR="000B1BB5" w:rsidRPr="006E582F" w14:paraId="4F3C2EF0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22E392D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Met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0F85D46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ATG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1C32E630" w14:textId="2374ACA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67B586B1" w14:textId="36B24049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340FFFB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64D15F2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</w:tr>
      <w:tr w:rsidR="000B1BB5" w:rsidRPr="006E582F" w14:paraId="4A3E55A0" w14:textId="77777777" w:rsidTr="000B1BB5">
        <w:trPr>
          <w:jc w:val="center"/>
        </w:trPr>
        <w:tc>
          <w:tcPr>
            <w:tcW w:w="860" w:type="dxa"/>
          </w:tcPr>
          <w:p w14:paraId="0296D0A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238" w:type="dxa"/>
          </w:tcPr>
          <w:p w14:paraId="6ECFC42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AAT</w:t>
            </w:r>
          </w:p>
        </w:tc>
        <w:tc>
          <w:tcPr>
            <w:tcW w:w="1038" w:type="dxa"/>
            <w:vAlign w:val="center"/>
          </w:tcPr>
          <w:p w14:paraId="33A3EC93" w14:textId="5A4E30E9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32B791DA" w14:textId="4639F9B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8" w:type="dxa"/>
          </w:tcPr>
          <w:p w14:paraId="53661EF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0FBFC03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0.39</w:t>
            </w:r>
          </w:p>
        </w:tc>
      </w:tr>
      <w:tr w:rsidR="000B1BB5" w:rsidRPr="006E582F" w14:paraId="3A8D786E" w14:textId="77777777" w:rsidTr="000B1BB5">
        <w:trPr>
          <w:jc w:val="center"/>
        </w:trPr>
        <w:tc>
          <w:tcPr>
            <w:tcW w:w="860" w:type="dxa"/>
          </w:tcPr>
          <w:p w14:paraId="5467ABD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1238" w:type="dxa"/>
          </w:tcPr>
          <w:p w14:paraId="2837892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AAC</w:t>
            </w:r>
          </w:p>
        </w:tc>
        <w:tc>
          <w:tcPr>
            <w:tcW w:w="1038" w:type="dxa"/>
            <w:vAlign w:val="center"/>
          </w:tcPr>
          <w:p w14:paraId="75968725" w14:textId="0747DDFA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41" w:type="dxa"/>
            <w:vAlign w:val="center"/>
          </w:tcPr>
          <w:p w14:paraId="2ACB83B0" w14:textId="429674A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38" w:type="dxa"/>
          </w:tcPr>
          <w:p w14:paraId="5D6BD18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</w:tcPr>
          <w:p w14:paraId="0C51D60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0.61</w:t>
            </w:r>
          </w:p>
        </w:tc>
      </w:tr>
      <w:tr w:rsidR="000B1BB5" w:rsidRPr="006E582F" w14:paraId="3C78B837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622DAC6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0D3C2B6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CCG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58593660" w14:textId="161A882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7187F0AA" w14:textId="1750E7B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4FE3247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57FA681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0.17</w:t>
            </w:r>
          </w:p>
        </w:tc>
      </w:tr>
      <w:tr w:rsidR="000B1BB5" w:rsidRPr="006E582F" w14:paraId="0D3D90AC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E3FD8B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26AC4C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CCA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050C7C70" w14:textId="4806C92C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4B0E7C53" w14:textId="0007FAF5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515B346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32F572B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0.34</w:t>
            </w:r>
          </w:p>
        </w:tc>
      </w:tr>
      <w:tr w:rsidR="000B1BB5" w:rsidRPr="006E582F" w14:paraId="7CB80A98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0DE3DBF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97994F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CCT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485602C8" w14:textId="59F21760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6B58E25" w14:textId="4205C7F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76B8168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0F459D8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0.38</w:t>
            </w:r>
          </w:p>
        </w:tc>
      </w:tr>
      <w:tr w:rsidR="000B1BB5" w:rsidRPr="006E582F" w14:paraId="504ADB21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3B7B53E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Pro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054F2B0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CCC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4932580D" w14:textId="04EF778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B68C084" w14:textId="6EFC515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1960A78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2C082A4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0.10</w:t>
            </w:r>
          </w:p>
        </w:tc>
      </w:tr>
      <w:tr w:rsidR="000B1BB5" w:rsidRPr="006E582F" w14:paraId="19875154" w14:textId="77777777" w:rsidTr="000B1BB5">
        <w:trPr>
          <w:jc w:val="center"/>
        </w:trPr>
        <w:tc>
          <w:tcPr>
            <w:tcW w:w="860" w:type="dxa"/>
          </w:tcPr>
          <w:p w14:paraId="07FF438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Gln</w:t>
            </w:r>
          </w:p>
        </w:tc>
        <w:tc>
          <w:tcPr>
            <w:tcW w:w="1238" w:type="dxa"/>
          </w:tcPr>
          <w:p w14:paraId="66CEBF3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CAG</w:t>
            </w:r>
          </w:p>
        </w:tc>
        <w:tc>
          <w:tcPr>
            <w:tcW w:w="1038" w:type="dxa"/>
            <w:vAlign w:val="center"/>
          </w:tcPr>
          <w:p w14:paraId="2489FEF7" w14:textId="53609EE5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1" w:type="dxa"/>
            <w:vAlign w:val="center"/>
          </w:tcPr>
          <w:p w14:paraId="5D0711BC" w14:textId="42A52EAC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8" w:type="dxa"/>
          </w:tcPr>
          <w:p w14:paraId="537E6D4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</w:tcPr>
          <w:p w14:paraId="3432BCF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0.53</w:t>
            </w:r>
          </w:p>
        </w:tc>
      </w:tr>
      <w:tr w:rsidR="000B1BB5" w:rsidRPr="006E582F" w14:paraId="3240ED16" w14:textId="77777777" w:rsidTr="000B1BB5">
        <w:trPr>
          <w:jc w:val="center"/>
        </w:trPr>
        <w:tc>
          <w:tcPr>
            <w:tcW w:w="860" w:type="dxa"/>
          </w:tcPr>
          <w:p w14:paraId="7747CCF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Gln</w:t>
            </w:r>
          </w:p>
        </w:tc>
        <w:tc>
          <w:tcPr>
            <w:tcW w:w="1238" w:type="dxa"/>
          </w:tcPr>
          <w:p w14:paraId="188E3A0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CAA</w:t>
            </w:r>
          </w:p>
        </w:tc>
        <w:tc>
          <w:tcPr>
            <w:tcW w:w="1038" w:type="dxa"/>
            <w:vAlign w:val="center"/>
          </w:tcPr>
          <w:p w14:paraId="2355F258" w14:textId="27BBC119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333EE9D8" w14:textId="4E5D0AB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8" w:type="dxa"/>
          </w:tcPr>
          <w:p w14:paraId="75D90BA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22A1BF9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0.47</w:t>
            </w:r>
          </w:p>
        </w:tc>
      </w:tr>
      <w:tr w:rsidR="000B1BB5" w:rsidRPr="006E582F" w14:paraId="419DE1FE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6382280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1345DD0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AGG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7A3CF22A" w14:textId="34FCB86D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0F231DF0" w14:textId="4B8BD44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1E8F812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0259946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0.06</w:t>
            </w:r>
          </w:p>
        </w:tc>
      </w:tr>
      <w:tr w:rsidR="000B1BB5" w:rsidRPr="006E582F" w14:paraId="6A8311A1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60F3B32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002DB76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AGA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74E13C56" w14:textId="3DF0BCA3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7FD4943E" w14:textId="1FE36D99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78F84A1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683F96A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0.42</w:t>
            </w:r>
          </w:p>
        </w:tc>
      </w:tr>
      <w:tr w:rsidR="000B1BB5" w:rsidRPr="006E582F" w14:paraId="5C8D2A61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4148379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0A89572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CGG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51E0341A" w14:textId="22D07C4B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13B9C3E" w14:textId="05C1F9A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5F0E00F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3747E79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0.11</w:t>
            </w:r>
          </w:p>
        </w:tc>
      </w:tr>
      <w:tr w:rsidR="000B1BB5" w:rsidRPr="006E582F" w14:paraId="31FF588B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2E9FBBD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40F69A9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CGA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4F96AC57" w14:textId="469E0C8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625E52A1" w14:textId="415CD49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4B92962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51973CA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0.15</w:t>
            </w:r>
          </w:p>
        </w:tc>
      </w:tr>
      <w:tr w:rsidR="000B1BB5" w:rsidRPr="006E582F" w14:paraId="264DA3B2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2BF49FF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2A9ADE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CGT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22817BB1" w14:textId="7C22C36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5C730A0B" w14:textId="1E11DD02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52A7598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7921F1F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0.15</w:t>
            </w:r>
          </w:p>
        </w:tc>
      </w:tr>
      <w:tr w:rsidR="000B1BB5" w:rsidRPr="006E582F" w14:paraId="2185F4B5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0B8DB84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Arg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56E2989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CGC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4E049FD0" w14:textId="751CB0DD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273C8EE" w14:textId="0E86C457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0EFBCF0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6D423F5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0.11</w:t>
            </w:r>
          </w:p>
        </w:tc>
      </w:tr>
      <w:tr w:rsidR="000B1BB5" w:rsidRPr="006E582F" w14:paraId="41109A1F" w14:textId="77777777" w:rsidTr="000B1BB5">
        <w:trPr>
          <w:jc w:val="center"/>
        </w:trPr>
        <w:tc>
          <w:tcPr>
            <w:tcW w:w="860" w:type="dxa"/>
          </w:tcPr>
          <w:p w14:paraId="51233CD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38" w:type="dxa"/>
          </w:tcPr>
          <w:p w14:paraId="4FE212B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AGT</w:t>
            </w:r>
          </w:p>
        </w:tc>
        <w:tc>
          <w:tcPr>
            <w:tcW w:w="1038" w:type="dxa"/>
            <w:vAlign w:val="center"/>
          </w:tcPr>
          <w:p w14:paraId="2EF4038B" w14:textId="409A737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6238ACE8" w14:textId="66521770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8" w:type="dxa"/>
          </w:tcPr>
          <w:p w14:paraId="1628242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1D00C19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0.10</w:t>
            </w:r>
          </w:p>
        </w:tc>
      </w:tr>
      <w:tr w:rsidR="000B1BB5" w:rsidRPr="006E582F" w14:paraId="3D38EA48" w14:textId="77777777" w:rsidTr="000B1BB5">
        <w:trPr>
          <w:jc w:val="center"/>
        </w:trPr>
        <w:tc>
          <w:tcPr>
            <w:tcW w:w="860" w:type="dxa"/>
          </w:tcPr>
          <w:p w14:paraId="34F57B4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38" w:type="dxa"/>
          </w:tcPr>
          <w:p w14:paraId="4887B28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AGC</w:t>
            </w:r>
          </w:p>
        </w:tc>
        <w:tc>
          <w:tcPr>
            <w:tcW w:w="1038" w:type="dxa"/>
            <w:vAlign w:val="center"/>
          </w:tcPr>
          <w:p w14:paraId="18D8CD6C" w14:textId="18842432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504D5CAF" w14:textId="7A78FAF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8" w:type="dxa"/>
          </w:tcPr>
          <w:p w14:paraId="213848C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074D581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0.17</w:t>
            </w:r>
          </w:p>
        </w:tc>
      </w:tr>
      <w:tr w:rsidR="000B1BB5" w:rsidRPr="006E582F" w14:paraId="32E9ED9A" w14:textId="77777777" w:rsidTr="000B1BB5">
        <w:trPr>
          <w:jc w:val="center"/>
        </w:trPr>
        <w:tc>
          <w:tcPr>
            <w:tcW w:w="860" w:type="dxa"/>
          </w:tcPr>
          <w:p w14:paraId="4B809F0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38" w:type="dxa"/>
          </w:tcPr>
          <w:p w14:paraId="2061A55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TCG</w:t>
            </w:r>
          </w:p>
        </w:tc>
        <w:tc>
          <w:tcPr>
            <w:tcW w:w="1038" w:type="dxa"/>
            <w:vAlign w:val="center"/>
          </w:tcPr>
          <w:p w14:paraId="5D10AD41" w14:textId="1A776BBC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1" w:type="dxa"/>
            <w:vAlign w:val="center"/>
          </w:tcPr>
          <w:p w14:paraId="63D38EB9" w14:textId="179BE35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8" w:type="dxa"/>
          </w:tcPr>
          <w:p w14:paraId="4D339FC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865" w:type="dxa"/>
          </w:tcPr>
          <w:p w14:paraId="5085AA7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0.10</w:t>
            </w:r>
          </w:p>
        </w:tc>
      </w:tr>
      <w:tr w:rsidR="000B1BB5" w:rsidRPr="006E582F" w14:paraId="0594E1BE" w14:textId="77777777" w:rsidTr="000B1BB5">
        <w:trPr>
          <w:jc w:val="center"/>
        </w:trPr>
        <w:tc>
          <w:tcPr>
            <w:tcW w:w="860" w:type="dxa"/>
          </w:tcPr>
          <w:p w14:paraId="534CFA4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38" w:type="dxa"/>
          </w:tcPr>
          <w:p w14:paraId="4B2A144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TCA</w:t>
            </w:r>
          </w:p>
        </w:tc>
        <w:tc>
          <w:tcPr>
            <w:tcW w:w="1038" w:type="dxa"/>
            <w:vAlign w:val="center"/>
          </w:tcPr>
          <w:p w14:paraId="285931F4" w14:textId="50BD0527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00DE13AB" w14:textId="713DE06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8" w:type="dxa"/>
          </w:tcPr>
          <w:p w14:paraId="4BBFB38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1457C10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0.21</w:t>
            </w:r>
          </w:p>
        </w:tc>
      </w:tr>
      <w:tr w:rsidR="000B1BB5" w:rsidRPr="006E582F" w14:paraId="7E178A11" w14:textId="77777777" w:rsidTr="000B1BB5">
        <w:trPr>
          <w:jc w:val="center"/>
        </w:trPr>
        <w:tc>
          <w:tcPr>
            <w:tcW w:w="860" w:type="dxa"/>
          </w:tcPr>
          <w:p w14:paraId="3BA4F25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38" w:type="dxa"/>
          </w:tcPr>
          <w:p w14:paraId="41F1D5E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TCT</w:t>
            </w:r>
          </w:p>
        </w:tc>
        <w:tc>
          <w:tcPr>
            <w:tcW w:w="1038" w:type="dxa"/>
            <w:vAlign w:val="center"/>
          </w:tcPr>
          <w:p w14:paraId="75A83178" w14:textId="64FBA2C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41" w:type="dxa"/>
            <w:vAlign w:val="center"/>
          </w:tcPr>
          <w:p w14:paraId="507EC307" w14:textId="5B7C24F0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8" w:type="dxa"/>
          </w:tcPr>
          <w:p w14:paraId="07B667F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865" w:type="dxa"/>
          </w:tcPr>
          <w:p w14:paraId="7BBF89D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0.27</w:t>
            </w:r>
          </w:p>
        </w:tc>
      </w:tr>
      <w:tr w:rsidR="000B1BB5" w:rsidRPr="006E582F" w14:paraId="67CB0BCA" w14:textId="77777777" w:rsidTr="000B1BB5">
        <w:trPr>
          <w:jc w:val="center"/>
        </w:trPr>
        <w:tc>
          <w:tcPr>
            <w:tcW w:w="860" w:type="dxa"/>
          </w:tcPr>
          <w:p w14:paraId="6818985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Ser</w:t>
            </w:r>
          </w:p>
        </w:tc>
        <w:tc>
          <w:tcPr>
            <w:tcW w:w="1238" w:type="dxa"/>
          </w:tcPr>
          <w:p w14:paraId="1299770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TCC</w:t>
            </w:r>
          </w:p>
        </w:tc>
        <w:tc>
          <w:tcPr>
            <w:tcW w:w="1038" w:type="dxa"/>
            <w:vAlign w:val="center"/>
          </w:tcPr>
          <w:p w14:paraId="2477580D" w14:textId="3A89379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1179B9C6" w14:textId="12888775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8" w:type="dxa"/>
          </w:tcPr>
          <w:p w14:paraId="36E1753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025A932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0.15</w:t>
            </w:r>
          </w:p>
        </w:tc>
      </w:tr>
      <w:tr w:rsidR="000B1BB5" w:rsidRPr="006E582F" w14:paraId="32ABE2B6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40263C9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238" w:type="dxa"/>
            <w:shd w:val="clear" w:color="auto" w:fill="D9D9D9" w:themeFill="background1" w:themeFillShade="D9"/>
          </w:tcPr>
          <w:p w14:paraId="15EFB25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ACG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279A927F" w14:textId="7763F8C9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6FF2DD83" w14:textId="06EBF8E8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08CF903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1DDC977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0.18</w:t>
            </w:r>
          </w:p>
        </w:tc>
      </w:tr>
      <w:tr w:rsidR="000B1BB5" w:rsidRPr="006E582F" w14:paraId="78D755DF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07252D3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238" w:type="dxa"/>
            <w:shd w:val="clear" w:color="auto" w:fill="D9D9D9" w:themeFill="background1" w:themeFillShade="D9"/>
          </w:tcPr>
          <w:p w14:paraId="384493A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ACA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39E19DD3" w14:textId="741D5562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1F7082EB" w14:textId="3527CED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3A0E26E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4BF7B49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0.23</w:t>
            </w:r>
          </w:p>
        </w:tc>
      </w:tr>
      <w:tr w:rsidR="000B1BB5" w:rsidRPr="006E582F" w14:paraId="4A32111C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806507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lastRenderedPageBreak/>
              <w:t>Thr</w:t>
            </w:r>
            <w:proofErr w:type="spellEnd"/>
          </w:p>
        </w:tc>
        <w:tc>
          <w:tcPr>
            <w:tcW w:w="1238" w:type="dxa"/>
            <w:shd w:val="clear" w:color="auto" w:fill="D9D9D9" w:themeFill="background1" w:themeFillShade="D9"/>
          </w:tcPr>
          <w:p w14:paraId="254A844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ACT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36C192E7" w14:textId="4AD544F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3B2D6C1A" w14:textId="2B11A75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5D2FC9C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0.98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0D5D2A7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0.32</w:t>
            </w:r>
          </w:p>
        </w:tc>
      </w:tr>
      <w:tr w:rsidR="000B1BB5" w:rsidRPr="006E582F" w14:paraId="26145177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DC733C3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1238" w:type="dxa"/>
            <w:shd w:val="clear" w:color="auto" w:fill="D9D9D9" w:themeFill="background1" w:themeFillShade="D9"/>
          </w:tcPr>
          <w:p w14:paraId="5E19C2D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ACC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1D5392E3" w14:textId="04C8CA6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A36C277" w14:textId="64383D9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2D7C7EB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0.02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1C167F0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0.27</w:t>
            </w:r>
          </w:p>
        </w:tc>
      </w:tr>
      <w:tr w:rsidR="000B1BB5" w:rsidRPr="006E582F" w14:paraId="58220EA5" w14:textId="77777777" w:rsidTr="000B1BB5">
        <w:trPr>
          <w:jc w:val="center"/>
        </w:trPr>
        <w:tc>
          <w:tcPr>
            <w:tcW w:w="860" w:type="dxa"/>
          </w:tcPr>
          <w:p w14:paraId="39F74ED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38" w:type="dxa"/>
          </w:tcPr>
          <w:p w14:paraId="5F994D86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GTG</w:t>
            </w:r>
          </w:p>
        </w:tc>
        <w:tc>
          <w:tcPr>
            <w:tcW w:w="1038" w:type="dxa"/>
            <w:vAlign w:val="center"/>
          </w:tcPr>
          <w:p w14:paraId="173FF456" w14:textId="010F699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0B8D34E1" w14:textId="1D5C1167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8" w:type="dxa"/>
          </w:tcPr>
          <w:p w14:paraId="6A36B16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4F3FA82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0.33</w:t>
            </w:r>
          </w:p>
        </w:tc>
      </w:tr>
      <w:tr w:rsidR="000B1BB5" w:rsidRPr="006E582F" w14:paraId="6E82A463" w14:textId="77777777" w:rsidTr="000B1BB5">
        <w:trPr>
          <w:jc w:val="center"/>
        </w:trPr>
        <w:tc>
          <w:tcPr>
            <w:tcW w:w="860" w:type="dxa"/>
          </w:tcPr>
          <w:p w14:paraId="2D98B82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38" w:type="dxa"/>
          </w:tcPr>
          <w:p w14:paraId="56DE167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GTA</w:t>
            </w:r>
          </w:p>
        </w:tc>
        <w:tc>
          <w:tcPr>
            <w:tcW w:w="1038" w:type="dxa"/>
            <w:vAlign w:val="center"/>
          </w:tcPr>
          <w:p w14:paraId="2111EDEA" w14:textId="6BE1A16C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47E0F370" w14:textId="5660D4D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8" w:type="dxa"/>
          </w:tcPr>
          <w:p w14:paraId="0E263A7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6B9C840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0.11</w:t>
            </w:r>
          </w:p>
        </w:tc>
      </w:tr>
      <w:tr w:rsidR="000B1BB5" w:rsidRPr="006E582F" w14:paraId="41141AF5" w14:textId="77777777" w:rsidTr="000B1BB5">
        <w:trPr>
          <w:jc w:val="center"/>
        </w:trPr>
        <w:tc>
          <w:tcPr>
            <w:tcW w:w="860" w:type="dxa"/>
          </w:tcPr>
          <w:p w14:paraId="24E956B0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38" w:type="dxa"/>
          </w:tcPr>
          <w:p w14:paraId="26AF66F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GTT</w:t>
            </w:r>
          </w:p>
        </w:tc>
        <w:tc>
          <w:tcPr>
            <w:tcW w:w="1038" w:type="dxa"/>
            <w:vAlign w:val="center"/>
          </w:tcPr>
          <w:p w14:paraId="320EFBEF" w14:textId="2FAAC28A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1" w:type="dxa"/>
            <w:vAlign w:val="center"/>
          </w:tcPr>
          <w:p w14:paraId="03E3DB9E" w14:textId="1524F470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8" w:type="dxa"/>
          </w:tcPr>
          <w:p w14:paraId="208B7132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</w:tcPr>
          <w:p w14:paraId="2082481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0.28</w:t>
            </w:r>
          </w:p>
        </w:tc>
      </w:tr>
      <w:tr w:rsidR="000B1BB5" w:rsidRPr="006E582F" w14:paraId="7DBD30F7" w14:textId="77777777" w:rsidTr="000B1BB5">
        <w:trPr>
          <w:jc w:val="center"/>
        </w:trPr>
        <w:tc>
          <w:tcPr>
            <w:tcW w:w="860" w:type="dxa"/>
          </w:tcPr>
          <w:p w14:paraId="3B5AEDD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Val</w:t>
            </w:r>
          </w:p>
        </w:tc>
        <w:tc>
          <w:tcPr>
            <w:tcW w:w="1238" w:type="dxa"/>
          </w:tcPr>
          <w:p w14:paraId="2A640E5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GTC</w:t>
            </w:r>
          </w:p>
        </w:tc>
        <w:tc>
          <w:tcPr>
            <w:tcW w:w="1038" w:type="dxa"/>
            <w:vAlign w:val="center"/>
          </w:tcPr>
          <w:p w14:paraId="5B876F15" w14:textId="28EDCAB7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1" w:type="dxa"/>
            <w:vAlign w:val="center"/>
          </w:tcPr>
          <w:p w14:paraId="75BD510B" w14:textId="4746CFAA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8" w:type="dxa"/>
          </w:tcPr>
          <w:p w14:paraId="658E8409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</w:tcPr>
          <w:p w14:paraId="276C386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0.28</w:t>
            </w:r>
          </w:p>
        </w:tc>
      </w:tr>
      <w:tr w:rsidR="000B1BB5" w:rsidRPr="006E582F" w14:paraId="62B3C8B5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1BFACE8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1238" w:type="dxa"/>
            <w:shd w:val="clear" w:color="auto" w:fill="D9D9D9" w:themeFill="background1" w:themeFillShade="D9"/>
          </w:tcPr>
          <w:p w14:paraId="7FD3104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TGG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5F253755" w14:textId="554B3921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31C89E28" w14:textId="590C5363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5F13D5E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1702D50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</w:tr>
      <w:tr w:rsidR="000B1BB5" w:rsidRPr="006E582F" w14:paraId="7E9B069A" w14:textId="77777777" w:rsidTr="000B1BB5">
        <w:trPr>
          <w:jc w:val="center"/>
        </w:trPr>
        <w:tc>
          <w:tcPr>
            <w:tcW w:w="860" w:type="dxa"/>
          </w:tcPr>
          <w:p w14:paraId="77FC5D6D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Tyr</w:t>
            </w:r>
          </w:p>
        </w:tc>
        <w:tc>
          <w:tcPr>
            <w:tcW w:w="1238" w:type="dxa"/>
          </w:tcPr>
          <w:p w14:paraId="27991C7B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TAT</w:t>
            </w:r>
          </w:p>
        </w:tc>
        <w:tc>
          <w:tcPr>
            <w:tcW w:w="1038" w:type="dxa"/>
            <w:vAlign w:val="center"/>
          </w:tcPr>
          <w:p w14:paraId="37E65428" w14:textId="202E910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1" w:type="dxa"/>
            <w:vAlign w:val="center"/>
          </w:tcPr>
          <w:p w14:paraId="1A374239" w14:textId="040E242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8" w:type="dxa"/>
          </w:tcPr>
          <w:p w14:paraId="30AFEAB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0.04</w:t>
            </w:r>
          </w:p>
        </w:tc>
        <w:tc>
          <w:tcPr>
            <w:tcW w:w="865" w:type="dxa"/>
          </w:tcPr>
          <w:p w14:paraId="67CB557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0.39</w:t>
            </w:r>
          </w:p>
        </w:tc>
      </w:tr>
      <w:tr w:rsidR="000B1BB5" w:rsidRPr="006E582F" w14:paraId="0BF75F75" w14:textId="77777777" w:rsidTr="000B1BB5">
        <w:trPr>
          <w:jc w:val="center"/>
        </w:trPr>
        <w:tc>
          <w:tcPr>
            <w:tcW w:w="860" w:type="dxa"/>
          </w:tcPr>
          <w:p w14:paraId="1C59479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Tyr</w:t>
            </w:r>
          </w:p>
        </w:tc>
        <w:tc>
          <w:tcPr>
            <w:tcW w:w="1238" w:type="dxa"/>
          </w:tcPr>
          <w:p w14:paraId="281D540A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TAC</w:t>
            </w:r>
          </w:p>
        </w:tc>
        <w:tc>
          <w:tcPr>
            <w:tcW w:w="1038" w:type="dxa"/>
            <w:vAlign w:val="center"/>
          </w:tcPr>
          <w:p w14:paraId="082DBCBB" w14:textId="7A978ABE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41" w:type="dxa"/>
            <w:vAlign w:val="center"/>
          </w:tcPr>
          <w:p w14:paraId="5DAE1525" w14:textId="27A92E5F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38" w:type="dxa"/>
          </w:tcPr>
          <w:p w14:paraId="34F2294F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0.96</w:t>
            </w:r>
          </w:p>
        </w:tc>
        <w:tc>
          <w:tcPr>
            <w:tcW w:w="865" w:type="dxa"/>
          </w:tcPr>
          <w:p w14:paraId="492783C8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0.61</w:t>
            </w:r>
          </w:p>
        </w:tc>
      </w:tr>
      <w:tr w:rsidR="000B1BB5" w:rsidRPr="006E582F" w14:paraId="384E47E2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05CB65FB" w14:textId="54A2A53D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714001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TGA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055424C9" w14:textId="3883F732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0813EFDD" w14:textId="55B2CDDC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15941D6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6E39BE81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1.00</w:t>
            </w:r>
          </w:p>
        </w:tc>
      </w:tr>
      <w:tr w:rsidR="000B1BB5" w:rsidRPr="006E582F" w14:paraId="6E7E5011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2E288E08" w14:textId="6474EFC5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4DD9615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TAG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23D380EB" w14:textId="0B118F34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04057052" w14:textId="04ED13E3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535FB8A4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1A3B42CC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</w:tr>
      <w:tr w:rsidR="000B1BB5" w:rsidRPr="006E582F" w14:paraId="7DD52C91" w14:textId="77777777" w:rsidTr="000B1BB5">
        <w:trPr>
          <w:jc w:val="center"/>
        </w:trPr>
        <w:tc>
          <w:tcPr>
            <w:tcW w:w="860" w:type="dxa"/>
            <w:shd w:val="clear" w:color="auto" w:fill="D9D9D9" w:themeFill="background1" w:themeFillShade="D9"/>
          </w:tcPr>
          <w:p w14:paraId="7ED292B5" w14:textId="068C6240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F533797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TAA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66889636" w14:textId="57013946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0F78749" w14:textId="7D222DD9" w:rsidR="000B1BB5" w:rsidRPr="000B1BB5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B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14:paraId="3C50715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7519E78E" w14:textId="77777777" w:rsidR="000B1BB5" w:rsidRPr="006E582F" w:rsidRDefault="000B1BB5" w:rsidP="000B1B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82F">
              <w:rPr>
                <w:rFonts w:ascii="Times New Roman" w:hAnsi="Times New Roman" w:cs="Times New Roman" w:hint="cs"/>
                <w:sz w:val="20"/>
                <w:szCs w:val="20"/>
              </w:rPr>
              <w:t>0.00</w:t>
            </w:r>
          </w:p>
        </w:tc>
      </w:tr>
    </w:tbl>
    <w:p w14:paraId="761BABC9" w14:textId="77777777" w:rsidR="00225D8C" w:rsidRPr="006E582F" w:rsidRDefault="00225D8C" w:rsidP="00225D8C">
      <w:pPr>
        <w:rPr>
          <w:rFonts w:ascii="Times New Roman" w:hAnsi="Times New Roman" w:cs="Times New Roman"/>
        </w:rPr>
      </w:pPr>
    </w:p>
    <w:p w14:paraId="606F5CDE" w14:textId="77777777" w:rsidR="003A1107" w:rsidRPr="006E582F" w:rsidRDefault="003A1107">
      <w:pPr>
        <w:rPr>
          <w:rFonts w:ascii="Times New Roman" w:hAnsi="Times New Roman" w:cs="Times New Roman"/>
        </w:rPr>
      </w:pPr>
    </w:p>
    <w:p w14:paraId="396452C6" w14:textId="77777777" w:rsidR="00147FCB" w:rsidRPr="006E582F" w:rsidRDefault="00147FCB">
      <w:pPr>
        <w:rPr>
          <w:rFonts w:ascii="Times New Roman" w:hAnsi="Times New Roman" w:cs="Times New Roman"/>
        </w:rPr>
      </w:pPr>
    </w:p>
    <w:p w14:paraId="7203FB80" w14:textId="571E75C3" w:rsidR="007144A7" w:rsidRDefault="007144A7">
      <w:pPr>
        <w:rPr>
          <w:rFonts w:ascii="Times New Roman" w:hAnsi="Times New Roman" w:cs="Times New Roman"/>
          <w:kern w:val="0"/>
          <w:lang w:bidi="bn-IN"/>
        </w:rPr>
      </w:pPr>
    </w:p>
    <w:sectPr w:rsidR="007144A7" w:rsidSect="00225D8C">
      <w:footerReference w:type="even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7352D" w14:textId="77777777" w:rsidR="000A2D75" w:rsidRDefault="000A2D75" w:rsidP="00225D8C">
      <w:r>
        <w:separator/>
      </w:r>
    </w:p>
  </w:endnote>
  <w:endnote w:type="continuationSeparator" w:id="0">
    <w:p w14:paraId="7D05EEC1" w14:textId="77777777" w:rsidR="000A2D75" w:rsidRDefault="000A2D75" w:rsidP="0022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29461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665DDF" w14:textId="377D6EF1" w:rsidR="00225D8C" w:rsidRDefault="00225D8C" w:rsidP="00B25B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DA2266" w14:textId="77777777" w:rsidR="00225D8C" w:rsidRDefault="00225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312F2" w14:textId="77777777" w:rsidR="000A2D75" w:rsidRDefault="000A2D75" w:rsidP="00225D8C">
      <w:r>
        <w:separator/>
      </w:r>
    </w:p>
  </w:footnote>
  <w:footnote w:type="continuationSeparator" w:id="0">
    <w:p w14:paraId="4FA4F389" w14:textId="77777777" w:rsidR="000A2D75" w:rsidRDefault="000A2D75" w:rsidP="00225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BD"/>
    <w:rsid w:val="000A2D75"/>
    <w:rsid w:val="000B1BB5"/>
    <w:rsid w:val="000E1BDA"/>
    <w:rsid w:val="001417BD"/>
    <w:rsid w:val="00147FCB"/>
    <w:rsid w:val="001E4BBE"/>
    <w:rsid w:val="00211791"/>
    <w:rsid w:val="00225D8C"/>
    <w:rsid w:val="00226FB7"/>
    <w:rsid w:val="002C5C5D"/>
    <w:rsid w:val="003115C1"/>
    <w:rsid w:val="003A1107"/>
    <w:rsid w:val="003C62CC"/>
    <w:rsid w:val="0045475F"/>
    <w:rsid w:val="004D3835"/>
    <w:rsid w:val="00513FEC"/>
    <w:rsid w:val="00537919"/>
    <w:rsid w:val="00545A20"/>
    <w:rsid w:val="005B61AB"/>
    <w:rsid w:val="006E582F"/>
    <w:rsid w:val="007112F0"/>
    <w:rsid w:val="007144A7"/>
    <w:rsid w:val="00787BE7"/>
    <w:rsid w:val="007A3F14"/>
    <w:rsid w:val="007B58E5"/>
    <w:rsid w:val="00807F68"/>
    <w:rsid w:val="00815F6D"/>
    <w:rsid w:val="008952CA"/>
    <w:rsid w:val="008F4F17"/>
    <w:rsid w:val="00904CFF"/>
    <w:rsid w:val="0093787B"/>
    <w:rsid w:val="00956E76"/>
    <w:rsid w:val="00B06330"/>
    <w:rsid w:val="00B8504D"/>
    <w:rsid w:val="00C51907"/>
    <w:rsid w:val="00C6091B"/>
    <w:rsid w:val="00C67EB7"/>
    <w:rsid w:val="00C82420"/>
    <w:rsid w:val="00D03762"/>
    <w:rsid w:val="00D71A03"/>
    <w:rsid w:val="00D7220F"/>
    <w:rsid w:val="00D86C79"/>
    <w:rsid w:val="00D95B58"/>
    <w:rsid w:val="00E238AC"/>
    <w:rsid w:val="00EB2824"/>
    <w:rsid w:val="00EE022A"/>
    <w:rsid w:val="00F2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5EBB0"/>
  <w15:chartTrackingRefBased/>
  <w15:docId w15:val="{895559C1-8925-1349-B759-AFE3F3E3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7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7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7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7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7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7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7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7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7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7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7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7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7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1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25D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D8C"/>
  </w:style>
  <w:style w:type="character" w:styleId="PageNumber">
    <w:name w:val="page number"/>
    <w:basedOn w:val="DefaultParagraphFont"/>
    <w:uiPriority w:val="99"/>
    <w:semiHidden/>
    <w:unhideWhenUsed/>
    <w:rsid w:val="00225D8C"/>
  </w:style>
  <w:style w:type="paragraph" w:styleId="Header">
    <w:name w:val="header"/>
    <w:basedOn w:val="Normal"/>
    <w:link w:val="HeaderChar"/>
    <w:uiPriority w:val="99"/>
    <w:unhideWhenUsed/>
    <w:rsid w:val="000B1B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Mahmudul Hassan</dc:creator>
  <cp:keywords/>
  <dc:description/>
  <cp:lastModifiedBy>John Golz</cp:lastModifiedBy>
  <cp:revision>3</cp:revision>
  <dcterms:created xsi:type="dcterms:W3CDTF">2024-05-16T12:46:00Z</dcterms:created>
  <dcterms:modified xsi:type="dcterms:W3CDTF">2024-05-17T06:28:00Z</dcterms:modified>
</cp:coreProperties>
</file>