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C5" w:rsidRPr="008019B4" w:rsidRDefault="001676F9" w:rsidP="00086AF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lang w:val="en-US"/>
        </w:rPr>
        <w:t>ADDITIONAL</w:t>
      </w:r>
      <w:r w:rsidRPr="00DD7157">
        <w:rPr>
          <w:rFonts w:ascii="Times New Roman" w:hAnsi="Times New Roman" w:cs="Times New Roman"/>
          <w:b/>
          <w:sz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lang w:val="en-US"/>
        </w:rPr>
        <w:t xml:space="preserve">FILE </w:t>
      </w:r>
      <w:r w:rsidR="007A00C5">
        <w:rPr>
          <w:rFonts w:ascii="Times New Roman" w:hAnsi="Times New Roman" w:cs="Times New Roman"/>
          <w:b/>
          <w:sz w:val="20"/>
          <w:szCs w:val="20"/>
          <w:lang w:val="en-US"/>
        </w:rPr>
        <w:t>3: Data of Figure 2a-h</w:t>
      </w:r>
    </w:p>
    <w:tbl>
      <w:tblPr>
        <w:tblW w:w="1186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960"/>
        <w:gridCol w:w="1169"/>
        <w:gridCol w:w="1134"/>
        <w:gridCol w:w="1418"/>
        <w:gridCol w:w="1417"/>
        <w:gridCol w:w="960"/>
        <w:gridCol w:w="1308"/>
        <w:gridCol w:w="960"/>
        <w:gridCol w:w="1120"/>
      </w:tblGrid>
      <w:tr w:rsidR="007A00C5" w:rsidRPr="00D3628E" w:rsidTr="00635661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Time </w:t>
            </w:r>
            <w:proofErr w:type="spellStart"/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period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RoB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judgment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Random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sequence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generation</w:t>
            </w:r>
            <w:proofErr w:type="spellEnd"/>
          </w:p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(n = 384)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Allocation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concealment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 = 399)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8019B4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 xml:space="preserve">Blinding participants and personnel </w:t>
            </w:r>
          </w:p>
          <w:p w:rsidR="007A00C5" w:rsidRPr="008019B4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8019B4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1</w:t>
            </w:r>
            <w:r w:rsidRPr="008019B4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7</w:t>
            </w:r>
            <w:r w:rsidRPr="008019B4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Blinding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outcome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assessment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(n = 130)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Blinding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 = 227)</w:t>
            </w:r>
          </w:p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Incomplete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outcome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data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 = 345)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Selective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reporting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 = 337)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D3628E" w:rsidRDefault="007A00C5" w:rsidP="00086AFB">
            <w:pPr>
              <w:pStyle w:val="Geenafstand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Other</w:t>
            </w:r>
            <w:proofErr w:type="spellEnd"/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b</w:t>
            </w:r>
            <w:r w:rsidRPr="00D3628E">
              <w:rPr>
                <w:rFonts w:ascii="Times New Roman" w:hAnsi="Times New Roman" w:cs="Times New Roman"/>
                <w:b/>
                <w:sz w:val="18"/>
                <w:szCs w:val="20"/>
              </w:rPr>
              <w:t>ias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(n = 273)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&lt;1990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Low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26 (28%)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22 (23%)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13 (37%)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14 (48%)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37 (62%)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53 (65%)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43 (50%)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27 (45%)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Unclear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57 (61%)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57 (60%)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(34%)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 (21%)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16 (27%)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19 (23%)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34 (40%)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22 (37%)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High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16 (17%)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(29%)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(31%)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(12%)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(11%)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(10%)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(18%)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93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95 (100%)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35 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29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60 (100%)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81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86 (100%)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60 (100%)</w:t>
            </w:r>
          </w:p>
        </w:tc>
      </w:tr>
      <w:tr w:rsidR="007A00C5" w:rsidRPr="00D3628E" w:rsidTr="00635661">
        <w:trPr>
          <w:trHeight w:val="300"/>
        </w:trPr>
        <w:tc>
          <w:tcPr>
            <w:tcW w:w="118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 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1990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–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 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Low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20 (31%)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(18%)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13 (43%)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(40%)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18 (64%)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26 (48%)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27 (53%)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18 (47%)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Unclear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37 (58%)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47 (71%)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(23%)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(18%)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15 (28%)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19 (37%)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(29%)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High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(11%)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(40%)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(37%)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(18%)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13 (24%)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(24%)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64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66 (100%)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30 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30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28 (100%)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54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51 (100%)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38 (100%)</w:t>
            </w:r>
          </w:p>
        </w:tc>
      </w:tr>
      <w:tr w:rsidR="007A00C5" w:rsidRPr="00D3628E" w:rsidTr="00635661">
        <w:trPr>
          <w:trHeight w:val="300"/>
        </w:trPr>
        <w:tc>
          <w:tcPr>
            <w:tcW w:w="118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 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1996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–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 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Low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23 (46%)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(22%)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 (33%)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(50%)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16 (59%)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28 (60%)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30 (70%)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14 (44%)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Unclear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22 (44%)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36 (65%)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 (17%)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(25%)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 (11%)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(21%)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8 (19%)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(31%)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High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(13%)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(50%)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(25%)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8 (30%)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(19%)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(12%)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8 (25%)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50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55 (100%)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18 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20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27 (100%)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47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43 (100%)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32 (100%)</w:t>
            </w:r>
          </w:p>
        </w:tc>
      </w:tr>
      <w:tr w:rsidR="007A00C5" w:rsidRPr="00D3628E" w:rsidTr="00635661">
        <w:trPr>
          <w:trHeight w:val="300"/>
        </w:trPr>
        <w:tc>
          <w:tcPr>
            <w:tcW w:w="118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 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2001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–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 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Low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56 (54%)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41 (39%)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 (17%)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 (14%)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41 (62%)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72 (76%)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73 (78%)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51 (65%)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Unclear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41 (40%)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45 (42%)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9 (31%)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(34%)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(17%)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(13%)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13 (14%)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(14%)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High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 (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20 (19%)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15 (52%)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15 (52%)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14 (21%)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11 (12%)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(8%)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17 (22%)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103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106 (100%)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29 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29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66 (100%)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95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93 (100%)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79 (100%)</w:t>
            </w:r>
          </w:p>
        </w:tc>
      </w:tr>
      <w:tr w:rsidR="007A00C5" w:rsidRPr="00D3628E" w:rsidTr="00635661">
        <w:trPr>
          <w:trHeight w:val="300"/>
        </w:trPr>
        <w:tc>
          <w:tcPr>
            <w:tcW w:w="118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 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2006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–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 xml:space="preserve"> 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Low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52 (70%)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40 (52%)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7 (28%)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(55%)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24 (52%)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48 (71%)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35 (55%)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28 (44%)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proofErr w:type="spellStart"/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Unclear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18 (24%)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27 (35%)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(48%)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 (27%)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14 (30%)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(15%)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19 (30%)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24 (38%)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High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 (5</w:t>
            </w: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(13%)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6 (24%)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4 (18%)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8 (17%)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(15%)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10 (16%)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  <w:t>12 (19%)</w:t>
            </w:r>
          </w:p>
        </w:tc>
      </w:tr>
      <w:tr w:rsidR="007A00C5" w:rsidRPr="00D3628E" w:rsidTr="00635661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74 (100%)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77 (100%)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25 (100%)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22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46 (100%)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68 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64 (100%)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C5" w:rsidRPr="00491D2E" w:rsidRDefault="007A00C5" w:rsidP="00086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</w:pPr>
            <w:r w:rsidRPr="0049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nl-NL"/>
              </w:rPr>
              <w:t>64 (100%)</w:t>
            </w:r>
          </w:p>
        </w:tc>
      </w:tr>
    </w:tbl>
    <w:p w:rsidR="00086AFB" w:rsidRDefault="00086AFB" w:rsidP="00086AF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7C5E" w:rsidRPr="00086AFB" w:rsidRDefault="00086AFB" w:rsidP="00086AFB">
      <w:pPr>
        <w:spacing w:line="480" w:lineRule="auto"/>
        <w:jc w:val="both"/>
        <w:rPr>
          <w:lang w:val="en-US"/>
        </w:rPr>
      </w:pPr>
      <w:r w:rsidRPr="00086AFB">
        <w:rPr>
          <w:rFonts w:ascii="Times New Roman" w:hAnsi="Times New Roman" w:cs="Times New Roman"/>
          <w:b/>
          <w:sz w:val="20"/>
          <w:szCs w:val="20"/>
          <w:lang w:val="en-US"/>
        </w:rPr>
        <w:t>Legend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AF5006">
        <w:rPr>
          <w:rFonts w:ascii="Times New Roman" w:hAnsi="Times New Roman" w:cs="Times New Roman"/>
          <w:sz w:val="20"/>
          <w:szCs w:val="20"/>
          <w:lang w:val="en-US"/>
        </w:rPr>
        <w:t xml:space="preserve">Data </w:t>
      </w:r>
      <w:r>
        <w:rPr>
          <w:rFonts w:ascii="Times New Roman" w:hAnsi="Times New Roman" w:cs="Times New Roman"/>
          <w:sz w:val="20"/>
          <w:szCs w:val="20"/>
          <w:lang w:val="en-US"/>
        </w:rPr>
        <w:t>table with data of</w:t>
      </w:r>
      <w:r w:rsidRPr="00AF5006">
        <w:rPr>
          <w:rFonts w:ascii="Times New Roman" w:hAnsi="Times New Roman" w:cs="Times New Roman"/>
          <w:sz w:val="20"/>
          <w:szCs w:val="20"/>
          <w:lang w:val="en-US"/>
        </w:rPr>
        <w:t xml:space="preserve"> Figure 2a-h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AF5006">
        <w:rPr>
          <w:rFonts w:ascii="Times New Roman" w:hAnsi="Times New Roman" w:cs="Times New Roman"/>
          <w:sz w:val="20"/>
          <w:lang w:val="en-US"/>
        </w:rPr>
        <w:t>Development of RoB per time stratum per RoB item</w:t>
      </w:r>
      <w:r>
        <w:rPr>
          <w:rFonts w:ascii="Times New Roman" w:hAnsi="Times New Roman" w:cs="Times New Roman"/>
          <w:sz w:val="20"/>
          <w:lang w:val="en-US"/>
        </w:rPr>
        <w:t>.</w:t>
      </w:r>
    </w:p>
    <w:sectPr w:rsidR="00557C5E" w:rsidRPr="00086AFB" w:rsidSect="00086AFB">
      <w:footerReference w:type="default" r:id="rId7"/>
      <w:pgSz w:w="16838" w:h="11906" w:orient="landscape" w:code="9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E21FF">
      <w:pPr>
        <w:spacing w:after="0" w:line="240" w:lineRule="auto"/>
      </w:pPr>
      <w:r>
        <w:separator/>
      </w:r>
    </w:p>
  </w:endnote>
  <w:endnote w:type="continuationSeparator" w:id="0">
    <w:p w:rsidR="00000000" w:rsidRDefault="003E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F8" w:rsidRDefault="003E21FF">
    <w:pPr>
      <w:pStyle w:val="Voettekst"/>
    </w:pPr>
  </w:p>
  <w:p w:rsidR="008F72F8" w:rsidRDefault="003E21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E21FF">
      <w:pPr>
        <w:spacing w:after="0" w:line="240" w:lineRule="auto"/>
      </w:pPr>
      <w:r>
        <w:separator/>
      </w:r>
    </w:p>
  </w:footnote>
  <w:footnote w:type="continuationSeparator" w:id="0">
    <w:p w:rsidR="00000000" w:rsidRDefault="003E2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C5"/>
    <w:rsid w:val="00086AFB"/>
    <w:rsid w:val="001676F9"/>
    <w:rsid w:val="002154DF"/>
    <w:rsid w:val="003E21FF"/>
    <w:rsid w:val="00557C5E"/>
    <w:rsid w:val="007A00C5"/>
    <w:rsid w:val="00B2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0C5"/>
    <w:pPr>
      <w:spacing w:after="160" w:line="259" w:lineRule="auto"/>
    </w:pPr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A00C5"/>
    <w:pPr>
      <w:spacing w:after="0" w:line="240" w:lineRule="auto"/>
    </w:pPr>
    <w:rPr>
      <w:rFonts w:asciiTheme="minorHAnsi" w:hAnsiTheme="minorHAnsi"/>
      <w:lang w:val="nl-NL"/>
    </w:rPr>
  </w:style>
  <w:style w:type="table" w:styleId="Tabelraster">
    <w:name w:val="Table Grid"/>
    <w:basedOn w:val="Standaardtabel"/>
    <w:uiPriority w:val="59"/>
    <w:rsid w:val="007A00C5"/>
    <w:pPr>
      <w:spacing w:after="0" w:line="240" w:lineRule="auto"/>
    </w:pPr>
    <w:rPr>
      <w:rFonts w:asciiTheme="minorHAnsi" w:hAnsiTheme="minorHAns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A0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C5"/>
    <w:rPr>
      <w:rFonts w:asciiTheme="minorHAnsi" w:hAnsiTheme="minorHAnsi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7A00C5"/>
  </w:style>
  <w:style w:type="paragraph" w:styleId="Koptekst">
    <w:name w:val="header"/>
    <w:basedOn w:val="Standaard"/>
    <w:link w:val="KoptekstChar"/>
    <w:uiPriority w:val="99"/>
    <w:unhideWhenUsed/>
    <w:rsid w:val="003E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21FF"/>
    <w:rPr>
      <w:rFonts w:asciiTheme="minorHAnsi" w:hAnsiTheme="minorHAnsi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00C5"/>
    <w:pPr>
      <w:spacing w:after="160" w:line="259" w:lineRule="auto"/>
    </w:pPr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A00C5"/>
    <w:pPr>
      <w:spacing w:after="0" w:line="240" w:lineRule="auto"/>
    </w:pPr>
    <w:rPr>
      <w:rFonts w:asciiTheme="minorHAnsi" w:hAnsiTheme="minorHAnsi"/>
      <w:lang w:val="nl-NL"/>
    </w:rPr>
  </w:style>
  <w:style w:type="table" w:styleId="Tabelraster">
    <w:name w:val="Table Grid"/>
    <w:basedOn w:val="Standaardtabel"/>
    <w:uiPriority w:val="59"/>
    <w:rsid w:val="007A00C5"/>
    <w:pPr>
      <w:spacing w:after="0" w:line="240" w:lineRule="auto"/>
    </w:pPr>
    <w:rPr>
      <w:rFonts w:asciiTheme="minorHAnsi" w:hAnsiTheme="minorHAns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A0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C5"/>
    <w:rPr>
      <w:rFonts w:asciiTheme="minorHAnsi" w:hAnsiTheme="minorHAnsi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7A00C5"/>
  </w:style>
  <w:style w:type="paragraph" w:styleId="Koptekst">
    <w:name w:val="header"/>
    <w:basedOn w:val="Standaard"/>
    <w:link w:val="KoptekstChar"/>
    <w:uiPriority w:val="99"/>
    <w:unhideWhenUsed/>
    <w:rsid w:val="003E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21FF"/>
    <w:rPr>
      <w:rFonts w:asciiTheme="minorHAnsi" w:hAnsiTheme="minorHAns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99C10057</Template>
  <TotalTime>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</dc:creator>
  <cp:lastModifiedBy>Peters</cp:lastModifiedBy>
  <cp:revision>4</cp:revision>
  <dcterms:created xsi:type="dcterms:W3CDTF">2016-12-21T12:54:00Z</dcterms:created>
  <dcterms:modified xsi:type="dcterms:W3CDTF">2016-12-21T12:56:00Z</dcterms:modified>
</cp:coreProperties>
</file>