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478497" w14:textId="4B456A02" w:rsidR="00B80835" w:rsidRPr="00A54BC7" w:rsidRDefault="00077C8E" w:rsidP="003A172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A54BC7">
        <w:rPr>
          <w:rFonts w:ascii="Times New Roman" w:hAnsi="Times New Roman" w:cs="Times New Roman"/>
          <w:b/>
          <w:sz w:val="28"/>
          <w:szCs w:val="28"/>
          <w:lang w:val="en-US"/>
        </w:rPr>
        <w:t>Additional t</w:t>
      </w:r>
      <w:r w:rsidR="00B80835" w:rsidRPr="00A54BC7">
        <w:rPr>
          <w:rFonts w:ascii="Times New Roman" w:hAnsi="Times New Roman" w:cs="Times New Roman"/>
          <w:b/>
          <w:sz w:val="28"/>
          <w:szCs w:val="28"/>
          <w:lang w:val="en-US"/>
        </w:rPr>
        <w:t>able 1</w:t>
      </w:r>
      <w:r w:rsidR="002560D7" w:rsidRPr="00A54BC7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r w:rsidR="00B80835" w:rsidRPr="00A54BC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E54832" w:rsidRPr="00A54BC7">
        <w:rPr>
          <w:rFonts w:ascii="Times New Roman" w:hAnsi="Times New Roman" w:cs="Times New Roman"/>
          <w:b/>
          <w:color w:val="000000" w:themeColor="text1"/>
          <w:kern w:val="24"/>
          <w:sz w:val="28"/>
          <w:szCs w:val="28"/>
          <w:lang w:val="en-GB"/>
        </w:rPr>
        <w:t xml:space="preserve">Difference in </w:t>
      </w:r>
      <w:r w:rsidR="00B11FC3" w:rsidRPr="00A54BC7">
        <w:rPr>
          <w:rFonts w:ascii="Times New Roman" w:hAnsi="Times New Roman" w:cs="Times New Roman"/>
          <w:b/>
          <w:color w:val="000000" w:themeColor="text1"/>
          <w:kern w:val="24"/>
          <w:sz w:val="28"/>
          <w:szCs w:val="28"/>
          <w:lang w:val="en-GB"/>
        </w:rPr>
        <w:t xml:space="preserve">the </w:t>
      </w:r>
      <w:r w:rsidR="00F64626" w:rsidRPr="00A54BC7">
        <w:rPr>
          <w:rFonts w:ascii="Times New Roman" w:hAnsi="Times New Roman" w:cs="Times New Roman"/>
          <w:b/>
          <w:color w:val="000000" w:themeColor="text1"/>
          <w:kern w:val="24"/>
          <w:sz w:val="28"/>
          <w:szCs w:val="28"/>
          <w:lang w:val="en-GB"/>
        </w:rPr>
        <w:t>radiographic</w:t>
      </w:r>
      <w:r w:rsidR="00B11FC3" w:rsidRPr="00A54BC7">
        <w:rPr>
          <w:rFonts w:ascii="Times New Roman" w:hAnsi="Times New Roman" w:cs="Times New Roman"/>
          <w:b/>
          <w:color w:val="000000" w:themeColor="text1"/>
          <w:kern w:val="24"/>
          <w:sz w:val="28"/>
          <w:szCs w:val="28"/>
          <w:lang w:val="en-GB"/>
        </w:rPr>
        <w:t xml:space="preserve"> </w:t>
      </w:r>
      <w:r w:rsidR="00F64626" w:rsidRPr="00A54BC7">
        <w:rPr>
          <w:rFonts w:ascii="Times New Roman" w:hAnsi="Times New Roman" w:cs="Times New Roman"/>
          <w:b/>
          <w:color w:val="000000" w:themeColor="text1"/>
          <w:kern w:val="24"/>
          <w:sz w:val="28"/>
          <w:szCs w:val="28"/>
          <w:lang w:val="en-GB"/>
        </w:rPr>
        <w:t>bone</w:t>
      </w:r>
      <w:r w:rsidR="00B11FC3" w:rsidRPr="00A54BC7">
        <w:rPr>
          <w:rFonts w:ascii="Times New Roman" w:hAnsi="Times New Roman" w:cs="Times New Roman"/>
          <w:b/>
          <w:color w:val="000000" w:themeColor="text1"/>
          <w:kern w:val="24"/>
          <w:sz w:val="28"/>
          <w:szCs w:val="28"/>
          <w:lang w:val="en-GB"/>
        </w:rPr>
        <w:t xml:space="preserve"> level (</w:t>
      </w:r>
      <w:r w:rsidR="00F64626" w:rsidRPr="00A54BC7">
        <w:rPr>
          <w:rFonts w:ascii="Times New Roman" w:hAnsi="Times New Roman" w:cs="Times New Roman"/>
          <w:b/>
          <w:color w:val="000000" w:themeColor="text1"/>
          <w:kern w:val="24"/>
          <w:sz w:val="28"/>
          <w:szCs w:val="28"/>
          <w:lang w:val="en-GB"/>
        </w:rPr>
        <w:t>RB</w:t>
      </w:r>
      <w:r w:rsidR="00E54832" w:rsidRPr="00A54BC7">
        <w:rPr>
          <w:rFonts w:ascii="Times New Roman" w:hAnsi="Times New Roman" w:cs="Times New Roman"/>
          <w:b/>
          <w:color w:val="000000" w:themeColor="text1"/>
          <w:kern w:val="24"/>
          <w:sz w:val="28"/>
          <w:szCs w:val="28"/>
          <w:lang w:val="en-GB"/>
        </w:rPr>
        <w:t>L</w:t>
      </w:r>
      <w:r w:rsidR="00B11FC3" w:rsidRPr="00A54BC7">
        <w:rPr>
          <w:rFonts w:ascii="Times New Roman" w:hAnsi="Times New Roman" w:cs="Times New Roman"/>
          <w:b/>
          <w:color w:val="000000" w:themeColor="text1"/>
          <w:kern w:val="24"/>
          <w:sz w:val="28"/>
          <w:szCs w:val="28"/>
          <w:lang w:val="en-GB"/>
        </w:rPr>
        <w:t xml:space="preserve"> (mm))</w:t>
      </w:r>
      <w:r w:rsidR="00E54832" w:rsidRPr="00A54BC7">
        <w:rPr>
          <w:rFonts w:ascii="Times New Roman" w:hAnsi="Times New Roman" w:cs="Times New Roman"/>
          <w:b/>
          <w:color w:val="000000" w:themeColor="text1"/>
          <w:kern w:val="24"/>
          <w:sz w:val="28"/>
          <w:szCs w:val="28"/>
          <w:lang w:val="en-GB"/>
        </w:rPr>
        <w:t xml:space="preserve">, vitamin D </w:t>
      </w:r>
      <w:r w:rsidR="00B11FC3" w:rsidRPr="00A54BC7">
        <w:rPr>
          <w:rFonts w:ascii="Times New Roman" w:hAnsi="Times New Roman" w:cs="Times New Roman"/>
          <w:b/>
          <w:color w:val="000000" w:themeColor="text1"/>
          <w:kern w:val="24"/>
          <w:sz w:val="28"/>
          <w:szCs w:val="28"/>
          <w:lang w:val="en-GB"/>
        </w:rPr>
        <w:t>(VitD</w:t>
      </w:r>
      <w:r w:rsidR="00197D7A" w:rsidRPr="00A54BC7">
        <w:rPr>
          <w:rFonts w:ascii="Times New Roman" w:hAnsi="Times New Roman" w:cs="Times New Roman"/>
          <w:b/>
          <w:color w:val="000000" w:themeColor="text1"/>
          <w:kern w:val="24"/>
          <w:sz w:val="28"/>
          <w:szCs w:val="28"/>
          <w:lang w:val="en-GB"/>
        </w:rPr>
        <w:t xml:space="preserve"> (nmol/L)</w:t>
      </w:r>
      <w:r w:rsidR="00B11FC3" w:rsidRPr="00A54BC7">
        <w:rPr>
          <w:rFonts w:ascii="Times New Roman" w:hAnsi="Times New Roman" w:cs="Times New Roman"/>
          <w:b/>
          <w:color w:val="000000" w:themeColor="text1"/>
          <w:kern w:val="24"/>
          <w:sz w:val="28"/>
          <w:szCs w:val="28"/>
          <w:lang w:val="en-GB"/>
        </w:rPr>
        <w:t xml:space="preserve">) </w:t>
      </w:r>
      <w:r w:rsidR="00E54832" w:rsidRPr="00A54BC7">
        <w:rPr>
          <w:rFonts w:ascii="Times New Roman" w:hAnsi="Times New Roman" w:cs="Times New Roman"/>
          <w:b/>
          <w:color w:val="000000" w:themeColor="text1"/>
          <w:kern w:val="24"/>
          <w:sz w:val="28"/>
          <w:szCs w:val="28"/>
          <w:lang w:val="en-GB"/>
        </w:rPr>
        <w:t xml:space="preserve">level and age of Norwegian </w:t>
      </w:r>
      <w:r w:rsidR="00B11FC3" w:rsidRPr="00A54BC7">
        <w:rPr>
          <w:rFonts w:ascii="Times New Roman" w:hAnsi="Times New Roman" w:cs="Times New Roman"/>
          <w:b/>
          <w:color w:val="000000" w:themeColor="text1"/>
          <w:kern w:val="24"/>
          <w:sz w:val="28"/>
          <w:szCs w:val="28"/>
          <w:lang w:val="en-GB"/>
        </w:rPr>
        <w:t xml:space="preserve">and Tamil </w:t>
      </w:r>
      <w:r w:rsidR="00E54832" w:rsidRPr="00A54BC7">
        <w:rPr>
          <w:rFonts w:ascii="Times New Roman" w:hAnsi="Times New Roman" w:cs="Times New Roman"/>
          <w:b/>
          <w:color w:val="000000" w:themeColor="text1"/>
          <w:kern w:val="24"/>
          <w:sz w:val="28"/>
          <w:szCs w:val="28"/>
          <w:lang w:val="en-GB"/>
        </w:rPr>
        <w:t xml:space="preserve">periodontitis </w:t>
      </w:r>
      <w:r w:rsidR="00636775" w:rsidRPr="00A54BC7">
        <w:rPr>
          <w:rFonts w:ascii="Times New Roman" w:hAnsi="Times New Roman" w:cs="Times New Roman"/>
          <w:b/>
          <w:color w:val="000000" w:themeColor="text1"/>
          <w:kern w:val="24"/>
          <w:sz w:val="28"/>
          <w:szCs w:val="28"/>
          <w:lang w:val="en-GB"/>
        </w:rPr>
        <w:t>patients</w:t>
      </w:r>
      <w:r w:rsidR="00E54832" w:rsidRPr="00A54BC7">
        <w:rPr>
          <w:rFonts w:ascii="Times New Roman" w:hAnsi="Times New Roman" w:cs="Times New Roman"/>
          <w:b/>
          <w:color w:val="000000" w:themeColor="text1"/>
          <w:kern w:val="24"/>
          <w:sz w:val="28"/>
          <w:szCs w:val="28"/>
          <w:lang w:val="en-GB"/>
        </w:rPr>
        <w:t xml:space="preserve"> and their respective healthy controls. </w:t>
      </w:r>
      <w:r w:rsidR="009D3C30" w:rsidRPr="00A54BC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     </w:t>
      </w:r>
    </w:p>
    <w:p w14:paraId="4CB67F2E" w14:textId="77777777" w:rsidR="009D3C30" w:rsidRPr="00630CE6" w:rsidRDefault="009D3C30" w:rsidP="00B80835">
      <w:pPr>
        <w:rPr>
          <w:rFonts w:ascii="Times New Roman" w:hAnsi="Times New Roman" w:cs="Times New Roman"/>
          <w:i/>
          <w:sz w:val="24"/>
          <w:szCs w:val="24"/>
          <w:lang w:val="en-US"/>
        </w:rPr>
      </w:pPr>
    </w:p>
    <w:tbl>
      <w:tblPr>
        <w:tblStyle w:val="TableGrid"/>
        <w:tblW w:w="13041" w:type="dxa"/>
        <w:tblInd w:w="479" w:type="dxa"/>
        <w:tblLook w:val="04A0" w:firstRow="1" w:lastRow="0" w:firstColumn="1" w:lastColumn="0" w:noHBand="0" w:noVBand="1"/>
      </w:tblPr>
      <w:tblGrid>
        <w:gridCol w:w="2297"/>
        <w:gridCol w:w="3119"/>
        <w:gridCol w:w="2268"/>
        <w:gridCol w:w="2693"/>
        <w:gridCol w:w="2664"/>
      </w:tblGrid>
      <w:tr w:rsidR="00AD3FE4" w:rsidRPr="00630CE6" w14:paraId="03E3999D" w14:textId="77777777" w:rsidTr="00F2080B">
        <w:tc>
          <w:tcPr>
            <w:tcW w:w="2297" w:type="dxa"/>
          </w:tcPr>
          <w:p w14:paraId="1039D7E3" w14:textId="77777777" w:rsidR="00AD3FE4" w:rsidRPr="00630CE6" w:rsidRDefault="00AD3FE4" w:rsidP="00B8083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87" w:type="dxa"/>
            <w:gridSpan w:val="2"/>
          </w:tcPr>
          <w:p w14:paraId="161BE095" w14:textId="1098318F" w:rsidR="00AD3FE4" w:rsidRPr="00630CE6" w:rsidRDefault="00EE414C" w:rsidP="00DF26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</w:t>
            </w:r>
            <w:r w:rsidR="00AD3FE4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Norwegian</w:t>
            </w:r>
          </w:p>
          <w:p w14:paraId="468361AF" w14:textId="5A124CA9" w:rsidR="00AD3FE4" w:rsidRPr="00630CE6" w:rsidRDefault="00EE414C" w:rsidP="00580F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</w:t>
            </w:r>
            <w:r w:rsidR="00AD3FE4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N=44</w:t>
            </w:r>
          </w:p>
        </w:tc>
        <w:tc>
          <w:tcPr>
            <w:tcW w:w="5357" w:type="dxa"/>
            <w:gridSpan w:val="2"/>
          </w:tcPr>
          <w:p w14:paraId="39476133" w14:textId="6D766CD4" w:rsidR="00AD3FE4" w:rsidRPr="00630CE6" w:rsidRDefault="00EE414C" w:rsidP="00EE414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                   </w:t>
            </w:r>
            <w:r w:rsidR="00AD3FE4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Tamil</w:t>
            </w:r>
          </w:p>
          <w:p w14:paraId="0268A737" w14:textId="7339F91F" w:rsidR="00AD3FE4" w:rsidRPr="00630CE6" w:rsidRDefault="00EE414C" w:rsidP="00580F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AD3FE4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N=48</w:t>
            </w:r>
          </w:p>
        </w:tc>
      </w:tr>
      <w:tr w:rsidR="000C7C7D" w:rsidRPr="00630CE6" w14:paraId="619065F4" w14:textId="77777777" w:rsidTr="00F2080B">
        <w:tc>
          <w:tcPr>
            <w:tcW w:w="2297" w:type="dxa"/>
          </w:tcPr>
          <w:p w14:paraId="4D88CB18" w14:textId="77777777" w:rsidR="00AD3FE4" w:rsidRPr="00630CE6" w:rsidRDefault="00AD3FE4" w:rsidP="00B8083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</w:tcPr>
          <w:p w14:paraId="13E424E3" w14:textId="77777777" w:rsidR="00197D7A" w:rsidRPr="00630CE6" w:rsidRDefault="00197D7A" w:rsidP="00724E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0CE6">
              <w:rPr>
                <w:rFonts w:ascii="Times New Roman" w:hAnsi="Times New Roman" w:cs="Times New Roman"/>
                <w:sz w:val="24"/>
                <w:szCs w:val="24"/>
              </w:rPr>
              <w:t>Periodontitis</w:t>
            </w:r>
            <w:bookmarkStart w:id="0" w:name="_GoBack"/>
            <w:bookmarkEnd w:id="0"/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3267E677" w14:textId="77777777" w:rsidR="00AD3FE4" w:rsidRPr="00630CE6" w:rsidRDefault="00AD3FE4" w:rsidP="00724E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N=21</w:t>
            </w:r>
          </w:p>
        </w:tc>
        <w:tc>
          <w:tcPr>
            <w:tcW w:w="2268" w:type="dxa"/>
          </w:tcPr>
          <w:p w14:paraId="57014071" w14:textId="77777777" w:rsidR="00AD3FE4" w:rsidRPr="00630CE6" w:rsidRDefault="00AD3FE4" w:rsidP="00724E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Controls</w:t>
            </w:r>
          </w:p>
          <w:p w14:paraId="66120764" w14:textId="77777777" w:rsidR="00AD3FE4" w:rsidRPr="00630CE6" w:rsidRDefault="00AD3FE4" w:rsidP="00724E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N=23</w:t>
            </w:r>
          </w:p>
        </w:tc>
        <w:tc>
          <w:tcPr>
            <w:tcW w:w="2693" w:type="dxa"/>
          </w:tcPr>
          <w:p w14:paraId="5CB26716" w14:textId="77777777" w:rsidR="00197D7A" w:rsidRPr="00630CE6" w:rsidRDefault="00197D7A" w:rsidP="00724E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0CE6">
              <w:rPr>
                <w:rFonts w:ascii="Times New Roman" w:hAnsi="Times New Roman" w:cs="Times New Roman"/>
                <w:sz w:val="24"/>
                <w:szCs w:val="24"/>
              </w:rPr>
              <w:t>Periodontitis</w:t>
            </w: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43299614" w14:textId="77777777" w:rsidR="00AD3FE4" w:rsidRPr="00630CE6" w:rsidRDefault="00AD3FE4" w:rsidP="00724E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N=27</w:t>
            </w:r>
          </w:p>
        </w:tc>
        <w:tc>
          <w:tcPr>
            <w:tcW w:w="2664" w:type="dxa"/>
          </w:tcPr>
          <w:p w14:paraId="2D6F4400" w14:textId="77777777" w:rsidR="00AD3FE4" w:rsidRPr="00630CE6" w:rsidRDefault="00AD3FE4" w:rsidP="00724E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Control </w:t>
            </w:r>
          </w:p>
          <w:p w14:paraId="20907976" w14:textId="77777777" w:rsidR="00AD3FE4" w:rsidRPr="00630CE6" w:rsidRDefault="00AD3FE4" w:rsidP="00724E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N=21</w:t>
            </w:r>
          </w:p>
        </w:tc>
      </w:tr>
      <w:tr w:rsidR="000C7C7D" w:rsidRPr="00630CE6" w14:paraId="684595D9" w14:textId="77777777" w:rsidTr="00F2080B">
        <w:tc>
          <w:tcPr>
            <w:tcW w:w="2297" w:type="dxa"/>
          </w:tcPr>
          <w:p w14:paraId="7BA4236B" w14:textId="77777777" w:rsidR="00AD3FE4" w:rsidRPr="00630CE6" w:rsidRDefault="00AD3FE4" w:rsidP="00724EC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Age (years)</w:t>
            </w:r>
          </w:p>
          <w:p w14:paraId="62EFC1A5" w14:textId="4E49FF63" w:rsidR="00AD3FE4" w:rsidRPr="00630CE6" w:rsidRDefault="00AD3FE4" w:rsidP="0007227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Mean</w:t>
            </w:r>
            <w:r w:rsidRPr="00630CE6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+</w:t>
            </w: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SD  </w:t>
            </w:r>
          </w:p>
          <w:p w14:paraId="22E4C7DC" w14:textId="77777777" w:rsidR="00AD3FE4" w:rsidRPr="00630CE6" w:rsidRDefault="00AD3FE4" w:rsidP="00724EC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Median (IQR) </w:t>
            </w:r>
          </w:p>
          <w:p w14:paraId="3DD4127F" w14:textId="77777777" w:rsidR="00AD3FE4" w:rsidRPr="00630CE6" w:rsidRDefault="00AD3FE4" w:rsidP="00724EC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Range</w:t>
            </w:r>
          </w:p>
        </w:tc>
        <w:tc>
          <w:tcPr>
            <w:tcW w:w="3119" w:type="dxa"/>
          </w:tcPr>
          <w:p w14:paraId="0BD6683C" w14:textId="77777777" w:rsidR="00AD3FE4" w:rsidRPr="00630CE6" w:rsidRDefault="00AD3FE4" w:rsidP="00724E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B696DF6" w14:textId="77777777" w:rsidR="00AD3FE4" w:rsidRPr="00630CE6" w:rsidRDefault="00F04A2A" w:rsidP="00724E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52.05</w:t>
            </w:r>
            <w:r w:rsidR="00AD3FE4" w:rsidRPr="00630CE6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+</w:t>
            </w:r>
            <w:r w:rsidR="00AD3FE4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8.99</w:t>
            </w:r>
          </w:p>
          <w:p w14:paraId="56AC37A1" w14:textId="77777777" w:rsidR="00AD3FE4" w:rsidRPr="00630CE6" w:rsidRDefault="00AD3FE4" w:rsidP="00724E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51</w:t>
            </w:r>
            <w:r w:rsidR="000C7C7D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.00</w:t>
            </w: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(46</w:t>
            </w:r>
            <w:r w:rsidR="000C7C7D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.00</w:t>
            </w: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-61</w:t>
            </w:r>
            <w:r w:rsidR="000C7C7D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.00</w:t>
            </w: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14:paraId="27DEFD59" w14:textId="77777777" w:rsidR="00AD3FE4" w:rsidRPr="00630CE6" w:rsidDel="0094586D" w:rsidRDefault="00AD3FE4" w:rsidP="00724E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</w:t>
            </w:r>
            <w:r w:rsidR="000C7C7D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.00</w:t>
            </w: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-66</w:t>
            </w:r>
            <w:r w:rsidR="000C7C7D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.00</w:t>
            </w:r>
          </w:p>
        </w:tc>
        <w:tc>
          <w:tcPr>
            <w:tcW w:w="2268" w:type="dxa"/>
          </w:tcPr>
          <w:p w14:paraId="30A9FB5A" w14:textId="77777777" w:rsidR="00AD3FE4" w:rsidRPr="00630CE6" w:rsidRDefault="00AD3FE4" w:rsidP="00724E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41C7222" w14:textId="77777777" w:rsidR="00AD3FE4" w:rsidRPr="00630CE6" w:rsidRDefault="00AD3FE4" w:rsidP="00724E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50.3</w:t>
            </w:r>
            <w:r w:rsidR="00F04A2A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30CE6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+</w:t>
            </w: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13.1</w:t>
            </w:r>
            <w:r w:rsidR="00F04A2A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  <w:p w14:paraId="52532BF0" w14:textId="77777777" w:rsidR="00AD3FE4" w:rsidRPr="00630CE6" w:rsidRDefault="00AD3FE4" w:rsidP="00724E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48</w:t>
            </w:r>
            <w:r w:rsidR="000C7C7D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.00</w:t>
            </w: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(38</w:t>
            </w:r>
            <w:r w:rsidR="000C7C7D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.00</w:t>
            </w: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-64</w:t>
            </w:r>
            <w:r w:rsidR="000C7C7D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.00</w:t>
            </w: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14:paraId="5BC968C2" w14:textId="77777777" w:rsidR="00AD3FE4" w:rsidRPr="00630CE6" w:rsidDel="0094586D" w:rsidRDefault="00AD3FE4" w:rsidP="00724E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</w:t>
            </w:r>
            <w:r w:rsidR="000C7C7D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.00</w:t>
            </w: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-70</w:t>
            </w:r>
            <w:r w:rsidR="000C7C7D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.00</w:t>
            </w:r>
          </w:p>
        </w:tc>
        <w:tc>
          <w:tcPr>
            <w:tcW w:w="2693" w:type="dxa"/>
          </w:tcPr>
          <w:p w14:paraId="58C4BAC2" w14:textId="77777777" w:rsidR="00AD3FE4" w:rsidRPr="00630CE6" w:rsidRDefault="00AD3FE4" w:rsidP="00724E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E3D8DFB" w14:textId="77777777" w:rsidR="00AD3FE4" w:rsidRPr="00630CE6" w:rsidRDefault="00AD3FE4" w:rsidP="00724E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42.59 </w:t>
            </w:r>
            <w:r w:rsidRPr="00630CE6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+</w:t>
            </w: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6.67</w:t>
            </w:r>
          </w:p>
          <w:p w14:paraId="6A7C8011" w14:textId="77777777" w:rsidR="00AD3FE4" w:rsidRPr="00630CE6" w:rsidRDefault="00AD3FE4" w:rsidP="00724E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</w:t>
            </w:r>
            <w:r w:rsidR="000C7C7D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.00</w:t>
            </w: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(39</w:t>
            </w:r>
            <w:r w:rsidR="000C7C7D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.00</w:t>
            </w: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="00F04A2A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48</w:t>
            </w:r>
            <w:r w:rsidR="000C7C7D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.00</w:t>
            </w: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14:paraId="4549FA9F" w14:textId="77777777" w:rsidR="00AD3FE4" w:rsidRPr="00630CE6" w:rsidRDefault="00AD3FE4" w:rsidP="00724E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  <w:r w:rsidR="000C7C7D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.00</w:t>
            </w: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-50</w:t>
            </w:r>
            <w:r w:rsidR="000C7C7D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.00</w:t>
            </w:r>
          </w:p>
        </w:tc>
        <w:tc>
          <w:tcPr>
            <w:tcW w:w="2664" w:type="dxa"/>
          </w:tcPr>
          <w:p w14:paraId="4220758F" w14:textId="77777777" w:rsidR="00AD3FE4" w:rsidRPr="00630CE6" w:rsidRDefault="00AD3FE4" w:rsidP="00724E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24AD9F2" w14:textId="77777777" w:rsidR="00AD3FE4" w:rsidRPr="00630CE6" w:rsidRDefault="00AD3FE4" w:rsidP="00724E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41.10 </w:t>
            </w:r>
            <w:r w:rsidRPr="00630CE6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+ </w:t>
            </w: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5.74</w:t>
            </w:r>
          </w:p>
          <w:p w14:paraId="3C980171" w14:textId="77777777" w:rsidR="00AD3FE4" w:rsidRPr="00630CE6" w:rsidRDefault="00AD3FE4" w:rsidP="00724E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</w:t>
            </w:r>
            <w:r w:rsidR="000C7C7D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.00</w:t>
            </w: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(37</w:t>
            </w:r>
            <w:r w:rsidR="000C7C7D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.00</w:t>
            </w: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-47</w:t>
            </w:r>
            <w:r w:rsidR="000C7C7D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.00</w:t>
            </w: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14:paraId="2E7C0E83" w14:textId="77777777" w:rsidR="00AD3FE4" w:rsidRPr="00630CE6" w:rsidRDefault="00AD3FE4" w:rsidP="00724E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</w:t>
            </w:r>
            <w:r w:rsidR="000C7C7D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.00</w:t>
            </w: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-49</w:t>
            </w:r>
            <w:r w:rsidR="000C7C7D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.00</w:t>
            </w:r>
          </w:p>
        </w:tc>
      </w:tr>
      <w:tr w:rsidR="000C7C7D" w:rsidRPr="000C7C7D" w14:paraId="2C08A819" w14:textId="77777777" w:rsidTr="00F2080B">
        <w:tc>
          <w:tcPr>
            <w:tcW w:w="2297" w:type="dxa"/>
          </w:tcPr>
          <w:p w14:paraId="50929300" w14:textId="56163297" w:rsidR="00AD3FE4" w:rsidRPr="00630CE6" w:rsidRDefault="00F64626" w:rsidP="0043450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F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RB</w:t>
            </w:r>
            <w:r w:rsidR="00AD3FE4" w:rsidRPr="00724F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  <w:r w:rsidR="00AD3FE4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(mm) </w:t>
            </w:r>
          </w:p>
          <w:p w14:paraId="221E59CB" w14:textId="77777777" w:rsidR="00AD3FE4" w:rsidRPr="00630CE6" w:rsidRDefault="00AD3FE4" w:rsidP="0043450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Mean</w:t>
            </w:r>
            <w:r w:rsidRPr="00630CE6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+</w:t>
            </w: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SD  </w:t>
            </w:r>
          </w:p>
          <w:p w14:paraId="01677EB7" w14:textId="77777777" w:rsidR="00AD3FE4" w:rsidRPr="00630CE6" w:rsidRDefault="00AD3FE4" w:rsidP="0043450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Median (IQR) </w:t>
            </w:r>
          </w:p>
          <w:p w14:paraId="7A74EE45" w14:textId="77777777" w:rsidR="00AD3FE4" w:rsidRPr="00630CE6" w:rsidRDefault="00AD3FE4" w:rsidP="0043450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Range</w:t>
            </w:r>
          </w:p>
        </w:tc>
        <w:tc>
          <w:tcPr>
            <w:tcW w:w="3119" w:type="dxa"/>
          </w:tcPr>
          <w:p w14:paraId="72E5CB52" w14:textId="77777777" w:rsidR="00AD3FE4" w:rsidRPr="00630CE6" w:rsidRDefault="00AD3FE4" w:rsidP="00724E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4B5F0B6" w14:textId="3DD81FC8" w:rsidR="00AD3FE4" w:rsidRPr="00630CE6" w:rsidRDefault="00483C98" w:rsidP="00724E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="00AD3FE4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AD3FE4" w:rsidRPr="00630CE6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+</w:t>
            </w:r>
            <w:r w:rsidR="00AD3FE4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0.</w:t>
            </w: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  <w:p w14:paraId="02E073ED" w14:textId="076E594C" w:rsidR="00AD3FE4" w:rsidRPr="00630CE6" w:rsidRDefault="00483C98" w:rsidP="00724E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="00AD3FE4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</w:t>
            </w:r>
            <w:r w:rsidR="000C7C7D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AD3FE4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="00AD3FE4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.6</w:t>
            </w:r>
            <w:r w:rsidR="000C7C7D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AD3FE4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="00AD3FE4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.7</w:t>
            </w:r>
            <w:r w:rsidR="000C7C7D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AD3FE4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  <w:r w:rsidRPr="00EE414C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p&lt;0.001</w:t>
            </w:r>
          </w:p>
          <w:p w14:paraId="77CBFDAC" w14:textId="3D9B76BF" w:rsidR="00AD3FE4" w:rsidRPr="00630CE6" w:rsidDel="0094586D" w:rsidRDefault="00483C98" w:rsidP="00483C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="00AD3FE4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  <w:r w:rsidR="000C7C7D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AD3FE4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="00AD3FE4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.6</w:t>
            </w:r>
            <w:r w:rsidR="000C7C7D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2268" w:type="dxa"/>
          </w:tcPr>
          <w:p w14:paraId="67CFA0A0" w14:textId="77777777" w:rsidR="00AD3FE4" w:rsidRPr="00630CE6" w:rsidRDefault="00AD3FE4" w:rsidP="00724E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35215AF" w14:textId="77777777" w:rsidR="00AD3FE4" w:rsidRPr="00630CE6" w:rsidRDefault="00AD3FE4" w:rsidP="00724E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</w:t>
            </w:r>
            <w:r w:rsidR="000C7C7D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0 </w:t>
            </w:r>
            <w:r w:rsidRPr="00630CE6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+</w:t>
            </w: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0.41</w:t>
            </w:r>
          </w:p>
          <w:p w14:paraId="1F16A235" w14:textId="77777777" w:rsidR="00AD3FE4" w:rsidRPr="00630CE6" w:rsidRDefault="00AD3FE4" w:rsidP="00724E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0C7C7D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.00</w:t>
            </w: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(1.6</w:t>
            </w:r>
            <w:r w:rsidR="000C7C7D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-2.2</w:t>
            </w:r>
            <w:r w:rsidR="000C7C7D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14:paraId="4259979B" w14:textId="77777777" w:rsidR="00AD3FE4" w:rsidRPr="00630CE6" w:rsidDel="0094586D" w:rsidRDefault="00AD3FE4" w:rsidP="00724E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1.3</w:t>
            </w:r>
            <w:r w:rsidR="000C7C7D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-2.8</w:t>
            </w:r>
            <w:r w:rsidR="000C7C7D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2693" w:type="dxa"/>
          </w:tcPr>
          <w:p w14:paraId="0219F2AC" w14:textId="77777777" w:rsidR="00AD3FE4" w:rsidRPr="00630CE6" w:rsidRDefault="00AD3FE4" w:rsidP="00724E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87F7066" w14:textId="77777777" w:rsidR="00AD3FE4" w:rsidRPr="00630CE6" w:rsidRDefault="00645E3B" w:rsidP="00724E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0CE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 </w:t>
            </w:r>
            <w:r w:rsidR="00AD3FE4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</w:t>
            </w:r>
            <w:r w:rsidR="00194FCB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78</w:t>
            </w:r>
            <w:r w:rsidR="00AD3FE4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AD3FE4" w:rsidRPr="00630CE6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+</w:t>
            </w:r>
            <w:r w:rsidR="00AD3FE4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1.23</w:t>
            </w:r>
          </w:p>
          <w:p w14:paraId="0C07D094" w14:textId="65D252F4" w:rsidR="00AD3FE4" w:rsidRPr="00630CE6" w:rsidRDefault="00AD3FE4" w:rsidP="00724EC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3.7</w:t>
            </w:r>
            <w:r w:rsidR="000C7C7D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(2.8</w:t>
            </w:r>
            <w:r w:rsidR="000C7C7D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-4.4</w:t>
            </w:r>
            <w:r w:rsidR="000C7C7D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  <w:r w:rsidR="00EE414C" w:rsidRPr="00630CE6">
              <w:t xml:space="preserve"> </w:t>
            </w:r>
            <w:r w:rsidR="00EE414C" w:rsidRPr="00630CE6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p&lt;0.001</w:t>
            </w:r>
          </w:p>
          <w:p w14:paraId="22D967E1" w14:textId="77777777" w:rsidR="00AD3FE4" w:rsidRPr="00630CE6" w:rsidRDefault="00AD3FE4" w:rsidP="00724E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1.8</w:t>
            </w:r>
            <w:r w:rsidR="000C7C7D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-7.3</w:t>
            </w:r>
            <w:r w:rsidR="000C7C7D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2664" w:type="dxa"/>
          </w:tcPr>
          <w:p w14:paraId="0972D95D" w14:textId="77777777" w:rsidR="00AD3FE4" w:rsidRPr="00630CE6" w:rsidRDefault="00AD3FE4" w:rsidP="00724E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6098839" w14:textId="77777777" w:rsidR="00AD3FE4" w:rsidRPr="00630CE6" w:rsidRDefault="00AD3FE4" w:rsidP="00724E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1.91 </w:t>
            </w:r>
            <w:r w:rsidRPr="00630CE6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+</w:t>
            </w: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0.42</w:t>
            </w:r>
          </w:p>
          <w:p w14:paraId="06BBB878" w14:textId="77777777" w:rsidR="00AD3FE4" w:rsidRPr="00630CE6" w:rsidRDefault="00AD3FE4" w:rsidP="00724E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1.8</w:t>
            </w:r>
            <w:r w:rsidR="00194FCB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(1.6</w:t>
            </w:r>
            <w:r w:rsidR="00194FCB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-2.1</w:t>
            </w:r>
            <w:r w:rsidR="00194FCB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14:paraId="6AA08B30" w14:textId="77777777" w:rsidR="00AD3FE4" w:rsidRPr="003A1728" w:rsidRDefault="00AD3FE4" w:rsidP="00724E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1.4</w:t>
            </w:r>
            <w:r w:rsidR="00194FCB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-2.9</w:t>
            </w:r>
            <w:r w:rsidR="00194FCB" w:rsidRPr="00630C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0C7C7D" w:rsidRPr="003A1728" w14:paraId="7C1CD6BA" w14:textId="77777777" w:rsidTr="00F2080B">
        <w:tc>
          <w:tcPr>
            <w:tcW w:w="2297" w:type="dxa"/>
          </w:tcPr>
          <w:p w14:paraId="6325A3FE" w14:textId="102756A1" w:rsidR="00AD3FE4" w:rsidRPr="003A1728" w:rsidRDefault="00197D7A" w:rsidP="0043450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391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VitD level</w:t>
            </w:r>
            <w:r w:rsidRPr="00323916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 xml:space="preserve"> </w:t>
            </w:r>
            <w:r w:rsidR="00AD3FE4" w:rsidRPr="003A1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(nmol/L)</w:t>
            </w:r>
          </w:p>
          <w:p w14:paraId="36112A1B" w14:textId="77777777" w:rsidR="00AD3FE4" w:rsidRPr="003A1728" w:rsidRDefault="00AD3FE4" w:rsidP="000056F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A1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Mean</w:t>
            </w:r>
            <w:r w:rsidRPr="003A1728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+</w:t>
            </w:r>
            <w:r w:rsidRPr="003A1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SD  </w:t>
            </w:r>
          </w:p>
          <w:p w14:paraId="4B8917B0" w14:textId="77777777" w:rsidR="00AD3FE4" w:rsidRPr="003A1728" w:rsidRDefault="00AD3FE4" w:rsidP="000056F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A1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Median (IQR) </w:t>
            </w:r>
          </w:p>
          <w:p w14:paraId="655E9885" w14:textId="77777777" w:rsidR="00AD3FE4" w:rsidRPr="003A1728" w:rsidRDefault="00AD3FE4" w:rsidP="000056F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A1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Range</w:t>
            </w:r>
          </w:p>
        </w:tc>
        <w:tc>
          <w:tcPr>
            <w:tcW w:w="3119" w:type="dxa"/>
          </w:tcPr>
          <w:p w14:paraId="790E217F" w14:textId="77777777" w:rsidR="00AD3FE4" w:rsidRPr="003A1728" w:rsidRDefault="00AD3FE4" w:rsidP="00724E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E27F6A8" w14:textId="77777777" w:rsidR="00AD3FE4" w:rsidRPr="003A1728" w:rsidRDefault="00AD3FE4" w:rsidP="00724E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A1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47.9</w:t>
            </w:r>
            <w:r w:rsidR="000C7C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3A1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A1728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+</w:t>
            </w:r>
            <w:r w:rsidRPr="003A1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15.35</w:t>
            </w:r>
          </w:p>
          <w:p w14:paraId="4E2E45B3" w14:textId="05C6171E" w:rsidR="00AD3FE4" w:rsidRPr="00EE414C" w:rsidRDefault="00AD3FE4" w:rsidP="00724E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41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48</w:t>
            </w:r>
            <w:r w:rsidR="000C7C7D" w:rsidRPr="00EE41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.00</w:t>
            </w:r>
            <w:r w:rsidRPr="00EE41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(42</w:t>
            </w:r>
            <w:r w:rsidR="000C7C7D" w:rsidRPr="00EE41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.00</w:t>
            </w:r>
            <w:r w:rsidRPr="00EE41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-58</w:t>
            </w:r>
            <w:r w:rsidR="000C7C7D" w:rsidRPr="00EE41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.00</w:t>
            </w:r>
            <w:r w:rsidRPr="00EE41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  <w:r w:rsidR="00EE41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EE414C" w:rsidRPr="00EE414C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p&lt;0.001</w:t>
            </w:r>
          </w:p>
          <w:p w14:paraId="6034C67B" w14:textId="77777777" w:rsidR="00AD3FE4" w:rsidRPr="003A1728" w:rsidDel="0094586D" w:rsidRDefault="00AD3FE4" w:rsidP="00724E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A1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 w:rsidR="003B5F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.00</w:t>
            </w:r>
            <w:r w:rsidRPr="003A1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-75.9</w:t>
            </w:r>
            <w:r w:rsidR="00194F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2268" w:type="dxa"/>
          </w:tcPr>
          <w:p w14:paraId="63AF5072" w14:textId="77777777" w:rsidR="00AD3FE4" w:rsidRPr="003A1728" w:rsidRDefault="00AD3FE4" w:rsidP="00724E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7AE179B" w14:textId="77777777" w:rsidR="00AD3FE4" w:rsidRPr="003A1728" w:rsidRDefault="00AD3FE4" w:rsidP="00724E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A1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66.6</w:t>
            </w:r>
            <w:r w:rsidR="00194F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3A1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A1728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+</w:t>
            </w:r>
            <w:r w:rsidRPr="003A1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18.45</w:t>
            </w:r>
          </w:p>
          <w:p w14:paraId="4CCC6841" w14:textId="77777777" w:rsidR="00AD3FE4" w:rsidRPr="003A1728" w:rsidRDefault="00AD3FE4" w:rsidP="00724E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A1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66.4</w:t>
            </w:r>
            <w:r w:rsidR="00194F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3A1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(53.7</w:t>
            </w:r>
            <w:r w:rsidR="00194F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3A1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-74.1</w:t>
            </w:r>
            <w:r w:rsidR="00194F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3A1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14:paraId="58C86260" w14:textId="77777777" w:rsidR="00AD3FE4" w:rsidRPr="003A1728" w:rsidDel="0094586D" w:rsidRDefault="00AD3FE4" w:rsidP="00724E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A1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39.7</w:t>
            </w:r>
            <w:r w:rsidR="00194F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3A1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-125.7</w:t>
            </w:r>
            <w:r w:rsidR="00194F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2693" w:type="dxa"/>
          </w:tcPr>
          <w:p w14:paraId="1A72D1C5" w14:textId="77777777" w:rsidR="00AD3FE4" w:rsidRPr="003A1728" w:rsidRDefault="00AD3FE4" w:rsidP="00724E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1E644B0" w14:textId="77777777" w:rsidR="00AD3FE4" w:rsidRPr="003A1728" w:rsidRDefault="00C022FF" w:rsidP="00724E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33.34</w:t>
            </w:r>
            <w:r w:rsidR="00AD3FE4" w:rsidRPr="003A1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AD3FE4" w:rsidRPr="003A1728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+</w:t>
            </w:r>
            <w:r w:rsidR="00AD3FE4" w:rsidRPr="003A1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12.40</w:t>
            </w:r>
          </w:p>
          <w:p w14:paraId="39E5F0C6" w14:textId="77777777" w:rsidR="00AD3FE4" w:rsidRPr="003A1728" w:rsidRDefault="00AD3FE4" w:rsidP="00724E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A1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29.1</w:t>
            </w:r>
            <w:r w:rsidR="00C022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3A1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(26.9</w:t>
            </w:r>
            <w:r w:rsidR="00C022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3A1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-42.9</w:t>
            </w:r>
            <w:r w:rsidR="00C022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3A1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14:paraId="4552B7CB" w14:textId="77777777" w:rsidR="00AD3FE4" w:rsidRPr="003A1728" w:rsidRDefault="00AD3FE4" w:rsidP="00724E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A1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8.6</w:t>
            </w:r>
            <w:r w:rsidR="00C022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3A1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-63.6</w:t>
            </w:r>
            <w:r w:rsidR="00C022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2664" w:type="dxa"/>
          </w:tcPr>
          <w:p w14:paraId="1161B4C0" w14:textId="77777777" w:rsidR="00AD3FE4" w:rsidRPr="003A1728" w:rsidRDefault="00AD3FE4" w:rsidP="00724E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C5FE098" w14:textId="77777777" w:rsidR="00AD3FE4" w:rsidRPr="003A1728" w:rsidRDefault="00AD3FE4" w:rsidP="00724E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A1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34.62 </w:t>
            </w:r>
            <w:r w:rsidRPr="003A1728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+</w:t>
            </w:r>
            <w:r w:rsidRPr="003A1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8.61</w:t>
            </w:r>
          </w:p>
          <w:p w14:paraId="353825EC" w14:textId="77777777" w:rsidR="00AD3FE4" w:rsidRPr="003A1728" w:rsidRDefault="00AD3FE4" w:rsidP="00724E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A1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34</w:t>
            </w:r>
            <w:r w:rsidR="00C022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.00</w:t>
            </w:r>
            <w:r w:rsidRPr="003A1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(29.9</w:t>
            </w:r>
            <w:r w:rsidR="00C022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3A1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-40.6</w:t>
            </w:r>
            <w:r w:rsidR="00C022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3A1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14:paraId="4613AE91" w14:textId="77777777" w:rsidR="00AD3FE4" w:rsidRPr="003A1728" w:rsidRDefault="00AD3FE4" w:rsidP="00724E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A1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18.8</w:t>
            </w:r>
            <w:r w:rsidR="00C022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3A1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-50.7</w:t>
            </w:r>
            <w:r w:rsidR="00C022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</w:tbl>
    <w:p w14:paraId="7966868B" w14:textId="1C5C0D99" w:rsidR="00B80835" w:rsidRPr="00B80835" w:rsidRDefault="00B80835" w:rsidP="00B80835">
      <w:pPr>
        <w:rPr>
          <w:lang w:val="en-US"/>
        </w:rPr>
      </w:pPr>
    </w:p>
    <w:p w14:paraId="6D446EC4" w14:textId="77777777" w:rsidR="00B80835" w:rsidRPr="00B80835" w:rsidRDefault="00B80835" w:rsidP="00B80835">
      <w:pPr>
        <w:spacing w:after="0" w:line="240" w:lineRule="auto"/>
        <w:rPr>
          <w:lang w:val="en-US"/>
        </w:rPr>
      </w:pPr>
    </w:p>
    <w:p w14:paraId="755A412C" w14:textId="77777777" w:rsidR="00B80835" w:rsidRPr="00B80835" w:rsidRDefault="00B80835" w:rsidP="00B80835">
      <w:pPr>
        <w:spacing w:after="0" w:line="240" w:lineRule="auto"/>
        <w:rPr>
          <w:lang w:val="en-US"/>
        </w:rPr>
      </w:pPr>
    </w:p>
    <w:p w14:paraId="22832B73" w14:textId="77777777" w:rsidR="00B80835" w:rsidRPr="00B80835" w:rsidRDefault="00B80835" w:rsidP="00B80835">
      <w:pPr>
        <w:spacing w:after="0" w:line="240" w:lineRule="auto"/>
        <w:rPr>
          <w:lang w:val="en-US"/>
        </w:rPr>
      </w:pPr>
    </w:p>
    <w:p w14:paraId="1D269500" w14:textId="77777777" w:rsidR="00B80835" w:rsidRPr="00B80835" w:rsidRDefault="00B80835" w:rsidP="00B80835">
      <w:pPr>
        <w:spacing w:after="0" w:line="240" w:lineRule="auto"/>
        <w:rPr>
          <w:lang w:val="en-US"/>
        </w:rPr>
      </w:pPr>
    </w:p>
    <w:p w14:paraId="6C2ED9A5" w14:textId="77777777" w:rsidR="00B80835" w:rsidRPr="00B80835" w:rsidRDefault="00B80835" w:rsidP="00B80835">
      <w:pPr>
        <w:spacing w:after="0" w:line="240" w:lineRule="auto"/>
        <w:rPr>
          <w:lang w:val="en-US"/>
        </w:rPr>
      </w:pPr>
    </w:p>
    <w:p w14:paraId="5C607511" w14:textId="77777777" w:rsidR="00B80835" w:rsidRPr="00B80835" w:rsidRDefault="00B80835" w:rsidP="00B80835">
      <w:pPr>
        <w:spacing w:after="0" w:line="240" w:lineRule="auto"/>
        <w:rPr>
          <w:lang w:val="en-US"/>
        </w:rPr>
      </w:pPr>
    </w:p>
    <w:p w14:paraId="7B77FD31" w14:textId="77777777" w:rsidR="00B80835" w:rsidRPr="00B80835" w:rsidRDefault="00B80835" w:rsidP="00B80835">
      <w:pPr>
        <w:spacing w:after="0" w:line="240" w:lineRule="auto"/>
        <w:rPr>
          <w:lang w:val="en-US"/>
        </w:rPr>
      </w:pPr>
    </w:p>
    <w:p w14:paraId="45392FD8" w14:textId="77777777" w:rsidR="00B80835" w:rsidRPr="00B80835" w:rsidRDefault="00B80835" w:rsidP="00B80835">
      <w:pPr>
        <w:spacing w:after="0" w:line="240" w:lineRule="auto"/>
        <w:rPr>
          <w:lang w:val="en-US"/>
        </w:rPr>
      </w:pPr>
    </w:p>
    <w:p w14:paraId="3DED52CD" w14:textId="77777777" w:rsidR="00B80835" w:rsidRPr="00B80835" w:rsidRDefault="00B80835" w:rsidP="00B80835">
      <w:pPr>
        <w:spacing w:after="0" w:line="240" w:lineRule="auto"/>
        <w:rPr>
          <w:lang w:val="en-US"/>
        </w:rPr>
      </w:pPr>
    </w:p>
    <w:p w14:paraId="7E860A02" w14:textId="41E4FB31" w:rsidR="00C938E9" w:rsidRDefault="00C938E9"/>
    <w:sectPr w:rsidR="00C938E9" w:rsidSect="000C7C7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A0EF15" w14:textId="77777777" w:rsidR="003C4ED9" w:rsidRDefault="003C4ED9" w:rsidP="00F80C8D">
      <w:pPr>
        <w:spacing w:after="0" w:line="240" w:lineRule="auto"/>
      </w:pPr>
      <w:r>
        <w:separator/>
      </w:r>
    </w:p>
  </w:endnote>
  <w:endnote w:type="continuationSeparator" w:id="0">
    <w:p w14:paraId="672AE13D" w14:textId="77777777" w:rsidR="003C4ED9" w:rsidRDefault="003C4ED9" w:rsidP="00F80C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DD1059" w14:textId="77777777" w:rsidR="003C4ED9" w:rsidRDefault="003C4ED9" w:rsidP="00F80C8D">
      <w:pPr>
        <w:spacing w:after="0" w:line="240" w:lineRule="auto"/>
      </w:pPr>
      <w:r>
        <w:separator/>
      </w:r>
    </w:p>
  </w:footnote>
  <w:footnote w:type="continuationSeparator" w:id="0">
    <w:p w14:paraId="79CE5B0E" w14:textId="77777777" w:rsidR="003C4ED9" w:rsidRDefault="003C4ED9" w:rsidP="00F80C8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835"/>
    <w:rsid w:val="000056FD"/>
    <w:rsid w:val="0007227D"/>
    <w:rsid w:val="00077C8E"/>
    <w:rsid w:val="000C7C7D"/>
    <w:rsid w:val="00194FCB"/>
    <w:rsid w:val="00197D7A"/>
    <w:rsid w:val="001E6441"/>
    <w:rsid w:val="002216C2"/>
    <w:rsid w:val="002560D7"/>
    <w:rsid w:val="00297B0B"/>
    <w:rsid w:val="00323916"/>
    <w:rsid w:val="00397E3A"/>
    <w:rsid w:val="003A1728"/>
    <w:rsid w:val="003B5F1D"/>
    <w:rsid w:val="003C4ED9"/>
    <w:rsid w:val="003F05A5"/>
    <w:rsid w:val="004146DC"/>
    <w:rsid w:val="0043450E"/>
    <w:rsid w:val="00474877"/>
    <w:rsid w:val="00483C98"/>
    <w:rsid w:val="00547098"/>
    <w:rsid w:val="00580F6E"/>
    <w:rsid w:val="00597350"/>
    <w:rsid w:val="005E7F55"/>
    <w:rsid w:val="006069D0"/>
    <w:rsid w:val="00613A92"/>
    <w:rsid w:val="00623764"/>
    <w:rsid w:val="00630CE6"/>
    <w:rsid w:val="00636775"/>
    <w:rsid w:val="00645E3B"/>
    <w:rsid w:val="00685261"/>
    <w:rsid w:val="006C3249"/>
    <w:rsid w:val="00713895"/>
    <w:rsid w:val="00724ECF"/>
    <w:rsid w:val="00724F1B"/>
    <w:rsid w:val="0073483F"/>
    <w:rsid w:val="007E5414"/>
    <w:rsid w:val="00813527"/>
    <w:rsid w:val="008E143A"/>
    <w:rsid w:val="0094586D"/>
    <w:rsid w:val="009D3C30"/>
    <w:rsid w:val="00A20906"/>
    <w:rsid w:val="00A22E86"/>
    <w:rsid w:val="00A417AD"/>
    <w:rsid w:val="00A5184C"/>
    <w:rsid w:val="00A54BC7"/>
    <w:rsid w:val="00A86586"/>
    <w:rsid w:val="00AC7F01"/>
    <w:rsid w:val="00AD205A"/>
    <w:rsid w:val="00AD3FE4"/>
    <w:rsid w:val="00AF19A2"/>
    <w:rsid w:val="00B11FC3"/>
    <w:rsid w:val="00B212C2"/>
    <w:rsid w:val="00B53EED"/>
    <w:rsid w:val="00B80835"/>
    <w:rsid w:val="00BD5704"/>
    <w:rsid w:val="00C022FF"/>
    <w:rsid w:val="00C938E9"/>
    <w:rsid w:val="00D40D5E"/>
    <w:rsid w:val="00D66553"/>
    <w:rsid w:val="00DC0706"/>
    <w:rsid w:val="00DF2615"/>
    <w:rsid w:val="00E10461"/>
    <w:rsid w:val="00E13021"/>
    <w:rsid w:val="00E50521"/>
    <w:rsid w:val="00E54832"/>
    <w:rsid w:val="00EA6401"/>
    <w:rsid w:val="00EE414C"/>
    <w:rsid w:val="00EF0D27"/>
    <w:rsid w:val="00F04A2A"/>
    <w:rsid w:val="00F2080B"/>
    <w:rsid w:val="00F255A5"/>
    <w:rsid w:val="00F52698"/>
    <w:rsid w:val="00F64626"/>
    <w:rsid w:val="00F80C8D"/>
    <w:rsid w:val="00FA70A7"/>
    <w:rsid w:val="00FE1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06F09"/>
  <w15:docId w15:val="{FDE76995-9252-40CF-8AB9-F40F3C4EE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808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A70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70A7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7E541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F52698"/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80C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0C8D"/>
  </w:style>
  <w:style w:type="paragraph" w:styleId="Footer">
    <w:name w:val="footer"/>
    <w:basedOn w:val="Normal"/>
    <w:link w:val="FooterChar"/>
    <w:uiPriority w:val="99"/>
    <w:unhideWhenUsed/>
    <w:rsid w:val="00F80C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0C8D"/>
  </w:style>
  <w:style w:type="paragraph" w:styleId="CommentText">
    <w:name w:val="annotation text"/>
    <w:basedOn w:val="Normal"/>
    <w:link w:val="CommentTextChar"/>
    <w:uiPriority w:val="99"/>
    <w:semiHidden/>
    <w:unhideWhenUsed/>
    <w:rsid w:val="00197D7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97D7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97D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97D7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425033-8590-440A-85F7-B202897DF0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DA738463.dotm</Template>
  <TotalTime>7</TotalTime>
  <Pages>1</Pages>
  <Words>171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hpreus</dc:creator>
  <cp:lastModifiedBy>Hans Ragnar Preus</cp:lastModifiedBy>
  <cp:revision>7</cp:revision>
  <cp:lastPrinted>2018-12-17T14:28:00Z</cp:lastPrinted>
  <dcterms:created xsi:type="dcterms:W3CDTF">2018-12-17T06:51:00Z</dcterms:created>
  <dcterms:modified xsi:type="dcterms:W3CDTF">2019-05-08T20:36:00Z</dcterms:modified>
</cp:coreProperties>
</file>