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BCA31" w14:textId="4B20CE96" w:rsidR="003B481A" w:rsidRPr="00C61A5C" w:rsidRDefault="005D7798" w:rsidP="003B481A">
      <w:pPr>
        <w:spacing w:line="480" w:lineRule="auto"/>
        <w:rPr>
          <w:b/>
          <w:iCs/>
          <w:lang w:val="en-US"/>
        </w:rPr>
      </w:pPr>
      <w:r w:rsidRPr="00B62F1E">
        <w:rPr>
          <w:rStyle w:val="Strong"/>
          <w:color w:val="000000" w:themeColor="text1"/>
        </w:rPr>
        <w:t>Additional file</w:t>
      </w:r>
      <w:r w:rsidR="003B481A" w:rsidRPr="00B62F1E">
        <w:rPr>
          <w:b/>
          <w:iCs/>
          <w:color w:val="000000" w:themeColor="text1"/>
          <w:lang w:val="en-US"/>
        </w:rPr>
        <w:t xml:space="preserve"> 1: Search terms </w:t>
      </w:r>
      <w:r w:rsidR="003B481A" w:rsidRPr="00C61A5C">
        <w:rPr>
          <w:b/>
          <w:iCs/>
          <w:lang w:val="en-US"/>
        </w:rPr>
        <w:t>and strategies</w:t>
      </w:r>
    </w:p>
    <w:p w14:paraId="2BD8949E" w14:textId="77777777" w:rsidR="003B481A" w:rsidRPr="00C61A5C" w:rsidRDefault="003B481A" w:rsidP="003B481A">
      <w:pPr>
        <w:spacing w:line="480" w:lineRule="auto"/>
        <w:rPr>
          <w:b/>
          <w:bCs/>
          <w:lang w:val="en-US"/>
        </w:rPr>
      </w:pPr>
      <w:r w:rsidRPr="00C61A5C">
        <w:rPr>
          <w:b/>
          <w:bCs/>
          <w:lang w:val="en-US"/>
        </w:rPr>
        <w:t>Concepts, synonyms, and PubMed MeSH Entry Terms 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986"/>
        <w:gridCol w:w="3226"/>
        <w:gridCol w:w="2798"/>
      </w:tblGrid>
      <w:tr w:rsidR="003B481A" w:rsidRPr="00C61A5C" w14:paraId="2BF2799E" w14:textId="77777777" w:rsidTr="00B52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2ECA2A92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Child </w:t>
            </w:r>
          </w:p>
        </w:tc>
        <w:tc>
          <w:tcPr>
            <w:tcW w:w="0" w:type="pct"/>
            <w:hideMark/>
          </w:tcPr>
          <w:p w14:paraId="1CCFED38" w14:textId="77777777" w:rsidR="003B481A" w:rsidRPr="00C61A5C" w:rsidRDefault="003B481A" w:rsidP="0035376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Disability </w:t>
            </w:r>
          </w:p>
        </w:tc>
        <w:tc>
          <w:tcPr>
            <w:tcW w:w="0" w:type="pct"/>
            <w:hideMark/>
          </w:tcPr>
          <w:p w14:paraId="6FCC5070" w14:textId="77777777" w:rsidR="003B481A" w:rsidRPr="00C61A5C" w:rsidRDefault="003B481A" w:rsidP="0035376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Access to oral health</w:t>
            </w:r>
          </w:p>
          <w:p w14:paraId="0C36C364" w14:textId="77777777" w:rsidR="003B481A" w:rsidRPr="00C61A5C" w:rsidRDefault="003B481A" w:rsidP="0035376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17BD2DF0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3"/>
          </w:tcPr>
          <w:p w14:paraId="2A8DA9F0" w14:textId="7EEC84F1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Alternative key words</w:t>
            </w:r>
          </w:p>
        </w:tc>
      </w:tr>
      <w:tr w:rsidR="003B481A" w:rsidRPr="00C61A5C" w14:paraId="430F5F90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4F980A2E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Child</w:t>
            </w:r>
          </w:p>
        </w:tc>
        <w:tc>
          <w:tcPr>
            <w:tcW w:w="0" w:type="pct"/>
            <w:hideMark/>
          </w:tcPr>
          <w:p w14:paraId="16CB772E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Learning disability</w:t>
            </w:r>
          </w:p>
        </w:tc>
        <w:tc>
          <w:tcPr>
            <w:tcW w:w="0" w:type="pct"/>
            <w:hideMark/>
          </w:tcPr>
          <w:p w14:paraId="16A7EBD7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Oral health</w:t>
            </w:r>
          </w:p>
        </w:tc>
      </w:tr>
      <w:tr w:rsidR="003B481A" w:rsidRPr="00C61A5C" w14:paraId="5BDDB4A9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3FD1E397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Children</w:t>
            </w:r>
          </w:p>
        </w:tc>
        <w:tc>
          <w:tcPr>
            <w:tcW w:w="0" w:type="pct"/>
            <w:hideMark/>
          </w:tcPr>
          <w:p w14:paraId="7214EE3F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Learning difficulty</w:t>
            </w:r>
          </w:p>
        </w:tc>
        <w:tc>
          <w:tcPr>
            <w:tcW w:w="0" w:type="pct"/>
            <w:hideMark/>
          </w:tcPr>
          <w:p w14:paraId="2804D149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Oral health services</w:t>
            </w:r>
          </w:p>
        </w:tc>
      </w:tr>
      <w:tr w:rsidR="003B481A" w:rsidRPr="00C61A5C" w14:paraId="1FFEBB87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3689ABF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Preschool</w:t>
            </w:r>
          </w:p>
        </w:tc>
        <w:tc>
          <w:tcPr>
            <w:tcW w:w="0" w:type="pct"/>
          </w:tcPr>
          <w:p w14:paraId="3F058C0B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Learning defect</w:t>
            </w:r>
          </w:p>
        </w:tc>
        <w:tc>
          <w:tcPr>
            <w:tcW w:w="0" w:type="pct"/>
          </w:tcPr>
          <w:p w14:paraId="52DA6919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Dental care</w:t>
            </w:r>
          </w:p>
        </w:tc>
      </w:tr>
      <w:tr w:rsidR="003B481A" w:rsidRPr="00C61A5C" w14:paraId="3D1C6490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A6CDC8C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Minor</w:t>
            </w:r>
          </w:p>
        </w:tc>
        <w:tc>
          <w:tcPr>
            <w:tcW w:w="0" w:type="pct"/>
          </w:tcPr>
          <w:p w14:paraId="0D55AAAC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Learning disorder</w:t>
            </w:r>
          </w:p>
        </w:tc>
        <w:tc>
          <w:tcPr>
            <w:tcW w:w="0" w:type="pct"/>
          </w:tcPr>
          <w:p w14:paraId="2A814AB9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Dental health services</w:t>
            </w:r>
          </w:p>
        </w:tc>
      </w:tr>
      <w:tr w:rsidR="003B481A" w:rsidRPr="00C61A5C" w14:paraId="0CEE9C52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54ABB7D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Minors</w:t>
            </w:r>
          </w:p>
        </w:tc>
        <w:tc>
          <w:tcPr>
            <w:tcW w:w="0" w:type="pct"/>
          </w:tcPr>
          <w:p w14:paraId="1F074F5A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Learning impairment</w:t>
            </w:r>
          </w:p>
        </w:tc>
        <w:tc>
          <w:tcPr>
            <w:tcW w:w="0" w:type="pct"/>
          </w:tcPr>
          <w:p w14:paraId="767BF839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Dental care services</w:t>
            </w:r>
          </w:p>
        </w:tc>
      </w:tr>
      <w:tr w:rsidR="003B481A" w:rsidRPr="00C61A5C" w14:paraId="185555A8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38EFA1C6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Adolescents</w:t>
            </w:r>
          </w:p>
        </w:tc>
        <w:tc>
          <w:tcPr>
            <w:tcW w:w="0" w:type="pct"/>
            <w:hideMark/>
          </w:tcPr>
          <w:p w14:paraId="5C1DF44E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Mental disability</w:t>
            </w:r>
          </w:p>
        </w:tc>
        <w:tc>
          <w:tcPr>
            <w:tcW w:w="0" w:type="pct"/>
            <w:hideMark/>
          </w:tcPr>
          <w:p w14:paraId="04324A34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Special care dentistry</w:t>
            </w:r>
          </w:p>
        </w:tc>
      </w:tr>
      <w:tr w:rsidR="003B481A" w:rsidRPr="00C61A5C" w14:paraId="2EB57FAD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1CC3BA51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Adolescence</w:t>
            </w:r>
          </w:p>
        </w:tc>
        <w:tc>
          <w:tcPr>
            <w:tcW w:w="0" w:type="pct"/>
            <w:hideMark/>
          </w:tcPr>
          <w:p w14:paraId="1BCF7651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C</w:t>
            </w:r>
            <w:r w:rsidRPr="00C61A5C">
              <w:rPr>
                <w:color w:val="000000"/>
                <w:lang w:val="en-US"/>
              </w:rPr>
              <w:t>ognitive impairment</w:t>
            </w:r>
          </w:p>
        </w:tc>
        <w:tc>
          <w:tcPr>
            <w:tcW w:w="0" w:type="pct"/>
            <w:hideMark/>
          </w:tcPr>
          <w:p w14:paraId="00FAC072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Delivery of oral Health Care</w:t>
            </w:r>
          </w:p>
        </w:tc>
      </w:tr>
      <w:tr w:rsidR="003B481A" w:rsidRPr="00C61A5C" w14:paraId="2B0DD0AC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03EFD46A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Teen</w:t>
            </w:r>
          </w:p>
        </w:tc>
        <w:tc>
          <w:tcPr>
            <w:tcW w:w="0" w:type="pct"/>
            <w:hideMark/>
          </w:tcPr>
          <w:p w14:paraId="22B486D7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C</w:t>
            </w:r>
            <w:r w:rsidRPr="00C61A5C">
              <w:rPr>
                <w:color w:val="000000"/>
                <w:lang w:val="en-US"/>
              </w:rPr>
              <w:t>ognitive disability</w:t>
            </w:r>
          </w:p>
        </w:tc>
        <w:tc>
          <w:tcPr>
            <w:tcW w:w="0" w:type="pct"/>
            <w:hideMark/>
          </w:tcPr>
          <w:p w14:paraId="02A5BB44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Access to oral health care</w:t>
            </w:r>
          </w:p>
        </w:tc>
      </w:tr>
      <w:tr w:rsidR="003B481A" w:rsidRPr="00C61A5C" w14:paraId="03BB76C4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hideMark/>
          </w:tcPr>
          <w:p w14:paraId="4C0B11B8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Teens</w:t>
            </w:r>
          </w:p>
        </w:tc>
        <w:tc>
          <w:tcPr>
            <w:tcW w:w="0" w:type="pct"/>
            <w:hideMark/>
          </w:tcPr>
          <w:p w14:paraId="5FB38DA8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Developmental disability</w:t>
            </w:r>
          </w:p>
        </w:tc>
        <w:tc>
          <w:tcPr>
            <w:tcW w:w="0" w:type="pct"/>
          </w:tcPr>
          <w:p w14:paraId="064E450B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Utilization of oral health services</w:t>
            </w:r>
          </w:p>
        </w:tc>
      </w:tr>
      <w:tr w:rsidR="003B481A" w:rsidRPr="00C61A5C" w14:paraId="36D6E300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9C7E06B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Teenagers</w:t>
            </w:r>
          </w:p>
        </w:tc>
        <w:tc>
          <w:tcPr>
            <w:tcW w:w="0" w:type="pct"/>
          </w:tcPr>
          <w:p w14:paraId="13F950F3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Developmental delay</w:t>
            </w:r>
          </w:p>
        </w:tc>
        <w:tc>
          <w:tcPr>
            <w:tcW w:w="0" w:type="pct"/>
          </w:tcPr>
          <w:p w14:paraId="5EA33937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</w:tc>
      </w:tr>
      <w:tr w:rsidR="003B481A" w:rsidRPr="00C61A5C" w14:paraId="2F55E93D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CCF3FAE" w14:textId="77777777" w:rsidR="003B481A" w:rsidRPr="00C61A5C" w:rsidRDefault="003B481A" w:rsidP="00353760">
            <w:pPr>
              <w:spacing w:line="480" w:lineRule="auto"/>
              <w:rPr>
                <w:color w:val="000000"/>
                <w:lang w:val="en-US"/>
              </w:rPr>
            </w:pPr>
            <w:r w:rsidRPr="00C61A5C">
              <w:rPr>
                <w:b w:val="0"/>
                <w:bCs w:val="0"/>
                <w:color w:val="000000"/>
                <w:lang w:val="en-US"/>
              </w:rPr>
              <w:t>Teenager</w:t>
            </w:r>
          </w:p>
        </w:tc>
        <w:tc>
          <w:tcPr>
            <w:tcW w:w="0" w:type="pct"/>
          </w:tcPr>
          <w:p w14:paraId="65CAD764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Developmental difficulty</w:t>
            </w:r>
          </w:p>
        </w:tc>
        <w:tc>
          <w:tcPr>
            <w:tcW w:w="0" w:type="pct"/>
          </w:tcPr>
          <w:p w14:paraId="31B607CC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3EC4BB8F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DE1919F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219C26AD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Developmental disorder</w:t>
            </w:r>
          </w:p>
        </w:tc>
        <w:tc>
          <w:tcPr>
            <w:tcW w:w="0" w:type="pct"/>
          </w:tcPr>
          <w:p w14:paraId="7E84913D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188AD640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C5C3418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184739B7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color w:val="000000"/>
                <w:lang w:val="en-US"/>
              </w:rPr>
              <w:t>Intellectual disability</w:t>
            </w:r>
          </w:p>
        </w:tc>
        <w:tc>
          <w:tcPr>
            <w:tcW w:w="0" w:type="pct"/>
          </w:tcPr>
          <w:p w14:paraId="7F7DCF68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5334B0BE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14A0655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2FE19D62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Special needs</w:t>
            </w:r>
          </w:p>
        </w:tc>
        <w:tc>
          <w:tcPr>
            <w:tcW w:w="0" w:type="pct"/>
          </w:tcPr>
          <w:p w14:paraId="7D5F7C69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32BEAD20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76D58B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28F24432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Down syndrome</w:t>
            </w:r>
          </w:p>
        </w:tc>
        <w:tc>
          <w:tcPr>
            <w:tcW w:w="0" w:type="pct"/>
          </w:tcPr>
          <w:p w14:paraId="712EFD77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3EEA1A15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80477DF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3E777849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Cerebral palsy</w:t>
            </w:r>
          </w:p>
        </w:tc>
        <w:tc>
          <w:tcPr>
            <w:tcW w:w="0" w:type="pct"/>
          </w:tcPr>
          <w:p w14:paraId="084E4CEF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7271D502" w14:textId="77777777" w:rsidTr="00B52D99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35F76661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6F1F6D67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Autism</w:t>
            </w:r>
          </w:p>
        </w:tc>
        <w:tc>
          <w:tcPr>
            <w:tcW w:w="0" w:type="pct"/>
          </w:tcPr>
          <w:p w14:paraId="23B50447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38D16300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40596E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357BDCD6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Autism Spectrum Disorder</w:t>
            </w:r>
          </w:p>
        </w:tc>
        <w:tc>
          <w:tcPr>
            <w:tcW w:w="0" w:type="pct"/>
          </w:tcPr>
          <w:p w14:paraId="6BD3D64E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5393D4BD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3CFC9CB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0" w:type="pct"/>
          </w:tcPr>
          <w:p w14:paraId="657D65EF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color w:val="000000"/>
                <w:lang w:val="en-US"/>
              </w:rPr>
              <w:t>Mental retardation</w:t>
            </w:r>
          </w:p>
        </w:tc>
        <w:tc>
          <w:tcPr>
            <w:tcW w:w="0" w:type="pct"/>
          </w:tcPr>
          <w:p w14:paraId="16BC5EF7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262D2946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3"/>
          </w:tcPr>
          <w:p w14:paraId="56E18EB9" w14:textId="6F161840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PubMed </w:t>
            </w:r>
            <w:proofErr w:type="spellStart"/>
            <w:r w:rsidRPr="00C61A5C">
              <w:rPr>
                <w:lang w:val="en-US"/>
              </w:rPr>
              <w:t>MeSH</w:t>
            </w:r>
            <w:proofErr w:type="spellEnd"/>
            <w:r w:rsidRPr="00C61A5C">
              <w:rPr>
                <w:lang w:val="en-US"/>
              </w:rPr>
              <w:t> entry terms</w:t>
            </w:r>
          </w:p>
        </w:tc>
      </w:tr>
      <w:tr w:rsidR="003B481A" w:rsidRPr="00C61A5C" w14:paraId="52192B9A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D9522A5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>Child</w:t>
            </w:r>
          </w:p>
        </w:tc>
        <w:tc>
          <w:tcPr>
            <w:tcW w:w="0" w:type="pct"/>
          </w:tcPr>
          <w:p w14:paraId="4D5EE0F8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Disabled Person</w:t>
            </w:r>
          </w:p>
        </w:tc>
        <w:tc>
          <w:tcPr>
            <w:tcW w:w="0" w:type="pct"/>
          </w:tcPr>
          <w:p w14:paraId="4BE95971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Access to oral Health Care</w:t>
            </w:r>
          </w:p>
        </w:tc>
      </w:tr>
      <w:tr w:rsidR="003B481A" w:rsidRPr="00C61A5C" w14:paraId="0D566671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AAA8DD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>Children</w:t>
            </w:r>
          </w:p>
        </w:tc>
        <w:tc>
          <w:tcPr>
            <w:tcW w:w="0" w:type="pct"/>
          </w:tcPr>
          <w:p w14:paraId="6C100AE1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Handicapped</w:t>
            </w:r>
          </w:p>
        </w:tc>
        <w:tc>
          <w:tcPr>
            <w:tcW w:w="0" w:type="pct"/>
          </w:tcPr>
          <w:p w14:paraId="3E7E4629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Delivery of oral Healthcare</w:t>
            </w:r>
          </w:p>
        </w:tc>
      </w:tr>
      <w:tr w:rsidR="003B481A" w:rsidRPr="00C61A5C" w14:paraId="325C0D30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6A4C4D5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>Preschool</w:t>
            </w:r>
          </w:p>
        </w:tc>
        <w:tc>
          <w:tcPr>
            <w:tcW w:w="0" w:type="pct"/>
          </w:tcPr>
          <w:p w14:paraId="3A1FF9AB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Physically Disabled</w:t>
            </w:r>
          </w:p>
        </w:tc>
        <w:tc>
          <w:tcPr>
            <w:tcW w:w="0" w:type="pct"/>
          </w:tcPr>
          <w:p w14:paraId="77B9EA3D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Oral Healthcare Deliveries</w:t>
            </w:r>
          </w:p>
        </w:tc>
      </w:tr>
      <w:tr w:rsidR="003B481A" w:rsidRPr="00C61A5C" w14:paraId="5350AFD8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072BAFD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>Minor</w:t>
            </w:r>
          </w:p>
        </w:tc>
        <w:tc>
          <w:tcPr>
            <w:tcW w:w="0" w:type="pct"/>
          </w:tcPr>
          <w:p w14:paraId="1C7C3981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Physically Challenged</w:t>
            </w:r>
          </w:p>
        </w:tc>
        <w:tc>
          <w:tcPr>
            <w:tcW w:w="0" w:type="pct"/>
          </w:tcPr>
          <w:p w14:paraId="64B6C92D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Delivery of Dental Care</w:t>
            </w:r>
          </w:p>
        </w:tc>
      </w:tr>
      <w:tr w:rsidR="003B481A" w:rsidRPr="00C61A5C" w14:paraId="44D46DC4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5976CBE8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>Minors</w:t>
            </w:r>
          </w:p>
        </w:tc>
        <w:tc>
          <w:tcPr>
            <w:tcW w:w="0" w:type="pct"/>
          </w:tcPr>
          <w:p w14:paraId="3D796656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Physically Handicapped</w:t>
            </w:r>
          </w:p>
        </w:tc>
        <w:tc>
          <w:tcPr>
            <w:tcW w:w="0" w:type="pct"/>
          </w:tcPr>
          <w:p w14:paraId="7557D006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Dental Care Delivery</w:t>
            </w:r>
          </w:p>
        </w:tc>
      </w:tr>
      <w:tr w:rsidR="003B481A" w:rsidRPr="00C61A5C" w14:paraId="0069A35A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483CE2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 xml:space="preserve">Adolescent </w:t>
            </w:r>
          </w:p>
        </w:tc>
        <w:tc>
          <w:tcPr>
            <w:tcW w:w="0" w:type="pct"/>
          </w:tcPr>
          <w:p w14:paraId="6F884864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Intellectual Disabilities</w:t>
            </w:r>
          </w:p>
        </w:tc>
        <w:tc>
          <w:tcPr>
            <w:tcW w:w="0" w:type="pct"/>
          </w:tcPr>
          <w:p w14:paraId="5A4E1432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lang w:val="en-US"/>
              </w:rPr>
              <w:t>Access to dental care</w:t>
            </w:r>
          </w:p>
        </w:tc>
      </w:tr>
      <w:tr w:rsidR="003B481A" w:rsidRPr="00C61A5C" w14:paraId="18AE4BB8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6FAC575C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 xml:space="preserve">Adolescents </w:t>
            </w:r>
          </w:p>
        </w:tc>
        <w:tc>
          <w:tcPr>
            <w:tcW w:w="0" w:type="pct"/>
          </w:tcPr>
          <w:p w14:paraId="41A04FF2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Intellectual Development Disorder</w:t>
            </w:r>
          </w:p>
        </w:tc>
        <w:tc>
          <w:tcPr>
            <w:tcW w:w="0" w:type="pct"/>
          </w:tcPr>
          <w:p w14:paraId="3E27D1F4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61A5C">
              <w:rPr>
                <w:rStyle w:val="highlight"/>
                <w:rFonts w:eastAsiaTheme="majorEastAsia"/>
                <w:lang w:val="en-US"/>
              </w:rPr>
              <w:t>Access</w:t>
            </w:r>
            <w:r w:rsidRPr="00C61A5C">
              <w:rPr>
                <w:lang w:val="en-US"/>
              </w:rPr>
              <w:t xml:space="preserve"> to dental treatment</w:t>
            </w:r>
          </w:p>
        </w:tc>
      </w:tr>
      <w:tr w:rsidR="003B481A" w:rsidRPr="00C61A5C" w14:paraId="10182243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719B8FA8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 xml:space="preserve">Adolescence </w:t>
            </w:r>
          </w:p>
        </w:tc>
        <w:tc>
          <w:tcPr>
            <w:tcW w:w="0" w:type="pct"/>
          </w:tcPr>
          <w:p w14:paraId="77E31A9C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Mental Retardation</w:t>
            </w:r>
          </w:p>
        </w:tc>
        <w:tc>
          <w:tcPr>
            <w:tcW w:w="0" w:type="pct"/>
          </w:tcPr>
          <w:p w14:paraId="5E80D92B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71EA79E3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8E71D70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 xml:space="preserve">Teen </w:t>
            </w:r>
          </w:p>
        </w:tc>
        <w:tc>
          <w:tcPr>
            <w:tcW w:w="0" w:type="pct"/>
          </w:tcPr>
          <w:p w14:paraId="256114E6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Mental Deficiency</w:t>
            </w:r>
          </w:p>
        </w:tc>
        <w:tc>
          <w:tcPr>
            <w:tcW w:w="0" w:type="pct"/>
          </w:tcPr>
          <w:p w14:paraId="186B92C6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20E31D91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B52F000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 xml:space="preserve">Teens </w:t>
            </w:r>
          </w:p>
        </w:tc>
        <w:tc>
          <w:tcPr>
            <w:tcW w:w="0" w:type="pct"/>
          </w:tcPr>
          <w:p w14:paraId="47CE17A0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Learning Disability</w:t>
            </w:r>
          </w:p>
        </w:tc>
        <w:tc>
          <w:tcPr>
            <w:tcW w:w="0" w:type="pct"/>
          </w:tcPr>
          <w:p w14:paraId="486D36FB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7E8DCAA9" w14:textId="77777777" w:rsidTr="00B52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43F20A1C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 xml:space="preserve">Teenagers </w:t>
            </w:r>
          </w:p>
        </w:tc>
        <w:tc>
          <w:tcPr>
            <w:tcW w:w="0" w:type="pct"/>
          </w:tcPr>
          <w:p w14:paraId="377AA41F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Learning Disorder</w:t>
            </w:r>
          </w:p>
        </w:tc>
        <w:tc>
          <w:tcPr>
            <w:tcW w:w="0" w:type="pct"/>
          </w:tcPr>
          <w:p w14:paraId="76F70BD4" w14:textId="77777777" w:rsidR="003B481A" w:rsidRPr="00C61A5C" w:rsidRDefault="003B481A" w:rsidP="0035376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B481A" w:rsidRPr="00C61A5C" w14:paraId="0A9F1C3F" w14:textId="77777777" w:rsidTr="00B52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0A49EF9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b w:val="0"/>
                <w:bCs w:val="0"/>
                <w:lang w:val="en-US"/>
              </w:rPr>
              <w:t>Teenager</w:t>
            </w:r>
          </w:p>
        </w:tc>
        <w:tc>
          <w:tcPr>
            <w:tcW w:w="0" w:type="pct"/>
          </w:tcPr>
          <w:p w14:paraId="66736762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C61A5C">
              <w:rPr>
                <w:lang w:val="en-US"/>
              </w:rPr>
              <w:t>Learning Disturbances</w:t>
            </w:r>
          </w:p>
        </w:tc>
        <w:tc>
          <w:tcPr>
            <w:tcW w:w="0" w:type="pct"/>
          </w:tcPr>
          <w:p w14:paraId="74520BE4" w14:textId="77777777" w:rsidR="003B481A" w:rsidRPr="00C61A5C" w:rsidRDefault="003B481A" w:rsidP="0035376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50B5E74" w14:textId="77777777" w:rsidR="003B481A" w:rsidRPr="00C61A5C" w:rsidRDefault="003B481A" w:rsidP="003B481A">
      <w:pPr>
        <w:spacing w:line="480" w:lineRule="auto"/>
        <w:rPr>
          <w:b/>
          <w:iCs/>
          <w:lang w:val="en-US"/>
        </w:rPr>
      </w:pPr>
    </w:p>
    <w:p w14:paraId="70333924" w14:textId="77777777" w:rsidR="003B481A" w:rsidRPr="00C61A5C" w:rsidRDefault="003B481A" w:rsidP="003B481A">
      <w:pPr>
        <w:spacing w:line="480" w:lineRule="auto"/>
        <w:rPr>
          <w:b/>
          <w:iCs/>
          <w:lang w:val="en-US"/>
        </w:rPr>
      </w:pPr>
      <w:r w:rsidRPr="00C61A5C">
        <w:rPr>
          <w:b/>
          <w:iCs/>
          <w:lang w:val="en-US"/>
        </w:rPr>
        <w:t>Selected databases and corresponding search strings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8"/>
        <w:gridCol w:w="1676"/>
        <w:gridCol w:w="6136"/>
      </w:tblGrid>
      <w:tr w:rsidR="003B481A" w:rsidRPr="00C61A5C" w14:paraId="1C5A4876" w14:textId="77777777" w:rsidTr="00353760">
        <w:tc>
          <w:tcPr>
            <w:tcW w:w="683" w:type="pct"/>
          </w:tcPr>
          <w:p w14:paraId="78241256" w14:textId="77777777" w:rsidR="003B481A" w:rsidRPr="00C61A5C" w:rsidRDefault="003B481A" w:rsidP="00353760">
            <w:pPr>
              <w:spacing w:line="480" w:lineRule="auto"/>
              <w:rPr>
                <w:b/>
                <w:lang w:val="en-US"/>
              </w:rPr>
            </w:pPr>
            <w:r w:rsidRPr="00C61A5C">
              <w:rPr>
                <w:b/>
                <w:lang w:val="en-US"/>
              </w:rPr>
              <w:t>Selected Database</w:t>
            </w:r>
          </w:p>
        </w:tc>
        <w:tc>
          <w:tcPr>
            <w:tcW w:w="719" w:type="pct"/>
          </w:tcPr>
          <w:p w14:paraId="2C275EF1" w14:textId="734312AD" w:rsidR="003B481A" w:rsidRPr="00C61A5C" w:rsidRDefault="003B481A" w:rsidP="00EE7CA3">
            <w:pPr>
              <w:spacing w:line="480" w:lineRule="auto"/>
              <w:rPr>
                <w:b/>
                <w:lang w:val="en-US"/>
              </w:rPr>
            </w:pPr>
            <w:r w:rsidRPr="00C61A5C">
              <w:rPr>
                <w:b/>
                <w:lang w:val="en-US"/>
              </w:rPr>
              <w:t>Interface/URL</w:t>
            </w:r>
          </w:p>
        </w:tc>
        <w:tc>
          <w:tcPr>
            <w:tcW w:w="3598" w:type="pct"/>
          </w:tcPr>
          <w:p w14:paraId="7D721345" w14:textId="77777777" w:rsidR="003B481A" w:rsidRPr="00C61A5C" w:rsidRDefault="003B481A" w:rsidP="00353760">
            <w:pPr>
              <w:spacing w:line="480" w:lineRule="auto"/>
              <w:rPr>
                <w:b/>
                <w:lang w:val="en-US"/>
              </w:rPr>
            </w:pPr>
            <w:r w:rsidRPr="00C61A5C">
              <w:rPr>
                <w:b/>
                <w:lang w:val="en-US"/>
              </w:rPr>
              <w:t>Search String Used</w:t>
            </w:r>
          </w:p>
        </w:tc>
      </w:tr>
      <w:tr w:rsidR="003B481A" w:rsidRPr="00C61A5C" w14:paraId="53B99920" w14:textId="77777777" w:rsidTr="00353760">
        <w:tc>
          <w:tcPr>
            <w:tcW w:w="683" w:type="pct"/>
          </w:tcPr>
          <w:p w14:paraId="4E9A9D39" w14:textId="77777777" w:rsidR="003B481A" w:rsidRPr="00C61A5C" w:rsidRDefault="003B481A" w:rsidP="00353760">
            <w:pPr>
              <w:spacing w:line="480" w:lineRule="auto"/>
              <w:contextualSpacing/>
              <w:rPr>
                <w:bCs/>
                <w:lang w:val="en-US"/>
              </w:rPr>
            </w:pPr>
            <w:r w:rsidRPr="00C61A5C">
              <w:rPr>
                <w:bCs/>
                <w:lang w:val="en-US"/>
              </w:rPr>
              <w:t>PubMed</w:t>
            </w:r>
          </w:p>
          <w:p w14:paraId="1C8E830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719" w:type="pct"/>
          </w:tcPr>
          <w:p w14:paraId="2246606B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MEDLINE</w:t>
            </w:r>
          </w:p>
        </w:tc>
        <w:tc>
          <w:tcPr>
            <w:tcW w:w="3598" w:type="pct"/>
          </w:tcPr>
          <w:p w14:paraId="00EDA26C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</w:t>
            </w:r>
            <w:r w:rsidRPr="00C61A5C">
              <w:rPr>
                <w:lang w:val="en-US"/>
              </w:rPr>
              <w:tab/>
              <w:t>Child/ or Children/ or Preschool/ or Minor/ or Minors/ or Adolescent/ or Adolescents/ or Adolescence/ or Teen/ or teens/ or teenagers/ or teenager/</w:t>
            </w:r>
          </w:p>
          <w:p w14:paraId="377CA988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lastRenderedPageBreak/>
              <w:t>2</w:t>
            </w:r>
            <w:r w:rsidRPr="00C61A5C">
              <w:rPr>
                <w:lang w:val="en-US"/>
              </w:rPr>
              <w:tab/>
              <w:t>Intellectual Disability/ or Learning Disabilities/ or Developmental Disabilities/</w:t>
            </w:r>
            <w:r w:rsidRPr="00C61A5C">
              <w:rPr>
                <w:lang w:val="en-US"/>
              </w:rPr>
              <w:tab/>
            </w:r>
          </w:p>
          <w:p w14:paraId="448084E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3</w:t>
            </w:r>
            <w:r w:rsidRPr="00C61A5C">
              <w:rPr>
                <w:lang w:val="en-US"/>
              </w:rPr>
              <w:tab/>
              <w:t>“Learning difficult*”.mp.</w:t>
            </w:r>
            <w:r w:rsidRPr="00C61A5C">
              <w:rPr>
                <w:lang w:val="en-US"/>
              </w:rPr>
              <w:tab/>
            </w:r>
          </w:p>
          <w:p w14:paraId="11773D3B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4</w:t>
            </w:r>
            <w:r w:rsidRPr="00C61A5C">
              <w:rPr>
                <w:lang w:val="en-US"/>
              </w:rPr>
              <w:tab/>
              <w:t>“Learning defect”.mp.</w:t>
            </w:r>
            <w:r w:rsidRPr="00C61A5C">
              <w:rPr>
                <w:lang w:val="en-US"/>
              </w:rPr>
              <w:tab/>
            </w:r>
          </w:p>
          <w:p w14:paraId="2674B37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5</w:t>
            </w:r>
            <w:r w:rsidRPr="00C61A5C">
              <w:rPr>
                <w:lang w:val="en-US"/>
              </w:rPr>
              <w:tab/>
              <w:t>Specific Learning Disorder/ or Learning Disabilities/ or Mental Disorders/</w:t>
            </w:r>
            <w:r w:rsidRPr="00C61A5C">
              <w:rPr>
                <w:lang w:val="en-US"/>
              </w:rPr>
              <w:tab/>
            </w:r>
          </w:p>
          <w:p w14:paraId="66158417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6</w:t>
            </w:r>
            <w:r w:rsidRPr="00C61A5C">
              <w:rPr>
                <w:lang w:val="en-US"/>
              </w:rPr>
              <w:tab/>
              <w:t>“Learning impairment”.mp.</w:t>
            </w:r>
          </w:p>
          <w:p w14:paraId="62795878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7</w:t>
            </w:r>
            <w:r w:rsidRPr="00C61A5C">
              <w:rPr>
                <w:lang w:val="en-US"/>
              </w:rPr>
              <w:tab/>
              <w:t>“Cognitive impairment”.mp. or Cognitive Dysfunction/</w:t>
            </w:r>
          </w:p>
          <w:p w14:paraId="6443E5EF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8</w:t>
            </w:r>
            <w:r w:rsidRPr="00C61A5C">
              <w:rPr>
                <w:lang w:val="en-US"/>
              </w:rPr>
              <w:tab/>
              <w:t>“Mental disabilit* “.m_titl.</w:t>
            </w:r>
            <w:r w:rsidRPr="00C61A5C">
              <w:rPr>
                <w:lang w:val="en-US"/>
              </w:rPr>
              <w:tab/>
            </w:r>
          </w:p>
          <w:p w14:paraId="1BD8E2B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9</w:t>
            </w:r>
            <w:r w:rsidRPr="00C61A5C">
              <w:rPr>
                <w:lang w:val="en-US"/>
              </w:rPr>
              <w:tab/>
              <w:t>“Cognitive disabilit* “.m_titl.</w:t>
            </w:r>
            <w:r w:rsidRPr="00C61A5C">
              <w:rPr>
                <w:lang w:val="en-US"/>
              </w:rPr>
              <w:tab/>
            </w:r>
          </w:p>
          <w:p w14:paraId="6A7E0E45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10</w:t>
            </w:r>
            <w:r w:rsidRPr="00C61A5C">
              <w:rPr>
                <w:lang w:val="en-US"/>
              </w:rPr>
              <w:tab/>
              <w:t>Autistic Disorder/ or Developmental Disabilities/</w:t>
            </w:r>
            <w:r w:rsidRPr="00C61A5C">
              <w:rPr>
                <w:lang w:val="en-US"/>
              </w:rPr>
              <w:tab/>
            </w:r>
          </w:p>
          <w:p w14:paraId="00F66914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11</w:t>
            </w:r>
            <w:r w:rsidRPr="00C61A5C">
              <w:rPr>
                <w:lang w:val="en-US"/>
              </w:rPr>
              <w:tab/>
            </w:r>
            <w:proofErr w:type="gramStart"/>
            <w:r w:rsidRPr="00C61A5C">
              <w:rPr>
                <w:lang w:val="en-US"/>
              </w:rPr>
              <w:t>Autism Spectrum Disorder</w:t>
            </w:r>
            <w:proofErr w:type="gramEnd"/>
            <w:r w:rsidRPr="00C61A5C">
              <w:rPr>
                <w:lang w:val="en-US"/>
              </w:rPr>
              <w:t>/</w:t>
            </w:r>
            <w:r w:rsidRPr="00C61A5C">
              <w:rPr>
                <w:lang w:val="en-US"/>
              </w:rPr>
              <w:tab/>
            </w:r>
          </w:p>
          <w:p w14:paraId="0829C8FC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12</w:t>
            </w:r>
            <w:r w:rsidRPr="00C61A5C">
              <w:rPr>
                <w:lang w:val="en-US"/>
              </w:rPr>
              <w:tab/>
              <w:t>“Developmental disorder*”.mp.</w:t>
            </w:r>
            <w:r w:rsidRPr="00C61A5C">
              <w:rPr>
                <w:lang w:val="en-US"/>
              </w:rPr>
              <w:tab/>
            </w:r>
          </w:p>
          <w:p w14:paraId="46101F2C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13</w:t>
            </w:r>
            <w:r w:rsidRPr="00C61A5C">
              <w:rPr>
                <w:lang w:val="en-US"/>
              </w:rPr>
              <w:tab/>
              <w:t>Disabled Children/ or Disabled Persons/</w:t>
            </w:r>
            <w:r w:rsidRPr="00C61A5C">
              <w:rPr>
                <w:lang w:val="en-US"/>
              </w:rPr>
              <w:tab/>
            </w:r>
          </w:p>
          <w:p w14:paraId="7388C617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14</w:t>
            </w:r>
            <w:r w:rsidRPr="00C61A5C">
              <w:rPr>
                <w:lang w:val="en-US"/>
              </w:rPr>
              <w:tab/>
              <w:t>Down Syndrome/</w:t>
            </w:r>
            <w:r w:rsidRPr="00C61A5C">
              <w:rPr>
                <w:lang w:val="en-US"/>
              </w:rPr>
              <w:tab/>
            </w:r>
          </w:p>
          <w:p w14:paraId="6124667A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15</w:t>
            </w:r>
            <w:r w:rsidRPr="00C61A5C">
              <w:rPr>
                <w:lang w:val="en-US"/>
              </w:rPr>
              <w:tab/>
              <w:t>Cerebral Palsy/</w:t>
            </w:r>
            <w:r w:rsidRPr="00C61A5C">
              <w:rPr>
                <w:lang w:val="en-US"/>
              </w:rPr>
              <w:tab/>
            </w:r>
          </w:p>
          <w:p w14:paraId="4C7C358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16</w:t>
            </w:r>
            <w:r w:rsidRPr="00C61A5C">
              <w:rPr>
                <w:lang w:val="en-US"/>
              </w:rPr>
              <w:tab/>
            </w:r>
            <w:proofErr w:type="gramStart"/>
            <w:r w:rsidRPr="00C61A5C">
              <w:rPr>
                <w:lang w:val="en-US"/>
              </w:rPr>
              <w:t>Attention Deficit Disorder</w:t>
            </w:r>
            <w:proofErr w:type="gramEnd"/>
            <w:r w:rsidRPr="00C61A5C">
              <w:rPr>
                <w:lang w:val="en-US"/>
              </w:rPr>
              <w:t xml:space="preserve"> with Hyperactivity/</w:t>
            </w:r>
            <w:r w:rsidRPr="00C61A5C">
              <w:rPr>
                <w:lang w:val="en-US"/>
              </w:rPr>
              <w:tab/>
            </w:r>
          </w:p>
          <w:p w14:paraId="541F5D41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17</w:t>
            </w:r>
            <w:r w:rsidRPr="00C61A5C">
              <w:rPr>
                <w:lang w:val="en-US"/>
              </w:rPr>
              <w:tab/>
              <w:t>Handicapped.mp.</w:t>
            </w:r>
            <w:r w:rsidRPr="00C61A5C">
              <w:rPr>
                <w:lang w:val="en-US"/>
              </w:rPr>
              <w:tab/>
            </w:r>
          </w:p>
          <w:p w14:paraId="52496A31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18</w:t>
            </w:r>
            <w:r w:rsidRPr="00C61A5C">
              <w:rPr>
                <w:lang w:val="en-US"/>
              </w:rPr>
              <w:tab/>
              <w:t>Physically Disabled.mp.</w:t>
            </w:r>
            <w:r w:rsidRPr="00C61A5C">
              <w:rPr>
                <w:lang w:val="en-US"/>
              </w:rPr>
              <w:tab/>
            </w:r>
          </w:p>
          <w:p w14:paraId="657BC300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19</w:t>
            </w:r>
            <w:r w:rsidRPr="00C61A5C">
              <w:rPr>
                <w:lang w:val="en-US"/>
              </w:rPr>
              <w:tab/>
              <w:t>Physically Challenged.mp.</w:t>
            </w:r>
            <w:r w:rsidRPr="00C61A5C">
              <w:rPr>
                <w:lang w:val="en-US"/>
              </w:rPr>
              <w:tab/>
            </w:r>
          </w:p>
          <w:p w14:paraId="57F4B1BD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20</w:t>
            </w:r>
            <w:r w:rsidRPr="00C61A5C">
              <w:rPr>
                <w:lang w:val="en-US"/>
              </w:rPr>
              <w:tab/>
              <w:t>Mental Retardation.mp.</w:t>
            </w:r>
            <w:r w:rsidRPr="00C61A5C">
              <w:rPr>
                <w:lang w:val="en-US"/>
              </w:rPr>
              <w:tab/>
            </w:r>
          </w:p>
          <w:p w14:paraId="61537839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21</w:t>
            </w:r>
            <w:r w:rsidRPr="00C61A5C">
              <w:rPr>
                <w:lang w:val="en-US"/>
              </w:rPr>
              <w:tab/>
              <w:t>Oral Health/</w:t>
            </w:r>
            <w:r w:rsidRPr="00C61A5C">
              <w:rPr>
                <w:lang w:val="en-US"/>
              </w:rPr>
              <w:tab/>
            </w:r>
          </w:p>
          <w:p w14:paraId="5A38175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22</w:t>
            </w:r>
            <w:r w:rsidRPr="00C61A5C">
              <w:rPr>
                <w:lang w:val="en-US"/>
              </w:rPr>
              <w:tab/>
              <w:t>Dental Care for Children/ or Dental Health Services/ or Dental Care/</w:t>
            </w:r>
            <w:r w:rsidRPr="00C61A5C">
              <w:rPr>
                <w:lang w:val="en-US"/>
              </w:rPr>
              <w:tab/>
            </w:r>
          </w:p>
          <w:p w14:paraId="34E56A3C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lastRenderedPageBreak/>
              <w:t>23</w:t>
            </w:r>
            <w:r w:rsidRPr="00C61A5C">
              <w:rPr>
                <w:lang w:val="en-US"/>
              </w:rPr>
              <w:tab/>
              <w:t>Oral health services.mp.</w:t>
            </w:r>
            <w:r w:rsidRPr="00C61A5C">
              <w:rPr>
                <w:lang w:val="en-US"/>
              </w:rPr>
              <w:tab/>
            </w:r>
          </w:p>
          <w:p w14:paraId="602947A7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24</w:t>
            </w:r>
            <w:r w:rsidRPr="00C61A5C">
              <w:rPr>
                <w:lang w:val="en-US"/>
              </w:rPr>
              <w:tab/>
              <w:t>Dental care services.mp.</w:t>
            </w:r>
            <w:r w:rsidRPr="00C61A5C">
              <w:rPr>
                <w:lang w:val="en-US"/>
              </w:rPr>
              <w:tab/>
            </w:r>
          </w:p>
          <w:p w14:paraId="2AAEB2ED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25</w:t>
            </w:r>
            <w:r w:rsidRPr="00C61A5C">
              <w:rPr>
                <w:lang w:val="en-US"/>
              </w:rPr>
              <w:tab/>
              <w:t>Dental Care for Disabled/</w:t>
            </w:r>
            <w:r w:rsidRPr="00C61A5C">
              <w:rPr>
                <w:lang w:val="en-US"/>
              </w:rPr>
              <w:tab/>
            </w:r>
          </w:p>
          <w:p w14:paraId="0B12FF19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26</w:t>
            </w:r>
            <w:r w:rsidRPr="00C61A5C">
              <w:rPr>
                <w:lang w:val="en-US"/>
              </w:rPr>
              <w:tab/>
              <w:t>Delivery of oral Health Care.mp.</w:t>
            </w:r>
            <w:r w:rsidRPr="00C61A5C">
              <w:rPr>
                <w:lang w:val="en-US"/>
              </w:rPr>
              <w:tab/>
            </w:r>
          </w:p>
          <w:p w14:paraId="72D1231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27</w:t>
            </w:r>
            <w:r w:rsidRPr="00C61A5C">
              <w:rPr>
                <w:lang w:val="en-US"/>
              </w:rPr>
              <w:tab/>
              <w:t>Access to oral health care.mp.</w:t>
            </w:r>
            <w:r w:rsidRPr="00C61A5C">
              <w:rPr>
                <w:lang w:val="en-US"/>
              </w:rPr>
              <w:tab/>
            </w:r>
          </w:p>
          <w:p w14:paraId="5C3D293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28</w:t>
            </w:r>
            <w:r w:rsidRPr="00C61A5C">
              <w:rPr>
                <w:lang w:val="en-US"/>
              </w:rPr>
              <w:tab/>
              <w:t>Utilization of oral health services.mp.</w:t>
            </w:r>
            <w:r w:rsidRPr="00C61A5C">
              <w:rPr>
                <w:lang w:val="en-US"/>
              </w:rPr>
              <w:tab/>
            </w:r>
          </w:p>
          <w:p w14:paraId="3162EB70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29</w:t>
            </w:r>
            <w:r w:rsidRPr="00C61A5C">
              <w:rPr>
                <w:lang w:val="en-US"/>
              </w:rPr>
              <w:tab/>
              <w:t>Delivery of Dental Care.mp.</w:t>
            </w:r>
            <w:r w:rsidRPr="00C61A5C">
              <w:rPr>
                <w:lang w:val="en-US"/>
              </w:rPr>
              <w:tab/>
            </w:r>
          </w:p>
          <w:p w14:paraId="3AEEF3F7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30</w:t>
            </w:r>
            <w:r w:rsidRPr="00C61A5C">
              <w:rPr>
                <w:lang w:val="en-US"/>
              </w:rPr>
              <w:tab/>
              <w:t>2 or 3 or 4 or 5 or 6 or 7 or 8 or 9 or 10 or 11 or 12 or 13 or 14 or 15 or 16 or 17 or 18 or 19 or 20</w:t>
            </w:r>
            <w:r w:rsidRPr="00C61A5C">
              <w:rPr>
                <w:lang w:val="en-US"/>
              </w:rPr>
              <w:tab/>
              <w:t>518542</w:t>
            </w:r>
          </w:p>
          <w:p w14:paraId="7C12211F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31</w:t>
            </w:r>
            <w:r w:rsidRPr="00C61A5C">
              <w:rPr>
                <w:lang w:val="en-US"/>
              </w:rPr>
              <w:tab/>
              <w:t>21 or 22 or 23 or 24 or 25 or 26 or 27 or 28 or 29</w:t>
            </w:r>
            <w:r w:rsidRPr="00C61A5C">
              <w:rPr>
                <w:lang w:val="en-US"/>
              </w:rPr>
              <w:tab/>
              <w:t>49158</w:t>
            </w:r>
          </w:p>
          <w:p w14:paraId="775A0688" w14:textId="3170BE2D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32</w:t>
            </w:r>
            <w:r w:rsidRPr="00C61A5C">
              <w:rPr>
                <w:lang w:val="en-US"/>
              </w:rPr>
              <w:tab/>
              <w:t>1 and 30 and 31</w:t>
            </w:r>
          </w:p>
        </w:tc>
      </w:tr>
      <w:tr w:rsidR="003B481A" w:rsidRPr="00C61A5C" w14:paraId="557DC966" w14:textId="77777777" w:rsidTr="00353760">
        <w:tc>
          <w:tcPr>
            <w:tcW w:w="683" w:type="pct"/>
          </w:tcPr>
          <w:p w14:paraId="12343513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lastRenderedPageBreak/>
              <w:t>Scopus</w:t>
            </w:r>
          </w:p>
        </w:tc>
        <w:tc>
          <w:tcPr>
            <w:tcW w:w="719" w:type="pct"/>
          </w:tcPr>
          <w:p w14:paraId="77E4C236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</w:p>
        </w:tc>
        <w:tc>
          <w:tcPr>
            <w:tcW w:w="3598" w:type="pct"/>
          </w:tcPr>
          <w:p w14:paraId="1DFB872F" w14:textId="77777777" w:rsidR="003B481A" w:rsidRPr="00C61A5C" w:rsidRDefault="003B481A" w:rsidP="00353760">
            <w:pPr>
              <w:keepNext/>
              <w:keepLines/>
              <w:spacing w:line="480" w:lineRule="auto"/>
              <w:outlineLvl w:val="0"/>
              <w:rPr>
                <w:lang w:val="en-US"/>
              </w:rPr>
            </w:pPr>
            <w:r w:rsidRPr="00C61A5C">
              <w:rPr>
                <w:rFonts w:eastAsiaTheme="majorEastAsia"/>
                <w:color w:val="000000" w:themeColor="text1"/>
                <w:lang w:val="en-US"/>
              </w:rPr>
              <w:t>( ( 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child*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”preschool”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”minor*”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”adolescent*”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) )   AND  ( ( 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difficult*”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defect”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disorder*”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impairment”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”Mental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”cognitive impairment”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”Cognitive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”Developmental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”Developmental difficult*”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”Developmental disorder*”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”Intellectual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”special needs”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”down syndrome”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”cerebral palsy”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autism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adhd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”disabled person”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”handicapped”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”physically disabled”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”Physically Challenged”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”Mental Retardation”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lastRenderedPageBreak/>
              <w:t>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”Intellectual Development Disorder”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) )  AND  ( ( 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”oral health”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”Oral health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”Dental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”Dental health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”Dental care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”Special care dentistry”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”Delivery of oral Health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”Access to oral health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”Utilization of oral health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”Delivery of Dental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”Access to dental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OR  TITLE-ABS-KEY 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”Access to dental treatment”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) ) </w:t>
            </w:r>
          </w:p>
        </w:tc>
      </w:tr>
      <w:tr w:rsidR="003B481A" w:rsidRPr="00C61A5C" w14:paraId="2AFBE713" w14:textId="77777777" w:rsidTr="00353760">
        <w:tc>
          <w:tcPr>
            <w:tcW w:w="683" w:type="pct"/>
          </w:tcPr>
          <w:p w14:paraId="55A43827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lastRenderedPageBreak/>
              <w:t>PsycINFO</w:t>
            </w:r>
          </w:p>
        </w:tc>
        <w:tc>
          <w:tcPr>
            <w:tcW w:w="719" w:type="pct"/>
          </w:tcPr>
          <w:p w14:paraId="180B11CD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OvidSP</w:t>
            </w:r>
          </w:p>
        </w:tc>
        <w:tc>
          <w:tcPr>
            <w:tcW w:w="3598" w:type="pct"/>
          </w:tcPr>
          <w:p w14:paraId="7BB6B2F2" w14:textId="77777777" w:rsidR="003B481A" w:rsidRPr="00C61A5C" w:rsidRDefault="003B481A" w:rsidP="00353760">
            <w:pPr>
              <w:keepNext/>
              <w:keepLines/>
              <w:spacing w:line="480" w:lineRule="auto"/>
              <w:outlineLvl w:val="0"/>
              <w:rPr>
                <w:rFonts w:eastAsiaTheme="majorEastAsia"/>
                <w:color w:val="000000" w:themeColor="text1"/>
                <w:highlight w:val="yellow"/>
                <w:lang w:val="en-US"/>
              </w:rPr>
            </w:pPr>
            <w:r w:rsidRPr="00C61A5C">
              <w:rPr>
                <w:rFonts w:eastAsiaTheme="majorEastAsia"/>
                <w:color w:val="000000" w:themeColor="text1"/>
                <w:lang w:val="en-US"/>
              </w:rPr>
              <w:t>ab(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child*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minor*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adolescent*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AND  ab(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“Learning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difficult*”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defect”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disorder*”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”learning impairment”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”Mental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”cognitive impairment”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”Cognitive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“Developmental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”Developmental difficult*”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”Developmental disorder*”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”Intellectual disabilit*”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”special needs”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“down syndrome”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 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“cerebral palsy”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 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autism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 OR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“Autism Spectrum Disorder”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adhd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  OR 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”disabled person”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”handicapped”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“physically disabled”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”Physically Challenged”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”Mental Retardation”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”Intellectual Development Disorder”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 AND ab(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“oral health”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“Oral health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”Dental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”Dental health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”Dental care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”Special care dentistry”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”Delivery of oral Health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 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”Access to oral health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”Utilization of oral health services”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 xml:space="preserve">  OR  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”Delivery of Dental Care” OR ”Access to dental care”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OR </w:t>
            </w:r>
            <w:r w:rsidRPr="00C61A5C">
              <w:rPr>
                <w:rFonts w:eastAsiaTheme="majorEastAsia"/>
                <w:i/>
                <w:iCs/>
                <w:color w:val="000000" w:themeColor="text1"/>
                <w:lang w:val="en-US"/>
              </w:rPr>
              <w:t>”Access to dental treatment”</w:t>
            </w:r>
            <w:r w:rsidRPr="00C61A5C">
              <w:rPr>
                <w:rFonts w:eastAsiaTheme="majorEastAsia"/>
                <w:color w:val="000000" w:themeColor="text1"/>
                <w:lang w:val="en-US"/>
              </w:rPr>
              <w:t> ) </w:t>
            </w:r>
          </w:p>
        </w:tc>
      </w:tr>
      <w:tr w:rsidR="003B481A" w:rsidRPr="00C61A5C" w14:paraId="4BCD02B5" w14:textId="77777777" w:rsidTr="00353760">
        <w:tc>
          <w:tcPr>
            <w:tcW w:w="683" w:type="pct"/>
          </w:tcPr>
          <w:p w14:paraId="1CDC92CE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EMBASE</w:t>
            </w:r>
            <w:r w:rsidRPr="00C61A5C">
              <w:rPr>
                <w:highlight w:val="yellow"/>
                <w:lang w:val="en-US"/>
              </w:rPr>
              <w:t xml:space="preserve"> </w:t>
            </w:r>
          </w:p>
        </w:tc>
        <w:tc>
          <w:tcPr>
            <w:tcW w:w="719" w:type="pct"/>
          </w:tcPr>
          <w:p w14:paraId="54F8A693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(Ovid)</w:t>
            </w:r>
          </w:p>
        </w:tc>
        <w:tc>
          <w:tcPr>
            <w:tcW w:w="3598" w:type="pct"/>
          </w:tcPr>
          <w:p w14:paraId="621B4904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ab( </w:t>
            </w:r>
            <w:r w:rsidRPr="00C61A5C">
              <w:rPr>
                <w:i/>
                <w:iCs/>
                <w:lang w:val="en-US"/>
              </w:rPr>
              <w:t>child*</w:t>
            </w:r>
            <w:r w:rsidRPr="00C61A5C">
              <w:rPr>
                <w:lang w:val="en-US"/>
              </w:rPr>
              <w:t xml:space="preserve">  OR  </w:t>
            </w:r>
            <w:r w:rsidRPr="00C61A5C">
              <w:rPr>
                <w:i/>
                <w:iCs/>
                <w:lang w:val="en-US"/>
              </w:rPr>
              <w:t>minor*</w:t>
            </w:r>
            <w:r w:rsidRPr="00C61A5C">
              <w:rPr>
                <w:lang w:val="en-US"/>
              </w:rPr>
              <w:t>   OR </w:t>
            </w:r>
            <w:r w:rsidRPr="00C61A5C">
              <w:rPr>
                <w:i/>
                <w:iCs/>
                <w:lang w:val="en-US"/>
              </w:rPr>
              <w:t>adolescent*</w:t>
            </w:r>
            <w:r w:rsidRPr="00C61A5C">
              <w:rPr>
                <w:lang w:val="en-US"/>
              </w:rPr>
              <w:t>)  AND  ab(</w:t>
            </w:r>
            <w:r w:rsidRPr="00C61A5C">
              <w:rPr>
                <w:i/>
                <w:iCs/>
                <w:lang w:val="en-US"/>
              </w:rPr>
              <w:t>“Learning disabilit*”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”Learning difficult*”</w:t>
            </w:r>
            <w:r w:rsidRPr="00C61A5C">
              <w:rPr>
                <w:lang w:val="en-US"/>
              </w:rPr>
              <w:t xml:space="preserve"> OR </w:t>
            </w:r>
            <w:r w:rsidRPr="00C61A5C">
              <w:rPr>
                <w:i/>
                <w:iCs/>
                <w:lang w:val="en-US"/>
              </w:rPr>
              <w:t>”Learning defect”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”Learning disorder*”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”learning impairment”</w:t>
            </w:r>
            <w:r w:rsidRPr="00C61A5C">
              <w:rPr>
                <w:lang w:val="en-US"/>
              </w:rPr>
              <w:t> OR </w:t>
            </w:r>
            <w:r w:rsidRPr="00C61A5C">
              <w:rPr>
                <w:i/>
                <w:iCs/>
                <w:lang w:val="en-US"/>
              </w:rPr>
              <w:t>”Mental disabilit*”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 xml:space="preserve">”cognitive </w:t>
            </w:r>
            <w:r w:rsidRPr="00C61A5C">
              <w:rPr>
                <w:i/>
                <w:iCs/>
                <w:lang w:val="en-US"/>
              </w:rPr>
              <w:lastRenderedPageBreak/>
              <w:t>impairment”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”Cognitive disabilit*”</w:t>
            </w:r>
            <w:r w:rsidRPr="00C61A5C">
              <w:rPr>
                <w:lang w:val="en-US"/>
              </w:rPr>
              <w:t xml:space="preserve">  OR  </w:t>
            </w:r>
            <w:r w:rsidRPr="00C61A5C">
              <w:rPr>
                <w:i/>
                <w:iCs/>
                <w:lang w:val="en-US"/>
              </w:rPr>
              <w:t>“Developmental disabilit*”</w:t>
            </w:r>
            <w:r w:rsidRPr="00C61A5C">
              <w:rPr>
                <w:lang w:val="en-US"/>
              </w:rPr>
              <w:t>  OR  </w:t>
            </w:r>
            <w:r w:rsidRPr="00C61A5C">
              <w:rPr>
                <w:i/>
                <w:iCs/>
                <w:lang w:val="en-US"/>
              </w:rPr>
              <w:t>”Developmental difficult*”</w:t>
            </w:r>
            <w:r w:rsidRPr="00C61A5C">
              <w:rPr>
                <w:lang w:val="en-US"/>
              </w:rPr>
              <w:t> OR </w:t>
            </w:r>
            <w:r w:rsidRPr="00C61A5C">
              <w:rPr>
                <w:i/>
                <w:iCs/>
                <w:lang w:val="en-US"/>
              </w:rPr>
              <w:t>”Developmental disorder*”</w:t>
            </w:r>
            <w:r w:rsidRPr="00C61A5C">
              <w:rPr>
                <w:lang w:val="en-US"/>
              </w:rPr>
              <w:t> OR </w:t>
            </w:r>
            <w:r w:rsidRPr="00C61A5C">
              <w:rPr>
                <w:i/>
                <w:iCs/>
                <w:lang w:val="en-US"/>
              </w:rPr>
              <w:t>”Intellectual disabilit*”</w:t>
            </w:r>
            <w:r w:rsidRPr="00C61A5C">
              <w:rPr>
                <w:lang w:val="en-US"/>
              </w:rPr>
              <w:t> OR </w:t>
            </w:r>
            <w:r w:rsidRPr="00C61A5C">
              <w:rPr>
                <w:i/>
                <w:iCs/>
                <w:lang w:val="en-US"/>
              </w:rPr>
              <w:t>”special needs”</w:t>
            </w:r>
            <w:r w:rsidRPr="00C61A5C">
              <w:rPr>
                <w:lang w:val="en-US"/>
              </w:rPr>
              <w:t xml:space="preserve"> OR  </w:t>
            </w:r>
            <w:r w:rsidRPr="00C61A5C">
              <w:rPr>
                <w:i/>
                <w:iCs/>
                <w:lang w:val="en-US"/>
              </w:rPr>
              <w:t>“down syndrome”</w:t>
            </w:r>
            <w:r w:rsidRPr="00C61A5C">
              <w:rPr>
                <w:lang w:val="en-US"/>
              </w:rPr>
              <w:t xml:space="preserve">   OR  </w:t>
            </w:r>
            <w:r w:rsidRPr="00C61A5C">
              <w:rPr>
                <w:i/>
                <w:iCs/>
                <w:lang w:val="en-US"/>
              </w:rPr>
              <w:t>“cerebral palsy”</w:t>
            </w:r>
            <w:r w:rsidRPr="00C61A5C">
              <w:rPr>
                <w:lang w:val="en-US"/>
              </w:rPr>
              <w:t xml:space="preserve">  OR  </w:t>
            </w:r>
            <w:r w:rsidRPr="00C61A5C">
              <w:rPr>
                <w:i/>
                <w:iCs/>
                <w:lang w:val="en-US"/>
              </w:rPr>
              <w:t>autism</w:t>
            </w:r>
            <w:r w:rsidRPr="00C61A5C">
              <w:rPr>
                <w:lang w:val="en-US"/>
              </w:rPr>
              <w:t xml:space="preserve">  OR </w:t>
            </w:r>
            <w:r w:rsidRPr="00C61A5C">
              <w:rPr>
                <w:i/>
                <w:iCs/>
                <w:lang w:val="en-US"/>
              </w:rPr>
              <w:t>“Autism Spectrum Disorder”</w:t>
            </w:r>
            <w:r w:rsidRPr="00C61A5C">
              <w:rPr>
                <w:lang w:val="en-US"/>
              </w:rPr>
              <w:t xml:space="preserve"> OR  </w:t>
            </w:r>
            <w:r w:rsidRPr="00C61A5C">
              <w:rPr>
                <w:i/>
                <w:iCs/>
                <w:lang w:val="en-US"/>
              </w:rPr>
              <w:t>adhd</w:t>
            </w:r>
            <w:r w:rsidRPr="00C61A5C">
              <w:rPr>
                <w:lang w:val="en-US"/>
              </w:rPr>
              <w:t>   OR  </w:t>
            </w:r>
            <w:r w:rsidRPr="00C61A5C">
              <w:rPr>
                <w:i/>
                <w:iCs/>
                <w:lang w:val="en-US"/>
              </w:rPr>
              <w:t>”disabled person”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”handicapped”</w:t>
            </w:r>
            <w:r w:rsidRPr="00C61A5C">
              <w:rPr>
                <w:lang w:val="en-US"/>
              </w:rPr>
              <w:t xml:space="preserve">  OR  </w:t>
            </w:r>
            <w:r w:rsidRPr="00C61A5C">
              <w:rPr>
                <w:i/>
                <w:iCs/>
                <w:lang w:val="en-US"/>
              </w:rPr>
              <w:t>“physically disabled”</w:t>
            </w:r>
            <w:r w:rsidRPr="00C61A5C">
              <w:rPr>
                <w:lang w:val="en-US"/>
              </w:rPr>
              <w:t>   OR </w:t>
            </w:r>
            <w:r w:rsidRPr="00C61A5C">
              <w:rPr>
                <w:i/>
                <w:iCs/>
                <w:lang w:val="en-US"/>
              </w:rPr>
              <w:t>”Physically Challenged”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”Mental Retardation”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”Intellectual Development Disorder”</w:t>
            </w:r>
            <w:r w:rsidRPr="00C61A5C">
              <w:rPr>
                <w:lang w:val="en-US"/>
              </w:rPr>
              <w:t> )  AND ab(</w:t>
            </w:r>
            <w:r w:rsidRPr="00C61A5C">
              <w:rPr>
                <w:i/>
                <w:iCs/>
                <w:lang w:val="en-US"/>
              </w:rPr>
              <w:t>“oral health”</w:t>
            </w:r>
            <w:r w:rsidRPr="00C61A5C">
              <w:rPr>
                <w:lang w:val="en-US"/>
              </w:rPr>
              <w:t xml:space="preserve">  OR  </w:t>
            </w:r>
            <w:r w:rsidRPr="00C61A5C">
              <w:rPr>
                <w:i/>
                <w:iCs/>
                <w:lang w:val="en-US"/>
              </w:rPr>
              <w:t>“Oral health services”</w:t>
            </w:r>
            <w:r w:rsidRPr="00C61A5C">
              <w:rPr>
                <w:lang w:val="en-US"/>
              </w:rPr>
              <w:t>   OR </w:t>
            </w:r>
            <w:r w:rsidRPr="00C61A5C">
              <w:rPr>
                <w:i/>
                <w:iCs/>
                <w:lang w:val="en-US"/>
              </w:rPr>
              <w:t>”Dental care”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”Dental health services”</w:t>
            </w:r>
            <w:r w:rsidRPr="00C61A5C">
              <w:rPr>
                <w:lang w:val="en-US"/>
              </w:rPr>
              <w:t> OR </w:t>
            </w:r>
            <w:r w:rsidRPr="00C61A5C">
              <w:rPr>
                <w:i/>
                <w:iCs/>
                <w:lang w:val="en-US"/>
              </w:rPr>
              <w:t>”Dental care services”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”Special care dentistry”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”Delivery of oral Health Care”</w:t>
            </w:r>
            <w:r w:rsidRPr="00C61A5C">
              <w:rPr>
                <w:lang w:val="en-US"/>
              </w:rPr>
              <w:t>  OR </w:t>
            </w:r>
            <w:r w:rsidRPr="00C61A5C">
              <w:rPr>
                <w:i/>
                <w:iCs/>
                <w:lang w:val="en-US"/>
              </w:rPr>
              <w:t>”Access to oral health care”</w:t>
            </w:r>
            <w:r w:rsidRPr="00C61A5C">
              <w:rPr>
                <w:lang w:val="en-US"/>
              </w:rPr>
              <w:t> OR </w:t>
            </w:r>
            <w:r w:rsidRPr="00C61A5C">
              <w:rPr>
                <w:i/>
                <w:iCs/>
                <w:lang w:val="en-US"/>
              </w:rPr>
              <w:t>”Utilization of oral health services”</w:t>
            </w:r>
            <w:r w:rsidRPr="00C61A5C">
              <w:rPr>
                <w:lang w:val="en-US"/>
              </w:rPr>
              <w:t xml:space="preserve">  OR  </w:t>
            </w:r>
            <w:r w:rsidRPr="00C61A5C">
              <w:rPr>
                <w:i/>
                <w:iCs/>
                <w:lang w:val="en-US"/>
              </w:rPr>
              <w:t>“Delivery of Dental Care”</w:t>
            </w:r>
            <w:r w:rsidRPr="00C61A5C">
              <w:rPr>
                <w:lang w:val="en-US"/>
              </w:rPr>
              <w:t xml:space="preserve"> OR  </w:t>
            </w:r>
            <w:r w:rsidRPr="00C61A5C">
              <w:rPr>
                <w:i/>
                <w:iCs/>
                <w:lang w:val="en-US"/>
              </w:rPr>
              <w:t>“Access to dental care”</w:t>
            </w:r>
            <w:r w:rsidRPr="00C61A5C">
              <w:rPr>
                <w:lang w:val="en-US"/>
              </w:rPr>
              <w:t xml:space="preserve"> OR  </w:t>
            </w:r>
            <w:r w:rsidRPr="00C61A5C">
              <w:rPr>
                <w:i/>
                <w:iCs/>
                <w:lang w:val="en-US"/>
              </w:rPr>
              <w:t>“Access to dental treatment”</w:t>
            </w:r>
            <w:r w:rsidRPr="00C61A5C">
              <w:rPr>
                <w:lang w:val="en-US"/>
              </w:rPr>
              <w:t> ) </w:t>
            </w:r>
          </w:p>
        </w:tc>
      </w:tr>
      <w:tr w:rsidR="003B481A" w:rsidRPr="00C61A5C" w14:paraId="4AC62138" w14:textId="77777777" w:rsidTr="00353760">
        <w:tc>
          <w:tcPr>
            <w:tcW w:w="683" w:type="pct"/>
          </w:tcPr>
          <w:p w14:paraId="12EDB4F2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lastRenderedPageBreak/>
              <w:t>CINAHL (allied and nursing journals)</w:t>
            </w:r>
          </w:p>
        </w:tc>
        <w:tc>
          <w:tcPr>
            <w:tcW w:w="719" w:type="pct"/>
          </w:tcPr>
          <w:p w14:paraId="44435D90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>(EBSCO)</w:t>
            </w:r>
          </w:p>
        </w:tc>
        <w:tc>
          <w:tcPr>
            <w:tcW w:w="3598" w:type="pct"/>
          </w:tcPr>
          <w:p w14:paraId="6769393F" w14:textId="77777777" w:rsidR="003B481A" w:rsidRPr="00C61A5C" w:rsidRDefault="003B481A" w:rsidP="00353760">
            <w:pPr>
              <w:spacing w:line="480" w:lineRule="auto"/>
              <w:rPr>
                <w:lang w:val="en-US"/>
              </w:rPr>
            </w:pPr>
            <w:r w:rsidRPr="00C61A5C">
              <w:rPr>
                <w:lang w:val="en-US"/>
              </w:rPr>
              <w:t xml:space="preserve">( child or children or preschool or minor or adolescent or teenager ) AND (( learning disability or learning difficulty or intellectual disability or learning disorder or learning impairment ) OR ( mental disability or developmental disability or cognitive impairment or cognitive disability ) OR developmental difficulties OR ( down syndrome or cerebral palsy ) OR ( autism spectrum disorders or autism ) OR ( mental retardation or cognitively impaired )) AND (( </w:t>
            </w:r>
            <w:r w:rsidRPr="00C61A5C">
              <w:rPr>
                <w:lang w:val="en-US"/>
              </w:rPr>
              <w:lastRenderedPageBreak/>
              <w:t>access to oral health care or delivery of dental care ) OR ( oral health or dental health or dental care or oral care ) OR (Utilization of oral health services))</w:t>
            </w:r>
          </w:p>
        </w:tc>
      </w:tr>
    </w:tbl>
    <w:p w14:paraId="2DF53A6F" w14:textId="77777777" w:rsidR="003B481A" w:rsidRPr="00C61A5C" w:rsidRDefault="003B481A" w:rsidP="003B481A">
      <w:pPr>
        <w:spacing w:line="480" w:lineRule="auto"/>
        <w:rPr>
          <w:lang w:val="en-US"/>
        </w:rPr>
        <w:sectPr w:rsidR="003B481A" w:rsidRPr="00C61A5C" w:rsidSect="003B481A">
          <w:footerReference w:type="even" r:id="rId7"/>
          <w:footerReference w:type="default" r:id="rId8"/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2D6A5FDD" w14:textId="0C2185D1" w:rsidR="00022604" w:rsidRPr="00C61A5C" w:rsidRDefault="00022604">
      <w:pPr>
        <w:rPr>
          <w:lang w:val="en-US"/>
        </w:rPr>
      </w:pPr>
    </w:p>
    <w:sectPr w:rsidR="00022604" w:rsidRPr="00C61A5C" w:rsidSect="002A40F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B63BC" w14:textId="77777777" w:rsidR="00441D6C" w:rsidRDefault="00441D6C">
      <w:r>
        <w:separator/>
      </w:r>
    </w:p>
  </w:endnote>
  <w:endnote w:type="continuationSeparator" w:id="0">
    <w:p w14:paraId="63BBA155" w14:textId="77777777" w:rsidR="00441D6C" w:rsidRDefault="0044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50379406"/>
      <w:docPartObj>
        <w:docPartGallery w:val="Page Numbers (Bottom of Page)"/>
        <w:docPartUnique/>
      </w:docPartObj>
    </w:sdtPr>
    <w:sdtContent>
      <w:p w14:paraId="33CF8D0A" w14:textId="77777777" w:rsidR="00A97075" w:rsidRDefault="00000000" w:rsidP="003F4D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3C6294DF" w14:textId="77777777" w:rsidR="00A97075" w:rsidRDefault="00A97075" w:rsidP="003F4D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775745503"/>
      <w:docPartObj>
        <w:docPartGallery w:val="Page Numbers (Bottom of Page)"/>
        <w:docPartUnique/>
      </w:docPartObj>
    </w:sdtPr>
    <w:sdtContent>
      <w:p w14:paraId="73711F60" w14:textId="77777777" w:rsidR="00A97075" w:rsidRDefault="00000000" w:rsidP="003F4D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CDA673" w14:textId="77777777" w:rsidR="00A97075" w:rsidRDefault="00A97075" w:rsidP="003F4D4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C70D" w14:textId="77777777" w:rsidR="00441D6C" w:rsidRDefault="00441D6C">
      <w:r>
        <w:separator/>
      </w:r>
    </w:p>
  </w:footnote>
  <w:footnote w:type="continuationSeparator" w:id="0">
    <w:p w14:paraId="4CB1CC7A" w14:textId="77777777" w:rsidR="00441D6C" w:rsidRDefault="00441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50FD3"/>
    <w:multiLevelType w:val="multilevel"/>
    <w:tmpl w:val="68FC0D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5B07B9E"/>
    <w:multiLevelType w:val="multilevel"/>
    <w:tmpl w:val="7C8A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67516233">
    <w:abstractNumId w:val="0"/>
  </w:num>
  <w:num w:numId="2" w16cid:durableId="56367858">
    <w:abstractNumId w:val="0"/>
  </w:num>
  <w:num w:numId="3" w16cid:durableId="112022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35"/>
    <w:rsid w:val="00001D90"/>
    <w:rsid w:val="00007417"/>
    <w:rsid w:val="00012D03"/>
    <w:rsid w:val="00014089"/>
    <w:rsid w:val="0001547C"/>
    <w:rsid w:val="000163CA"/>
    <w:rsid w:val="00016C36"/>
    <w:rsid w:val="00020F94"/>
    <w:rsid w:val="00022604"/>
    <w:rsid w:val="00024F22"/>
    <w:rsid w:val="00027376"/>
    <w:rsid w:val="00027486"/>
    <w:rsid w:val="000540C2"/>
    <w:rsid w:val="00054FCA"/>
    <w:rsid w:val="00055441"/>
    <w:rsid w:val="000564D8"/>
    <w:rsid w:val="00064033"/>
    <w:rsid w:val="0006742B"/>
    <w:rsid w:val="00067AC8"/>
    <w:rsid w:val="000712A5"/>
    <w:rsid w:val="00072F0D"/>
    <w:rsid w:val="00074275"/>
    <w:rsid w:val="000802A9"/>
    <w:rsid w:val="000820BB"/>
    <w:rsid w:val="000832CA"/>
    <w:rsid w:val="00086429"/>
    <w:rsid w:val="00086A7E"/>
    <w:rsid w:val="00090F39"/>
    <w:rsid w:val="0009632F"/>
    <w:rsid w:val="000A1951"/>
    <w:rsid w:val="000A22A1"/>
    <w:rsid w:val="000A443E"/>
    <w:rsid w:val="000A48A8"/>
    <w:rsid w:val="000A6685"/>
    <w:rsid w:val="000A7D6E"/>
    <w:rsid w:val="000B16B5"/>
    <w:rsid w:val="000B2CCE"/>
    <w:rsid w:val="000B460A"/>
    <w:rsid w:val="000B54AB"/>
    <w:rsid w:val="000C3D27"/>
    <w:rsid w:val="000C4B21"/>
    <w:rsid w:val="000C5121"/>
    <w:rsid w:val="000D086A"/>
    <w:rsid w:val="000D1B54"/>
    <w:rsid w:val="000D321D"/>
    <w:rsid w:val="000D384F"/>
    <w:rsid w:val="000D54AD"/>
    <w:rsid w:val="000E1295"/>
    <w:rsid w:val="000E1825"/>
    <w:rsid w:val="000E30E8"/>
    <w:rsid w:val="000E3209"/>
    <w:rsid w:val="000E3AE4"/>
    <w:rsid w:val="000E54AB"/>
    <w:rsid w:val="000E575F"/>
    <w:rsid w:val="000F44CB"/>
    <w:rsid w:val="000F5D22"/>
    <w:rsid w:val="001046F0"/>
    <w:rsid w:val="00105070"/>
    <w:rsid w:val="00105479"/>
    <w:rsid w:val="00110A56"/>
    <w:rsid w:val="00113515"/>
    <w:rsid w:val="00114396"/>
    <w:rsid w:val="0011589F"/>
    <w:rsid w:val="00115A27"/>
    <w:rsid w:val="00124D4F"/>
    <w:rsid w:val="00126EB6"/>
    <w:rsid w:val="0013150B"/>
    <w:rsid w:val="001317C3"/>
    <w:rsid w:val="00133A56"/>
    <w:rsid w:val="00134034"/>
    <w:rsid w:val="001366C1"/>
    <w:rsid w:val="001425D1"/>
    <w:rsid w:val="00142F2C"/>
    <w:rsid w:val="00143C47"/>
    <w:rsid w:val="001443C7"/>
    <w:rsid w:val="00144CF3"/>
    <w:rsid w:val="00146CF8"/>
    <w:rsid w:val="00153159"/>
    <w:rsid w:val="001552C4"/>
    <w:rsid w:val="00155EA3"/>
    <w:rsid w:val="001567A3"/>
    <w:rsid w:val="00156985"/>
    <w:rsid w:val="00157C11"/>
    <w:rsid w:val="0016723F"/>
    <w:rsid w:val="001674CC"/>
    <w:rsid w:val="001708F5"/>
    <w:rsid w:val="001724B4"/>
    <w:rsid w:val="00172C5E"/>
    <w:rsid w:val="00175EF4"/>
    <w:rsid w:val="00177560"/>
    <w:rsid w:val="001802B6"/>
    <w:rsid w:val="00180764"/>
    <w:rsid w:val="001808C8"/>
    <w:rsid w:val="0018251E"/>
    <w:rsid w:val="00187BCC"/>
    <w:rsid w:val="00187D82"/>
    <w:rsid w:val="00190F21"/>
    <w:rsid w:val="00192AD6"/>
    <w:rsid w:val="00195DDB"/>
    <w:rsid w:val="001A0560"/>
    <w:rsid w:val="001A0F04"/>
    <w:rsid w:val="001A16EB"/>
    <w:rsid w:val="001A1B45"/>
    <w:rsid w:val="001B0C20"/>
    <w:rsid w:val="001B1E3C"/>
    <w:rsid w:val="001B20E9"/>
    <w:rsid w:val="001B4350"/>
    <w:rsid w:val="001B595D"/>
    <w:rsid w:val="001C2952"/>
    <w:rsid w:val="001C3F91"/>
    <w:rsid w:val="001D1835"/>
    <w:rsid w:val="001D45A9"/>
    <w:rsid w:val="001E4038"/>
    <w:rsid w:val="001F61C9"/>
    <w:rsid w:val="002006A9"/>
    <w:rsid w:val="00202EE0"/>
    <w:rsid w:val="00203146"/>
    <w:rsid w:val="00204179"/>
    <w:rsid w:val="0020693D"/>
    <w:rsid w:val="00211042"/>
    <w:rsid w:val="00225105"/>
    <w:rsid w:val="0022752F"/>
    <w:rsid w:val="00230830"/>
    <w:rsid w:val="00235BC3"/>
    <w:rsid w:val="00240253"/>
    <w:rsid w:val="00244EFA"/>
    <w:rsid w:val="00245F01"/>
    <w:rsid w:val="00246212"/>
    <w:rsid w:val="00247025"/>
    <w:rsid w:val="00247724"/>
    <w:rsid w:val="00257132"/>
    <w:rsid w:val="0026050A"/>
    <w:rsid w:val="002612D0"/>
    <w:rsid w:val="00262C14"/>
    <w:rsid w:val="00262E55"/>
    <w:rsid w:val="00267791"/>
    <w:rsid w:val="00271A57"/>
    <w:rsid w:val="00272D27"/>
    <w:rsid w:val="0027433E"/>
    <w:rsid w:val="00276FFA"/>
    <w:rsid w:val="00277C1E"/>
    <w:rsid w:val="00281048"/>
    <w:rsid w:val="00281AB0"/>
    <w:rsid w:val="00284B0A"/>
    <w:rsid w:val="00285C18"/>
    <w:rsid w:val="0028734E"/>
    <w:rsid w:val="00292702"/>
    <w:rsid w:val="002971DB"/>
    <w:rsid w:val="00297D63"/>
    <w:rsid w:val="002A40FA"/>
    <w:rsid w:val="002A52D6"/>
    <w:rsid w:val="002B2B63"/>
    <w:rsid w:val="002C092B"/>
    <w:rsid w:val="002C3429"/>
    <w:rsid w:val="002C3596"/>
    <w:rsid w:val="002C61D0"/>
    <w:rsid w:val="002D0FF8"/>
    <w:rsid w:val="002D48FB"/>
    <w:rsid w:val="002D6ED6"/>
    <w:rsid w:val="002D72E6"/>
    <w:rsid w:val="002D73B5"/>
    <w:rsid w:val="002D7CC8"/>
    <w:rsid w:val="002E160F"/>
    <w:rsid w:val="002E42BC"/>
    <w:rsid w:val="002E621A"/>
    <w:rsid w:val="002F13EF"/>
    <w:rsid w:val="002F1D03"/>
    <w:rsid w:val="002F29BB"/>
    <w:rsid w:val="002F30A6"/>
    <w:rsid w:val="002F3C4F"/>
    <w:rsid w:val="002F3D2E"/>
    <w:rsid w:val="002F461A"/>
    <w:rsid w:val="00303517"/>
    <w:rsid w:val="0030590F"/>
    <w:rsid w:val="0030785D"/>
    <w:rsid w:val="0031635D"/>
    <w:rsid w:val="00316644"/>
    <w:rsid w:val="0032140D"/>
    <w:rsid w:val="00321F1B"/>
    <w:rsid w:val="0032582B"/>
    <w:rsid w:val="00326A69"/>
    <w:rsid w:val="00326F8D"/>
    <w:rsid w:val="0033129D"/>
    <w:rsid w:val="00332ABD"/>
    <w:rsid w:val="003347DC"/>
    <w:rsid w:val="00343493"/>
    <w:rsid w:val="00344B15"/>
    <w:rsid w:val="00345146"/>
    <w:rsid w:val="00345C01"/>
    <w:rsid w:val="00346640"/>
    <w:rsid w:val="00352A07"/>
    <w:rsid w:val="00357040"/>
    <w:rsid w:val="003640C0"/>
    <w:rsid w:val="0036508D"/>
    <w:rsid w:val="00367297"/>
    <w:rsid w:val="00373A20"/>
    <w:rsid w:val="00376609"/>
    <w:rsid w:val="00376A7B"/>
    <w:rsid w:val="003772C5"/>
    <w:rsid w:val="00386B50"/>
    <w:rsid w:val="00386C97"/>
    <w:rsid w:val="00390958"/>
    <w:rsid w:val="00390D5E"/>
    <w:rsid w:val="00394BB4"/>
    <w:rsid w:val="003960CC"/>
    <w:rsid w:val="003A1BAB"/>
    <w:rsid w:val="003A446E"/>
    <w:rsid w:val="003A498F"/>
    <w:rsid w:val="003A7C56"/>
    <w:rsid w:val="003B3F91"/>
    <w:rsid w:val="003B481A"/>
    <w:rsid w:val="003B50D2"/>
    <w:rsid w:val="003B64D4"/>
    <w:rsid w:val="003C41D5"/>
    <w:rsid w:val="003C468A"/>
    <w:rsid w:val="003C74E1"/>
    <w:rsid w:val="003D4677"/>
    <w:rsid w:val="003E1DAD"/>
    <w:rsid w:val="003E2BDA"/>
    <w:rsid w:val="003E3BBF"/>
    <w:rsid w:val="003E4415"/>
    <w:rsid w:val="003F118D"/>
    <w:rsid w:val="003F1CBA"/>
    <w:rsid w:val="003F4291"/>
    <w:rsid w:val="003F5242"/>
    <w:rsid w:val="003F6DBD"/>
    <w:rsid w:val="003F6DCE"/>
    <w:rsid w:val="003F7B64"/>
    <w:rsid w:val="00401188"/>
    <w:rsid w:val="004024AB"/>
    <w:rsid w:val="00402928"/>
    <w:rsid w:val="00402FBC"/>
    <w:rsid w:val="00404434"/>
    <w:rsid w:val="00406900"/>
    <w:rsid w:val="0041029E"/>
    <w:rsid w:val="00412A18"/>
    <w:rsid w:val="00414D44"/>
    <w:rsid w:val="00421D47"/>
    <w:rsid w:val="00422B33"/>
    <w:rsid w:val="004254D4"/>
    <w:rsid w:val="00426409"/>
    <w:rsid w:val="00431826"/>
    <w:rsid w:val="00432100"/>
    <w:rsid w:val="00433C84"/>
    <w:rsid w:val="004361E0"/>
    <w:rsid w:val="0043639F"/>
    <w:rsid w:val="00436A4C"/>
    <w:rsid w:val="00437FD7"/>
    <w:rsid w:val="00440AD7"/>
    <w:rsid w:val="00441ACD"/>
    <w:rsid w:val="00441D6C"/>
    <w:rsid w:val="0044298D"/>
    <w:rsid w:val="00453900"/>
    <w:rsid w:val="0045482C"/>
    <w:rsid w:val="004553C7"/>
    <w:rsid w:val="00456C7F"/>
    <w:rsid w:val="00457A34"/>
    <w:rsid w:val="0046233B"/>
    <w:rsid w:val="00464832"/>
    <w:rsid w:val="00464EAD"/>
    <w:rsid w:val="0046731C"/>
    <w:rsid w:val="004676D0"/>
    <w:rsid w:val="00467D69"/>
    <w:rsid w:val="00470F60"/>
    <w:rsid w:val="004722E1"/>
    <w:rsid w:val="004729AA"/>
    <w:rsid w:val="00473FC5"/>
    <w:rsid w:val="00474E67"/>
    <w:rsid w:val="00477CAB"/>
    <w:rsid w:val="00480E0E"/>
    <w:rsid w:val="004811EA"/>
    <w:rsid w:val="00483B21"/>
    <w:rsid w:val="0048450A"/>
    <w:rsid w:val="0048601F"/>
    <w:rsid w:val="0048604F"/>
    <w:rsid w:val="00486C4A"/>
    <w:rsid w:val="00490D6B"/>
    <w:rsid w:val="00491E58"/>
    <w:rsid w:val="004960DD"/>
    <w:rsid w:val="00496540"/>
    <w:rsid w:val="004A6A06"/>
    <w:rsid w:val="004A6C62"/>
    <w:rsid w:val="004A6E5C"/>
    <w:rsid w:val="004A7201"/>
    <w:rsid w:val="004B20AB"/>
    <w:rsid w:val="004B24DB"/>
    <w:rsid w:val="004B39E1"/>
    <w:rsid w:val="004B6377"/>
    <w:rsid w:val="004B6A3B"/>
    <w:rsid w:val="004C0741"/>
    <w:rsid w:val="004C2BEA"/>
    <w:rsid w:val="004C3118"/>
    <w:rsid w:val="004C43E2"/>
    <w:rsid w:val="004C5290"/>
    <w:rsid w:val="004C6CEB"/>
    <w:rsid w:val="004C7E31"/>
    <w:rsid w:val="004D2963"/>
    <w:rsid w:val="004D3038"/>
    <w:rsid w:val="004D380A"/>
    <w:rsid w:val="004D5DA4"/>
    <w:rsid w:val="004D65B3"/>
    <w:rsid w:val="004E0F1A"/>
    <w:rsid w:val="004E3330"/>
    <w:rsid w:val="004E42E1"/>
    <w:rsid w:val="004E7225"/>
    <w:rsid w:val="004F7E69"/>
    <w:rsid w:val="005050BC"/>
    <w:rsid w:val="0050591F"/>
    <w:rsid w:val="00506008"/>
    <w:rsid w:val="005079EA"/>
    <w:rsid w:val="00507A96"/>
    <w:rsid w:val="00511645"/>
    <w:rsid w:val="00512500"/>
    <w:rsid w:val="005136A0"/>
    <w:rsid w:val="00517251"/>
    <w:rsid w:val="0052128E"/>
    <w:rsid w:val="005229C3"/>
    <w:rsid w:val="00522DFC"/>
    <w:rsid w:val="00525560"/>
    <w:rsid w:val="00531AE1"/>
    <w:rsid w:val="00532945"/>
    <w:rsid w:val="00535EA5"/>
    <w:rsid w:val="00536F5B"/>
    <w:rsid w:val="005376B7"/>
    <w:rsid w:val="005466C1"/>
    <w:rsid w:val="00551DB2"/>
    <w:rsid w:val="00552C4A"/>
    <w:rsid w:val="0055409A"/>
    <w:rsid w:val="00557913"/>
    <w:rsid w:val="00564373"/>
    <w:rsid w:val="005646A3"/>
    <w:rsid w:val="00565EBC"/>
    <w:rsid w:val="00571D56"/>
    <w:rsid w:val="0057292D"/>
    <w:rsid w:val="0057483C"/>
    <w:rsid w:val="0057525D"/>
    <w:rsid w:val="005757A0"/>
    <w:rsid w:val="005816EC"/>
    <w:rsid w:val="00584596"/>
    <w:rsid w:val="0058512A"/>
    <w:rsid w:val="005871D3"/>
    <w:rsid w:val="00591E13"/>
    <w:rsid w:val="00592EA6"/>
    <w:rsid w:val="00593C87"/>
    <w:rsid w:val="00596145"/>
    <w:rsid w:val="005A02AB"/>
    <w:rsid w:val="005A08BD"/>
    <w:rsid w:val="005A2C43"/>
    <w:rsid w:val="005B1B8B"/>
    <w:rsid w:val="005B221C"/>
    <w:rsid w:val="005B2931"/>
    <w:rsid w:val="005B3D89"/>
    <w:rsid w:val="005B6DCD"/>
    <w:rsid w:val="005B7E7A"/>
    <w:rsid w:val="005C0A8B"/>
    <w:rsid w:val="005C141D"/>
    <w:rsid w:val="005C2F1D"/>
    <w:rsid w:val="005C4009"/>
    <w:rsid w:val="005C502A"/>
    <w:rsid w:val="005C51B9"/>
    <w:rsid w:val="005C5EB5"/>
    <w:rsid w:val="005C768C"/>
    <w:rsid w:val="005D00C9"/>
    <w:rsid w:val="005D0436"/>
    <w:rsid w:val="005D2C0A"/>
    <w:rsid w:val="005D42BB"/>
    <w:rsid w:val="005D69D3"/>
    <w:rsid w:val="005D7798"/>
    <w:rsid w:val="005E7031"/>
    <w:rsid w:val="005E76FD"/>
    <w:rsid w:val="005F0ABA"/>
    <w:rsid w:val="005F2CFE"/>
    <w:rsid w:val="005F5DE1"/>
    <w:rsid w:val="0060286F"/>
    <w:rsid w:val="006038C5"/>
    <w:rsid w:val="00604798"/>
    <w:rsid w:val="0061037E"/>
    <w:rsid w:val="00613BD2"/>
    <w:rsid w:val="0061404A"/>
    <w:rsid w:val="0061496F"/>
    <w:rsid w:val="00616CD0"/>
    <w:rsid w:val="006170F6"/>
    <w:rsid w:val="00624663"/>
    <w:rsid w:val="00627022"/>
    <w:rsid w:val="0062759B"/>
    <w:rsid w:val="00627F39"/>
    <w:rsid w:val="00631D04"/>
    <w:rsid w:val="00640A1D"/>
    <w:rsid w:val="00645A62"/>
    <w:rsid w:val="006501E5"/>
    <w:rsid w:val="00650E40"/>
    <w:rsid w:val="006516FB"/>
    <w:rsid w:val="00651758"/>
    <w:rsid w:val="00657A9A"/>
    <w:rsid w:val="00660722"/>
    <w:rsid w:val="00661C29"/>
    <w:rsid w:val="00661E53"/>
    <w:rsid w:val="00662141"/>
    <w:rsid w:val="006640A0"/>
    <w:rsid w:val="0067138C"/>
    <w:rsid w:val="00676EBA"/>
    <w:rsid w:val="006811E3"/>
    <w:rsid w:val="00683816"/>
    <w:rsid w:val="006926F1"/>
    <w:rsid w:val="00692D08"/>
    <w:rsid w:val="00695841"/>
    <w:rsid w:val="0069602D"/>
    <w:rsid w:val="006962CD"/>
    <w:rsid w:val="006970EF"/>
    <w:rsid w:val="00697F3C"/>
    <w:rsid w:val="006A28D2"/>
    <w:rsid w:val="006A4EFD"/>
    <w:rsid w:val="006A54EB"/>
    <w:rsid w:val="006A6712"/>
    <w:rsid w:val="006A6B3B"/>
    <w:rsid w:val="006A7F6E"/>
    <w:rsid w:val="006B62ED"/>
    <w:rsid w:val="006B74FF"/>
    <w:rsid w:val="006B7D81"/>
    <w:rsid w:val="006C1E83"/>
    <w:rsid w:val="006C722C"/>
    <w:rsid w:val="006D1687"/>
    <w:rsid w:val="006D1C34"/>
    <w:rsid w:val="006D2BED"/>
    <w:rsid w:val="006D6B8B"/>
    <w:rsid w:val="006E48F0"/>
    <w:rsid w:val="006E587F"/>
    <w:rsid w:val="006E5F20"/>
    <w:rsid w:val="006E6405"/>
    <w:rsid w:val="006E68B5"/>
    <w:rsid w:val="006F060D"/>
    <w:rsid w:val="006F0EAA"/>
    <w:rsid w:val="006F4698"/>
    <w:rsid w:val="006F46DF"/>
    <w:rsid w:val="006F4B58"/>
    <w:rsid w:val="006F5C1A"/>
    <w:rsid w:val="006F636B"/>
    <w:rsid w:val="00700DF1"/>
    <w:rsid w:val="00702742"/>
    <w:rsid w:val="007045D9"/>
    <w:rsid w:val="00704A1A"/>
    <w:rsid w:val="00704BD0"/>
    <w:rsid w:val="0070662E"/>
    <w:rsid w:val="00707593"/>
    <w:rsid w:val="00720B51"/>
    <w:rsid w:val="007266A1"/>
    <w:rsid w:val="00732096"/>
    <w:rsid w:val="00736225"/>
    <w:rsid w:val="00737585"/>
    <w:rsid w:val="007375BD"/>
    <w:rsid w:val="00737749"/>
    <w:rsid w:val="00737785"/>
    <w:rsid w:val="007428CF"/>
    <w:rsid w:val="00742C67"/>
    <w:rsid w:val="0074340E"/>
    <w:rsid w:val="00743E41"/>
    <w:rsid w:val="00753C42"/>
    <w:rsid w:val="00754751"/>
    <w:rsid w:val="00754FA8"/>
    <w:rsid w:val="007554D0"/>
    <w:rsid w:val="007559EB"/>
    <w:rsid w:val="0076002B"/>
    <w:rsid w:val="00761AA0"/>
    <w:rsid w:val="00761ED7"/>
    <w:rsid w:val="00762AB3"/>
    <w:rsid w:val="00763827"/>
    <w:rsid w:val="007641BD"/>
    <w:rsid w:val="00766B68"/>
    <w:rsid w:val="007717E0"/>
    <w:rsid w:val="00771AB3"/>
    <w:rsid w:val="007726CF"/>
    <w:rsid w:val="00777F85"/>
    <w:rsid w:val="00780F97"/>
    <w:rsid w:val="007821F8"/>
    <w:rsid w:val="00782600"/>
    <w:rsid w:val="00782E10"/>
    <w:rsid w:val="00784C21"/>
    <w:rsid w:val="0078750F"/>
    <w:rsid w:val="00790B93"/>
    <w:rsid w:val="007944AE"/>
    <w:rsid w:val="007971A4"/>
    <w:rsid w:val="007A0E60"/>
    <w:rsid w:val="007A3FD8"/>
    <w:rsid w:val="007A6330"/>
    <w:rsid w:val="007A6940"/>
    <w:rsid w:val="007B11D2"/>
    <w:rsid w:val="007B1D66"/>
    <w:rsid w:val="007B750A"/>
    <w:rsid w:val="007C0EE6"/>
    <w:rsid w:val="007C716B"/>
    <w:rsid w:val="007C7213"/>
    <w:rsid w:val="007D148B"/>
    <w:rsid w:val="007D2978"/>
    <w:rsid w:val="007D7F0F"/>
    <w:rsid w:val="007E06EC"/>
    <w:rsid w:val="007E5E77"/>
    <w:rsid w:val="007E6085"/>
    <w:rsid w:val="007E6AAF"/>
    <w:rsid w:val="007F19C9"/>
    <w:rsid w:val="007F3A64"/>
    <w:rsid w:val="007F447A"/>
    <w:rsid w:val="007F4575"/>
    <w:rsid w:val="00803C98"/>
    <w:rsid w:val="00806518"/>
    <w:rsid w:val="00806F65"/>
    <w:rsid w:val="00807767"/>
    <w:rsid w:val="00810AB6"/>
    <w:rsid w:val="00811CFB"/>
    <w:rsid w:val="00813C18"/>
    <w:rsid w:val="008149F0"/>
    <w:rsid w:val="00814DDF"/>
    <w:rsid w:val="00815FCE"/>
    <w:rsid w:val="008250F8"/>
    <w:rsid w:val="00827E04"/>
    <w:rsid w:val="0083280C"/>
    <w:rsid w:val="00832D64"/>
    <w:rsid w:val="00833559"/>
    <w:rsid w:val="00834556"/>
    <w:rsid w:val="0084184D"/>
    <w:rsid w:val="00843A1E"/>
    <w:rsid w:val="00843A5D"/>
    <w:rsid w:val="00844886"/>
    <w:rsid w:val="0084519A"/>
    <w:rsid w:val="00847455"/>
    <w:rsid w:val="00850BB3"/>
    <w:rsid w:val="0085243D"/>
    <w:rsid w:val="00854869"/>
    <w:rsid w:val="00855075"/>
    <w:rsid w:val="00856C24"/>
    <w:rsid w:val="0086315C"/>
    <w:rsid w:val="00864030"/>
    <w:rsid w:val="00867178"/>
    <w:rsid w:val="00877C45"/>
    <w:rsid w:val="00882A83"/>
    <w:rsid w:val="008844F3"/>
    <w:rsid w:val="0089041E"/>
    <w:rsid w:val="00890EB7"/>
    <w:rsid w:val="00891151"/>
    <w:rsid w:val="0089190B"/>
    <w:rsid w:val="00895108"/>
    <w:rsid w:val="0089613D"/>
    <w:rsid w:val="008A0D63"/>
    <w:rsid w:val="008A5C05"/>
    <w:rsid w:val="008A733E"/>
    <w:rsid w:val="008B1873"/>
    <w:rsid w:val="008B1EC9"/>
    <w:rsid w:val="008B20AB"/>
    <w:rsid w:val="008B22A2"/>
    <w:rsid w:val="008B3CEC"/>
    <w:rsid w:val="008B4BF8"/>
    <w:rsid w:val="008B532A"/>
    <w:rsid w:val="008C03FE"/>
    <w:rsid w:val="008C174A"/>
    <w:rsid w:val="008C2E93"/>
    <w:rsid w:val="008C478B"/>
    <w:rsid w:val="008D073D"/>
    <w:rsid w:val="008D15EE"/>
    <w:rsid w:val="008D29F7"/>
    <w:rsid w:val="008D376D"/>
    <w:rsid w:val="008D5FAF"/>
    <w:rsid w:val="008D627B"/>
    <w:rsid w:val="008D7E97"/>
    <w:rsid w:val="008E4A5D"/>
    <w:rsid w:val="008E4D72"/>
    <w:rsid w:val="008E7E3F"/>
    <w:rsid w:val="008F2DE0"/>
    <w:rsid w:val="008F4D2E"/>
    <w:rsid w:val="008F5C2C"/>
    <w:rsid w:val="00906B1B"/>
    <w:rsid w:val="009074CB"/>
    <w:rsid w:val="00907F02"/>
    <w:rsid w:val="00913457"/>
    <w:rsid w:val="009157F8"/>
    <w:rsid w:val="00917CEB"/>
    <w:rsid w:val="00920095"/>
    <w:rsid w:val="0092009A"/>
    <w:rsid w:val="00922D1C"/>
    <w:rsid w:val="00923414"/>
    <w:rsid w:val="0092600D"/>
    <w:rsid w:val="00926D95"/>
    <w:rsid w:val="00927140"/>
    <w:rsid w:val="009274B0"/>
    <w:rsid w:val="0093071F"/>
    <w:rsid w:val="00932347"/>
    <w:rsid w:val="00932A8B"/>
    <w:rsid w:val="00937D9F"/>
    <w:rsid w:val="009456E3"/>
    <w:rsid w:val="009459A2"/>
    <w:rsid w:val="009519AB"/>
    <w:rsid w:val="00952D49"/>
    <w:rsid w:val="00954194"/>
    <w:rsid w:val="00956BEC"/>
    <w:rsid w:val="00961421"/>
    <w:rsid w:val="00963774"/>
    <w:rsid w:val="0096437B"/>
    <w:rsid w:val="00964F9E"/>
    <w:rsid w:val="00974A18"/>
    <w:rsid w:val="0097619C"/>
    <w:rsid w:val="009807C7"/>
    <w:rsid w:val="00985C96"/>
    <w:rsid w:val="009869BB"/>
    <w:rsid w:val="009879BA"/>
    <w:rsid w:val="00990AEE"/>
    <w:rsid w:val="00993EE4"/>
    <w:rsid w:val="009972F7"/>
    <w:rsid w:val="009A4620"/>
    <w:rsid w:val="009A5286"/>
    <w:rsid w:val="009A5B69"/>
    <w:rsid w:val="009A664C"/>
    <w:rsid w:val="009A6B08"/>
    <w:rsid w:val="009B0BE7"/>
    <w:rsid w:val="009B1612"/>
    <w:rsid w:val="009B23CA"/>
    <w:rsid w:val="009B276F"/>
    <w:rsid w:val="009B586B"/>
    <w:rsid w:val="009B5AB7"/>
    <w:rsid w:val="009B784D"/>
    <w:rsid w:val="009C264C"/>
    <w:rsid w:val="009C3DAE"/>
    <w:rsid w:val="009C58CC"/>
    <w:rsid w:val="009C68AF"/>
    <w:rsid w:val="009D0B07"/>
    <w:rsid w:val="009D1D91"/>
    <w:rsid w:val="009D3B19"/>
    <w:rsid w:val="009E0B33"/>
    <w:rsid w:val="009E39BB"/>
    <w:rsid w:val="009E5ABF"/>
    <w:rsid w:val="009E63BA"/>
    <w:rsid w:val="009F0427"/>
    <w:rsid w:val="009F0727"/>
    <w:rsid w:val="009F45F6"/>
    <w:rsid w:val="009F5C95"/>
    <w:rsid w:val="009F73B1"/>
    <w:rsid w:val="009F7BD3"/>
    <w:rsid w:val="00A018EB"/>
    <w:rsid w:val="00A03EC9"/>
    <w:rsid w:val="00A04F61"/>
    <w:rsid w:val="00A05B4E"/>
    <w:rsid w:val="00A061ED"/>
    <w:rsid w:val="00A0747D"/>
    <w:rsid w:val="00A07AFE"/>
    <w:rsid w:val="00A07B34"/>
    <w:rsid w:val="00A120DF"/>
    <w:rsid w:val="00A1455B"/>
    <w:rsid w:val="00A17765"/>
    <w:rsid w:val="00A21A27"/>
    <w:rsid w:val="00A22885"/>
    <w:rsid w:val="00A2329F"/>
    <w:rsid w:val="00A23993"/>
    <w:rsid w:val="00A30B39"/>
    <w:rsid w:val="00A40EC9"/>
    <w:rsid w:val="00A43B68"/>
    <w:rsid w:val="00A443E6"/>
    <w:rsid w:val="00A4526D"/>
    <w:rsid w:val="00A45DCD"/>
    <w:rsid w:val="00A45E57"/>
    <w:rsid w:val="00A475E5"/>
    <w:rsid w:val="00A56807"/>
    <w:rsid w:val="00A56947"/>
    <w:rsid w:val="00A57B16"/>
    <w:rsid w:val="00A65725"/>
    <w:rsid w:val="00A708DC"/>
    <w:rsid w:val="00A72A1F"/>
    <w:rsid w:val="00A73924"/>
    <w:rsid w:val="00A7485C"/>
    <w:rsid w:val="00A814B2"/>
    <w:rsid w:val="00A8167C"/>
    <w:rsid w:val="00A8338E"/>
    <w:rsid w:val="00A854B6"/>
    <w:rsid w:val="00A91A00"/>
    <w:rsid w:val="00A922F8"/>
    <w:rsid w:val="00A97075"/>
    <w:rsid w:val="00AA1135"/>
    <w:rsid w:val="00AA1BA0"/>
    <w:rsid w:val="00AA2446"/>
    <w:rsid w:val="00AA487C"/>
    <w:rsid w:val="00AA7035"/>
    <w:rsid w:val="00AB0D22"/>
    <w:rsid w:val="00AB318F"/>
    <w:rsid w:val="00AB33F6"/>
    <w:rsid w:val="00AB604E"/>
    <w:rsid w:val="00AC0849"/>
    <w:rsid w:val="00AC1671"/>
    <w:rsid w:val="00AC1C65"/>
    <w:rsid w:val="00AD1471"/>
    <w:rsid w:val="00AD27C7"/>
    <w:rsid w:val="00AD4788"/>
    <w:rsid w:val="00AD5DC1"/>
    <w:rsid w:val="00AD724F"/>
    <w:rsid w:val="00AE098C"/>
    <w:rsid w:val="00AE1370"/>
    <w:rsid w:val="00AE53C4"/>
    <w:rsid w:val="00AE70AB"/>
    <w:rsid w:val="00AE77CB"/>
    <w:rsid w:val="00AF0FFA"/>
    <w:rsid w:val="00AF20AE"/>
    <w:rsid w:val="00AF3BB0"/>
    <w:rsid w:val="00AF52B6"/>
    <w:rsid w:val="00B03230"/>
    <w:rsid w:val="00B036B1"/>
    <w:rsid w:val="00B03F55"/>
    <w:rsid w:val="00B04A97"/>
    <w:rsid w:val="00B07578"/>
    <w:rsid w:val="00B102FE"/>
    <w:rsid w:val="00B10970"/>
    <w:rsid w:val="00B13425"/>
    <w:rsid w:val="00B135D8"/>
    <w:rsid w:val="00B15DEA"/>
    <w:rsid w:val="00B16E08"/>
    <w:rsid w:val="00B23B55"/>
    <w:rsid w:val="00B26A66"/>
    <w:rsid w:val="00B27A68"/>
    <w:rsid w:val="00B30BCE"/>
    <w:rsid w:val="00B34198"/>
    <w:rsid w:val="00B3459E"/>
    <w:rsid w:val="00B37390"/>
    <w:rsid w:val="00B405F9"/>
    <w:rsid w:val="00B43C2A"/>
    <w:rsid w:val="00B44F70"/>
    <w:rsid w:val="00B471D6"/>
    <w:rsid w:val="00B47C0D"/>
    <w:rsid w:val="00B47C3A"/>
    <w:rsid w:val="00B5018E"/>
    <w:rsid w:val="00B50367"/>
    <w:rsid w:val="00B511DF"/>
    <w:rsid w:val="00B51E5F"/>
    <w:rsid w:val="00B52D99"/>
    <w:rsid w:val="00B550A6"/>
    <w:rsid w:val="00B62F1E"/>
    <w:rsid w:val="00B66658"/>
    <w:rsid w:val="00B66BB8"/>
    <w:rsid w:val="00B70A49"/>
    <w:rsid w:val="00B70DE1"/>
    <w:rsid w:val="00B70F5F"/>
    <w:rsid w:val="00B71A91"/>
    <w:rsid w:val="00B73E62"/>
    <w:rsid w:val="00B82864"/>
    <w:rsid w:val="00B94864"/>
    <w:rsid w:val="00BA07DA"/>
    <w:rsid w:val="00BA7104"/>
    <w:rsid w:val="00BB26E1"/>
    <w:rsid w:val="00BB3BC5"/>
    <w:rsid w:val="00BB7D7D"/>
    <w:rsid w:val="00BC0E0A"/>
    <w:rsid w:val="00BC1D80"/>
    <w:rsid w:val="00BC24F0"/>
    <w:rsid w:val="00BC3887"/>
    <w:rsid w:val="00BC54C0"/>
    <w:rsid w:val="00BC706C"/>
    <w:rsid w:val="00BC79D6"/>
    <w:rsid w:val="00BD0952"/>
    <w:rsid w:val="00BD2800"/>
    <w:rsid w:val="00BD2F99"/>
    <w:rsid w:val="00BD72BF"/>
    <w:rsid w:val="00BE0BBA"/>
    <w:rsid w:val="00BE2EC3"/>
    <w:rsid w:val="00BE3A3A"/>
    <w:rsid w:val="00BE4482"/>
    <w:rsid w:val="00BE4D15"/>
    <w:rsid w:val="00BE5A17"/>
    <w:rsid w:val="00BF05B3"/>
    <w:rsid w:val="00BF1CB3"/>
    <w:rsid w:val="00BF5B2D"/>
    <w:rsid w:val="00BF5EA1"/>
    <w:rsid w:val="00BF6D20"/>
    <w:rsid w:val="00C00D13"/>
    <w:rsid w:val="00C026CA"/>
    <w:rsid w:val="00C10610"/>
    <w:rsid w:val="00C10D30"/>
    <w:rsid w:val="00C11439"/>
    <w:rsid w:val="00C1388F"/>
    <w:rsid w:val="00C1478E"/>
    <w:rsid w:val="00C20EC2"/>
    <w:rsid w:val="00C216F7"/>
    <w:rsid w:val="00C21CD0"/>
    <w:rsid w:val="00C24804"/>
    <w:rsid w:val="00C26625"/>
    <w:rsid w:val="00C2769A"/>
    <w:rsid w:val="00C324E0"/>
    <w:rsid w:val="00C36F0D"/>
    <w:rsid w:val="00C41689"/>
    <w:rsid w:val="00C42394"/>
    <w:rsid w:val="00C45AA4"/>
    <w:rsid w:val="00C4761E"/>
    <w:rsid w:val="00C503C7"/>
    <w:rsid w:val="00C57499"/>
    <w:rsid w:val="00C5794D"/>
    <w:rsid w:val="00C604D0"/>
    <w:rsid w:val="00C61A5C"/>
    <w:rsid w:val="00C623C5"/>
    <w:rsid w:val="00C65CBE"/>
    <w:rsid w:val="00C73F6E"/>
    <w:rsid w:val="00C74857"/>
    <w:rsid w:val="00C757D5"/>
    <w:rsid w:val="00C7744C"/>
    <w:rsid w:val="00C77569"/>
    <w:rsid w:val="00C818BF"/>
    <w:rsid w:val="00C822FE"/>
    <w:rsid w:val="00C83745"/>
    <w:rsid w:val="00C841A0"/>
    <w:rsid w:val="00C87974"/>
    <w:rsid w:val="00C920F9"/>
    <w:rsid w:val="00C92952"/>
    <w:rsid w:val="00C929EE"/>
    <w:rsid w:val="00C9566F"/>
    <w:rsid w:val="00C96966"/>
    <w:rsid w:val="00CA0ABC"/>
    <w:rsid w:val="00CA1D9B"/>
    <w:rsid w:val="00CA273B"/>
    <w:rsid w:val="00CA7F99"/>
    <w:rsid w:val="00CB558C"/>
    <w:rsid w:val="00CB5D35"/>
    <w:rsid w:val="00CC0087"/>
    <w:rsid w:val="00CC065A"/>
    <w:rsid w:val="00CC100F"/>
    <w:rsid w:val="00CC2F2C"/>
    <w:rsid w:val="00CC4BE0"/>
    <w:rsid w:val="00CC50B1"/>
    <w:rsid w:val="00CD48B4"/>
    <w:rsid w:val="00CD5437"/>
    <w:rsid w:val="00CD7042"/>
    <w:rsid w:val="00CE200A"/>
    <w:rsid w:val="00CE2306"/>
    <w:rsid w:val="00CF0EB4"/>
    <w:rsid w:val="00CF20FF"/>
    <w:rsid w:val="00CF2FB7"/>
    <w:rsid w:val="00CF54C5"/>
    <w:rsid w:val="00CF5C49"/>
    <w:rsid w:val="00CF5E86"/>
    <w:rsid w:val="00CF623D"/>
    <w:rsid w:val="00CF7F32"/>
    <w:rsid w:val="00D01EF6"/>
    <w:rsid w:val="00D02B1A"/>
    <w:rsid w:val="00D10929"/>
    <w:rsid w:val="00D12499"/>
    <w:rsid w:val="00D13ED3"/>
    <w:rsid w:val="00D142A8"/>
    <w:rsid w:val="00D14B9D"/>
    <w:rsid w:val="00D167D5"/>
    <w:rsid w:val="00D167E0"/>
    <w:rsid w:val="00D22677"/>
    <w:rsid w:val="00D23557"/>
    <w:rsid w:val="00D24517"/>
    <w:rsid w:val="00D319CF"/>
    <w:rsid w:val="00D3208B"/>
    <w:rsid w:val="00D322C3"/>
    <w:rsid w:val="00D3708E"/>
    <w:rsid w:val="00D40CD1"/>
    <w:rsid w:val="00D4110D"/>
    <w:rsid w:val="00D42697"/>
    <w:rsid w:val="00D441E8"/>
    <w:rsid w:val="00D447D5"/>
    <w:rsid w:val="00D46916"/>
    <w:rsid w:val="00D526D0"/>
    <w:rsid w:val="00D621E3"/>
    <w:rsid w:val="00D630C4"/>
    <w:rsid w:val="00D709FD"/>
    <w:rsid w:val="00D70B11"/>
    <w:rsid w:val="00D75917"/>
    <w:rsid w:val="00D819D5"/>
    <w:rsid w:val="00D82619"/>
    <w:rsid w:val="00D845A2"/>
    <w:rsid w:val="00D96AEE"/>
    <w:rsid w:val="00DA1703"/>
    <w:rsid w:val="00DA22C8"/>
    <w:rsid w:val="00DA3FB8"/>
    <w:rsid w:val="00DA4C78"/>
    <w:rsid w:val="00DB1257"/>
    <w:rsid w:val="00DB1E1F"/>
    <w:rsid w:val="00DB4572"/>
    <w:rsid w:val="00DB49F1"/>
    <w:rsid w:val="00DB4B6A"/>
    <w:rsid w:val="00DB668C"/>
    <w:rsid w:val="00DB72D9"/>
    <w:rsid w:val="00DB7651"/>
    <w:rsid w:val="00DC050D"/>
    <w:rsid w:val="00DC1219"/>
    <w:rsid w:val="00DC2939"/>
    <w:rsid w:val="00DC3683"/>
    <w:rsid w:val="00DC600C"/>
    <w:rsid w:val="00DC6602"/>
    <w:rsid w:val="00DD00E2"/>
    <w:rsid w:val="00DD303E"/>
    <w:rsid w:val="00DD4F95"/>
    <w:rsid w:val="00DD637D"/>
    <w:rsid w:val="00DD6D08"/>
    <w:rsid w:val="00DE1B20"/>
    <w:rsid w:val="00DE2AD1"/>
    <w:rsid w:val="00DE2CD6"/>
    <w:rsid w:val="00DE4815"/>
    <w:rsid w:val="00DF0B3A"/>
    <w:rsid w:val="00DF2194"/>
    <w:rsid w:val="00DF72F4"/>
    <w:rsid w:val="00DF7C35"/>
    <w:rsid w:val="00E000C0"/>
    <w:rsid w:val="00E02B88"/>
    <w:rsid w:val="00E0533E"/>
    <w:rsid w:val="00E1064A"/>
    <w:rsid w:val="00E109E4"/>
    <w:rsid w:val="00E2263A"/>
    <w:rsid w:val="00E2414D"/>
    <w:rsid w:val="00E24B98"/>
    <w:rsid w:val="00E25172"/>
    <w:rsid w:val="00E266B8"/>
    <w:rsid w:val="00E27CF2"/>
    <w:rsid w:val="00E305FF"/>
    <w:rsid w:val="00E30900"/>
    <w:rsid w:val="00E30DD4"/>
    <w:rsid w:val="00E32D49"/>
    <w:rsid w:val="00E34153"/>
    <w:rsid w:val="00E3588F"/>
    <w:rsid w:val="00E424C3"/>
    <w:rsid w:val="00E435D7"/>
    <w:rsid w:val="00E43E9C"/>
    <w:rsid w:val="00E4429B"/>
    <w:rsid w:val="00E4505F"/>
    <w:rsid w:val="00E45C6A"/>
    <w:rsid w:val="00E4738D"/>
    <w:rsid w:val="00E4787E"/>
    <w:rsid w:val="00E51EAA"/>
    <w:rsid w:val="00E57925"/>
    <w:rsid w:val="00E63A25"/>
    <w:rsid w:val="00E6522C"/>
    <w:rsid w:val="00E674E5"/>
    <w:rsid w:val="00E70759"/>
    <w:rsid w:val="00E74838"/>
    <w:rsid w:val="00E748D9"/>
    <w:rsid w:val="00E7504F"/>
    <w:rsid w:val="00E75E65"/>
    <w:rsid w:val="00E767BB"/>
    <w:rsid w:val="00E812C4"/>
    <w:rsid w:val="00E822F3"/>
    <w:rsid w:val="00E832EE"/>
    <w:rsid w:val="00E8339C"/>
    <w:rsid w:val="00E86AEA"/>
    <w:rsid w:val="00E90BB0"/>
    <w:rsid w:val="00E930C2"/>
    <w:rsid w:val="00E95171"/>
    <w:rsid w:val="00E975C1"/>
    <w:rsid w:val="00EA0595"/>
    <w:rsid w:val="00EA7125"/>
    <w:rsid w:val="00EB0718"/>
    <w:rsid w:val="00EB0DA6"/>
    <w:rsid w:val="00EB5C62"/>
    <w:rsid w:val="00EB6D4E"/>
    <w:rsid w:val="00EC1F13"/>
    <w:rsid w:val="00EC23F1"/>
    <w:rsid w:val="00EC3281"/>
    <w:rsid w:val="00EC43DD"/>
    <w:rsid w:val="00EC7856"/>
    <w:rsid w:val="00ED774B"/>
    <w:rsid w:val="00EE740D"/>
    <w:rsid w:val="00EE7CA3"/>
    <w:rsid w:val="00EE7D86"/>
    <w:rsid w:val="00EF0BEF"/>
    <w:rsid w:val="00EF0F0C"/>
    <w:rsid w:val="00EF10E9"/>
    <w:rsid w:val="00EF2058"/>
    <w:rsid w:val="00EF269B"/>
    <w:rsid w:val="00EF2851"/>
    <w:rsid w:val="00EF44D1"/>
    <w:rsid w:val="00F009A8"/>
    <w:rsid w:val="00F031C9"/>
    <w:rsid w:val="00F05A2F"/>
    <w:rsid w:val="00F133E7"/>
    <w:rsid w:val="00F154DC"/>
    <w:rsid w:val="00F15F7B"/>
    <w:rsid w:val="00F17E60"/>
    <w:rsid w:val="00F23483"/>
    <w:rsid w:val="00F2456B"/>
    <w:rsid w:val="00F3006F"/>
    <w:rsid w:val="00F3076D"/>
    <w:rsid w:val="00F339DF"/>
    <w:rsid w:val="00F366E7"/>
    <w:rsid w:val="00F4073E"/>
    <w:rsid w:val="00F43D11"/>
    <w:rsid w:val="00F52EE0"/>
    <w:rsid w:val="00F609CA"/>
    <w:rsid w:val="00F63C76"/>
    <w:rsid w:val="00F641B2"/>
    <w:rsid w:val="00F6628E"/>
    <w:rsid w:val="00F718FE"/>
    <w:rsid w:val="00F74402"/>
    <w:rsid w:val="00F75F59"/>
    <w:rsid w:val="00F77175"/>
    <w:rsid w:val="00F77599"/>
    <w:rsid w:val="00F84BD3"/>
    <w:rsid w:val="00F91E48"/>
    <w:rsid w:val="00F93B2D"/>
    <w:rsid w:val="00F955ED"/>
    <w:rsid w:val="00F975C9"/>
    <w:rsid w:val="00FA24A3"/>
    <w:rsid w:val="00FA7904"/>
    <w:rsid w:val="00FA7CB0"/>
    <w:rsid w:val="00FB04DC"/>
    <w:rsid w:val="00FB0A9F"/>
    <w:rsid w:val="00FB2AF8"/>
    <w:rsid w:val="00FB4091"/>
    <w:rsid w:val="00FC0BE3"/>
    <w:rsid w:val="00FC0F2D"/>
    <w:rsid w:val="00FC51B3"/>
    <w:rsid w:val="00FC51E9"/>
    <w:rsid w:val="00FC5B2C"/>
    <w:rsid w:val="00FD163D"/>
    <w:rsid w:val="00FD1951"/>
    <w:rsid w:val="00FD7B95"/>
    <w:rsid w:val="00FE3D8C"/>
    <w:rsid w:val="00FE44F7"/>
    <w:rsid w:val="00FE59E7"/>
    <w:rsid w:val="00FF14BC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EC057"/>
  <w15:chartTrackingRefBased/>
  <w15:docId w15:val="{0E779A18-A876-884D-AB53-3EE4C374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1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552C4"/>
    <w:pPr>
      <w:keepNext/>
      <w:keepLines/>
      <w:numPr>
        <w:ilvl w:val="2"/>
        <w:numId w:val="3"/>
      </w:numPr>
      <w:pBdr>
        <w:top w:val="nil"/>
        <w:left w:val="nil"/>
        <w:bottom w:val="nil"/>
        <w:right w:val="nil"/>
        <w:between w:val="nil"/>
      </w:pBdr>
      <w:spacing w:before="280" w:after="80"/>
      <w:ind w:left="720"/>
      <w:outlineLvl w:val="2"/>
    </w:pPr>
    <w:rPr>
      <w:rFonts w:eastAsia="Cambria" w:cs="Cambria"/>
      <w:b/>
      <w:color w:val="000000"/>
      <w:kern w:val="2"/>
      <w:szCs w:val="28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52C4"/>
    <w:rPr>
      <w:rFonts w:ascii="Times New Roman" w:eastAsia="Cambria" w:hAnsi="Times New Roman" w:cs="Cambria"/>
      <w:b/>
      <w:color w:val="000000"/>
      <w:szCs w:val="28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DF7C35"/>
    <w:pPr>
      <w:spacing w:line="360" w:lineRule="auto"/>
    </w:pPr>
    <w:rPr>
      <w:rFonts w:asciiTheme="majorBidi" w:hAnsiTheme="majorBidi" w:cstheme="majorBidi"/>
      <w:b/>
      <w:bCs/>
      <w:color w:val="000000" w:themeColor="text1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5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D49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D49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481A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B481A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B481A"/>
  </w:style>
  <w:style w:type="table" w:styleId="TableGrid">
    <w:name w:val="Table Grid"/>
    <w:basedOn w:val="TableNormal"/>
    <w:uiPriority w:val="39"/>
    <w:rsid w:val="003B481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3B481A"/>
  </w:style>
  <w:style w:type="table" w:styleId="PlainTable1">
    <w:name w:val="Plain Table 1"/>
    <w:basedOn w:val="TableNormal"/>
    <w:uiPriority w:val="41"/>
    <w:rsid w:val="003B481A"/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481A"/>
  </w:style>
  <w:style w:type="paragraph" w:styleId="Revision">
    <w:name w:val="Revision"/>
    <w:hidden/>
    <w:uiPriority w:val="99"/>
    <w:semiHidden/>
    <w:rsid w:val="000B54A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D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14</TotalTime>
  <Pages>10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Ali</dc:creator>
  <cp:keywords/>
  <dc:description/>
  <cp:lastModifiedBy>Maram Ali</cp:lastModifiedBy>
  <cp:revision>15</cp:revision>
  <dcterms:created xsi:type="dcterms:W3CDTF">2023-10-15T19:20:00Z</dcterms:created>
  <dcterms:modified xsi:type="dcterms:W3CDTF">2024-07-22T14:00:00Z</dcterms:modified>
</cp:coreProperties>
</file>