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5B" w:rsidRPr="001D7611" w:rsidRDefault="001D7611" w:rsidP="0055205B">
      <w:pPr>
        <w:rPr>
          <w:b/>
        </w:rPr>
      </w:pPr>
      <w:r>
        <w:rPr>
          <w:b/>
        </w:rPr>
        <w:t>A</w:t>
      </w:r>
      <w:r>
        <w:rPr>
          <w:b/>
        </w:rPr>
        <w:t>dditional File 9</w:t>
      </w:r>
      <w:bookmarkStart w:id="0" w:name="_GoBack"/>
      <w:bookmarkEnd w:id="0"/>
    </w:p>
    <w:p w:rsidR="0055205B" w:rsidRDefault="0055205B" w:rsidP="0055205B">
      <w:pPr>
        <w:keepNext/>
        <w:jc w:val="center"/>
      </w:pPr>
      <w:r w:rsidRPr="000B2CA2">
        <w:rPr>
          <w:noProof/>
          <w:lang w:eastAsia="en-GB"/>
        </w:rPr>
        <w:drawing>
          <wp:inline distT="0" distB="0" distL="0" distR="0" wp14:anchorId="4E4FA8B6" wp14:editId="61081D17">
            <wp:extent cx="5598543" cy="366395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853" cy="3664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EC5" w:rsidRDefault="00545EC5"/>
    <w:sectPr w:rsidR="00545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5B"/>
    <w:rsid w:val="001D7611"/>
    <w:rsid w:val="00545EC5"/>
    <w:rsid w:val="0055205B"/>
    <w:rsid w:val="008561A6"/>
    <w:rsid w:val="008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DE471"/>
  <w15:chartTrackingRefBased/>
  <w15:docId w15:val="{F82FC80A-09D1-42E7-A880-EE8FF7F0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05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2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D879263A.dotm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Mathews</dc:creator>
  <cp:keywords/>
  <dc:description/>
  <cp:lastModifiedBy>Gillian Mathews</cp:lastModifiedBy>
  <cp:revision>3</cp:revision>
  <dcterms:created xsi:type="dcterms:W3CDTF">2017-05-17T08:57:00Z</dcterms:created>
  <dcterms:modified xsi:type="dcterms:W3CDTF">2017-09-22T11:09:00Z</dcterms:modified>
</cp:coreProperties>
</file>