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425" w:rsidRPr="00211B99" w:rsidRDefault="00F63425" w:rsidP="00F63425">
      <w:pPr>
        <w:rPr>
          <w:b/>
          <w:lang w:val="en-GB"/>
        </w:rPr>
      </w:pPr>
      <w:r w:rsidRPr="00211B99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239456" wp14:editId="2EFE7C36">
                <wp:simplePos x="0" y="0"/>
                <wp:positionH relativeFrom="margin">
                  <wp:align>left</wp:align>
                </wp:positionH>
                <wp:positionV relativeFrom="paragraph">
                  <wp:posOffset>538480</wp:posOffset>
                </wp:positionV>
                <wp:extent cx="5907405" cy="5124450"/>
                <wp:effectExtent l="0" t="0" r="17145" b="19050"/>
                <wp:wrapSquare wrapText="bothSides"/>
                <wp:docPr id="3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7405" cy="512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425" w:rsidRPr="00457DAE" w:rsidRDefault="00F63425" w:rsidP="00F63425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457DAE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Questionnaire for </w:t>
                            </w: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relatives</w:t>
                            </w:r>
                            <w:r w:rsidRPr="00457DAE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: </w:t>
                            </w:r>
                          </w:p>
                          <w:p w:rsidR="00F63425" w:rsidRDefault="00F63425" w:rsidP="00F63425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lang w:val="en-US"/>
                              </w:rPr>
                            </w:pPr>
                            <w:r w:rsidRPr="00640E0A">
                              <w:rPr>
                                <w:i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In hindsight, a</w:t>
                            </w:r>
                            <w:r w:rsidRPr="00640E0A">
                              <w:rPr>
                                <w:i/>
                                <w:lang w:val="en-US"/>
                              </w:rPr>
                              <w:t xml:space="preserve">re you satisfied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with </w:t>
                            </w:r>
                            <w:r w:rsidRPr="00640E0A">
                              <w:rPr>
                                <w:i/>
                                <w:lang w:val="en-US"/>
                              </w:rPr>
                              <w:t>the treatment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 choice</w:t>
                            </w:r>
                            <w:r w:rsidRPr="00640E0A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o</w:t>
                            </w:r>
                            <w:r w:rsidRPr="00640E0A">
                              <w:rPr>
                                <w:i/>
                                <w:lang w:val="en-US"/>
                              </w:rPr>
                              <w:t xml:space="preserve">f your relative? Can you tell me why you are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or are not satisfied</w:t>
                            </w:r>
                            <w:r w:rsidRPr="00640E0A">
                              <w:rPr>
                                <w:i/>
                                <w:lang w:val="en-US"/>
                              </w:rPr>
                              <w:t xml:space="preserve">?” </w:t>
                            </w:r>
                          </w:p>
                          <w:p w:rsidR="00F63425" w:rsidRPr="00640E0A" w:rsidRDefault="00F63425" w:rsidP="00F63425">
                            <w:pPr>
                              <w:pStyle w:val="Lijstalinea"/>
                              <w:rPr>
                                <w:i/>
                                <w:lang w:val="en-US"/>
                              </w:rPr>
                            </w:pP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Yes, because:</w:t>
                            </w: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No, because:</w:t>
                            </w:r>
                          </w:p>
                          <w:p w:rsidR="00F63425" w:rsidRPr="00457DAE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 am not sure, because: </w:t>
                            </w: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F63425" w:rsidRDefault="00F63425" w:rsidP="00F63425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F16539">
                              <w:rPr>
                                <w:lang w:val="en-US"/>
                              </w:rPr>
                              <w:t>“</w:t>
                            </w:r>
                            <w:r w:rsidRPr="00C062C8">
                              <w:rPr>
                                <w:i/>
                                <w:lang w:val="en-US"/>
                              </w:rPr>
                              <w:t>In hindsight, what do you think of the information you received on your relatives treatment? Did you receive enough information or what information did you miss</w:t>
                            </w:r>
                            <w:r>
                              <w:rPr>
                                <w:lang w:val="en-US"/>
                              </w:rPr>
                              <w:t>?</w:t>
                            </w:r>
                            <w:r w:rsidRPr="00F16539">
                              <w:rPr>
                                <w:lang w:val="en-US"/>
                              </w:rPr>
                              <w:t>”</w:t>
                            </w: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Too much:</w:t>
                            </w: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Enough:</w:t>
                            </w: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Not enough, I missed: </w:t>
                            </w:r>
                          </w:p>
                          <w:p w:rsidR="00F63425" w:rsidRPr="00457DAE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F63425" w:rsidRDefault="00F63425" w:rsidP="00F63425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F16539">
                              <w:rPr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Your relative reported the following goal(s) before he or she started treatment. To what extent do you think the goal is achieved by/through the treatment? It is on a scale from 0 to 10 with 0 meaning not achieved at all and 10 meaning entirely achieved</w:t>
                            </w:r>
                            <w:r w:rsidRPr="00F16539">
                              <w:rPr>
                                <w:lang w:val="en-US"/>
                              </w:rPr>
                              <w:t>”</w:t>
                            </w: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“</w:t>
                            </w:r>
                            <w:r w:rsidRPr="00F6780C">
                              <w:rPr>
                                <w:i/>
                                <w:lang w:val="en-US"/>
                              </w:rPr>
                              <w:t>Read goal 1</w:t>
                            </w:r>
                            <w:r w:rsidRPr="00C062C8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r w:rsidRPr="00F6780C">
                              <w:rPr>
                                <w:i/>
                                <w:lang w:val="en-US"/>
                              </w:rPr>
                              <w:t>aloud</w:t>
                            </w:r>
                            <w:r>
                              <w:rPr>
                                <w:lang w:val="en-US"/>
                              </w:rPr>
                              <w:t xml:space="preserve">”:  </w:t>
                            </w:r>
                            <w:r w:rsidRPr="00304F95">
                              <w:rPr>
                                <w:lang w:val="en-US"/>
                              </w:rPr>
                              <w:t>0    1    2    3    4    5    6    7    8    9    10</w:t>
                            </w:r>
                          </w:p>
                          <w:p w:rsidR="00F63425" w:rsidRPr="00304F95" w:rsidRDefault="00F63425" w:rsidP="00F63425">
                            <w:pPr>
                              <w:pStyle w:val="Lijstalinea"/>
                              <w:spacing w:line="240" w:lineRule="auto"/>
                              <w:ind w:firstLine="696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[Room for explanation]</w:t>
                            </w: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“</w:t>
                            </w:r>
                            <w:r w:rsidRPr="00F6780C">
                              <w:rPr>
                                <w:i/>
                                <w:lang w:val="en-US"/>
                              </w:rPr>
                              <w:t>Read g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oal 2</w:t>
                            </w:r>
                            <w:r w:rsidRPr="00C062C8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r w:rsidRPr="00F6780C">
                              <w:rPr>
                                <w:i/>
                                <w:lang w:val="en-US"/>
                              </w:rPr>
                              <w:t>aloud</w:t>
                            </w:r>
                            <w:r>
                              <w:rPr>
                                <w:lang w:val="en-US"/>
                              </w:rPr>
                              <w:t xml:space="preserve">”:  </w:t>
                            </w:r>
                            <w:r w:rsidRPr="00304F95">
                              <w:rPr>
                                <w:lang w:val="en-US"/>
                              </w:rPr>
                              <w:t>0    1    2    3    4    5    6    7    8    9    10</w:t>
                            </w:r>
                          </w:p>
                          <w:p w:rsidR="00F63425" w:rsidRPr="00304F95" w:rsidRDefault="00F63425" w:rsidP="00F63425">
                            <w:pPr>
                              <w:pStyle w:val="Lijstalinea"/>
                              <w:spacing w:line="240" w:lineRule="auto"/>
                              <w:ind w:firstLine="696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[Room for explanation]</w:t>
                            </w: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“</w:t>
                            </w:r>
                            <w:r w:rsidRPr="00F6780C">
                              <w:rPr>
                                <w:i/>
                                <w:lang w:val="en-US"/>
                              </w:rPr>
                              <w:t>Read g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oal 3</w:t>
                            </w:r>
                            <w:r w:rsidRPr="00C062C8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r w:rsidRPr="00F6780C">
                              <w:rPr>
                                <w:i/>
                                <w:lang w:val="en-US"/>
                              </w:rPr>
                              <w:t>aloud</w:t>
                            </w:r>
                            <w:r>
                              <w:rPr>
                                <w:lang w:val="en-US"/>
                              </w:rPr>
                              <w:t xml:space="preserve">”:  </w:t>
                            </w:r>
                            <w:r w:rsidRPr="00304F95">
                              <w:rPr>
                                <w:lang w:val="en-US"/>
                              </w:rPr>
                              <w:t>0    1    2    3    4    5    6    7    8    9    10</w:t>
                            </w:r>
                          </w:p>
                          <w:p w:rsidR="00F63425" w:rsidRPr="00304F95" w:rsidRDefault="00F63425" w:rsidP="00F63425">
                            <w:pPr>
                              <w:pStyle w:val="Lijstalinea"/>
                              <w:spacing w:line="240" w:lineRule="auto"/>
                              <w:ind w:firstLine="696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[Room for explanation]</w:t>
                            </w:r>
                          </w:p>
                          <w:p w:rsidR="00F63425" w:rsidRDefault="00F63425" w:rsidP="00F63425">
                            <w:pPr>
                              <w:pStyle w:val="Lijstalinea"/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“</w:t>
                            </w:r>
                            <w:r w:rsidRPr="00F6780C">
                              <w:rPr>
                                <w:i/>
                                <w:lang w:val="en-US"/>
                              </w:rPr>
                              <w:t>Read g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oal 4</w:t>
                            </w:r>
                            <w:r w:rsidRPr="00C062C8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r w:rsidRPr="00F6780C">
                              <w:rPr>
                                <w:i/>
                                <w:lang w:val="en-US"/>
                              </w:rPr>
                              <w:t>aloud</w:t>
                            </w:r>
                            <w:r>
                              <w:rPr>
                                <w:lang w:val="en-US"/>
                              </w:rPr>
                              <w:t xml:space="preserve">”:  </w:t>
                            </w:r>
                            <w:r w:rsidRPr="00304F95">
                              <w:rPr>
                                <w:lang w:val="en-US"/>
                              </w:rPr>
                              <w:t>0    1    2    3    4    5    6    7    8    9    10</w:t>
                            </w:r>
                          </w:p>
                          <w:p w:rsidR="00F63425" w:rsidRPr="00304F95" w:rsidRDefault="00F63425" w:rsidP="00F63425">
                            <w:pPr>
                              <w:pStyle w:val="Lijstalinea"/>
                              <w:spacing w:line="240" w:lineRule="auto"/>
                              <w:ind w:firstLine="696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[Room for explanation]</w:t>
                            </w:r>
                          </w:p>
                          <w:p w:rsidR="00F63425" w:rsidRPr="00287CE2" w:rsidRDefault="00F63425" w:rsidP="00F6342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3945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42.4pt;width:465.15pt;height:403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">
                <v:textbox>
                  <w:txbxContent>
                    <w:p w:rsidR="00F63425" w:rsidRPr="00457DAE" w:rsidRDefault="00F63425" w:rsidP="00F63425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 w:rsidRPr="00457DAE">
                        <w:rPr>
                          <w:b/>
                          <w:sz w:val="28"/>
                          <w:lang w:val="en-US"/>
                        </w:rPr>
                        <w:t xml:space="preserve">Questionnaire for 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relatives</w:t>
                      </w:r>
                      <w:r w:rsidRPr="00457DAE">
                        <w:rPr>
                          <w:b/>
                          <w:sz w:val="28"/>
                          <w:lang w:val="en-US"/>
                        </w:rPr>
                        <w:t xml:space="preserve">: </w:t>
                      </w:r>
                    </w:p>
                    <w:p w:rsidR="00F63425" w:rsidRDefault="00F63425" w:rsidP="00F63425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i/>
                          <w:lang w:val="en-US"/>
                        </w:rPr>
                      </w:pPr>
                      <w:r w:rsidRPr="00640E0A">
                        <w:rPr>
                          <w:i/>
                          <w:lang w:val="en-US"/>
                        </w:rPr>
                        <w:t>“</w:t>
                      </w:r>
                      <w:r>
                        <w:rPr>
                          <w:i/>
                          <w:lang w:val="en-US"/>
                        </w:rPr>
                        <w:t>In hindsight, a</w:t>
                      </w:r>
                      <w:r w:rsidRPr="00640E0A">
                        <w:rPr>
                          <w:i/>
                          <w:lang w:val="en-US"/>
                        </w:rPr>
                        <w:t xml:space="preserve">re you satisfied </w:t>
                      </w:r>
                      <w:r>
                        <w:rPr>
                          <w:i/>
                          <w:lang w:val="en-US"/>
                        </w:rPr>
                        <w:t xml:space="preserve">with </w:t>
                      </w:r>
                      <w:r w:rsidRPr="00640E0A">
                        <w:rPr>
                          <w:i/>
                          <w:lang w:val="en-US"/>
                        </w:rPr>
                        <w:t>the treatment</w:t>
                      </w:r>
                      <w:r>
                        <w:rPr>
                          <w:i/>
                          <w:lang w:val="en-US"/>
                        </w:rPr>
                        <w:t xml:space="preserve"> choice</w:t>
                      </w:r>
                      <w:r w:rsidRPr="00640E0A">
                        <w:rPr>
                          <w:i/>
                          <w:lang w:val="en-US"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o</w:t>
                      </w:r>
                      <w:r w:rsidRPr="00640E0A">
                        <w:rPr>
                          <w:i/>
                          <w:lang w:val="en-US"/>
                        </w:rPr>
                        <w:t xml:space="preserve">f your relative? Can you tell me why you are </w:t>
                      </w:r>
                      <w:r>
                        <w:rPr>
                          <w:i/>
                          <w:lang w:val="en-US"/>
                        </w:rPr>
                        <w:t>or are not satisfied</w:t>
                      </w:r>
                      <w:r w:rsidRPr="00640E0A">
                        <w:rPr>
                          <w:i/>
                          <w:lang w:val="en-US"/>
                        </w:rPr>
                        <w:t xml:space="preserve">?” </w:t>
                      </w:r>
                    </w:p>
                    <w:p w:rsidR="00F63425" w:rsidRPr="00640E0A" w:rsidRDefault="00F63425" w:rsidP="00F63425">
                      <w:pPr>
                        <w:pStyle w:val="Lijstalinea"/>
                        <w:rPr>
                          <w:i/>
                          <w:lang w:val="en-US"/>
                        </w:rPr>
                      </w:pP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Yes, because:</w:t>
                      </w: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No, because:</w:t>
                      </w:r>
                    </w:p>
                    <w:p w:rsidR="00F63425" w:rsidRPr="00457DAE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 am not sure, because: </w:t>
                      </w: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</w:p>
                    <w:p w:rsidR="00F63425" w:rsidRDefault="00F63425" w:rsidP="00F63425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lang w:val="en-US"/>
                        </w:rPr>
                      </w:pPr>
                      <w:r w:rsidRPr="00F16539">
                        <w:rPr>
                          <w:lang w:val="en-US"/>
                        </w:rPr>
                        <w:t>“</w:t>
                      </w:r>
                      <w:r w:rsidRPr="00C062C8">
                        <w:rPr>
                          <w:i/>
                          <w:lang w:val="en-US"/>
                        </w:rPr>
                        <w:t>In hindsight, what do you think of the information you received on your relatives treatment? Did you receive enough information or what information did you miss</w:t>
                      </w:r>
                      <w:r>
                        <w:rPr>
                          <w:lang w:val="en-US"/>
                        </w:rPr>
                        <w:t>?</w:t>
                      </w:r>
                      <w:r w:rsidRPr="00F16539">
                        <w:rPr>
                          <w:lang w:val="en-US"/>
                        </w:rPr>
                        <w:t>”</w:t>
                      </w: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Too much:</w:t>
                      </w: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Enough:</w:t>
                      </w: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Not enough, I missed: </w:t>
                      </w:r>
                    </w:p>
                    <w:p w:rsidR="00F63425" w:rsidRPr="00457DAE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</w:p>
                    <w:p w:rsidR="00F63425" w:rsidRDefault="00F63425" w:rsidP="00F63425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lang w:val="en-US"/>
                        </w:rPr>
                      </w:pPr>
                      <w:r w:rsidRPr="00F16539">
                        <w:rPr>
                          <w:lang w:val="en-US"/>
                        </w:rPr>
                        <w:t>“</w:t>
                      </w:r>
                      <w:r>
                        <w:rPr>
                          <w:i/>
                          <w:lang w:val="en-US"/>
                        </w:rPr>
                        <w:t>Your relative reported the following goal(s) before he or she started treatment. To what extent do you think the goal is achieved by/through the treatment? It is on a scale from 0 to 10 with 0 meaning not achieved at all and 10 meaning entirely achieved</w:t>
                      </w:r>
                      <w:r w:rsidRPr="00F16539">
                        <w:rPr>
                          <w:lang w:val="en-US"/>
                        </w:rPr>
                        <w:t>”</w:t>
                      </w: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“</w:t>
                      </w:r>
                      <w:r w:rsidRPr="00F6780C">
                        <w:rPr>
                          <w:i/>
                          <w:lang w:val="en-US"/>
                        </w:rPr>
                        <w:t>Read goal 1</w:t>
                      </w:r>
                      <w:r w:rsidRPr="00C062C8">
                        <w:rPr>
                          <w:i/>
                          <w:lang w:val="en-US"/>
                        </w:rPr>
                        <w:t xml:space="preserve"> </w:t>
                      </w:r>
                      <w:r w:rsidRPr="00F6780C">
                        <w:rPr>
                          <w:i/>
                          <w:lang w:val="en-US"/>
                        </w:rPr>
                        <w:t>aloud</w:t>
                      </w:r>
                      <w:r>
                        <w:rPr>
                          <w:lang w:val="en-US"/>
                        </w:rPr>
                        <w:t xml:space="preserve">”:  </w:t>
                      </w:r>
                      <w:r w:rsidRPr="00304F95">
                        <w:rPr>
                          <w:lang w:val="en-US"/>
                        </w:rPr>
                        <w:t>0    1    2    3    4    5    6    7    8    9    10</w:t>
                      </w:r>
                    </w:p>
                    <w:p w:rsidR="00F63425" w:rsidRPr="00304F95" w:rsidRDefault="00F63425" w:rsidP="00F63425">
                      <w:pPr>
                        <w:pStyle w:val="Lijstalinea"/>
                        <w:spacing w:line="240" w:lineRule="auto"/>
                        <w:ind w:firstLine="696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[Room for explanation]</w:t>
                      </w: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“</w:t>
                      </w:r>
                      <w:r w:rsidRPr="00F6780C">
                        <w:rPr>
                          <w:i/>
                          <w:lang w:val="en-US"/>
                        </w:rPr>
                        <w:t>Read g</w:t>
                      </w:r>
                      <w:r>
                        <w:rPr>
                          <w:i/>
                          <w:lang w:val="en-US"/>
                        </w:rPr>
                        <w:t>oal 2</w:t>
                      </w:r>
                      <w:r w:rsidRPr="00C062C8">
                        <w:rPr>
                          <w:i/>
                          <w:lang w:val="en-US"/>
                        </w:rPr>
                        <w:t xml:space="preserve"> </w:t>
                      </w:r>
                      <w:r w:rsidRPr="00F6780C">
                        <w:rPr>
                          <w:i/>
                          <w:lang w:val="en-US"/>
                        </w:rPr>
                        <w:t>aloud</w:t>
                      </w:r>
                      <w:r>
                        <w:rPr>
                          <w:lang w:val="en-US"/>
                        </w:rPr>
                        <w:t xml:space="preserve">”:  </w:t>
                      </w:r>
                      <w:r w:rsidRPr="00304F95">
                        <w:rPr>
                          <w:lang w:val="en-US"/>
                        </w:rPr>
                        <w:t>0    1    2    3    4    5    6    7    8    9    10</w:t>
                      </w:r>
                    </w:p>
                    <w:p w:rsidR="00F63425" w:rsidRPr="00304F95" w:rsidRDefault="00F63425" w:rsidP="00F63425">
                      <w:pPr>
                        <w:pStyle w:val="Lijstalinea"/>
                        <w:spacing w:line="240" w:lineRule="auto"/>
                        <w:ind w:firstLine="696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[Room for explanation]</w:t>
                      </w: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“</w:t>
                      </w:r>
                      <w:r w:rsidRPr="00F6780C">
                        <w:rPr>
                          <w:i/>
                          <w:lang w:val="en-US"/>
                        </w:rPr>
                        <w:t>Read g</w:t>
                      </w:r>
                      <w:r>
                        <w:rPr>
                          <w:i/>
                          <w:lang w:val="en-US"/>
                        </w:rPr>
                        <w:t>oal 3</w:t>
                      </w:r>
                      <w:r w:rsidRPr="00C062C8">
                        <w:rPr>
                          <w:i/>
                          <w:lang w:val="en-US"/>
                        </w:rPr>
                        <w:t xml:space="preserve"> </w:t>
                      </w:r>
                      <w:r w:rsidRPr="00F6780C">
                        <w:rPr>
                          <w:i/>
                          <w:lang w:val="en-US"/>
                        </w:rPr>
                        <w:t>aloud</w:t>
                      </w:r>
                      <w:r>
                        <w:rPr>
                          <w:lang w:val="en-US"/>
                        </w:rPr>
                        <w:t xml:space="preserve">”:  </w:t>
                      </w:r>
                      <w:r w:rsidRPr="00304F95">
                        <w:rPr>
                          <w:lang w:val="en-US"/>
                        </w:rPr>
                        <w:t>0    1    2    3    4    5    6    7    8    9    10</w:t>
                      </w:r>
                    </w:p>
                    <w:p w:rsidR="00F63425" w:rsidRPr="00304F95" w:rsidRDefault="00F63425" w:rsidP="00F63425">
                      <w:pPr>
                        <w:pStyle w:val="Lijstalinea"/>
                        <w:spacing w:line="240" w:lineRule="auto"/>
                        <w:ind w:firstLine="696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[Room for explanation]</w:t>
                      </w:r>
                    </w:p>
                    <w:p w:rsidR="00F63425" w:rsidRDefault="00F63425" w:rsidP="00F63425">
                      <w:pPr>
                        <w:pStyle w:val="Lijstalinea"/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“</w:t>
                      </w:r>
                      <w:r w:rsidRPr="00F6780C">
                        <w:rPr>
                          <w:i/>
                          <w:lang w:val="en-US"/>
                        </w:rPr>
                        <w:t>Read g</w:t>
                      </w:r>
                      <w:r>
                        <w:rPr>
                          <w:i/>
                          <w:lang w:val="en-US"/>
                        </w:rPr>
                        <w:t>oal 4</w:t>
                      </w:r>
                      <w:r w:rsidRPr="00C062C8">
                        <w:rPr>
                          <w:i/>
                          <w:lang w:val="en-US"/>
                        </w:rPr>
                        <w:t xml:space="preserve"> </w:t>
                      </w:r>
                      <w:r w:rsidRPr="00F6780C">
                        <w:rPr>
                          <w:i/>
                          <w:lang w:val="en-US"/>
                        </w:rPr>
                        <w:t>aloud</w:t>
                      </w:r>
                      <w:r>
                        <w:rPr>
                          <w:lang w:val="en-US"/>
                        </w:rPr>
                        <w:t xml:space="preserve">”:  </w:t>
                      </w:r>
                      <w:r w:rsidRPr="00304F95">
                        <w:rPr>
                          <w:lang w:val="en-US"/>
                        </w:rPr>
                        <w:t>0    1    2    3    4    5    6    7    8    9    10</w:t>
                      </w:r>
                    </w:p>
                    <w:p w:rsidR="00F63425" w:rsidRPr="00304F95" w:rsidRDefault="00F63425" w:rsidP="00F63425">
                      <w:pPr>
                        <w:pStyle w:val="Lijstalinea"/>
                        <w:spacing w:line="240" w:lineRule="auto"/>
                        <w:ind w:firstLine="696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[Room for explanation]</w:t>
                      </w:r>
                    </w:p>
                    <w:p w:rsidR="00F63425" w:rsidRPr="00287CE2" w:rsidRDefault="00F63425" w:rsidP="00F6342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lang w:val="en-GB"/>
        </w:rPr>
        <w:t>Appendix</w:t>
      </w:r>
    </w:p>
    <w:p w:rsidR="00F63425" w:rsidRPr="00211B99" w:rsidRDefault="00F63425" w:rsidP="00F63425">
      <w:pPr>
        <w:rPr>
          <w:b/>
          <w:lang w:val="en-GB"/>
        </w:rPr>
      </w:pPr>
    </w:p>
    <w:p w:rsidR="00AF08BD" w:rsidRDefault="00F63425">
      <w:bookmarkStart w:id="0" w:name="_GoBack"/>
      <w:bookmarkEnd w:id="0"/>
    </w:p>
    <w:sectPr w:rsidR="00AF08BD" w:rsidSect="00C47CD8">
      <w:footerReference w:type="default" r:id="rId5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6848937"/>
      <w:docPartObj>
        <w:docPartGallery w:val="Page Numbers (Bottom of Page)"/>
        <w:docPartUnique/>
      </w:docPartObj>
    </w:sdtPr>
    <w:sdtEndPr/>
    <w:sdtContent>
      <w:p w:rsidR="00372BBC" w:rsidRDefault="00F6342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72BBC" w:rsidRDefault="00F63425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95474"/>
    <w:multiLevelType w:val="hybridMultilevel"/>
    <w:tmpl w:val="DEDC2652"/>
    <w:lvl w:ilvl="0" w:tplc="8DF43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F5D54"/>
    <w:multiLevelType w:val="hybridMultilevel"/>
    <w:tmpl w:val="A1BE61EC"/>
    <w:lvl w:ilvl="0" w:tplc="C86214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25"/>
    <w:rsid w:val="006A721C"/>
    <w:rsid w:val="00943DB0"/>
    <w:rsid w:val="00AB17EA"/>
    <w:rsid w:val="00AC57F2"/>
    <w:rsid w:val="00F6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59C39-AEE8-4608-A532-2C112FD2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34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63425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F63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3425"/>
  </w:style>
  <w:style w:type="character" w:styleId="Regelnummer">
    <w:name w:val="line number"/>
    <w:basedOn w:val="Standaardalinea-lettertype"/>
    <w:uiPriority w:val="99"/>
    <w:semiHidden/>
    <w:unhideWhenUsed/>
    <w:rsid w:val="00F6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9BF642F9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Mieras, A. (Adinda)</dc:creator>
  <cp:keywords/>
  <dc:description/>
  <cp:lastModifiedBy>Mieras, A. (Adinda)</cp:lastModifiedBy>
  <cp:revision>1</cp:revision>
  <dcterms:created xsi:type="dcterms:W3CDTF">2020-05-22T09:54:00Z</dcterms:created>
  <dcterms:modified xsi:type="dcterms:W3CDTF">2020-05-22T09:54:00Z</dcterms:modified>
</cp:coreProperties>
</file>