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A10" w:rsidRPr="00E4514F" w:rsidRDefault="00996D90" w:rsidP="00D34A10">
      <w:pPr>
        <w:rPr>
          <w:b/>
          <w:lang w:val="en-US"/>
        </w:rPr>
      </w:pPr>
      <w:r w:rsidRPr="00E4514F">
        <w:rPr>
          <w:b/>
          <w:lang w:val="en-US"/>
        </w:rPr>
        <w:t>Registration form</w:t>
      </w:r>
    </w:p>
    <w:p w:rsidR="00D34A10" w:rsidRPr="00996D90" w:rsidRDefault="00996D90" w:rsidP="00D34A10">
      <w:pPr>
        <w:rPr>
          <w:lang w:val="en-US"/>
        </w:rPr>
      </w:pPr>
      <w:r w:rsidRPr="00996D90">
        <w:rPr>
          <w:lang w:val="en-US"/>
        </w:rPr>
        <w:t>Part</w:t>
      </w:r>
      <w:r w:rsidR="00D34A10" w:rsidRPr="00996D90">
        <w:rPr>
          <w:lang w:val="en-US"/>
        </w:rPr>
        <w:t xml:space="preserve"> 1: </w:t>
      </w:r>
      <w:r w:rsidRPr="00996D90">
        <w:rPr>
          <w:lang w:val="en-US"/>
        </w:rPr>
        <w:t>Which patients are on the register</w:t>
      </w:r>
      <w:r w:rsidR="00D34A10" w:rsidRPr="00996D90">
        <w:rPr>
          <w:lang w:val="en-US"/>
        </w:rPr>
        <w:t xml:space="preserve">? </w:t>
      </w:r>
      <w:r w:rsidR="00D34A10" w:rsidRPr="00996D90">
        <w:rPr>
          <w:i/>
          <w:lang w:val="en-US"/>
        </w:rPr>
        <w:t>(</w:t>
      </w:r>
      <w:r w:rsidRPr="00996D90">
        <w:rPr>
          <w:i/>
          <w:lang w:val="en-US"/>
        </w:rPr>
        <w:t>this form needs to be filled out only once!</w:t>
      </w:r>
      <w:r w:rsidR="00D34A10" w:rsidRPr="00996D90">
        <w:rPr>
          <w:i/>
          <w:lang w:val="en-US"/>
        </w:rPr>
        <w:t>)</w:t>
      </w:r>
    </w:p>
    <w:tbl>
      <w:tblPr>
        <w:tblW w:w="8520" w:type="dxa"/>
        <w:tblInd w:w="5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410"/>
        <w:gridCol w:w="2409"/>
        <w:gridCol w:w="2268"/>
      </w:tblGrid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996D9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Patie</w:t>
            </w:r>
            <w:r w:rsidR="00D34A10">
              <w:rPr>
                <w:rFonts w:ascii="Calibri" w:eastAsia="Times New Roman" w:hAnsi="Calibri" w:cs="Times New Roman"/>
                <w:color w:val="000000"/>
                <w:lang w:eastAsia="nl-NL"/>
              </w:rPr>
              <w:t>nt</w:t>
            </w:r>
            <w:proofErr w:type="spellEnd"/>
            <w:r w:rsidR="00D34A10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(code)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996D90" w:rsidP="00996D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Date of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birth</w:t>
            </w:r>
            <w:proofErr w:type="spellEnd"/>
            <w:r w:rsidR="00D34A10"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gender</w:t>
            </w:r>
            <w:r w:rsidR="00D34A10"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996D90" w:rsidP="00996D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D</w:t>
            </w:r>
            <w:r w:rsidR="00D34A10"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iagnos</w:t>
            </w: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is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996D9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Colour code</w:t>
            </w:r>
            <w:r w:rsidR="00D34A10">
              <w:rPr>
                <w:rFonts w:ascii="Calibri" w:eastAsia="Times New Roman" w:hAnsi="Calibri" w:cs="Times New Roman"/>
                <w:color w:val="000000"/>
                <w:lang w:eastAsia="nl-NL"/>
              </w:rPr>
              <w:t>/status</w:t>
            </w: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1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4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6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0</w:t>
            </w: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9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16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18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26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28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29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36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38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39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D34A10" w:rsidRPr="003A7606" w:rsidTr="00C17A6C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:rsidR="00D34A10" w:rsidRDefault="00D34A10" w:rsidP="00EA7B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40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34A10" w:rsidRPr="003A7606" w:rsidRDefault="00D34A10" w:rsidP="00EA7B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</w:tbl>
    <w:p w:rsidR="00E4514F" w:rsidRDefault="00E4514F"/>
    <w:p w:rsidR="00E4514F" w:rsidRPr="009D6F46" w:rsidRDefault="00E4514F" w:rsidP="00E4514F">
      <w:pPr>
        <w:rPr>
          <w:b/>
        </w:rPr>
      </w:pPr>
      <w:bookmarkStart w:id="0" w:name="_GoBack"/>
      <w:bookmarkEnd w:id="0"/>
      <w:proofErr w:type="spellStart"/>
      <w:r>
        <w:rPr>
          <w:b/>
        </w:rPr>
        <w:lastRenderedPageBreak/>
        <w:t>Registration</w:t>
      </w:r>
      <w:proofErr w:type="spellEnd"/>
      <w:r>
        <w:rPr>
          <w:b/>
        </w:rPr>
        <w:t xml:space="preserve"> form</w:t>
      </w:r>
    </w:p>
    <w:p w:rsidR="00E4514F" w:rsidRPr="00DC75AB" w:rsidRDefault="00E4514F" w:rsidP="00E4514F">
      <w:pPr>
        <w:rPr>
          <w:lang w:val="en-US"/>
        </w:rPr>
      </w:pPr>
      <w:r w:rsidRPr="00DC75AB">
        <w:rPr>
          <w:lang w:val="en-US"/>
        </w:rPr>
        <w:t>Part 2: Which patients were added/mutated in the register this meeting?</w:t>
      </w:r>
    </w:p>
    <w:tbl>
      <w:tblPr>
        <w:tblW w:w="9513" w:type="dxa"/>
        <w:tblInd w:w="5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2947"/>
        <w:gridCol w:w="2581"/>
        <w:gridCol w:w="1843"/>
        <w:gridCol w:w="1276"/>
      </w:tblGrid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Patient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(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coded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)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Date of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birth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 xml:space="preserve"> / gender</w:t>
            </w: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Diagnosis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Colour code/status</w:t>
            </w:r>
          </w:p>
        </w:tc>
        <w:tc>
          <w:tcPr>
            <w:tcW w:w="1276" w:type="dxa"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New? (Y/N)</w:t>
            </w: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8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</w:tbl>
    <w:p w:rsidR="00E4514F" w:rsidRDefault="00E4514F" w:rsidP="00E4514F"/>
    <w:p w:rsidR="00E4514F" w:rsidRDefault="00E4514F">
      <w:r>
        <w:br w:type="page"/>
      </w:r>
    </w:p>
    <w:p w:rsidR="00E4514F" w:rsidRPr="008265C9" w:rsidRDefault="00E4514F" w:rsidP="00E4514F">
      <w:pPr>
        <w:rPr>
          <w:lang w:val="en-US"/>
        </w:rPr>
      </w:pPr>
      <w:r w:rsidRPr="008265C9">
        <w:rPr>
          <w:lang w:val="en-US"/>
        </w:rPr>
        <w:lastRenderedPageBreak/>
        <w:t>Part 3: Discussed patients (topics and duration)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  <w:p w:rsidR="00E4514F" w:rsidRDefault="00E4514F" w:rsidP="00E91FFE"/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  <w:p w:rsidR="00E4514F" w:rsidRDefault="00E4514F" w:rsidP="00E91FFE"/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p w:rsidR="00E4514F" w:rsidRDefault="00E4514F" w:rsidP="00E4514F"/>
    <w:p w:rsidR="00E4514F" w:rsidRDefault="00E4514F" w:rsidP="00E4514F"/>
    <w:p w:rsidR="00E4514F" w:rsidRDefault="00E4514F" w:rsidP="00E4514F"/>
    <w:p w:rsidR="00E4514F" w:rsidRPr="008265C9" w:rsidRDefault="00E4514F" w:rsidP="00E4514F">
      <w:pPr>
        <w:rPr>
          <w:lang w:val="en-US"/>
        </w:rPr>
      </w:pPr>
      <w:r w:rsidRPr="008265C9">
        <w:rPr>
          <w:lang w:val="en-US"/>
        </w:rPr>
        <w:lastRenderedPageBreak/>
        <w:t>Part 3: Discussed patients (topics and duration)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488"/>
        <w:gridCol w:w="1574"/>
      </w:tblGrid>
      <w:tr w:rsidR="00E4514F" w:rsidTr="00E91FFE">
        <w:tc>
          <w:tcPr>
            <w:tcW w:w="7621" w:type="dxa"/>
          </w:tcPr>
          <w:p w:rsidR="00E4514F" w:rsidRDefault="00E4514F" w:rsidP="00E91FFE">
            <w:proofErr w:type="spellStart"/>
            <w:r>
              <w:t>Patient</w:t>
            </w:r>
            <w:proofErr w:type="spellEnd"/>
            <w:r>
              <w:t xml:space="preserve"> (</w:t>
            </w:r>
            <w:proofErr w:type="spellStart"/>
            <w:r>
              <w:t>coded</w:t>
            </w:r>
            <w:proofErr w:type="spellEnd"/>
            <w:r>
              <w:t>):</w:t>
            </w:r>
          </w:p>
        </w:tc>
        <w:tc>
          <w:tcPr>
            <w:tcW w:w="1591" w:type="dxa"/>
          </w:tcPr>
          <w:p w:rsidR="00E4514F" w:rsidRDefault="00E4514F" w:rsidP="00E91FFE"/>
        </w:tc>
      </w:tr>
      <w:tr w:rsidR="00E4514F" w:rsidTr="00E91FFE">
        <w:trPr>
          <w:trHeight w:val="2179"/>
        </w:trPr>
        <w:tc>
          <w:tcPr>
            <w:tcW w:w="7621" w:type="dxa"/>
          </w:tcPr>
          <w:p w:rsidR="00E4514F" w:rsidRDefault="00E4514F" w:rsidP="00E91FFE">
            <w:r>
              <w:t>Topic(s):</w:t>
            </w:r>
          </w:p>
        </w:tc>
        <w:tc>
          <w:tcPr>
            <w:tcW w:w="1591" w:type="dxa"/>
          </w:tcPr>
          <w:p w:rsidR="00E4514F" w:rsidRDefault="00E4514F" w:rsidP="00E91FFE">
            <w:r>
              <w:t xml:space="preserve">Time (min): </w:t>
            </w:r>
          </w:p>
        </w:tc>
      </w:tr>
    </w:tbl>
    <w:p w:rsidR="00E4514F" w:rsidRDefault="00E4514F" w:rsidP="00E4514F"/>
    <w:p w:rsidR="00E4514F" w:rsidRDefault="00E4514F" w:rsidP="00E4514F"/>
    <w:p w:rsidR="00E4514F" w:rsidRDefault="00E4514F" w:rsidP="00E4514F"/>
    <w:p w:rsidR="00E4514F" w:rsidRDefault="00E4514F" w:rsidP="00E4514F"/>
    <w:p w:rsidR="00E4514F" w:rsidRPr="008265C9" w:rsidRDefault="00E4514F" w:rsidP="00E4514F">
      <w:pPr>
        <w:rPr>
          <w:lang w:val="en-US"/>
        </w:rPr>
      </w:pPr>
      <w:r w:rsidRPr="008265C9">
        <w:rPr>
          <w:lang w:val="en-US"/>
        </w:rPr>
        <w:lastRenderedPageBreak/>
        <w:t>Other topics of discussion (e.g.</w:t>
      </w:r>
      <w:r>
        <w:rPr>
          <w:lang w:val="en-US"/>
        </w:rPr>
        <w:t xml:space="preserve"> regarding collaboration, training, or palliative care topics in general)</w:t>
      </w:r>
    </w:p>
    <w:tbl>
      <w:tblPr>
        <w:tblW w:w="738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86"/>
      </w:tblGrid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  <w:hideMark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1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  <w:hideMark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2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  <w:hideMark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3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  <w:hideMark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3A7606">
              <w:rPr>
                <w:rFonts w:ascii="Calibri" w:eastAsia="Times New Roman" w:hAnsi="Calibri" w:cs="Times New Roman"/>
                <w:color w:val="000000"/>
                <w:lang w:eastAsia="nl-NL"/>
              </w:rPr>
              <w:t>4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5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6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7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8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  <w:tr w:rsidR="00E4514F" w:rsidRPr="003A7606" w:rsidTr="00E91FFE">
        <w:trPr>
          <w:trHeight w:val="300"/>
        </w:trPr>
        <w:tc>
          <w:tcPr>
            <w:tcW w:w="7386" w:type="dxa"/>
            <w:shd w:val="clear" w:color="auto" w:fill="auto"/>
            <w:noWrap/>
            <w:vAlign w:val="bottom"/>
          </w:tcPr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l-NL"/>
              </w:rPr>
              <w:t>9</w:t>
            </w: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  <w:p w:rsidR="00E4514F" w:rsidRPr="003A7606" w:rsidRDefault="00E4514F" w:rsidP="00E91F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</w:p>
        </w:tc>
      </w:tr>
    </w:tbl>
    <w:p w:rsidR="00E4514F" w:rsidRDefault="00E4514F" w:rsidP="00E4514F"/>
    <w:p w:rsidR="00E4514F" w:rsidRDefault="00E4514F" w:rsidP="00E4514F"/>
    <w:p w:rsidR="00E4514F" w:rsidRDefault="00E4514F">
      <w:r>
        <w:br w:type="page"/>
      </w:r>
    </w:p>
    <w:p w:rsidR="00E4514F" w:rsidRPr="00596987" w:rsidRDefault="00E4514F" w:rsidP="00E4514F">
      <w:pPr>
        <w:rPr>
          <w:lang w:val="en-US"/>
        </w:rPr>
      </w:pPr>
      <w:r w:rsidRPr="00596987">
        <w:rPr>
          <w:lang w:val="en-US"/>
        </w:rPr>
        <w:lastRenderedPageBreak/>
        <w:t>Registration form part 4: Presence of participants.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576"/>
        <w:gridCol w:w="2149"/>
        <w:gridCol w:w="967"/>
        <w:gridCol w:w="674"/>
        <w:gridCol w:w="674"/>
        <w:gridCol w:w="674"/>
        <w:gridCol w:w="674"/>
        <w:gridCol w:w="674"/>
      </w:tblGrid>
      <w:tr w:rsidR="00E4514F" w:rsidTr="00E91FFE">
        <w:tc>
          <w:tcPr>
            <w:tcW w:w="1434" w:type="pct"/>
          </w:tcPr>
          <w:p w:rsidR="00E4514F" w:rsidRDefault="00E4514F" w:rsidP="00E91FFE">
            <w:r>
              <w:t>Name</w:t>
            </w:r>
          </w:p>
        </w:tc>
        <w:tc>
          <w:tcPr>
            <w:tcW w:w="1198" w:type="pct"/>
          </w:tcPr>
          <w:p w:rsidR="00E4514F" w:rsidRDefault="00E4514F" w:rsidP="00E91FFE">
            <w:r>
              <w:t>Discipline</w:t>
            </w:r>
          </w:p>
        </w:tc>
        <w:tc>
          <w:tcPr>
            <w:tcW w:w="448" w:type="pct"/>
          </w:tcPr>
          <w:p w:rsidR="00E4514F" w:rsidRDefault="00E4514F" w:rsidP="00E91FFE">
            <w:r>
              <w:t>Meeting 1</w:t>
            </w:r>
          </w:p>
        </w:tc>
        <w:tc>
          <w:tcPr>
            <w:tcW w:w="384" w:type="pct"/>
          </w:tcPr>
          <w:p w:rsidR="00E4514F" w:rsidRDefault="00E4514F" w:rsidP="00E91FFE">
            <w:r>
              <w:t>2</w:t>
            </w:r>
          </w:p>
        </w:tc>
        <w:tc>
          <w:tcPr>
            <w:tcW w:w="384" w:type="pct"/>
          </w:tcPr>
          <w:p w:rsidR="00E4514F" w:rsidRDefault="00E4514F" w:rsidP="00E91FFE">
            <w:r>
              <w:t>3</w:t>
            </w:r>
          </w:p>
        </w:tc>
        <w:tc>
          <w:tcPr>
            <w:tcW w:w="384" w:type="pct"/>
          </w:tcPr>
          <w:p w:rsidR="00E4514F" w:rsidRDefault="00E4514F" w:rsidP="00E91FFE">
            <w:r>
              <w:t>4</w:t>
            </w:r>
          </w:p>
        </w:tc>
        <w:tc>
          <w:tcPr>
            <w:tcW w:w="384" w:type="pct"/>
          </w:tcPr>
          <w:p w:rsidR="00E4514F" w:rsidRDefault="00E4514F" w:rsidP="00E91FFE">
            <w:r>
              <w:t>5</w:t>
            </w:r>
          </w:p>
        </w:tc>
        <w:tc>
          <w:tcPr>
            <w:tcW w:w="384" w:type="pct"/>
          </w:tcPr>
          <w:p w:rsidR="00E4514F" w:rsidRDefault="00E4514F" w:rsidP="00E91FFE">
            <w:r>
              <w:t>6</w:t>
            </w:r>
          </w:p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3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4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5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6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7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8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9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10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11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12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13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14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15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16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17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18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19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20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21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22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23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24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25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26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27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  <w:tr w:rsidR="00E4514F" w:rsidTr="00E91FFE">
        <w:tc>
          <w:tcPr>
            <w:tcW w:w="1434" w:type="pct"/>
          </w:tcPr>
          <w:p w:rsidR="00E4514F" w:rsidRDefault="00E4514F" w:rsidP="00E91FFE">
            <w:r>
              <w:t>28</w:t>
            </w:r>
          </w:p>
        </w:tc>
        <w:tc>
          <w:tcPr>
            <w:tcW w:w="1198" w:type="pct"/>
          </w:tcPr>
          <w:p w:rsidR="00E4514F" w:rsidRDefault="00E4514F" w:rsidP="00E91FFE"/>
        </w:tc>
        <w:tc>
          <w:tcPr>
            <w:tcW w:w="448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  <w:tc>
          <w:tcPr>
            <w:tcW w:w="384" w:type="pct"/>
          </w:tcPr>
          <w:p w:rsidR="00E4514F" w:rsidRDefault="00E4514F" w:rsidP="00E91FFE"/>
        </w:tc>
      </w:tr>
    </w:tbl>
    <w:p w:rsidR="00E4514F" w:rsidRDefault="00E4514F" w:rsidP="00E4514F"/>
    <w:p w:rsidR="0075230E" w:rsidRDefault="00E4514F"/>
    <w:sectPr w:rsidR="007523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939" w:rsidRDefault="00982939" w:rsidP="00982939">
      <w:pPr>
        <w:spacing w:after="0" w:line="240" w:lineRule="auto"/>
      </w:pPr>
      <w:r>
        <w:separator/>
      </w:r>
    </w:p>
  </w:endnote>
  <w:endnote w:type="continuationSeparator" w:id="0">
    <w:p w:rsidR="00982939" w:rsidRDefault="00982939" w:rsidP="0098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939" w:rsidRDefault="00982939" w:rsidP="00982939">
      <w:pPr>
        <w:spacing w:after="0" w:line="240" w:lineRule="auto"/>
      </w:pPr>
      <w:r>
        <w:separator/>
      </w:r>
    </w:p>
  </w:footnote>
  <w:footnote w:type="continuationSeparator" w:id="0">
    <w:p w:rsidR="00982939" w:rsidRDefault="00982939" w:rsidP="00982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939" w:rsidRDefault="00982939">
    <w:pPr>
      <w:pStyle w:val="Koptekst"/>
    </w:pPr>
    <w:r>
      <w:t>PaTz-</w:t>
    </w:r>
    <w:proofErr w:type="spellStart"/>
    <w:r>
      <w:t>gro</w:t>
    </w:r>
    <w:r w:rsidR="00996D90">
      <w:t>u</w:t>
    </w:r>
    <w:r>
      <w:t>p</w:t>
    </w:r>
    <w:proofErr w:type="spellEnd"/>
    <w:r>
      <w:t>:</w:t>
    </w:r>
  </w:p>
  <w:p w:rsidR="00982939" w:rsidRDefault="00996D90">
    <w:pPr>
      <w:pStyle w:val="Koptekst"/>
    </w:pPr>
    <w:r>
      <w:t>Date</w:t>
    </w:r>
    <w:r w:rsidR="00982939"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10"/>
    <w:rsid w:val="00546A9A"/>
    <w:rsid w:val="00982939"/>
    <w:rsid w:val="00996D90"/>
    <w:rsid w:val="00C17A6C"/>
    <w:rsid w:val="00D34A10"/>
    <w:rsid w:val="00DF4302"/>
    <w:rsid w:val="00E4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79E5D-DBCE-4401-8D15-540BAFAA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34A1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8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2939"/>
  </w:style>
  <w:style w:type="paragraph" w:styleId="Voettekst">
    <w:name w:val="footer"/>
    <w:basedOn w:val="Standaard"/>
    <w:link w:val="VoettekstChar"/>
    <w:uiPriority w:val="99"/>
    <w:unhideWhenUsed/>
    <w:rsid w:val="0098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2939"/>
  </w:style>
  <w:style w:type="table" w:styleId="Tabelraster">
    <w:name w:val="Table Grid"/>
    <w:basedOn w:val="Standaardtabel"/>
    <w:uiPriority w:val="59"/>
    <w:rsid w:val="00E45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81803623</Template>
  <TotalTime>0</TotalTime>
  <Pages>6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Koper, Ian</dc:creator>
  <cp:lastModifiedBy>Koper, I. (Ian)</cp:lastModifiedBy>
  <cp:revision>2</cp:revision>
  <dcterms:created xsi:type="dcterms:W3CDTF">2019-09-30T12:18:00Z</dcterms:created>
  <dcterms:modified xsi:type="dcterms:W3CDTF">2019-09-30T12:18:00Z</dcterms:modified>
</cp:coreProperties>
</file>