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469D1" w14:textId="4966661F" w:rsidR="00F0792B" w:rsidRPr="00EF2EF9" w:rsidRDefault="00F0792B" w:rsidP="00FA3F2F">
      <w:pPr>
        <w:pStyle w:val="Default"/>
        <w:jc w:val="center"/>
        <w:rPr>
          <w:b/>
          <w:bCs/>
          <w:sz w:val="23"/>
          <w:szCs w:val="23"/>
        </w:rPr>
      </w:pPr>
      <w:r w:rsidRPr="00EF2EF9">
        <w:rPr>
          <w:b/>
          <w:bCs/>
          <w:sz w:val="23"/>
          <w:szCs w:val="23"/>
        </w:rPr>
        <w:t>COREQ (</w:t>
      </w:r>
      <w:proofErr w:type="spellStart"/>
      <w:r w:rsidRPr="00EF2EF9">
        <w:rPr>
          <w:b/>
          <w:bCs/>
          <w:sz w:val="23"/>
          <w:szCs w:val="23"/>
        </w:rPr>
        <w:t>COnsolidated</w:t>
      </w:r>
      <w:proofErr w:type="spellEnd"/>
      <w:r w:rsidRPr="00EF2EF9">
        <w:rPr>
          <w:b/>
          <w:bCs/>
          <w:sz w:val="23"/>
          <w:szCs w:val="23"/>
        </w:rPr>
        <w:t xml:space="preserve"> criteria for </w:t>
      </w:r>
      <w:proofErr w:type="spellStart"/>
      <w:r w:rsidRPr="00EF2EF9">
        <w:rPr>
          <w:b/>
          <w:bCs/>
          <w:sz w:val="23"/>
          <w:szCs w:val="23"/>
        </w:rPr>
        <w:t>REporting</w:t>
      </w:r>
      <w:proofErr w:type="spellEnd"/>
      <w:r w:rsidRPr="00EF2EF9">
        <w:rPr>
          <w:b/>
          <w:bCs/>
          <w:sz w:val="23"/>
          <w:szCs w:val="23"/>
        </w:rPr>
        <w:t xml:space="preserve"> Qualitative research) Checklist</w:t>
      </w:r>
    </w:p>
    <w:p w14:paraId="15A97941" w14:textId="77777777" w:rsidR="00132E32" w:rsidRPr="00EF2EF9" w:rsidRDefault="00132E32" w:rsidP="00FA3F2F">
      <w:pPr>
        <w:pStyle w:val="Default"/>
        <w:jc w:val="center"/>
        <w:rPr>
          <w:b/>
          <w:bCs/>
          <w:sz w:val="23"/>
          <w:szCs w:val="23"/>
        </w:rPr>
      </w:pPr>
    </w:p>
    <w:tbl>
      <w:tblPr>
        <w:tblW w:w="861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3"/>
        <w:gridCol w:w="630"/>
        <w:gridCol w:w="4951"/>
        <w:gridCol w:w="1559"/>
      </w:tblGrid>
      <w:tr w:rsidR="006A4241" w:rsidRPr="00EF2EF9" w14:paraId="219E7AF7" w14:textId="77777777" w:rsidTr="003F1309">
        <w:trPr>
          <w:trHeight w:val="263"/>
        </w:trPr>
        <w:tc>
          <w:tcPr>
            <w:tcW w:w="1473" w:type="dxa"/>
            <w:shd w:val="clear" w:color="auto" w:fill="E7E6E6" w:themeFill="background2"/>
          </w:tcPr>
          <w:p w14:paraId="673FCDFE" w14:textId="77777777" w:rsidR="006A4241" w:rsidRPr="00EF2EF9" w:rsidRDefault="006A4241" w:rsidP="006A4241">
            <w:pPr>
              <w:pStyle w:val="Defaul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Topic </w:t>
            </w:r>
          </w:p>
        </w:tc>
        <w:tc>
          <w:tcPr>
            <w:tcW w:w="630" w:type="dxa"/>
            <w:shd w:val="clear" w:color="auto" w:fill="E7E6E6" w:themeFill="background2"/>
          </w:tcPr>
          <w:p w14:paraId="15CE838F" w14:textId="77777777" w:rsidR="006A4241" w:rsidRPr="00EF2EF9" w:rsidRDefault="006A4241" w:rsidP="006A4241">
            <w:pPr>
              <w:pStyle w:val="Defaul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Item No. </w:t>
            </w:r>
          </w:p>
        </w:tc>
        <w:tc>
          <w:tcPr>
            <w:tcW w:w="4951" w:type="dxa"/>
            <w:shd w:val="clear" w:color="auto" w:fill="E7E6E6" w:themeFill="background2"/>
          </w:tcPr>
          <w:p w14:paraId="2E99C936" w14:textId="77777777" w:rsidR="006A4241" w:rsidRPr="00EF2EF9" w:rsidRDefault="006A4241" w:rsidP="006A4241">
            <w:pPr>
              <w:pStyle w:val="Defaul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Guide Questions/Description </w:t>
            </w:r>
          </w:p>
        </w:tc>
        <w:tc>
          <w:tcPr>
            <w:tcW w:w="1559" w:type="dxa"/>
            <w:shd w:val="clear" w:color="auto" w:fill="E7E6E6" w:themeFill="background2"/>
          </w:tcPr>
          <w:p w14:paraId="5CC8E24D" w14:textId="77777777" w:rsidR="006A4241" w:rsidRPr="00EF2EF9" w:rsidRDefault="006A4241" w:rsidP="006A4241">
            <w:pPr>
              <w:pStyle w:val="Defaul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Reported on Page No. </w:t>
            </w:r>
          </w:p>
        </w:tc>
      </w:tr>
      <w:tr w:rsidR="00FA3F2F" w:rsidRPr="00EF2EF9" w14:paraId="4DE42D57" w14:textId="77777777" w:rsidTr="00A51057">
        <w:trPr>
          <w:trHeight w:val="240"/>
        </w:trPr>
        <w:tc>
          <w:tcPr>
            <w:tcW w:w="8613" w:type="dxa"/>
            <w:gridSpan w:val="4"/>
          </w:tcPr>
          <w:p w14:paraId="57E02B26" w14:textId="77777777" w:rsidR="00FA3F2F" w:rsidRPr="00EF2EF9" w:rsidRDefault="00FA3F2F" w:rsidP="006A4241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Domain 1: Research team and reflexivity </w:t>
            </w:r>
          </w:p>
        </w:tc>
      </w:tr>
      <w:tr w:rsidR="00FA3F2F" w:rsidRPr="00EF2EF9" w14:paraId="7D77BD7C" w14:textId="77777777" w:rsidTr="00F647A1">
        <w:trPr>
          <w:trHeight w:val="99"/>
        </w:trPr>
        <w:tc>
          <w:tcPr>
            <w:tcW w:w="8613" w:type="dxa"/>
            <w:gridSpan w:val="4"/>
          </w:tcPr>
          <w:p w14:paraId="45AC48F5" w14:textId="77777777" w:rsidR="00FA3F2F" w:rsidRPr="00EF2EF9" w:rsidRDefault="00FA3F2F" w:rsidP="006A4241">
            <w:pPr>
              <w:pStyle w:val="Default"/>
              <w:rPr>
                <w:i/>
                <w:iCs/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Personal characteristics </w:t>
            </w:r>
          </w:p>
        </w:tc>
      </w:tr>
      <w:tr w:rsidR="006A4241" w:rsidRPr="00EF2EF9" w14:paraId="62CB5310" w14:textId="77777777" w:rsidTr="003F1309">
        <w:trPr>
          <w:trHeight w:val="99"/>
        </w:trPr>
        <w:tc>
          <w:tcPr>
            <w:tcW w:w="1473" w:type="dxa"/>
          </w:tcPr>
          <w:p w14:paraId="75AD401F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Interviewer/facilitator </w:t>
            </w:r>
          </w:p>
        </w:tc>
        <w:tc>
          <w:tcPr>
            <w:tcW w:w="630" w:type="dxa"/>
          </w:tcPr>
          <w:p w14:paraId="1281CBB1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</w:t>
            </w:r>
          </w:p>
        </w:tc>
        <w:tc>
          <w:tcPr>
            <w:tcW w:w="4951" w:type="dxa"/>
          </w:tcPr>
          <w:p w14:paraId="18700478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Which author/s conducted the interview or focus group? </w:t>
            </w:r>
          </w:p>
        </w:tc>
        <w:tc>
          <w:tcPr>
            <w:tcW w:w="1559" w:type="dxa"/>
          </w:tcPr>
          <w:p w14:paraId="1C6827CB" w14:textId="4DECC66C" w:rsidR="006A4241" w:rsidRPr="00EF2EF9" w:rsidRDefault="00236300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 </w:t>
            </w:r>
            <w:r w:rsidR="005A0994">
              <w:rPr>
                <w:sz w:val="20"/>
                <w:szCs w:val="20"/>
              </w:rPr>
              <w:t>6</w:t>
            </w:r>
          </w:p>
        </w:tc>
      </w:tr>
      <w:tr w:rsidR="006A4241" w:rsidRPr="00EF2EF9" w14:paraId="68F25ECF" w14:textId="77777777" w:rsidTr="003F1309">
        <w:trPr>
          <w:trHeight w:val="99"/>
        </w:trPr>
        <w:tc>
          <w:tcPr>
            <w:tcW w:w="1473" w:type="dxa"/>
          </w:tcPr>
          <w:p w14:paraId="2D3E6F1F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Credentials </w:t>
            </w:r>
          </w:p>
        </w:tc>
        <w:tc>
          <w:tcPr>
            <w:tcW w:w="630" w:type="dxa"/>
          </w:tcPr>
          <w:p w14:paraId="4F39B7BA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</w:t>
            </w:r>
          </w:p>
        </w:tc>
        <w:tc>
          <w:tcPr>
            <w:tcW w:w="4951" w:type="dxa"/>
          </w:tcPr>
          <w:p w14:paraId="744A2EA3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were the researcher’s credentials? E.g. PhD, MD </w:t>
            </w:r>
          </w:p>
        </w:tc>
        <w:tc>
          <w:tcPr>
            <w:tcW w:w="1559" w:type="dxa"/>
          </w:tcPr>
          <w:p w14:paraId="5CEC1BC6" w14:textId="7FF070FB" w:rsidR="006A4241" w:rsidRPr="00EF2EF9" w:rsidRDefault="00E5503D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</w:t>
            </w:r>
          </w:p>
        </w:tc>
      </w:tr>
      <w:tr w:rsidR="006A4241" w:rsidRPr="00EF2EF9" w14:paraId="0467E098" w14:textId="77777777" w:rsidTr="003F1309">
        <w:trPr>
          <w:trHeight w:val="99"/>
        </w:trPr>
        <w:tc>
          <w:tcPr>
            <w:tcW w:w="1473" w:type="dxa"/>
          </w:tcPr>
          <w:p w14:paraId="352C09E9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Occupation </w:t>
            </w:r>
          </w:p>
        </w:tc>
        <w:tc>
          <w:tcPr>
            <w:tcW w:w="630" w:type="dxa"/>
          </w:tcPr>
          <w:p w14:paraId="7584F9E5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3</w:t>
            </w:r>
          </w:p>
        </w:tc>
        <w:tc>
          <w:tcPr>
            <w:tcW w:w="4951" w:type="dxa"/>
          </w:tcPr>
          <w:p w14:paraId="0973C69F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was their occupation at the time of the study? </w:t>
            </w:r>
          </w:p>
        </w:tc>
        <w:tc>
          <w:tcPr>
            <w:tcW w:w="1559" w:type="dxa"/>
          </w:tcPr>
          <w:p w14:paraId="39978220" w14:textId="2144900F" w:rsidR="006A4241" w:rsidRPr="00EF2EF9" w:rsidRDefault="00E5503D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Appendix 2</w:t>
            </w:r>
          </w:p>
        </w:tc>
      </w:tr>
      <w:tr w:rsidR="006A4241" w:rsidRPr="00EF2EF9" w14:paraId="118405A5" w14:textId="77777777" w:rsidTr="003F1309">
        <w:trPr>
          <w:trHeight w:val="99"/>
        </w:trPr>
        <w:tc>
          <w:tcPr>
            <w:tcW w:w="1473" w:type="dxa"/>
          </w:tcPr>
          <w:p w14:paraId="201FC7F7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Gender </w:t>
            </w:r>
          </w:p>
        </w:tc>
        <w:tc>
          <w:tcPr>
            <w:tcW w:w="630" w:type="dxa"/>
          </w:tcPr>
          <w:p w14:paraId="7E4710AA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4</w:t>
            </w:r>
          </w:p>
        </w:tc>
        <w:tc>
          <w:tcPr>
            <w:tcW w:w="4951" w:type="dxa"/>
          </w:tcPr>
          <w:p w14:paraId="075743F8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Was the researcher male or female? </w:t>
            </w:r>
          </w:p>
        </w:tc>
        <w:tc>
          <w:tcPr>
            <w:tcW w:w="1559" w:type="dxa"/>
          </w:tcPr>
          <w:p w14:paraId="39D73E76" w14:textId="7F3165CA" w:rsidR="006A4241" w:rsidRPr="00EF2EF9" w:rsidRDefault="005A0994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5503D" w:rsidRPr="00EF2EF9">
              <w:rPr>
                <w:sz w:val="20"/>
                <w:szCs w:val="20"/>
              </w:rPr>
              <w:t>, appendix 2</w:t>
            </w:r>
          </w:p>
        </w:tc>
      </w:tr>
      <w:tr w:rsidR="006A4241" w:rsidRPr="00EF2EF9" w14:paraId="4B1DBEC3" w14:textId="77777777" w:rsidTr="003F1309">
        <w:trPr>
          <w:trHeight w:val="99"/>
        </w:trPr>
        <w:tc>
          <w:tcPr>
            <w:tcW w:w="1473" w:type="dxa"/>
          </w:tcPr>
          <w:p w14:paraId="10D93714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Experience and training </w:t>
            </w:r>
          </w:p>
        </w:tc>
        <w:tc>
          <w:tcPr>
            <w:tcW w:w="630" w:type="dxa"/>
          </w:tcPr>
          <w:p w14:paraId="7822AD37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5</w:t>
            </w:r>
          </w:p>
        </w:tc>
        <w:tc>
          <w:tcPr>
            <w:tcW w:w="4951" w:type="dxa"/>
          </w:tcPr>
          <w:p w14:paraId="655C0499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experience or training did the researcher have? </w:t>
            </w:r>
          </w:p>
        </w:tc>
        <w:tc>
          <w:tcPr>
            <w:tcW w:w="1559" w:type="dxa"/>
          </w:tcPr>
          <w:p w14:paraId="162957E6" w14:textId="1566FA2F" w:rsidR="006A4241" w:rsidRPr="00EF2EF9" w:rsidRDefault="005A0994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5503D" w:rsidRPr="00EF2EF9">
              <w:rPr>
                <w:sz w:val="20"/>
                <w:szCs w:val="20"/>
              </w:rPr>
              <w:t>, Appendix 2</w:t>
            </w:r>
          </w:p>
        </w:tc>
      </w:tr>
      <w:tr w:rsidR="00FA3F2F" w:rsidRPr="00EF2EF9" w14:paraId="6AB2D1C2" w14:textId="77777777" w:rsidTr="00B231F6">
        <w:trPr>
          <w:trHeight w:val="240"/>
        </w:trPr>
        <w:tc>
          <w:tcPr>
            <w:tcW w:w="8613" w:type="dxa"/>
            <w:gridSpan w:val="4"/>
          </w:tcPr>
          <w:p w14:paraId="4F2C1F1F" w14:textId="77777777" w:rsidR="00FA3F2F" w:rsidRPr="00EF2EF9" w:rsidRDefault="00FA3F2F" w:rsidP="00FA3F2F">
            <w:pPr>
              <w:pStyle w:val="Default"/>
              <w:spacing w:line="0" w:lineRule="atLeast"/>
              <w:rPr>
                <w:i/>
                <w:iCs/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Relationship with participants </w:t>
            </w:r>
          </w:p>
        </w:tc>
      </w:tr>
      <w:tr w:rsidR="006A4241" w:rsidRPr="00EF2EF9" w14:paraId="0E903E78" w14:textId="77777777" w:rsidTr="003F1309">
        <w:trPr>
          <w:trHeight w:val="99"/>
        </w:trPr>
        <w:tc>
          <w:tcPr>
            <w:tcW w:w="1473" w:type="dxa"/>
          </w:tcPr>
          <w:p w14:paraId="6925F616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Relationship established </w:t>
            </w:r>
          </w:p>
        </w:tc>
        <w:tc>
          <w:tcPr>
            <w:tcW w:w="630" w:type="dxa"/>
          </w:tcPr>
          <w:p w14:paraId="705E986F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6</w:t>
            </w:r>
          </w:p>
        </w:tc>
        <w:tc>
          <w:tcPr>
            <w:tcW w:w="4951" w:type="dxa"/>
          </w:tcPr>
          <w:p w14:paraId="780AD07C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Was a relationship established prior to study commencement? </w:t>
            </w:r>
          </w:p>
        </w:tc>
        <w:tc>
          <w:tcPr>
            <w:tcW w:w="1559" w:type="dxa"/>
          </w:tcPr>
          <w:p w14:paraId="51ED101E" w14:textId="397E27F0" w:rsidR="006A4241" w:rsidRPr="00EF2EF9" w:rsidRDefault="005A0994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A4241" w:rsidRPr="00EF2EF9" w14:paraId="680A42EB" w14:textId="77777777" w:rsidTr="003F1309">
        <w:trPr>
          <w:trHeight w:val="240"/>
        </w:trPr>
        <w:tc>
          <w:tcPr>
            <w:tcW w:w="1473" w:type="dxa"/>
          </w:tcPr>
          <w:p w14:paraId="4EB946D4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Participant knowledge of the interviewer </w:t>
            </w:r>
          </w:p>
        </w:tc>
        <w:tc>
          <w:tcPr>
            <w:tcW w:w="630" w:type="dxa"/>
          </w:tcPr>
          <w:p w14:paraId="34DF0690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7</w:t>
            </w:r>
          </w:p>
        </w:tc>
        <w:tc>
          <w:tcPr>
            <w:tcW w:w="4951" w:type="dxa"/>
          </w:tcPr>
          <w:p w14:paraId="6B0B8A17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1559" w:type="dxa"/>
          </w:tcPr>
          <w:p w14:paraId="34BD9502" w14:textId="1BACFE73" w:rsidR="006A4241" w:rsidRPr="00EF2EF9" w:rsidRDefault="005A0994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A4241" w:rsidRPr="00EF2EF9" w14:paraId="1D949C1C" w14:textId="77777777" w:rsidTr="003F1309">
        <w:trPr>
          <w:trHeight w:val="240"/>
        </w:trPr>
        <w:tc>
          <w:tcPr>
            <w:tcW w:w="1473" w:type="dxa"/>
          </w:tcPr>
          <w:p w14:paraId="6CB61F5D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Interviewer characteristics </w:t>
            </w:r>
          </w:p>
        </w:tc>
        <w:tc>
          <w:tcPr>
            <w:tcW w:w="630" w:type="dxa"/>
          </w:tcPr>
          <w:p w14:paraId="21DE2581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8</w:t>
            </w:r>
          </w:p>
        </w:tc>
        <w:tc>
          <w:tcPr>
            <w:tcW w:w="4951" w:type="dxa"/>
          </w:tcPr>
          <w:p w14:paraId="62517CEF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characteristics were reported about the inter viewer/facilitator? e.g. Bias, assumptions, reasons and interests in the research topic </w:t>
            </w:r>
          </w:p>
        </w:tc>
        <w:tc>
          <w:tcPr>
            <w:tcW w:w="1559" w:type="dxa"/>
          </w:tcPr>
          <w:p w14:paraId="167EE7F0" w14:textId="62026AEC" w:rsidR="006A4241" w:rsidRPr="00EF2EF9" w:rsidRDefault="00E5503D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Appendix 2</w:t>
            </w:r>
          </w:p>
        </w:tc>
      </w:tr>
      <w:tr w:rsidR="00FA3F2F" w:rsidRPr="00EF2EF9" w14:paraId="497A23F2" w14:textId="77777777" w:rsidTr="00356AC9">
        <w:trPr>
          <w:trHeight w:val="99"/>
        </w:trPr>
        <w:tc>
          <w:tcPr>
            <w:tcW w:w="8613" w:type="dxa"/>
            <w:gridSpan w:val="4"/>
          </w:tcPr>
          <w:p w14:paraId="6935A14E" w14:textId="77777777" w:rsidR="00FA3F2F" w:rsidRPr="00EF2EF9" w:rsidRDefault="00FA3F2F" w:rsidP="00FA3F2F">
            <w:pPr>
              <w:pStyle w:val="Default"/>
              <w:spacing w:line="0" w:lineRule="atLeast"/>
              <w:rPr>
                <w:b/>
                <w:bCs/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Domain 2: Study design </w:t>
            </w:r>
          </w:p>
        </w:tc>
      </w:tr>
      <w:tr w:rsidR="00FA3F2F" w:rsidRPr="00EF2EF9" w14:paraId="43223E38" w14:textId="77777777" w:rsidTr="00EF2BDE">
        <w:trPr>
          <w:trHeight w:val="99"/>
        </w:trPr>
        <w:tc>
          <w:tcPr>
            <w:tcW w:w="8613" w:type="dxa"/>
            <w:gridSpan w:val="4"/>
          </w:tcPr>
          <w:p w14:paraId="6DC1E95B" w14:textId="77777777" w:rsidR="00FA3F2F" w:rsidRPr="00EF2EF9" w:rsidRDefault="00FA3F2F" w:rsidP="00FA3F2F">
            <w:pPr>
              <w:pStyle w:val="Default"/>
              <w:spacing w:line="0" w:lineRule="atLeast"/>
              <w:rPr>
                <w:i/>
                <w:iCs/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Theoretical framework </w:t>
            </w:r>
          </w:p>
        </w:tc>
      </w:tr>
      <w:tr w:rsidR="006A4241" w:rsidRPr="00EF2EF9" w14:paraId="72CDE0EF" w14:textId="77777777" w:rsidTr="003F1309">
        <w:trPr>
          <w:trHeight w:val="380"/>
        </w:trPr>
        <w:tc>
          <w:tcPr>
            <w:tcW w:w="1473" w:type="dxa"/>
          </w:tcPr>
          <w:p w14:paraId="13B9D56B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Methodological orientation and Theory </w:t>
            </w:r>
          </w:p>
        </w:tc>
        <w:tc>
          <w:tcPr>
            <w:tcW w:w="630" w:type="dxa"/>
          </w:tcPr>
          <w:p w14:paraId="5B3D3300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9</w:t>
            </w:r>
          </w:p>
        </w:tc>
        <w:tc>
          <w:tcPr>
            <w:tcW w:w="4951" w:type="dxa"/>
          </w:tcPr>
          <w:p w14:paraId="55DA6BA1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1559" w:type="dxa"/>
          </w:tcPr>
          <w:p w14:paraId="375FD728" w14:textId="54CCC9A2" w:rsidR="006A4241" w:rsidRPr="00EF2EF9" w:rsidRDefault="005A0994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E5503D" w:rsidRPr="00EF2EF9">
              <w:rPr>
                <w:sz w:val="20"/>
                <w:szCs w:val="20"/>
              </w:rPr>
              <w:t>, 7</w:t>
            </w:r>
          </w:p>
        </w:tc>
      </w:tr>
      <w:tr w:rsidR="006A4241" w:rsidRPr="00EF2EF9" w14:paraId="5A4D2293" w14:textId="77777777" w:rsidTr="003F1309">
        <w:trPr>
          <w:trHeight w:val="99"/>
        </w:trPr>
        <w:tc>
          <w:tcPr>
            <w:tcW w:w="7054" w:type="dxa"/>
            <w:gridSpan w:val="3"/>
          </w:tcPr>
          <w:p w14:paraId="5F3B34FF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Participant selection </w:t>
            </w:r>
          </w:p>
        </w:tc>
        <w:tc>
          <w:tcPr>
            <w:tcW w:w="1559" w:type="dxa"/>
          </w:tcPr>
          <w:p w14:paraId="7D6D045B" w14:textId="77777777" w:rsidR="006A4241" w:rsidRPr="00EF2EF9" w:rsidRDefault="006A4241" w:rsidP="00FA3F2F">
            <w:pPr>
              <w:pStyle w:val="Default"/>
              <w:spacing w:line="0" w:lineRule="atLeast"/>
              <w:rPr>
                <w:i/>
                <w:iCs/>
                <w:sz w:val="20"/>
                <w:szCs w:val="20"/>
              </w:rPr>
            </w:pPr>
          </w:p>
        </w:tc>
      </w:tr>
      <w:tr w:rsidR="006A4241" w:rsidRPr="00EF2EF9" w14:paraId="27ECD7A5" w14:textId="77777777" w:rsidTr="003F1309">
        <w:trPr>
          <w:trHeight w:val="240"/>
        </w:trPr>
        <w:tc>
          <w:tcPr>
            <w:tcW w:w="1473" w:type="dxa"/>
          </w:tcPr>
          <w:p w14:paraId="5C3443A2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Sampling </w:t>
            </w:r>
          </w:p>
        </w:tc>
        <w:tc>
          <w:tcPr>
            <w:tcW w:w="630" w:type="dxa"/>
          </w:tcPr>
          <w:p w14:paraId="5C137CB6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10</w:t>
            </w:r>
          </w:p>
        </w:tc>
        <w:tc>
          <w:tcPr>
            <w:tcW w:w="4951" w:type="dxa"/>
          </w:tcPr>
          <w:p w14:paraId="72A42A4E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How were participants selected? e.g. purposive, convenience, consecutive, snowball </w:t>
            </w:r>
          </w:p>
        </w:tc>
        <w:tc>
          <w:tcPr>
            <w:tcW w:w="1559" w:type="dxa"/>
          </w:tcPr>
          <w:p w14:paraId="1EF7EA86" w14:textId="6E071BD3" w:rsidR="006A4241" w:rsidRPr="00EF2EF9" w:rsidRDefault="005A0994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5, 6</w:t>
            </w:r>
          </w:p>
        </w:tc>
      </w:tr>
      <w:tr w:rsidR="006A4241" w:rsidRPr="00EF2EF9" w14:paraId="2F1F8746" w14:textId="77777777" w:rsidTr="003F1309">
        <w:trPr>
          <w:trHeight w:val="240"/>
        </w:trPr>
        <w:tc>
          <w:tcPr>
            <w:tcW w:w="1473" w:type="dxa"/>
          </w:tcPr>
          <w:p w14:paraId="44199AED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Method of approach </w:t>
            </w:r>
          </w:p>
        </w:tc>
        <w:tc>
          <w:tcPr>
            <w:tcW w:w="630" w:type="dxa"/>
          </w:tcPr>
          <w:p w14:paraId="2559429A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11</w:t>
            </w:r>
          </w:p>
        </w:tc>
        <w:tc>
          <w:tcPr>
            <w:tcW w:w="4951" w:type="dxa"/>
          </w:tcPr>
          <w:p w14:paraId="6C5CD2E1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How were participants approached? e.g. face-to-face, telephone, mail, email </w:t>
            </w:r>
          </w:p>
        </w:tc>
        <w:tc>
          <w:tcPr>
            <w:tcW w:w="1559" w:type="dxa"/>
          </w:tcPr>
          <w:p w14:paraId="4012DFC6" w14:textId="72AABC0A" w:rsidR="006A4241" w:rsidRPr="00EF2EF9" w:rsidRDefault="005A0994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5, 6</w:t>
            </w:r>
          </w:p>
        </w:tc>
      </w:tr>
      <w:tr w:rsidR="006A4241" w:rsidRPr="00EF2EF9" w14:paraId="51C17065" w14:textId="77777777" w:rsidTr="003F1309">
        <w:trPr>
          <w:trHeight w:val="99"/>
        </w:trPr>
        <w:tc>
          <w:tcPr>
            <w:tcW w:w="1473" w:type="dxa"/>
          </w:tcPr>
          <w:p w14:paraId="679541D3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Sample size </w:t>
            </w:r>
          </w:p>
        </w:tc>
        <w:tc>
          <w:tcPr>
            <w:tcW w:w="630" w:type="dxa"/>
          </w:tcPr>
          <w:p w14:paraId="640B1ABC" w14:textId="77777777" w:rsidR="006A4241" w:rsidRPr="00EF2EF9" w:rsidRDefault="006A4241" w:rsidP="00FA3F2F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12</w:t>
            </w:r>
          </w:p>
        </w:tc>
        <w:tc>
          <w:tcPr>
            <w:tcW w:w="4951" w:type="dxa"/>
          </w:tcPr>
          <w:p w14:paraId="190D8B65" w14:textId="77777777" w:rsidR="006A4241" w:rsidRPr="00EF2EF9" w:rsidRDefault="006A4241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1559" w:type="dxa"/>
          </w:tcPr>
          <w:p w14:paraId="78E70540" w14:textId="0B4DDB87" w:rsidR="00BC131A" w:rsidRPr="00EF2EF9" w:rsidRDefault="00E5503D" w:rsidP="00FA3F2F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8</w:t>
            </w:r>
          </w:p>
        </w:tc>
      </w:tr>
      <w:tr w:rsidR="00FD1B45" w:rsidRPr="00EF2EF9" w14:paraId="3FD64EDA" w14:textId="77777777" w:rsidTr="003F1309">
        <w:trPr>
          <w:trHeight w:val="99"/>
        </w:trPr>
        <w:tc>
          <w:tcPr>
            <w:tcW w:w="1473" w:type="dxa"/>
          </w:tcPr>
          <w:p w14:paraId="0501AE2F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Non-participation </w:t>
            </w:r>
          </w:p>
        </w:tc>
        <w:tc>
          <w:tcPr>
            <w:tcW w:w="630" w:type="dxa"/>
          </w:tcPr>
          <w:p w14:paraId="2C83EC3C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13</w:t>
            </w:r>
          </w:p>
        </w:tc>
        <w:tc>
          <w:tcPr>
            <w:tcW w:w="4951" w:type="dxa"/>
          </w:tcPr>
          <w:p w14:paraId="5C0A8540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How many people refused to participate or dropped out? Reasons? </w:t>
            </w:r>
          </w:p>
        </w:tc>
        <w:tc>
          <w:tcPr>
            <w:tcW w:w="1559" w:type="dxa"/>
          </w:tcPr>
          <w:p w14:paraId="09EF63DA" w14:textId="44EB7667" w:rsidR="00FD1B45" w:rsidRPr="00EF2EF9" w:rsidRDefault="00E5503D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8</w:t>
            </w:r>
          </w:p>
        </w:tc>
      </w:tr>
      <w:tr w:rsidR="00FD1B45" w:rsidRPr="00EF2EF9" w14:paraId="46AA28DF" w14:textId="77777777" w:rsidTr="00D53435">
        <w:trPr>
          <w:trHeight w:val="99"/>
        </w:trPr>
        <w:tc>
          <w:tcPr>
            <w:tcW w:w="8613" w:type="dxa"/>
            <w:gridSpan w:val="4"/>
          </w:tcPr>
          <w:p w14:paraId="1B9BE4ED" w14:textId="77777777" w:rsidR="00FD1B45" w:rsidRPr="00EF2EF9" w:rsidRDefault="00FD1B45" w:rsidP="00FD1B45">
            <w:pPr>
              <w:pStyle w:val="Default"/>
              <w:spacing w:line="0" w:lineRule="atLeast"/>
              <w:rPr>
                <w:i/>
                <w:iCs/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Setting </w:t>
            </w:r>
          </w:p>
        </w:tc>
      </w:tr>
      <w:tr w:rsidR="00FD1B45" w:rsidRPr="00EF2EF9" w14:paraId="6E62D083" w14:textId="77777777" w:rsidTr="003F1309">
        <w:trPr>
          <w:trHeight w:val="99"/>
        </w:trPr>
        <w:tc>
          <w:tcPr>
            <w:tcW w:w="1473" w:type="dxa"/>
          </w:tcPr>
          <w:p w14:paraId="08EEC583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Setting of data collection </w:t>
            </w:r>
          </w:p>
        </w:tc>
        <w:tc>
          <w:tcPr>
            <w:tcW w:w="630" w:type="dxa"/>
          </w:tcPr>
          <w:p w14:paraId="4B1BE58A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14</w:t>
            </w:r>
          </w:p>
        </w:tc>
        <w:tc>
          <w:tcPr>
            <w:tcW w:w="4951" w:type="dxa"/>
          </w:tcPr>
          <w:p w14:paraId="0841CCC2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Where was the data collected? e.g. home, clinic, workplace </w:t>
            </w:r>
          </w:p>
        </w:tc>
        <w:tc>
          <w:tcPr>
            <w:tcW w:w="1559" w:type="dxa"/>
          </w:tcPr>
          <w:p w14:paraId="5F58D7FC" w14:textId="601C48A2" w:rsidR="00FD1B45" w:rsidRPr="00EF2EF9" w:rsidRDefault="005A0994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5, 6</w:t>
            </w:r>
          </w:p>
        </w:tc>
      </w:tr>
      <w:tr w:rsidR="00FD1B45" w:rsidRPr="00EF2EF9" w14:paraId="15138489" w14:textId="77777777" w:rsidTr="003F1309">
        <w:trPr>
          <w:trHeight w:val="240"/>
        </w:trPr>
        <w:tc>
          <w:tcPr>
            <w:tcW w:w="1473" w:type="dxa"/>
          </w:tcPr>
          <w:p w14:paraId="5FE615FE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Presence of non-participants </w:t>
            </w:r>
          </w:p>
        </w:tc>
        <w:tc>
          <w:tcPr>
            <w:tcW w:w="630" w:type="dxa"/>
          </w:tcPr>
          <w:p w14:paraId="18E69A67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15</w:t>
            </w:r>
          </w:p>
        </w:tc>
        <w:tc>
          <w:tcPr>
            <w:tcW w:w="4951" w:type="dxa"/>
          </w:tcPr>
          <w:p w14:paraId="61BE0ED3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bookmarkStart w:id="0" w:name="OLE_LINK1"/>
            <w:bookmarkStart w:id="1" w:name="OLE_LINK2"/>
            <w:r w:rsidRPr="00EF2EF9">
              <w:rPr>
                <w:sz w:val="20"/>
                <w:szCs w:val="20"/>
              </w:rPr>
              <w:t xml:space="preserve">Was anyone else present besides the participants and researchers? </w:t>
            </w:r>
            <w:bookmarkEnd w:id="0"/>
            <w:bookmarkEnd w:id="1"/>
          </w:p>
        </w:tc>
        <w:tc>
          <w:tcPr>
            <w:tcW w:w="1559" w:type="dxa"/>
          </w:tcPr>
          <w:p w14:paraId="534B9156" w14:textId="328B3D91" w:rsidR="00FD1B45" w:rsidRPr="00EF2EF9" w:rsidRDefault="0094362D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Table 1</w:t>
            </w:r>
          </w:p>
        </w:tc>
      </w:tr>
      <w:tr w:rsidR="00FD1B45" w:rsidRPr="00EF2EF9" w14:paraId="116F6AD3" w14:textId="77777777" w:rsidTr="003F1309">
        <w:trPr>
          <w:trHeight w:val="240"/>
        </w:trPr>
        <w:tc>
          <w:tcPr>
            <w:tcW w:w="1473" w:type="dxa"/>
          </w:tcPr>
          <w:p w14:paraId="28D02BA7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Description of sample </w:t>
            </w:r>
          </w:p>
        </w:tc>
        <w:tc>
          <w:tcPr>
            <w:tcW w:w="630" w:type="dxa"/>
          </w:tcPr>
          <w:p w14:paraId="55275BC4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16</w:t>
            </w:r>
          </w:p>
        </w:tc>
        <w:tc>
          <w:tcPr>
            <w:tcW w:w="4951" w:type="dxa"/>
          </w:tcPr>
          <w:p w14:paraId="61F84D96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are the important characteristics of the sample? e.g. demographic data, date </w:t>
            </w:r>
          </w:p>
        </w:tc>
        <w:tc>
          <w:tcPr>
            <w:tcW w:w="1559" w:type="dxa"/>
          </w:tcPr>
          <w:p w14:paraId="6684D86B" w14:textId="2AEAA8F1" w:rsidR="00FD1B45" w:rsidRPr="00EF2EF9" w:rsidRDefault="00576941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8, table 1</w:t>
            </w:r>
          </w:p>
        </w:tc>
      </w:tr>
      <w:tr w:rsidR="00FD1B45" w:rsidRPr="00EF2EF9" w14:paraId="15281245" w14:textId="77777777" w:rsidTr="007F7C2F">
        <w:trPr>
          <w:trHeight w:val="99"/>
        </w:trPr>
        <w:tc>
          <w:tcPr>
            <w:tcW w:w="8613" w:type="dxa"/>
            <w:gridSpan w:val="4"/>
          </w:tcPr>
          <w:p w14:paraId="7A61CDFB" w14:textId="77777777" w:rsidR="00FD1B45" w:rsidRPr="00EF2EF9" w:rsidRDefault="00FD1B45" w:rsidP="00FD1B45">
            <w:pPr>
              <w:pStyle w:val="Default"/>
              <w:spacing w:line="0" w:lineRule="atLeast"/>
              <w:rPr>
                <w:i/>
                <w:iCs/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Data collection </w:t>
            </w:r>
          </w:p>
        </w:tc>
      </w:tr>
      <w:tr w:rsidR="00FD1B45" w:rsidRPr="00EF2EF9" w14:paraId="5130A92E" w14:textId="77777777" w:rsidTr="003F1309">
        <w:trPr>
          <w:trHeight w:val="416"/>
        </w:trPr>
        <w:tc>
          <w:tcPr>
            <w:tcW w:w="1473" w:type="dxa"/>
          </w:tcPr>
          <w:p w14:paraId="3D518CC0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Interview guide </w:t>
            </w:r>
          </w:p>
        </w:tc>
        <w:tc>
          <w:tcPr>
            <w:tcW w:w="630" w:type="dxa"/>
          </w:tcPr>
          <w:p w14:paraId="7C91779D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17</w:t>
            </w:r>
          </w:p>
        </w:tc>
        <w:tc>
          <w:tcPr>
            <w:tcW w:w="4951" w:type="dxa"/>
          </w:tcPr>
          <w:p w14:paraId="73A6C861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Were questions, prompts, guides provided by the authors? Was it pilot tested? </w:t>
            </w:r>
          </w:p>
        </w:tc>
        <w:tc>
          <w:tcPr>
            <w:tcW w:w="1559" w:type="dxa"/>
          </w:tcPr>
          <w:p w14:paraId="303DE2C0" w14:textId="0BFC863E" w:rsidR="00FD1B45" w:rsidRPr="00EF2EF9" w:rsidRDefault="005A0994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4362D" w:rsidRPr="00EF2EF9">
              <w:rPr>
                <w:sz w:val="20"/>
                <w:szCs w:val="20"/>
              </w:rPr>
              <w:t xml:space="preserve">, Appendix 1, </w:t>
            </w:r>
          </w:p>
        </w:tc>
      </w:tr>
      <w:tr w:rsidR="00FD1B45" w:rsidRPr="00EF2EF9" w14:paraId="5BE96D49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D723D9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Topic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872961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Item No. 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4B3725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Guide Questions/Description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8F5629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>Reported on Page No.</w:t>
            </w:r>
          </w:p>
        </w:tc>
      </w:tr>
      <w:tr w:rsidR="00FD1B45" w:rsidRPr="00EF2EF9" w14:paraId="0A2571CC" w14:textId="77777777" w:rsidTr="003F1309">
        <w:trPr>
          <w:trHeight w:val="99"/>
        </w:trPr>
        <w:tc>
          <w:tcPr>
            <w:tcW w:w="1473" w:type="dxa"/>
          </w:tcPr>
          <w:p w14:paraId="2512763E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Repeat </w:t>
            </w:r>
            <w:r w:rsidRPr="00EF2EF9">
              <w:rPr>
                <w:sz w:val="20"/>
                <w:szCs w:val="20"/>
              </w:rPr>
              <w:lastRenderedPageBreak/>
              <w:t xml:space="preserve">interviews </w:t>
            </w:r>
          </w:p>
        </w:tc>
        <w:tc>
          <w:tcPr>
            <w:tcW w:w="630" w:type="dxa"/>
          </w:tcPr>
          <w:p w14:paraId="504EF181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4951" w:type="dxa"/>
          </w:tcPr>
          <w:p w14:paraId="7F93B88D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Were repeat inter views carried out? If yes, how many? </w:t>
            </w:r>
          </w:p>
        </w:tc>
        <w:tc>
          <w:tcPr>
            <w:tcW w:w="1559" w:type="dxa"/>
          </w:tcPr>
          <w:p w14:paraId="611BFF7E" w14:textId="1F167215" w:rsidR="00FD1B45" w:rsidRPr="00EF2EF9" w:rsidRDefault="0094362D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8</w:t>
            </w:r>
          </w:p>
        </w:tc>
      </w:tr>
      <w:tr w:rsidR="00FD1B45" w:rsidRPr="00EF2EF9" w14:paraId="4568C067" w14:textId="77777777" w:rsidTr="003F1309">
        <w:trPr>
          <w:trHeight w:val="99"/>
        </w:trPr>
        <w:tc>
          <w:tcPr>
            <w:tcW w:w="1473" w:type="dxa"/>
          </w:tcPr>
          <w:p w14:paraId="598B5D99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Audio/visual recording </w:t>
            </w:r>
          </w:p>
        </w:tc>
        <w:tc>
          <w:tcPr>
            <w:tcW w:w="630" w:type="dxa"/>
          </w:tcPr>
          <w:p w14:paraId="5292A327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19</w:t>
            </w:r>
          </w:p>
        </w:tc>
        <w:tc>
          <w:tcPr>
            <w:tcW w:w="4951" w:type="dxa"/>
          </w:tcPr>
          <w:p w14:paraId="5E89F093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Did the research use audio or visual recording to collect the data? </w:t>
            </w:r>
          </w:p>
        </w:tc>
        <w:tc>
          <w:tcPr>
            <w:tcW w:w="1559" w:type="dxa"/>
          </w:tcPr>
          <w:p w14:paraId="6CDF1656" w14:textId="50FE54A4" w:rsidR="00FD1B45" w:rsidRPr="00EF2EF9" w:rsidRDefault="0094362D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6</w:t>
            </w:r>
            <w:r w:rsidR="000303E4" w:rsidRPr="00EF2EF9">
              <w:rPr>
                <w:sz w:val="20"/>
                <w:szCs w:val="20"/>
              </w:rPr>
              <w:t>, 7</w:t>
            </w:r>
          </w:p>
        </w:tc>
      </w:tr>
      <w:tr w:rsidR="00FD1B45" w:rsidRPr="00EF2EF9" w14:paraId="2798D08B" w14:textId="77777777" w:rsidTr="003F1309">
        <w:trPr>
          <w:trHeight w:val="99"/>
        </w:trPr>
        <w:tc>
          <w:tcPr>
            <w:tcW w:w="1473" w:type="dxa"/>
          </w:tcPr>
          <w:p w14:paraId="5EA9FD44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Field notes </w:t>
            </w:r>
          </w:p>
        </w:tc>
        <w:tc>
          <w:tcPr>
            <w:tcW w:w="630" w:type="dxa"/>
          </w:tcPr>
          <w:p w14:paraId="3A660F57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20</w:t>
            </w:r>
          </w:p>
        </w:tc>
        <w:tc>
          <w:tcPr>
            <w:tcW w:w="4951" w:type="dxa"/>
          </w:tcPr>
          <w:p w14:paraId="78675D2F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Were field notes made during and/or after the interview or focus group? </w:t>
            </w:r>
          </w:p>
        </w:tc>
        <w:tc>
          <w:tcPr>
            <w:tcW w:w="1559" w:type="dxa"/>
          </w:tcPr>
          <w:p w14:paraId="306ED973" w14:textId="2B2C1DBC" w:rsidR="000303E4" w:rsidRPr="00EF2EF9" w:rsidRDefault="000303E4" w:rsidP="000303E4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7</w:t>
            </w:r>
          </w:p>
        </w:tc>
      </w:tr>
      <w:tr w:rsidR="00FD1B45" w:rsidRPr="00EF2EF9" w14:paraId="7C9A3DD5" w14:textId="77777777" w:rsidTr="003F1309">
        <w:trPr>
          <w:trHeight w:val="99"/>
        </w:trPr>
        <w:tc>
          <w:tcPr>
            <w:tcW w:w="1473" w:type="dxa"/>
          </w:tcPr>
          <w:p w14:paraId="2C852E14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Duration </w:t>
            </w:r>
          </w:p>
        </w:tc>
        <w:tc>
          <w:tcPr>
            <w:tcW w:w="630" w:type="dxa"/>
          </w:tcPr>
          <w:p w14:paraId="0C4576FB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21</w:t>
            </w:r>
          </w:p>
        </w:tc>
        <w:tc>
          <w:tcPr>
            <w:tcW w:w="4951" w:type="dxa"/>
          </w:tcPr>
          <w:p w14:paraId="5FF23A1F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was the duration of the interviews or focus group? </w:t>
            </w:r>
          </w:p>
        </w:tc>
        <w:tc>
          <w:tcPr>
            <w:tcW w:w="1559" w:type="dxa"/>
          </w:tcPr>
          <w:p w14:paraId="6AACA747" w14:textId="05B54769" w:rsidR="00FD1B45" w:rsidRPr="00EF2EF9" w:rsidRDefault="005A0994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D1B45" w:rsidRPr="00EF2EF9" w14:paraId="3A5ED1C8" w14:textId="77777777" w:rsidTr="003F1309">
        <w:trPr>
          <w:trHeight w:val="99"/>
        </w:trPr>
        <w:tc>
          <w:tcPr>
            <w:tcW w:w="1473" w:type="dxa"/>
            <w:tcBorders>
              <w:bottom w:val="single" w:sz="4" w:space="0" w:color="auto"/>
            </w:tcBorders>
          </w:tcPr>
          <w:p w14:paraId="44431BED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Data saturation </w:t>
            </w:r>
          </w:p>
        </w:tc>
        <w:tc>
          <w:tcPr>
            <w:tcW w:w="630" w:type="dxa"/>
            <w:tcBorders>
              <w:bottom w:val="single" w:sz="4" w:space="0" w:color="auto"/>
            </w:tcBorders>
          </w:tcPr>
          <w:p w14:paraId="5D931D33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22</w:t>
            </w:r>
          </w:p>
        </w:tc>
        <w:tc>
          <w:tcPr>
            <w:tcW w:w="4951" w:type="dxa"/>
            <w:tcBorders>
              <w:bottom w:val="single" w:sz="4" w:space="0" w:color="auto"/>
            </w:tcBorders>
          </w:tcPr>
          <w:p w14:paraId="6FD42004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Was data saturation discussed? </w:t>
            </w:r>
          </w:p>
        </w:tc>
        <w:tc>
          <w:tcPr>
            <w:tcW w:w="1559" w:type="dxa"/>
          </w:tcPr>
          <w:p w14:paraId="37DD2846" w14:textId="78CF1F1E" w:rsidR="00FD1B45" w:rsidRPr="00EF2EF9" w:rsidRDefault="005A0994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FD1B45" w:rsidRPr="00EF2EF9" w14:paraId="712648B9" w14:textId="77777777" w:rsidTr="003F1309">
        <w:trPr>
          <w:trHeight w:val="99"/>
        </w:trPr>
        <w:tc>
          <w:tcPr>
            <w:tcW w:w="1473" w:type="dxa"/>
          </w:tcPr>
          <w:p w14:paraId="62A2C304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Transcripts returned </w:t>
            </w:r>
          </w:p>
        </w:tc>
        <w:tc>
          <w:tcPr>
            <w:tcW w:w="630" w:type="dxa"/>
          </w:tcPr>
          <w:p w14:paraId="192056BC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23</w:t>
            </w:r>
          </w:p>
        </w:tc>
        <w:tc>
          <w:tcPr>
            <w:tcW w:w="4951" w:type="dxa"/>
          </w:tcPr>
          <w:p w14:paraId="08AC1B74" w14:textId="77777777" w:rsidR="00FD1B45" w:rsidRPr="00EF2EF9" w:rsidRDefault="00FD1B45" w:rsidP="00FD1B45">
            <w:pPr>
              <w:pStyle w:val="Default"/>
              <w:spacing w:line="0" w:lineRule="atLeast"/>
              <w:ind w:rightChars="-3" w:right="-6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Were transcripts returned to participants for comment and/or correction?</w:t>
            </w:r>
          </w:p>
        </w:tc>
        <w:tc>
          <w:tcPr>
            <w:tcW w:w="1559" w:type="dxa"/>
          </w:tcPr>
          <w:p w14:paraId="4DA5EA9C" w14:textId="353BC9B4" w:rsidR="00FD1B45" w:rsidRPr="00EF2EF9" w:rsidRDefault="005A0994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</w:tr>
      <w:tr w:rsidR="00FD1B45" w:rsidRPr="00EF2EF9" w14:paraId="531932FB" w14:textId="77777777" w:rsidTr="007F598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CA2E" w14:textId="77777777" w:rsidR="00FD1B45" w:rsidRPr="00EF2EF9" w:rsidRDefault="00FD1B45" w:rsidP="00FD1B45">
            <w:pPr>
              <w:pStyle w:val="Default"/>
              <w:spacing w:line="0" w:lineRule="atLeast"/>
              <w:rPr>
                <w:b/>
                <w:bCs/>
                <w:sz w:val="20"/>
                <w:szCs w:val="20"/>
              </w:rPr>
            </w:pPr>
            <w:r w:rsidRPr="00EF2EF9">
              <w:rPr>
                <w:b/>
                <w:bCs/>
                <w:sz w:val="20"/>
                <w:szCs w:val="20"/>
              </w:rPr>
              <w:t xml:space="preserve">Domain 3: analysis and findings </w:t>
            </w:r>
          </w:p>
        </w:tc>
      </w:tr>
      <w:tr w:rsidR="00FD1B45" w:rsidRPr="00EF2EF9" w14:paraId="2373F5B0" w14:textId="77777777" w:rsidTr="0048034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B316" w14:textId="77777777" w:rsidR="00FD1B45" w:rsidRPr="00EF2EF9" w:rsidRDefault="00FD1B45" w:rsidP="00FD1B45">
            <w:pPr>
              <w:pStyle w:val="Default"/>
              <w:spacing w:line="0" w:lineRule="atLeast"/>
              <w:rPr>
                <w:i/>
                <w:iCs/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Data analysis </w:t>
            </w:r>
          </w:p>
        </w:tc>
      </w:tr>
      <w:tr w:rsidR="00FD1B45" w:rsidRPr="00EF2EF9" w14:paraId="689B9E0E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183C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Number of data coders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9197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24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EE86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How many data coders coded the data?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6C04" w14:textId="17A215B0" w:rsidR="00FD1B45" w:rsidRPr="00EF2EF9" w:rsidRDefault="00A43D88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7</w:t>
            </w:r>
          </w:p>
        </w:tc>
      </w:tr>
      <w:tr w:rsidR="00FD1B45" w:rsidRPr="00EF2EF9" w14:paraId="2E5234F5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7FAA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Description of the coding tree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6AE9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25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316F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Did authors provide a description of the coding tree?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190F" w14:textId="2B706F50" w:rsidR="00FD1B45" w:rsidRPr="00EF2EF9" w:rsidRDefault="00A43D88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NA</w:t>
            </w:r>
          </w:p>
        </w:tc>
      </w:tr>
      <w:tr w:rsidR="00FD1B45" w:rsidRPr="00EF2EF9" w14:paraId="05486A31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730C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Derivation of themes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573F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26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7D518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Were themes identified in advance or derived from the data?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BEF4" w14:textId="15F56993" w:rsidR="00FD1B45" w:rsidRPr="00EF2EF9" w:rsidRDefault="00A43D88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7</w:t>
            </w:r>
          </w:p>
        </w:tc>
      </w:tr>
      <w:tr w:rsidR="00FD1B45" w:rsidRPr="00EF2EF9" w14:paraId="611276CF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E7B38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Software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EDA3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27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34F8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What software, if applicable, was used to manage the data?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F51F" w14:textId="02DFF769" w:rsidR="00FD1B45" w:rsidRPr="00EF2EF9" w:rsidRDefault="00A43D88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7</w:t>
            </w:r>
          </w:p>
        </w:tc>
      </w:tr>
      <w:tr w:rsidR="00FD1B45" w:rsidRPr="00EF2EF9" w14:paraId="6BB33CAD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C728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Participant checking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08D8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28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2F7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Did participants provide feedback on the findings?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082C" w14:textId="10215335" w:rsidR="00FD1B45" w:rsidRPr="00EF2EF9" w:rsidRDefault="00A43D88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20</w:t>
            </w:r>
          </w:p>
        </w:tc>
      </w:tr>
      <w:tr w:rsidR="00FD1B45" w:rsidRPr="00EF2EF9" w14:paraId="6164F326" w14:textId="77777777" w:rsidTr="004C70A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8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97A2" w14:textId="77777777" w:rsidR="00FD1B45" w:rsidRPr="00EF2EF9" w:rsidRDefault="00FD1B45" w:rsidP="00FD1B45">
            <w:pPr>
              <w:pStyle w:val="Default"/>
              <w:spacing w:line="0" w:lineRule="atLeast"/>
              <w:rPr>
                <w:i/>
                <w:iCs/>
                <w:sz w:val="20"/>
                <w:szCs w:val="20"/>
              </w:rPr>
            </w:pPr>
            <w:r w:rsidRPr="00EF2EF9">
              <w:rPr>
                <w:i/>
                <w:iCs/>
                <w:sz w:val="20"/>
                <w:szCs w:val="20"/>
              </w:rPr>
              <w:t xml:space="preserve">Reporting </w:t>
            </w:r>
          </w:p>
        </w:tc>
      </w:tr>
      <w:tr w:rsidR="00FD1B45" w:rsidRPr="00EF2EF9" w14:paraId="64BC724B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D5B6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Quotations presented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04F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29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B704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Were participant quotations presented to illustrate the themes/findings? Was each quotation identified? e.g. participant number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F915" w14:textId="45862004" w:rsidR="00FD1B45" w:rsidRPr="00EF2EF9" w:rsidRDefault="005A0994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63FE2" w:rsidRPr="00EF2EF9">
              <w:rPr>
                <w:sz w:val="20"/>
                <w:szCs w:val="20"/>
              </w:rPr>
              <w:t>-17</w:t>
            </w:r>
          </w:p>
        </w:tc>
      </w:tr>
      <w:tr w:rsidR="00FD1B45" w:rsidRPr="00EF2EF9" w14:paraId="735653CF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9504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Data and findings consistent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9843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30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2C10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Was there consistency between the data presented and the findings?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346F6" w14:textId="680AAC4A" w:rsidR="00FD1B45" w:rsidRPr="00EF2EF9" w:rsidRDefault="005A0994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63FE2" w:rsidRPr="00EF2EF9">
              <w:rPr>
                <w:sz w:val="20"/>
                <w:szCs w:val="20"/>
              </w:rPr>
              <w:t>-17</w:t>
            </w:r>
          </w:p>
        </w:tc>
      </w:tr>
      <w:tr w:rsidR="00FD1B45" w:rsidRPr="00EF2EF9" w14:paraId="18D90A87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238F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Clarity of major themes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0C6D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31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8584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Were major themes clearly presented in the findings?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0394" w14:textId="14C574E1" w:rsidR="00FD1B45" w:rsidRPr="00EF2EF9" w:rsidRDefault="00063FE2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8-17</w:t>
            </w:r>
          </w:p>
        </w:tc>
      </w:tr>
      <w:tr w:rsidR="00FD1B45" w14:paraId="2E2313A7" w14:textId="77777777" w:rsidTr="003F130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94A3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Clarity of minor themes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8E1" w14:textId="77777777" w:rsidR="00FD1B45" w:rsidRPr="00EF2EF9" w:rsidRDefault="00FD1B45" w:rsidP="00FD1B45">
            <w:pPr>
              <w:pStyle w:val="Default"/>
              <w:spacing w:line="0" w:lineRule="atLeast"/>
              <w:jc w:val="center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32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F648" w14:textId="77777777" w:rsidR="00FD1B45" w:rsidRPr="00EF2EF9" w:rsidRDefault="00FD1B45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 xml:space="preserve">Is there a description of diverse cases or discussion of minor themes?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3159" w14:textId="715AE34B" w:rsidR="00FD1B45" w:rsidRDefault="00063FE2" w:rsidP="00FD1B45">
            <w:pPr>
              <w:pStyle w:val="Default"/>
              <w:spacing w:line="0" w:lineRule="atLeast"/>
              <w:rPr>
                <w:sz w:val="20"/>
                <w:szCs w:val="20"/>
              </w:rPr>
            </w:pPr>
            <w:r w:rsidRPr="00EF2EF9">
              <w:rPr>
                <w:sz w:val="20"/>
                <w:szCs w:val="20"/>
              </w:rPr>
              <w:t>8-17</w:t>
            </w:r>
          </w:p>
        </w:tc>
      </w:tr>
    </w:tbl>
    <w:p w14:paraId="12B5ABF0" w14:textId="77777777" w:rsidR="00A918BD" w:rsidRPr="00631943" w:rsidRDefault="00A918BD" w:rsidP="00FA3F2F">
      <w:pPr>
        <w:spacing w:line="0" w:lineRule="atLeast"/>
      </w:pPr>
    </w:p>
    <w:sectPr w:rsidR="00A918BD" w:rsidRPr="00631943" w:rsidSect="006A4241">
      <w:headerReference w:type="default" r:id="rId7"/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B677D" w14:textId="77777777" w:rsidR="007D3B65" w:rsidRDefault="007D3B65" w:rsidP="002C71D0">
      <w:r>
        <w:separator/>
      </w:r>
    </w:p>
  </w:endnote>
  <w:endnote w:type="continuationSeparator" w:id="0">
    <w:p w14:paraId="2575EAAA" w14:textId="77777777" w:rsidR="007D3B65" w:rsidRDefault="007D3B65" w:rsidP="002C7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37AEF" w14:textId="77777777" w:rsidR="007D3B65" w:rsidRDefault="007D3B65" w:rsidP="002C71D0">
      <w:r>
        <w:separator/>
      </w:r>
    </w:p>
  </w:footnote>
  <w:footnote w:type="continuationSeparator" w:id="0">
    <w:p w14:paraId="037F0F6A" w14:textId="77777777" w:rsidR="007D3B65" w:rsidRDefault="007D3B65" w:rsidP="002C7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4699" w14:textId="74CCB33C" w:rsidR="00132E32" w:rsidRPr="00132E32" w:rsidRDefault="00132E32" w:rsidP="00132E32">
    <w:pPr>
      <w:pStyle w:val="Default"/>
      <w:rPr>
        <w:b/>
        <w:bCs/>
        <w:sz w:val="23"/>
        <w:szCs w:val="23"/>
      </w:rPr>
    </w:pPr>
    <w:r>
      <w:rPr>
        <w:b/>
        <w:bCs/>
        <w:sz w:val="23"/>
        <w:szCs w:val="23"/>
      </w:rPr>
      <w:t>Appendix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removePersonalInformation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92B"/>
    <w:rsid w:val="00016AAF"/>
    <w:rsid w:val="000303E4"/>
    <w:rsid w:val="0003354E"/>
    <w:rsid w:val="00036899"/>
    <w:rsid w:val="00063FE2"/>
    <w:rsid w:val="000A6D88"/>
    <w:rsid w:val="0010434C"/>
    <w:rsid w:val="001212C2"/>
    <w:rsid w:val="00132E32"/>
    <w:rsid w:val="00135617"/>
    <w:rsid w:val="001F7E0E"/>
    <w:rsid w:val="00206D75"/>
    <w:rsid w:val="002358AD"/>
    <w:rsid w:val="00236300"/>
    <w:rsid w:val="002A0173"/>
    <w:rsid w:val="002A0C95"/>
    <w:rsid w:val="002C71D0"/>
    <w:rsid w:val="002D0296"/>
    <w:rsid w:val="0036582C"/>
    <w:rsid w:val="00376659"/>
    <w:rsid w:val="00385194"/>
    <w:rsid w:val="003C1BA6"/>
    <w:rsid w:val="003E4F24"/>
    <w:rsid w:val="003E4F9B"/>
    <w:rsid w:val="003F1309"/>
    <w:rsid w:val="004068F8"/>
    <w:rsid w:val="00412A79"/>
    <w:rsid w:val="00412C9B"/>
    <w:rsid w:val="004135F0"/>
    <w:rsid w:val="00413BD9"/>
    <w:rsid w:val="00434CC1"/>
    <w:rsid w:val="00446ADA"/>
    <w:rsid w:val="004524D4"/>
    <w:rsid w:val="004A0FB0"/>
    <w:rsid w:val="004B6B43"/>
    <w:rsid w:val="00513AAD"/>
    <w:rsid w:val="00532590"/>
    <w:rsid w:val="005523BC"/>
    <w:rsid w:val="00576941"/>
    <w:rsid w:val="005A0994"/>
    <w:rsid w:val="005C71E3"/>
    <w:rsid w:val="005D7EA3"/>
    <w:rsid w:val="006044F0"/>
    <w:rsid w:val="006311B4"/>
    <w:rsid w:val="00631943"/>
    <w:rsid w:val="00657E44"/>
    <w:rsid w:val="00677E32"/>
    <w:rsid w:val="006902ED"/>
    <w:rsid w:val="006A4241"/>
    <w:rsid w:val="0078293F"/>
    <w:rsid w:val="007900C2"/>
    <w:rsid w:val="007A2791"/>
    <w:rsid w:val="007D3B65"/>
    <w:rsid w:val="007E3C0D"/>
    <w:rsid w:val="007F27B5"/>
    <w:rsid w:val="00800DBC"/>
    <w:rsid w:val="00852DC0"/>
    <w:rsid w:val="008845C5"/>
    <w:rsid w:val="008B6FF1"/>
    <w:rsid w:val="008B7040"/>
    <w:rsid w:val="008F2F4E"/>
    <w:rsid w:val="0094362D"/>
    <w:rsid w:val="00971CD0"/>
    <w:rsid w:val="009F5558"/>
    <w:rsid w:val="00A26791"/>
    <w:rsid w:val="00A43D88"/>
    <w:rsid w:val="00A465F2"/>
    <w:rsid w:val="00A918BD"/>
    <w:rsid w:val="00AB77DE"/>
    <w:rsid w:val="00AD2C6A"/>
    <w:rsid w:val="00AE1276"/>
    <w:rsid w:val="00B11A58"/>
    <w:rsid w:val="00B350C9"/>
    <w:rsid w:val="00B829F7"/>
    <w:rsid w:val="00BA4781"/>
    <w:rsid w:val="00BC131A"/>
    <w:rsid w:val="00BC7683"/>
    <w:rsid w:val="00BD7717"/>
    <w:rsid w:val="00C446DB"/>
    <w:rsid w:val="00C8613E"/>
    <w:rsid w:val="00CF0DCC"/>
    <w:rsid w:val="00D0546F"/>
    <w:rsid w:val="00D22BE5"/>
    <w:rsid w:val="00E10034"/>
    <w:rsid w:val="00E5503D"/>
    <w:rsid w:val="00E63D8B"/>
    <w:rsid w:val="00E812A0"/>
    <w:rsid w:val="00EB50B2"/>
    <w:rsid w:val="00EB65FD"/>
    <w:rsid w:val="00ED3A56"/>
    <w:rsid w:val="00EF2EF9"/>
    <w:rsid w:val="00F0792B"/>
    <w:rsid w:val="00F220FA"/>
    <w:rsid w:val="00F3728F"/>
    <w:rsid w:val="00FA3F2F"/>
    <w:rsid w:val="00FB44B8"/>
    <w:rsid w:val="00FB53C0"/>
    <w:rsid w:val="00FD1B45"/>
    <w:rsid w:val="00FE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6C0D83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0792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C71D0"/>
    <w:pPr>
      <w:tabs>
        <w:tab w:val="center" w:pos="4252"/>
        <w:tab w:val="right" w:pos="8504"/>
      </w:tabs>
      <w:snapToGrid w:val="0"/>
    </w:pPr>
  </w:style>
  <w:style w:type="character" w:customStyle="1" w:styleId="CabealhoChar">
    <w:name w:val="Cabeçalho Char"/>
    <w:basedOn w:val="Fontepargpadro"/>
    <w:link w:val="Cabealho"/>
    <w:uiPriority w:val="99"/>
    <w:rsid w:val="002C71D0"/>
  </w:style>
  <w:style w:type="paragraph" w:styleId="Rodap">
    <w:name w:val="footer"/>
    <w:basedOn w:val="Normal"/>
    <w:link w:val="RodapChar"/>
    <w:uiPriority w:val="99"/>
    <w:unhideWhenUsed/>
    <w:rsid w:val="002C71D0"/>
    <w:pPr>
      <w:tabs>
        <w:tab w:val="center" w:pos="4252"/>
        <w:tab w:val="right" w:pos="8504"/>
      </w:tabs>
      <w:snapToGrid w:val="0"/>
    </w:pPr>
  </w:style>
  <w:style w:type="character" w:customStyle="1" w:styleId="RodapChar">
    <w:name w:val="Rodapé Char"/>
    <w:basedOn w:val="Fontepargpadro"/>
    <w:link w:val="Rodap"/>
    <w:uiPriority w:val="99"/>
    <w:rsid w:val="002C71D0"/>
  </w:style>
  <w:style w:type="paragraph" w:styleId="Textodebalo">
    <w:name w:val="Balloon Text"/>
    <w:basedOn w:val="Normal"/>
    <w:link w:val="TextodebaloChar"/>
    <w:uiPriority w:val="99"/>
    <w:semiHidden/>
    <w:unhideWhenUsed/>
    <w:rsid w:val="0003354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354E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2D029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029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029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029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02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3397CDF-313F-5643-91FA-3A284ED5A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2</Pages>
  <Words>575</Words>
  <Characters>3105</Characters>
  <Application>Microsoft Office Word</Application>
  <DocSecurity>0</DocSecurity>
  <Lines>25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2023-12-19T15:45:00Z</dcterms:created>
  <dcterms:modified xsi:type="dcterms:W3CDTF">2024-07-02T09:12:00Z</dcterms:modified>
</cp:coreProperties>
</file>