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Interview guide 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What problems did you face since the disorder started?” 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How did POI influence (positively or negatively) your quality of life </w:t>
      </w:r>
      <w:r>
        <w:rPr>
          <w:rFonts w:ascii="Times New Roman" w:hAnsi="Times New Roman" w:cs="Times New Roman"/>
          <w:sz w:val="24"/>
          <w:szCs w:val="24"/>
        </w:rPr>
        <w:t xml:space="preserve">(physical/sexual/marital/psychological)? 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What are the effects of POI (positive/negative) on your relationships with those around you (spouse, family, colleagues)?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What are the effects of POI on your feeling about health?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What is your main concern ab</w:t>
      </w:r>
      <w:r>
        <w:rPr>
          <w:rFonts w:ascii="Times New Roman" w:hAnsi="Times New Roman" w:cs="Times New Roman"/>
          <w:sz w:val="24"/>
          <w:szCs w:val="24"/>
        </w:rPr>
        <w:t>out POI?</w:t>
      </w:r>
    </w:p>
    <w:p w:rsidR="00AC16D2" w:rsidRDefault="00180B9D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 you know people whose quality of life is better / worse than yours, despite having this disorder? What are their characteristics?</w:t>
      </w:r>
    </w:p>
    <w:p w:rsidR="00AC16D2" w:rsidRDefault="00180B9D">
      <w:pPr>
        <w:bidi w:val="0"/>
      </w:pPr>
      <w:r>
        <w:rPr>
          <w:rFonts w:ascii="Times New Roman" w:hAnsi="Times New Roman" w:cs="Times New Roman"/>
          <w:sz w:val="24"/>
          <w:szCs w:val="24"/>
        </w:rPr>
        <w:t>- What strategies have you used to cope with POI?</w:t>
      </w:r>
    </w:p>
    <w:sectPr w:rsidR="00AC16D2">
      <w:pgSz w:w="11906" w:h="16838"/>
      <w:pgMar w:top="1440" w:right="1440" w:bottom="1440" w:left="144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B9D" w:rsidRDefault="00180B9D">
      <w:pPr>
        <w:spacing w:after="0" w:line="240" w:lineRule="auto"/>
      </w:pPr>
      <w:r>
        <w:separator/>
      </w:r>
    </w:p>
  </w:endnote>
  <w:endnote w:type="continuationSeparator" w:id="0">
    <w:p w:rsidR="00180B9D" w:rsidRDefault="00180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B9D" w:rsidRDefault="00180B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80B9D" w:rsidRDefault="00180B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docVars>
    <w:docVar w:name="__Grammarly_42____i" w:val="H4sIAAAAAAAEAKtWckksSQxILCpxzi/NK1GyMqwFAAEhoTITAAAA"/>
    <w:docVar w:name="__Grammarly_42___1" w:val="H4sIAAAAAAAEAKtWcslP9kxRslIyNDYytjQ3MTMzMTIxNTAzMTZR0lEKTi0uzszPAykwrAUAhjrdNiwAAAA="/>
  </w:docVars>
  <w:rsids>
    <w:rsidRoot w:val="00AC16D2"/>
    <w:rsid w:val="00180B9D"/>
    <w:rsid w:val="00945727"/>
    <w:rsid w:val="00AC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AB831DC-8AF3-44BB-A1E9-33F05600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fa-IR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2</cp:revision>
  <dcterms:created xsi:type="dcterms:W3CDTF">2020-07-20T19:24:00Z</dcterms:created>
  <dcterms:modified xsi:type="dcterms:W3CDTF">2020-07-20T19:24:00Z</dcterms:modified>
</cp:coreProperties>
</file>