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6412" w14:textId="0FA60178" w:rsidR="009309F4" w:rsidRDefault="009309F4" w:rsidP="009309F4">
      <w:pPr>
        <w:spacing w:before="0" w:after="120" w:line="480" w:lineRule="auto"/>
        <w:jc w:val="left"/>
        <w:rPr>
          <w:b/>
          <w:lang w:val="en-ZA"/>
        </w:rPr>
      </w:pPr>
      <w:r>
        <w:rPr>
          <w:b/>
          <w:lang w:val="en-GB"/>
        </w:rPr>
        <w:t xml:space="preserve">Additional file </w:t>
      </w:r>
      <w:r w:rsidR="008A1049" w:rsidRPr="008A1049">
        <w:rPr>
          <w:b/>
          <w:lang w:val="en-GB"/>
        </w:rPr>
        <w:t>5</w:t>
      </w:r>
      <w:r w:rsidRPr="008A1049">
        <w:rPr>
          <w:b/>
          <w:lang w:val="en-GB"/>
        </w:rPr>
        <w:t xml:space="preserve"> - </w:t>
      </w:r>
      <w:r w:rsidR="008A1049" w:rsidRPr="008A1049">
        <w:rPr>
          <w:b/>
          <w:lang w:val="en-ZA"/>
        </w:rPr>
        <w:t>Summary of risk of bias assessment</w:t>
      </w:r>
    </w:p>
    <w:p w14:paraId="6E930B9E" w14:textId="1A31A0FD" w:rsidR="00165ECA" w:rsidRDefault="00165ECA" w:rsidP="009309F4">
      <w:pPr>
        <w:spacing w:before="0" w:after="120" w:line="480" w:lineRule="auto"/>
        <w:jc w:val="left"/>
        <w:rPr>
          <w:b/>
          <w:lang w:val="en-GB"/>
        </w:rPr>
      </w:pPr>
      <w:r w:rsidRPr="00C56B8A">
        <w:rPr>
          <w:u w:val="single"/>
          <w:lang w:val="en-ZA"/>
        </w:rPr>
        <w:t>Summary of risk of bias assessment for cohort studies, cross-sectional studies and clinical trials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1248"/>
        <w:gridCol w:w="1581"/>
        <w:gridCol w:w="1446"/>
        <w:gridCol w:w="1361"/>
        <w:gridCol w:w="1521"/>
        <w:gridCol w:w="1551"/>
        <w:gridCol w:w="1408"/>
        <w:gridCol w:w="1283"/>
        <w:gridCol w:w="1542"/>
      </w:tblGrid>
      <w:tr w:rsidR="00165ECA" w:rsidRPr="00CC6284" w14:paraId="15F7861E" w14:textId="77777777" w:rsidTr="00B21735">
        <w:trPr>
          <w:tblHeader/>
        </w:trPr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9AB7E" w14:textId="77777777" w:rsidR="00E0398D" w:rsidRPr="000032C6" w:rsidRDefault="00E0398D" w:rsidP="00BE0267">
            <w:pPr>
              <w:spacing w:before="0" w:after="12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B4B7D9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Was assessing this association an objective?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FDC6B7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Was selection of exposed and non-exposed cohorts drawn from the same population?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BD2DE0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Can we be confident in the assessment of exposure?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95CA94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Can we be confident that the outcome of interest was not present at start of study?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8998A9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Did the statistical analysis adjust for confounding factors?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B25FD8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Can we be confident in the assessment of the presence or absence of prognostic factors?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1389C8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Can we be confident in the assessment of outcome?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98CDB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Was the follow up of cohorts adequate?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BD872D" w14:textId="77777777" w:rsidR="00E0398D" w:rsidRDefault="00C4575A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Were co-interventions similar between groups?</w:t>
            </w:r>
          </w:p>
        </w:tc>
      </w:tr>
      <w:tr w:rsidR="00165ECA" w:rsidRPr="00CC6284" w14:paraId="23BC4454" w14:textId="77777777" w:rsidTr="00B21735"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E0EC49" w14:textId="77777777" w:rsidR="00C4575A" w:rsidRPr="000032C6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0032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Cohort studies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D59FFB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675CDC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626DB8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17E0D1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189BE1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20B439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AEAC00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095CCD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39E2BE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2E5717" w:rsidRPr="00CC6284" w14:paraId="2C25AB41" w14:textId="77777777" w:rsidTr="00B21735">
        <w:trPr>
          <w:trHeight w:val="507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0D1B0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Blok 1997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9067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FAE30DA">
                <v:oval id="_x0000_s315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54" inset="0,0,0,0">
                    <w:txbxContent>
                      <w:p w14:paraId="7587A566" w14:textId="77777777" w:rsidR="002E5717" w:rsidRPr="00953BD4" w:rsidRDefault="002E5717" w:rsidP="00E03278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A89B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894E2D4">
                <v:oval id="_x0000_s315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53" inset="0,0,0,0">
                    <w:txbxContent>
                      <w:p w14:paraId="6FE14079" w14:textId="77777777" w:rsidR="002E5717" w:rsidRDefault="002E5717" w:rsidP="00E0398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1A33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2CEAB5F">
                <v:oval id="_x0000_s315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52" inset="0,0,0,0">
                    <w:txbxContent>
                      <w:p w14:paraId="2F735D11" w14:textId="77777777" w:rsidR="002E5717" w:rsidRDefault="002E5717" w:rsidP="00E03278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06E3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D911283">
                <v:oval id="_x0000_s315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51" inset="0,0,0,0">
                    <w:txbxContent>
                      <w:p w14:paraId="77C6196F" w14:textId="77777777" w:rsidR="002E5717" w:rsidRDefault="002E5717" w:rsidP="00E0398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22FD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17FEB81">
                <v:oval id="_x0000_s315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50" inset="0,0,0,0">
                    <w:txbxContent>
                      <w:p w14:paraId="05CAA360" w14:textId="77777777" w:rsidR="002E5717" w:rsidRDefault="002E5717" w:rsidP="00E0398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32E5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37A8B62">
                <v:oval id="_x0000_s314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49" inset="0,0,0,0">
                    <w:txbxContent>
                      <w:p w14:paraId="49EA4AA7" w14:textId="77777777" w:rsidR="002E5717" w:rsidRDefault="002E5717" w:rsidP="00E0398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59F8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41E813">
                <v:oval id="_x0000_s314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48" inset="0,0,0,0">
                    <w:txbxContent>
                      <w:p w14:paraId="3C3ECC06" w14:textId="77777777" w:rsidR="002E5717" w:rsidRDefault="002E5717" w:rsidP="00E0398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5519D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E70E097">
                <v:oval id="_x0000_s314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47" inset="0,0,0,0">
                    <w:txbxContent>
                      <w:p w14:paraId="5025D679" w14:textId="77777777" w:rsidR="002E5717" w:rsidRPr="00953BD4" w:rsidRDefault="002E5717" w:rsidP="00E03278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8B28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B64E9D4">
                <v:oval id="_x0000_s314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46" inset="0,0,0,0">
                    <w:txbxContent>
                      <w:p w14:paraId="56A1C70F" w14:textId="77777777" w:rsidR="002E5717" w:rsidRDefault="002E5717" w:rsidP="00E0398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04C0E85B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797A8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Chiang Mai Low Birth Weight Study Group 2012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1E6F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96B5649">
                <v:oval id="_x0000_s316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63" inset="0,0,0,0">
                    <w:txbxContent>
                      <w:p w14:paraId="175E61E5" w14:textId="77777777" w:rsidR="002E5717" w:rsidRPr="00953BD4" w:rsidRDefault="002E5717" w:rsidP="009D0E1A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670E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5DA1A7D">
                <v:oval id="_x0000_s316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62" inset="0,0,0,0">
                    <w:txbxContent>
                      <w:p w14:paraId="1ADE40B2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5A88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B3723CC">
                <v:oval id="_x0000_s316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161" inset="0,0,0,0">
                    <w:txbxContent>
                      <w:p w14:paraId="5B64B079" w14:textId="77777777" w:rsidR="002E5717" w:rsidRPr="00F940AF" w:rsidRDefault="002E5717" w:rsidP="0060558F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F2AB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D6522A5">
                <v:oval id="_x0000_s316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60" inset="0,0,0,0">
                    <w:txbxContent>
                      <w:p w14:paraId="40D2FA8F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7A3D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BEF1678">
                <v:oval id="_x0000_s315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59" inset="0,0,0,0">
                    <w:txbxContent>
                      <w:p w14:paraId="78E3094D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59A2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E3DBD42">
                <v:oval id="_x0000_s315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58" inset="0,0,0,0">
                    <w:txbxContent>
                      <w:p w14:paraId="38E8C882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8317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1924146">
                <v:oval id="_x0000_s315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57" inset="0,0,0,0">
                    <w:txbxContent>
                      <w:p w14:paraId="5560EEAE" w14:textId="77777777" w:rsidR="002E5717" w:rsidRPr="00953BD4" w:rsidRDefault="002E5717" w:rsidP="0060558F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EBE4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2DF1265">
                <v:oval id="_x0000_s315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56" inset="0,0,0,0">
                    <w:txbxContent>
                      <w:p w14:paraId="02B15FAF" w14:textId="77777777" w:rsidR="002E5717" w:rsidRPr="00953BD4" w:rsidRDefault="002E5717" w:rsidP="0060558F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79DE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2D158D4">
                <v:oval id="_x0000_s315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55" inset="0,0,0,0">
                    <w:txbxContent>
                      <w:p w14:paraId="69B06136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5260425D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0851A" w14:textId="77777777" w:rsidR="002E5717" w:rsidRPr="00E0398D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Cotch 1998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EE0A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4496FF9">
                <v:oval id="_x0000_s317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72" inset="0,0,0,0">
                    <w:txbxContent>
                      <w:p w14:paraId="2E8E4E01" w14:textId="77777777" w:rsidR="002E5717" w:rsidRPr="00953BD4" w:rsidRDefault="002E5717" w:rsidP="007E751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C6471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059445B">
                <v:oval id="_x0000_s317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71" inset="0,0,0,0">
                    <w:txbxContent>
                      <w:p w14:paraId="245350BC" w14:textId="77777777" w:rsidR="002E5717" w:rsidRDefault="002E5717" w:rsidP="001B6AAF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628B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BA00092">
                <v:oval id="_x0000_s317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70" inset="0,0,0,0">
                    <w:txbxContent>
                      <w:p w14:paraId="2B4D0401" w14:textId="77777777" w:rsidR="002E5717" w:rsidRDefault="002E5717" w:rsidP="000656A1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5541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442ACA4">
                <v:oval id="_x0000_s316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69" inset="0,0,0,0">
                    <w:txbxContent>
                      <w:p w14:paraId="449F6DAF" w14:textId="77777777" w:rsidR="002E5717" w:rsidRDefault="002E5717" w:rsidP="000656A1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6EA9D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CE5F3FC">
                <v:oval id="_x0000_s316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168" inset="0,0,0,0">
                    <w:txbxContent>
                      <w:p w14:paraId="333FABD1" w14:textId="77777777" w:rsidR="002E5717" w:rsidRPr="00F940AF" w:rsidRDefault="002E5717" w:rsidP="00F940AF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36C1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CCDCD4F">
                <v:oval id="_x0000_s316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67" inset="0,0,0,0">
                    <w:txbxContent>
                      <w:p w14:paraId="2CAF3137" w14:textId="77777777" w:rsidR="002E5717" w:rsidRDefault="002E5717" w:rsidP="000656A1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68D4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E4A2378">
                <v:oval id="_x0000_s316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66" inset="0,0,0,0">
                    <w:txbxContent>
                      <w:p w14:paraId="57FFDEF9" w14:textId="77777777" w:rsidR="002E5717" w:rsidRDefault="002E5717" w:rsidP="000656A1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72F0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D3F8F48">
                <v:oval id="_x0000_s316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65" inset="0,0,0,0">
                    <w:txbxContent>
                      <w:p w14:paraId="0E19E80D" w14:textId="77777777" w:rsidR="002E5717" w:rsidRPr="00953BD4" w:rsidRDefault="002E5717" w:rsidP="000656A1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486B3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A688B15">
                <v:oval id="_x0000_s316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64" inset="0,0,0,0">
                    <w:txbxContent>
                      <w:p w14:paraId="12E7FC4A" w14:textId="77777777" w:rsidR="002E5717" w:rsidRDefault="002E5717" w:rsidP="000656A1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5260781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ED29C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Czajka 2010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288E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7AC7AE0">
                <v:oval id="_x0000_s318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81" inset="0,0,0,0">
                    <w:txbxContent>
                      <w:p w14:paraId="68C653E2" w14:textId="77777777" w:rsidR="002E5717" w:rsidRPr="00953BD4" w:rsidRDefault="002E5717" w:rsidP="009D0E1A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BFFA1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EF2997A">
                <v:oval id="_x0000_s318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80" inset="0,0,0,0">
                    <w:txbxContent>
                      <w:p w14:paraId="1B8CFD5D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AB65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BF69657">
                <v:oval id="_x0000_s317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179" inset="0,0,0,0">
                    <w:txbxContent>
                      <w:p w14:paraId="0AE0A0B8" w14:textId="77777777" w:rsidR="002E5717" w:rsidRPr="00F940AF" w:rsidRDefault="002E5717" w:rsidP="00660F8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285F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DF26A37">
                <v:oval id="_x0000_s317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78" inset="0,0,0,0">
                    <w:txbxContent>
                      <w:p w14:paraId="668274B4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B3F4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E174F4">
                <v:oval id="_x0000_s317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177" inset="0,0,0,0">
                    <w:txbxContent>
                      <w:p w14:paraId="35C410A2" w14:textId="77777777" w:rsidR="002E5717" w:rsidRPr="00F940AF" w:rsidRDefault="002E5717" w:rsidP="00660F8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891F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F509E97">
                <v:oval id="_x0000_s317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76" inset="0,0,0,0">
                    <w:txbxContent>
                      <w:p w14:paraId="3DBED844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4898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2E0DAB3">
                <v:oval id="_x0000_s317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75" inset="0,0,0,0">
                    <w:txbxContent>
                      <w:p w14:paraId="5D7B7222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C969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732E8AF">
                <v:oval id="_x0000_s317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74" inset="0,0,0,0">
                    <w:txbxContent>
                      <w:p w14:paraId="63D65C7D" w14:textId="77777777" w:rsidR="002E5717" w:rsidRPr="00953BD4" w:rsidRDefault="002E5717" w:rsidP="009D0E1A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A38E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7154B88">
                <v:oval id="_x0000_s317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73" inset="0,0,0,0">
                    <w:txbxContent>
                      <w:p w14:paraId="31A714F5" w14:textId="77777777" w:rsidR="002E5717" w:rsidRDefault="002E5717" w:rsidP="009D0E1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14337471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AB6EE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Donders 1992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8A4D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6FF5E99">
                <v:oval id="_x0000_s319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0" inset="0,0,0,0">
                    <w:txbxContent>
                      <w:p w14:paraId="71DBC3E8" w14:textId="77777777" w:rsidR="002E5717" w:rsidRDefault="002E5717" w:rsidP="006950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8F14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DDCE447">
                <v:oval id="_x0000_s318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89" inset="0,0,0,0">
                    <w:txbxContent>
                      <w:p w14:paraId="16F7915F" w14:textId="77777777" w:rsidR="002E5717" w:rsidRPr="00953BD4" w:rsidRDefault="002E5717" w:rsidP="006950AB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BE49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E2E69AF">
                <v:oval id="_x0000_s318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88" inset="0,0,0,0">
                    <w:txbxContent>
                      <w:p w14:paraId="3290A72E" w14:textId="77777777" w:rsidR="002E5717" w:rsidRDefault="002E5717" w:rsidP="006950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E360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5993C03">
                <v:oval id="_x0000_s318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87" inset="0,0,0,0">
                    <w:txbxContent>
                      <w:p w14:paraId="726A55FE" w14:textId="77777777" w:rsidR="002E5717" w:rsidRDefault="002E5717" w:rsidP="006950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A651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2A005F9">
                <v:oval id="_x0000_s318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186" inset="0,0,0,0">
                    <w:txbxContent>
                      <w:p w14:paraId="7471D9A5" w14:textId="77777777" w:rsidR="002E5717" w:rsidRPr="00F940AF" w:rsidRDefault="002E5717" w:rsidP="00660F8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5A51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011F4DA">
                <v:oval id="_x0000_s318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85" inset="0,0,0,0">
                    <w:txbxContent>
                      <w:p w14:paraId="4EB79031" w14:textId="77777777" w:rsidR="002E5717" w:rsidRDefault="002E5717" w:rsidP="006950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BF70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BEB2F66">
                <v:oval id="_x0000_s318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84" inset="0,0,0,0">
                    <w:txbxContent>
                      <w:p w14:paraId="73238E60" w14:textId="77777777" w:rsidR="002E5717" w:rsidRDefault="002E5717" w:rsidP="006950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0381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88664F4">
                <v:oval id="_x0000_s318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83" inset="0,0,0,0">
                    <w:txbxContent>
                      <w:p w14:paraId="3619EC44" w14:textId="77777777" w:rsidR="002E5717" w:rsidRDefault="002E5717" w:rsidP="006950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553F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6DB92B9">
                <v:oval id="_x0000_s318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82" inset="0,0,0,0">
                    <w:txbxContent>
                      <w:p w14:paraId="1B89BC0E" w14:textId="77777777" w:rsidR="002E5717" w:rsidRDefault="002E5717" w:rsidP="006950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02DE5FE0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6C5A1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Farr 2015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87C4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09891E2">
                <v:oval id="_x0000_s319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99" inset="0,0,0,0">
                    <w:txbxContent>
                      <w:p w14:paraId="0E002647" w14:textId="77777777" w:rsidR="002E5717" w:rsidRPr="00953BD4" w:rsidRDefault="002E5717" w:rsidP="000B7D2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4212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8215A4E">
                <v:oval id="_x0000_s319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8" inset="0,0,0,0">
                    <w:txbxContent>
                      <w:p w14:paraId="36C92652" w14:textId="77777777" w:rsidR="002E5717" w:rsidRDefault="002E5717" w:rsidP="000B7D2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9D1CD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2921597">
                <v:oval id="_x0000_s319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7" inset="0,0,0,0">
                    <w:txbxContent>
                      <w:p w14:paraId="5DCFD7ED" w14:textId="77777777" w:rsidR="002E5717" w:rsidRDefault="002E5717" w:rsidP="000B7D2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29B7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952FEA0">
                <v:oval id="_x0000_s319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6" inset="0,0,0,0">
                    <w:txbxContent>
                      <w:p w14:paraId="099B8B86" w14:textId="77777777" w:rsidR="002E5717" w:rsidRDefault="002E5717" w:rsidP="000B7D2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3C11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FFEFF84">
                <v:oval id="_x0000_s319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5" inset="0,0,0,0">
                    <w:txbxContent>
                      <w:p w14:paraId="2F4440CA" w14:textId="77777777" w:rsidR="002E5717" w:rsidRDefault="002E5717" w:rsidP="000B7D2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419B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49D4F0F">
                <v:oval id="_x0000_s319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4" inset="0,0,0,0">
                    <w:txbxContent>
                      <w:p w14:paraId="68764632" w14:textId="77777777" w:rsidR="002E5717" w:rsidRDefault="002E5717" w:rsidP="000B7D2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BC42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1EEBFB4">
                <v:oval id="_x0000_s319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3" inset="0,0,0,0">
                    <w:txbxContent>
                      <w:p w14:paraId="1C6FCA94" w14:textId="77777777" w:rsidR="002E5717" w:rsidRDefault="002E5717" w:rsidP="00660F8E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0958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3D1A49">
                <v:oval id="_x0000_s319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192" inset="0,0,0,0">
                    <w:txbxContent>
                      <w:p w14:paraId="07BB3E26" w14:textId="77777777" w:rsidR="002E5717" w:rsidRPr="00953BD4" w:rsidRDefault="002E5717" w:rsidP="000B7D2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5774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6261758">
                <v:oval id="_x0000_s319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191" inset="0,0,0,0">
                    <w:txbxContent>
                      <w:p w14:paraId="354BFBFE" w14:textId="77777777" w:rsidR="002E5717" w:rsidRDefault="002E5717" w:rsidP="000B7D2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5286F8D7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0CFDF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Filippidi 2014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35A0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E5A66FA">
                <v:oval id="_x0000_s320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08" inset="0,0,0,0">
                    <w:txbxContent>
                      <w:p w14:paraId="3F0EFDFD" w14:textId="77777777" w:rsidR="002E5717" w:rsidRPr="00F940AF" w:rsidRDefault="002E5717" w:rsidP="000D0177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1C25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D2D8720">
                <v:oval id="_x0000_s320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07" inset="0,0,0,0">
                    <w:txbxContent>
                      <w:p w14:paraId="3D32AE06" w14:textId="77777777" w:rsidR="002E5717" w:rsidRPr="00953BD4" w:rsidRDefault="002E5717" w:rsidP="000D017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970D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6A5854D">
                <v:oval id="_x0000_s320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06" inset="0,0,0,0">
                    <w:txbxContent>
                      <w:p w14:paraId="5C4AF139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B2E9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6F7E165">
                <v:oval id="_x0000_s320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05" inset="0,0,0,0">
                    <w:txbxContent>
                      <w:p w14:paraId="4214F7C4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73711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E8EB470">
                <v:oval id="_x0000_s320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04" inset="0,0,0,0">
                    <w:txbxContent>
                      <w:p w14:paraId="3971EECC" w14:textId="77777777" w:rsidR="002E5717" w:rsidRPr="00F940AF" w:rsidRDefault="002E5717" w:rsidP="000D0177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8435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3ACF0E0">
                <v:oval id="_x0000_s320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03" inset="0,0,0,0">
                    <w:txbxContent>
                      <w:p w14:paraId="62E2E4B8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C5B5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CA18018">
                <v:oval id="_x0000_s320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02" inset="0,0,0,0">
                    <w:txbxContent>
                      <w:p w14:paraId="356D542A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8E04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ABBCD78">
                <v:oval id="_x0000_s320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01" inset="0,0,0,0">
                    <w:txbxContent>
                      <w:p w14:paraId="3E42A99F" w14:textId="77777777" w:rsidR="002E5717" w:rsidRPr="00953BD4" w:rsidRDefault="002E5717" w:rsidP="000D017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2306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1C649A4">
                <v:oval id="_x0000_s320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00" inset="0,0,0,0">
                    <w:txbxContent>
                      <w:p w14:paraId="1E7214DA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118EA939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536C2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Frerich 1977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2847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F03D246">
                <v:oval id="_x0000_s321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17" inset="0,0,0,0">
                    <w:txbxContent>
                      <w:p w14:paraId="1996ABBD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0E13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0A69C07">
                <v:oval id="_x0000_s321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16" inset="0,0,0,0">
                    <w:txbxContent>
                      <w:p w14:paraId="44474282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BB001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2BC85CB">
                <v:oval id="_x0000_s321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15" inset="0,0,0,0">
                    <w:txbxContent>
                      <w:p w14:paraId="7CCF4EB0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BC75D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565A101">
                <v:oval id="_x0000_s321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14" inset="0,0,0,0">
                    <w:txbxContent>
                      <w:p w14:paraId="380AB17F" w14:textId="77777777" w:rsidR="002E5717" w:rsidRPr="00953BD4" w:rsidRDefault="002E5717" w:rsidP="000D017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C330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6DE5830">
                <v:oval id="_x0000_s321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13" inset="0,0,0,0">
                    <w:txbxContent>
                      <w:p w14:paraId="0D481CD9" w14:textId="77777777" w:rsidR="002E5717" w:rsidRPr="00F940AF" w:rsidRDefault="002E5717" w:rsidP="000D0177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F1B4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AEA0573">
                <v:oval id="_x0000_s321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12" inset="0,0,0,0">
                    <w:txbxContent>
                      <w:p w14:paraId="22875DCB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6CE1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EDFE8B6">
                <v:oval id="_x0000_s321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11" inset="0,0,0,0">
                    <w:txbxContent>
                      <w:p w14:paraId="3E25E79F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DD50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EEF8973">
                <v:oval id="_x0000_s321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10" inset="0,0,0,0">
                    <w:txbxContent>
                      <w:p w14:paraId="4F33A56A" w14:textId="77777777" w:rsidR="002E5717" w:rsidRPr="00953BD4" w:rsidRDefault="002E5717" w:rsidP="000D017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3152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678D9DE">
                <v:oval id="_x0000_s320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09" inset="0,0,0,0">
                    <w:txbxContent>
                      <w:p w14:paraId="0B5DA782" w14:textId="77777777" w:rsidR="002E5717" w:rsidRDefault="002E5717" w:rsidP="000D017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6089E8B7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EAA87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Garay 2011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0C71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54AF25C">
                <v:oval id="_x0000_s322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26" inset="0,0,0,0">
                    <w:txbxContent>
                      <w:p w14:paraId="22EFCB18" w14:textId="77777777" w:rsidR="002E5717" w:rsidRPr="00953BD4" w:rsidRDefault="002E5717" w:rsidP="00493E18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1E90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740B605">
                <v:oval id="_x0000_s322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25" inset="0,0,0,0">
                    <w:txbxContent>
                      <w:p w14:paraId="644F1947" w14:textId="77777777" w:rsidR="002E5717" w:rsidRDefault="002E5717" w:rsidP="00493E18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6D76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893CEBB">
                <v:oval id="_x0000_s322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24" inset="0,0,0,0">
                    <w:txbxContent>
                      <w:p w14:paraId="4989B686" w14:textId="77777777" w:rsidR="002E5717" w:rsidRDefault="002E5717" w:rsidP="00493E18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1E33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96ED1E0">
                <v:oval id="_x0000_s322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23" inset="0,0,0,0">
                    <w:txbxContent>
                      <w:p w14:paraId="432C0494" w14:textId="77777777" w:rsidR="002E5717" w:rsidRPr="00953BD4" w:rsidRDefault="002E5717" w:rsidP="00E70A61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7285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B762E1A">
                <v:oval id="_x0000_s322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22" inset="0,0,0,0">
                    <w:txbxContent>
                      <w:p w14:paraId="0AB869B3" w14:textId="77777777" w:rsidR="002E5717" w:rsidRPr="00F940AF" w:rsidRDefault="002E5717" w:rsidP="00493E18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3B6F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FD39054">
                <v:oval id="_x0000_s322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21" inset="0,0,0,0">
                    <w:txbxContent>
                      <w:p w14:paraId="5FBBB9E3" w14:textId="77777777" w:rsidR="002E5717" w:rsidRPr="00F940AF" w:rsidRDefault="002E5717" w:rsidP="00E70A61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F43B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254F481">
                <v:oval id="_x0000_s322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20" inset="0,0,0,0">
                    <w:txbxContent>
                      <w:p w14:paraId="3FD72CB4" w14:textId="77777777" w:rsidR="002E5717" w:rsidRDefault="002E5717" w:rsidP="00493E18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6052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034DACB">
                <v:oval id="_x0000_s321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19" inset="0,0,0,0">
                    <w:txbxContent>
                      <w:p w14:paraId="3CDADD2B" w14:textId="77777777" w:rsidR="002E5717" w:rsidRPr="00953BD4" w:rsidRDefault="002E5717" w:rsidP="00E70A61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1313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6BA872C">
                <v:oval id="_x0000_s321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18" inset="0,0,0,0">
                    <w:txbxContent>
                      <w:p w14:paraId="3363840D" w14:textId="77777777" w:rsidR="002E5717" w:rsidRDefault="002E5717" w:rsidP="00493E18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BB48B25" w14:textId="77777777" w:rsidTr="002E5717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B7F9" w14:textId="7427CA95" w:rsidR="002E5717" w:rsidRDefault="002E5717" w:rsidP="002E5717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0032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lastRenderedPageBreak/>
              <w:t>Cohort studies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(continue)</w:t>
            </w:r>
          </w:p>
        </w:tc>
      </w:tr>
      <w:tr w:rsidR="002E5717" w:rsidRPr="00CC6284" w14:paraId="23B67C1D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19750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Goel 2018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6A1F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CE06C43">
                <v:oval id="_x0000_s323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35" inset="0,0,0,0">
                    <w:txbxContent>
                      <w:p w14:paraId="0BCDC0DD" w14:textId="77777777" w:rsidR="002E5717" w:rsidRPr="00F940AF" w:rsidRDefault="002E5717" w:rsidP="006636BB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F782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8A638E8">
                <v:oval id="_x0000_s323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34" inset="0,0,0,0">
                    <w:txbxContent>
                      <w:p w14:paraId="6F6CA577" w14:textId="77777777" w:rsidR="002E5717" w:rsidRDefault="002E5717" w:rsidP="00953BD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0AB8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BE1EBC8">
                <v:oval id="_x0000_s323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33" inset="0,0,0,0">
                    <w:txbxContent>
                      <w:p w14:paraId="3614B580" w14:textId="77777777" w:rsidR="002E5717" w:rsidRPr="00F940AF" w:rsidRDefault="002E5717" w:rsidP="00953BD4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171ED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51F26C9">
                <v:oval id="_x0000_s323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32" inset="0,0,0,0">
                    <w:txbxContent>
                      <w:p w14:paraId="5383BF4C" w14:textId="77777777" w:rsidR="002E5717" w:rsidRPr="00953BD4" w:rsidRDefault="002E5717" w:rsidP="00953BD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C4BC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71F994D">
                <v:oval id="_x0000_s323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31" inset="0,0,0,0">
                    <w:txbxContent>
                      <w:p w14:paraId="004EB19C" w14:textId="77777777" w:rsidR="002E5717" w:rsidRPr="00F940AF" w:rsidRDefault="002E5717" w:rsidP="00953BD4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380A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2490639">
                <v:oval id="_x0000_s323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30" inset="0,0,0,0">
                    <w:txbxContent>
                      <w:p w14:paraId="66006FD5" w14:textId="77777777" w:rsidR="002E5717" w:rsidRPr="00F940AF" w:rsidRDefault="002E5717" w:rsidP="00E70A61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BA0C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6809E17">
                <v:oval id="_x0000_s322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29" inset="0,0,0,0">
                    <w:txbxContent>
                      <w:p w14:paraId="39CF2721" w14:textId="77777777" w:rsidR="002E5717" w:rsidRPr="00F940AF" w:rsidRDefault="002E5717" w:rsidP="00953BD4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47DF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3D829E">
                <v:oval id="_x0000_s322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28" inset="0,0,0,0">
                    <w:txbxContent>
                      <w:p w14:paraId="5B1D02AA" w14:textId="77777777" w:rsidR="002E5717" w:rsidRDefault="002E5717" w:rsidP="00953BD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03321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5C8ABF5">
                <v:oval id="_x0000_s322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27" inset="0,0,0,0">
                    <w:txbxContent>
                      <w:p w14:paraId="02FC2042" w14:textId="77777777" w:rsidR="002E5717" w:rsidRDefault="002E5717" w:rsidP="00953BD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0A7FBFD2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43995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Grice 1974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1C2D3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E79B790">
                <v:oval id="_x0000_s324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44" inset="0,0,0,0">
                    <w:txbxContent>
                      <w:p w14:paraId="1D6E380E" w14:textId="77777777" w:rsidR="002E5717" w:rsidRPr="00953BD4" w:rsidRDefault="002E5717" w:rsidP="00522DA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BED4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E83D5D2">
                <v:oval id="_x0000_s324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43" inset="0,0,0,0">
                    <w:txbxContent>
                      <w:p w14:paraId="28692DC8" w14:textId="77777777" w:rsidR="002E5717" w:rsidRPr="00953BD4" w:rsidRDefault="002E5717" w:rsidP="00D20F46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9668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2AEB036">
                <v:oval id="_x0000_s324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42" inset="0,0,0,0">
                    <w:txbxContent>
                      <w:p w14:paraId="660E2114" w14:textId="77777777" w:rsidR="002E5717" w:rsidRDefault="002E5717" w:rsidP="00D20F46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E037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2AAAFB5">
                <v:oval id="_x0000_s324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41" inset="0,0,0,0">
                    <w:txbxContent>
                      <w:p w14:paraId="4717EAC9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779D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9236D0C">
                <v:oval id="_x0000_s324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40" inset="0,0,0,0">
                    <w:txbxContent>
                      <w:p w14:paraId="7B96F7C8" w14:textId="77777777" w:rsidR="002E5717" w:rsidRPr="00F940AF" w:rsidRDefault="002E5717" w:rsidP="00522DA0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B15B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1B6257">
                <v:oval id="_x0000_s323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39" inset="0,0,0,0">
                    <w:txbxContent>
                      <w:p w14:paraId="69ACC0E5" w14:textId="77777777" w:rsidR="002E5717" w:rsidRPr="00F940AF" w:rsidRDefault="002E5717" w:rsidP="00D20F46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DB03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8984E8B">
                <v:oval id="_x0000_s323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38" inset="0,0,0,0">
                    <w:txbxContent>
                      <w:p w14:paraId="2370FA2B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D8BB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609E10A">
                <v:oval id="_x0000_s323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37" inset="0,0,0,0">
                    <w:txbxContent>
                      <w:p w14:paraId="403A0974" w14:textId="77777777" w:rsidR="002E5717" w:rsidRPr="00953BD4" w:rsidRDefault="002E5717" w:rsidP="00D20F46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6AB1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40B45D3">
                <v:oval id="_x0000_s323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36" inset="0,0,0,0">
                    <w:txbxContent>
                      <w:p w14:paraId="0D898C13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72A198C3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EA2FE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Hardy 1984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FE3F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829FF8">
                <v:oval id="_x0000_s325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53" inset="0,0,0,0">
                    <w:txbxContent>
                      <w:p w14:paraId="70CF5BB6" w14:textId="77777777" w:rsidR="002E5717" w:rsidRPr="00F940AF" w:rsidRDefault="002E5717" w:rsidP="006646F9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9073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13FD1BA">
                <v:oval id="_x0000_s325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52" inset="0,0,0,0">
                    <w:txbxContent>
                      <w:p w14:paraId="5DFE58C4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7BC2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85D7DF4">
                <v:oval id="_x0000_s325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51" inset="0,0,0,0">
                    <w:txbxContent>
                      <w:p w14:paraId="01A03697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ADE5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5B5A1A8">
                <v:oval id="_x0000_s325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50" inset="0,0,0,0">
                    <w:txbxContent>
                      <w:p w14:paraId="7A5AFB18" w14:textId="77777777" w:rsidR="002E5717" w:rsidRDefault="002E5717" w:rsidP="003F223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0AEE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40768DC">
                <v:oval id="_x0000_s324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49" inset="0,0,0,0">
                    <w:txbxContent>
                      <w:p w14:paraId="0F5FC96D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2EB6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B4E924E">
                <v:oval id="_x0000_s324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48" inset="0,0,0,0">
                    <w:txbxContent>
                      <w:p w14:paraId="68BF036E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E72B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04F9C62">
                <v:oval id="_x0000_s324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47" inset="0,0,0,0">
                    <w:txbxContent>
                      <w:p w14:paraId="02F392F1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3A03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92F15E6">
                <v:oval id="_x0000_s324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46" inset="0,0,0,0">
                    <w:txbxContent>
                      <w:p w14:paraId="5558E451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6074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E67D82C">
                <v:oval id="_x0000_s324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45" inset="0,0,0,0">
                    <w:txbxContent>
                      <w:p w14:paraId="4E3BDD2E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0F4F46A3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E619C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Hu 2019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35F6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0DCCBA1">
                <v:oval id="_x0000_s326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62" inset="0,0,0,0">
                    <w:txbxContent>
                      <w:p w14:paraId="69A111D0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F17E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17CA971">
                <v:oval id="_x0000_s326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61" inset="0,0,0,0">
                    <w:txbxContent>
                      <w:p w14:paraId="63354C2D" w14:textId="77777777" w:rsidR="002E5717" w:rsidRPr="00953BD4" w:rsidRDefault="002E5717" w:rsidP="003F223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4E8F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67D389B">
                <v:oval id="_x0000_s326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60" inset="0,0,0,0">
                    <w:txbxContent>
                      <w:p w14:paraId="0EB83E9B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907D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CF16329">
                <v:oval id="_x0000_s325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59" inset="0,0,0,0">
                    <w:txbxContent>
                      <w:p w14:paraId="4D467522" w14:textId="77777777" w:rsidR="002E5717" w:rsidRPr="00953BD4" w:rsidRDefault="002E5717" w:rsidP="003F223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FB0D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375CEFE">
                <v:oval id="_x0000_s325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58" inset="0,0,0,0">
                    <w:txbxContent>
                      <w:p w14:paraId="2308755E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FA56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992E1D5">
                <v:oval id="_x0000_s325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57" inset="0,0,0,0">
                    <w:txbxContent>
                      <w:p w14:paraId="168B4CBA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9724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2EE7015">
                <v:oval id="_x0000_s325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56" inset="0,0,0,0">
                    <w:txbxContent>
                      <w:p w14:paraId="790B2A2C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2E6E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04ECF4F">
                <v:oval id="_x0000_s325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55" inset="0,0,0,0">
                    <w:txbxContent>
                      <w:p w14:paraId="3C5DD970" w14:textId="77777777" w:rsidR="002E5717" w:rsidRPr="00953BD4" w:rsidRDefault="002E5717" w:rsidP="003F223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16AE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A74094E">
                <v:oval id="_x0000_s325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54" inset="0,0,0,0">
                    <w:txbxContent>
                      <w:p w14:paraId="776B7679" w14:textId="77777777" w:rsidR="002E5717" w:rsidRPr="00953BD4" w:rsidRDefault="002E5717" w:rsidP="003F223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25317C78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59475" w14:textId="77777777" w:rsidR="002E5717" w:rsidRPr="00D73B80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D73B80">
              <w:rPr>
                <w:rFonts w:ascii="Calibri" w:hAnsi="Calibri" w:cs="Calibri"/>
                <w:sz w:val="22"/>
                <w:szCs w:val="22"/>
              </w:rPr>
              <w:t>McDonald 1992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D440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095B5B2">
                <v:oval id="_x0000_s327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71" inset="0,0,0,0">
                    <w:txbxContent>
                      <w:p w14:paraId="70AD0986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71C8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A686EFE">
                <v:oval id="_x0000_s327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70" inset="0,0,0,0">
                    <w:txbxContent>
                      <w:p w14:paraId="39534667" w14:textId="77777777" w:rsidR="002E5717" w:rsidRPr="00953BD4" w:rsidRDefault="002E5717" w:rsidP="00D73B8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D4C8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376CD88">
                <v:oval id="_x0000_s326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69" inset="0,0,0,0">
                    <w:txbxContent>
                      <w:p w14:paraId="4AC0A679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E358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B7AA48">
                <v:oval id="_x0000_s326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68" inset="0,0,0,0">
                    <w:txbxContent>
                      <w:p w14:paraId="5BBF4D9E" w14:textId="77777777" w:rsidR="002E5717" w:rsidRDefault="002E5717" w:rsidP="00D73B8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7865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40C57C3">
                <v:oval id="_x0000_s326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67" inset="0,0,0,0">
                    <w:txbxContent>
                      <w:p w14:paraId="5511822F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93701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88F91E2">
                <v:oval id="_x0000_s326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66" inset="0,0,0,0">
                    <w:txbxContent>
                      <w:p w14:paraId="1BBC3279" w14:textId="77777777" w:rsidR="002E5717" w:rsidRPr="00953BD4" w:rsidRDefault="002E5717" w:rsidP="00D73B8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0102E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6DC4DDC">
                <v:oval id="_x0000_s326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65" inset="0,0,0,0">
                    <w:txbxContent>
                      <w:p w14:paraId="1DE906EE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9A75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CA3EB0D">
                <v:oval id="_x0000_s326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64" inset="0,0,0,0">
                    <w:txbxContent>
                      <w:p w14:paraId="0FBB8A11" w14:textId="77777777" w:rsidR="002E5717" w:rsidRPr="00953BD4" w:rsidRDefault="002E5717" w:rsidP="00D73B8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5FE1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77D54EC">
                <v:oval id="_x0000_s326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63" inset="0,0,0,0">
                    <w:txbxContent>
                      <w:p w14:paraId="28AC6B18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3BA887B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0BF6A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8D5">
              <w:rPr>
                <w:rFonts w:ascii="Calibri" w:hAnsi="Calibri" w:cs="Calibri"/>
                <w:color w:val="000000"/>
                <w:sz w:val="22"/>
                <w:szCs w:val="22"/>
              </w:rPr>
              <w:t>McGregor 1990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C2BB6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E2FBDAB">
                <v:oval id="_x0000_s328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80" inset="0,0,0,0">
                    <w:txbxContent>
                      <w:p w14:paraId="7995450B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B5AA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88C4473">
                <v:oval id="_x0000_s327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79" inset="0,0,0,0">
                    <w:txbxContent>
                      <w:p w14:paraId="6E86A237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71EB5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82AEF3A">
                <v:oval id="_x0000_s327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78" inset="0,0,0,0">
                    <w:txbxContent>
                      <w:p w14:paraId="3E0A157C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211CB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2288326">
                <v:oval id="_x0000_s327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77" inset="0,0,0,0">
                    <w:txbxContent>
                      <w:p w14:paraId="23E7197B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18551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3C250A">
                <v:oval id="_x0000_s327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76" inset="0,0,0,0">
                    <w:txbxContent>
                      <w:p w14:paraId="73C93895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455D5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965E179">
                <v:oval id="_x0000_s327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75" inset="0,0,0,0">
                    <w:txbxContent>
                      <w:p w14:paraId="098C8F1D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DAB51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487CE14">
                <v:oval id="_x0000_s327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74" inset="0,0,0,0">
                    <w:txbxContent>
                      <w:p w14:paraId="705AFD0F" w14:textId="77777777" w:rsidR="002E5717" w:rsidRPr="00953BD4" w:rsidRDefault="002E5717" w:rsidP="00F3570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1FB38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8F9970D">
                <v:oval id="_x0000_s327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73" inset="0,0,0,0">
                    <w:txbxContent>
                      <w:p w14:paraId="6DAB2B1F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F8768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A24B9FE">
                <v:oval id="_x0000_s327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72" inset="0,0,0,0">
                    <w:txbxContent>
                      <w:p w14:paraId="5AA23C12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6AE083D6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2BF82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McLennan 1969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9BC7C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E00312B">
                <v:oval id="_x0000_s328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89" inset="0,0,0,0">
                    <w:txbxContent>
                      <w:p w14:paraId="1CE76977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0CE38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86B2E0B">
                <v:oval id="_x0000_s328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88" inset="0,0,0,0">
                    <w:txbxContent>
                      <w:p w14:paraId="74C5B56C" w14:textId="77777777" w:rsidR="002E5717" w:rsidRDefault="002E5717" w:rsidP="00CD3E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406D8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2D2135E">
                <v:oval id="_x0000_s328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87" inset="0,0,0,0">
                    <w:txbxContent>
                      <w:p w14:paraId="5FCDDD1B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777C5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03DDFE8">
                <v:oval id="_x0000_s328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86" inset="0,0,0,0">
                    <w:txbxContent>
                      <w:p w14:paraId="77A82BCC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A783E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0C38A31">
                <v:oval id="_x0000_s328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85" inset="0,0,0,0">
                    <w:txbxContent>
                      <w:p w14:paraId="09A52CE5" w14:textId="77777777" w:rsidR="002E5717" w:rsidRPr="00F940AF" w:rsidRDefault="002E5717" w:rsidP="00F76E57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3946C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8995B81">
                <v:oval id="_x0000_s328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284" inset="0,0,0,0">
                    <w:txbxContent>
                      <w:p w14:paraId="20B8035E" w14:textId="77777777" w:rsidR="002E5717" w:rsidRPr="00F940AF" w:rsidRDefault="002E5717" w:rsidP="00F76E57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1F263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E585EAC">
                <v:oval id="_x0000_s328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83" inset="0,0,0,0">
                    <w:txbxContent>
                      <w:p w14:paraId="4E65ED23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CA33F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34BB3D">
                <v:oval id="_x0000_s328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82" inset="0,0,0,0">
                    <w:txbxContent>
                      <w:p w14:paraId="37473633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F7536" w14:textId="77777777" w:rsidR="002E5717" w:rsidRDefault="002E5717" w:rsidP="00CD3E04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4FFC2F6">
                <v:oval id="_x0000_s328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81" inset="0,0,0,0">
                    <w:txbxContent>
                      <w:p w14:paraId="41F71E3D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3A779459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EA63F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Meis 1995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CA252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2E7533A">
                <v:oval id="_x0000_s329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98" inset="0,0,0,0">
                    <w:txbxContent>
                      <w:p w14:paraId="404FF096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BD8B1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F709549">
                <v:oval id="_x0000_s329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7" inset="0,0,0,0">
                    <w:txbxContent>
                      <w:p w14:paraId="55CD8FF2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4BAEB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D1BFAB8">
                <v:oval id="_x0000_s329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6" inset="0,0,0,0">
                    <w:txbxContent>
                      <w:p w14:paraId="4A180E81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3A130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56E3F95">
                <v:oval id="_x0000_s329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5" inset="0,0,0,0">
                    <w:txbxContent>
                      <w:p w14:paraId="17F151AB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B83C9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18A0FB3">
                <v:oval id="_x0000_s329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4" inset="0,0,0,0">
                    <w:txbxContent>
                      <w:p w14:paraId="1FD6C8B1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B653A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888EDF6">
                <v:oval id="_x0000_s329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3" inset="0,0,0,0">
                    <w:txbxContent>
                      <w:p w14:paraId="0DDDF14A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7262E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81DEF74">
                <v:oval id="_x0000_s329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2" inset="0,0,0,0">
                    <w:txbxContent>
                      <w:p w14:paraId="167E6632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090D2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77FCFF">
                <v:oval id="_x0000_s329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291" inset="0,0,0,0">
                    <w:txbxContent>
                      <w:p w14:paraId="0A235C7E" w14:textId="77777777" w:rsidR="002E5717" w:rsidRPr="00953BD4" w:rsidRDefault="002E5717" w:rsidP="008B35C6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0A787" w14:textId="77777777" w:rsidR="002E5717" w:rsidRDefault="002E5717" w:rsidP="008B35C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931A3E4">
                <v:oval id="_x0000_s329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0" inset="0,0,0,0">
                    <w:txbxContent>
                      <w:p w14:paraId="099FF677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6002EBF9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2FDEA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Minkoff 1984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3BCD7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0695957">
                <v:oval id="_x0000_s330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07" inset="0,0,0,0">
                    <w:txbxContent>
                      <w:p w14:paraId="58BED88B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08535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4952D94">
                <v:oval id="_x0000_s330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06" inset="0,0,0,0">
                    <w:txbxContent>
                      <w:p w14:paraId="2C8637DF" w14:textId="77777777" w:rsidR="002E5717" w:rsidRDefault="002E5717" w:rsidP="001464B1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31AE6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A0271D6">
                <v:oval id="_x0000_s330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05" inset="0,0,0,0">
                    <w:txbxContent>
                      <w:p w14:paraId="341A24A7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B9875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AD60E3C">
                <v:oval id="_x0000_s330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04" inset="0,0,0,0">
                    <w:txbxContent>
                      <w:p w14:paraId="69FCEECF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4B578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0ECF86E">
                <v:oval id="_x0000_s330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03" inset="0,0,0,0">
                    <w:txbxContent>
                      <w:p w14:paraId="27627ABB" w14:textId="77777777" w:rsidR="002E5717" w:rsidRPr="00F940AF" w:rsidRDefault="002E5717" w:rsidP="001464B1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284E6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E034543">
                <v:oval id="_x0000_s330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02" inset="0,0,0,0">
                    <w:txbxContent>
                      <w:p w14:paraId="080B1142" w14:textId="77777777" w:rsidR="002E5717" w:rsidRDefault="002E5717" w:rsidP="001464B1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15043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E85091D">
                <v:oval id="_x0000_s330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01" inset="0,0,0,0">
                    <w:txbxContent>
                      <w:p w14:paraId="2BA1C2BB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0D29D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0BB550F">
                <v:oval id="_x0000_s330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00" inset="0,0,0,0">
                    <w:txbxContent>
                      <w:p w14:paraId="77B84AC9" w14:textId="77777777" w:rsidR="002E5717" w:rsidRPr="00953BD4" w:rsidRDefault="002E5717" w:rsidP="001464B1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C9453" w14:textId="77777777" w:rsidR="002E5717" w:rsidRDefault="002E5717" w:rsidP="001464B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DBAEAC7">
                <v:oval id="_x0000_s329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299" inset="0,0,0,0">
                    <w:txbxContent>
                      <w:p w14:paraId="7419EC77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26B5306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395A8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Nadisauskiene 1995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144F1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6CDB554">
                <v:oval id="_x0000_s331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16" inset="0,0,0,0">
                    <w:txbxContent>
                      <w:p w14:paraId="21917D5B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EB595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CB2139B">
                <v:oval id="_x0000_s331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15" inset="0,0,0,0">
                    <w:txbxContent>
                      <w:p w14:paraId="6582C3BA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8DB6A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6A71514">
                <v:oval id="_x0000_s331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14" inset="0,0,0,0">
                    <w:txbxContent>
                      <w:p w14:paraId="649BB532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63386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2E045CE">
                <v:oval id="_x0000_s331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13" inset="0,0,0,0">
                    <w:txbxContent>
                      <w:p w14:paraId="44833E51" w14:textId="77777777" w:rsidR="002E5717" w:rsidRPr="00F940AF" w:rsidRDefault="002E5717" w:rsidP="00A41DE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35020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0E2C9C1">
                <v:oval id="_x0000_s331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12" inset="0,0,0,0">
                    <w:txbxContent>
                      <w:p w14:paraId="79FA8CA1" w14:textId="77777777" w:rsidR="002E5717" w:rsidRPr="00F940AF" w:rsidRDefault="002E5717" w:rsidP="00A41DE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5E186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762A365">
                <v:oval id="_x0000_s331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11" inset="0,0,0,0">
                    <w:txbxContent>
                      <w:p w14:paraId="1BF1E936" w14:textId="77777777" w:rsidR="002E5717" w:rsidRPr="00F940AF" w:rsidRDefault="002E5717" w:rsidP="00A41DE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99BF0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E230899">
                <v:oval id="_x0000_s331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10" inset="0,0,0,0">
                    <w:txbxContent>
                      <w:p w14:paraId="2A8C85AD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FF9E3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10DAFAE">
                <v:oval id="_x0000_s330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09" inset="0,0,0,0">
                    <w:txbxContent>
                      <w:p w14:paraId="6BF0F524" w14:textId="77777777" w:rsidR="002E5717" w:rsidRPr="00953BD4" w:rsidRDefault="002E5717" w:rsidP="00A41DE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2600B" w14:textId="77777777" w:rsidR="002E5717" w:rsidRDefault="002E5717" w:rsidP="00A41DE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519A37D">
                <v:oval id="_x0000_s330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08" inset="0,0,0,0">
                    <w:txbxContent>
                      <w:p w14:paraId="15F9683B" w14:textId="77777777" w:rsidR="002E5717" w:rsidRDefault="002E5717" w:rsidP="00A41DEE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1046D131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CDC88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Payne 2016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50E9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3A1E73A">
                <v:oval id="_x0000_s332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25" inset="0,0,0,0">
                    <w:txbxContent>
                      <w:p w14:paraId="1C20668B" w14:textId="77777777" w:rsidR="002E5717" w:rsidRPr="00953BD4" w:rsidRDefault="002E5717" w:rsidP="00264A8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DB81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530565E">
                <v:oval id="_x0000_s332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24" inset="0,0,0,0">
                    <w:txbxContent>
                      <w:p w14:paraId="220AA46F" w14:textId="77777777" w:rsidR="002E5717" w:rsidRPr="00953BD4" w:rsidRDefault="002E5717" w:rsidP="00264A8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CCA5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A6E13C2">
                <v:oval id="_x0000_s332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23" inset="0,0,0,0">
                    <w:txbxContent>
                      <w:p w14:paraId="0D530A2C" w14:textId="77777777" w:rsidR="002E5717" w:rsidRPr="00953BD4" w:rsidRDefault="002E5717" w:rsidP="00264A8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A251F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BF901D8">
                <v:oval id="_x0000_s332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22" inset="0,0,0,0">
                    <w:txbxContent>
                      <w:p w14:paraId="45B9F747" w14:textId="77777777" w:rsidR="002E5717" w:rsidRPr="00953BD4" w:rsidRDefault="002E5717" w:rsidP="0060482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EE9B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AC8ABC9">
                <v:oval id="_x0000_s332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21" inset="0,0,0,0">
                    <w:txbxContent>
                      <w:p w14:paraId="0A50289A" w14:textId="77777777" w:rsidR="002E5717" w:rsidRPr="00F940AF" w:rsidRDefault="002E5717" w:rsidP="00264A89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9921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7322A7">
                <v:oval id="_x0000_s332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20" inset="0,0,0,0">
                    <w:txbxContent>
                      <w:p w14:paraId="40324C33" w14:textId="77777777" w:rsidR="002E5717" w:rsidRDefault="002E5717" w:rsidP="00264A89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71A9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F0511F8">
                <v:oval id="_x0000_s331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19" inset="0,0,0,0">
                    <w:txbxContent>
                      <w:p w14:paraId="64A21977" w14:textId="77777777" w:rsidR="002E5717" w:rsidRDefault="002E5717" w:rsidP="00264A89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3A66A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08F44DE">
                <v:oval id="_x0000_s331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18" inset="0,0,0,0">
                    <w:txbxContent>
                      <w:p w14:paraId="39B7DB5F" w14:textId="77777777" w:rsidR="002E5717" w:rsidRPr="00953BD4" w:rsidRDefault="002E5717" w:rsidP="00264A8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3F3A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351B018">
                <v:oval id="_x0000_s331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17" inset="0,0,0,0">
                    <w:txbxContent>
                      <w:p w14:paraId="5D67AFFD" w14:textId="77777777" w:rsidR="002E5717" w:rsidRDefault="002E5717" w:rsidP="00264A89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7CD68B89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40CE3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8D5">
              <w:rPr>
                <w:rFonts w:ascii="Calibri" w:hAnsi="Calibri" w:cs="Calibri"/>
                <w:color w:val="000000"/>
                <w:sz w:val="22"/>
                <w:szCs w:val="22"/>
              </w:rPr>
              <w:t>Payne 2021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F09E6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FDD7271">
                <v:oval id="_x0000_s333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34" inset="0,0,0,0">
                    <w:txbxContent>
                      <w:p w14:paraId="6DD76D00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BA78E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D7C3E33">
                <v:oval id="_x0000_s333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33" inset="0,0,0,0">
                    <w:txbxContent>
                      <w:p w14:paraId="7C7D8F02" w14:textId="77777777" w:rsidR="002E5717" w:rsidRDefault="002E5717" w:rsidP="00F3570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7B4C0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26B32F9">
                <v:oval id="_x0000_s333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32" inset="0,0,0,0">
                    <w:txbxContent>
                      <w:p w14:paraId="77E44339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DEC23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58F4B75">
                <v:oval id="_x0000_s333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31" inset="0,0,0,0">
                    <w:txbxContent>
                      <w:p w14:paraId="0AF3D985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8D201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54E888A">
                <v:oval id="_x0000_s333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30" inset="0,0,0,0">
                    <w:txbxContent>
                      <w:p w14:paraId="47EC87E0" w14:textId="77777777" w:rsidR="002E5717" w:rsidRPr="00F940AF" w:rsidRDefault="002E5717" w:rsidP="00F35700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D61A7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0D90973">
                <v:oval id="_x0000_s332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29" inset="0,0,0,0">
                    <w:txbxContent>
                      <w:p w14:paraId="58257DEE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83616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14C4928">
                <v:oval id="_x0000_s332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28" inset="0,0,0,0">
                    <w:txbxContent>
                      <w:p w14:paraId="315D0055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FAB8E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69F6F35">
                <v:oval id="_x0000_s332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27" inset="0,0,0,0">
                    <w:txbxContent>
                      <w:p w14:paraId="57E293CB" w14:textId="77777777" w:rsidR="002E5717" w:rsidRDefault="002E5717" w:rsidP="00F3570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53DF5" w14:textId="77777777" w:rsidR="002E5717" w:rsidRDefault="002E5717" w:rsidP="00F35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D79F87A">
                <v:oval id="_x0000_s332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26" inset="0,0,0,0">
                    <w:txbxContent>
                      <w:p w14:paraId="2A4CC790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1C8497C0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3F510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Polk 1989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D4F0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B3E5150">
                <v:oval id="_x0000_s334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43" inset="0,0,0,0">
                    <w:txbxContent>
                      <w:p w14:paraId="5E90999B" w14:textId="77777777" w:rsidR="002E5717" w:rsidRPr="00953BD4" w:rsidRDefault="002E5717" w:rsidP="00522DA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DFF8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0C2409B">
                <v:oval id="_x0000_s334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42" inset="0,0,0,0">
                    <w:txbxContent>
                      <w:p w14:paraId="6C61B549" w14:textId="77777777" w:rsidR="002E5717" w:rsidRPr="00953BD4" w:rsidRDefault="002E5717" w:rsidP="00E03278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00600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7354C48">
                <v:oval id="_x0000_s334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41" inset="0,0,0,0">
                    <w:txbxContent>
                      <w:p w14:paraId="7B749386" w14:textId="77777777" w:rsidR="002E5717" w:rsidRPr="00953BD4" w:rsidRDefault="002E5717" w:rsidP="00522DA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31DC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2BC350E">
                <v:oval id="_x0000_s334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40" inset="0,0,0,0">
                    <w:txbxContent>
                      <w:p w14:paraId="424C6BFF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ACEE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94C3E31">
                <v:oval id="_x0000_s333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39" inset="0,0,0,0">
                    <w:txbxContent>
                      <w:p w14:paraId="08D7FA45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FA1A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CFAAB0E">
                <v:oval id="_x0000_s333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38" inset="0,0,0,0">
                    <w:txbxContent>
                      <w:p w14:paraId="60A8DA5E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93D3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780F5FB">
                <v:oval id="_x0000_s333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37" inset="0,0,0,0">
                    <w:txbxContent>
                      <w:p w14:paraId="48CE35EB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E2DA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9695301">
                <v:oval id="_x0000_s333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36" inset="0,0,0,0">
                    <w:txbxContent>
                      <w:p w14:paraId="29F7562F" w14:textId="77777777" w:rsidR="002E5717" w:rsidRPr="00953BD4" w:rsidRDefault="002E5717" w:rsidP="00E03278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9AB1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8A24FBD">
                <v:oval id="_x0000_s333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35" inset="0,0,0,0">
                    <w:txbxContent>
                      <w:p w14:paraId="10B20C70" w14:textId="77777777" w:rsidR="002E5717" w:rsidRDefault="002E5717" w:rsidP="00522DA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757D25B" w14:textId="77777777" w:rsidTr="002E5717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3D965" w14:textId="765DAFE1" w:rsidR="002E5717" w:rsidRDefault="002E5717" w:rsidP="002E5717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0032C6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lastRenderedPageBreak/>
              <w:t>Cohort studies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(continue)</w:t>
            </w:r>
          </w:p>
        </w:tc>
      </w:tr>
      <w:tr w:rsidR="002E5717" w:rsidRPr="00CC6284" w14:paraId="48FA962E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E5BCC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Poojari 2020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459AF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5D9E198">
                <v:oval id="_x0000_s335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52" inset="0,0,0,0">
                    <w:txbxContent>
                      <w:p w14:paraId="1993E37B" w14:textId="77777777" w:rsidR="002E5717" w:rsidRDefault="002E5717" w:rsidP="00E4139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1475E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2B07F8C">
                <v:oval id="_x0000_s335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51" inset="0,0,0,0">
                    <w:txbxContent>
                      <w:p w14:paraId="598AA166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BD537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81A1D4F">
                <v:oval id="_x0000_s335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50" inset="0,0,0,0">
                    <w:txbxContent>
                      <w:p w14:paraId="365EBD57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F6065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CE35EDB">
                <v:oval id="_x0000_s334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49" inset="0,0,0,0">
                    <w:txbxContent>
                      <w:p w14:paraId="6B929309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1CC20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9BAB479">
                <v:oval id="_x0000_s334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48" inset="0,0,0,0">
                    <w:txbxContent>
                      <w:p w14:paraId="711FB7B4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09B66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AAA79A5">
                <v:oval id="_x0000_s334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47" inset="0,0,0,0">
                    <w:txbxContent>
                      <w:p w14:paraId="68D762E8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6859A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9099A2A">
                <v:oval id="_x0000_s334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46" inset="0,0,0,0">
                    <w:txbxContent>
                      <w:p w14:paraId="29FA5B7D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02E00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06C1452">
                <v:oval id="_x0000_s334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45" inset="0,0,0,0">
                    <w:txbxContent>
                      <w:p w14:paraId="049491E5" w14:textId="77777777" w:rsidR="002E5717" w:rsidRPr="00953BD4" w:rsidRDefault="002E5717" w:rsidP="00E4139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193A9" w14:textId="77777777" w:rsidR="002E5717" w:rsidRDefault="002E5717" w:rsidP="00E4139D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D549089">
                <v:oval id="_x0000_s334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44" inset="0,0,0,0">
                    <w:txbxContent>
                      <w:p w14:paraId="52ADBC9B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63A7B645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0501B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Rasti 2014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DFD25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039D6A0">
                <v:oval id="_x0000_s336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61" inset="0,0,0,0">
                    <w:txbxContent>
                      <w:p w14:paraId="6E296BE9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5260B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5EB7F88">
                <v:oval id="_x0000_s336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60" inset="0,0,0,0">
                    <w:txbxContent>
                      <w:p w14:paraId="461DAF2C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15746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6886238">
                <v:oval id="_x0000_s335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59" inset="0,0,0,0">
                    <w:txbxContent>
                      <w:p w14:paraId="7BD6099E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E0C1E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92CC1B4">
                <v:oval id="_x0000_s335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58" inset="0,0,0,0">
                    <w:txbxContent>
                      <w:p w14:paraId="5D3BDC0C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3C61F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50FFB8C">
                <v:oval id="_x0000_s335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57" inset="0,0,0,0">
                    <w:txbxContent>
                      <w:p w14:paraId="5C7596B1" w14:textId="77777777" w:rsidR="002E5717" w:rsidRPr="00F940AF" w:rsidRDefault="002E5717" w:rsidP="00F76E57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46A55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131E593">
                <v:oval id="_x0000_s335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56" inset="0,0,0,0">
                    <w:txbxContent>
                      <w:p w14:paraId="2622F871" w14:textId="77777777" w:rsidR="002E5717" w:rsidRPr="00F940AF" w:rsidRDefault="002E5717" w:rsidP="00E317F5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FF4E8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2412FB1">
                <v:oval id="_x0000_s335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55" inset="0,0,0,0">
                    <w:txbxContent>
                      <w:p w14:paraId="26A1CF5C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31A56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9CF535F">
                <v:oval id="_x0000_s335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54" inset="0,0,0,0">
                    <w:txbxContent>
                      <w:p w14:paraId="289CBAC4" w14:textId="77777777" w:rsidR="002E5717" w:rsidRPr="00953BD4" w:rsidRDefault="002E5717" w:rsidP="00E317F5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6159C" w14:textId="77777777" w:rsidR="002E5717" w:rsidRDefault="002E5717" w:rsidP="00E317F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1BE3495">
                <v:oval id="_x0000_s335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53" inset="0,0,0,0">
                    <w:txbxContent>
                      <w:p w14:paraId="1FB5A97A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673EF79A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8628A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8D5">
              <w:rPr>
                <w:rFonts w:ascii="Calibri" w:hAnsi="Calibri" w:cs="Calibri"/>
                <w:color w:val="000000"/>
                <w:sz w:val="22"/>
                <w:szCs w:val="22"/>
              </w:rPr>
              <w:t>Ravindran 2021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90A12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8F4267F">
                <v:oval id="_x0000_s337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70" inset="0,0,0,0">
                    <w:txbxContent>
                      <w:p w14:paraId="1733709C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42863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975C555">
                <v:oval id="_x0000_s336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69" inset="0,0,0,0">
                    <w:txbxContent>
                      <w:p w14:paraId="2B73C87F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E1B42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62016A3">
                <v:oval id="_x0000_s336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68" inset="0,0,0,0">
                    <w:txbxContent>
                      <w:p w14:paraId="13DF6FFB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87CC8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8112D01">
                <v:oval id="_x0000_s336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67" inset="0,0,0,0">
                    <w:txbxContent>
                      <w:p w14:paraId="7DD79A5D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7DB46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5F84546">
                <v:oval id="_x0000_s336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66" inset="0,0,0,0">
                    <w:txbxContent>
                      <w:p w14:paraId="5349EC1A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3E55E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08653F7">
                <v:oval id="_x0000_s336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65" inset="0,0,0,0">
                    <w:txbxContent>
                      <w:p w14:paraId="55F38746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3384B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C4FF3C9">
                <v:oval id="_x0000_s336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64" inset="0,0,0,0">
                    <w:txbxContent>
                      <w:p w14:paraId="7A995C7F" w14:textId="77777777" w:rsidR="002E5717" w:rsidRPr="00953BD4" w:rsidRDefault="002E5717" w:rsidP="00C62A15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3535D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24843AF">
                <v:oval id="_x0000_s336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63" inset="0,0,0,0">
                    <w:txbxContent>
                      <w:p w14:paraId="687E6CB2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1E083" w14:textId="77777777" w:rsidR="002E5717" w:rsidRDefault="002E5717" w:rsidP="00C62A1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9594600">
                <v:oval id="_x0000_s336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62" inset="0,0,0,0">
                    <w:txbxContent>
                      <w:p w14:paraId="551CCC8B" w14:textId="77777777" w:rsidR="002E5717" w:rsidRDefault="002E5717" w:rsidP="00C62A1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BF96825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DAC14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Rittenschober-Bohm 2018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F7301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0DF3508">
                <v:oval id="_x0000_s337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79" inset="0,0,0,0">
                    <w:txbxContent>
                      <w:p w14:paraId="4CDFCF34" w14:textId="77777777" w:rsidR="002E5717" w:rsidRPr="00F940AF" w:rsidRDefault="002E5717" w:rsidP="00067B04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BAB08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E026C3D">
                <v:oval id="_x0000_s337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78" inset="0,0,0,0">
                    <w:txbxContent>
                      <w:p w14:paraId="411CEE82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D1830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DFF556C">
                <v:oval id="_x0000_s337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77" inset="0,0,0,0">
                    <w:txbxContent>
                      <w:p w14:paraId="0DF6CB4B" w14:textId="77777777" w:rsidR="002E5717" w:rsidRDefault="002E5717" w:rsidP="00BD509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5D1CF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7CF469">
                <v:oval id="_x0000_s337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76" inset="0,0,0,0">
                    <w:txbxContent>
                      <w:p w14:paraId="4FE1BC76" w14:textId="77777777" w:rsidR="002E5717" w:rsidRPr="00953BD4" w:rsidRDefault="002E5717" w:rsidP="00BD509B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EF361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FB95ACE">
                <v:oval id="_x0000_s337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75" inset="0,0,0,0">
                    <w:txbxContent>
                      <w:p w14:paraId="2207C7E5" w14:textId="77777777" w:rsidR="002E5717" w:rsidRPr="00953BD4" w:rsidRDefault="002E5717" w:rsidP="00BD509B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B8968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4DD51A6">
                <v:oval id="_x0000_s337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74" inset="0,0,0,0">
                    <w:txbxContent>
                      <w:p w14:paraId="1F8C6B8B" w14:textId="77777777" w:rsidR="002E5717" w:rsidRDefault="002E5717" w:rsidP="00BD509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34B53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9922BB7">
                <v:oval id="_x0000_s337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73" inset="0,0,0,0">
                    <w:txbxContent>
                      <w:p w14:paraId="690674AE" w14:textId="77777777" w:rsidR="002E5717" w:rsidRPr="00953BD4" w:rsidRDefault="002E5717" w:rsidP="00BD509B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D8240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7A3E03A">
                <v:oval id="_x0000_s337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72" inset="0,0,0,0">
                    <w:txbxContent>
                      <w:p w14:paraId="37B73877" w14:textId="77777777" w:rsidR="002E5717" w:rsidRPr="00953BD4" w:rsidRDefault="002E5717" w:rsidP="00BD509B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A9596" w14:textId="77777777" w:rsidR="002E5717" w:rsidRDefault="002E5717" w:rsidP="00BD509B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4DDD542">
                <v:oval id="_x0000_s337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71" inset="0,0,0,0">
                    <w:txbxContent>
                      <w:p w14:paraId="0AFDED5F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084FB72B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D2650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Schwab 2016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3A0D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D4B03B1">
                <v:oval id="_x0000_s338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88" inset="0,0,0,0">
                    <w:txbxContent>
                      <w:p w14:paraId="4A881B92" w14:textId="77777777" w:rsidR="002E5717" w:rsidRPr="00953BD4" w:rsidRDefault="002E5717" w:rsidP="0001771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ECA93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1D9786B">
                <v:oval id="_x0000_s338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87" inset="0,0,0,0">
                    <w:txbxContent>
                      <w:p w14:paraId="62968382" w14:textId="77777777" w:rsidR="002E5717" w:rsidRDefault="002E5717" w:rsidP="0001771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E3B2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EED4F8E">
                <v:oval id="_x0000_s338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86" inset="0,0,0,0">
                    <w:txbxContent>
                      <w:p w14:paraId="433FF967" w14:textId="77777777" w:rsidR="002E5717" w:rsidRDefault="002E5717" w:rsidP="0001771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00129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111B449">
                <v:oval id="_x0000_s338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85" inset="0,0,0,0">
                    <w:txbxContent>
                      <w:p w14:paraId="084FC2D5" w14:textId="77777777" w:rsidR="002E5717" w:rsidRPr="00953BD4" w:rsidRDefault="002E5717" w:rsidP="0001771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9725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F3E19C0">
                <v:oval id="_x0000_s338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384" inset="0,0,0,0">
                    <w:txbxContent>
                      <w:p w14:paraId="76F213C2" w14:textId="77777777" w:rsidR="002E5717" w:rsidRPr="00F940AF" w:rsidRDefault="002E5717" w:rsidP="0001771D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525FD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C6ED4A8">
                <v:oval id="_x0000_s338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83" inset="0,0,0,0">
                    <w:txbxContent>
                      <w:p w14:paraId="3FECE406" w14:textId="77777777" w:rsidR="002E5717" w:rsidRDefault="002E5717" w:rsidP="0001771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F2A5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2E11F2C">
                <v:oval id="_x0000_s338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82" inset="0,0,0,0">
                    <w:txbxContent>
                      <w:p w14:paraId="7DF49F68" w14:textId="77777777" w:rsidR="002E5717" w:rsidRDefault="002E5717" w:rsidP="0001771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7ED6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175DBC9">
                <v:oval id="_x0000_s338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81" inset="0,0,0,0">
                    <w:txbxContent>
                      <w:p w14:paraId="2C9441D5" w14:textId="77777777" w:rsidR="002E5717" w:rsidRPr="00953BD4" w:rsidRDefault="002E5717" w:rsidP="0001771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B38D2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17D9126">
                <v:oval id="_x0000_s338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80" inset="0,0,0,0">
                    <w:txbxContent>
                      <w:p w14:paraId="4EAE5554" w14:textId="77777777" w:rsidR="002E5717" w:rsidRDefault="002E5717" w:rsidP="0001771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D56F06B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2AF28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8D5">
              <w:rPr>
                <w:rFonts w:ascii="Calibri" w:hAnsi="Calibri" w:cs="Calibri"/>
                <w:color w:val="000000"/>
                <w:sz w:val="22"/>
                <w:szCs w:val="22"/>
              </w:rPr>
              <w:t>Sule-Odu 2020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676C3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936448F">
                <v:oval id="_x0000_s339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97" inset="0,0,0,0">
                    <w:txbxContent>
                      <w:p w14:paraId="110C6643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6D99A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1F0EF0D">
                <v:oval id="_x0000_s339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96" inset="0,0,0,0">
                    <w:txbxContent>
                      <w:p w14:paraId="23BBDDA7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6BCB7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30F9C0B">
                <v:oval id="_x0000_s339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95" inset="0,0,0,0">
                    <w:txbxContent>
                      <w:p w14:paraId="793303D1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2952B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8E20F0F">
                <v:oval id="_x0000_s339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94" inset="0,0,0,0">
                    <w:txbxContent>
                      <w:p w14:paraId="352652F3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1608D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368B414">
                <v:oval id="_x0000_s339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93" inset="0,0,0,0">
                    <w:txbxContent>
                      <w:p w14:paraId="1A490F05" w14:textId="77777777" w:rsidR="002E5717" w:rsidRPr="00953BD4" w:rsidRDefault="002E5717" w:rsidP="00B95BD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1B11B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2D12009">
                <v:oval id="_x0000_s339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92" inset="0,0,0,0">
                    <w:txbxContent>
                      <w:p w14:paraId="7FD1E504" w14:textId="77777777" w:rsidR="002E5717" w:rsidRDefault="002E5717" w:rsidP="00B95BD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40EE8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BC6B8A9">
                <v:oval id="_x0000_s339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91" inset="0,0,0,0">
                    <w:txbxContent>
                      <w:p w14:paraId="324BBF1E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CB9AB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1A6F87F">
                <v:oval id="_x0000_s339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90" inset="0,0,0,0">
                    <w:txbxContent>
                      <w:p w14:paraId="1EEFB4B2" w14:textId="77777777" w:rsidR="002E5717" w:rsidRPr="00953BD4" w:rsidRDefault="002E5717" w:rsidP="00B95BD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BA85D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D97F674">
                <v:oval id="_x0000_s338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89" inset="0,0,0,0">
                    <w:txbxContent>
                      <w:p w14:paraId="6CF3DF7C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18DAFEE3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223CC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Tellapragada 2016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4044E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9D6A391">
                <v:oval id="_x0000_s340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06" inset="0,0,0,0">
                    <w:txbxContent>
                      <w:p w14:paraId="62D19B8B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5EAD9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A4DF361">
                <v:oval id="_x0000_s340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05" inset="0,0,0,0">
                    <w:txbxContent>
                      <w:p w14:paraId="1E491B4F" w14:textId="77777777" w:rsidR="002E5717" w:rsidRPr="00953BD4" w:rsidRDefault="002E5717" w:rsidP="0081265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F3762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B7E93E6">
                <v:oval id="_x0000_s340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04" inset="0,0,0,0">
                    <w:txbxContent>
                      <w:p w14:paraId="75A96A2E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C9F6B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1FCB938">
                <v:oval id="_x0000_s340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03" inset="0,0,0,0">
                    <w:txbxContent>
                      <w:p w14:paraId="7F5B67A9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C862A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5A6AF0">
                <v:oval id="_x0000_s340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02" inset="0,0,0,0">
                    <w:txbxContent>
                      <w:p w14:paraId="70A4AF75" w14:textId="77777777" w:rsidR="002E5717" w:rsidRDefault="002E5717" w:rsidP="00812650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3DF3C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2C571F8">
                <v:oval id="_x0000_s340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01" inset="0,0,0,0">
                    <w:txbxContent>
                      <w:p w14:paraId="78EC1F73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7E2CE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BB22FCE">
                <v:oval id="_x0000_s340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00" inset="0,0,0,0">
                    <w:txbxContent>
                      <w:p w14:paraId="157F7A0A" w14:textId="77777777" w:rsidR="002E5717" w:rsidRPr="00953BD4" w:rsidRDefault="002E5717" w:rsidP="0081265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4C2CB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DE0BD38">
                <v:oval id="_x0000_s339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399" inset="0,0,0,0">
                    <w:txbxContent>
                      <w:p w14:paraId="56797D77" w14:textId="77777777" w:rsidR="002E5717" w:rsidRPr="00953BD4" w:rsidRDefault="002E5717" w:rsidP="0081265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1A3F1" w14:textId="77777777" w:rsidR="002E5717" w:rsidRDefault="002E5717" w:rsidP="0081265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1C7B67C">
                <v:oval id="_x0000_s339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398" inset="0,0,0,0">
                    <w:txbxContent>
                      <w:p w14:paraId="0DCF220A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C22A806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115FF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Tellapragada 2017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58EB6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5B05BCE">
                <v:oval id="_x0000_s341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15" inset="0,0,0,0">
                    <w:txbxContent>
                      <w:p w14:paraId="5E598B02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0A300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9BEE6D9">
                <v:oval id="_x0000_s341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14" inset="0,0,0,0">
                    <w:txbxContent>
                      <w:p w14:paraId="2C36C077" w14:textId="77777777" w:rsidR="002E5717" w:rsidRDefault="002E5717" w:rsidP="006879C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A0A66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BAAEAB8">
                <v:oval id="_x0000_s341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13" inset="0,0,0,0">
                    <w:txbxContent>
                      <w:p w14:paraId="4B826EEB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DA4E5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6FB9786">
                <v:oval id="_x0000_s341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12" inset="0,0,0,0">
                    <w:txbxContent>
                      <w:p w14:paraId="65E61778" w14:textId="77777777" w:rsidR="002E5717" w:rsidRDefault="002E5717" w:rsidP="006879CA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BEE16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CF09AC3">
                <v:oval id="_x0000_s341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11" inset="0,0,0,0">
                    <w:txbxContent>
                      <w:p w14:paraId="471F383A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9966F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56E15B0">
                <v:oval id="_x0000_s341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10" inset="0,0,0,0">
                    <w:txbxContent>
                      <w:p w14:paraId="13BCD68D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D155C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B42DB87">
                <v:oval id="_x0000_s340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09" inset="0,0,0,0">
                    <w:txbxContent>
                      <w:p w14:paraId="4E7F8BA8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95FFD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EEC94AC">
                <v:oval id="_x0000_s340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08" inset="0,0,0,0">
                    <w:txbxContent>
                      <w:p w14:paraId="0E1D7ADC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4202A" w14:textId="77777777" w:rsidR="002E5717" w:rsidRDefault="002E5717" w:rsidP="006879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5106108">
                <v:oval id="_x0000_s340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07" inset="0,0,0,0">
                    <w:txbxContent>
                      <w:p w14:paraId="1BFF00B2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31033362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4D3EE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8D5">
              <w:rPr>
                <w:rFonts w:ascii="Calibri" w:hAnsi="Calibri" w:cs="Calibri"/>
                <w:color w:val="000000"/>
                <w:sz w:val="22"/>
                <w:szCs w:val="22"/>
              </w:rPr>
              <w:t>Toboso Silgo 2021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344ED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0671B84">
                <v:oval id="_x0000_s342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24" inset="0,0,0,0">
                    <w:txbxContent>
                      <w:p w14:paraId="20CA7E0A" w14:textId="77777777" w:rsidR="002E5717" w:rsidRDefault="002E5717" w:rsidP="00B2273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80E6B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E9765D9">
                <v:oval id="_x0000_s342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23" inset="0,0,0,0">
                    <w:txbxContent>
                      <w:p w14:paraId="13520327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DDBF0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12B404D">
                <v:oval id="_x0000_s342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22" inset="0,0,0,0">
                    <w:txbxContent>
                      <w:p w14:paraId="4C4FA783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B6172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34E9739">
                <v:oval id="_x0000_s342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21" inset="0,0,0,0">
                    <w:txbxContent>
                      <w:p w14:paraId="26DA3D35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65BC3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90C49F6">
                <v:oval id="_x0000_s342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420" inset="0,0,0,0">
                    <w:txbxContent>
                      <w:p w14:paraId="1D6AF452" w14:textId="77777777" w:rsidR="002E5717" w:rsidRPr="00F940AF" w:rsidRDefault="002E5717" w:rsidP="00B22735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AF95F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77E3D8F">
                <v:oval id="_x0000_s341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19" inset="0,0,0,0">
                    <w:txbxContent>
                      <w:p w14:paraId="2B2BAE01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D6776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10C4C99">
                <v:oval id="_x0000_s341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418" inset="0,0,0,0">
                    <w:txbxContent>
                      <w:p w14:paraId="45BF2964" w14:textId="77777777" w:rsidR="002E5717" w:rsidRPr="00F940AF" w:rsidRDefault="002E5717" w:rsidP="00B22735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6EB50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FE36585">
                <v:oval id="_x0000_s341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17" inset="0,0,0,0">
                    <w:txbxContent>
                      <w:p w14:paraId="51A3B0AD" w14:textId="77777777" w:rsidR="002E5717" w:rsidRPr="00953BD4" w:rsidRDefault="002E5717" w:rsidP="00B22735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E46EA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1BA744A">
                <v:oval id="_x0000_s341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16" inset="0,0,0,0">
                    <w:txbxContent>
                      <w:p w14:paraId="0FBDC467" w14:textId="77777777" w:rsidR="002E5717" w:rsidRDefault="002E5717" w:rsidP="00B2273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6969CCF8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70F2A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8D5">
              <w:rPr>
                <w:rFonts w:ascii="Calibri" w:hAnsi="Calibri" w:cs="Calibri"/>
                <w:color w:val="000000"/>
                <w:sz w:val="22"/>
                <w:szCs w:val="22"/>
              </w:rPr>
              <w:t>Usui 2002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DB2EB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90BED9C">
                <v:oval id="_x0000_s343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33" inset="0,0,0,0">
                    <w:txbxContent>
                      <w:p w14:paraId="7E2457F0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5DA74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9A75264">
                <v:oval id="_x0000_s343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32" inset="0,0,0,0">
                    <w:txbxContent>
                      <w:p w14:paraId="534E9F0D" w14:textId="77777777" w:rsidR="002E5717" w:rsidRPr="00953BD4" w:rsidRDefault="002E5717" w:rsidP="00ED734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A825C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3107C34">
                <v:oval id="_x0000_s343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431" inset="0,0,0,0">
                    <w:txbxContent>
                      <w:p w14:paraId="0A38A226" w14:textId="77777777" w:rsidR="002E5717" w:rsidRPr="00F940AF" w:rsidRDefault="002E5717" w:rsidP="00067B04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7E4AE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A79A15E">
                <v:oval id="_x0000_s343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30" inset="0,0,0,0">
                    <w:txbxContent>
                      <w:p w14:paraId="39B138EA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CB835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730821E">
                <v:oval id="_x0000_s342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429" inset="0,0,0,0">
                    <w:txbxContent>
                      <w:p w14:paraId="5EE129D2" w14:textId="77777777" w:rsidR="002E5717" w:rsidRPr="00F940AF" w:rsidRDefault="002E5717" w:rsidP="00ED734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3B0A7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AFC931C">
                <v:oval id="_x0000_s342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28" inset="0,0,0,0">
                    <w:txbxContent>
                      <w:p w14:paraId="7F0E3BB2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CE9FC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6A48DAF">
                <v:oval id="_x0000_s342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27" inset="0,0,0,0">
                    <w:txbxContent>
                      <w:p w14:paraId="601516C5" w14:textId="77777777" w:rsidR="002E5717" w:rsidRPr="00953BD4" w:rsidRDefault="002E5717" w:rsidP="00ED734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93100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1DC5DCC">
                <v:oval id="_x0000_s342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26" inset="0,0,0,0">
                    <w:txbxContent>
                      <w:p w14:paraId="24176E31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9BFA3" w14:textId="77777777" w:rsidR="002E5717" w:rsidRDefault="002E5717" w:rsidP="00ED734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E07322C">
                <v:oval id="_x0000_s342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25" inset="0,0,0,0">
                    <w:txbxContent>
                      <w:p w14:paraId="31EB137C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040B706D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93092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van Rensburg 1992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908C8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51CC4BC">
                <v:oval id="_x0000_s344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42" inset="0,0,0,0">
                    <w:txbxContent>
                      <w:p w14:paraId="2257530A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2E641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BB438C9">
                <v:oval id="_x0000_s344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1" inset="0,0,0,0">
                    <w:txbxContent>
                      <w:p w14:paraId="0B197C0E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8205B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BF364B7">
                <v:oval id="_x0000_s344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0" inset="0,0,0,0">
                    <w:txbxContent>
                      <w:p w14:paraId="6BB8DB42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E2D9C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36B9753">
                <v:oval id="_x0000_s343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39" inset="0,0,0,0">
                    <w:txbxContent>
                      <w:p w14:paraId="2DC05954" w14:textId="77777777" w:rsidR="002E5717" w:rsidRDefault="002E5717" w:rsidP="0004222E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87864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19912A2">
                <v:oval id="_x0000_s343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38" inset="0,0,0,0">
                    <w:txbxContent>
                      <w:p w14:paraId="472FCA26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F4915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86CB5A2">
                <v:oval id="_x0000_s343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37" inset="0,0,0,0">
                    <w:txbxContent>
                      <w:p w14:paraId="0F6AFD75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364CF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D80C717">
                <v:oval id="_x0000_s343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36" inset="0,0,0,0">
                    <w:txbxContent>
                      <w:p w14:paraId="168A2954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F47E9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062A2E3">
                <v:oval id="_x0000_s343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35" inset="0,0,0,0">
                    <w:txbxContent>
                      <w:p w14:paraId="4D603B5B" w14:textId="77777777" w:rsidR="002E5717" w:rsidRPr="00953BD4" w:rsidRDefault="002E5717" w:rsidP="006646F9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66FC9" w14:textId="77777777" w:rsidR="002E5717" w:rsidRDefault="002E5717" w:rsidP="0004222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30F96BC">
                <v:oval id="_x0000_s343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34" inset="0,0,0,0">
                    <w:txbxContent>
                      <w:p w14:paraId="7FD1E29A" w14:textId="77777777" w:rsidR="002E5717" w:rsidRDefault="002E5717" w:rsidP="0004222E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169866E8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4C98F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8D5">
              <w:rPr>
                <w:rFonts w:ascii="Calibri" w:hAnsi="Calibri" w:cs="Calibri"/>
                <w:color w:val="000000"/>
                <w:sz w:val="22"/>
                <w:szCs w:val="22"/>
              </w:rPr>
              <w:t>Wang 2022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5431F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81693F2">
                <v:oval id="_x0000_s345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51" inset="0,0,0,0">
                    <w:txbxContent>
                      <w:p w14:paraId="31EF3844" w14:textId="77777777" w:rsidR="002E5717" w:rsidRPr="00953BD4" w:rsidRDefault="002E5717" w:rsidP="00067B04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CE3BD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536977C">
                <v:oval id="_x0000_s345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0" inset="0,0,0,0">
                    <w:txbxContent>
                      <w:p w14:paraId="414E482B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99DA8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A5E5174">
                <v:oval id="_x0000_s344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9" inset="0,0,0,0">
                    <w:txbxContent>
                      <w:p w14:paraId="73336DB0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20142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67AE12">
                <v:oval id="_x0000_s344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8" inset="0,0,0,0">
                    <w:txbxContent>
                      <w:p w14:paraId="1703F180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728E7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8DEE0F">
                <v:oval id="_x0000_s344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7" inset="0,0,0,0">
                    <w:txbxContent>
                      <w:p w14:paraId="0D547905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8FD48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AF2A9AA">
                <v:oval id="_x0000_s344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6" inset="0,0,0,0">
                    <w:txbxContent>
                      <w:p w14:paraId="7CB36D29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9AB6B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A63AE1B">
                <v:oval id="_x0000_s344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5" inset="0,0,0,0">
                    <w:txbxContent>
                      <w:p w14:paraId="0A6FAE84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1EFCE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D1B295D">
                <v:oval id="_x0000_s344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44" inset="0,0,0,0">
                    <w:txbxContent>
                      <w:p w14:paraId="7986B1BA" w14:textId="77777777" w:rsidR="002E5717" w:rsidRPr="00953BD4" w:rsidRDefault="002E5717" w:rsidP="00B95BD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973B2" w14:textId="77777777" w:rsidR="002E5717" w:rsidRDefault="002E5717" w:rsidP="00B95BD7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60E894F">
                <v:oval id="_x0000_s344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43" inset="0,0,0,0">
                    <w:txbxContent>
                      <w:p w14:paraId="3F5D1A1E" w14:textId="77777777" w:rsidR="002E5717" w:rsidRDefault="002E5717" w:rsidP="00067B04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4F82D86B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093B1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437C">
              <w:rPr>
                <w:rFonts w:ascii="Calibri" w:hAnsi="Calibri" w:cs="Calibri"/>
                <w:color w:val="000000"/>
                <w:sz w:val="22"/>
                <w:szCs w:val="22"/>
              </w:rPr>
              <w:t>Warr 2018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EDD18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6B68233">
                <v:oval id="_x0000_s346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60" inset="0,0,0,0">
                    <w:txbxContent>
                      <w:p w14:paraId="71BFB9F3" w14:textId="77777777" w:rsidR="002E5717" w:rsidRPr="00953BD4" w:rsidRDefault="002E5717" w:rsidP="00F76E5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4BBDC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2ADCAF3">
                <v:oval id="_x0000_s345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9" inset="0,0,0,0">
                    <w:txbxContent>
                      <w:p w14:paraId="634DA34D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7AE1B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04F9FBF">
                <v:oval id="_x0000_s345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8" inset="0,0,0,0">
                    <w:txbxContent>
                      <w:p w14:paraId="347E9CE9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F0AB6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9B04991">
                <v:oval id="_x0000_s345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7" inset="0,0,0,0">
                    <w:txbxContent>
                      <w:p w14:paraId="78566B9C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ADE35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B02F7BA">
                <v:oval id="_x0000_s345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6" inset="0,0,0,0">
                    <w:txbxContent>
                      <w:p w14:paraId="266B3F20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B54ED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BE648F3">
                <v:oval id="_x0000_s345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5" inset="0,0,0,0">
                    <w:txbxContent>
                      <w:p w14:paraId="7B618769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5A80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C897CD4">
                <v:oval id="_x0000_s345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4" inset="0,0,0,0">
                    <w:txbxContent>
                      <w:p w14:paraId="6794D0B6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B89D4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1868FBB">
                <v:oval id="_x0000_s345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53" inset="0,0,0,0">
                    <w:txbxContent>
                      <w:p w14:paraId="5317C2D6" w14:textId="77777777" w:rsidR="002E5717" w:rsidRPr="00953BD4" w:rsidRDefault="002E5717" w:rsidP="00F76E5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364E7" w14:textId="77777777" w:rsidR="002E5717" w:rsidRDefault="002E5717" w:rsidP="00C4575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244D40D">
                <v:oval id="_x0000_s345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52" inset="0,0,0,0">
                    <w:txbxContent>
                      <w:p w14:paraId="519A7B16" w14:textId="77777777" w:rsidR="002E5717" w:rsidRDefault="002E5717" w:rsidP="00F76E5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C4575A" w:rsidRPr="00CC6284" w14:paraId="6A8EEBA6" w14:textId="77777777" w:rsidTr="00165ECA">
        <w:trPr>
          <w:trHeight w:val="433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78CBC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2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Cross-sectional studies</w:t>
            </w:r>
          </w:p>
        </w:tc>
      </w:tr>
      <w:tr w:rsidR="002E5717" w:rsidRPr="00CC6284" w14:paraId="72E938AD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B89E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5F0">
              <w:rPr>
                <w:rFonts w:ascii="Calibri" w:hAnsi="Calibri" w:cs="Calibri"/>
                <w:color w:val="000000"/>
                <w:sz w:val="22"/>
                <w:szCs w:val="22"/>
              </w:rPr>
              <w:t>Ghaddar 2020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340BF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CF0FA0E">
                <v:oval id="_x0000_s346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69" inset="0,0,0,0">
                    <w:txbxContent>
                      <w:p w14:paraId="35850134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78D77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3B5CE71">
                <v:oval id="_x0000_s346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68" inset="0,0,0,0">
                    <w:txbxContent>
                      <w:p w14:paraId="4A8BF25E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B1A45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0BD9959">
                <v:oval id="_x0000_s346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67" inset="0,0,0,0">
                    <w:txbxContent>
                      <w:p w14:paraId="75DDEF1D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B87A2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4B0AC12">
                <v:oval id="_x0000_s346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66" inset="0,0,0,0">
                    <w:txbxContent>
                      <w:p w14:paraId="5E2B2C1C" w14:textId="77777777" w:rsidR="002E5717" w:rsidRPr="00953BD4" w:rsidRDefault="002E5717" w:rsidP="0010338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F1F07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8C605FC">
                <v:oval id="_x0000_s346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65" inset="0,0,0,0">
                    <w:txbxContent>
                      <w:p w14:paraId="394822B0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62CD4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FE0470C">
                <v:oval id="_x0000_s346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64" inset="0,0,0,0">
                    <w:txbxContent>
                      <w:p w14:paraId="1F677EB9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2A054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A128188">
                <v:oval id="_x0000_s346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63" inset="0,0,0,0">
                    <w:txbxContent>
                      <w:p w14:paraId="60754F4E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D6BCA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3002716">
                <v:oval id="_x0000_s346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62" inset="0,0,0,0">
                    <w:txbxContent>
                      <w:p w14:paraId="0F7043D9" w14:textId="77777777" w:rsidR="002E5717" w:rsidRPr="00953BD4" w:rsidRDefault="002E5717" w:rsidP="0010338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D03D8" w14:textId="77777777" w:rsidR="002E5717" w:rsidRDefault="002E5717" w:rsidP="0010338E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7E820F5">
                <v:oval id="_x0000_s346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61" inset="0,0,0,0">
                    <w:txbxContent>
                      <w:p w14:paraId="60E78D82" w14:textId="77777777" w:rsidR="002E5717" w:rsidRDefault="002E5717" w:rsidP="0010338E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5CE6E17C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0426D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5F0">
              <w:rPr>
                <w:rFonts w:ascii="Calibri" w:hAnsi="Calibri" w:cs="Calibri"/>
                <w:color w:val="000000"/>
                <w:sz w:val="22"/>
                <w:szCs w:val="22"/>
              </w:rPr>
              <w:t>Giraldo 2012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139EB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44FFB0">
                <v:oval id="_x0000_s347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78" inset="0,0,0,0">
                    <w:txbxContent>
                      <w:p w14:paraId="2E2C9E7A" w14:textId="77777777" w:rsidR="002E5717" w:rsidRPr="00953BD4" w:rsidRDefault="002E5717" w:rsidP="0010338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7E2FC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511F4FA">
                <v:oval id="_x0000_s347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77" inset="0,0,0,0">
                    <w:txbxContent>
                      <w:p w14:paraId="00C87788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5B3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CF00657">
                <v:oval id="_x0000_s347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76" inset="0,0,0,0">
                    <w:txbxContent>
                      <w:p w14:paraId="259E3B47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0C129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F302A8B">
                <v:oval id="_x0000_s347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75" inset="0,0,0,0">
                    <w:txbxContent>
                      <w:p w14:paraId="4254E657" w14:textId="77777777" w:rsidR="002E5717" w:rsidRDefault="002E5717" w:rsidP="0010338E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F028E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5DD08C2">
                <v:oval id="_x0000_s347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474" inset="0,0,0,0">
                    <w:txbxContent>
                      <w:p w14:paraId="4E156AE3" w14:textId="77777777" w:rsidR="002E5717" w:rsidRPr="00F940AF" w:rsidRDefault="002E5717" w:rsidP="002D6A67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1F86D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BA5FAD4">
                <v:oval id="_x0000_s347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73" inset="0,0,0,0">
                    <w:txbxContent>
                      <w:p w14:paraId="26B26F5E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42439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99476B2">
                <v:oval id="_x0000_s347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72" inset="0,0,0,0">
                    <w:txbxContent>
                      <w:p w14:paraId="26672804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E6224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F9A8924">
                <v:oval id="_x0000_s347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71" inset="0,0,0,0">
                    <w:txbxContent>
                      <w:p w14:paraId="5E76E423" w14:textId="77777777" w:rsidR="002E5717" w:rsidRPr="00953BD4" w:rsidRDefault="002E5717" w:rsidP="0010338E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7EB34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68C1B4B">
                <v:oval id="_x0000_s347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70" inset="0,0,0,0">
                    <w:txbxContent>
                      <w:p w14:paraId="121B05E2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3CCD674B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549B6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5F0">
              <w:rPr>
                <w:rFonts w:ascii="Calibri" w:hAnsi="Calibri" w:cs="Calibri"/>
                <w:color w:val="000000"/>
                <w:sz w:val="22"/>
                <w:szCs w:val="22"/>
              </w:rPr>
              <w:t>Hizkiyahu 2020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981AA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7FFF7C5">
                <v:oval id="_x0000_s348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87" inset="0,0,0,0">
                    <w:txbxContent>
                      <w:p w14:paraId="31BD698C" w14:textId="77777777" w:rsidR="002E5717" w:rsidRPr="00953BD4" w:rsidRDefault="002E5717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03997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1D10D25">
                <v:oval id="_x0000_s348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86" inset="0,0,0,0">
                    <w:txbxContent>
                      <w:p w14:paraId="4A86ED69" w14:textId="77777777" w:rsidR="002E5717" w:rsidRDefault="002E5717" w:rsidP="00E73E3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E1FBB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BF21057">
                <v:oval id="_x0000_s348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85" inset="0,0,0,0">
                    <w:txbxContent>
                      <w:p w14:paraId="354EAEE9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44CE2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069D9E2">
                <v:oval id="_x0000_s348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84" inset="0,0,0,0">
                    <w:txbxContent>
                      <w:p w14:paraId="2698EB5A" w14:textId="77777777" w:rsidR="002E5717" w:rsidRDefault="002E5717" w:rsidP="00E73E3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64EFF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7D88BBE">
                <v:oval id="_x0000_s348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83" inset="0,0,0,0">
                    <w:txbxContent>
                      <w:p w14:paraId="538992D7" w14:textId="77777777" w:rsidR="002E5717" w:rsidRDefault="002E5717" w:rsidP="00E73E3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15EC3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975CD4C">
                <v:oval id="_x0000_s348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82" inset="0,0,0,0">
                    <w:txbxContent>
                      <w:p w14:paraId="5FD33651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D1551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75184DA">
                <v:oval id="_x0000_s348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81" inset="0,0,0,0">
                    <w:txbxContent>
                      <w:p w14:paraId="44D7B710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779ED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D624110">
                <v:oval id="_x0000_s348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80" inset="0,0,0,0">
                    <w:txbxContent>
                      <w:p w14:paraId="2296C166" w14:textId="77777777" w:rsidR="002E5717" w:rsidRPr="00953BD4" w:rsidRDefault="002E5717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D4719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D66E08D">
                <v:oval id="_x0000_s347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79" inset="0,0,0,0">
                    <w:txbxContent>
                      <w:p w14:paraId="0C861EB4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066093BE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08097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65F0">
              <w:rPr>
                <w:rFonts w:ascii="Calibri" w:hAnsi="Calibri" w:cs="Calibri"/>
                <w:color w:val="000000"/>
                <w:sz w:val="22"/>
                <w:szCs w:val="22"/>
              </w:rPr>
              <w:t>Li 2022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1DA40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EC13D9E">
                <v:oval id="_x0000_s349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96" inset="0,0,0,0">
                    <w:txbxContent>
                      <w:p w14:paraId="10549F28" w14:textId="77777777" w:rsidR="002E5717" w:rsidRPr="00953BD4" w:rsidRDefault="002E5717" w:rsidP="00E73E35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EA855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6659950">
                <v:oval id="_x0000_s349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5" inset="0,0,0,0">
                    <w:txbxContent>
                      <w:p w14:paraId="196A8B1D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CB1FA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2B74D68">
                <v:oval id="_x0000_s349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4" inset="0,0,0,0">
                    <w:txbxContent>
                      <w:p w14:paraId="27679940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8948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D216339">
                <v:oval id="_x0000_s349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3" inset="0,0,0,0">
                    <w:txbxContent>
                      <w:p w14:paraId="4C6EEB30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3513F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4E876BF">
                <v:oval id="_x0000_s349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2" inset="0,0,0,0">
                    <w:txbxContent>
                      <w:p w14:paraId="56418074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0994E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5204CBC">
                <v:oval id="_x0000_s349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1" inset="0,0,0,0">
                    <w:txbxContent>
                      <w:p w14:paraId="29E9D130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620C0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32CAFD9">
                <v:oval id="_x0000_s349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0" inset="0,0,0,0">
                    <w:txbxContent>
                      <w:p w14:paraId="0A0AD943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3304D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462F2B8">
                <v:oval id="_x0000_s348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89" inset="0,0,0,0">
                    <w:txbxContent>
                      <w:p w14:paraId="5D3D8301" w14:textId="77777777" w:rsidR="002E5717" w:rsidRPr="00953BD4" w:rsidRDefault="002E5717" w:rsidP="00E73E35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0EFE9" w14:textId="77777777" w:rsidR="002E5717" w:rsidRDefault="002E5717" w:rsidP="00E264B5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3066359">
                <v:oval id="_x0000_s348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88" inset="0,0,0,0">
                    <w:txbxContent>
                      <w:p w14:paraId="1BD7A8E3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2E5717" w:rsidRPr="00CC6284" w14:paraId="15C1B8D1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0882F" w14:textId="77777777" w:rsidR="002E5717" w:rsidRDefault="002E5717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Liu 2018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55AB4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1E1363">
                <v:oval id="_x0000_s350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05" inset="0,0,0,0">
                    <w:txbxContent>
                      <w:p w14:paraId="3B76D90B" w14:textId="77777777" w:rsidR="002E5717" w:rsidRPr="00953BD4" w:rsidRDefault="002E5717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566E2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7DAB6CC">
                <v:oval id="_x0000_s350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04" inset="0,0,0,0">
                    <w:txbxContent>
                      <w:p w14:paraId="597146E6" w14:textId="77777777" w:rsidR="002E5717" w:rsidRPr="00953BD4" w:rsidRDefault="002E5717" w:rsidP="00BB12D6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8CE7C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CA3976F">
                <v:oval id="_x0000_s350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03" inset="0,0,0,0">
                    <w:txbxContent>
                      <w:p w14:paraId="69B9BF77" w14:textId="77777777" w:rsidR="002E5717" w:rsidRDefault="002E5717" w:rsidP="00BB12D6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6318F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AF569AC">
                <v:oval id="_x0000_s350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02" inset="0,0,0,0">
                    <w:txbxContent>
                      <w:p w14:paraId="15F3373D" w14:textId="77777777" w:rsidR="002E5717" w:rsidRDefault="002E5717" w:rsidP="00BB12D6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7EB81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3E3B823">
                <v:oval id="_x0000_s350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01" inset="0,0,0,0">
                    <w:txbxContent>
                      <w:p w14:paraId="2E9ACE11" w14:textId="77777777" w:rsidR="002E5717" w:rsidRPr="00F940AF" w:rsidRDefault="002E5717" w:rsidP="00BB12D6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28252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21BE995">
                <v:oval id="_x0000_s350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00" inset="0,0,0,0">
                    <w:txbxContent>
                      <w:p w14:paraId="03E030C8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E2EB9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3DCF549">
                <v:oval id="_x0000_s349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499" inset="0,0,0,0">
                    <w:txbxContent>
                      <w:p w14:paraId="4ABC0A86" w14:textId="77777777" w:rsidR="002E5717" w:rsidRPr="00953BD4" w:rsidRDefault="002E5717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34C1E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EBACA9C">
                <v:oval id="_x0000_s349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8" inset="0,0,0,0">
                    <w:txbxContent>
                      <w:p w14:paraId="2AEC946B" w14:textId="77777777" w:rsidR="002E5717" w:rsidRDefault="002E5717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BFDBB" w14:textId="77777777" w:rsidR="002E5717" w:rsidRDefault="002E5717" w:rsidP="00BB12D6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EFB9B64">
                <v:oval id="_x0000_s349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497" inset="0,0,0,0">
                    <w:txbxContent>
                      <w:p w14:paraId="51068943" w14:textId="77777777" w:rsidR="002E5717" w:rsidRDefault="002E5717" w:rsidP="00BB12D6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C4575A" w:rsidRPr="00CC6284" w14:paraId="18414CD1" w14:textId="77777777" w:rsidTr="00165ECA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992CC" w14:textId="77777777" w:rsidR="00C4575A" w:rsidRDefault="00C4575A" w:rsidP="00A013BE">
            <w:pPr>
              <w:spacing w:before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4575A" w:rsidRPr="00CC6284" w14:paraId="779A79B1" w14:textId="77777777" w:rsidTr="00165ECA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CA3F4" w14:textId="77777777" w:rsidR="00C4575A" w:rsidRDefault="00C4575A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2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Clinical trials</w:t>
            </w:r>
          </w:p>
        </w:tc>
      </w:tr>
      <w:tr w:rsidR="00AD28AB" w:rsidRPr="00CC6284" w14:paraId="750C623D" w14:textId="77777777" w:rsidTr="00B21735"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B6206" w14:textId="77777777" w:rsidR="00AD28AB" w:rsidRDefault="00AD28AB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Kiss 2004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C8196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70FF96A">
                <v:oval id="_x0000_s216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63" inset="0,0,0,0">
                    <w:txbxContent>
                      <w:p w14:paraId="38C162E7" w14:textId="77777777" w:rsidR="00AD28AB" w:rsidRDefault="00AD28AB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3FF47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2E696A2">
                <v:oval id="_x0000_s216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62" inset="0,0,0,0">
                    <w:txbxContent>
                      <w:p w14:paraId="77DB03D3" w14:textId="77777777" w:rsidR="00AD28AB" w:rsidRPr="00953BD4" w:rsidRDefault="00AD28AB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531F1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1FB055C">
                <v:oval id="_x0000_s216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61" inset="0,0,0,0">
                    <w:txbxContent>
                      <w:p w14:paraId="2187F561" w14:textId="77777777" w:rsidR="00AD28AB" w:rsidRDefault="00AD28AB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9BACC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8D4256D">
                <v:oval id="_x0000_s216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60" inset="0,0,0,0">
                    <w:txbxContent>
                      <w:p w14:paraId="7F97F000" w14:textId="77777777" w:rsidR="00AD28AB" w:rsidRPr="00953BD4" w:rsidRDefault="00AD28AB" w:rsidP="00AD28AB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0128E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476A4A2">
                <v:oval id="_x0000_s215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2159" inset="0,0,0,0">
                    <w:txbxContent>
                      <w:p w14:paraId="45EA5C6A" w14:textId="77777777" w:rsidR="00AD28AB" w:rsidRPr="00F940AF" w:rsidRDefault="00AD28AB" w:rsidP="00AD28AB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4A162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E487FDA">
                <v:oval id="_x0000_s215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58" inset="0,0,0,0">
                    <w:txbxContent>
                      <w:p w14:paraId="48F614C6" w14:textId="77777777" w:rsidR="00AD28AB" w:rsidRDefault="00AD28AB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01799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B3AA4F9">
                <v:oval id="_x0000_s215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57" inset="0,0,0,0">
                    <w:txbxContent>
                      <w:p w14:paraId="290FB65D" w14:textId="77777777" w:rsidR="00AD28AB" w:rsidRPr="00953BD4" w:rsidRDefault="00AD28AB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6311B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8EB217E">
                <v:oval id="_x0000_s215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56" inset="0,0,0,0">
                    <w:txbxContent>
                      <w:p w14:paraId="0C9DCB7E" w14:textId="77777777" w:rsidR="00AD28AB" w:rsidRPr="00953BD4" w:rsidRDefault="00AD28AB" w:rsidP="00AD28AB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6C18F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0986588">
                <v:oval id="_x0000_s215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55" inset="0,0,0,0">
                    <w:txbxContent>
                      <w:p w14:paraId="0273A149" w14:textId="77777777" w:rsidR="00AD28AB" w:rsidRDefault="00AD28AB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D28AB" w:rsidRPr="00CC6284" w14:paraId="62D75B8E" w14:textId="77777777" w:rsidTr="00B21735">
        <w:tc>
          <w:tcPr>
            <w:tcW w:w="1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21AF73" w14:textId="77777777" w:rsidR="00AD28AB" w:rsidRDefault="00AD28AB" w:rsidP="00C4575A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Roberts 2011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54C131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606EDE4">
                <v:oval id="_x0000_s215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54" inset="0,0,0,0">
                    <w:txbxContent>
                      <w:p w14:paraId="6079131A" w14:textId="77777777" w:rsidR="00AD28AB" w:rsidRDefault="00AD28AB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845CB9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2FC669E">
                <v:oval id="_x0000_s215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53" inset="0,0,0,0">
                    <w:txbxContent>
                      <w:p w14:paraId="3B72F222" w14:textId="77777777" w:rsidR="00AD28AB" w:rsidRDefault="00AD28AB" w:rsidP="00AD28AB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E622F0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E3247A6">
                <v:oval id="_x0000_s215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52" inset="0,0,0,0">
                    <w:txbxContent>
                      <w:p w14:paraId="3021CFFC" w14:textId="77777777" w:rsidR="00AD28AB" w:rsidRDefault="00AD28AB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D72315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B5F2F9B">
                <v:oval id="_x0000_s215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51" inset="0,0,0,0">
                    <w:txbxContent>
                      <w:p w14:paraId="313996FE" w14:textId="77777777" w:rsidR="00AD28AB" w:rsidRPr="00953BD4" w:rsidRDefault="00AD28AB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69CAED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B3D98CE">
                <v:oval id="_x0000_s215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2150" inset="0,0,0,0">
                    <w:txbxContent>
                      <w:p w14:paraId="1C19368D" w14:textId="77777777" w:rsidR="00AD28AB" w:rsidRPr="00F940AF" w:rsidRDefault="00AD28AB" w:rsidP="00AD28AB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9AA7F6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E489370">
                <v:oval id="_x0000_s214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49" inset="0,0,0,0">
                    <w:txbxContent>
                      <w:p w14:paraId="7392E330" w14:textId="77777777" w:rsidR="00AD28AB" w:rsidRDefault="00AD28AB" w:rsidP="002D6A67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2A553F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1374B73">
                <v:oval id="_x0000_s214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48" inset="0,0,0,0">
                    <w:txbxContent>
                      <w:p w14:paraId="7A62334A" w14:textId="77777777" w:rsidR="00AD28AB" w:rsidRPr="00953BD4" w:rsidRDefault="00AD28AB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15134C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A128AE2">
                <v:oval id="_x0000_s214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47" inset="0,0,0,0">
                    <w:txbxContent>
                      <w:p w14:paraId="28FBAF53" w14:textId="77777777" w:rsidR="00AD28AB" w:rsidRPr="00953BD4" w:rsidRDefault="00AD28AB" w:rsidP="002D6A67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923A66" w14:textId="77777777" w:rsidR="00AD28AB" w:rsidRDefault="00000000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DF0E89A">
                <v:oval id="_x0000_s214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2146" inset="0,0,0,0">
                    <w:txbxContent>
                      <w:p w14:paraId="428673C4" w14:textId="77777777" w:rsidR="00AD28AB" w:rsidRPr="00F940AF" w:rsidRDefault="00AD28AB" w:rsidP="00AD28AB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C4575A" w:rsidRPr="00CC6284" w14:paraId="4EF2CB00" w14:textId="77777777" w:rsidTr="00165ECA">
        <w:tc>
          <w:tcPr>
            <w:tcW w:w="0" w:type="auto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E04434" w14:textId="77777777" w:rsidR="00C4575A" w:rsidRDefault="00000000" w:rsidP="00C4575A">
            <w:pPr>
              <w:spacing w:before="0" w:after="60"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48332EF">
                <v:oval id="_x0000_s2145" style="width:11.35pt;height:11.35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145" inset="0,0,0,0">
                    <w:txbxContent>
                      <w:p w14:paraId="084CE371" w14:textId="77777777" w:rsidR="00C4575A" w:rsidRPr="000656A1" w:rsidRDefault="00C4575A" w:rsidP="000656A1">
                        <w:pPr>
                          <w:spacing w:before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4"/>
                          </w:rPr>
                          <w:t xml:space="preserve"> </w:t>
                        </w:r>
                        <w:r w:rsidRPr="000656A1">
                          <w:rPr>
                            <w:sz w:val="16"/>
                            <w:szCs w:val="16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  <w:r w:rsidR="00C4575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low risk of bias; 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82204C4">
                <v:oval id="_x0000_s2144" style="width:11.35pt;height:11.35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144" inset="0,0,0,0">
                    <w:txbxContent>
                      <w:p w14:paraId="7E8A515C" w14:textId="77777777" w:rsidR="00C4575A" w:rsidRPr="000656A1" w:rsidRDefault="00C4575A" w:rsidP="000656A1">
                        <w:pPr>
                          <w:spacing w:before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656A1">
                          <w:rPr>
                            <w:sz w:val="16"/>
                            <w:szCs w:val="16"/>
                          </w:rP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  <w:r w:rsidR="00C4575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4575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higher risk of bias; 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D9D8177">
                <v:oval id="_x0000_s2143" style="width:11.35pt;height:11.35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2143" inset="0,0,0,0">
                    <w:txbxContent>
                      <w:p w14:paraId="55084AB3" w14:textId="77777777" w:rsidR="00C4575A" w:rsidRPr="000656A1" w:rsidRDefault="00C4575A" w:rsidP="00AD28AB">
                        <w:pPr>
                          <w:spacing w:before="20" w:after="12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656A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AD28AB">
                          <w:rPr>
                            <w:sz w:val="12"/>
                            <w:szCs w:val="12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  <w:r w:rsidR="00C4575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high risk of bias</w:t>
            </w:r>
          </w:p>
          <w:p w14:paraId="08A57522" w14:textId="77777777" w:rsidR="00C4575A" w:rsidRDefault="00C4575A" w:rsidP="00C4575A">
            <w:pPr>
              <w:spacing w:before="0" w:after="60"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*Question added to the tool</w:t>
            </w:r>
          </w:p>
          <w:p w14:paraId="4E8B3EBD" w14:textId="77777777" w:rsidR="00C4575A" w:rsidRDefault="00C4575A" w:rsidP="00C4575A">
            <w:pPr>
              <w:spacing w:before="0" w:after="60"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The tool gives 4 answer options for each question (definitely yes, probably yes, probably no, definitely no) but only 3 risk of bias levels (low risk, higher risk and high risk), therefore we summarised the middle 2 answer options (probably yes and probably no) into one risk of bias level (higher risk).</w:t>
            </w:r>
          </w:p>
        </w:tc>
      </w:tr>
    </w:tbl>
    <w:p w14:paraId="4AE40B64" w14:textId="77777777" w:rsidR="00B21735" w:rsidRDefault="00B21735" w:rsidP="00165ECA">
      <w:pPr>
        <w:spacing w:before="0" w:after="120" w:line="480" w:lineRule="auto"/>
        <w:jc w:val="left"/>
        <w:rPr>
          <w:u w:val="single"/>
          <w:lang w:val="en-ZA"/>
        </w:rPr>
      </w:pPr>
    </w:p>
    <w:p w14:paraId="74D1DC46" w14:textId="77777777" w:rsidR="00B21735" w:rsidRDefault="00B21735" w:rsidP="00165ECA">
      <w:pPr>
        <w:spacing w:before="0" w:after="120" w:line="480" w:lineRule="auto"/>
        <w:jc w:val="left"/>
        <w:rPr>
          <w:u w:val="single"/>
          <w:lang w:val="en-ZA"/>
        </w:rPr>
      </w:pPr>
    </w:p>
    <w:p w14:paraId="6DF2839F" w14:textId="2995D9D0" w:rsidR="00165ECA" w:rsidRDefault="00165ECA" w:rsidP="00165ECA">
      <w:pPr>
        <w:spacing w:before="0" w:after="120" w:line="480" w:lineRule="auto"/>
        <w:jc w:val="left"/>
        <w:rPr>
          <w:b/>
          <w:lang w:val="en-GB"/>
        </w:rPr>
      </w:pPr>
      <w:r w:rsidRPr="00C56B8A">
        <w:rPr>
          <w:u w:val="single"/>
          <w:lang w:val="en-ZA"/>
        </w:rPr>
        <w:lastRenderedPageBreak/>
        <w:t>Summary of risk of bias assessment for case-control studies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48"/>
        <w:gridCol w:w="1599"/>
        <w:gridCol w:w="1864"/>
        <w:gridCol w:w="2877"/>
        <w:gridCol w:w="3169"/>
        <w:gridCol w:w="2328"/>
      </w:tblGrid>
      <w:tr w:rsidR="00DB057C" w:rsidRPr="00CC6284" w14:paraId="7CAABE98" w14:textId="77777777" w:rsidTr="00A95E3D">
        <w:trPr>
          <w:cantSplit/>
          <w:tblHeader/>
        </w:trPr>
        <w:tc>
          <w:tcPr>
            <w:tcW w:w="1809" w:type="dxa"/>
          </w:tcPr>
          <w:p w14:paraId="41BCA2DC" w14:textId="77777777" w:rsidR="00DB057C" w:rsidRDefault="00DB057C" w:rsidP="00D4313C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8" w:type="dxa"/>
            <w:shd w:val="clear" w:color="auto" w:fill="auto"/>
          </w:tcPr>
          <w:p w14:paraId="7CC0ABE8" w14:textId="77777777" w:rsidR="00DB057C" w:rsidRDefault="00DB057C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E0CAD">
              <w:rPr>
                <w:rFonts w:ascii="Calibri" w:hAnsi="Calibri" w:cs="Calibri"/>
                <w:sz w:val="22"/>
                <w:szCs w:val="22"/>
                <w:lang w:val="en-GB"/>
              </w:rPr>
              <w:t>Was assessing this association an objective?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068FE942" w14:textId="77777777" w:rsidR="00DB057C" w:rsidRDefault="00DB057C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4313C">
              <w:rPr>
                <w:rFonts w:ascii="Calibri" w:hAnsi="Calibri" w:cs="Calibri"/>
                <w:sz w:val="22"/>
                <w:szCs w:val="22"/>
                <w:lang w:val="en-GB"/>
              </w:rPr>
              <w:t>Can we be confident in the assessment of exposure?</w:t>
            </w:r>
          </w:p>
        </w:tc>
        <w:tc>
          <w:tcPr>
            <w:tcW w:w="0" w:type="auto"/>
            <w:shd w:val="clear" w:color="auto" w:fill="auto"/>
          </w:tcPr>
          <w:p w14:paraId="59F433C2" w14:textId="77777777" w:rsidR="00DB057C" w:rsidRDefault="00DB057C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313C">
              <w:rPr>
                <w:rFonts w:ascii="Calibri" w:hAnsi="Calibri" w:cs="Calibri"/>
                <w:sz w:val="22"/>
                <w:szCs w:val="22"/>
                <w:lang w:val="en-GB"/>
              </w:rPr>
              <w:t>Can we be confident that cases had developed the outcome of interest and controls had not?</w:t>
            </w:r>
          </w:p>
        </w:tc>
        <w:tc>
          <w:tcPr>
            <w:tcW w:w="0" w:type="auto"/>
            <w:shd w:val="clear" w:color="auto" w:fill="auto"/>
          </w:tcPr>
          <w:p w14:paraId="08728ED1" w14:textId="77777777" w:rsidR="00DB057C" w:rsidRDefault="00DB057C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313C">
              <w:rPr>
                <w:rFonts w:ascii="Calibri" w:hAnsi="Calibri" w:cs="Calibri"/>
                <w:sz w:val="22"/>
                <w:szCs w:val="22"/>
                <w:lang w:val="en-GB"/>
              </w:rPr>
              <w:t>Were the cases (those who were exposed and developed the outcome of interest) properly selected?</w:t>
            </w:r>
          </w:p>
        </w:tc>
        <w:tc>
          <w:tcPr>
            <w:tcW w:w="0" w:type="auto"/>
            <w:shd w:val="clear" w:color="auto" w:fill="auto"/>
          </w:tcPr>
          <w:p w14:paraId="2DDDACA3" w14:textId="77777777" w:rsidR="00DB057C" w:rsidRDefault="00DB057C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313C">
              <w:rPr>
                <w:rFonts w:ascii="Calibri" w:hAnsi="Calibri" w:cs="Calibri"/>
                <w:sz w:val="22"/>
                <w:szCs w:val="22"/>
                <w:lang w:val="en-GB"/>
              </w:rPr>
              <w:t>Were the controls (those who were exposed and did not develop the outcome of interest) properly selected?</w:t>
            </w:r>
          </w:p>
        </w:tc>
        <w:tc>
          <w:tcPr>
            <w:tcW w:w="0" w:type="auto"/>
            <w:shd w:val="clear" w:color="auto" w:fill="auto"/>
          </w:tcPr>
          <w:p w14:paraId="2C34B259" w14:textId="77777777" w:rsidR="00DB057C" w:rsidRDefault="00DB057C" w:rsidP="00165ECA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313C">
              <w:rPr>
                <w:rFonts w:ascii="Calibri" w:hAnsi="Calibri" w:cs="Calibri"/>
                <w:sz w:val="22"/>
                <w:szCs w:val="22"/>
                <w:lang w:val="en-GB"/>
              </w:rPr>
              <w:t>Were cases and controls matched according to important prognostic variables or was statistical adjustment carried out for those variables?</w:t>
            </w:r>
          </w:p>
        </w:tc>
      </w:tr>
      <w:tr w:rsidR="00964D5E" w:rsidRPr="00CC6284" w14:paraId="78A81DCE" w14:textId="77777777" w:rsidTr="00A95E3D">
        <w:trPr>
          <w:cantSplit/>
        </w:trPr>
        <w:tc>
          <w:tcPr>
            <w:tcW w:w="0" w:type="auto"/>
            <w:gridSpan w:val="7"/>
            <w:tcBorders>
              <w:bottom w:val="nil"/>
            </w:tcBorders>
          </w:tcPr>
          <w:p w14:paraId="3D5ECB40" w14:textId="77777777" w:rsidR="00964D5E" w:rsidRDefault="00964D5E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02F25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Case-control studies</w:t>
            </w:r>
          </w:p>
        </w:tc>
      </w:tr>
      <w:tr w:rsidR="00A95E3D" w:rsidRPr="00CC6284" w14:paraId="141DA7DC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02724754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Aboyeji 2005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2703AE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66C82C2">
                <v:oval id="_x0000_s351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11" inset="0,0,0,0">
                    <w:txbxContent>
                      <w:p w14:paraId="3F66E98B" w14:textId="77777777" w:rsidR="00A95E3D" w:rsidRPr="00953BD4" w:rsidRDefault="00A95E3D" w:rsidP="000A7700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C523D2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BE10DAB">
                <v:oval id="_x0000_s351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10" inset="0,0,0,0">
                    <w:txbxContent>
                      <w:p w14:paraId="6A1A4519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FC1890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3D60DA5">
                <v:oval id="_x0000_s350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09" inset="0,0,0,0">
                    <w:txbxContent>
                      <w:p w14:paraId="0CD9B47D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472E18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5D65971">
                <v:oval id="_x0000_s350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08" inset="0,0,0,0">
                    <w:txbxContent>
                      <w:p w14:paraId="16EDE22D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C02A22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B323079">
                <v:oval id="_x0000_s350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07" inset="0,0,0,0">
                    <w:txbxContent>
                      <w:p w14:paraId="3F0A85C1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1D24E7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7A656D">
                <v:oval id="_x0000_s350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06" inset="0,0,0,0">
                    <w:txbxContent>
                      <w:p w14:paraId="11BA19CD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55374AED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6DA0026D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Eleje 2015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89F175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591EDC6">
                <v:oval id="_x0000_s351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17" inset="0,0,0,0">
                    <w:txbxContent>
                      <w:p w14:paraId="2B7C9B66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00D1AB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A5BA36B">
                <v:oval id="_x0000_s351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16" inset="0,0,0,0">
                    <w:txbxContent>
                      <w:p w14:paraId="66626E4C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7887DB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898F538">
                <v:oval id="_x0000_s351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15" inset="0,0,0,0">
                    <w:txbxContent>
                      <w:p w14:paraId="692E3612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00A46A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F044BC6">
                <v:oval id="_x0000_s351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14" inset="0,0,0,0">
                    <w:txbxContent>
                      <w:p w14:paraId="2CDD2FED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B057C4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2DBAA19">
                <v:oval id="_x0000_s351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13" inset="0,0,0,0">
                    <w:txbxContent>
                      <w:p w14:paraId="3C845357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23CB34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0193947">
                <v:oval id="_x0000_s351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12" inset="0,0,0,0">
                    <w:txbxContent>
                      <w:p w14:paraId="3B7E0BF2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259F4DC9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4542596A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Evaldson 1980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6D0B5B" w14:textId="77777777" w:rsidR="00A95E3D" w:rsidRDefault="00A95E3D" w:rsidP="00050E5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2B73B7A">
                <v:oval id="_x0000_s352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23" inset="0,0,0,0">
                    <w:txbxContent>
                      <w:p w14:paraId="6D9D067F" w14:textId="77777777" w:rsidR="00A95E3D" w:rsidRPr="00953BD4" w:rsidRDefault="00A95E3D" w:rsidP="00050E51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595F59" w14:textId="77777777" w:rsidR="00A95E3D" w:rsidRDefault="00A95E3D" w:rsidP="00050E5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A718A43">
                <v:oval id="_x0000_s352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2" inset="0,0,0,0">
                    <w:txbxContent>
                      <w:p w14:paraId="3C0F3032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ABC980" w14:textId="77777777" w:rsidR="00A95E3D" w:rsidRDefault="00A95E3D" w:rsidP="00050E5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0D22F77">
                <v:oval id="_x0000_s352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1" inset="0,0,0,0">
                    <w:txbxContent>
                      <w:p w14:paraId="2DB8C3F5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5E0A32" w14:textId="77777777" w:rsidR="00A95E3D" w:rsidRDefault="00A95E3D" w:rsidP="00050E5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A73BD20">
                <v:oval id="_x0000_s352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0" inset="0,0,0,0">
                    <w:txbxContent>
                      <w:p w14:paraId="24426705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B9D9B6" w14:textId="77777777" w:rsidR="00A95E3D" w:rsidRDefault="00A95E3D" w:rsidP="00050E5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52B46C0">
                <v:oval id="_x0000_s351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19" inset="0,0,0,0">
                    <w:txbxContent>
                      <w:p w14:paraId="2276FC91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E1E1C6" w14:textId="77777777" w:rsidR="00A95E3D" w:rsidRDefault="00A95E3D" w:rsidP="00050E51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845EA39">
                <v:oval id="_x0000_s351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18" inset="0,0,0,0">
                    <w:txbxContent>
                      <w:p w14:paraId="49C400AC" w14:textId="77777777" w:rsidR="00A95E3D" w:rsidRPr="00953BD4" w:rsidRDefault="00A95E3D" w:rsidP="00050E51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698C99BF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6B77DE3A" w14:textId="77777777" w:rsidR="00A95E3D" w:rsidRDefault="00A95E3D" w:rsidP="00E16B4D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Gejdel 1983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953879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D376891">
                <v:oval id="_x0000_s352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29" inset="0,0,0,0">
                    <w:txbxContent>
                      <w:p w14:paraId="7F5A9096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A47F42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1B3770A">
                <v:oval id="_x0000_s352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8" inset="0,0,0,0">
                    <w:txbxContent>
                      <w:p w14:paraId="5069BCFB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B2BFD8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CEA97D8">
                <v:oval id="_x0000_s352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7" inset="0,0,0,0">
                    <w:txbxContent>
                      <w:p w14:paraId="0383D802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76BC81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ED011CF">
                <v:oval id="_x0000_s352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6" inset="0,0,0,0">
                    <w:txbxContent>
                      <w:p w14:paraId="74026AA3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2A5E3C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4811F4">
                <v:oval id="_x0000_s352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5" inset="0,0,0,0">
                    <w:txbxContent>
                      <w:p w14:paraId="1BC1EBF9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6DCE35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AE5C317">
                <v:oval id="_x0000_s352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24" inset="0,0,0,0">
                    <w:txbxContent>
                      <w:p w14:paraId="79867390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1A720B12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51F33410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Holst 1994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21376E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B7A102A">
                <v:oval id="_x0000_s353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35" inset="0,0,0,0">
                    <w:txbxContent>
                      <w:p w14:paraId="360C5FC9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586D32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4CAE7B0">
                <v:oval id="_x0000_s353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34" inset="0,0,0,0">
                    <w:txbxContent>
                      <w:p w14:paraId="13C38142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620948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72708E7">
                <v:oval id="_x0000_s353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33" inset="0,0,0,0">
                    <w:txbxContent>
                      <w:p w14:paraId="4E426F48" w14:textId="77777777" w:rsidR="00A95E3D" w:rsidRPr="00953BD4" w:rsidRDefault="00A95E3D" w:rsidP="00651666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0ADB22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F8D6813">
                <v:oval id="_x0000_s353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32" inset="0,0,0,0">
                    <w:txbxContent>
                      <w:p w14:paraId="65B400BC" w14:textId="77777777" w:rsidR="00A95E3D" w:rsidRDefault="00A95E3D" w:rsidP="00651666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85883C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EDE78CB">
                <v:oval id="_x0000_s353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31" inset="0,0,0,0">
                    <w:txbxContent>
                      <w:p w14:paraId="458D157F" w14:textId="77777777" w:rsidR="00A95E3D" w:rsidRPr="00953BD4" w:rsidRDefault="00A95E3D" w:rsidP="00651666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C83A52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7CCE00F">
                <v:oval id="_x0000_s353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30" inset="0,0,0,0">
                    <w:txbxContent>
                      <w:p w14:paraId="507E83E0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416A75F2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241F7C9F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Karat 2006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FC9363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9BC70E6">
                <v:oval id="_x0000_s354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41" inset="0,0,0,0">
                    <w:txbxContent>
                      <w:p w14:paraId="209600F1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AF1C94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D43EC09">
                <v:oval id="_x0000_s354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40" inset="0,0,0,0">
                    <w:txbxContent>
                      <w:p w14:paraId="35AEEBDA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E8048E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1C31638">
                <v:oval id="_x0000_s353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39" inset="0,0,0,0">
                    <w:txbxContent>
                      <w:p w14:paraId="129ADCEB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036432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438536A">
                <v:oval id="_x0000_s353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38" inset="0,0,0,0">
                    <w:txbxContent>
                      <w:p w14:paraId="5A19EB3A" w14:textId="77777777" w:rsidR="00A95E3D" w:rsidRDefault="00A95E3D" w:rsidP="00843E7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27D43E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FE4C0A8">
                <v:oval id="_x0000_s353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37" inset="0,0,0,0">
                    <w:txbxContent>
                      <w:p w14:paraId="2F61F154" w14:textId="77777777" w:rsidR="00A95E3D" w:rsidRDefault="00A95E3D" w:rsidP="00843E75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060E96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5BFBAE2">
                <v:oval id="_x0000_s353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36" inset="0,0,0,0">
                    <w:txbxContent>
                      <w:p w14:paraId="5B73F483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5E7B7E8B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2C3B9C82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Kovavisarach 2001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EFE7AB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713F5F">
                <v:oval id="_x0000_s354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47" inset="0,0,0,0">
                    <w:txbxContent>
                      <w:p w14:paraId="0A782CFF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9746B0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E992675">
                <v:oval id="_x0000_s354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46" inset="0,0,0,0">
                    <w:txbxContent>
                      <w:p w14:paraId="3F62D93A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7FB749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4653596">
                <v:oval id="_x0000_s354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45" inset="0,0,0,0">
                    <w:txbxContent>
                      <w:p w14:paraId="4E344E73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A75432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9C5A897">
                <v:oval id="_x0000_s354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44" inset="0,0,0,0">
                    <w:txbxContent>
                      <w:p w14:paraId="47B27D73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55D27E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EE16E50">
                <v:oval id="_x0000_s354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43" inset="0,0,0,0">
                    <w:txbxContent>
                      <w:p w14:paraId="25837F4B" w14:textId="77777777" w:rsidR="00A95E3D" w:rsidRPr="00953BD4" w:rsidRDefault="00A95E3D" w:rsidP="008C5688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78D476" w14:textId="77777777" w:rsidR="00A95E3D" w:rsidRDefault="00A95E3D" w:rsidP="008C5688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951DB83">
                <v:oval id="_x0000_s354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42" inset="0,0,0,0">
                    <w:txbxContent>
                      <w:p w14:paraId="40B723E8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6014BC5B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42B285DE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Machalski 2006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C67AA7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45F1260">
                <v:oval id="_x0000_s355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53" inset="0,0,0,0">
                    <w:txbxContent>
                      <w:p w14:paraId="4CE955F2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5C2CD0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E50A1ED">
                <v:oval id="_x0000_s355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52" inset="0,0,0,0">
                    <w:txbxContent>
                      <w:p w14:paraId="2E92F683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3000B9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660CBA7">
                <v:oval id="_x0000_s355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51" inset="0,0,0,0">
                    <w:txbxContent>
                      <w:p w14:paraId="5707D203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98BF41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A71953F">
                <v:oval id="_x0000_s355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50" inset="0,0,0,0">
                    <w:txbxContent>
                      <w:p w14:paraId="62108F6F" w14:textId="77777777" w:rsidR="00A95E3D" w:rsidRPr="00953BD4" w:rsidRDefault="00A95E3D" w:rsidP="00843E75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EDF8CE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277419F">
                <v:oval id="_x0000_s354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49" inset="0,0,0,0">
                    <w:txbxContent>
                      <w:p w14:paraId="305B8711" w14:textId="77777777" w:rsidR="00A95E3D" w:rsidRPr="00953BD4" w:rsidRDefault="00A95E3D" w:rsidP="00843E75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6EC8A9" w14:textId="77777777" w:rsidR="00A95E3D" w:rsidRDefault="00A95E3D" w:rsidP="00843E75">
            <w:pPr>
              <w:spacing w:before="0"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41D18ED">
                <v:oval id="_x0000_s354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48" inset="0,0,0,0">
                    <w:txbxContent>
                      <w:p w14:paraId="425966AD" w14:textId="77777777" w:rsidR="00A95E3D" w:rsidRPr="00F940AF" w:rsidRDefault="00A95E3D" w:rsidP="00E16B4D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3C717A48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168ADB68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Maimoona 2001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0FF148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B51FD5C">
                <v:oval id="_x0000_s355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59" inset="0,0,0,0">
                    <w:txbxContent>
                      <w:p w14:paraId="7AC4C9F8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A84274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3719447">
                <v:oval id="_x0000_s355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58" inset="0,0,0,0">
                    <w:txbxContent>
                      <w:p w14:paraId="6A85281A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0A3A2D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7524A52">
                <v:oval id="Text Box 2" o:spid="_x0000_s355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Text Box 2" inset="0,0,0,0">
                    <w:txbxContent>
                      <w:p w14:paraId="116054C6" w14:textId="77777777" w:rsidR="00A95E3D" w:rsidRDefault="00A95E3D" w:rsidP="00BE6BC3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66A89D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AFA2686">
                <v:oval id="_x0000_s355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56" inset="0,0,0,0">
                    <w:txbxContent>
                      <w:p w14:paraId="37A0F5EA" w14:textId="77777777" w:rsidR="00A95E3D" w:rsidRDefault="00A95E3D" w:rsidP="00BE6BC3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5F67D3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9A4AA89">
                <v:oval id="_x0000_s355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55" inset="0,0,0,0">
                    <w:txbxContent>
                      <w:p w14:paraId="3506DE83" w14:textId="77777777" w:rsidR="00A95E3D" w:rsidRDefault="00A95E3D" w:rsidP="00BE6BC3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1EECDC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D2F2B07">
                <v:oval id="_x0000_s355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54" inset="0,0,0,0">
                    <w:txbxContent>
                      <w:p w14:paraId="63930C86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688310A0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686CE522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Nakubulwa 2015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9F4668" w14:textId="77777777" w:rsidR="00A95E3D" w:rsidRDefault="00A95E3D" w:rsidP="00E243D9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5927C8B">
                <v:oval id="_x0000_s356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65" inset="0,0,0,0">
                    <w:txbxContent>
                      <w:p w14:paraId="1B544EB8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5CE3B0" w14:textId="77777777" w:rsidR="00A95E3D" w:rsidRDefault="00A95E3D" w:rsidP="00E243D9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FC0A189">
                <v:oval id="_x0000_s356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64" inset="0,0,0,0">
                    <w:txbxContent>
                      <w:p w14:paraId="0C5C9AC0" w14:textId="77777777" w:rsidR="00A95E3D" w:rsidRDefault="00A95E3D" w:rsidP="00E243D9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97C3F5" w14:textId="77777777" w:rsidR="00A95E3D" w:rsidRDefault="00A95E3D" w:rsidP="00E243D9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C01D1B9">
                <v:oval id="_x0000_s356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63" inset="0,0,0,0">
                    <w:txbxContent>
                      <w:p w14:paraId="57A96A2D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4572DC" w14:textId="77777777" w:rsidR="00A95E3D" w:rsidRDefault="00A95E3D" w:rsidP="00E243D9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CD76E96">
                <v:oval id="_x0000_s356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62" inset="0,0,0,0">
                    <w:txbxContent>
                      <w:p w14:paraId="195B238E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542821" w14:textId="77777777" w:rsidR="00A95E3D" w:rsidRDefault="00A95E3D" w:rsidP="00E243D9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FBA5C2A">
                <v:oval id="_x0000_s356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61" inset="0,0,0,0">
                    <w:txbxContent>
                      <w:p w14:paraId="586FC4F1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945B65" w14:textId="77777777" w:rsidR="00A95E3D" w:rsidRDefault="00A95E3D" w:rsidP="00E243D9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B6E91C6">
                <v:oval id="_x0000_s356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60" inset="0,0,0,0">
                    <w:txbxContent>
                      <w:p w14:paraId="52E340E5" w14:textId="77777777" w:rsidR="00A95E3D" w:rsidRPr="00F940AF" w:rsidRDefault="00A95E3D" w:rsidP="00E243D9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6B95CBA4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0721A94A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Sandeva 2016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682339" w14:textId="77777777" w:rsidR="00A95E3D" w:rsidRDefault="00A95E3D" w:rsidP="00A47052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BDB1C98">
                <v:oval id="_x0000_s357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71" inset="0,0,0,0">
                    <w:txbxContent>
                      <w:p w14:paraId="733D67E1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1C030C" w14:textId="77777777" w:rsidR="00A95E3D" w:rsidRDefault="00A95E3D" w:rsidP="00A47052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FE4A785">
                <v:oval id="_x0000_s357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70" inset="0,0,0,0">
                    <w:txbxContent>
                      <w:p w14:paraId="15C72903" w14:textId="77777777" w:rsidR="00A95E3D" w:rsidRPr="00F940AF" w:rsidRDefault="00A95E3D" w:rsidP="00A47052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ADA5D2" w14:textId="77777777" w:rsidR="00A95E3D" w:rsidRDefault="00A95E3D" w:rsidP="00A47052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1FB6AEA">
                <v:oval id="_x0000_s356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69" inset="0,0,0,0">
                    <w:txbxContent>
                      <w:p w14:paraId="147D1EC0" w14:textId="77777777" w:rsidR="00A95E3D" w:rsidRDefault="00A95E3D" w:rsidP="00A47052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BF478C" w14:textId="77777777" w:rsidR="00A95E3D" w:rsidRDefault="00A95E3D" w:rsidP="00A47052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541656D">
                <v:oval id="_x0000_s356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68" inset="0,0,0,0">
                    <w:txbxContent>
                      <w:p w14:paraId="1F116A3E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28CA08" w14:textId="77777777" w:rsidR="00A95E3D" w:rsidRDefault="00A95E3D" w:rsidP="00A47052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8DCFF4F">
                <v:oval id="_x0000_s356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67" inset="0,0,0,0">
                    <w:txbxContent>
                      <w:p w14:paraId="7A2592BA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DB7EA1" w14:textId="77777777" w:rsidR="00A95E3D" w:rsidRDefault="00A95E3D" w:rsidP="00A47052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13B4513">
                <v:oval id="_x0000_s356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66" inset="0,0,0,0">
                    <w:txbxContent>
                      <w:p w14:paraId="0E7AF158" w14:textId="77777777" w:rsidR="00A95E3D" w:rsidRPr="00F940AF" w:rsidRDefault="00A95E3D" w:rsidP="00A47052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1CFA27CA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6CB234A8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Thakur 2021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9B0865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9D5DFC5">
                <v:oval id="_x0000_s357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77" inset="0,0,0,0">
                    <w:txbxContent>
                      <w:p w14:paraId="1D89758B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9DCBCE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CF63166">
                <v:oval id="_x0000_s357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76" inset="0,0,0,0">
                    <w:txbxContent>
                      <w:p w14:paraId="3D6F0E4B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A071C2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BD21608">
                <v:oval id="_x0000_s357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75" inset="0,0,0,0">
                    <w:txbxContent>
                      <w:p w14:paraId="688420F2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38E3BD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5A4140A">
                <v:oval id="_x0000_s357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74" inset="0,0,0,0">
                    <w:txbxContent>
                      <w:p w14:paraId="2FF0CB9E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858F58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2A18307">
                <v:oval id="_x0000_s357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73" inset="0,0,0,0">
                    <w:txbxContent>
                      <w:p w14:paraId="43C02EDC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D8F9F7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92C4A49">
                <v:oval id="_x0000_s357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72" inset="0,0,0,0">
                    <w:txbxContent>
                      <w:p w14:paraId="3ED28C2F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B21735" w:rsidRPr="00CC6284" w14:paraId="0DC09ADD" w14:textId="77777777" w:rsidTr="00B21735">
        <w:trPr>
          <w:cantSplit/>
        </w:trPr>
        <w:tc>
          <w:tcPr>
            <w:tcW w:w="14894" w:type="dxa"/>
            <w:gridSpan w:val="7"/>
            <w:tcBorders>
              <w:top w:val="nil"/>
              <w:bottom w:val="nil"/>
            </w:tcBorders>
          </w:tcPr>
          <w:p w14:paraId="48AF724C" w14:textId="19CEC3FD" w:rsidR="00B21735" w:rsidRDefault="00B21735" w:rsidP="00B21735">
            <w:pPr>
              <w:spacing w:before="0" w:after="12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2F25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lastRenderedPageBreak/>
              <w:t>Case-control studies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(continue)</w:t>
            </w:r>
          </w:p>
        </w:tc>
      </w:tr>
      <w:tr w:rsidR="00A95E3D" w:rsidRPr="00CC6284" w14:paraId="203D5F87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43D5268E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Thomas 2015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34FBF0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032A827B">
                <v:oval id="_x0000_s358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83" inset="0,0,0,0">
                    <w:txbxContent>
                      <w:p w14:paraId="2E58ADE2" w14:textId="77777777" w:rsidR="00A95E3D" w:rsidRPr="00F940AF" w:rsidRDefault="00A95E3D" w:rsidP="00964D5E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B204AD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0DC5662">
                <v:oval id="_x0000_s358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82" inset="0,0,0,0">
                    <w:txbxContent>
                      <w:p w14:paraId="1B138388" w14:textId="77777777" w:rsidR="00A95E3D" w:rsidRPr="00F940AF" w:rsidRDefault="00A95E3D" w:rsidP="000A7700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6A1633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EAB08A">
                <v:oval id="_x0000_s358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81" inset="0,0,0,0">
                    <w:txbxContent>
                      <w:p w14:paraId="56A9B65F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E26298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9839E3E">
                <v:oval id="_x0000_s358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80" inset="0,0,0,0">
                    <w:txbxContent>
                      <w:p w14:paraId="47C63CAB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ED374F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95A832B">
                <v:oval id="_x0000_s357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79" inset="0,0,0,0">
                    <w:txbxContent>
                      <w:p w14:paraId="1B124404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6F9895" w14:textId="77777777" w:rsidR="00A95E3D" w:rsidRDefault="00A95E3D" w:rsidP="000A7700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066EFDF">
                <v:oval id="_x0000_s357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78" inset="0,0,0,0">
                    <w:txbxContent>
                      <w:p w14:paraId="26C80367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1DB2D62B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6D8677E3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Veleminsky 2008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B221FF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180D2364">
                <v:oval id="_x0000_s3589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89" inset="0,0,0,0">
                    <w:txbxContent>
                      <w:p w14:paraId="623757DD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CF0814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B1383F3">
                <v:oval id="_x0000_s3588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88" inset="0,0,0,0">
                    <w:txbxContent>
                      <w:p w14:paraId="0032A423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75DC4D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6B9EC33">
                <v:oval id="_x0000_s3587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87" inset="0,0,0,0">
                    <w:txbxContent>
                      <w:p w14:paraId="31CF86F1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916BB0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5A74215">
                <v:oval id="_x0000_s3586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86" inset="0,0,0,0">
                    <w:txbxContent>
                      <w:p w14:paraId="0178962F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DD001F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C9F0C80">
                <v:oval id="_x0000_s358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85" inset="0,0,0,0">
                    <w:txbxContent>
                      <w:p w14:paraId="0A2647A5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5AA683" w14:textId="77777777" w:rsidR="00A95E3D" w:rsidRDefault="00A95E3D" w:rsidP="00CE3E9F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CAF616A">
                <v:oval id="_x0000_s358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84" inset="0,0,0,0">
                    <w:txbxContent>
                      <w:p w14:paraId="79972BC1" w14:textId="77777777" w:rsidR="00A95E3D" w:rsidRDefault="00A95E3D" w:rsidP="00E16B4D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A95E3D" w:rsidRPr="00CC6284" w14:paraId="4B5DCB03" w14:textId="77777777" w:rsidTr="00A95E3D">
        <w:trPr>
          <w:cantSplit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70CEFCA5" w14:textId="77777777" w:rsidR="00A95E3D" w:rsidRDefault="00A95E3D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Zhang 2017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BF3BA7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4F391452">
                <v:oval id="_x0000_s3595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95" inset="0,0,0,0">
                    <w:txbxContent>
                      <w:p w14:paraId="377673E7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605D4A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5BCD6E72">
                <v:oval id="_x0000_s3594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94" inset="0,0,0,0">
                    <w:txbxContent>
                      <w:p w14:paraId="56492CA0" w14:textId="77777777" w:rsidR="00A95E3D" w:rsidRPr="00953BD4" w:rsidRDefault="00A95E3D" w:rsidP="00E16B4D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E7E81A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7312F164">
                <v:oval id="_x0000_s3593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3593" inset="0,0,0,0">
                    <w:txbxContent>
                      <w:p w14:paraId="5041C972" w14:textId="77777777" w:rsidR="00A95E3D" w:rsidRPr="00953BD4" w:rsidRDefault="00A95E3D" w:rsidP="00BE6BC3">
                        <w:pPr>
                          <w:spacing w:before="0" w:line="240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53BD4">
                          <w:rPr>
                            <w:sz w:val="22"/>
                            <w:szCs w:val="22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C00FFB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8C36B56">
                <v:oval id="_x0000_s3592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92" inset="0,0,0,0">
                    <w:txbxContent>
                      <w:p w14:paraId="06D9F3A8" w14:textId="77777777" w:rsidR="00A95E3D" w:rsidRDefault="00A95E3D" w:rsidP="00BE6BC3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31BE30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BF98C32">
                <v:oval id="_x0000_s3591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3591" inset="0,0,0,0">
                    <w:txbxContent>
                      <w:p w14:paraId="72653451" w14:textId="77777777" w:rsidR="00A95E3D" w:rsidRDefault="00A95E3D" w:rsidP="00BE6BC3">
                        <w:pPr>
                          <w:spacing w:before="0" w:line="240" w:lineRule="auto"/>
                          <w:jc w:val="center"/>
                        </w:pPr>
                        <w: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5A2583" w14:textId="77777777" w:rsidR="00A95E3D" w:rsidRDefault="00A95E3D" w:rsidP="00BE6BC3">
            <w:pPr>
              <w:spacing w:before="0" w:after="12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F843EB7">
                <v:oval id="_x0000_s3590" style="width:17pt;height:17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3590" inset="0,0,0,0">
                    <w:txbxContent>
                      <w:p w14:paraId="2F9501C9" w14:textId="77777777" w:rsidR="00A95E3D" w:rsidRPr="00F940AF" w:rsidRDefault="00A95E3D" w:rsidP="00BE6BC3">
                        <w:pPr>
                          <w:spacing w:before="20" w:after="80" w:line="240" w:lineRule="auto"/>
                          <w:jc w:val="center"/>
                          <w:rPr>
                            <w:sz w:val="18"/>
                            <w:szCs w:val="14"/>
                          </w:rPr>
                        </w:pPr>
                        <w:r w:rsidRPr="00F940AF">
                          <w:rPr>
                            <w:sz w:val="18"/>
                            <w:szCs w:val="14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</w:p>
        </w:tc>
      </w:tr>
      <w:tr w:rsidR="00DB057C" w:rsidRPr="00CC6284" w14:paraId="380EC3A4" w14:textId="77777777" w:rsidTr="00A95E3D">
        <w:trPr>
          <w:cantSplit/>
        </w:trPr>
        <w:tc>
          <w:tcPr>
            <w:tcW w:w="0" w:type="auto"/>
            <w:gridSpan w:val="7"/>
            <w:vAlign w:val="center"/>
          </w:tcPr>
          <w:p w14:paraId="244E0E96" w14:textId="77777777" w:rsidR="00DB057C" w:rsidRDefault="00000000" w:rsidP="00DB057C">
            <w:pPr>
              <w:spacing w:before="0" w:after="60"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3DD6543C">
                <v:oval id="_x0000_s2052" style="width:11.35pt;height:11.35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00b050" stroked="f">
                  <v:stroke joinstyle="miter"/>
                  <v:textbox style="mso-next-textbox:#_x0000_s2052" inset="0,0,0,0">
                    <w:txbxContent>
                      <w:p w14:paraId="5C5B9F61" w14:textId="77777777" w:rsidR="00DB057C" w:rsidRPr="000656A1" w:rsidRDefault="00DB057C" w:rsidP="000656A1">
                        <w:pPr>
                          <w:spacing w:before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4"/>
                          </w:rPr>
                          <w:t xml:space="preserve"> </w:t>
                        </w:r>
                        <w:r w:rsidRPr="000656A1">
                          <w:rPr>
                            <w:sz w:val="16"/>
                            <w:szCs w:val="16"/>
                          </w:rPr>
                          <w:t>+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  <w:r w:rsidR="00DB057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low risk of bias; 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2372E319">
                <v:oval id="_x0000_s2051" style="width:11.35pt;height:11.35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#ffc000" stroked="f">
                  <v:stroke joinstyle="miter"/>
                  <v:textbox style="mso-next-textbox:#_x0000_s2051" inset="0,0,0,0">
                    <w:txbxContent>
                      <w:p w14:paraId="51CD737C" w14:textId="77777777" w:rsidR="00DB057C" w:rsidRPr="000656A1" w:rsidRDefault="00DB057C" w:rsidP="000656A1">
                        <w:pPr>
                          <w:spacing w:before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656A1">
                          <w:rPr>
                            <w:sz w:val="16"/>
                            <w:szCs w:val="16"/>
                          </w:rPr>
                          <w:t>?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  <w:r w:rsidR="00DB057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B057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higher risk of bias; 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pict w14:anchorId="684DFC87">
                <v:oval id="_x0000_s2050" style="width:11.35pt;height:11.35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fillcolor="red" stroked="f">
                  <v:stroke joinstyle="miter"/>
                  <v:textbox style="mso-next-textbox:#_x0000_s2050" inset="0,0,0,0">
                    <w:txbxContent>
                      <w:p w14:paraId="5488DE1F" w14:textId="77777777" w:rsidR="00DB057C" w:rsidRPr="000656A1" w:rsidRDefault="00DB057C" w:rsidP="000656A1">
                        <w:pPr>
                          <w:spacing w:before="20" w:after="8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656A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AD28AB">
                          <w:rPr>
                            <w:sz w:val="12"/>
                            <w:szCs w:val="12"/>
                          </w:rPr>
                          <w:t>–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  <w:r w:rsidR="00DB057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high risk of bias</w:t>
            </w:r>
          </w:p>
          <w:p w14:paraId="619266E2" w14:textId="77777777" w:rsidR="00DB057C" w:rsidRDefault="00DB057C" w:rsidP="00DB057C">
            <w:pPr>
              <w:spacing w:before="0" w:after="60"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*Question added to the tool</w:t>
            </w:r>
          </w:p>
          <w:p w14:paraId="4881D680" w14:textId="77777777" w:rsidR="00DB057C" w:rsidRDefault="00DB057C" w:rsidP="00DB057C">
            <w:pPr>
              <w:spacing w:before="0" w:after="12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The tool gives 4 answer options for each question (definitely yes probably yes probably no definitely no) but only 3 risk of bias levels (low risk higher risk and high risk) therefore we summarised the middle 2 answer options (probably yes and probably no) into one risk of bias level (higher risk).</w:t>
            </w:r>
          </w:p>
        </w:tc>
      </w:tr>
    </w:tbl>
    <w:p w14:paraId="29744DEF" w14:textId="77777777" w:rsidR="008A5E79" w:rsidRDefault="008A5E79" w:rsidP="009309F4">
      <w:pPr>
        <w:spacing w:before="0" w:line="480" w:lineRule="auto"/>
        <w:jc w:val="left"/>
        <w:rPr>
          <w:b/>
          <w:lang w:val="en-GB"/>
        </w:rPr>
      </w:pPr>
    </w:p>
    <w:sectPr w:rsidR="008A5E79" w:rsidSect="00165E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40" w:right="1080" w:bottom="1440" w:left="108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1B8D1" w14:textId="77777777" w:rsidR="00B37178" w:rsidRPr="0076130F" w:rsidRDefault="00B37178" w:rsidP="0076130F">
      <w:pPr>
        <w:pStyle w:val="Footer"/>
      </w:pPr>
    </w:p>
  </w:endnote>
  <w:endnote w:type="continuationSeparator" w:id="0">
    <w:p w14:paraId="33C97DCA" w14:textId="77777777" w:rsidR="00B37178" w:rsidRDefault="00B3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9519" w14:textId="77777777" w:rsidR="00E47D07" w:rsidRDefault="00E47D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CE6F" w14:textId="2BBB2045" w:rsidR="00196F90" w:rsidRDefault="00AD3E93" w:rsidP="00E47D07">
    <w:pPr>
      <w:pStyle w:val="Footer"/>
      <w:jc w:val="right"/>
    </w:pPr>
    <w:r>
      <w:tab/>
    </w:r>
    <w:r>
      <w:tab/>
    </w:r>
    <w:r w:rsidR="00476446">
      <w:fldChar w:fldCharType="begin"/>
    </w:r>
    <w:r w:rsidR="00476446">
      <w:instrText xml:space="preserve"> PAGE   \* MERGEFORMAT </w:instrText>
    </w:r>
    <w:r w:rsidR="00476446">
      <w:fldChar w:fldCharType="separate"/>
    </w:r>
    <w:r w:rsidR="009365A9">
      <w:rPr>
        <w:noProof/>
      </w:rPr>
      <w:t>7</w:t>
    </w:r>
    <w:r w:rsidR="0047644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065" w14:textId="77777777" w:rsidR="00196F90" w:rsidRDefault="00000000">
    <w:pPr>
      <w:pStyle w:val="Footer"/>
      <w:jc w:val="right"/>
    </w:pPr>
    <w:fldSimple w:instr=" FILENAME \* MERGEFORMAT ">
      <w:r w:rsidR="009F7BCF">
        <w:rPr>
          <w:noProof/>
        </w:rPr>
        <w:t>Draft 3.0 systematic review Ranjana 24.10.2022</w:t>
      </w:r>
    </w:fldSimple>
    <w:r w:rsidR="00B675BC">
      <w:tab/>
    </w:r>
    <w:r w:rsidR="00B675BC">
      <w:tab/>
    </w:r>
    <w:r w:rsidR="00196F90">
      <w:fldChar w:fldCharType="begin"/>
    </w:r>
    <w:r w:rsidR="00196F90">
      <w:instrText xml:space="preserve"> PAGE   \* MERGEFORMAT </w:instrText>
    </w:r>
    <w:r w:rsidR="00196F90">
      <w:fldChar w:fldCharType="separate"/>
    </w:r>
    <w:r w:rsidR="00A65994">
      <w:rPr>
        <w:noProof/>
      </w:rPr>
      <w:t>1</w:t>
    </w:r>
    <w:r w:rsidR="00196F90">
      <w:rPr>
        <w:noProof/>
      </w:rPr>
      <w:fldChar w:fldCharType="end"/>
    </w:r>
  </w:p>
  <w:p w14:paraId="7FC95544" w14:textId="77777777" w:rsidR="00FA7D1F" w:rsidRDefault="00FA7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CE706" w14:textId="77777777" w:rsidR="00B37178" w:rsidRDefault="00B37178">
      <w:r>
        <w:separator/>
      </w:r>
    </w:p>
  </w:footnote>
  <w:footnote w:type="continuationSeparator" w:id="0">
    <w:p w14:paraId="1611B187" w14:textId="77777777" w:rsidR="00B37178" w:rsidRDefault="00B37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BAA0" w14:textId="77777777" w:rsidR="00E47D07" w:rsidRDefault="00E47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59DC" w14:textId="77777777" w:rsidR="00E47D07" w:rsidRDefault="00E47D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1899" w14:textId="77777777" w:rsidR="00E47D07" w:rsidRDefault="00E47D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50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E44B2A"/>
    <w:multiLevelType w:val="hybridMultilevel"/>
    <w:tmpl w:val="8F74B96C"/>
    <w:lvl w:ilvl="0" w:tplc="A0CE72C0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7F7F7F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A2D3B"/>
    <w:multiLevelType w:val="hybridMultilevel"/>
    <w:tmpl w:val="E6BC4942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CCF76DF"/>
    <w:multiLevelType w:val="multilevel"/>
    <w:tmpl w:val="A838E05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E147D09"/>
    <w:multiLevelType w:val="multilevel"/>
    <w:tmpl w:val="679AF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3A7C6C59"/>
    <w:multiLevelType w:val="hybridMultilevel"/>
    <w:tmpl w:val="0A2EF86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E745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D46ACA"/>
    <w:multiLevelType w:val="hybridMultilevel"/>
    <w:tmpl w:val="2BF84118"/>
    <w:lvl w:ilvl="0" w:tplc="C6AE9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72B54"/>
    <w:multiLevelType w:val="hybridMultilevel"/>
    <w:tmpl w:val="8370E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31FCA"/>
    <w:multiLevelType w:val="hybridMultilevel"/>
    <w:tmpl w:val="661E2CFA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9907D8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A7427BA"/>
    <w:multiLevelType w:val="hybridMultilevel"/>
    <w:tmpl w:val="C276D370"/>
    <w:lvl w:ilvl="0" w:tplc="C0ECB41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1C4922"/>
    <w:multiLevelType w:val="multilevel"/>
    <w:tmpl w:val="E17E5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75BE5A30"/>
    <w:multiLevelType w:val="hybridMultilevel"/>
    <w:tmpl w:val="0A68A16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42E58"/>
    <w:multiLevelType w:val="multilevel"/>
    <w:tmpl w:val="3368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8327834">
    <w:abstractNumId w:val="12"/>
  </w:num>
  <w:num w:numId="2" w16cid:durableId="754866442">
    <w:abstractNumId w:val="14"/>
  </w:num>
  <w:num w:numId="3" w16cid:durableId="433407038">
    <w:abstractNumId w:val="4"/>
  </w:num>
  <w:num w:numId="4" w16cid:durableId="774783906">
    <w:abstractNumId w:val="6"/>
  </w:num>
  <w:num w:numId="5" w16cid:durableId="1832090153">
    <w:abstractNumId w:val="3"/>
  </w:num>
  <w:num w:numId="6" w16cid:durableId="1090397300">
    <w:abstractNumId w:val="10"/>
  </w:num>
  <w:num w:numId="7" w16cid:durableId="710110184">
    <w:abstractNumId w:val="0"/>
  </w:num>
  <w:num w:numId="8" w16cid:durableId="58292131">
    <w:abstractNumId w:val="3"/>
  </w:num>
  <w:num w:numId="9" w16cid:durableId="1944336361">
    <w:abstractNumId w:val="1"/>
  </w:num>
  <w:num w:numId="10" w16cid:durableId="405960509">
    <w:abstractNumId w:val="13"/>
  </w:num>
  <w:num w:numId="11" w16cid:durableId="1070420992">
    <w:abstractNumId w:val="9"/>
  </w:num>
  <w:num w:numId="12" w16cid:durableId="1119647467">
    <w:abstractNumId w:val="2"/>
  </w:num>
  <w:num w:numId="13" w16cid:durableId="1848709251">
    <w:abstractNumId w:val="11"/>
  </w:num>
  <w:num w:numId="14" w16cid:durableId="720523195">
    <w:abstractNumId w:val="5"/>
  </w:num>
  <w:num w:numId="15" w16cid:durableId="1883328416">
    <w:abstractNumId w:val="7"/>
  </w:num>
  <w:num w:numId="16" w16cid:durableId="16241454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96" fill="f" fillcolor="white" stroke="f">
      <v:fill color="white" on="f"/>
      <v:stroke on="f"/>
    </o:shapedefaults>
  </w:hdrShapeDefaults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Womens Heal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5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vev25pupwazgezdf3xez029serez5dstt5&quot;&gt;MD-PhD-Converted&lt;record-ids&gt;&lt;item&gt;40&lt;/item&gt;&lt;item&gt;55&lt;/item&gt;&lt;item&gt;3708&lt;/item&gt;&lt;item&gt;3782&lt;/item&gt;&lt;item&gt;3790&lt;/item&gt;&lt;item&gt;3886&lt;/item&gt;&lt;item&gt;3907&lt;/item&gt;&lt;item&gt;3924&lt;/item&gt;&lt;item&gt;4026&lt;/item&gt;&lt;item&gt;4136&lt;/item&gt;&lt;item&gt;4148&lt;/item&gt;&lt;item&gt;4336&lt;/item&gt;&lt;item&gt;4339&lt;/item&gt;&lt;item&gt;4438&lt;/item&gt;&lt;item&gt;4525&lt;/item&gt;&lt;item&gt;4729&lt;/item&gt;&lt;item&gt;4807&lt;/item&gt;&lt;item&gt;4816&lt;/item&gt;&lt;item&gt;4943&lt;/item&gt;&lt;item&gt;4976&lt;/item&gt;&lt;item&gt;5063&lt;/item&gt;&lt;item&gt;5084&lt;/item&gt;&lt;item&gt;5095&lt;/item&gt;&lt;item&gt;5147&lt;/item&gt;&lt;item&gt;5199&lt;/item&gt;&lt;item&gt;5212&lt;/item&gt;&lt;item&gt;5215&lt;/item&gt;&lt;item&gt;5244&lt;/item&gt;&lt;item&gt;5265&lt;/item&gt;&lt;item&gt;5280&lt;/item&gt;&lt;item&gt;5281&lt;/item&gt;&lt;item&gt;5293&lt;/item&gt;&lt;item&gt;5314&lt;/item&gt;&lt;item&gt;5342&lt;/item&gt;&lt;item&gt;5352&lt;/item&gt;&lt;item&gt;5364&lt;/item&gt;&lt;item&gt;5431&lt;/item&gt;&lt;item&gt;5476&lt;/item&gt;&lt;item&gt;5486&lt;/item&gt;&lt;item&gt;5502&lt;/item&gt;&lt;item&gt;5645&lt;/item&gt;&lt;item&gt;5834&lt;/item&gt;&lt;item&gt;5837&lt;/item&gt;&lt;item&gt;5840&lt;/item&gt;&lt;item&gt;5850&lt;/item&gt;&lt;item&gt;5928&lt;/item&gt;&lt;item&gt;5934&lt;/item&gt;&lt;item&gt;6043&lt;/item&gt;&lt;item&gt;6044&lt;/item&gt;&lt;item&gt;6081&lt;/item&gt;&lt;item&gt;6114&lt;/item&gt;&lt;item&gt;6147&lt;/item&gt;&lt;item&gt;6149&lt;/item&gt;&lt;item&gt;6207&lt;/item&gt;&lt;item&gt;6387&lt;/item&gt;&lt;item&gt;6444&lt;/item&gt;&lt;item&gt;6456&lt;/item&gt;&lt;item&gt;6483&lt;/item&gt;&lt;item&gt;6572&lt;/item&gt;&lt;item&gt;10212&lt;/item&gt;&lt;item&gt;10215&lt;/item&gt;&lt;item&gt;10217&lt;/item&gt;&lt;item&gt;10218&lt;/item&gt;&lt;item&gt;10225&lt;/item&gt;&lt;item&gt;10235&lt;/item&gt;&lt;item&gt;10236&lt;/item&gt;&lt;item&gt;10238&lt;/item&gt;&lt;item&gt;10241&lt;/item&gt;&lt;item&gt;10261&lt;/item&gt;&lt;item&gt;10266&lt;/item&gt;&lt;item&gt;11377&lt;/item&gt;&lt;item&gt;12440&lt;/item&gt;&lt;item&gt;12456&lt;/item&gt;&lt;item&gt;12461&lt;/item&gt;&lt;item&gt;12462&lt;/item&gt;&lt;item&gt;12471&lt;/item&gt;&lt;item&gt;12477&lt;/item&gt;&lt;item&gt;12718&lt;/item&gt;&lt;item&gt;12735&lt;/item&gt;&lt;item&gt;12919&lt;/item&gt;&lt;item&gt;12925&lt;/item&gt;&lt;item&gt;12999&lt;/item&gt;&lt;item&gt;13022&lt;/item&gt;&lt;item&gt;13053&lt;/item&gt;&lt;item&gt;13054&lt;/item&gt;&lt;item&gt;13055&lt;/item&gt;&lt;item&gt;13056&lt;/item&gt;&lt;item&gt;13057&lt;/item&gt;&lt;item&gt;13059&lt;/item&gt;&lt;item&gt;13060&lt;/item&gt;&lt;item&gt;13061&lt;/item&gt;&lt;item&gt;13063&lt;/item&gt;&lt;item&gt;13064&lt;/item&gt;&lt;item&gt;13067&lt;/item&gt;&lt;/record-ids&gt;&lt;/item&gt;&lt;/Libraries&gt;"/>
  </w:docVars>
  <w:rsids>
    <w:rsidRoot w:val="00CE484A"/>
    <w:rsid w:val="0000069E"/>
    <w:rsid w:val="000013E3"/>
    <w:rsid w:val="000014A1"/>
    <w:rsid w:val="00001915"/>
    <w:rsid w:val="00001ABD"/>
    <w:rsid w:val="00001B76"/>
    <w:rsid w:val="00001CBC"/>
    <w:rsid w:val="000028D9"/>
    <w:rsid w:val="00002903"/>
    <w:rsid w:val="00002B0C"/>
    <w:rsid w:val="000032B0"/>
    <w:rsid w:val="000032C6"/>
    <w:rsid w:val="00003317"/>
    <w:rsid w:val="000040AA"/>
    <w:rsid w:val="0000414A"/>
    <w:rsid w:val="00004209"/>
    <w:rsid w:val="0000421C"/>
    <w:rsid w:val="00005B53"/>
    <w:rsid w:val="00005CEE"/>
    <w:rsid w:val="0000676E"/>
    <w:rsid w:val="00006A93"/>
    <w:rsid w:val="000074C3"/>
    <w:rsid w:val="00007BE2"/>
    <w:rsid w:val="000102C5"/>
    <w:rsid w:val="0001072D"/>
    <w:rsid w:val="00010754"/>
    <w:rsid w:val="00010F60"/>
    <w:rsid w:val="0001113C"/>
    <w:rsid w:val="00011D28"/>
    <w:rsid w:val="00011D4E"/>
    <w:rsid w:val="00011DDD"/>
    <w:rsid w:val="000123B1"/>
    <w:rsid w:val="00012550"/>
    <w:rsid w:val="000135C6"/>
    <w:rsid w:val="000135F2"/>
    <w:rsid w:val="0001369A"/>
    <w:rsid w:val="00014261"/>
    <w:rsid w:val="000150CE"/>
    <w:rsid w:val="00015862"/>
    <w:rsid w:val="00015953"/>
    <w:rsid w:val="00015B9A"/>
    <w:rsid w:val="000166DB"/>
    <w:rsid w:val="0001682E"/>
    <w:rsid w:val="0001771D"/>
    <w:rsid w:val="00017991"/>
    <w:rsid w:val="000179D0"/>
    <w:rsid w:val="00017C3A"/>
    <w:rsid w:val="00017C7D"/>
    <w:rsid w:val="000203CE"/>
    <w:rsid w:val="00020483"/>
    <w:rsid w:val="000206D5"/>
    <w:rsid w:val="00020E24"/>
    <w:rsid w:val="00020F8F"/>
    <w:rsid w:val="000213B4"/>
    <w:rsid w:val="00021F1A"/>
    <w:rsid w:val="00022149"/>
    <w:rsid w:val="00022B89"/>
    <w:rsid w:val="00022CAC"/>
    <w:rsid w:val="000234CB"/>
    <w:rsid w:val="0002378A"/>
    <w:rsid w:val="0002399E"/>
    <w:rsid w:val="000247CE"/>
    <w:rsid w:val="00025898"/>
    <w:rsid w:val="00025F73"/>
    <w:rsid w:val="000266BA"/>
    <w:rsid w:val="00026918"/>
    <w:rsid w:val="00026E8E"/>
    <w:rsid w:val="00027031"/>
    <w:rsid w:val="0002707A"/>
    <w:rsid w:val="0002720C"/>
    <w:rsid w:val="000275AB"/>
    <w:rsid w:val="0003170B"/>
    <w:rsid w:val="00031816"/>
    <w:rsid w:val="00031B15"/>
    <w:rsid w:val="00031EFA"/>
    <w:rsid w:val="0003329B"/>
    <w:rsid w:val="00033BF4"/>
    <w:rsid w:val="00034201"/>
    <w:rsid w:val="00034372"/>
    <w:rsid w:val="00034BD8"/>
    <w:rsid w:val="00034C89"/>
    <w:rsid w:val="00034D32"/>
    <w:rsid w:val="00034D4E"/>
    <w:rsid w:val="000363A9"/>
    <w:rsid w:val="00036435"/>
    <w:rsid w:val="00036A9E"/>
    <w:rsid w:val="00036CC6"/>
    <w:rsid w:val="00036E0B"/>
    <w:rsid w:val="00036E74"/>
    <w:rsid w:val="00040B10"/>
    <w:rsid w:val="000416BF"/>
    <w:rsid w:val="0004181E"/>
    <w:rsid w:val="000418F2"/>
    <w:rsid w:val="00041AF5"/>
    <w:rsid w:val="0004214B"/>
    <w:rsid w:val="0004222E"/>
    <w:rsid w:val="000424B0"/>
    <w:rsid w:val="000426A2"/>
    <w:rsid w:val="00042B13"/>
    <w:rsid w:val="00042F02"/>
    <w:rsid w:val="000439AA"/>
    <w:rsid w:val="00043F90"/>
    <w:rsid w:val="000446E1"/>
    <w:rsid w:val="00044C61"/>
    <w:rsid w:val="0004521D"/>
    <w:rsid w:val="00045FFB"/>
    <w:rsid w:val="00046039"/>
    <w:rsid w:val="00046095"/>
    <w:rsid w:val="00046882"/>
    <w:rsid w:val="00046C44"/>
    <w:rsid w:val="000472F3"/>
    <w:rsid w:val="000473D9"/>
    <w:rsid w:val="00050AEC"/>
    <w:rsid w:val="00050E51"/>
    <w:rsid w:val="00050ED7"/>
    <w:rsid w:val="00051125"/>
    <w:rsid w:val="00051417"/>
    <w:rsid w:val="0005233A"/>
    <w:rsid w:val="000525C3"/>
    <w:rsid w:val="000526A5"/>
    <w:rsid w:val="00052794"/>
    <w:rsid w:val="00053311"/>
    <w:rsid w:val="0005331E"/>
    <w:rsid w:val="00053933"/>
    <w:rsid w:val="00053E52"/>
    <w:rsid w:val="00053FD0"/>
    <w:rsid w:val="00054061"/>
    <w:rsid w:val="000545EC"/>
    <w:rsid w:val="00054D26"/>
    <w:rsid w:val="00054DD8"/>
    <w:rsid w:val="0005514B"/>
    <w:rsid w:val="00055E03"/>
    <w:rsid w:val="00056CEB"/>
    <w:rsid w:val="00057097"/>
    <w:rsid w:val="000572E7"/>
    <w:rsid w:val="00057444"/>
    <w:rsid w:val="00057AC4"/>
    <w:rsid w:val="000605C9"/>
    <w:rsid w:val="000608D9"/>
    <w:rsid w:val="00060BCC"/>
    <w:rsid w:val="00060F77"/>
    <w:rsid w:val="00061419"/>
    <w:rsid w:val="00061491"/>
    <w:rsid w:val="000616D0"/>
    <w:rsid w:val="00061702"/>
    <w:rsid w:val="000617B4"/>
    <w:rsid w:val="000617E8"/>
    <w:rsid w:val="00061A23"/>
    <w:rsid w:val="00061DC5"/>
    <w:rsid w:val="00062095"/>
    <w:rsid w:val="00062E3B"/>
    <w:rsid w:val="00063501"/>
    <w:rsid w:val="0006382A"/>
    <w:rsid w:val="00063A65"/>
    <w:rsid w:val="0006419C"/>
    <w:rsid w:val="0006496B"/>
    <w:rsid w:val="000654C4"/>
    <w:rsid w:val="000656A1"/>
    <w:rsid w:val="00065991"/>
    <w:rsid w:val="00066069"/>
    <w:rsid w:val="000661EB"/>
    <w:rsid w:val="00067B04"/>
    <w:rsid w:val="0007041D"/>
    <w:rsid w:val="00070570"/>
    <w:rsid w:val="00070656"/>
    <w:rsid w:val="00070CB4"/>
    <w:rsid w:val="00070D6D"/>
    <w:rsid w:val="00072726"/>
    <w:rsid w:val="0007279A"/>
    <w:rsid w:val="00073090"/>
    <w:rsid w:val="000731B8"/>
    <w:rsid w:val="00073466"/>
    <w:rsid w:val="000734AF"/>
    <w:rsid w:val="00073536"/>
    <w:rsid w:val="00073811"/>
    <w:rsid w:val="00074798"/>
    <w:rsid w:val="0007569C"/>
    <w:rsid w:val="000757B3"/>
    <w:rsid w:val="000758F5"/>
    <w:rsid w:val="0007594B"/>
    <w:rsid w:val="00075B1A"/>
    <w:rsid w:val="00076036"/>
    <w:rsid w:val="00076BC8"/>
    <w:rsid w:val="00076BD9"/>
    <w:rsid w:val="000772FF"/>
    <w:rsid w:val="0007776D"/>
    <w:rsid w:val="00080301"/>
    <w:rsid w:val="00080385"/>
    <w:rsid w:val="00080F09"/>
    <w:rsid w:val="00081149"/>
    <w:rsid w:val="000815B8"/>
    <w:rsid w:val="000817C4"/>
    <w:rsid w:val="00081E3B"/>
    <w:rsid w:val="00081F09"/>
    <w:rsid w:val="00082397"/>
    <w:rsid w:val="00082B51"/>
    <w:rsid w:val="00082B7C"/>
    <w:rsid w:val="00084173"/>
    <w:rsid w:val="00084EED"/>
    <w:rsid w:val="00085724"/>
    <w:rsid w:val="00086420"/>
    <w:rsid w:val="00086FB7"/>
    <w:rsid w:val="0008721F"/>
    <w:rsid w:val="00087473"/>
    <w:rsid w:val="0008762D"/>
    <w:rsid w:val="00090377"/>
    <w:rsid w:val="0009048E"/>
    <w:rsid w:val="00090946"/>
    <w:rsid w:val="00090A2D"/>
    <w:rsid w:val="00090DC8"/>
    <w:rsid w:val="00091221"/>
    <w:rsid w:val="000913BC"/>
    <w:rsid w:val="000914F0"/>
    <w:rsid w:val="000917F9"/>
    <w:rsid w:val="00092247"/>
    <w:rsid w:val="000922D9"/>
    <w:rsid w:val="00092986"/>
    <w:rsid w:val="00092A3D"/>
    <w:rsid w:val="00092E8E"/>
    <w:rsid w:val="000930AF"/>
    <w:rsid w:val="00093436"/>
    <w:rsid w:val="000937D2"/>
    <w:rsid w:val="000939BE"/>
    <w:rsid w:val="00094490"/>
    <w:rsid w:val="00095029"/>
    <w:rsid w:val="00095402"/>
    <w:rsid w:val="00095510"/>
    <w:rsid w:val="000956FB"/>
    <w:rsid w:val="00095CBE"/>
    <w:rsid w:val="00096273"/>
    <w:rsid w:val="000963EC"/>
    <w:rsid w:val="00096CC9"/>
    <w:rsid w:val="00096E32"/>
    <w:rsid w:val="00096E64"/>
    <w:rsid w:val="00096EC1"/>
    <w:rsid w:val="000976C0"/>
    <w:rsid w:val="000A0220"/>
    <w:rsid w:val="000A0781"/>
    <w:rsid w:val="000A085F"/>
    <w:rsid w:val="000A0BBF"/>
    <w:rsid w:val="000A142A"/>
    <w:rsid w:val="000A1E3A"/>
    <w:rsid w:val="000A250C"/>
    <w:rsid w:val="000A26A3"/>
    <w:rsid w:val="000A335C"/>
    <w:rsid w:val="000A4873"/>
    <w:rsid w:val="000A4AEF"/>
    <w:rsid w:val="000A5526"/>
    <w:rsid w:val="000A574D"/>
    <w:rsid w:val="000A67F6"/>
    <w:rsid w:val="000A6CE2"/>
    <w:rsid w:val="000A6EF0"/>
    <w:rsid w:val="000A7700"/>
    <w:rsid w:val="000A7A99"/>
    <w:rsid w:val="000A7B3F"/>
    <w:rsid w:val="000B019A"/>
    <w:rsid w:val="000B0599"/>
    <w:rsid w:val="000B09CE"/>
    <w:rsid w:val="000B1113"/>
    <w:rsid w:val="000B1797"/>
    <w:rsid w:val="000B1D54"/>
    <w:rsid w:val="000B1DC9"/>
    <w:rsid w:val="000B2F31"/>
    <w:rsid w:val="000B3014"/>
    <w:rsid w:val="000B3868"/>
    <w:rsid w:val="000B3D2A"/>
    <w:rsid w:val="000B447B"/>
    <w:rsid w:val="000B4589"/>
    <w:rsid w:val="000B45EC"/>
    <w:rsid w:val="000B4A9B"/>
    <w:rsid w:val="000B5170"/>
    <w:rsid w:val="000B556A"/>
    <w:rsid w:val="000B5632"/>
    <w:rsid w:val="000B5A70"/>
    <w:rsid w:val="000B5E2E"/>
    <w:rsid w:val="000B64AC"/>
    <w:rsid w:val="000B6CD2"/>
    <w:rsid w:val="000B759E"/>
    <w:rsid w:val="000B7961"/>
    <w:rsid w:val="000B7D20"/>
    <w:rsid w:val="000C01B5"/>
    <w:rsid w:val="000C0ECF"/>
    <w:rsid w:val="000C0EE1"/>
    <w:rsid w:val="000C1145"/>
    <w:rsid w:val="000C1328"/>
    <w:rsid w:val="000C14CE"/>
    <w:rsid w:val="000C1627"/>
    <w:rsid w:val="000C31F7"/>
    <w:rsid w:val="000C3438"/>
    <w:rsid w:val="000C3A83"/>
    <w:rsid w:val="000C3B4D"/>
    <w:rsid w:val="000C430B"/>
    <w:rsid w:val="000C478F"/>
    <w:rsid w:val="000C4DEC"/>
    <w:rsid w:val="000C52C6"/>
    <w:rsid w:val="000C5972"/>
    <w:rsid w:val="000C7294"/>
    <w:rsid w:val="000C7FF4"/>
    <w:rsid w:val="000D0177"/>
    <w:rsid w:val="000D071D"/>
    <w:rsid w:val="000D0A90"/>
    <w:rsid w:val="000D1707"/>
    <w:rsid w:val="000D18F9"/>
    <w:rsid w:val="000D1A51"/>
    <w:rsid w:val="000D1D36"/>
    <w:rsid w:val="000D21CC"/>
    <w:rsid w:val="000D2313"/>
    <w:rsid w:val="000D29CE"/>
    <w:rsid w:val="000D2AB6"/>
    <w:rsid w:val="000D2BFD"/>
    <w:rsid w:val="000D2CE6"/>
    <w:rsid w:val="000D34BD"/>
    <w:rsid w:val="000D3663"/>
    <w:rsid w:val="000D44D8"/>
    <w:rsid w:val="000D4AA8"/>
    <w:rsid w:val="000D4CE4"/>
    <w:rsid w:val="000D4D16"/>
    <w:rsid w:val="000D50E8"/>
    <w:rsid w:val="000D526D"/>
    <w:rsid w:val="000D5C27"/>
    <w:rsid w:val="000D5CC3"/>
    <w:rsid w:val="000D67AF"/>
    <w:rsid w:val="000D69A6"/>
    <w:rsid w:val="000D7D42"/>
    <w:rsid w:val="000E1003"/>
    <w:rsid w:val="000E1D5E"/>
    <w:rsid w:val="000E2255"/>
    <w:rsid w:val="000E350A"/>
    <w:rsid w:val="000E39B2"/>
    <w:rsid w:val="000E3C8E"/>
    <w:rsid w:val="000E4734"/>
    <w:rsid w:val="000E58C1"/>
    <w:rsid w:val="000E5920"/>
    <w:rsid w:val="000E6A6A"/>
    <w:rsid w:val="000E6DFB"/>
    <w:rsid w:val="000E7284"/>
    <w:rsid w:val="000E76EC"/>
    <w:rsid w:val="000E78CD"/>
    <w:rsid w:val="000E7A9D"/>
    <w:rsid w:val="000E7EE0"/>
    <w:rsid w:val="000F0449"/>
    <w:rsid w:val="000F0DFD"/>
    <w:rsid w:val="000F0ED5"/>
    <w:rsid w:val="000F1334"/>
    <w:rsid w:val="000F2D4F"/>
    <w:rsid w:val="000F354A"/>
    <w:rsid w:val="000F379F"/>
    <w:rsid w:val="000F4E79"/>
    <w:rsid w:val="000F4F66"/>
    <w:rsid w:val="000F531E"/>
    <w:rsid w:val="000F596D"/>
    <w:rsid w:val="000F6E5E"/>
    <w:rsid w:val="000F6FD1"/>
    <w:rsid w:val="000F725F"/>
    <w:rsid w:val="000F7EFA"/>
    <w:rsid w:val="00100F25"/>
    <w:rsid w:val="001018BF"/>
    <w:rsid w:val="00101EA4"/>
    <w:rsid w:val="00102E00"/>
    <w:rsid w:val="0010338E"/>
    <w:rsid w:val="0010439C"/>
    <w:rsid w:val="0010483C"/>
    <w:rsid w:val="00104BF8"/>
    <w:rsid w:val="00105DD7"/>
    <w:rsid w:val="00105F16"/>
    <w:rsid w:val="00106111"/>
    <w:rsid w:val="00106124"/>
    <w:rsid w:val="00106213"/>
    <w:rsid w:val="00106B2B"/>
    <w:rsid w:val="001075D2"/>
    <w:rsid w:val="00107699"/>
    <w:rsid w:val="00107E28"/>
    <w:rsid w:val="00107F79"/>
    <w:rsid w:val="0011003A"/>
    <w:rsid w:val="00110EEC"/>
    <w:rsid w:val="00111191"/>
    <w:rsid w:val="00111239"/>
    <w:rsid w:val="00111AFA"/>
    <w:rsid w:val="001121BD"/>
    <w:rsid w:val="00113436"/>
    <w:rsid w:val="00113A74"/>
    <w:rsid w:val="00113FCA"/>
    <w:rsid w:val="00114427"/>
    <w:rsid w:val="00114A81"/>
    <w:rsid w:val="00114B27"/>
    <w:rsid w:val="00114B99"/>
    <w:rsid w:val="00114DCE"/>
    <w:rsid w:val="00114F3A"/>
    <w:rsid w:val="00114FA0"/>
    <w:rsid w:val="00115088"/>
    <w:rsid w:val="00115274"/>
    <w:rsid w:val="0011582D"/>
    <w:rsid w:val="00115906"/>
    <w:rsid w:val="00115D67"/>
    <w:rsid w:val="001170A6"/>
    <w:rsid w:val="00117864"/>
    <w:rsid w:val="00117D8A"/>
    <w:rsid w:val="00120408"/>
    <w:rsid w:val="0012056A"/>
    <w:rsid w:val="0012058C"/>
    <w:rsid w:val="00120801"/>
    <w:rsid w:val="00120C61"/>
    <w:rsid w:val="00120E9E"/>
    <w:rsid w:val="00121C56"/>
    <w:rsid w:val="00122093"/>
    <w:rsid w:val="00122179"/>
    <w:rsid w:val="001222C1"/>
    <w:rsid w:val="001228C5"/>
    <w:rsid w:val="00122AE1"/>
    <w:rsid w:val="00122C60"/>
    <w:rsid w:val="00122D61"/>
    <w:rsid w:val="001234D1"/>
    <w:rsid w:val="001237EB"/>
    <w:rsid w:val="00124741"/>
    <w:rsid w:val="00124761"/>
    <w:rsid w:val="001249A7"/>
    <w:rsid w:val="00124C12"/>
    <w:rsid w:val="00125D5A"/>
    <w:rsid w:val="001267D2"/>
    <w:rsid w:val="00126D33"/>
    <w:rsid w:val="00126D77"/>
    <w:rsid w:val="00126F61"/>
    <w:rsid w:val="00127778"/>
    <w:rsid w:val="001278BE"/>
    <w:rsid w:val="00127A2A"/>
    <w:rsid w:val="00130171"/>
    <w:rsid w:val="00130A2B"/>
    <w:rsid w:val="0013160E"/>
    <w:rsid w:val="0013193D"/>
    <w:rsid w:val="00132A10"/>
    <w:rsid w:val="00132A25"/>
    <w:rsid w:val="00132AE7"/>
    <w:rsid w:val="00132FD0"/>
    <w:rsid w:val="00132FE1"/>
    <w:rsid w:val="00133F68"/>
    <w:rsid w:val="0013421B"/>
    <w:rsid w:val="00134967"/>
    <w:rsid w:val="00134A3F"/>
    <w:rsid w:val="00135C19"/>
    <w:rsid w:val="00136236"/>
    <w:rsid w:val="00136353"/>
    <w:rsid w:val="00136A7C"/>
    <w:rsid w:val="00136DCC"/>
    <w:rsid w:val="001374AE"/>
    <w:rsid w:val="00137607"/>
    <w:rsid w:val="0013799A"/>
    <w:rsid w:val="00137F2A"/>
    <w:rsid w:val="00137FFC"/>
    <w:rsid w:val="001405F3"/>
    <w:rsid w:val="00141748"/>
    <w:rsid w:val="00141948"/>
    <w:rsid w:val="00142099"/>
    <w:rsid w:val="001424FE"/>
    <w:rsid w:val="00142FF9"/>
    <w:rsid w:val="001434BE"/>
    <w:rsid w:val="0014359B"/>
    <w:rsid w:val="00144201"/>
    <w:rsid w:val="00144329"/>
    <w:rsid w:val="001445B2"/>
    <w:rsid w:val="001447AA"/>
    <w:rsid w:val="00144DEA"/>
    <w:rsid w:val="00144F41"/>
    <w:rsid w:val="0014505F"/>
    <w:rsid w:val="001455F1"/>
    <w:rsid w:val="001464B1"/>
    <w:rsid w:val="0014662A"/>
    <w:rsid w:val="00146CDD"/>
    <w:rsid w:val="001470C1"/>
    <w:rsid w:val="001478D1"/>
    <w:rsid w:val="001502CC"/>
    <w:rsid w:val="00151383"/>
    <w:rsid w:val="00151630"/>
    <w:rsid w:val="001518EF"/>
    <w:rsid w:val="001520DB"/>
    <w:rsid w:val="00152750"/>
    <w:rsid w:val="00152A3C"/>
    <w:rsid w:val="00153305"/>
    <w:rsid w:val="00153312"/>
    <w:rsid w:val="0015340F"/>
    <w:rsid w:val="00153D77"/>
    <w:rsid w:val="001543A2"/>
    <w:rsid w:val="001554A8"/>
    <w:rsid w:val="001556B9"/>
    <w:rsid w:val="001557CB"/>
    <w:rsid w:val="00155800"/>
    <w:rsid w:val="00155858"/>
    <w:rsid w:val="0015592C"/>
    <w:rsid w:val="00156463"/>
    <w:rsid w:val="00156851"/>
    <w:rsid w:val="00156D6D"/>
    <w:rsid w:val="00156DBA"/>
    <w:rsid w:val="00157916"/>
    <w:rsid w:val="0016001F"/>
    <w:rsid w:val="0016016F"/>
    <w:rsid w:val="00160608"/>
    <w:rsid w:val="00160612"/>
    <w:rsid w:val="00160AA1"/>
    <w:rsid w:val="00161135"/>
    <w:rsid w:val="00161715"/>
    <w:rsid w:val="00161AC4"/>
    <w:rsid w:val="00161B40"/>
    <w:rsid w:val="0016239D"/>
    <w:rsid w:val="00162728"/>
    <w:rsid w:val="00162D88"/>
    <w:rsid w:val="00162E00"/>
    <w:rsid w:val="0016321F"/>
    <w:rsid w:val="0016330D"/>
    <w:rsid w:val="00163504"/>
    <w:rsid w:val="00163F1C"/>
    <w:rsid w:val="00164BB0"/>
    <w:rsid w:val="00164E7B"/>
    <w:rsid w:val="00165218"/>
    <w:rsid w:val="001659F2"/>
    <w:rsid w:val="00165A19"/>
    <w:rsid w:val="00165ECA"/>
    <w:rsid w:val="001661D1"/>
    <w:rsid w:val="0016672E"/>
    <w:rsid w:val="001667D1"/>
    <w:rsid w:val="0016694F"/>
    <w:rsid w:val="00167AE9"/>
    <w:rsid w:val="001700D8"/>
    <w:rsid w:val="001709A4"/>
    <w:rsid w:val="0017111C"/>
    <w:rsid w:val="0017196C"/>
    <w:rsid w:val="00171A91"/>
    <w:rsid w:val="00171E45"/>
    <w:rsid w:val="00172434"/>
    <w:rsid w:val="00172D32"/>
    <w:rsid w:val="00172E69"/>
    <w:rsid w:val="0017329A"/>
    <w:rsid w:val="0017345E"/>
    <w:rsid w:val="00173C9B"/>
    <w:rsid w:val="001740D2"/>
    <w:rsid w:val="00174750"/>
    <w:rsid w:val="00174D75"/>
    <w:rsid w:val="00174FB3"/>
    <w:rsid w:val="00175415"/>
    <w:rsid w:val="00175749"/>
    <w:rsid w:val="0017576C"/>
    <w:rsid w:val="00176595"/>
    <w:rsid w:val="00176B91"/>
    <w:rsid w:val="00176BEC"/>
    <w:rsid w:val="001779CB"/>
    <w:rsid w:val="00177B33"/>
    <w:rsid w:val="00177FDA"/>
    <w:rsid w:val="001800D3"/>
    <w:rsid w:val="0018017B"/>
    <w:rsid w:val="001801FB"/>
    <w:rsid w:val="001810F8"/>
    <w:rsid w:val="00181B61"/>
    <w:rsid w:val="00181BCB"/>
    <w:rsid w:val="0018293D"/>
    <w:rsid w:val="00184320"/>
    <w:rsid w:val="00184A62"/>
    <w:rsid w:val="00184BF7"/>
    <w:rsid w:val="0018548F"/>
    <w:rsid w:val="0018560C"/>
    <w:rsid w:val="001859C9"/>
    <w:rsid w:val="00185F34"/>
    <w:rsid w:val="0018627F"/>
    <w:rsid w:val="001866BA"/>
    <w:rsid w:val="00186E4F"/>
    <w:rsid w:val="00186EB4"/>
    <w:rsid w:val="00187CBA"/>
    <w:rsid w:val="00187D50"/>
    <w:rsid w:val="001900DA"/>
    <w:rsid w:val="001901FE"/>
    <w:rsid w:val="00190D14"/>
    <w:rsid w:val="00190EDC"/>
    <w:rsid w:val="00191111"/>
    <w:rsid w:val="001918A6"/>
    <w:rsid w:val="00193730"/>
    <w:rsid w:val="00193EE2"/>
    <w:rsid w:val="00194893"/>
    <w:rsid w:val="00194E18"/>
    <w:rsid w:val="001960AF"/>
    <w:rsid w:val="001964B8"/>
    <w:rsid w:val="001966FE"/>
    <w:rsid w:val="00196F90"/>
    <w:rsid w:val="00197018"/>
    <w:rsid w:val="0019733B"/>
    <w:rsid w:val="00197681"/>
    <w:rsid w:val="001A099E"/>
    <w:rsid w:val="001A1077"/>
    <w:rsid w:val="001A1381"/>
    <w:rsid w:val="001A15D9"/>
    <w:rsid w:val="001A1685"/>
    <w:rsid w:val="001A180B"/>
    <w:rsid w:val="001A22C8"/>
    <w:rsid w:val="001A2473"/>
    <w:rsid w:val="001A2D06"/>
    <w:rsid w:val="001A2F8D"/>
    <w:rsid w:val="001A2F97"/>
    <w:rsid w:val="001A3423"/>
    <w:rsid w:val="001A36CC"/>
    <w:rsid w:val="001A40F1"/>
    <w:rsid w:val="001A4C51"/>
    <w:rsid w:val="001A50BC"/>
    <w:rsid w:val="001A5324"/>
    <w:rsid w:val="001A53E0"/>
    <w:rsid w:val="001A64BC"/>
    <w:rsid w:val="001A7468"/>
    <w:rsid w:val="001A7781"/>
    <w:rsid w:val="001A78BF"/>
    <w:rsid w:val="001A7FD2"/>
    <w:rsid w:val="001B037E"/>
    <w:rsid w:val="001B2D73"/>
    <w:rsid w:val="001B2DC3"/>
    <w:rsid w:val="001B2F7B"/>
    <w:rsid w:val="001B362F"/>
    <w:rsid w:val="001B4BF0"/>
    <w:rsid w:val="001B57D9"/>
    <w:rsid w:val="001B599B"/>
    <w:rsid w:val="001B66E0"/>
    <w:rsid w:val="001B6777"/>
    <w:rsid w:val="001B6AAF"/>
    <w:rsid w:val="001B6CE7"/>
    <w:rsid w:val="001B6E63"/>
    <w:rsid w:val="001B767B"/>
    <w:rsid w:val="001B798B"/>
    <w:rsid w:val="001B7CAA"/>
    <w:rsid w:val="001C0B22"/>
    <w:rsid w:val="001C0E98"/>
    <w:rsid w:val="001C1587"/>
    <w:rsid w:val="001C182E"/>
    <w:rsid w:val="001C25FF"/>
    <w:rsid w:val="001C2974"/>
    <w:rsid w:val="001C381D"/>
    <w:rsid w:val="001C3E0D"/>
    <w:rsid w:val="001C4156"/>
    <w:rsid w:val="001C45C6"/>
    <w:rsid w:val="001C463F"/>
    <w:rsid w:val="001C4C25"/>
    <w:rsid w:val="001C517C"/>
    <w:rsid w:val="001C606D"/>
    <w:rsid w:val="001C6785"/>
    <w:rsid w:val="001C68F6"/>
    <w:rsid w:val="001C69A0"/>
    <w:rsid w:val="001C6AA4"/>
    <w:rsid w:val="001C72D3"/>
    <w:rsid w:val="001C74A8"/>
    <w:rsid w:val="001C7625"/>
    <w:rsid w:val="001C773C"/>
    <w:rsid w:val="001D070D"/>
    <w:rsid w:val="001D09EC"/>
    <w:rsid w:val="001D1672"/>
    <w:rsid w:val="001D1BB9"/>
    <w:rsid w:val="001D1E18"/>
    <w:rsid w:val="001D1F12"/>
    <w:rsid w:val="001D24B0"/>
    <w:rsid w:val="001D24B9"/>
    <w:rsid w:val="001D24E9"/>
    <w:rsid w:val="001D2AB9"/>
    <w:rsid w:val="001D3242"/>
    <w:rsid w:val="001D3427"/>
    <w:rsid w:val="001D3A69"/>
    <w:rsid w:val="001D3D53"/>
    <w:rsid w:val="001D5077"/>
    <w:rsid w:val="001D584F"/>
    <w:rsid w:val="001D641B"/>
    <w:rsid w:val="001D6A0A"/>
    <w:rsid w:val="001D7569"/>
    <w:rsid w:val="001D7942"/>
    <w:rsid w:val="001E054E"/>
    <w:rsid w:val="001E05DA"/>
    <w:rsid w:val="001E0DC6"/>
    <w:rsid w:val="001E10C7"/>
    <w:rsid w:val="001E1B03"/>
    <w:rsid w:val="001E1F0C"/>
    <w:rsid w:val="001E2CBF"/>
    <w:rsid w:val="001E30A5"/>
    <w:rsid w:val="001E321D"/>
    <w:rsid w:val="001E3677"/>
    <w:rsid w:val="001E38CE"/>
    <w:rsid w:val="001E38D5"/>
    <w:rsid w:val="001E46C9"/>
    <w:rsid w:val="001E4C57"/>
    <w:rsid w:val="001E51BA"/>
    <w:rsid w:val="001E5A08"/>
    <w:rsid w:val="001E6E0C"/>
    <w:rsid w:val="001E73B7"/>
    <w:rsid w:val="001E7896"/>
    <w:rsid w:val="001E790B"/>
    <w:rsid w:val="001E7C2E"/>
    <w:rsid w:val="001E7E5A"/>
    <w:rsid w:val="001F0916"/>
    <w:rsid w:val="001F0BC9"/>
    <w:rsid w:val="001F124A"/>
    <w:rsid w:val="001F1DDF"/>
    <w:rsid w:val="001F1E23"/>
    <w:rsid w:val="001F1E32"/>
    <w:rsid w:val="001F2289"/>
    <w:rsid w:val="001F22F3"/>
    <w:rsid w:val="001F283A"/>
    <w:rsid w:val="001F2D46"/>
    <w:rsid w:val="001F3348"/>
    <w:rsid w:val="001F35CD"/>
    <w:rsid w:val="001F37E3"/>
    <w:rsid w:val="001F3DBB"/>
    <w:rsid w:val="001F3EE8"/>
    <w:rsid w:val="001F41EA"/>
    <w:rsid w:val="001F42AC"/>
    <w:rsid w:val="001F4E3F"/>
    <w:rsid w:val="001F5F46"/>
    <w:rsid w:val="001F6678"/>
    <w:rsid w:val="001F6990"/>
    <w:rsid w:val="001F7588"/>
    <w:rsid w:val="001F7F33"/>
    <w:rsid w:val="00201237"/>
    <w:rsid w:val="00202062"/>
    <w:rsid w:val="00202644"/>
    <w:rsid w:val="00202921"/>
    <w:rsid w:val="00202DD8"/>
    <w:rsid w:val="00203122"/>
    <w:rsid w:val="0020369B"/>
    <w:rsid w:val="00203EA8"/>
    <w:rsid w:val="002043FF"/>
    <w:rsid w:val="00204DC0"/>
    <w:rsid w:val="00205748"/>
    <w:rsid w:val="00205862"/>
    <w:rsid w:val="00205BAA"/>
    <w:rsid w:val="00205D7B"/>
    <w:rsid w:val="00205F0A"/>
    <w:rsid w:val="00206983"/>
    <w:rsid w:val="002105E3"/>
    <w:rsid w:val="00210FAB"/>
    <w:rsid w:val="00211242"/>
    <w:rsid w:val="00211A69"/>
    <w:rsid w:val="00211E23"/>
    <w:rsid w:val="00212863"/>
    <w:rsid w:val="0021335D"/>
    <w:rsid w:val="00213A28"/>
    <w:rsid w:val="00213D78"/>
    <w:rsid w:val="00213FE0"/>
    <w:rsid w:val="00214184"/>
    <w:rsid w:val="00214CE6"/>
    <w:rsid w:val="00215721"/>
    <w:rsid w:val="00215BA6"/>
    <w:rsid w:val="00216808"/>
    <w:rsid w:val="00216895"/>
    <w:rsid w:val="002169D1"/>
    <w:rsid w:val="00216A57"/>
    <w:rsid w:val="00216E01"/>
    <w:rsid w:val="002200BC"/>
    <w:rsid w:val="00220B36"/>
    <w:rsid w:val="002212F4"/>
    <w:rsid w:val="0022155B"/>
    <w:rsid w:val="00221850"/>
    <w:rsid w:val="00222378"/>
    <w:rsid w:val="00222420"/>
    <w:rsid w:val="00222CAC"/>
    <w:rsid w:val="00222E46"/>
    <w:rsid w:val="0022354B"/>
    <w:rsid w:val="00223598"/>
    <w:rsid w:val="0022362D"/>
    <w:rsid w:val="00223665"/>
    <w:rsid w:val="002237F5"/>
    <w:rsid w:val="002247C1"/>
    <w:rsid w:val="0022483A"/>
    <w:rsid w:val="00224D0E"/>
    <w:rsid w:val="00224D9F"/>
    <w:rsid w:val="00224F6D"/>
    <w:rsid w:val="002253AD"/>
    <w:rsid w:val="002259CE"/>
    <w:rsid w:val="002259D4"/>
    <w:rsid w:val="00225A69"/>
    <w:rsid w:val="00225AA0"/>
    <w:rsid w:val="00225B30"/>
    <w:rsid w:val="002268EC"/>
    <w:rsid w:val="0022770E"/>
    <w:rsid w:val="002278EF"/>
    <w:rsid w:val="00227E06"/>
    <w:rsid w:val="00227F0F"/>
    <w:rsid w:val="00232161"/>
    <w:rsid w:val="002325A8"/>
    <w:rsid w:val="0023335E"/>
    <w:rsid w:val="00233619"/>
    <w:rsid w:val="002337B4"/>
    <w:rsid w:val="00234417"/>
    <w:rsid w:val="00234862"/>
    <w:rsid w:val="00234D68"/>
    <w:rsid w:val="00234EEA"/>
    <w:rsid w:val="002357DB"/>
    <w:rsid w:val="00235AD5"/>
    <w:rsid w:val="00235E22"/>
    <w:rsid w:val="00235F03"/>
    <w:rsid w:val="00235FE0"/>
    <w:rsid w:val="002362EE"/>
    <w:rsid w:val="00237138"/>
    <w:rsid w:val="00240361"/>
    <w:rsid w:val="0024068B"/>
    <w:rsid w:val="00240777"/>
    <w:rsid w:val="002407BE"/>
    <w:rsid w:val="00240E26"/>
    <w:rsid w:val="002413FB"/>
    <w:rsid w:val="00241A6C"/>
    <w:rsid w:val="00241BAF"/>
    <w:rsid w:val="0024257F"/>
    <w:rsid w:val="0024269E"/>
    <w:rsid w:val="00242C2D"/>
    <w:rsid w:val="00243057"/>
    <w:rsid w:val="002430B0"/>
    <w:rsid w:val="0024333A"/>
    <w:rsid w:val="002435C3"/>
    <w:rsid w:val="00243A90"/>
    <w:rsid w:val="00243EF3"/>
    <w:rsid w:val="002443E5"/>
    <w:rsid w:val="00244559"/>
    <w:rsid w:val="00244789"/>
    <w:rsid w:val="0024487B"/>
    <w:rsid w:val="00245894"/>
    <w:rsid w:val="00245C53"/>
    <w:rsid w:val="00246BB9"/>
    <w:rsid w:val="00246D8E"/>
    <w:rsid w:val="00247120"/>
    <w:rsid w:val="0024787B"/>
    <w:rsid w:val="00247957"/>
    <w:rsid w:val="00250197"/>
    <w:rsid w:val="0025076F"/>
    <w:rsid w:val="0025181D"/>
    <w:rsid w:val="00252218"/>
    <w:rsid w:val="0025264D"/>
    <w:rsid w:val="002529D5"/>
    <w:rsid w:val="0025306C"/>
    <w:rsid w:val="00253147"/>
    <w:rsid w:val="00254760"/>
    <w:rsid w:val="00255F71"/>
    <w:rsid w:val="00256041"/>
    <w:rsid w:val="00256322"/>
    <w:rsid w:val="00256ACB"/>
    <w:rsid w:val="002572F9"/>
    <w:rsid w:val="00257373"/>
    <w:rsid w:val="00257B48"/>
    <w:rsid w:val="002607C9"/>
    <w:rsid w:val="00260970"/>
    <w:rsid w:val="0026113F"/>
    <w:rsid w:val="00261542"/>
    <w:rsid w:val="00261669"/>
    <w:rsid w:val="00261999"/>
    <w:rsid w:val="00261A03"/>
    <w:rsid w:val="0026263F"/>
    <w:rsid w:val="00262698"/>
    <w:rsid w:val="00262A1D"/>
    <w:rsid w:val="00262A22"/>
    <w:rsid w:val="00263004"/>
    <w:rsid w:val="002643C1"/>
    <w:rsid w:val="00264517"/>
    <w:rsid w:val="00264661"/>
    <w:rsid w:val="0026482B"/>
    <w:rsid w:val="00264A89"/>
    <w:rsid w:val="00265265"/>
    <w:rsid w:val="002657D5"/>
    <w:rsid w:val="00265A8D"/>
    <w:rsid w:val="00265AF2"/>
    <w:rsid w:val="00265D10"/>
    <w:rsid w:val="00265FAC"/>
    <w:rsid w:val="0026608B"/>
    <w:rsid w:val="00266228"/>
    <w:rsid w:val="00266812"/>
    <w:rsid w:val="00266AC6"/>
    <w:rsid w:val="00266C92"/>
    <w:rsid w:val="00267774"/>
    <w:rsid w:val="002677BE"/>
    <w:rsid w:val="00267CDA"/>
    <w:rsid w:val="002705F8"/>
    <w:rsid w:val="002707FF"/>
    <w:rsid w:val="00270B06"/>
    <w:rsid w:val="00270CB9"/>
    <w:rsid w:val="0027132B"/>
    <w:rsid w:val="002731C7"/>
    <w:rsid w:val="00273D98"/>
    <w:rsid w:val="002745E3"/>
    <w:rsid w:val="00274633"/>
    <w:rsid w:val="002747F7"/>
    <w:rsid w:val="002752D0"/>
    <w:rsid w:val="002754E5"/>
    <w:rsid w:val="00275B3D"/>
    <w:rsid w:val="00277162"/>
    <w:rsid w:val="002771B6"/>
    <w:rsid w:val="00277210"/>
    <w:rsid w:val="00277280"/>
    <w:rsid w:val="002806EB"/>
    <w:rsid w:val="00280B22"/>
    <w:rsid w:val="00280E9B"/>
    <w:rsid w:val="00281022"/>
    <w:rsid w:val="00281720"/>
    <w:rsid w:val="002818B5"/>
    <w:rsid w:val="00282814"/>
    <w:rsid w:val="0028290C"/>
    <w:rsid w:val="0028316B"/>
    <w:rsid w:val="00284308"/>
    <w:rsid w:val="00284EE7"/>
    <w:rsid w:val="00285A8B"/>
    <w:rsid w:val="00285BB2"/>
    <w:rsid w:val="00285C91"/>
    <w:rsid w:val="00285F84"/>
    <w:rsid w:val="002863D1"/>
    <w:rsid w:val="002863FD"/>
    <w:rsid w:val="00286407"/>
    <w:rsid w:val="00286C49"/>
    <w:rsid w:val="00286D2F"/>
    <w:rsid w:val="00286DA3"/>
    <w:rsid w:val="00286E14"/>
    <w:rsid w:val="00286F88"/>
    <w:rsid w:val="0028704A"/>
    <w:rsid w:val="002879BB"/>
    <w:rsid w:val="00287A48"/>
    <w:rsid w:val="002900EF"/>
    <w:rsid w:val="0029048B"/>
    <w:rsid w:val="00290717"/>
    <w:rsid w:val="00290D8B"/>
    <w:rsid w:val="00291865"/>
    <w:rsid w:val="00293952"/>
    <w:rsid w:val="0029462B"/>
    <w:rsid w:val="00294873"/>
    <w:rsid w:val="00294A8E"/>
    <w:rsid w:val="00294C1B"/>
    <w:rsid w:val="00294D55"/>
    <w:rsid w:val="002953B0"/>
    <w:rsid w:val="002959C7"/>
    <w:rsid w:val="00295B04"/>
    <w:rsid w:val="00295B0A"/>
    <w:rsid w:val="002967B7"/>
    <w:rsid w:val="002969C9"/>
    <w:rsid w:val="00296D15"/>
    <w:rsid w:val="00297238"/>
    <w:rsid w:val="002977BB"/>
    <w:rsid w:val="00297F86"/>
    <w:rsid w:val="002A08A8"/>
    <w:rsid w:val="002A0B04"/>
    <w:rsid w:val="002A0C3D"/>
    <w:rsid w:val="002A104A"/>
    <w:rsid w:val="002A18AA"/>
    <w:rsid w:val="002A209A"/>
    <w:rsid w:val="002A273A"/>
    <w:rsid w:val="002A43E9"/>
    <w:rsid w:val="002A50D3"/>
    <w:rsid w:val="002A5240"/>
    <w:rsid w:val="002A58CB"/>
    <w:rsid w:val="002A5E5F"/>
    <w:rsid w:val="002A60AD"/>
    <w:rsid w:val="002A75EC"/>
    <w:rsid w:val="002A7754"/>
    <w:rsid w:val="002A77C8"/>
    <w:rsid w:val="002A7B32"/>
    <w:rsid w:val="002A7D57"/>
    <w:rsid w:val="002B0567"/>
    <w:rsid w:val="002B068A"/>
    <w:rsid w:val="002B0727"/>
    <w:rsid w:val="002B079E"/>
    <w:rsid w:val="002B0BF9"/>
    <w:rsid w:val="002B0ECC"/>
    <w:rsid w:val="002B19A7"/>
    <w:rsid w:val="002B1A39"/>
    <w:rsid w:val="002B26B2"/>
    <w:rsid w:val="002B3A26"/>
    <w:rsid w:val="002B3A79"/>
    <w:rsid w:val="002B3DD1"/>
    <w:rsid w:val="002B4060"/>
    <w:rsid w:val="002B47B0"/>
    <w:rsid w:val="002B499D"/>
    <w:rsid w:val="002B4A90"/>
    <w:rsid w:val="002B4C62"/>
    <w:rsid w:val="002B54A0"/>
    <w:rsid w:val="002B5B04"/>
    <w:rsid w:val="002B7499"/>
    <w:rsid w:val="002B76C9"/>
    <w:rsid w:val="002B7C4F"/>
    <w:rsid w:val="002C00A0"/>
    <w:rsid w:val="002C1171"/>
    <w:rsid w:val="002C1B15"/>
    <w:rsid w:val="002C1BBB"/>
    <w:rsid w:val="002C1E8B"/>
    <w:rsid w:val="002C21EE"/>
    <w:rsid w:val="002C22A7"/>
    <w:rsid w:val="002C2570"/>
    <w:rsid w:val="002C2996"/>
    <w:rsid w:val="002C2A56"/>
    <w:rsid w:val="002C3460"/>
    <w:rsid w:val="002C3760"/>
    <w:rsid w:val="002C37F4"/>
    <w:rsid w:val="002C3946"/>
    <w:rsid w:val="002C39FB"/>
    <w:rsid w:val="002C447E"/>
    <w:rsid w:val="002C4653"/>
    <w:rsid w:val="002C4BB2"/>
    <w:rsid w:val="002C4C37"/>
    <w:rsid w:val="002C4CC2"/>
    <w:rsid w:val="002C5AB5"/>
    <w:rsid w:val="002C5CCC"/>
    <w:rsid w:val="002C61DD"/>
    <w:rsid w:val="002C6B59"/>
    <w:rsid w:val="002C6BA5"/>
    <w:rsid w:val="002C6E5D"/>
    <w:rsid w:val="002C7621"/>
    <w:rsid w:val="002C7687"/>
    <w:rsid w:val="002C7785"/>
    <w:rsid w:val="002D0EFE"/>
    <w:rsid w:val="002D1345"/>
    <w:rsid w:val="002D1914"/>
    <w:rsid w:val="002D1B67"/>
    <w:rsid w:val="002D21E3"/>
    <w:rsid w:val="002D22C7"/>
    <w:rsid w:val="002D2D14"/>
    <w:rsid w:val="002D32B5"/>
    <w:rsid w:val="002D33E5"/>
    <w:rsid w:val="002D48FF"/>
    <w:rsid w:val="002D4988"/>
    <w:rsid w:val="002D4B70"/>
    <w:rsid w:val="002D4C84"/>
    <w:rsid w:val="002D5AB9"/>
    <w:rsid w:val="002D6097"/>
    <w:rsid w:val="002D6A67"/>
    <w:rsid w:val="002D6AA7"/>
    <w:rsid w:val="002D74D4"/>
    <w:rsid w:val="002D7648"/>
    <w:rsid w:val="002D7859"/>
    <w:rsid w:val="002D7D52"/>
    <w:rsid w:val="002E0149"/>
    <w:rsid w:val="002E0D39"/>
    <w:rsid w:val="002E0D58"/>
    <w:rsid w:val="002E1B44"/>
    <w:rsid w:val="002E28EA"/>
    <w:rsid w:val="002E290B"/>
    <w:rsid w:val="002E35C0"/>
    <w:rsid w:val="002E405B"/>
    <w:rsid w:val="002E46CD"/>
    <w:rsid w:val="002E4975"/>
    <w:rsid w:val="002E55EF"/>
    <w:rsid w:val="002E5717"/>
    <w:rsid w:val="002E59BB"/>
    <w:rsid w:val="002E5BCB"/>
    <w:rsid w:val="002E6307"/>
    <w:rsid w:val="002E65BB"/>
    <w:rsid w:val="002E68A8"/>
    <w:rsid w:val="002E69B8"/>
    <w:rsid w:val="002E70ED"/>
    <w:rsid w:val="002E72C5"/>
    <w:rsid w:val="002E79D7"/>
    <w:rsid w:val="002E7AF0"/>
    <w:rsid w:val="002F0144"/>
    <w:rsid w:val="002F07D8"/>
    <w:rsid w:val="002F0EE5"/>
    <w:rsid w:val="002F11CE"/>
    <w:rsid w:val="002F1ACD"/>
    <w:rsid w:val="002F1EEC"/>
    <w:rsid w:val="002F2449"/>
    <w:rsid w:val="002F2C67"/>
    <w:rsid w:val="002F2CB4"/>
    <w:rsid w:val="002F2E6D"/>
    <w:rsid w:val="002F2EF0"/>
    <w:rsid w:val="002F353B"/>
    <w:rsid w:val="002F397D"/>
    <w:rsid w:val="002F3A9D"/>
    <w:rsid w:val="002F3BA9"/>
    <w:rsid w:val="002F4069"/>
    <w:rsid w:val="002F5482"/>
    <w:rsid w:val="002F5AB1"/>
    <w:rsid w:val="002F5E68"/>
    <w:rsid w:val="002F6605"/>
    <w:rsid w:val="002F68D3"/>
    <w:rsid w:val="002F6EB5"/>
    <w:rsid w:val="002F73D8"/>
    <w:rsid w:val="0030036A"/>
    <w:rsid w:val="00300724"/>
    <w:rsid w:val="003007E0"/>
    <w:rsid w:val="003011FA"/>
    <w:rsid w:val="00301969"/>
    <w:rsid w:val="00301A67"/>
    <w:rsid w:val="00301AA5"/>
    <w:rsid w:val="00301B58"/>
    <w:rsid w:val="00301BF0"/>
    <w:rsid w:val="003029B8"/>
    <w:rsid w:val="00302C1B"/>
    <w:rsid w:val="00302F25"/>
    <w:rsid w:val="003035CF"/>
    <w:rsid w:val="0030556B"/>
    <w:rsid w:val="003058B5"/>
    <w:rsid w:val="00305AD6"/>
    <w:rsid w:val="0030602C"/>
    <w:rsid w:val="00306697"/>
    <w:rsid w:val="00306757"/>
    <w:rsid w:val="0030688D"/>
    <w:rsid w:val="00306E9B"/>
    <w:rsid w:val="00307D67"/>
    <w:rsid w:val="003103A3"/>
    <w:rsid w:val="00311329"/>
    <w:rsid w:val="00311AC5"/>
    <w:rsid w:val="00311AF3"/>
    <w:rsid w:val="00311F13"/>
    <w:rsid w:val="00312341"/>
    <w:rsid w:val="00313326"/>
    <w:rsid w:val="00313374"/>
    <w:rsid w:val="00313A4D"/>
    <w:rsid w:val="00313D4B"/>
    <w:rsid w:val="00314206"/>
    <w:rsid w:val="00314AEB"/>
    <w:rsid w:val="003159D4"/>
    <w:rsid w:val="00317353"/>
    <w:rsid w:val="0031746B"/>
    <w:rsid w:val="00317519"/>
    <w:rsid w:val="00317730"/>
    <w:rsid w:val="003205C9"/>
    <w:rsid w:val="00320878"/>
    <w:rsid w:val="00320A8D"/>
    <w:rsid w:val="0032176D"/>
    <w:rsid w:val="00321AFC"/>
    <w:rsid w:val="00321C2F"/>
    <w:rsid w:val="0032250F"/>
    <w:rsid w:val="003227EB"/>
    <w:rsid w:val="00322A0C"/>
    <w:rsid w:val="00323137"/>
    <w:rsid w:val="0032321A"/>
    <w:rsid w:val="00323D1F"/>
    <w:rsid w:val="0032427F"/>
    <w:rsid w:val="0032493E"/>
    <w:rsid w:val="00324D52"/>
    <w:rsid w:val="00324DB2"/>
    <w:rsid w:val="00324DCE"/>
    <w:rsid w:val="003250CB"/>
    <w:rsid w:val="003252B9"/>
    <w:rsid w:val="003252C0"/>
    <w:rsid w:val="00325415"/>
    <w:rsid w:val="003257E1"/>
    <w:rsid w:val="00325A78"/>
    <w:rsid w:val="00326029"/>
    <w:rsid w:val="0032692F"/>
    <w:rsid w:val="0032722B"/>
    <w:rsid w:val="0032761E"/>
    <w:rsid w:val="003276F5"/>
    <w:rsid w:val="00327C14"/>
    <w:rsid w:val="00327DF9"/>
    <w:rsid w:val="00330145"/>
    <w:rsid w:val="003303D7"/>
    <w:rsid w:val="00330636"/>
    <w:rsid w:val="00330672"/>
    <w:rsid w:val="00331861"/>
    <w:rsid w:val="00331A94"/>
    <w:rsid w:val="00331E68"/>
    <w:rsid w:val="003323F2"/>
    <w:rsid w:val="003326FB"/>
    <w:rsid w:val="003337A1"/>
    <w:rsid w:val="003339CC"/>
    <w:rsid w:val="00333B6E"/>
    <w:rsid w:val="00334501"/>
    <w:rsid w:val="00334523"/>
    <w:rsid w:val="0033481D"/>
    <w:rsid w:val="00334830"/>
    <w:rsid w:val="0033572B"/>
    <w:rsid w:val="00335748"/>
    <w:rsid w:val="00335815"/>
    <w:rsid w:val="003358FD"/>
    <w:rsid w:val="0033732F"/>
    <w:rsid w:val="00337647"/>
    <w:rsid w:val="003376D4"/>
    <w:rsid w:val="00337966"/>
    <w:rsid w:val="003379B0"/>
    <w:rsid w:val="00337B69"/>
    <w:rsid w:val="00340788"/>
    <w:rsid w:val="003407D7"/>
    <w:rsid w:val="003409FB"/>
    <w:rsid w:val="00341018"/>
    <w:rsid w:val="00341AAB"/>
    <w:rsid w:val="003420A1"/>
    <w:rsid w:val="00343094"/>
    <w:rsid w:val="003435DE"/>
    <w:rsid w:val="00343A5B"/>
    <w:rsid w:val="00343AE1"/>
    <w:rsid w:val="00343B94"/>
    <w:rsid w:val="00343E07"/>
    <w:rsid w:val="00343FE7"/>
    <w:rsid w:val="003442A3"/>
    <w:rsid w:val="003461F6"/>
    <w:rsid w:val="003469DD"/>
    <w:rsid w:val="00346DF7"/>
    <w:rsid w:val="00346FF6"/>
    <w:rsid w:val="00347145"/>
    <w:rsid w:val="00347636"/>
    <w:rsid w:val="003477BB"/>
    <w:rsid w:val="00350454"/>
    <w:rsid w:val="0035055F"/>
    <w:rsid w:val="0035098F"/>
    <w:rsid w:val="00350DBF"/>
    <w:rsid w:val="0035205F"/>
    <w:rsid w:val="003523D2"/>
    <w:rsid w:val="0035298B"/>
    <w:rsid w:val="00352B7A"/>
    <w:rsid w:val="00352E5F"/>
    <w:rsid w:val="0035434E"/>
    <w:rsid w:val="00354B4C"/>
    <w:rsid w:val="0035511E"/>
    <w:rsid w:val="00355132"/>
    <w:rsid w:val="00355719"/>
    <w:rsid w:val="00355A6F"/>
    <w:rsid w:val="00355E04"/>
    <w:rsid w:val="00355E12"/>
    <w:rsid w:val="00357353"/>
    <w:rsid w:val="00357DAA"/>
    <w:rsid w:val="00360163"/>
    <w:rsid w:val="003614A4"/>
    <w:rsid w:val="003619C4"/>
    <w:rsid w:val="0036226D"/>
    <w:rsid w:val="00362EAB"/>
    <w:rsid w:val="00363330"/>
    <w:rsid w:val="00363536"/>
    <w:rsid w:val="00363A8C"/>
    <w:rsid w:val="00363AF1"/>
    <w:rsid w:val="00363B35"/>
    <w:rsid w:val="0036406B"/>
    <w:rsid w:val="003640DA"/>
    <w:rsid w:val="0036416C"/>
    <w:rsid w:val="00364BF9"/>
    <w:rsid w:val="00364FE8"/>
    <w:rsid w:val="003651B5"/>
    <w:rsid w:val="003653DB"/>
    <w:rsid w:val="003654B3"/>
    <w:rsid w:val="003660DF"/>
    <w:rsid w:val="003663A1"/>
    <w:rsid w:val="00366DA8"/>
    <w:rsid w:val="00367DEA"/>
    <w:rsid w:val="003705F6"/>
    <w:rsid w:val="0037062D"/>
    <w:rsid w:val="003706C6"/>
    <w:rsid w:val="00371449"/>
    <w:rsid w:val="0037177B"/>
    <w:rsid w:val="00371852"/>
    <w:rsid w:val="00372223"/>
    <w:rsid w:val="003729AE"/>
    <w:rsid w:val="00372C53"/>
    <w:rsid w:val="00373352"/>
    <w:rsid w:val="0037357C"/>
    <w:rsid w:val="0037370A"/>
    <w:rsid w:val="00373AA5"/>
    <w:rsid w:val="00373D82"/>
    <w:rsid w:val="003740C8"/>
    <w:rsid w:val="0037478E"/>
    <w:rsid w:val="00374C6C"/>
    <w:rsid w:val="0037505E"/>
    <w:rsid w:val="0037542C"/>
    <w:rsid w:val="00375ABA"/>
    <w:rsid w:val="00376737"/>
    <w:rsid w:val="00376998"/>
    <w:rsid w:val="00376A24"/>
    <w:rsid w:val="003775D8"/>
    <w:rsid w:val="003776A3"/>
    <w:rsid w:val="00377CC6"/>
    <w:rsid w:val="0038285A"/>
    <w:rsid w:val="00382B0B"/>
    <w:rsid w:val="00382D95"/>
    <w:rsid w:val="00382E74"/>
    <w:rsid w:val="0038318A"/>
    <w:rsid w:val="00384BE5"/>
    <w:rsid w:val="00384D39"/>
    <w:rsid w:val="00384DF3"/>
    <w:rsid w:val="00385643"/>
    <w:rsid w:val="00385801"/>
    <w:rsid w:val="003861C6"/>
    <w:rsid w:val="00386606"/>
    <w:rsid w:val="003871DE"/>
    <w:rsid w:val="00387334"/>
    <w:rsid w:val="00387524"/>
    <w:rsid w:val="00390349"/>
    <w:rsid w:val="00390763"/>
    <w:rsid w:val="00390E0F"/>
    <w:rsid w:val="00390FED"/>
    <w:rsid w:val="0039122C"/>
    <w:rsid w:val="00391427"/>
    <w:rsid w:val="003928E0"/>
    <w:rsid w:val="00392AD3"/>
    <w:rsid w:val="00393857"/>
    <w:rsid w:val="00394240"/>
    <w:rsid w:val="00394599"/>
    <w:rsid w:val="00394810"/>
    <w:rsid w:val="00394A3E"/>
    <w:rsid w:val="00394C2B"/>
    <w:rsid w:val="00394D1C"/>
    <w:rsid w:val="003952D8"/>
    <w:rsid w:val="00396136"/>
    <w:rsid w:val="00396799"/>
    <w:rsid w:val="00396E1F"/>
    <w:rsid w:val="00396FDE"/>
    <w:rsid w:val="003972C0"/>
    <w:rsid w:val="003974FB"/>
    <w:rsid w:val="003A04D3"/>
    <w:rsid w:val="003A056C"/>
    <w:rsid w:val="003A0679"/>
    <w:rsid w:val="003A07B6"/>
    <w:rsid w:val="003A07D8"/>
    <w:rsid w:val="003A0A43"/>
    <w:rsid w:val="003A0AF3"/>
    <w:rsid w:val="003A0B54"/>
    <w:rsid w:val="003A11E8"/>
    <w:rsid w:val="003A1249"/>
    <w:rsid w:val="003A34B5"/>
    <w:rsid w:val="003A40BC"/>
    <w:rsid w:val="003A4933"/>
    <w:rsid w:val="003A4E54"/>
    <w:rsid w:val="003A529D"/>
    <w:rsid w:val="003A530D"/>
    <w:rsid w:val="003A557A"/>
    <w:rsid w:val="003A6191"/>
    <w:rsid w:val="003A62D4"/>
    <w:rsid w:val="003A62F8"/>
    <w:rsid w:val="003A648C"/>
    <w:rsid w:val="003A67EA"/>
    <w:rsid w:val="003A6C32"/>
    <w:rsid w:val="003A6EDC"/>
    <w:rsid w:val="003A74A0"/>
    <w:rsid w:val="003A7780"/>
    <w:rsid w:val="003B020D"/>
    <w:rsid w:val="003B12AE"/>
    <w:rsid w:val="003B1D68"/>
    <w:rsid w:val="003B2015"/>
    <w:rsid w:val="003B2B1F"/>
    <w:rsid w:val="003B2BE0"/>
    <w:rsid w:val="003B45BC"/>
    <w:rsid w:val="003B4976"/>
    <w:rsid w:val="003B4ABE"/>
    <w:rsid w:val="003B507D"/>
    <w:rsid w:val="003B5ED3"/>
    <w:rsid w:val="003B63D8"/>
    <w:rsid w:val="003B6E07"/>
    <w:rsid w:val="003B7BB8"/>
    <w:rsid w:val="003C0151"/>
    <w:rsid w:val="003C01DD"/>
    <w:rsid w:val="003C046D"/>
    <w:rsid w:val="003C0909"/>
    <w:rsid w:val="003C0C7D"/>
    <w:rsid w:val="003C0CD3"/>
    <w:rsid w:val="003C0EF7"/>
    <w:rsid w:val="003C1565"/>
    <w:rsid w:val="003C163F"/>
    <w:rsid w:val="003C21C9"/>
    <w:rsid w:val="003C2D98"/>
    <w:rsid w:val="003C2DE9"/>
    <w:rsid w:val="003C3422"/>
    <w:rsid w:val="003C3C22"/>
    <w:rsid w:val="003C4C42"/>
    <w:rsid w:val="003C4EA7"/>
    <w:rsid w:val="003C4F43"/>
    <w:rsid w:val="003C4FFE"/>
    <w:rsid w:val="003C531F"/>
    <w:rsid w:val="003C67FF"/>
    <w:rsid w:val="003C6E0F"/>
    <w:rsid w:val="003C7DDC"/>
    <w:rsid w:val="003C7FFC"/>
    <w:rsid w:val="003D0747"/>
    <w:rsid w:val="003D0780"/>
    <w:rsid w:val="003D08F9"/>
    <w:rsid w:val="003D1418"/>
    <w:rsid w:val="003D1B10"/>
    <w:rsid w:val="003D1F3D"/>
    <w:rsid w:val="003D2049"/>
    <w:rsid w:val="003D26AD"/>
    <w:rsid w:val="003D2853"/>
    <w:rsid w:val="003D28B9"/>
    <w:rsid w:val="003D35B2"/>
    <w:rsid w:val="003D3908"/>
    <w:rsid w:val="003D3AFC"/>
    <w:rsid w:val="003D3ED9"/>
    <w:rsid w:val="003D3F04"/>
    <w:rsid w:val="003D45F6"/>
    <w:rsid w:val="003D4960"/>
    <w:rsid w:val="003D4D9C"/>
    <w:rsid w:val="003D5030"/>
    <w:rsid w:val="003D58DA"/>
    <w:rsid w:val="003D60E5"/>
    <w:rsid w:val="003D667D"/>
    <w:rsid w:val="003D791D"/>
    <w:rsid w:val="003D7E44"/>
    <w:rsid w:val="003E0114"/>
    <w:rsid w:val="003E039A"/>
    <w:rsid w:val="003E0410"/>
    <w:rsid w:val="003E1344"/>
    <w:rsid w:val="003E32BE"/>
    <w:rsid w:val="003E33C0"/>
    <w:rsid w:val="003E398C"/>
    <w:rsid w:val="003E4157"/>
    <w:rsid w:val="003E45FF"/>
    <w:rsid w:val="003E48D6"/>
    <w:rsid w:val="003E58AB"/>
    <w:rsid w:val="003E5AE5"/>
    <w:rsid w:val="003E5BB2"/>
    <w:rsid w:val="003E5F23"/>
    <w:rsid w:val="003E608A"/>
    <w:rsid w:val="003E6324"/>
    <w:rsid w:val="003E66C1"/>
    <w:rsid w:val="003E699F"/>
    <w:rsid w:val="003E7C9E"/>
    <w:rsid w:val="003E7DD2"/>
    <w:rsid w:val="003E7F65"/>
    <w:rsid w:val="003F01FA"/>
    <w:rsid w:val="003F02BB"/>
    <w:rsid w:val="003F0342"/>
    <w:rsid w:val="003F0567"/>
    <w:rsid w:val="003F0EF4"/>
    <w:rsid w:val="003F1308"/>
    <w:rsid w:val="003F2230"/>
    <w:rsid w:val="003F2B77"/>
    <w:rsid w:val="003F3957"/>
    <w:rsid w:val="003F3DEB"/>
    <w:rsid w:val="003F404B"/>
    <w:rsid w:val="003F41FA"/>
    <w:rsid w:val="003F43DE"/>
    <w:rsid w:val="003F4564"/>
    <w:rsid w:val="003F4D13"/>
    <w:rsid w:val="003F5514"/>
    <w:rsid w:val="003F61DD"/>
    <w:rsid w:val="003F6767"/>
    <w:rsid w:val="003F6CE7"/>
    <w:rsid w:val="003F7221"/>
    <w:rsid w:val="00400018"/>
    <w:rsid w:val="004006B3"/>
    <w:rsid w:val="00400DBF"/>
    <w:rsid w:val="00401558"/>
    <w:rsid w:val="00401657"/>
    <w:rsid w:val="0040170D"/>
    <w:rsid w:val="004024B0"/>
    <w:rsid w:val="00402953"/>
    <w:rsid w:val="00402ECA"/>
    <w:rsid w:val="0040325C"/>
    <w:rsid w:val="00403765"/>
    <w:rsid w:val="00403E09"/>
    <w:rsid w:val="00404278"/>
    <w:rsid w:val="004046CD"/>
    <w:rsid w:val="00404A07"/>
    <w:rsid w:val="004054E2"/>
    <w:rsid w:val="0040550C"/>
    <w:rsid w:val="004057A5"/>
    <w:rsid w:val="00405A8F"/>
    <w:rsid w:val="0040624C"/>
    <w:rsid w:val="00406F10"/>
    <w:rsid w:val="0040706A"/>
    <w:rsid w:val="004102C5"/>
    <w:rsid w:val="0041108A"/>
    <w:rsid w:val="00411562"/>
    <w:rsid w:val="004116CC"/>
    <w:rsid w:val="00411BE7"/>
    <w:rsid w:val="00412A01"/>
    <w:rsid w:val="00412A58"/>
    <w:rsid w:val="00412E74"/>
    <w:rsid w:val="004140B0"/>
    <w:rsid w:val="00414650"/>
    <w:rsid w:val="00414B45"/>
    <w:rsid w:val="00414B71"/>
    <w:rsid w:val="004154CB"/>
    <w:rsid w:val="004155CC"/>
    <w:rsid w:val="00415A09"/>
    <w:rsid w:val="00415D2E"/>
    <w:rsid w:val="0041606A"/>
    <w:rsid w:val="004168E7"/>
    <w:rsid w:val="00416C28"/>
    <w:rsid w:val="00417188"/>
    <w:rsid w:val="00417BC4"/>
    <w:rsid w:val="00417DBB"/>
    <w:rsid w:val="004202EB"/>
    <w:rsid w:val="00420417"/>
    <w:rsid w:val="00420624"/>
    <w:rsid w:val="00420658"/>
    <w:rsid w:val="00420DEE"/>
    <w:rsid w:val="00421088"/>
    <w:rsid w:val="00421AA7"/>
    <w:rsid w:val="004228DD"/>
    <w:rsid w:val="00422989"/>
    <w:rsid w:val="00422A1A"/>
    <w:rsid w:val="004233BF"/>
    <w:rsid w:val="0042399E"/>
    <w:rsid w:val="00424809"/>
    <w:rsid w:val="00424D0B"/>
    <w:rsid w:val="00424F13"/>
    <w:rsid w:val="00425572"/>
    <w:rsid w:val="0042575F"/>
    <w:rsid w:val="004262B0"/>
    <w:rsid w:val="00426BD1"/>
    <w:rsid w:val="00426D0B"/>
    <w:rsid w:val="00426D12"/>
    <w:rsid w:val="00426F4F"/>
    <w:rsid w:val="00430705"/>
    <w:rsid w:val="00430830"/>
    <w:rsid w:val="004308D3"/>
    <w:rsid w:val="004315BE"/>
    <w:rsid w:val="00431ABD"/>
    <w:rsid w:val="00431F3F"/>
    <w:rsid w:val="00431F91"/>
    <w:rsid w:val="004325DB"/>
    <w:rsid w:val="00432BFA"/>
    <w:rsid w:val="0043345A"/>
    <w:rsid w:val="0043392B"/>
    <w:rsid w:val="00434871"/>
    <w:rsid w:val="00434A2F"/>
    <w:rsid w:val="00434C21"/>
    <w:rsid w:val="00434E2B"/>
    <w:rsid w:val="00435B1B"/>
    <w:rsid w:val="0043622F"/>
    <w:rsid w:val="004362EB"/>
    <w:rsid w:val="004368DF"/>
    <w:rsid w:val="00436CA0"/>
    <w:rsid w:val="00437DF1"/>
    <w:rsid w:val="004400BE"/>
    <w:rsid w:val="004401BE"/>
    <w:rsid w:val="0044021C"/>
    <w:rsid w:val="004403FC"/>
    <w:rsid w:val="004411DD"/>
    <w:rsid w:val="004414A0"/>
    <w:rsid w:val="00441831"/>
    <w:rsid w:val="00441AF6"/>
    <w:rsid w:val="00442360"/>
    <w:rsid w:val="0044236B"/>
    <w:rsid w:val="0044249C"/>
    <w:rsid w:val="004428C0"/>
    <w:rsid w:val="0044367B"/>
    <w:rsid w:val="00443DCF"/>
    <w:rsid w:val="00444D4C"/>
    <w:rsid w:val="00445236"/>
    <w:rsid w:val="0044529C"/>
    <w:rsid w:val="00445733"/>
    <w:rsid w:val="00446835"/>
    <w:rsid w:val="00446E59"/>
    <w:rsid w:val="0044778E"/>
    <w:rsid w:val="004478CA"/>
    <w:rsid w:val="00447947"/>
    <w:rsid w:val="00447C0B"/>
    <w:rsid w:val="00447DF8"/>
    <w:rsid w:val="004502B9"/>
    <w:rsid w:val="004504CF"/>
    <w:rsid w:val="00450B75"/>
    <w:rsid w:val="004515D7"/>
    <w:rsid w:val="004518AB"/>
    <w:rsid w:val="00452B36"/>
    <w:rsid w:val="00452E2F"/>
    <w:rsid w:val="00452E88"/>
    <w:rsid w:val="00453921"/>
    <w:rsid w:val="00453F71"/>
    <w:rsid w:val="00453FC9"/>
    <w:rsid w:val="004543ED"/>
    <w:rsid w:val="00454E75"/>
    <w:rsid w:val="00454E8E"/>
    <w:rsid w:val="004552A2"/>
    <w:rsid w:val="00455302"/>
    <w:rsid w:val="004556D0"/>
    <w:rsid w:val="00455B1D"/>
    <w:rsid w:val="00455DCD"/>
    <w:rsid w:val="004565DE"/>
    <w:rsid w:val="004570AB"/>
    <w:rsid w:val="00457176"/>
    <w:rsid w:val="004573AD"/>
    <w:rsid w:val="00457745"/>
    <w:rsid w:val="0045784B"/>
    <w:rsid w:val="004579CC"/>
    <w:rsid w:val="004608F7"/>
    <w:rsid w:val="00460A05"/>
    <w:rsid w:val="00460F76"/>
    <w:rsid w:val="00461592"/>
    <w:rsid w:val="00461738"/>
    <w:rsid w:val="00461B50"/>
    <w:rsid w:val="004620CD"/>
    <w:rsid w:val="0046213B"/>
    <w:rsid w:val="00462FFE"/>
    <w:rsid w:val="004639FE"/>
    <w:rsid w:val="004642A4"/>
    <w:rsid w:val="00464A6C"/>
    <w:rsid w:val="00464C82"/>
    <w:rsid w:val="00465345"/>
    <w:rsid w:val="00465AA0"/>
    <w:rsid w:val="00466F3F"/>
    <w:rsid w:val="00466F5C"/>
    <w:rsid w:val="004673D7"/>
    <w:rsid w:val="00467E61"/>
    <w:rsid w:val="00470659"/>
    <w:rsid w:val="0047098E"/>
    <w:rsid w:val="00470D3B"/>
    <w:rsid w:val="00470EF9"/>
    <w:rsid w:val="0047148D"/>
    <w:rsid w:val="00471875"/>
    <w:rsid w:val="00471D7D"/>
    <w:rsid w:val="00471FB6"/>
    <w:rsid w:val="0047207B"/>
    <w:rsid w:val="004724BE"/>
    <w:rsid w:val="00472D05"/>
    <w:rsid w:val="00473512"/>
    <w:rsid w:val="00473586"/>
    <w:rsid w:val="0047390E"/>
    <w:rsid w:val="004739F7"/>
    <w:rsid w:val="00473BB9"/>
    <w:rsid w:val="0047444B"/>
    <w:rsid w:val="00474AF0"/>
    <w:rsid w:val="00474CBA"/>
    <w:rsid w:val="00474D3A"/>
    <w:rsid w:val="00474E4A"/>
    <w:rsid w:val="0047564D"/>
    <w:rsid w:val="004757BC"/>
    <w:rsid w:val="00476446"/>
    <w:rsid w:val="00477CDD"/>
    <w:rsid w:val="00477EBA"/>
    <w:rsid w:val="00477FAF"/>
    <w:rsid w:val="00480C45"/>
    <w:rsid w:val="00481A7D"/>
    <w:rsid w:val="00482242"/>
    <w:rsid w:val="004825F5"/>
    <w:rsid w:val="00482837"/>
    <w:rsid w:val="00483215"/>
    <w:rsid w:val="00483340"/>
    <w:rsid w:val="00483B5F"/>
    <w:rsid w:val="00483EBC"/>
    <w:rsid w:val="0048425B"/>
    <w:rsid w:val="004845E8"/>
    <w:rsid w:val="00484B71"/>
    <w:rsid w:val="00484CD9"/>
    <w:rsid w:val="00484F3D"/>
    <w:rsid w:val="004853A7"/>
    <w:rsid w:val="004856DD"/>
    <w:rsid w:val="004856F2"/>
    <w:rsid w:val="004858C7"/>
    <w:rsid w:val="00485C96"/>
    <w:rsid w:val="00485E85"/>
    <w:rsid w:val="00486312"/>
    <w:rsid w:val="00486359"/>
    <w:rsid w:val="00486391"/>
    <w:rsid w:val="00486936"/>
    <w:rsid w:val="00486BB0"/>
    <w:rsid w:val="00486EAC"/>
    <w:rsid w:val="004912F8"/>
    <w:rsid w:val="004919C0"/>
    <w:rsid w:val="004921D1"/>
    <w:rsid w:val="00492246"/>
    <w:rsid w:val="00492BF1"/>
    <w:rsid w:val="00492DB4"/>
    <w:rsid w:val="004935D9"/>
    <w:rsid w:val="00493842"/>
    <w:rsid w:val="00493E18"/>
    <w:rsid w:val="00493F58"/>
    <w:rsid w:val="0049496F"/>
    <w:rsid w:val="00494D25"/>
    <w:rsid w:val="00494F3E"/>
    <w:rsid w:val="004956BA"/>
    <w:rsid w:val="00495E5D"/>
    <w:rsid w:val="004962D9"/>
    <w:rsid w:val="004968B7"/>
    <w:rsid w:val="00496CD1"/>
    <w:rsid w:val="00496FFD"/>
    <w:rsid w:val="004973E2"/>
    <w:rsid w:val="00497C73"/>
    <w:rsid w:val="00497DE0"/>
    <w:rsid w:val="00497EE4"/>
    <w:rsid w:val="004A09A0"/>
    <w:rsid w:val="004A11D2"/>
    <w:rsid w:val="004A2126"/>
    <w:rsid w:val="004A2723"/>
    <w:rsid w:val="004A2ADA"/>
    <w:rsid w:val="004A2BC8"/>
    <w:rsid w:val="004A308D"/>
    <w:rsid w:val="004A3715"/>
    <w:rsid w:val="004A3A41"/>
    <w:rsid w:val="004A3E78"/>
    <w:rsid w:val="004A4AC0"/>
    <w:rsid w:val="004A4EBF"/>
    <w:rsid w:val="004A52DA"/>
    <w:rsid w:val="004A531C"/>
    <w:rsid w:val="004A53B7"/>
    <w:rsid w:val="004A5670"/>
    <w:rsid w:val="004A5F65"/>
    <w:rsid w:val="004A602B"/>
    <w:rsid w:val="004A661C"/>
    <w:rsid w:val="004A6A86"/>
    <w:rsid w:val="004A6BC8"/>
    <w:rsid w:val="004A6ECB"/>
    <w:rsid w:val="004A766F"/>
    <w:rsid w:val="004A7956"/>
    <w:rsid w:val="004A7B5A"/>
    <w:rsid w:val="004A7E10"/>
    <w:rsid w:val="004B00F6"/>
    <w:rsid w:val="004B0A88"/>
    <w:rsid w:val="004B1121"/>
    <w:rsid w:val="004B17E9"/>
    <w:rsid w:val="004B1FFD"/>
    <w:rsid w:val="004B27C5"/>
    <w:rsid w:val="004B2BE8"/>
    <w:rsid w:val="004B30EF"/>
    <w:rsid w:val="004B32FA"/>
    <w:rsid w:val="004B34A2"/>
    <w:rsid w:val="004B3963"/>
    <w:rsid w:val="004B4BDF"/>
    <w:rsid w:val="004B4E55"/>
    <w:rsid w:val="004B5032"/>
    <w:rsid w:val="004B5091"/>
    <w:rsid w:val="004B5859"/>
    <w:rsid w:val="004B5C72"/>
    <w:rsid w:val="004B5F85"/>
    <w:rsid w:val="004B62A3"/>
    <w:rsid w:val="004B67F7"/>
    <w:rsid w:val="004B6F78"/>
    <w:rsid w:val="004B70E6"/>
    <w:rsid w:val="004B71AD"/>
    <w:rsid w:val="004B7DF7"/>
    <w:rsid w:val="004B7E13"/>
    <w:rsid w:val="004C06B4"/>
    <w:rsid w:val="004C2218"/>
    <w:rsid w:val="004C22CB"/>
    <w:rsid w:val="004C2A38"/>
    <w:rsid w:val="004C2B08"/>
    <w:rsid w:val="004C2DF3"/>
    <w:rsid w:val="004C333B"/>
    <w:rsid w:val="004C43BA"/>
    <w:rsid w:val="004C47D7"/>
    <w:rsid w:val="004C4863"/>
    <w:rsid w:val="004C49C7"/>
    <w:rsid w:val="004C54FE"/>
    <w:rsid w:val="004C560B"/>
    <w:rsid w:val="004C596C"/>
    <w:rsid w:val="004C6814"/>
    <w:rsid w:val="004C7516"/>
    <w:rsid w:val="004C78AE"/>
    <w:rsid w:val="004C78F8"/>
    <w:rsid w:val="004C797F"/>
    <w:rsid w:val="004D00A7"/>
    <w:rsid w:val="004D00EA"/>
    <w:rsid w:val="004D02CB"/>
    <w:rsid w:val="004D05C6"/>
    <w:rsid w:val="004D074D"/>
    <w:rsid w:val="004D0A65"/>
    <w:rsid w:val="004D0AB8"/>
    <w:rsid w:val="004D12EC"/>
    <w:rsid w:val="004D1C9B"/>
    <w:rsid w:val="004D23B0"/>
    <w:rsid w:val="004D24B4"/>
    <w:rsid w:val="004D2700"/>
    <w:rsid w:val="004D30C1"/>
    <w:rsid w:val="004D3177"/>
    <w:rsid w:val="004D36B3"/>
    <w:rsid w:val="004D3D4A"/>
    <w:rsid w:val="004D460F"/>
    <w:rsid w:val="004D5A09"/>
    <w:rsid w:val="004D5DD1"/>
    <w:rsid w:val="004D6172"/>
    <w:rsid w:val="004D6B21"/>
    <w:rsid w:val="004D77E7"/>
    <w:rsid w:val="004E0C90"/>
    <w:rsid w:val="004E0ED9"/>
    <w:rsid w:val="004E1393"/>
    <w:rsid w:val="004E16BF"/>
    <w:rsid w:val="004E232F"/>
    <w:rsid w:val="004E2A89"/>
    <w:rsid w:val="004E2D22"/>
    <w:rsid w:val="004E350F"/>
    <w:rsid w:val="004E3DE3"/>
    <w:rsid w:val="004E3F5C"/>
    <w:rsid w:val="004E41CA"/>
    <w:rsid w:val="004E5192"/>
    <w:rsid w:val="004E5331"/>
    <w:rsid w:val="004E5767"/>
    <w:rsid w:val="004E5928"/>
    <w:rsid w:val="004E6669"/>
    <w:rsid w:val="004E6816"/>
    <w:rsid w:val="004E68F9"/>
    <w:rsid w:val="004E732A"/>
    <w:rsid w:val="004E7818"/>
    <w:rsid w:val="004E78EA"/>
    <w:rsid w:val="004F02D8"/>
    <w:rsid w:val="004F04B7"/>
    <w:rsid w:val="004F0919"/>
    <w:rsid w:val="004F1690"/>
    <w:rsid w:val="004F1760"/>
    <w:rsid w:val="004F1768"/>
    <w:rsid w:val="004F1EE7"/>
    <w:rsid w:val="004F27C0"/>
    <w:rsid w:val="004F2806"/>
    <w:rsid w:val="004F34CF"/>
    <w:rsid w:val="004F3E6B"/>
    <w:rsid w:val="004F465A"/>
    <w:rsid w:val="004F48C1"/>
    <w:rsid w:val="004F4A32"/>
    <w:rsid w:val="004F4E39"/>
    <w:rsid w:val="004F4FBD"/>
    <w:rsid w:val="004F56EA"/>
    <w:rsid w:val="004F6190"/>
    <w:rsid w:val="004F6830"/>
    <w:rsid w:val="004F694D"/>
    <w:rsid w:val="004F6A7A"/>
    <w:rsid w:val="004F6E45"/>
    <w:rsid w:val="004F77C5"/>
    <w:rsid w:val="00500283"/>
    <w:rsid w:val="00500643"/>
    <w:rsid w:val="005012BF"/>
    <w:rsid w:val="00501304"/>
    <w:rsid w:val="00501EEA"/>
    <w:rsid w:val="005020E8"/>
    <w:rsid w:val="00502807"/>
    <w:rsid w:val="005028F0"/>
    <w:rsid w:val="00502BD1"/>
    <w:rsid w:val="005031C6"/>
    <w:rsid w:val="005032C1"/>
    <w:rsid w:val="0050394B"/>
    <w:rsid w:val="00504861"/>
    <w:rsid w:val="005053B7"/>
    <w:rsid w:val="00505719"/>
    <w:rsid w:val="00505742"/>
    <w:rsid w:val="00505D2E"/>
    <w:rsid w:val="0050601F"/>
    <w:rsid w:val="0050760A"/>
    <w:rsid w:val="00511039"/>
    <w:rsid w:val="00511654"/>
    <w:rsid w:val="00511688"/>
    <w:rsid w:val="00511735"/>
    <w:rsid w:val="00511D7E"/>
    <w:rsid w:val="00511F43"/>
    <w:rsid w:val="00513322"/>
    <w:rsid w:val="00513729"/>
    <w:rsid w:val="0051372B"/>
    <w:rsid w:val="00513D32"/>
    <w:rsid w:val="00513E1C"/>
    <w:rsid w:val="00513F17"/>
    <w:rsid w:val="005143DB"/>
    <w:rsid w:val="005147F2"/>
    <w:rsid w:val="00514A22"/>
    <w:rsid w:val="00514B6E"/>
    <w:rsid w:val="00515573"/>
    <w:rsid w:val="005155D4"/>
    <w:rsid w:val="0051568C"/>
    <w:rsid w:val="00515750"/>
    <w:rsid w:val="00515885"/>
    <w:rsid w:val="00516407"/>
    <w:rsid w:val="00516469"/>
    <w:rsid w:val="00516823"/>
    <w:rsid w:val="005204DE"/>
    <w:rsid w:val="00520ABF"/>
    <w:rsid w:val="005211F0"/>
    <w:rsid w:val="005212B8"/>
    <w:rsid w:val="00521B5C"/>
    <w:rsid w:val="00521D8C"/>
    <w:rsid w:val="005223F6"/>
    <w:rsid w:val="00522DA0"/>
    <w:rsid w:val="00523401"/>
    <w:rsid w:val="00523668"/>
    <w:rsid w:val="00523789"/>
    <w:rsid w:val="005237A7"/>
    <w:rsid w:val="005238DA"/>
    <w:rsid w:val="00523F25"/>
    <w:rsid w:val="0052439A"/>
    <w:rsid w:val="00524D38"/>
    <w:rsid w:val="0052518D"/>
    <w:rsid w:val="005252F6"/>
    <w:rsid w:val="0052531E"/>
    <w:rsid w:val="005255BF"/>
    <w:rsid w:val="005264A9"/>
    <w:rsid w:val="00526660"/>
    <w:rsid w:val="00527094"/>
    <w:rsid w:val="0052713D"/>
    <w:rsid w:val="00527672"/>
    <w:rsid w:val="0053037C"/>
    <w:rsid w:val="00531533"/>
    <w:rsid w:val="00531C16"/>
    <w:rsid w:val="00532D34"/>
    <w:rsid w:val="00532F69"/>
    <w:rsid w:val="0053322B"/>
    <w:rsid w:val="005336DC"/>
    <w:rsid w:val="005346AB"/>
    <w:rsid w:val="005347D6"/>
    <w:rsid w:val="00534965"/>
    <w:rsid w:val="00534B44"/>
    <w:rsid w:val="00534D2D"/>
    <w:rsid w:val="00534D55"/>
    <w:rsid w:val="005350F7"/>
    <w:rsid w:val="0053555C"/>
    <w:rsid w:val="005355DE"/>
    <w:rsid w:val="005356C0"/>
    <w:rsid w:val="00535C93"/>
    <w:rsid w:val="00535D2A"/>
    <w:rsid w:val="00535FE3"/>
    <w:rsid w:val="00536BC6"/>
    <w:rsid w:val="00536F42"/>
    <w:rsid w:val="0053744A"/>
    <w:rsid w:val="00540470"/>
    <w:rsid w:val="00540B5A"/>
    <w:rsid w:val="00541A63"/>
    <w:rsid w:val="00541E15"/>
    <w:rsid w:val="00541ECD"/>
    <w:rsid w:val="005429E0"/>
    <w:rsid w:val="00542AAA"/>
    <w:rsid w:val="00542DC3"/>
    <w:rsid w:val="005433FF"/>
    <w:rsid w:val="00543526"/>
    <w:rsid w:val="005438D5"/>
    <w:rsid w:val="005444BC"/>
    <w:rsid w:val="0054485C"/>
    <w:rsid w:val="00544F5E"/>
    <w:rsid w:val="00545227"/>
    <w:rsid w:val="005454B9"/>
    <w:rsid w:val="005456C1"/>
    <w:rsid w:val="00545FB9"/>
    <w:rsid w:val="0054682A"/>
    <w:rsid w:val="005469F4"/>
    <w:rsid w:val="00547510"/>
    <w:rsid w:val="0054763F"/>
    <w:rsid w:val="00547B3B"/>
    <w:rsid w:val="00547CD9"/>
    <w:rsid w:val="0055049A"/>
    <w:rsid w:val="005516BD"/>
    <w:rsid w:val="00551A18"/>
    <w:rsid w:val="00552706"/>
    <w:rsid w:val="00552FC5"/>
    <w:rsid w:val="00553390"/>
    <w:rsid w:val="00553479"/>
    <w:rsid w:val="005548D3"/>
    <w:rsid w:val="005554A5"/>
    <w:rsid w:val="005554AC"/>
    <w:rsid w:val="0055567F"/>
    <w:rsid w:val="00556858"/>
    <w:rsid w:val="00556995"/>
    <w:rsid w:val="00560846"/>
    <w:rsid w:val="00560970"/>
    <w:rsid w:val="0056106D"/>
    <w:rsid w:val="00561150"/>
    <w:rsid w:val="005611DB"/>
    <w:rsid w:val="005613C6"/>
    <w:rsid w:val="00561987"/>
    <w:rsid w:val="005619F3"/>
    <w:rsid w:val="00561E21"/>
    <w:rsid w:val="00561E8B"/>
    <w:rsid w:val="005621D6"/>
    <w:rsid w:val="00562536"/>
    <w:rsid w:val="005626A6"/>
    <w:rsid w:val="00562752"/>
    <w:rsid w:val="005627B9"/>
    <w:rsid w:val="00562C06"/>
    <w:rsid w:val="00562EE6"/>
    <w:rsid w:val="00563857"/>
    <w:rsid w:val="00563B85"/>
    <w:rsid w:val="00563C37"/>
    <w:rsid w:val="005648DD"/>
    <w:rsid w:val="00564946"/>
    <w:rsid w:val="005663FE"/>
    <w:rsid w:val="005664CF"/>
    <w:rsid w:val="00567046"/>
    <w:rsid w:val="00567DA5"/>
    <w:rsid w:val="00570359"/>
    <w:rsid w:val="005709DC"/>
    <w:rsid w:val="00570D46"/>
    <w:rsid w:val="00570E75"/>
    <w:rsid w:val="005710C1"/>
    <w:rsid w:val="005717D7"/>
    <w:rsid w:val="00571ED8"/>
    <w:rsid w:val="005721CE"/>
    <w:rsid w:val="00572434"/>
    <w:rsid w:val="005728B1"/>
    <w:rsid w:val="00572A16"/>
    <w:rsid w:val="005732FC"/>
    <w:rsid w:val="00573723"/>
    <w:rsid w:val="0057374F"/>
    <w:rsid w:val="005738D1"/>
    <w:rsid w:val="0057390C"/>
    <w:rsid w:val="00573F01"/>
    <w:rsid w:val="00574414"/>
    <w:rsid w:val="00574D8B"/>
    <w:rsid w:val="00574E90"/>
    <w:rsid w:val="00575043"/>
    <w:rsid w:val="005752C2"/>
    <w:rsid w:val="005759E4"/>
    <w:rsid w:val="00576D00"/>
    <w:rsid w:val="00576F93"/>
    <w:rsid w:val="00576FCE"/>
    <w:rsid w:val="005773AB"/>
    <w:rsid w:val="0057763D"/>
    <w:rsid w:val="005804DF"/>
    <w:rsid w:val="00580622"/>
    <w:rsid w:val="00580D85"/>
    <w:rsid w:val="00581090"/>
    <w:rsid w:val="005811D0"/>
    <w:rsid w:val="00581542"/>
    <w:rsid w:val="005816B4"/>
    <w:rsid w:val="00581DA1"/>
    <w:rsid w:val="005820D9"/>
    <w:rsid w:val="00582225"/>
    <w:rsid w:val="005823FF"/>
    <w:rsid w:val="00582921"/>
    <w:rsid w:val="005832BA"/>
    <w:rsid w:val="00583F87"/>
    <w:rsid w:val="0058414E"/>
    <w:rsid w:val="005842A9"/>
    <w:rsid w:val="00584BB9"/>
    <w:rsid w:val="00585486"/>
    <w:rsid w:val="005856AA"/>
    <w:rsid w:val="00585E24"/>
    <w:rsid w:val="00585F0B"/>
    <w:rsid w:val="005863D0"/>
    <w:rsid w:val="00586DD4"/>
    <w:rsid w:val="0058773E"/>
    <w:rsid w:val="005905F5"/>
    <w:rsid w:val="00590A11"/>
    <w:rsid w:val="00592CBD"/>
    <w:rsid w:val="00592ED3"/>
    <w:rsid w:val="005934BF"/>
    <w:rsid w:val="0059367B"/>
    <w:rsid w:val="005939F6"/>
    <w:rsid w:val="00593D01"/>
    <w:rsid w:val="00593DCB"/>
    <w:rsid w:val="00593FA8"/>
    <w:rsid w:val="00594717"/>
    <w:rsid w:val="00594E6F"/>
    <w:rsid w:val="0059502F"/>
    <w:rsid w:val="005959D1"/>
    <w:rsid w:val="00595A46"/>
    <w:rsid w:val="00595D1C"/>
    <w:rsid w:val="00595EBF"/>
    <w:rsid w:val="00595F70"/>
    <w:rsid w:val="00596863"/>
    <w:rsid w:val="00596C32"/>
    <w:rsid w:val="00596D18"/>
    <w:rsid w:val="00596EE4"/>
    <w:rsid w:val="005A02C8"/>
    <w:rsid w:val="005A0A3E"/>
    <w:rsid w:val="005A0A8A"/>
    <w:rsid w:val="005A17F5"/>
    <w:rsid w:val="005A2213"/>
    <w:rsid w:val="005A2762"/>
    <w:rsid w:val="005A27DD"/>
    <w:rsid w:val="005A2808"/>
    <w:rsid w:val="005A2F2E"/>
    <w:rsid w:val="005A3184"/>
    <w:rsid w:val="005A363A"/>
    <w:rsid w:val="005A36E5"/>
    <w:rsid w:val="005A38F2"/>
    <w:rsid w:val="005A3972"/>
    <w:rsid w:val="005A3F0F"/>
    <w:rsid w:val="005A44ED"/>
    <w:rsid w:val="005A4C11"/>
    <w:rsid w:val="005A52F3"/>
    <w:rsid w:val="005A557A"/>
    <w:rsid w:val="005A5A9F"/>
    <w:rsid w:val="005A61F4"/>
    <w:rsid w:val="005A7107"/>
    <w:rsid w:val="005A7755"/>
    <w:rsid w:val="005A7F70"/>
    <w:rsid w:val="005B05DD"/>
    <w:rsid w:val="005B0967"/>
    <w:rsid w:val="005B0A92"/>
    <w:rsid w:val="005B148C"/>
    <w:rsid w:val="005B2944"/>
    <w:rsid w:val="005B2E9C"/>
    <w:rsid w:val="005B42D8"/>
    <w:rsid w:val="005B4809"/>
    <w:rsid w:val="005B4932"/>
    <w:rsid w:val="005B4C95"/>
    <w:rsid w:val="005B4D13"/>
    <w:rsid w:val="005B4D54"/>
    <w:rsid w:val="005B4D7B"/>
    <w:rsid w:val="005B4F80"/>
    <w:rsid w:val="005B59AC"/>
    <w:rsid w:val="005B5C26"/>
    <w:rsid w:val="005B5DEF"/>
    <w:rsid w:val="005B6422"/>
    <w:rsid w:val="005B6AA0"/>
    <w:rsid w:val="005B6B42"/>
    <w:rsid w:val="005B6F03"/>
    <w:rsid w:val="005B7403"/>
    <w:rsid w:val="005B79A0"/>
    <w:rsid w:val="005B79F8"/>
    <w:rsid w:val="005B7A8C"/>
    <w:rsid w:val="005B7D5E"/>
    <w:rsid w:val="005B7E7C"/>
    <w:rsid w:val="005C05F8"/>
    <w:rsid w:val="005C0775"/>
    <w:rsid w:val="005C0C29"/>
    <w:rsid w:val="005C1769"/>
    <w:rsid w:val="005C1AAD"/>
    <w:rsid w:val="005C1BAB"/>
    <w:rsid w:val="005C1D69"/>
    <w:rsid w:val="005C1DD1"/>
    <w:rsid w:val="005C37BD"/>
    <w:rsid w:val="005C3FD3"/>
    <w:rsid w:val="005C4013"/>
    <w:rsid w:val="005C46A4"/>
    <w:rsid w:val="005C49D8"/>
    <w:rsid w:val="005C506F"/>
    <w:rsid w:val="005C5A50"/>
    <w:rsid w:val="005C5C83"/>
    <w:rsid w:val="005C6183"/>
    <w:rsid w:val="005C6236"/>
    <w:rsid w:val="005C66C2"/>
    <w:rsid w:val="005C688E"/>
    <w:rsid w:val="005C6F10"/>
    <w:rsid w:val="005C7135"/>
    <w:rsid w:val="005C713C"/>
    <w:rsid w:val="005C72D5"/>
    <w:rsid w:val="005C7509"/>
    <w:rsid w:val="005C7572"/>
    <w:rsid w:val="005C790E"/>
    <w:rsid w:val="005C7CE7"/>
    <w:rsid w:val="005C7EC4"/>
    <w:rsid w:val="005D08F0"/>
    <w:rsid w:val="005D09ED"/>
    <w:rsid w:val="005D139A"/>
    <w:rsid w:val="005D14D5"/>
    <w:rsid w:val="005D18F5"/>
    <w:rsid w:val="005D1F1A"/>
    <w:rsid w:val="005D1F4F"/>
    <w:rsid w:val="005D2EBA"/>
    <w:rsid w:val="005D2F79"/>
    <w:rsid w:val="005D321E"/>
    <w:rsid w:val="005D332A"/>
    <w:rsid w:val="005D34BF"/>
    <w:rsid w:val="005D358F"/>
    <w:rsid w:val="005D3C5D"/>
    <w:rsid w:val="005D463E"/>
    <w:rsid w:val="005D4AAD"/>
    <w:rsid w:val="005D511A"/>
    <w:rsid w:val="005D52DF"/>
    <w:rsid w:val="005D543A"/>
    <w:rsid w:val="005D56DB"/>
    <w:rsid w:val="005D6A25"/>
    <w:rsid w:val="005D6ADD"/>
    <w:rsid w:val="005D7B09"/>
    <w:rsid w:val="005D7CF8"/>
    <w:rsid w:val="005E18B1"/>
    <w:rsid w:val="005E205F"/>
    <w:rsid w:val="005E2325"/>
    <w:rsid w:val="005E2CCC"/>
    <w:rsid w:val="005E3804"/>
    <w:rsid w:val="005E3BC6"/>
    <w:rsid w:val="005E3D12"/>
    <w:rsid w:val="005E3EA0"/>
    <w:rsid w:val="005E406F"/>
    <w:rsid w:val="005E4642"/>
    <w:rsid w:val="005E534C"/>
    <w:rsid w:val="005E53E0"/>
    <w:rsid w:val="005E5F16"/>
    <w:rsid w:val="005E6260"/>
    <w:rsid w:val="005E70B4"/>
    <w:rsid w:val="005E7ED6"/>
    <w:rsid w:val="005E7F83"/>
    <w:rsid w:val="005F03DE"/>
    <w:rsid w:val="005F0CA9"/>
    <w:rsid w:val="005F0D8E"/>
    <w:rsid w:val="005F1434"/>
    <w:rsid w:val="005F1869"/>
    <w:rsid w:val="005F235A"/>
    <w:rsid w:val="005F26AF"/>
    <w:rsid w:val="005F2D8C"/>
    <w:rsid w:val="005F350B"/>
    <w:rsid w:val="005F3780"/>
    <w:rsid w:val="005F38B4"/>
    <w:rsid w:val="005F3FE2"/>
    <w:rsid w:val="005F43DD"/>
    <w:rsid w:val="005F457D"/>
    <w:rsid w:val="005F458F"/>
    <w:rsid w:val="005F4C27"/>
    <w:rsid w:val="005F4CF8"/>
    <w:rsid w:val="005F4F3C"/>
    <w:rsid w:val="005F4F9E"/>
    <w:rsid w:val="005F58D0"/>
    <w:rsid w:val="005F60B6"/>
    <w:rsid w:val="005F640A"/>
    <w:rsid w:val="005F6CBC"/>
    <w:rsid w:val="005F79AA"/>
    <w:rsid w:val="005F7E47"/>
    <w:rsid w:val="0060007C"/>
    <w:rsid w:val="00601073"/>
    <w:rsid w:val="006019BC"/>
    <w:rsid w:val="00601C6E"/>
    <w:rsid w:val="00602206"/>
    <w:rsid w:val="0060253D"/>
    <w:rsid w:val="0060265F"/>
    <w:rsid w:val="00602716"/>
    <w:rsid w:val="00602923"/>
    <w:rsid w:val="00602C38"/>
    <w:rsid w:val="00602F26"/>
    <w:rsid w:val="006035C3"/>
    <w:rsid w:val="00603890"/>
    <w:rsid w:val="006038E8"/>
    <w:rsid w:val="00603BCC"/>
    <w:rsid w:val="00603ED9"/>
    <w:rsid w:val="0060482E"/>
    <w:rsid w:val="00604DE0"/>
    <w:rsid w:val="0060558F"/>
    <w:rsid w:val="006062D2"/>
    <w:rsid w:val="00606B04"/>
    <w:rsid w:val="00606D99"/>
    <w:rsid w:val="006070F3"/>
    <w:rsid w:val="0060716C"/>
    <w:rsid w:val="00607864"/>
    <w:rsid w:val="006079A9"/>
    <w:rsid w:val="00607B4D"/>
    <w:rsid w:val="00607C9E"/>
    <w:rsid w:val="0061017B"/>
    <w:rsid w:val="00610ACC"/>
    <w:rsid w:val="00610D78"/>
    <w:rsid w:val="00611B33"/>
    <w:rsid w:val="00611D07"/>
    <w:rsid w:val="00612793"/>
    <w:rsid w:val="006128A2"/>
    <w:rsid w:val="006143FF"/>
    <w:rsid w:val="00614923"/>
    <w:rsid w:val="00614963"/>
    <w:rsid w:val="00614D44"/>
    <w:rsid w:val="006150E5"/>
    <w:rsid w:val="00615100"/>
    <w:rsid w:val="0061656F"/>
    <w:rsid w:val="00616877"/>
    <w:rsid w:val="006172B9"/>
    <w:rsid w:val="00617338"/>
    <w:rsid w:val="0061756F"/>
    <w:rsid w:val="006176DD"/>
    <w:rsid w:val="006178DB"/>
    <w:rsid w:val="0062038F"/>
    <w:rsid w:val="00620450"/>
    <w:rsid w:val="0062079B"/>
    <w:rsid w:val="006212A9"/>
    <w:rsid w:val="006218B3"/>
    <w:rsid w:val="006226AB"/>
    <w:rsid w:val="0062357E"/>
    <w:rsid w:val="006235EB"/>
    <w:rsid w:val="006238FB"/>
    <w:rsid w:val="006239C6"/>
    <w:rsid w:val="00624006"/>
    <w:rsid w:val="0062419B"/>
    <w:rsid w:val="006246A9"/>
    <w:rsid w:val="00625A10"/>
    <w:rsid w:val="006270B4"/>
    <w:rsid w:val="00630224"/>
    <w:rsid w:val="00630A87"/>
    <w:rsid w:val="00630BC9"/>
    <w:rsid w:val="00630C72"/>
    <w:rsid w:val="006312DD"/>
    <w:rsid w:val="00631674"/>
    <w:rsid w:val="00631830"/>
    <w:rsid w:val="006319EC"/>
    <w:rsid w:val="006325A7"/>
    <w:rsid w:val="00632792"/>
    <w:rsid w:val="00632942"/>
    <w:rsid w:val="00632A5D"/>
    <w:rsid w:val="00632E82"/>
    <w:rsid w:val="00633DF4"/>
    <w:rsid w:val="006349C3"/>
    <w:rsid w:val="00634B26"/>
    <w:rsid w:val="00634C0B"/>
    <w:rsid w:val="00634C5A"/>
    <w:rsid w:val="00634F1F"/>
    <w:rsid w:val="00634F74"/>
    <w:rsid w:val="0063505E"/>
    <w:rsid w:val="006350A1"/>
    <w:rsid w:val="0063577A"/>
    <w:rsid w:val="00635965"/>
    <w:rsid w:val="00635CE3"/>
    <w:rsid w:val="006363E0"/>
    <w:rsid w:val="00636A6B"/>
    <w:rsid w:val="00636C9A"/>
    <w:rsid w:val="00636FA7"/>
    <w:rsid w:val="0063701D"/>
    <w:rsid w:val="006375B6"/>
    <w:rsid w:val="00637AF5"/>
    <w:rsid w:val="00640028"/>
    <w:rsid w:val="006401F0"/>
    <w:rsid w:val="0064045B"/>
    <w:rsid w:val="006410C2"/>
    <w:rsid w:val="006412BC"/>
    <w:rsid w:val="006412CD"/>
    <w:rsid w:val="0064150B"/>
    <w:rsid w:val="00642C13"/>
    <w:rsid w:val="00642E05"/>
    <w:rsid w:val="006431B8"/>
    <w:rsid w:val="00643B50"/>
    <w:rsid w:val="00643F59"/>
    <w:rsid w:val="00644DE3"/>
    <w:rsid w:val="00644E18"/>
    <w:rsid w:val="0064519E"/>
    <w:rsid w:val="0064549D"/>
    <w:rsid w:val="006463D7"/>
    <w:rsid w:val="00646C41"/>
    <w:rsid w:val="00646F91"/>
    <w:rsid w:val="006476D3"/>
    <w:rsid w:val="00647798"/>
    <w:rsid w:val="00647E85"/>
    <w:rsid w:val="00647F85"/>
    <w:rsid w:val="00650792"/>
    <w:rsid w:val="00650A16"/>
    <w:rsid w:val="00650C9C"/>
    <w:rsid w:val="00650CBA"/>
    <w:rsid w:val="00651666"/>
    <w:rsid w:val="00651E35"/>
    <w:rsid w:val="00651E42"/>
    <w:rsid w:val="006525B2"/>
    <w:rsid w:val="00652895"/>
    <w:rsid w:val="006536E9"/>
    <w:rsid w:val="00653AAB"/>
    <w:rsid w:val="006544F0"/>
    <w:rsid w:val="00654B65"/>
    <w:rsid w:val="00654EE3"/>
    <w:rsid w:val="00655733"/>
    <w:rsid w:val="00655803"/>
    <w:rsid w:val="006567AE"/>
    <w:rsid w:val="0065684B"/>
    <w:rsid w:val="006568A7"/>
    <w:rsid w:val="006579F4"/>
    <w:rsid w:val="0066061A"/>
    <w:rsid w:val="00660F8E"/>
    <w:rsid w:val="00661607"/>
    <w:rsid w:val="006618F1"/>
    <w:rsid w:val="006619B0"/>
    <w:rsid w:val="006620AA"/>
    <w:rsid w:val="006633C2"/>
    <w:rsid w:val="006636BB"/>
    <w:rsid w:val="00664472"/>
    <w:rsid w:val="00664645"/>
    <w:rsid w:val="006646F9"/>
    <w:rsid w:val="00664702"/>
    <w:rsid w:val="00665741"/>
    <w:rsid w:val="006657BE"/>
    <w:rsid w:val="00665FD7"/>
    <w:rsid w:val="00666565"/>
    <w:rsid w:val="006666AD"/>
    <w:rsid w:val="00666D6B"/>
    <w:rsid w:val="00666D7E"/>
    <w:rsid w:val="00667584"/>
    <w:rsid w:val="006676F0"/>
    <w:rsid w:val="006678DE"/>
    <w:rsid w:val="00667B69"/>
    <w:rsid w:val="0067041B"/>
    <w:rsid w:val="00670977"/>
    <w:rsid w:val="00671520"/>
    <w:rsid w:val="00671CDA"/>
    <w:rsid w:val="006723B7"/>
    <w:rsid w:val="006725A4"/>
    <w:rsid w:val="00672773"/>
    <w:rsid w:val="00673209"/>
    <w:rsid w:val="0067362D"/>
    <w:rsid w:val="006736F3"/>
    <w:rsid w:val="006739E8"/>
    <w:rsid w:val="00674DB4"/>
    <w:rsid w:val="00674DDA"/>
    <w:rsid w:val="00674FF4"/>
    <w:rsid w:val="0067562B"/>
    <w:rsid w:val="0067565D"/>
    <w:rsid w:val="006757D6"/>
    <w:rsid w:val="00675913"/>
    <w:rsid w:val="00676034"/>
    <w:rsid w:val="00676068"/>
    <w:rsid w:val="00676398"/>
    <w:rsid w:val="0067639D"/>
    <w:rsid w:val="00677DAA"/>
    <w:rsid w:val="0068004F"/>
    <w:rsid w:val="006804C8"/>
    <w:rsid w:val="00681312"/>
    <w:rsid w:val="00681405"/>
    <w:rsid w:val="00681678"/>
    <w:rsid w:val="00681744"/>
    <w:rsid w:val="00681E7F"/>
    <w:rsid w:val="00682711"/>
    <w:rsid w:val="00682BFB"/>
    <w:rsid w:val="006834D5"/>
    <w:rsid w:val="00683531"/>
    <w:rsid w:val="00683A7F"/>
    <w:rsid w:val="00683B3D"/>
    <w:rsid w:val="00684371"/>
    <w:rsid w:val="006847B9"/>
    <w:rsid w:val="006847C4"/>
    <w:rsid w:val="006847DD"/>
    <w:rsid w:val="00684813"/>
    <w:rsid w:val="00684AFB"/>
    <w:rsid w:val="00684EFF"/>
    <w:rsid w:val="00684F87"/>
    <w:rsid w:val="00685EF3"/>
    <w:rsid w:val="006874FB"/>
    <w:rsid w:val="006876A9"/>
    <w:rsid w:val="006879CA"/>
    <w:rsid w:val="00687CEF"/>
    <w:rsid w:val="00687E17"/>
    <w:rsid w:val="00687F88"/>
    <w:rsid w:val="00690526"/>
    <w:rsid w:val="00690982"/>
    <w:rsid w:val="006909A4"/>
    <w:rsid w:val="00690F9F"/>
    <w:rsid w:val="0069110D"/>
    <w:rsid w:val="0069118A"/>
    <w:rsid w:val="0069166B"/>
    <w:rsid w:val="00691B03"/>
    <w:rsid w:val="00691E5F"/>
    <w:rsid w:val="00692196"/>
    <w:rsid w:val="006926ED"/>
    <w:rsid w:val="00692909"/>
    <w:rsid w:val="00692D83"/>
    <w:rsid w:val="006933D8"/>
    <w:rsid w:val="006943CD"/>
    <w:rsid w:val="00694476"/>
    <w:rsid w:val="00694602"/>
    <w:rsid w:val="006950AB"/>
    <w:rsid w:val="00695801"/>
    <w:rsid w:val="0069591B"/>
    <w:rsid w:val="006960DE"/>
    <w:rsid w:val="00696AD3"/>
    <w:rsid w:val="00696EAD"/>
    <w:rsid w:val="00696F46"/>
    <w:rsid w:val="00696FC7"/>
    <w:rsid w:val="00697863"/>
    <w:rsid w:val="00697CCA"/>
    <w:rsid w:val="00697FDF"/>
    <w:rsid w:val="006A0B7F"/>
    <w:rsid w:val="006A0CB4"/>
    <w:rsid w:val="006A12F2"/>
    <w:rsid w:val="006A196A"/>
    <w:rsid w:val="006A1B3E"/>
    <w:rsid w:val="006A2109"/>
    <w:rsid w:val="006A2ECA"/>
    <w:rsid w:val="006A3093"/>
    <w:rsid w:val="006A3187"/>
    <w:rsid w:val="006A3391"/>
    <w:rsid w:val="006A3AE0"/>
    <w:rsid w:val="006A3BBB"/>
    <w:rsid w:val="006A3E59"/>
    <w:rsid w:val="006A3E75"/>
    <w:rsid w:val="006A4165"/>
    <w:rsid w:val="006A45B6"/>
    <w:rsid w:val="006A464A"/>
    <w:rsid w:val="006A55B1"/>
    <w:rsid w:val="006A5E61"/>
    <w:rsid w:val="006A5F81"/>
    <w:rsid w:val="006A614B"/>
    <w:rsid w:val="006A6519"/>
    <w:rsid w:val="006A67B9"/>
    <w:rsid w:val="006A6D64"/>
    <w:rsid w:val="006A7446"/>
    <w:rsid w:val="006A7492"/>
    <w:rsid w:val="006A7832"/>
    <w:rsid w:val="006A7E13"/>
    <w:rsid w:val="006B01C8"/>
    <w:rsid w:val="006B0376"/>
    <w:rsid w:val="006B0E51"/>
    <w:rsid w:val="006B144C"/>
    <w:rsid w:val="006B2019"/>
    <w:rsid w:val="006B2362"/>
    <w:rsid w:val="006B2BEA"/>
    <w:rsid w:val="006B2DA0"/>
    <w:rsid w:val="006B41F3"/>
    <w:rsid w:val="006B436D"/>
    <w:rsid w:val="006B4F0E"/>
    <w:rsid w:val="006B50E3"/>
    <w:rsid w:val="006B6187"/>
    <w:rsid w:val="006B6458"/>
    <w:rsid w:val="006B65CE"/>
    <w:rsid w:val="006B66A8"/>
    <w:rsid w:val="006B6B28"/>
    <w:rsid w:val="006B6D1D"/>
    <w:rsid w:val="006B6EA8"/>
    <w:rsid w:val="006B75C3"/>
    <w:rsid w:val="006B7829"/>
    <w:rsid w:val="006B7885"/>
    <w:rsid w:val="006B7C0F"/>
    <w:rsid w:val="006C002A"/>
    <w:rsid w:val="006C0157"/>
    <w:rsid w:val="006C0514"/>
    <w:rsid w:val="006C0D44"/>
    <w:rsid w:val="006C0E55"/>
    <w:rsid w:val="006C0F48"/>
    <w:rsid w:val="006C14BF"/>
    <w:rsid w:val="006C15B7"/>
    <w:rsid w:val="006C288B"/>
    <w:rsid w:val="006C2A72"/>
    <w:rsid w:val="006C32CB"/>
    <w:rsid w:val="006C3F24"/>
    <w:rsid w:val="006C432E"/>
    <w:rsid w:val="006C4714"/>
    <w:rsid w:val="006C497A"/>
    <w:rsid w:val="006C56D4"/>
    <w:rsid w:val="006C5FF2"/>
    <w:rsid w:val="006C6609"/>
    <w:rsid w:val="006C67CD"/>
    <w:rsid w:val="006C6981"/>
    <w:rsid w:val="006C7397"/>
    <w:rsid w:val="006C7A0F"/>
    <w:rsid w:val="006D00F8"/>
    <w:rsid w:val="006D011F"/>
    <w:rsid w:val="006D096B"/>
    <w:rsid w:val="006D10B5"/>
    <w:rsid w:val="006D1952"/>
    <w:rsid w:val="006D2D65"/>
    <w:rsid w:val="006D2E19"/>
    <w:rsid w:val="006D304F"/>
    <w:rsid w:val="006D32C9"/>
    <w:rsid w:val="006D3A6D"/>
    <w:rsid w:val="006D3E18"/>
    <w:rsid w:val="006D41D4"/>
    <w:rsid w:val="006D443A"/>
    <w:rsid w:val="006D4FCA"/>
    <w:rsid w:val="006D5168"/>
    <w:rsid w:val="006D545D"/>
    <w:rsid w:val="006D6AA3"/>
    <w:rsid w:val="006D6B9C"/>
    <w:rsid w:val="006D6CFC"/>
    <w:rsid w:val="006D7509"/>
    <w:rsid w:val="006D7747"/>
    <w:rsid w:val="006E02CC"/>
    <w:rsid w:val="006E111F"/>
    <w:rsid w:val="006E1633"/>
    <w:rsid w:val="006E1ACD"/>
    <w:rsid w:val="006E1E34"/>
    <w:rsid w:val="006E1EE5"/>
    <w:rsid w:val="006E1F4D"/>
    <w:rsid w:val="006E1FB1"/>
    <w:rsid w:val="006E20A4"/>
    <w:rsid w:val="006E2474"/>
    <w:rsid w:val="006E2833"/>
    <w:rsid w:val="006E294B"/>
    <w:rsid w:val="006E30A2"/>
    <w:rsid w:val="006E3476"/>
    <w:rsid w:val="006E47EE"/>
    <w:rsid w:val="006E4851"/>
    <w:rsid w:val="006E554F"/>
    <w:rsid w:val="006E55EC"/>
    <w:rsid w:val="006E612E"/>
    <w:rsid w:val="006E6FC6"/>
    <w:rsid w:val="006E7CFB"/>
    <w:rsid w:val="006E7DD4"/>
    <w:rsid w:val="006E7F10"/>
    <w:rsid w:val="006F03D5"/>
    <w:rsid w:val="006F0433"/>
    <w:rsid w:val="006F133D"/>
    <w:rsid w:val="006F1E1F"/>
    <w:rsid w:val="006F1FF2"/>
    <w:rsid w:val="006F23E3"/>
    <w:rsid w:val="006F3483"/>
    <w:rsid w:val="006F3490"/>
    <w:rsid w:val="006F365A"/>
    <w:rsid w:val="006F36E3"/>
    <w:rsid w:val="006F3A8D"/>
    <w:rsid w:val="006F3B0A"/>
    <w:rsid w:val="006F403E"/>
    <w:rsid w:val="006F45BE"/>
    <w:rsid w:val="006F4AE8"/>
    <w:rsid w:val="006F4BA7"/>
    <w:rsid w:val="006F5559"/>
    <w:rsid w:val="006F58E4"/>
    <w:rsid w:val="006F590B"/>
    <w:rsid w:val="006F59BE"/>
    <w:rsid w:val="006F5EBB"/>
    <w:rsid w:val="006F6B8B"/>
    <w:rsid w:val="006F7626"/>
    <w:rsid w:val="006F7853"/>
    <w:rsid w:val="00700213"/>
    <w:rsid w:val="00700771"/>
    <w:rsid w:val="00700C8C"/>
    <w:rsid w:val="00703167"/>
    <w:rsid w:val="007035FF"/>
    <w:rsid w:val="00703F32"/>
    <w:rsid w:val="007056EC"/>
    <w:rsid w:val="00705801"/>
    <w:rsid w:val="00705AAC"/>
    <w:rsid w:val="007065D4"/>
    <w:rsid w:val="007069BE"/>
    <w:rsid w:val="00706D2C"/>
    <w:rsid w:val="00706F9F"/>
    <w:rsid w:val="007071C7"/>
    <w:rsid w:val="00707888"/>
    <w:rsid w:val="00710160"/>
    <w:rsid w:val="007103FA"/>
    <w:rsid w:val="0071066C"/>
    <w:rsid w:val="00710AB7"/>
    <w:rsid w:val="0071110D"/>
    <w:rsid w:val="007117D1"/>
    <w:rsid w:val="00711FB0"/>
    <w:rsid w:val="0071204A"/>
    <w:rsid w:val="0071218F"/>
    <w:rsid w:val="0071231F"/>
    <w:rsid w:val="0071251E"/>
    <w:rsid w:val="0071262E"/>
    <w:rsid w:val="007138C5"/>
    <w:rsid w:val="00713D89"/>
    <w:rsid w:val="0071480B"/>
    <w:rsid w:val="00714951"/>
    <w:rsid w:val="00714FFB"/>
    <w:rsid w:val="007151D1"/>
    <w:rsid w:val="00715647"/>
    <w:rsid w:val="00715EC6"/>
    <w:rsid w:val="007160CF"/>
    <w:rsid w:val="007172FC"/>
    <w:rsid w:val="007175D1"/>
    <w:rsid w:val="00717C1A"/>
    <w:rsid w:val="0072054A"/>
    <w:rsid w:val="00720C8E"/>
    <w:rsid w:val="0072154A"/>
    <w:rsid w:val="00721ACF"/>
    <w:rsid w:val="00722E0A"/>
    <w:rsid w:val="00722F3D"/>
    <w:rsid w:val="007231F6"/>
    <w:rsid w:val="00723464"/>
    <w:rsid w:val="00723B59"/>
    <w:rsid w:val="007245EA"/>
    <w:rsid w:val="007247BE"/>
    <w:rsid w:val="00724F7C"/>
    <w:rsid w:val="0072583A"/>
    <w:rsid w:val="00726247"/>
    <w:rsid w:val="00726328"/>
    <w:rsid w:val="007265F2"/>
    <w:rsid w:val="007272A9"/>
    <w:rsid w:val="00727741"/>
    <w:rsid w:val="0073139C"/>
    <w:rsid w:val="007317C7"/>
    <w:rsid w:val="00731D89"/>
    <w:rsid w:val="00732286"/>
    <w:rsid w:val="0073263B"/>
    <w:rsid w:val="007330DD"/>
    <w:rsid w:val="007336B9"/>
    <w:rsid w:val="007336FE"/>
    <w:rsid w:val="0073393B"/>
    <w:rsid w:val="00733DEE"/>
    <w:rsid w:val="0073411E"/>
    <w:rsid w:val="00734500"/>
    <w:rsid w:val="0073472C"/>
    <w:rsid w:val="00734839"/>
    <w:rsid w:val="00734A62"/>
    <w:rsid w:val="0073505F"/>
    <w:rsid w:val="00735192"/>
    <w:rsid w:val="00735559"/>
    <w:rsid w:val="00735A53"/>
    <w:rsid w:val="00736106"/>
    <w:rsid w:val="00736146"/>
    <w:rsid w:val="00736295"/>
    <w:rsid w:val="00736F24"/>
    <w:rsid w:val="00737684"/>
    <w:rsid w:val="007409B2"/>
    <w:rsid w:val="00740A39"/>
    <w:rsid w:val="00740B7C"/>
    <w:rsid w:val="00740C2A"/>
    <w:rsid w:val="00741413"/>
    <w:rsid w:val="00741AE6"/>
    <w:rsid w:val="0074213E"/>
    <w:rsid w:val="00742B4F"/>
    <w:rsid w:val="00742C17"/>
    <w:rsid w:val="00742E2F"/>
    <w:rsid w:val="00742FA4"/>
    <w:rsid w:val="007434B0"/>
    <w:rsid w:val="007435A3"/>
    <w:rsid w:val="007442FF"/>
    <w:rsid w:val="0074499E"/>
    <w:rsid w:val="007451DF"/>
    <w:rsid w:val="0074568A"/>
    <w:rsid w:val="00745A87"/>
    <w:rsid w:val="00745EF1"/>
    <w:rsid w:val="00747268"/>
    <w:rsid w:val="00747678"/>
    <w:rsid w:val="00747A66"/>
    <w:rsid w:val="00747DF9"/>
    <w:rsid w:val="00750413"/>
    <w:rsid w:val="0075058C"/>
    <w:rsid w:val="00750654"/>
    <w:rsid w:val="0075067A"/>
    <w:rsid w:val="00750807"/>
    <w:rsid w:val="00750ABE"/>
    <w:rsid w:val="00751257"/>
    <w:rsid w:val="00751F08"/>
    <w:rsid w:val="007520B4"/>
    <w:rsid w:val="007523B1"/>
    <w:rsid w:val="00752630"/>
    <w:rsid w:val="0075275A"/>
    <w:rsid w:val="00752930"/>
    <w:rsid w:val="00754456"/>
    <w:rsid w:val="0075446C"/>
    <w:rsid w:val="007548B7"/>
    <w:rsid w:val="00754E4B"/>
    <w:rsid w:val="00755269"/>
    <w:rsid w:val="007552B9"/>
    <w:rsid w:val="007565C1"/>
    <w:rsid w:val="00756685"/>
    <w:rsid w:val="00760035"/>
    <w:rsid w:val="007600D2"/>
    <w:rsid w:val="007605FB"/>
    <w:rsid w:val="00760806"/>
    <w:rsid w:val="0076130F"/>
    <w:rsid w:val="00761468"/>
    <w:rsid w:val="007619EC"/>
    <w:rsid w:val="0076281C"/>
    <w:rsid w:val="0076284A"/>
    <w:rsid w:val="00763049"/>
    <w:rsid w:val="00763963"/>
    <w:rsid w:val="00763E75"/>
    <w:rsid w:val="0076401D"/>
    <w:rsid w:val="007646F2"/>
    <w:rsid w:val="00764AEA"/>
    <w:rsid w:val="00764BA1"/>
    <w:rsid w:val="007661D6"/>
    <w:rsid w:val="0076623B"/>
    <w:rsid w:val="007667BF"/>
    <w:rsid w:val="0076692B"/>
    <w:rsid w:val="007671E5"/>
    <w:rsid w:val="007674E6"/>
    <w:rsid w:val="00767A00"/>
    <w:rsid w:val="007707E1"/>
    <w:rsid w:val="00770F67"/>
    <w:rsid w:val="007711D1"/>
    <w:rsid w:val="007714BE"/>
    <w:rsid w:val="00771530"/>
    <w:rsid w:val="00771A89"/>
    <w:rsid w:val="0077243E"/>
    <w:rsid w:val="00772A3D"/>
    <w:rsid w:val="00772AE5"/>
    <w:rsid w:val="00772FB0"/>
    <w:rsid w:val="00773591"/>
    <w:rsid w:val="00773AB3"/>
    <w:rsid w:val="00773AF8"/>
    <w:rsid w:val="00773ED4"/>
    <w:rsid w:val="00774E70"/>
    <w:rsid w:val="007751A9"/>
    <w:rsid w:val="0077601B"/>
    <w:rsid w:val="00776D26"/>
    <w:rsid w:val="0077772E"/>
    <w:rsid w:val="00777AAF"/>
    <w:rsid w:val="00777DF2"/>
    <w:rsid w:val="007803C8"/>
    <w:rsid w:val="0078073B"/>
    <w:rsid w:val="00780858"/>
    <w:rsid w:val="0078120E"/>
    <w:rsid w:val="007815D7"/>
    <w:rsid w:val="00781694"/>
    <w:rsid w:val="007816FC"/>
    <w:rsid w:val="007823B7"/>
    <w:rsid w:val="00783D2A"/>
    <w:rsid w:val="00784906"/>
    <w:rsid w:val="00784AEF"/>
    <w:rsid w:val="007854E5"/>
    <w:rsid w:val="00785B70"/>
    <w:rsid w:val="007874B3"/>
    <w:rsid w:val="007904CE"/>
    <w:rsid w:val="007906CE"/>
    <w:rsid w:val="00790C04"/>
    <w:rsid w:val="0079106B"/>
    <w:rsid w:val="00791753"/>
    <w:rsid w:val="00792625"/>
    <w:rsid w:val="00792E07"/>
    <w:rsid w:val="00792E50"/>
    <w:rsid w:val="00792FDA"/>
    <w:rsid w:val="0079338C"/>
    <w:rsid w:val="00793576"/>
    <w:rsid w:val="00794A6D"/>
    <w:rsid w:val="00794E6E"/>
    <w:rsid w:val="00795724"/>
    <w:rsid w:val="0079615C"/>
    <w:rsid w:val="00797848"/>
    <w:rsid w:val="00797ACD"/>
    <w:rsid w:val="007A00EB"/>
    <w:rsid w:val="007A0310"/>
    <w:rsid w:val="007A0572"/>
    <w:rsid w:val="007A18E3"/>
    <w:rsid w:val="007A1A65"/>
    <w:rsid w:val="007A1C5E"/>
    <w:rsid w:val="007A2159"/>
    <w:rsid w:val="007A23E0"/>
    <w:rsid w:val="007A2744"/>
    <w:rsid w:val="007A28E9"/>
    <w:rsid w:val="007A2D1F"/>
    <w:rsid w:val="007A37EE"/>
    <w:rsid w:val="007A3B98"/>
    <w:rsid w:val="007A43FB"/>
    <w:rsid w:val="007A48A9"/>
    <w:rsid w:val="007A4D64"/>
    <w:rsid w:val="007A52B9"/>
    <w:rsid w:val="007A70D3"/>
    <w:rsid w:val="007A71CA"/>
    <w:rsid w:val="007A7FCC"/>
    <w:rsid w:val="007B07E9"/>
    <w:rsid w:val="007B110D"/>
    <w:rsid w:val="007B125B"/>
    <w:rsid w:val="007B145C"/>
    <w:rsid w:val="007B14E1"/>
    <w:rsid w:val="007B1589"/>
    <w:rsid w:val="007B2AA7"/>
    <w:rsid w:val="007B2E44"/>
    <w:rsid w:val="007B3148"/>
    <w:rsid w:val="007B3183"/>
    <w:rsid w:val="007B3617"/>
    <w:rsid w:val="007B3E16"/>
    <w:rsid w:val="007B4853"/>
    <w:rsid w:val="007B4AA3"/>
    <w:rsid w:val="007B4BB5"/>
    <w:rsid w:val="007B58C5"/>
    <w:rsid w:val="007B604F"/>
    <w:rsid w:val="007B6222"/>
    <w:rsid w:val="007B6606"/>
    <w:rsid w:val="007B69F5"/>
    <w:rsid w:val="007B6B9C"/>
    <w:rsid w:val="007B7287"/>
    <w:rsid w:val="007B7EBA"/>
    <w:rsid w:val="007C0A60"/>
    <w:rsid w:val="007C0B80"/>
    <w:rsid w:val="007C0E0E"/>
    <w:rsid w:val="007C10F8"/>
    <w:rsid w:val="007C1195"/>
    <w:rsid w:val="007C129E"/>
    <w:rsid w:val="007C15E5"/>
    <w:rsid w:val="007C17C5"/>
    <w:rsid w:val="007C38BF"/>
    <w:rsid w:val="007C3AE8"/>
    <w:rsid w:val="007C3BDD"/>
    <w:rsid w:val="007C4265"/>
    <w:rsid w:val="007C4290"/>
    <w:rsid w:val="007C4324"/>
    <w:rsid w:val="007C45BE"/>
    <w:rsid w:val="007C4E67"/>
    <w:rsid w:val="007C4FC3"/>
    <w:rsid w:val="007C536C"/>
    <w:rsid w:val="007C55CE"/>
    <w:rsid w:val="007C5BD7"/>
    <w:rsid w:val="007C6243"/>
    <w:rsid w:val="007C65C0"/>
    <w:rsid w:val="007C6BEA"/>
    <w:rsid w:val="007C6D64"/>
    <w:rsid w:val="007C7148"/>
    <w:rsid w:val="007C73EA"/>
    <w:rsid w:val="007C7CE1"/>
    <w:rsid w:val="007D1154"/>
    <w:rsid w:val="007D1C78"/>
    <w:rsid w:val="007D27B7"/>
    <w:rsid w:val="007D3E77"/>
    <w:rsid w:val="007D5E59"/>
    <w:rsid w:val="007D62D9"/>
    <w:rsid w:val="007D66A9"/>
    <w:rsid w:val="007D671A"/>
    <w:rsid w:val="007D7399"/>
    <w:rsid w:val="007D7E5E"/>
    <w:rsid w:val="007E047D"/>
    <w:rsid w:val="007E0A85"/>
    <w:rsid w:val="007E0FB4"/>
    <w:rsid w:val="007E14E3"/>
    <w:rsid w:val="007E14F2"/>
    <w:rsid w:val="007E1B95"/>
    <w:rsid w:val="007E2314"/>
    <w:rsid w:val="007E23E5"/>
    <w:rsid w:val="007E2416"/>
    <w:rsid w:val="007E3095"/>
    <w:rsid w:val="007E41B9"/>
    <w:rsid w:val="007E4DFE"/>
    <w:rsid w:val="007E5079"/>
    <w:rsid w:val="007E52FD"/>
    <w:rsid w:val="007E593F"/>
    <w:rsid w:val="007E5B3A"/>
    <w:rsid w:val="007E6161"/>
    <w:rsid w:val="007E6672"/>
    <w:rsid w:val="007E689D"/>
    <w:rsid w:val="007E6AC2"/>
    <w:rsid w:val="007E6F58"/>
    <w:rsid w:val="007E7517"/>
    <w:rsid w:val="007E7607"/>
    <w:rsid w:val="007E78B3"/>
    <w:rsid w:val="007E78F4"/>
    <w:rsid w:val="007E7E31"/>
    <w:rsid w:val="007F000B"/>
    <w:rsid w:val="007F02F9"/>
    <w:rsid w:val="007F034F"/>
    <w:rsid w:val="007F08E2"/>
    <w:rsid w:val="007F0BD5"/>
    <w:rsid w:val="007F0E7F"/>
    <w:rsid w:val="007F1130"/>
    <w:rsid w:val="007F1552"/>
    <w:rsid w:val="007F1E94"/>
    <w:rsid w:val="007F270C"/>
    <w:rsid w:val="007F5863"/>
    <w:rsid w:val="007F5BC4"/>
    <w:rsid w:val="007F613F"/>
    <w:rsid w:val="007F654F"/>
    <w:rsid w:val="007F6700"/>
    <w:rsid w:val="007F673F"/>
    <w:rsid w:val="007F7010"/>
    <w:rsid w:val="007F7D52"/>
    <w:rsid w:val="008000A0"/>
    <w:rsid w:val="00800B23"/>
    <w:rsid w:val="00800C4D"/>
    <w:rsid w:val="00800DE0"/>
    <w:rsid w:val="008019BE"/>
    <w:rsid w:val="00801ADB"/>
    <w:rsid w:val="00801D25"/>
    <w:rsid w:val="00801F77"/>
    <w:rsid w:val="00802104"/>
    <w:rsid w:val="00802160"/>
    <w:rsid w:val="00802D57"/>
    <w:rsid w:val="00803053"/>
    <w:rsid w:val="008037EB"/>
    <w:rsid w:val="00803A7C"/>
    <w:rsid w:val="00804523"/>
    <w:rsid w:val="008046DF"/>
    <w:rsid w:val="00804837"/>
    <w:rsid w:val="00804CA7"/>
    <w:rsid w:val="00805670"/>
    <w:rsid w:val="0080649D"/>
    <w:rsid w:val="008074A3"/>
    <w:rsid w:val="00807B16"/>
    <w:rsid w:val="00807FF0"/>
    <w:rsid w:val="008102D1"/>
    <w:rsid w:val="00810B0F"/>
    <w:rsid w:val="00810FC5"/>
    <w:rsid w:val="00811159"/>
    <w:rsid w:val="00811969"/>
    <w:rsid w:val="00811FF9"/>
    <w:rsid w:val="00812459"/>
    <w:rsid w:val="00812650"/>
    <w:rsid w:val="00812AC0"/>
    <w:rsid w:val="00812C12"/>
    <w:rsid w:val="0081341B"/>
    <w:rsid w:val="0081352C"/>
    <w:rsid w:val="00813C73"/>
    <w:rsid w:val="00813C78"/>
    <w:rsid w:val="00813E0F"/>
    <w:rsid w:val="0081418B"/>
    <w:rsid w:val="008145C1"/>
    <w:rsid w:val="008148B5"/>
    <w:rsid w:val="0081622B"/>
    <w:rsid w:val="008171C3"/>
    <w:rsid w:val="00817664"/>
    <w:rsid w:val="008178C5"/>
    <w:rsid w:val="0081793A"/>
    <w:rsid w:val="00817F2F"/>
    <w:rsid w:val="00821917"/>
    <w:rsid w:val="00821968"/>
    <w:rsid w:val="00821C4A"/>
    <w:rsid w:val="00821F4C"/>
    <w:rsid w:val="008223A2"/>
    <w:rsid w:val="00822ED5"/>
    <w:rsid w:val="00823020"/>
    <w:rsid w:val="00823BFD"/>
    <w:rsid w:val="0082425C"/>
    <w:rsid w:val="008244CC"/>
    <w:rsid w:val="008244DD"/>
    <w:rsid w:val="008245D3"/>
    <w:rsid w:val="00824987"/>
    <w:rsid w:val="00824CC1"/>
    <w:rsid w:val="0082596D"/>
    <w:rsid w:val="00825ADB"/>
    <w:rsid w:val="008265AD"/>
    <w:rsid w:val="00826BF8"/>
    <w:rsid w:val="00826C19"/>
    <w:rsid w:val="00827106"/>
    <w:rsid w:val="00827FA9"/>
    <w:rsid w:val="00830981"/>
    <w:rsid w:val="00830D12"/>
    <w:rsid w:val="008311CE"/>
    <w:rsid w:val="008316C8"/>
    <w:rsid w:val="00831D8F"/>
    <w:rsid w:val="00832145"/>
    <w:rsid w:val="00832305"/>
    <w:rsid w:val="008329B7"/>
    <w:rsid w:val="0083317E"/>
    <w:rsid w:val="0083398F"/>
    <w:rsid w:val="00833A1F"/>
    <w:rsid w:val="00833EA0"/>
    <w:rsid w:val="00833F59"/>
    <w:rsid w:val="008344AC"/>
    <w:rsid w:val="008357DD"/>
    <w:rsid w:val="00835EFF"/>
    <w:rsid w:val="00836751"/>
    <w:rsid w:val="008371F5"/>
    <w:rsid w:val="00837352"/>
    <w:rsid w:val="008374FC"/>
    <w:rsid w:val="00837EBC"/>
    <w:rsid w:val="00837F08"/>
    <w:rsid w:val="00840026"/>
    <w:rsid w:val="00840053"/>
    <w:rsid w:val="008409B8"/>
    <w:rsid w:val="00840BF0"/>
    <w:rsid w:val="008416B7"/>
    <w:rsid w:val="0084210D"/>
    <w:rsid w:val="00842809"/>
    <w:rsid w:val="00842D15"/>
    <w:rsid w:val="00843043"/>
    <w:rsid w:val="00843E75"/>
    <w:rsid w:val="00843E80"/>
    <w:rsid w:val="00844346"/>
    <w:rsid w:val="008443FE"/>
    <w:rsid w:val="00844DDC"/>
    <w:rsid w:val="00844E73"/>
    <w:rsid w:val="00845308"/>
    <w:rsid w:val="00845474"/>
    <w:rsid w:val="0084587B"/>
    <w:rsid w:val="00845CA6"/>
    <w:rsid w:val="00845D40"/>
    <w:rsid w:val="0084611E"/>
    <w:rsid w:val="0084656D"/>
    <w:rsid w:val="00847435"/>
    <w:rsid w:val="008476C7"/>
    <w:rsid w:val="008478DF"/>
    <w:rsid w:val="00847968"/>
    <w:rsid w:val="00847AEB"/>
    <w:rsid w:val="00847D28"/>
    <w:rsid w:val="00847FA4"/>
    <w:rsid w:val="0085052A"/>
    <w:rsid w:val="00850689"/>
    <w:rsid w:val="00850991"/>
    <w:rsid w:val="00850D5F"/>
    <w:rsid w:val="00850E1E"/>
    <w:rsid w:val="0085199E"/>
    <w:rsid w:val="00851A88"/>
    <w:rsid w:val="00851C9B"/>
    <w:rsid w:val="008526DF"/>
    <w:rsid w:val="00852CB5"/>
    <w:rsid w:val="00852EE9"/>
    <w:rsid w:val="00853477"/>
    <w:rsid w:val="0085355F"/>
    <w:rsid w:val="00853AAA"/>
    <w:rsid w:val="00853F17"/>
    <w:rsid w:val="00854061"/>
    <w:rsid w:val="00854CCD"/>
    <w:rsid w:val="00854F90"/>
    <w:rsid w:val="0085537B"/>
    <w:rsid w:val="008557BA"/>
    <w:rsid w:val="008558F7"/>
    <w:rsid w:val="00855B30"/>
    <w:rsid w:val="00856754"/>
    <w:rsid w:val="00856766"/>
    <w:rsid w:val="00856BA4"/>
    <w:rsid w:val="008577F8"/>
    <w:rsid w:val="00860346"/>
    <w:rsid w:val="008606D5"/>
    <w:rsid w:val="0086091F"/>
    <w:rsid w:val="00860F86"/>
    <w:rsid w:val="008624F2"/>
    <w:rsid w:val="00863377"/>
    <w:rsid w:val="00864505"/>
    <w:rsid w:val="00864FDE"/>
    <w:rsid w:val="008650A3"/>
    <w:rsid w:val="0086515A"/>
    <w:rsid w:val="008653D3"/>
    <w:rsid w:val="00865883"/>
    <w:rsid w:val="0086621C"/>
    <w:rsid w:val="008662EF"/>
    <w:rsid w:val="00866D48"/>
    <w:rsid w:val="008675E3"/>
    <w:rsid w:val="00867E3F"/>
    <w:rsid w:val="00867E52"/>
    <w:rsid w:val="008705A9"/>
    <w:rsid w:val="0087092E"/>
    <w:rsid w:val="008718FC"/>
    <w:rsid w:val="008724B2"/>
    <w:rsid w:val="008725D2"/>
    <w:rsid w:val="00872679"/>
    <w:rsid w:val="008728A0"/>
    <w:rsid w:val="00872CCA"/>
    <w:rsid w:val="00873342"/>
    <w:rsid w:val="00873394"/>
    <w:rsid w:val="00873663"/>
    <w:rsid w:val="008738D7"/>
    <w:rsid w:val="008738F0"/>
    <w:rsid w:val="00873F60"/>
    <w:rsid w:val="008743BC"/>
    <w:rsid w:val="00874431"/>
    <w:rsid w:val="00874D67"/>
    <w:rsid w:val="00874D93"/>
    <w:rsid w:val="00874EC1"/>
    <w:rsid w:val="00875954"/>
    <w:rsid w:val="008762C8"/>
    <w:rsid w:val="008767E3"/>
    <w:rsid w:val="00876A1F"/>
    <w:rsid w:val="00877820"/>
    <w:rsid w:val="00877C24"/>
    <w:rsid w:val="008806E7"/>
    <w:rsid w:val="008807CA"/>
    <w:rsid w:val="00880A2A"/>
    <w:rsid w:val="008812B2"/>
    <w:rsid w:val="00881D57"/>
    <w:rsid w:val="008824B5"/>
    <w:rsid w:val="00882C95"/>
    <w:rsid w:val="00883975"/>
    <w:rsid w:val="00883F89"/>
    <w:rsid w:val="008840BB"/>
    <w:rsid w:val="008844B4"/>
    <w:rsid w:val="008845F7"/>
    <w:rsid w:val="00884770"/>
    <w:rsid w:val="00884A27"/>
    <w:rsid w:val="008855BD"/>
    <w:rsid w:val="0088573A"/>
    <w:rsid w:val="00885780"/>
    <w:rsid w:val="00885C6C"/>
    <w:rsid w:val="00886210"/>
    <w:rsid w:val="008865E0"/>
    <w:rsid w:val="0088660B"/>
    <w:rsid w:val="00886B33"/>
    <w:rsid w:val="0088724E"/>
    <w:rsid w:val="008875C4"/>
    <w:rsid w:val="00887A39"/>
    <w:rsid w:val="008905B0"/>
    <w:rsid w:val="00890838"/>
    <w:rsid w:val="00890892"/>
    <w:rsid w:val="00891A3D"/>
    <w:rsid w:val="00891E24"/>
    <w:rsid w:val="00891F30"/>
    <w:rsid w:val="00892745"/>
    <w:rsid w:val="008928D7"/>
    <w:rsid w:val="00893213"/>
    <w:rsid w:val="00893232"/>
    <w:rsid w:val="0089383D"/>
    <w:rsid w:val="0089401F"/>
    <w:rsid w:val="00894204"/>
    <w:rsid w:val="00894486"/>
    <w:rsid w:val="0089471C"/>
    <w:rsid w:val="00894978"/>
    <w:rsid w:val="00894F96"/>
    <w:rsid w:val="00896C31"/>
    <w:rsid w:val="00897648"/>
    <w:rsid w:val="008978AB"/>
    <w:rsid w:val="008978DB"/>
    <w:rsid w:val="00897974"/>
    <w:rsid w:val="00897B9C"/>
    <w:rsid w:val="008A012F"/>
    <w:rsid w:val="008A0529"/>
    <w:rsid w:val="008A0C26"/>
    <w:rsid w:val="008A0C29"/>
    <w:rsid w:val="008A0F98"/>
    <w:rsid w:val="008A103C"/>
    <w:rsid w:val="008A1049"/>
    <w:rsid w:val="008A1087"/>
    <w:rsid w:val="008A1611"/>
    <w:rsid w:val="008A2716"/>
    <w:rsid w:val="008A2752"/>
    <w:rsid w:val="008A2E64"/>
    <w:rsid w:val="008A352D"/>
    <w:rsid w:val="008A36E9"/>
    <w:rsid w:val="008A3747"/>
    <w:rsid w:val="008A3784"/>
    <w:rsid w:val="008A3C2C"/>
    <w:rsid w:val="008A40F3"/>
    <w:rsid w:val="008A4223"/>
    <w:rsid w:val="008A43A2"/>
    <w:rsid w:val="008A4B8E"/>
    <w:rsid w:val="008A4EFA"/>
    <w:rsid w:val="008A569F"/>
    <w:rsid w:val="008A5E79"/>
    <w:rsid w:val="008A6268"/>
    <w:rsid w:val="008A7D59"/>
    <w:rsid w:val="008A7EAF"/>
    <w:rsid w:val="008B0007"/>
    <w:rsid w:val="008B0333"/>
    <w:rsid w:val="008B058C"/>
    <w:rsid w:val="008B118F"/>
    <w:rsid w:val="008B14CF"/>
    <w:rsid w:val="008B159B"/>
    <w:rsid w:val="008B1F29"/>
    <w:rsid w:val="008B1FE9"/>
    <w:rsid w:val="008B21C7"/>
    <w:rsid w:val="008B239F"/>
    <w:rsid w:val="008B2400"/>
    <w:rsid w:val="008B34D9"/>
    <w:rsid w:val="008B35C6"/>
    <w:rsid w:val="008B3A63"/>
    <w:rsid w:val="008B4104"/>
    <w:rsid w:val="008B42F7"/>
    <w:rsid w:val="008B4C12"/>
    <w:rsid w:val="008B5B59"/>
    <w:rsid w:val="008B5F4B"/>
    <w:rsid w:val="008B5FD1"/>
    <w:rsid w:val="008B6430"/>
    <w:rsid w:val="008B6906"/>
    <w:rsid w:val="008B6DED"/>
    <w:rsid w:val="008B7A61"/>
    <w:rsid w:val="008C01CC"/>
    <w:rsid w:val="008C0284"/>
    <w:rsid w:val="008C07CE"/>
    <w:rsid w:val="008C188A"/>
    <w:rsid w:val="008C1A10"/>
    <w:rsid w:val="008C1F00"/>
    <w:rsid w:val="008C43E5"/>
    <w:rsid w:val="008C46F0"/>
    <w:rsid w:val="008C493D"/>
    <w:rsid w:val="008C524F"/>
    <w:rsid w:val="008C5688"/>
    <w:rsid w:val="008C6272"/>
    <w:rsid w:val="008C7B29"/>
    <w:rsid w:val="008D02C1"/>
    <w:rsid w:val="008D05D0"/>
    <w:rsid w:val="008D0934"/>
    <w:rsid w:val="008D0BAC"/>
    <w:rsid w:val="008D0BE4"/>
    <w:rsid w:val="008D0C39"/>
    <w:rsid w:val="008D11BE"/>
    <w:rsid w:val="008D1934"/>
    <w:rsid w:val="008D1ED4"/>
    <w:rsid w:val="008D2278"/>
    <w:rsid w:val="008D22C2"/>
    <w:rsid w:val="008D342B"/>
    <w:rsid w:val="008D3548"/>
    <w:rsid w:val="008D38F6"/>
    <w:rsid w:val="008D484A"/>
    <w:rsid w:val="008D4A25"/>
    <w:rsid w:val="008D55C1"/>
    <w:rsid w:val="008D5F30"/>
    <w:rsid w:val="008D6CDF"/>
    <w:rsid w:val="008D75BA"/>
    <w:rsid w:val="008D7CA4"/>
    <w:rsid w:val="008E02EB"/>
    <w:rsid w:val="008E0599"/>
    <w:rsid w:val="008E1EF3"/>
    <w:rsid w:val="008E20A9"/>
    <w:rsid w:val="008E2603"/>
    <w:rsid w:val="008E28E9"/>
    <w:rsid w:val="008E29A7"/>
    <w:rsid w:val="008E2E42"/>
    <w:rsid w:val="008E3104"/>
    <w:rsid w:val="008E49F4"/>
    <w:rsid w:val="008E4C76"/>
    <w:rsid w:val="008E56B3"/>
    <w:rsid w:val="008E59FE"/>
    <w:rsid w:val="008E5D90"/>
    <w:rsid w:val="008E6074"/>
    <w:rsid w:val="008E616A"/>
    <w:rsid w:val="008E699D"/>
    <w:rsid w:val="008E7512"/>
    <w:rsid w:val="008E7BA1"/>
    <w:rsid w:val="008E7EF0"/>
    <w:rsid w:val="008E7F45"/>
    <w:rsid w:val="008F0154"/>
    <w:rsid w:val="008F019D"/>
    <w:rsid w:val="008F056C"/>
    <w:rsid w:val="008F2831"/>
    <w:rsid w:val="008F2C59"/>
    <w:rsid w:val="008F309A"/>
    <w:rsid w:val="008F43A8"/>
    <w:rsid w:val="008F4690"/>
    <w:rsid w:val="008F4EF7"/>
    <w:rsid w:val="008F4F17"/>
    <w:rsid w:val="008F50E7"/>
    <w:rsid w:val="008F5211"/>
    <w:rsid w:val="008F557F"/>
    <w:rsid w:val="008F5748"/>
    <w:rsid w:val="008F5A92"/>
    <w:rsid w:val="008F5FCF"/>
    <w:rsid w:val="008F608F"/>
    <w:rsid w:val="008F670B"/>
    <w:rsid w:val="008F6885"/>
    <w:rsid w:val="008F6C14"/>
    <w:rsid w:val="008F6C70"/>
    <w:rsid w:val="008F6DAC"/>
    <w:rsid w:val="008F7662"/>
    <w:rsid w:val="008F7BCD"/>
    <w:rsid w:val="008F7CA8"/>
    <w:rsid w:val="008F7E3C"/>
    <w:rsid w:val="008F7EC3"/>
    <w:rsid w:val="00900812"/>
    <w:rsid w:val="00900B30"/>
    <w:rsid w:val="00900B37"/>
    <w:rsid w:val="00900B5B"/>
    <w:rsid w:val="0090152F"/>
    <w:rsid w:val="00901769"/>
    <w:rsid w:val="0090189A"/>
    <w:rsid w:val="00901BCD"/>
    <w:rsid w:val="00902286"/>
    <w:rsid w:val="00902818"/>
    <w:rsid w:val="0090296A"/>
    <w:rsid w:val="00902E70"/>
    <w:rsid w:val="009033D5"/>
    <w:rsid w:val="0090344A"/>
    <w:rsid w:val="00904072"/>
    <w:rsid w:val="00904598"/>
    <w:rsid w:val="009050D7"/>
    <w:rsid w:val="00905F64"/>
    <w:rsid w:val="0090631D"/>
    <w:rsid w:val="009063A4"/>
    <w:rsid w:val="0090698F"/>
    <w:rsid w:val="00906AFF"/>
    <w:rsid w:val="00906D00"/>
    <w:rsid w:val="00906F04"/>
    <w:rsid w:val="009073D4"/>
    <w:rsid w:val="00907422"/>
    <w:rsid w:val="00907A7C"/>
    <w:rsid w:val="00907BBF"/>
    <w:rsid w:val="00907DCD"/>
    <w:rsid w:val="00907EF5"/>
    <w:rsid w:val="009108D6"/>
    <w:rsid w:val="00911134"/>
    <w:rsid w:val="009113F7"/>
    <w:rsid w:val="00911CBE"/>
    <w:rsid w:val="009125DA"/>
    <w:rsid w:val="00912705"/>
    <w:rsid w:val="00912C91"/>
    <w:rsid w:val="00912DB3"/>
    <w:rsid w:val="00913706"/>
    <w:rsid w:val="00913824"/>
    <w:rsid w:val="0091386B"/>
    <w:rsid w:val="00913E7E"/>
    <w:rsid w:val="00914408"/>
    <w:rsid w:val="0091488E"/>
    <w:rsid w:val="00915911"/>
    <w:rsid w:val="009159A8"/>
    <w:rsid w:val="00915DEF"/>
    <w:rsid w:val="00916D83"/>
    <w:rsid w:val="009204A1"/>
    <w:rsid w:val="00920573"/>
    <w:rsid w:val="00920B35"/>
    <w:rsid w:val="00920D0E"/>
    <w:rsid w:val="009212FF"/>
    <w:rsid w:val="00921367"/>
    <w:rsid w:val="00921EF2"/>
    <w:rsid w:val="00922185"/>
    <w:rsid w:val="009225D2"/>
    <w:rsid w:val="00922801"/>
    <w:rsid w:val="00922892"/>
    <w:rsid w:val="0092299A"/>
    <w:rsid w:val="00922D73"/>
    <w:rsid w:val="009231BD"/>
    <w:rsid w:val="00923342"/>
    <w:rsid w:val="0092338B"/>
    <w:rsid w:val="0092384B"/>
    <w:rsid w:val="00923910"/>
    <w:rsid w:val="009239A8"/>
    <w:rsid w:val="009243D2"/>
    <w:rsid w:val="0092462B"/>
    <w:rsid w:val="009246D7"/>
    <w:rsid w:val="0092482E"/>
    <w:rsid w:val="009248FF"/>
    <w:rsid w:val="00925296"/>
    <w:rsid w:val="009254E3"/>
    <w:rsid w:val="00925755"/>
    <w:rsid w:val="009259DB"/>
    <w:rsid w:val="0092786D"/>
    <w:rsid w:val="00927B82"/>
    <w:rsid w:val="00930021"/>
    <w:rsid w:val="009309F4"/>
    <w:rsid w:val="00931676"/>
    <w:rsid w:val="009323CE"/>
    <w:rsid w:val="0093246A"/>
    <w:rsid w:val="0093453F"/>
    <w:rsid w:val="009349A2"/>
    <w:rsid w:val="00935A99"/>
    <w:rsid w:val="0093617D"/>
    <w:rsid w:val="00936422"/>
    <w:rsid w:val="009365A9"/>
    <w:rsid w:val="009366B9"/>
    <w:rsid w:val="00936B7C"/>
    <w:rsid w:val="009377E5"/>
    <w:rsid w:val="00937995"/>
    <w:rsid w:val="00937B7C"/>
    <w:rsid w:val="0094058F"/>
    <w:rsid w:val="0094074A"/>
    <w:rsid w:val="0094100F"/>
    <w:rsid w:val="009414B5"/>
    <w:rsid w:val="00941D74"/>
    <w:rsid w:val="00941E39"/>
    <w:rsid w:val="00941F9D"/>
    <w:rsid w:val="0094296D"/>
    <w:rsid w:val="00942A52"/>
    <w:rsid w:val="00942A57"/>
    <w:rsid w:val="00942CD2"/>
    <w:rsid w:val="00943705"/>
    <w:rsid w:val="00944ED4"/>
    <w:rsid w:val="00944F1F"/>
    <w:rsid w:val="009458FF"/>
    <w:rsid w:val="00945D89"/>
    <w:rsid w:val="009462E2"/>
    <w:rsid w:val="00946EC0"/>
    <w:rsid w:val="00947CCE"/>
    <w:rsid w:val="00950400"/>
    <w:rsid w:val="009504B9"/>
    <w:rsid w:val="009507AF"/>
    <w:rsid w:val="0095127E"/>
    <w:rsid w:val="00951522"/>
    <w:rsid w:val="00951C50"/>
    <w:rsid w:val="00951E0C"/>
    <w:rsid w:val="00951ECD"/>
    <w:rsid w:val="0095240A"/>
    <w:rsid w:val="0095275E"/>
    <w:rsid w:val="009530A1"/>
    <w:rsid w:val="009537AA"/>
    <w:rsid w:val="00953ABB"/>
    <w:rsid w:val="00953BD4"/>
    <w:rsid w:val="00953F40"/>
    <w:rsid w:val="0095400B"/>
    <w:rsid w:val="00954667"/>
    <w:rsid w:val="0095466F"/>
    <w:rsid w:val="00954CF9"/>
    <w:rsid w:val="00956618"/>
    <w:rsid w:val="00956BED"/>
    <w:rsid w:val="00956FD4"/>
    <w:rsid w:val="00957083"/>
    <w:rsid w:val="00960070"/>
    <w:rsid w:val="009603BD"/>
    <w:rsid w:val="0096059D"/>
    <w:rsid w:val="00960F96"/>
    <w:rsid w:val="009619DB"/>
    <w:rsid w:val="00962A1C"/>
    <w:rsid w:val="00962C6C"/>
    <w:rsid w:val="00962CA4"/>
    <w:rsid w:val="00962ECE"/>
    <w:rsid w:val="00963441"/>
    <w:rsid w:val="0096443C"/>
    <w:rsid w:val="00964A55"/>
    <w:rsid w:val="00964D5E"/>
    <w:rsid w:val="00964E46"/>
    <w:rsid w:val="00965839"/>
    <w:rsid w:val="0096626B"/>
    <w:rsid w:val="009662B4"/>
    <w:rsid w:val="009663B1"/>
    <w:rsid w:val="00966779"/>
    <w:rsid w:val="00966AA2"/>
    <w:rsid w:val="00966AB7"/>
    <w:rsid w:val="00966D45"/>
    <w:rsid w:val="0096725C"/>
    <w:rsid w:val="009674BC"/>
    <w:rsid w:val="0096759D"/>
    <w:rsid w:val="0096774B"/>
    <w:rsid w:val="00967759"/>
    <w:rsid w:val="009679CF"/>
    <w:rsid w:val="00967C13"/>
    <w:rsid w:val="00967C1D"/>
    <w:rsid w:val="00967FB0"/>
    <w:rsid w:val="009702EC"/>
    <w:rsid w:val="009705D1"/>
    <w:rsid w:val="009710BC"/>
    <w:rsid w:val="009715D9"/>
    <w:rsid w:val="00971BDB"/>
    <w:rsid w:val="00971E63"/>
    <w:rsid w:val="00972239"/>
    <w:rsid w:val="009722F4"/>
    <w:rsid w:val="00972AE1"/>
    <w:rsid w:val="00972C5A"/>
    <w:rsid w:val="009739E3"/>
    <w:rsid w:val="00973ACF"/>
    <w:rsid w:val="009740CB"/>
    <w:rsid w:val="009757C8"/>
    <w:rsid w:val="00976116"/>
    <w:rsid w:val="00976901"/>
    <w:rsid w:val="009769A3"/>
    <w:rsid w:val="00976BBB"/>
    <w:rsid w:val="00976F6A"/>
    <w:rsid w:val="009770F6"/>
    <w:rsid w:val="009773CF"/>
    <w:rsid w:val="009800AA"/>
    <w:rsid w:val="00980DA5"/>
    <w:rsid w:val="00981075"/>
    <w:rsid w:val="009815BC"/>
    <w:rsid w:val="009817DC"/>
    <w:rsid w:val="00981AD1"/>
    <w:rsid w:val="00981C51"/>
    <w:rsid w:val="00981CC0"/>
    <w:rsid w:val="00981FD5"/>
    <w:rsid w:val="0098324D"/>
    <w:rsid w:val="00983575"/>
    <w:rsid w:val="00983B88"/>
    <w:rsid w:val="00985B61"/>
    <w:rsid w:val="00985B96"/>
    <w:rsid w:val="00985E7B"/>
    <w:rsid w:val="00986950"/>
    <w:rsid w:val="00986DCB"/>
    <w:rsid w:val="009870C3"/>
    <w:rsid w:val="009871BD"/>
    <w:rsid w:val="009871E5"/>
    <w:rsid w:val="00987830"/>
    <w:rsid w:val="0099048C"/>
    <w:rsid w:val="00990832"/>
    <w:rsid w:val="00990A9D"/>
    <w:rsid w:val="00990B24"/>
    <w:rsid w:val="00990E95"/>
    <w:rsid w:val="00991018"/>
    <w:rsid w:val="0099158D"/>
    <w:rsid w:val="009915E5"/>
    <w:rsid w:val="00991D79"/>
    <w:rsid w:val="009924C7"/>
    <w:rsid w:val="0099250A"/>
    <w:rsid w:val="00992792"/>
    <w:rsid w:val="00993FA2"/>
    <w:rsid w:val="009941D0"/>
    <w:rsid w:val="00994358"/>
    <w:rsid w:val="009948CE"/>
    <w:rsid w:val="00994B55"/>
    <w:rsid w:val="00995C36"/>
    <w:rsid w:val="00995F93"/>
    <w:rsid w:val="0099667B"/>
    <w:rsid w:val="00996EAA"/>
    <w:rsid w:val="00996F23"/>
    <w:rsid w:val="009975B0"/>
    <w:rsid w:val="009A06EE"/>
    <w:rsid w:val="009A1038"/>
    <w:rsid w:val="009A12E4"/>
    <w:rsid w:val="009A1ABB"/>
    <w:rsid w:val="009A1FCB"/>
    <w:rsid w:val="009A27A1"/>
    <w:rsid w:val="009A31F7"/>
    <w:rsid w:val="009A33C0"/>
    <w:rsid w:val="009A366D"/>
    <w:rsid w:val="009A39D3"/>
    <w:rsid w:val="009A4E9F"/>
    <w:rsid w:val="009A56D2"/>
    <w:rsid w:val="009A5701"/>
    <w:rsid w:val="009A59E7"/>
    <w:rsid w:val="009A5E58"/>
    <w:rsid w:val="009A5FD7"/>
    <w:rsid w:val="009A6040"/>
    <w:rsid w:val="009A673F"/>
    <w:rsid w:val="009A6D3D"/>
    <w:rsid w:val="009A7670"/>
    <w:rsid w:val="009A7AB6"/>
    <w:rsid w:val="009B02A8"/>
    <w:rsid w:val="009B0F2A"/>
    <w:rsid w:val="009B15E8"/>
    <w:rsid w:val="009B1636"/>
    <w:rsid w:val="009B2B27"/>
    <w:rsid w:val="009B2FA3"/>
    <w:rsid w:val="009B363F"/>
    <w:rsid w:val="009B3AD6"/>
    <w:rsid w:val="009B4D6D"/>
    <w:rsid w:val="009B600D"/>
    <w:rsid w:val="009B70DF"/>
    <w:rsid w:val="009C0029"/>
    <w:rsid w:val="009C0062"/>
    <w:rsid w:val="009C076A"/>
    <w:rsid w:val="009C0996"/>
    <w:rsid w:val="009C1002"/>
    <w:rsid w:val="009C15DA"/>
    <w:rsid w:val="009C1650"/>
    <w:rsid w:val="009C2076"/>
    <w:rsid w:val="009C296F"/>
    <w:rsid w:val="009C326E"/>
    <w:rsid w:val="009C4095"/>
    <w:rsid w:val="009C4453"/>
    <w:rsid w:val="009C4841"/>
    <w:rsid w:val="009C485E"/>
    <w:rsid w:val="009C526D"/>
    <w:rsid w:val="009C5E95"/>
    <w:rsid w:val="009C630C"/>
    <w:rsid w:val="009C6D23"/>
    <w:rsid w:val="009C70BA"/>
    <w:rsid w:val="009C70D5"/>
    <w:rsid w:val="009C76B7"/>
    <w:rsid w:val="009D02D2"/>
    <w:rsid w:val="009D09C5"/>
    <w:rsid w:val="009D09D6"/>
    <w:rsid w:val="009D0CC7"/>
    <w:rsid w:val="009D0E1A"/>
    <w:rsid w:val="009D0F9C"/>
    <w:rsid w:val="009D13B5"/>
    <w:rsid w:val="009D13EB"/>
    <w:rsid w:val="009D1676"/>
    <w:rsid w:val="009D17C6"/>
    <w:rsid w:val="009D4126"/>
    <w:rsid w:val="009D4CEE"/>
    <w:rsid w:val="009D50A8"/>
    <w:rsid w:val="009D5904"/>
    <w:rsid w:val="009D738C"/>
    <w:rsid w:val="009D7494"/>
    <w:rsid w:val="009D750E"/>
    <w:rsid w:val="009D7B78"/>
    <w:rsid w:val="009D7D8A"/>
    <w:rsid w:val="009E000B"/>
    <w:rsid w:val="009E07D1"/>
    <w:rsid w:val="009E1630"/>
    <w:rsid w:val="009E1A27"/>
    <w:rsid w:val="009E1D71"/>
    <w:rsid w:val="009E21D0"/>
    <w:rsid w:val="009E24DC"/>
    <w:rsid w:val="009E2539"/>
    <w:rsid w:val="009E2ACE"/>
    <w:rsid w:val="009E311B"/>
    <w:rsid w:val="009E411C"/>
    <w:rsid w:val="009E4208"/>
    <w:rsid w:val="009E46CD"/>
    <w:rsid w:val="009E4E49"/>
    <w:rsid w:val="009E5659"/>
    <w:rsid w:val="009E59A5"/>
    <w:rsid w:val="009E5D0C"/>
    <w:rsid w:val="009E6A62"/>
    <w:rsid w:val="009E777D"/>
    <w:rsid w:val="009E77E8"/>
    <w:rsid w:val="009F0086"/>
    <w:rsid w:val="009F097E"/>
    <w:rsid w:val="009F1247"/>
    <w:rsid w:val="009F267D"/>
    <w:rsid w:val="009F30DF"/>
    <w:rsid w:val="009F3AA1"/>
    <w:rsid w:val="009F3B44"/>
    <w:rsid w:val="009F4024"/>
    <w:rsid w:val="009F42FD"/>
    <w:rsid w:val="009F4508"/>
    <w:rsid w:val="009F5065"/>
    <w:rsid w:val="009F5D69"/>
    <w:rsid w:val="009F5F2B"/>
    <w:rsid w:val="009F5FE5"/>
    <w:rsid w:val="009F6058"/>
    <w:rsid w:val="009F65E5"/>
    <w:rsid w:val="009F67C2"/>
    <w:rsid w:val="009F6B89"/>
    <w:rsid w:val="009F6E1C"/>
    <w:rsid w:val="009F6ED1"/>
    <w:rsid w:val="009F7358"/>
    <w:rsid w:val="009F7665"/>
    <w:rsid w:val="009F7A67"/>
    <w:rsid w:val="009F7BA9"/>
    <w:rsid w:val="009F7BCF"/>
    <w:rsid w:val="00A000ED"/>
    <w:rsid w:val="00A00877"/>
    <w:rsid w:val="00A013BE"/>
    <w:rsid w:val="00A01690"/>
    <w:rsid w:val="00A01790"/>
    <w:rsid w:val="00A0185F"/>
    <w:rsid w:val="00A018B0"/>
    <w:rsid w:val="00A01BF5"/>
    <w:rsid w:val="00A02531"/>
    <w:rsid w:val="00A038B5"/>
    <w:rsid w:val="00A03C1F"/>
    <w:rsid w:val="00A03C7C"/>
    <w:rsid w:val="00A04C87"/>
    <w:rsid w:val="00A04C96"/>
    <w:rsid w:val="00A04ED0"/>
    <w:rsid w:val="00A052E4"/>
    <w:rsid w:val="00A05CD1"/>
    <w:rsid w:val="00A06282"/>
    <w:rsid w:val="00A06DF2"/>
    <w:rsid w:val="00A07406"/>
    <w:rsid w:val="00A07478"/>
    <w:rsid w:val="00A074F4"/>
    <w:rsid w:val="00A0752F"/>
    <w:rsid w:val="00A078EB"/>
    <w:rsid w:val="00A10502"/>
    <w:rsid w:val="00A108F6"/>
    <w:rsid w:val="00A11927"/>
    <w:rsid w:val="00A11D16"/>
    <w:rsid w:val="00A11E50"/>
    <w:rsid w:val="00A11FA7"/>
    <w:rsid w:val="00A12272"/>
    <w:rsid w:val="00A12CDF"/>
    <w:rsid w:val="00A13000"/>
    <w:rsid w:val="00A142D0"/>
    <w:rsid w:val="00A15897"/>
    <w:rsid w:val="00A15A58"/>
    <w:rsid w:val="00A15E36"/>
    <w:rsid w:val="00A16169"/>
    <w:rsid w:val="00A166EF"/>
    <w:rsid w:val="00A16733"/>
    <w:rsid w:val="00A1724F"/>
    <w:rsid w:val="00A1744F"/>
    <w:rsid w:val="00A17656"/>
    <w:rsid w:val="00A17762"/>
    <w:rsid w:val="00A17E02"/>
    <w:rsid w:val="00A202CB"/>
    <w:rsid w:val="00A2058E"/>
    <w:rsid w:val="00A2059B"/>
    <w:rsid w:val="00A2079D"/>
    <w:rsid w:val="00A208D3"/>
    <w:rsid w:val="00A20F1F"/>
    <w:rsid w:val="00A21AD0"/>
    <w:rsid w:val="00A22206"/>
    <w:rsid w:val="00A22A18"/>
    <w:rsid w:val="00A23442"/>
    <w:rsid w:val="00A2358C"/>
    <w:rsid w:val="00A23D35"/>
    <w:rsid w:val="00A2409C"/>
    <w:rsid w:val="00A241E4"/>
    <w:rsid w:val="00A24487"/>
    <w:rsid w:val="00A246ED"/>
    <w:rsid w:val="00A24BB1"/>
    <w:rsid w:val="00A25778"/>
    <w:rsid w:val="00A2579F"/>
    <w:rsid w:val="00A25945"/>
    <w:rsid w:val="00A25F86"/>
    <w:rsid w:val="00A2619F"/>
    <w:rsid w:val="00A27B7A"/>
    <w:rsid w:val="00A3025F"/>
    <w:rsid w:val="00A30D7A"/>
    <w:rsid w:val="00A3111A"/>
    <w:rsid w:val="00A31807"/>
    <w:rsid w:val="00A31A35"/>
    <w:rsid w:val="00A31B8D"/>
    <w:rsid w:val="00A31DFB"/>
    <w:rsid w:val="00A326E4"/>
    <w:rsid w:val="00A32899"/>
    <w:rsid w:val="00A32DCF"/>
    <w:rsid w:val="00A32DF4"/>
    <w:rsid w:val="00A348E9"/>
    <w:rsid w:val="00A359AC"/>
    <w:rsid w:val="00A35A8A"/>
    <w:rsid w:val="00A36342"/>
    <w:rsid w:val="00A36831"/>
    <w:rsid w:val="00A36B53"/>
    <w:rsid w:val="00A3717C"/>
    <w:rsid w:val="00A37A01"/>
    <w:rsid w:val="00A4048C"/>
    <w:rsid w:val="00A405C2"/>
    <w:rsid w:val="00A406FD"/>
    <w:rsid w:val="00A40EB9"/>
    <w:rsid w:val="00A40EFF"/>
    <w:rsid w:val="00A41293"/>
    <w:rsid w:val="00A41DEE"/>
    <w:rsid w:val="00A41E48"/>
    <w:rsid w:val="00A42049"/>
    <w:rsid w:val="00A42F25"/>
    <w:rsid w:val="00A43B86"/>
    <w:rsid w:val="00A43D0C"/>
    <w:rsid w:val="00A45ACA"/>
    <w:rsid w:val="00A45F7F"/>
    <w:rsid w:val="00A47052"/>
    <w:rsid w:val="00A472E1"/>
    <w:rsid w:val="00A47620"/>
    <w:rsid w:val="00A47AE1"/>
    <w:rsid w:val="00A47C8B"/>
    <w:rsid w:val="00A50921"/>
    <w:rsid w:val="00A50C45"/>
    <w:rsid w:val="00A513B3"/>
    <w:rsid w:val="00A515F8"/>
    <w:rsid w:val="00A51CFF"/>
    <w:rsid w:val="00A51D25"/>
    <w:rsid w:val="00A522CA"/>
    <w:rsid w:val="00A523C1"/>
    <w:rsid w:val="00A5279F"/>
    <w:rsid w:val="00A52877"/>
    <w:rsid w:val="00A52AE3"/>
    <w:rsid w:val="00A52F66"/>
    <w:rsid w:val="00A544E6"/>
    <w:rsid w:val="00A54592"/>
    <w:rsid w:val="00A5460F"/>
    <w:rsid w:val="00A54668"/>
    <w:rsid w:val="00A54822"/>
    <w:rsid w:val="00A554C7"/>
    <w:rsid w:val="00A5659E"/>
    <w:rsid w:val="00A56615"/>
    <w:rsid w:val="00A567B4"/>
    <w:rsid w:val="00A56F10"/>
    <w:rsid w:val="00A5723C"/>
    <w:rsid w:val="00A57CD6"/>
    <w:rsid w:val="00A60AA9"/>
    <w:rsid w:val="00A612E7"/>
    <w:rsid w:val="00A61716"/>
    <w:rsid w:val="00A6218E"/>
    <w:rsid w:val="00A625EB"/>
    <w:rsid w:val="00A62C4E"/>
    <w:rsid w:val="00A63071"/>
    <w:rsid w:val="00A63262"/>
    <w:rsid w:val="00A632F3"/>
    <w:rsid w:val="00A63307"/>
    <w:rsid w:val="00A63330"/>
    <w:rsid w:val="00A63616"/>
    <w:rsid w:val="00A6374C"/>
    <w:rsid w:val="00A639A6"/>
    <w:rsid w:val="00A63BF9"/>
    <w:rsid w:val="00A64247"/>
    <w:rsid w:val="00A64483"/>
    <w:rsid w:val="00A64D40"/>
    <w:rsid w:val="00A64DE9"/>
    <w:rsid w:val="00A65725"/>
    <w:rsid w:val="00A65994"/>
    <w:rsid w:val="00A661AC"/>
    <w:rsid w:val="00A6673E"/>
    <w:rsid w:val="00A66B82"/>
    <w:rsid w:val="00A67318"/>
    <w:rsid w:val="00A67633"/>
    <w:rsid w:val="00A67ADC"/>
    <w:rsid w:val="00A67D7E"/>
    <w:rsid w:val="00A67D80"/>
    <w:rsid w:val="00A67EA2"/>
    <w:rsid w:val="00A67F4B"/>
    <w:rsid w:val="00A70803"/>
    <w:rsid w:val="00A708DF"/>
    <w:rsid w:val="00A70B40"/>
    <w:rsid w:val="00A70E50"/>
    <w:rsid w:val="00A7155B"/>
    <w:rsid w:val="00A716C2"/>
    <w:rsid w:val="00A7174D"/>
    <w:rsid w:val="00A723BC"/>
    <w:rsid w:val="00A7240B"/>
    <w:rsid w:val="00A7243C"/>
    <w:rsid w:val="00A72496"/>
    <w:rsid w:val="00A73C3B"/>
    <w:rsid w:val="00A742DA"/>
    <w:rsid w:val="00A743C7"/>
    <w:rsid w:val="00A7450C"/>
    <w:rsid w:val="00A74689"/>
    <w:rsid w:val="00A7470D"/>
    <w:rsid w:val="00A74F4E"/>
    <w:rsid w:val="00A751E5"/>
    <w:rsid w:val="00A75336"/>
    <w:rsid w:val="00A75514"/>
    <w:rsid w:val="00A75864"/>
    <w:rsid w:val="00A75EE9"/>
    <w:rsid w:val="00A76436"/>
    <w:rsid w:val="00A76D91"/>
    <w:rsid w:val="00A774DE"/>
    <w:rsid w:val="00A775E0"/>
    <w:rsid w:val="00A77906"/>
    <w:rsid w:val="00A77F84"/>
    <w:rsid w:val="00A802ED"/>
    <w:rsid w:val="00A811A6"/>
    <w:rsid w:val="00A816F5"/>
    <w:rsid w:val="00A81894"/>
    <w:rsid w:val="00A81E02"/>
    <w:rsid w:val="00A81F84"/>
    <w:rsid w:val="00A82842"/>
    <w:rsid w:val="00A82DCB"/>
    <w:rsid w:val="00A82F23"/>
    <w:rsid w:val="00A82F2A"/>
    <w:rsid w:val="00A832AD"/>
    <w:rsid w:val="00A834D8"/>
    <w:rsid w:val="00A84049"/>
    <w:rsid w:val="00A843C3"/>
    <w:rsid w:val="00A846C8"/>
    <w:rsid w:val="00A84839"/>
    <w:rsid w:val="00A84B31"/>
    <w:rsid w:val="00A84D0C"/>
    <w:rsid w:val="00A84E86"/>
    <w:rsid w:val="00A853CA"/>
    <w:rsid w:val="00A8556D"/>
    <w:rsid w:val="00A858B7"/>
    <w:rsid w:val="00A85AD3"/>
    <w:rsid w:val="00A85D5B"/>
    <w:rsid w:val="00A85DB5"/>
    <w:rsid w:val="00A86CD4"/>
    <w:rsid w:val="00A8785B"/>
    <w:rsid w:val="00A900FF"/>
    <w:rsid w:val="00A905C9"/>
    <w:rsid w:val="00A905CB"/>
    <w:rsid w:val="00A908F3"/>
    <w:rsid w:val="00A90907"/>
    <w:rsid w:val="00A90AEC"/>
    <w:rsid w:val="00A91881"/>
    <w:rsid w:val="00A91CD8"/>
    <w:rsid w:val="00A92F11"/>
    <w:rsid w:val="00A93028"/>
    <w:rsid w:val="00A93074"/>
    <w:rsid w:val="00A936FC"/>
    <w:rsid w:val="00A93D10"/>
    <w:rsid w:val="00A941B5"/>
    <w:rsid w:val="00A94485"/>
    <w:rsid w:val="00A9507B"/>
    <w:rsid w:val="00A95E3D"/>
    <w:rsid w:val="00A97CA0"/>
    <w:rsid w:val="00A97EB1"/>
    <w:rsid w:val="00AA00F8"/>
    <w:rsid w:val="00AA0224"/>
    <w:rsid w:val="00AA109A"/>
    <w:rsid w:val="00AA1769"/>
    <w:rsid w:val="00AA1D18"/>
    <w:rsid w:val="00AA239F"/>
    <w:rsid w:val="00AA27B1"/>
    <w:rsid w:val="00AA2990"/>
    <w:rsid w:val="00AA2B6E"/>
    <w:rsid w:val="00AA3107"/>
    <w:rsid w:val="00AA38CA"/>
    <w:rsid w:val="00AA46BB"/>
    <w:rsid w:val="00AA4EA2"/>
    <w:rsid w:val="00AA640C"/>
    <w:rsid w:val="00AA649B"/>
    <w:rsid w:val="00AA6A62"/>
    <w:rsid w:val="00AA6C22"/>
    <w:rsid w:val="00AA6E7A"/>
    <w:rsid w:val="00AA7998"/>
    <w:rsid w:val="00AA7B5D"/>
    <w:rsid w:val="00AA7BAA"/>
    <w:rsid w:val="00AA7F11"/>
    <w:rsid w:val="00AB0C3D"/>
    <w:rsid w:val="00AB0F82"/>
    <w:rsid w:val="00AB18C3"/>
    <w:rsid w:val="00AB1D8F"/>
    <w:rsid w:val="00AB2561"/>
    <w:rsid w:val="00AB2909"/>
    <w:rsid w:val="00AB2C68"/>
    <w:rsid w:val="00AB2C96"/>
    <w:rsid w:val="00AB2D8B"/>
    <w:rsid w:val="00AB2EA2"/>
    <w:rsid w:val="00AB34B8"/>
    <w:rsid w:val="00AB3529"/>
    <w:rsid w:val="00AB39E0"/>
    <w:rsid w:val="00AB3CE2"/>
    <w:rsid w:val="00AB42B4"/>
    <w:rsid w:val="00AB43D0"/>
    <w:rsid w:val="00AB4419"/>
    <w:rsid w:val="00AB44D4"/>
    <w:rsid w:val="00AB462C"/>
    <w:rsid w:val="00AB4828"/>
    <w:rsid w:val="00AB49F7"/>
    <w:rsid w:val="00AB5152"/>
    <w:rsid w:val="00AB59A8"/>
    <w:rsid w:val="00AB671F"/>
    <w:rsid w:val="00AB6EB0"/>
    <w:rsid w:val="00AB744D"/>
    <w:rsid w:val="00AB7452"/>
    <w:rsid w:val="00AB74FD"/>
    <w:rsid w:val="00AB75EB"/>
    <w:rsid w:val="00AB76AB"/>
    <w:rsid w:val="00AB7968"/>
    <w:rsid w:val="00AB7CBC"/>
    <w:rsid w:val="00AC0E7E"/>
    <w:rsid w:val="00AC0EAF"/>
    <w:rsid w:val="00AC1237"/>
    <w:rsid w:val="00AC1513"/>
    <w:rsid w:val="00AC228F"/>
    <w:rsid w:val="00AC2443"/>
    <w:rsid w:val="00AC29CA"/>
    <w:rsid w:val="00AC2BF1"/>
    <w:rsid w:val="00AC2F22"/>
    <w:rsid w:val="00AC34FE"/>
    <w:rsid w:val="00AC3917"/>
    <w:rsid w:val="00AC3A95"/>
    <w:rsid w:val="00AC41BB"/>
    <w:rsid w:val="00AC4555"/>
    <w:rsid w:val="00AC4A39"/>
    <w:rsid w:val="00AC4A57"/>
    <w:rsid w:val="00AC4E17"/>
    <w:rsid w:val="00AC522A"/>
    <w:rsid w:val="00AC653A"/>
    <w:rsid w:val="00AC6633"/>
    <w:rsid w:val="00AC6CE7"/>
    <w:rsid w:val="00AC7283"/>
    <w:rsid w:val="00AC7714"/>
    <w:rsid w:val="00AC78B8"/>
    <w:rsid w:val="00AC7972"/>
    <w:rsid w:val="00AC7B36"/>
    <w:rsid w:val="00AC7C02"/>
    <w:rsid w:val="00AD00C0"/>
    <w:rsid w:val="00AD04C0"/>
    <w:rsid w:val="00AD12B3"/>
    <w:rsid w:val="00AD1546"/>
    <w:rsid w:val="00AD1B9E"/>
    <w:rsid w:val="00AD21E1"/>
    <w:rsid w:val="00AD28AB"/>
    <w:rsid w:val="00AD2DC2"/>
    <w:rsid w:val="00AD2DE2"/>
    <w:rsid w:val="00AD3E93"/>
    <w:rsid w:val="00AD4601"/>
    <w:rsid w:val="00AD4E03"/>
    <w:rsid w:val="00AD5007"/>
    <w:rsid w:val="00AD5236"/>
    <w:rsid w:val="00AD5260"/>
    <w:rsid w:val="00AD56BC"/>
    <w:rsid w:val="00AD57A3"/>
    <w:rsid w:val="00AD606B"/>
    <w:rsid w:val="00AD646F"/>
    <w:rsid w:val="00AD6BCF"/>
    <w:rsid w:val="00AD6FD6"/>
    <w:rsid w:val="00AD7176"/>
    <w:rsid w:val="00AD7302"/>
    <w:rsid w:val="00AD77A0"/>
    <w:rsid w:val="00AD77ED"/>
    <w:rsid w:val="00AD7EE6"/>
    <w:rsid w:val="00AE00E5"/>
    <w:rsid w:val="00AE0D7D"/>
    <w:rsid w:val="00AE13B6"/>
    <w:rsid w:val="00AE1A10"/>
    <w:rsid w:val="00AE1A29"/>
    <w:rsid w:val="00AE2350"/>
    <w:rsid w:val="00AE26A6"/>
    <w:rsid w:val="00AE29CD"/>
    <w:rsid w:val="00AE2E3C"/>
    <w:rsid w:val="00AE445F"/>
    <w:rsid w:val="00AE49BF"/>
    <w:rsid w:val="00AE506D"/>
    <w:rsid w:val="00AE52FD"/>
    <w:rsid w:val="00AE53B9"/>
    <w:rsid w:val="00AE59D3"/>
    <w:rsid w:val="00AE675A"/>
    <w:rsid w:val="00AE6C28"/>
    <w:rsid w:val="00AE6F35"/>
    <w:rsid w:val="00AE6FFE"/>
    <w:rsid w:val="00AE70A9"/>
    <w:rsid w:val="00AE7626"/>
    <w:rsid w:val="00AE7944"/>
    <w:rsid w:val="00AE7F6D"/>
    <w:rsid w:val="00AF0AAF"/>
    <w:rsid w:val="00AF0ACE"/>
    <w:rsid w:val="00AF0CBC"/>
    <w:rsid w:val="00AF0E08"/>
    <w:rsid w:val="00AF12BE"/>
    <w:rsid w:val="00AF1809"/>
    <w:rsid w:val="00AF1837"/>
    <w:rsid w:val="00AF1C47"/>
    <w:rsid w:val="00AF24F7"/>
    <w:rsid w:val="00AF2533"/>
    <w:rsid w:val="00AF2A54"/>
    <w:rsid w:val="00AF33CF"/>
    <w:rsid w:val="00AF3CCC"/>
    <w:rsid w:val="00AF4404"/>
    <w:rsid w:val="00AF4912"/>
    <w:rsid w:val="00AF4BC3"/>
    <w:rsid w:val="00AF5079"/>
    <w:rsid w:val="00AF6D3F"/>
    <w:rsid w:val="00AF7873"/>
    <w:rsid w:val="00AF7B0A"/>
    <w:rsid w:val="00AF7D30"/>
    <w:rsid w:val="00B00491"/>
    <w:rsid w:val="00B0051D"/>
    <w:rsid w:val="00B006BB"/>
    <w:rsid w:val="00B008B7"/>
    <w:rsid w:val="00B00A38"/>
    <w:rsid w:val="00B0176D"/>
    <w:rsid w:val="00B01E6E"/>
    <w:rsid w:val="00B023F8"/>
    <w:rsid w:val="00B02900"/>
    <w:rsid w:val="00B02B59"/>
    <w:rsid w:val="00B02BE1"/>
    <w:rsid w:val="00B0304C"/>
    <w:rsid w:val="00B03A9C"/>
    <w:rsid w:val="00B03AAD"/>
    <w:rsid w:val="00B03B04"/>
    <w:rsid w:val="00B03F4B"/>
    <w:rsid w:val="00B03FDC"/>
    <w:rsid w:val="00B041E6"/>
    <w:rsid w:val="00B043C4"/>
    <w:rsid w:val="00B04F96"/>
    <w:rsid w:val="00B05356"/>
    <w:rsid w:val="00B053FE"/>
    <w:rsid w:val="00B05A5E"/>
    <w:rsid w:val="00B05E34"/>
    <w:rsid w:val="00B073A3"/>
    <w:rsid w:val="00B074CA"/>
    <w:rsid w:val="00B07872"/>
    <w:rsid w:val="00B1004B"/>
    <w:rsid w:val="00B1082A"/>
    <w:rsid w:val="00B10D95"/>
    <w:rsid w:val="00B10DDD"/>
    <w:rsid w:val="00B10EB2"/>
    <w:rsid w:val="00B114AB"/>
    <w:rsid w:val="00B11ACF"/>
    <w:rsid w:val="00B11D8C"/>
    <w:rsid w:val="00B1249F"/>
    <w:rsid w:val="00B12813"/>
    <w:rsid w:val="00B12C2F"/>
    <w:rsid w:val="00B131CD"/>
    <w:rsid w:val="00B134FB"/>
    <w:rsid w:val="00B13FF4"/>
    <w:rsid w:val="00B16301"/>
    <w:rsid w:val="00B16C1C"/>
    <w:rsid w:val="00B16C5F"/>
    <w:rsid w:val="00B173AB"/>
    <w:rsid w:val="00B17415"/>
    <w:rsid w:val="00B175D8"/>
    <w:rsid w:val="00B20416"/>
    <w:rsid w:val="00B20643"/>
    <w:rsid w:val="00B20B62"/>
    <w:rsid w:val="00B20FA0"/>
    <w:rsid w:val="00B2109A"/>
    <w:rsid w:val="00B2129C"/>
    <w:rsid w:val="00B21478"/>
    <w:rsid w:val="00B21735"/>
    <w:rsid w:val="00B2189A"/>
    <w:rsid w:val="00B21E3E"/>
    <w:rsid w:val="00B225ED"/>
    <w:rsid w:val="00B22735"/>
    <w:rsid w:val="00B23562"/>
    <w:rsid w:val="00B23D9B"/>
    <w:rsid w:val="00B23FFE"/>
    <w:rsid w:val="00B24E53"/>
    <w:rsid w:val="00B24F53"/>
    <w:rsid w:val="00B25413"/>
    <w:rsid w:val="00B2574C"/>
    <w:rsid w:val="00B2637E"/>
    <w:rsid w:val="00B27323"/>
    <w:rsid w:val="00B27ACF"/>
    <w:rsid w:val="00B27B30"/>
    <w:rsid w:val="00B30108"/>
    <w:rsid w:val="00B30DEA"/>
    <w:rsid w:val="00B310EE"/>
    <w:rsid w:val="00B3173B"/>
    <w:rsid w:val="00B31741"/>
    <w:rsid w:val="00B31846"/>
    <w:rsid w:val="00B31ABC"/>
    <w:rsid w:val="00B31C20"/>
    <w:rsid w:val="00B320C4"/>
    <w:rsid w:val="00B3271B"/>
    <w:rsid w:val="00B32D55"/>
    <w:rsid w:val="00B33131"/>
    <w:rsid w:val="00B33508"/>
    <w:rsid w:val="00B33AC7"/>
    <w:rsid w:val="00B33D19"/>
    <w:rsid w:val="00B34153"/>
    <w:rsid w:val="00B35DA9"/>
    <w:rsid w:val="00B3641C"/>
    <w:rsid w:val="00B36751"/>
    <w:rsid w:val="00B3692C"/>
    <w:rsid w:val="00B369FB"/>
    <w:rsid w:val="00B36DF0"/>
    <w:rsid w:val="00B37178"/>
    <w:rsid w:val="00B3741F"/>
    <w:rsid w:val="00B37586"/>
    <w:rsid w:val="00B4072F"/>
    <w:rsid w:val="00B4096C"/>
    <w:rsid w:val="00B40FC1"/>
    <w:rsid w:val="00B41FC6"/>
    <w:rsid w:val="00B42B6D"/>
    <w:rsid w:val="00B42EA4"/>
    <w:rsid w:val="00B42EBB"/>
    <w:rsid w:val="00B42F3F"/>
    <w:rsid w:val="00B43324"/>
    <w:rsid w:val="00B433B8"/>
    <w:rsid w:val="00B4400E"/>
    <w:rsid w:val="00B450C1"/>
    <w:rsid w:val="00B45193"/>
    <w:rsid w:val="00B45315"/>
    <w:rsid w:val="00B453F4"/>
    <w:rsid w:val="00B4546E"/>
    <w:rsid w:val="00B457B3"/>
    <w:rsid w:val="00B45813"/>
    <w:rsid w:val="00B45955"/>
    <w:rsid w:val="00B45C56"/>
    <w:rsid w:val="00B46C7C"/>
    <w:rsid w:val="00B4708D"/>
    <w:rsid w:val="00B47776"/>
    <w:rsid w:val="00B47C19"/>
    <w:rsid w:val="00B47DFC"/>
    <w:rsid w:val="00B50A65"/>
    <w:rsid w:val="00B51206"/>
    <w:rsid w:val="00B512ED"/>
    <w:rsid w:val="00B514EA"/>
    <w:rsid w:val="00B51A0A"/>
    <w:rsid w:val="00B521A9"/>
    <w:rsid w:val="00B522B1"/>
    <w:rsid w:val="00B534FC"/>
    <w:rsid w:val="00B53A7E"/>
    <w:rsid w:val="00B5571B"/>
    <w:rsid w:val="00B557D0"/>
    <w:rsid w:val="00B55D32"/>
    <w:rsid w:val="00B5600B"/>
    <w:rsid w:val="00B56DFC"/>
    <w:rsid w:val="00B56F7A"/>
    <w:rsid w:val="00B57DDE"/>
    <w:rsid w:val="00B602D5"/>
    <w:rsid w:val="00B604DE"/>
    <w:rsid w:val="00B604EA"/>
    <w:rsid w:val="00B60CCD"/>
    <w:rsid w:val="00B61B3E"/>
    <w:rsid w:val="00B62047"/>
    <w:rsid w:val="00B627C3"/>
    <w:rsid w:val="00B629D1"/>
    <w:rsid w:val="00B62F8B"/>
    <w:rsid w:val="00B6380A"/>
    <w:rsid w:val="00B63D3A"/>
    <w:rsid w:val="00B63D65"/>
    <w:rsid w:val="00B63F99"/>
    <w:rsid w:val="00B64F35"/>
    <w:rsid w:val="00B65054"/>
    <w:rsid w:val="00B6511E"/>
    <w:rsid w:val="00B656D5"/>
    <w:rsid w:val="00B66AF4"/>
    <w:rsid w:val="00B66BE5"/>
    <w:rsid w:val="00B675BC"/>
    <w:rsid w:val="00B67747"/>
    <w:rsid w:val="00B6781E"/>
    <w:rsid w:val="00B678C3"/>
    <w:rsid w:val="00B67B5B"/>
    <w:rsid w:val="00B67E92"/>
    <w:rsid w:val="00B707F1"/>
    <w:rsid w:val="00B70BD3"/>
    <w:rsid w:val="00B70D56"/>
    <w:rsid w:val="00B711BD"/>
    <w:rsid w:val="00B71462"/>
    <w:rsid w:val="00B71CD1"/>
    <w:rsid w:val="00B724C8"/>
    <w:rsid w:val="00B729E8"/>
    <w:rsid w:val="00B733CB"/>
    <w:rsid w:val="00B73506"/>
    <w:rsid w:val="00B735D8"/>
    <w:rsid w:val="00B73A42"/>
    <w:rsid w:val="00B73CD3"/>
    <w:rsid w:val="00B740A6"/>
    <w:rsid w:val="00B740B6"/>
    <w:rsid w:val="00B74214"/>
    <w:rsid w:val="00B74570"/>
    <w:rsid w:val="00B7477D"/>
    <w:rsid w:val="00B7483E"/>
    <w:rsid w:val="00B75AEF"/>
    <w:rsid w:val="00B76104"/>
    <w:rsid w:val="00B76A61"/>
    <w:rsid w:val="00B7706A"/>
    <w:rsid w:val="00B772D3"/>
    <w:rsid w:val="00B77872"/>
    <w:rsid w:val="00B77ED9"/>
    <w:rsid w:val="00B8012A"/>
    <w:rsid w:val="00B80359"/>
    <w:rsid w:val="00B80CA0"/>
    <w:rsid w:val="00B80CA6"/>
    <w:rsid w:val="00B821C2"/>
    <w:rsid w:val="00B82502"/>
    <w:rsid w:val="00B82B33"/>
    <w:rsid w:val="00B82CCA"/>
    <w:rsid w:val="00B82D77"/>
    <w:rsid w:val="00B82F54"/>
    <w:rsid w:val="00B83887"/>
    <w:rsid w:val="00B83BC5"/>
    <w:rsid w:val="00B844CA"/>
    <w:rsid w:val="00B8469C"/>
    <w:rsid w:val="00B84BA6"/>
    <w:rsid w:val="00B86516"/>
    <w:rsid w:val="00B86FEA"/>
    <w:rsid w:val="00B904E9"/>
    <w:rsid w:val="00B90917"/>
    <w:rsid w:val="00B90B19"/>
    <w:rsid w:val="00B91201"/>
    <w:rsid w:val="00B923F5"/>
    <w:rsid w:val="00B92CB9"/>
    <w:rsid w:val="00B9325F"/>
    <w:rsid w:val="00B93726"/>
    <w:rsid w:val="00B9398C"/>
    <w:rsid w:val="00B940C6"/>
    <w:rsid w:val="00B9491F"/>
    <w:rsid w:val="00B957DE"/>
    <w:rsid w:val="00B95B60"/>
    <w:rsid w:val="00B95BD7"/>
    <w:rsid w:val="00B96F8A"/>
    <w:rsid w:val="00B97DE4"/>
    <w:rsid w:val="00BA099F"/>
    <w:rsid w:val="00BA0B30"/>
    <w:rsid w:val="00BA0E97"/>
    <w:rsid w:val="00BA161F"/>
    <w:rsid w:val="00BA1C75"/>
    <w:rsid w:val="00BA27F8"/>
    <w:rsid w:val="00BA4122"/>
    <w:rsid w:val="00BA4133"/>
    <w:rsid w:val="00BA43CC"/>
    <w:rsid w:val="00BA4F38"/>
    <w:rsid w:val="00BA7524"/>
    <w:rsid w:val="00BA7B51"/>
    <w:rsid w:val="00BB08C3"/>
    <w:rsid w:val="00BB08F5"/>
    <w:rsid w:val="00BB1083"/>
    <w:rsid w:val="00BB12D6"/>
    <w:rsid w:val="00BB17F3"/>
    <w:rsid w:val="00BB1827"/>
    <w:rsid w:val="00BB1D36"/>
    <w:rsid w:val="00BB262B"/>
    <w:rsid w:val="00BB3520"/>
    <w:rsid w:val="00BB3A51"/>
    <w:rsid w:val="00BB3CF5"/>
    <w:rsid w:val="00BB4955"/>
    <w:rsid w:val="00BB4ADC"/>
    <w:rsid w:val="00BB5CC0"/>
    <w:rsid w:val="00BB60E0"/>
    <w:rsid w:val="00BB62F6"/>
    <w:rsid w:val="00BB65EC"/>
    <w:rsid w:val="00BB7354"/>
    <w:rsid w:val="00BB7D06"/>
    <w:rsid w:val="00BC0841"/>
    <w:rsid w:val="00BC11D1"/>
    <w:rsid w:val="00BC1C4A"/>
    <w:rsid w:val="00BC1D95"/>
    <w:rsid w:val="00BC2D16"/>
    <w:rsid w:val="00BC2D43"/>
    <w:rsid w:val="00BC324A"/>
    <w:rsid w:val="00BC36A9"/>
    <w:rsid w:val="00BC38D9"/>
    <w:rsid w:val="00BC3C81"/>
    <w:rsid w:val="00BC402B"/>
    <w:rsid w:val="00BC404D"/>
    <w:rsid w:val="00BC4850"/>
    <w:rsid w:val="00BC4FF6"/>
    <w:rsid w:val="00BC53FC"/>
    <w:rsid w:val="00BC55A8"/>
    <w:rsid w:val="00BC6F0D"/>
    <w:rsid w:val="00BC70F2"/>
    <w:rsid w:val="00BC7660"/>
    <w:rsid w:val="00BD061D"/>
    <w:rsid w:val="00BD06EC"/>
    <w:rsid w:val="00BD07B2"/>
    <w:rsid w:val="00BD1D6C"/>
    <w:rsid w:val="00BD22CA"/>
    <w:rsid w:val="00BD24E3"/>
    <w:rsid w:val="00BD32BA"/>
    <w:rsid w:val="00BD3411"/>
    <w:rsid w:val="00BD3DBC"/>
    <w:rsid w:val="00BD408E"/>
    <w:rsid w:val="00BD43CF"/>
    <w:rsid w:val="00BD4949"/>
    <w:rsid w:val="00BD509B"/>
    <w:rsid w:val="00BD50B4"/>
    <w:rsid w:val="00BD5562"/>
    <w:rsid w:val="00BD55B1"/>
    <w:rsid w:val="00BD5978"/>
    <w:rsid w:val="00BD6203"/>
    <w:rsid w:val="00BD6982"/>
    <w:rsid w:val="00BD6DB6"/>
    <w:rsid w:val="00BD7C9D"/>
    <w:rsid w:val="00BD7F15"/>
    <w:rsid w:val="00BE0089"/>
    <w:rsid w:val="00BE0267"/>
    <w:rsid w:val="00BE09D6"/>
    <w:rsid w:val="00BE1868"/>
    <w:rsid w:val="00BE1A7A"/>
    <w:rsid w:val="00BE1BA1"/>
    <w:rsid w:val="00BE1CD4"/>
    <w:rsid w:val="00BE2CB0"/>
    <w:rsid w:val="00BE33E7"/>
    <w:rsid w:val="00BE394C"/>
    <w:rsid w:val="00BE3DB4"/>
    <w:rsid w:val="00BE4382"/>
    <w:rsid w:val="00BE484A"/>
    <w:rsid w:val="00BE5718"/>
    <w:rsid w:val="00BE59B3"/>
    <w:rsid w:val="00BE5FF8"/>
    <w:rsid w:val="00BE60CF"/>
    <w:rsid w:val="00BE617C"/>
    <w:rsid w:val="00BE62B5"/>
    <w:rsid w:val="00BE63EA"/>
    <w:rsid w:val="00BE68FE"/>
    <w:rsid w:val="00BE6BC3"/>
    <w:rsid w:val="00BE6D08"/>
    <w:rsid w:val="00BE71FA"/>
    <w:rsid w:val="00BF04AA"/>
    <w:rsid w:val="00BF0A4C"/>
    <w:rsid w:val="00BF0B2F"/>
    <w:rsid w:val="00BF1342"/>
    <w:rsid w:val="00BF43FA"/>
    <w:rsid w:val="00BF4B1A"/>
    <w:rsid w:val="00BF4B39"/>
    <w:rsid w:val="00BF4E9B"/>
    <w:rsid w:val="00BF5375"/>
    <w:rsid w:val="00BF5D7D"/>
    <w:rsid w:val="00BF6A0D"/>
    <w:rsid w:val="00C00205"/>
    <w:rsid w:val="00C00563"/>
    <w:rsid w:val="00C00B14"/>
    <w:rsid w:val="00C00B3D"/>
    <w:rsid w:val="00C00FE9"/>
    <w:rsid w:val="00C01081"/>
    <w:rsid w:val="00C015F2"/>
    <w:rsid w:val="00C01689"/>
    <w:rsid w:val="00C01A68"/>
    <w:rsid w:val="00C01B10"/>
    <w:rsid w:val="00C01C2C"/>
    <w:rsid w:val="00C025B9"/>
    <w:rsid w:val="00C02A78"/>
    <w:rsid w:val="00C02F83"/>
    <w:rsid w:val="00C03930"/>
    <w:rsid w:val="00C04162"/>
    <w:rsid w:val="00C04427"/>
    <w:rsid w:val="00C05340"/>
    <w:rsid w:val="00C05C7A"/>
    <w:rsid w:val="00C06649"/>
    <w:rsid w:val="00C066C8"/>
    <w:rsid w:val="00C06E59"/>
    <w:rsid w:val="00C070C7"/>
    <w:rsid w:val="00C07A4F"/>
    <w:rsid w:val="00C07F53"/>
    <w:rsid w:val="00C07F89"/>
    <w:rsid w:val="00C10730"/>
    <w:rsid w:val="00C10777"/>
    <w:rsid w:val="00C10BE7"/>
    <w:rsid w:val="00C11148"/>
    <w:rsid w:val="00C1168E"/>
    <w:rsid w:val="00C13574"/>
    <w:rsid w:val="00C1364F"/>
    <w:rsid w:val="00C137D4"/>
    <w:rsid w:val="00C139C1"/>
    <w:rsid w:val="00C13BFD"/>
    <w:rsid w:val="00C1403B"/>
    <w:rsid w:val="00C14807"/>
    <w:rsid w:val="00C14949"/>
    <w:rsid w:val="00C14E14"/>
    <w:rsid w:val="00C15D13"/>
    <w:rsid w:val="00C16133"/>
    <w:rsid w:val="00C17497"/>
    <w:rsid w:val="00C17C1E"/>
    <w:rsid w:val="00C2032A"/>
    <w:rsid w:val="00C2086F"/>
    <w:rsid w:val="00C21B8C"/>
    <w:rsid w:val="00C21E85"/>
    <w:rsid w:val="00C22561"/>
    <w:rsid w:val="00C22567"/>
    <w:rsid w:val="00C22BA8"/>
    <w:rsid w:val="00C22EEB"/>
    <w:rsid w:val="00C2315E"/>
    <w:rsid w:val="00C23B10"/>
    <w:rsid w:val="00C23D27"/>
    <w:rsid w:val="00C24040"/>
    <w:rsid w:val="00C25CFB"/>
    <w:rsid w:val="00C25F91"/>
    <w:rsid w:val="00C25F9C"/>
    <w:rsid w:val="00C260D3"/>
    <w:rsid w:val="00C26610"/>
    <w:rsid w:val="00C26CCE"/>
    <w:rsid w:val="00C26EA5"/>
    <w:rsid w:val="00C27070"/>
    <w:rsid w:val="00C274E6"/>
    <w:rsid w:val="00C2771E"/>
    <w:rsid w:val="00C30A2B"/>
    <w:rsid w:val="00C30CF7"/>
    <w:rsid w:val="00C30E2E"/>
    <w:rsid w:val="00C3113B"/>
    <w:rsid w:val="00C31818"/>
    <w:rsid w:val="00C31954"/>
    <w:rsid w:val="00C31E1E"/>
    <w:rsid w:val="00C32545"/>
    <w:rsid w:val="00C32A2A"/>
    <w:rsid w:val="00C32EF8"/>
    <w:rsid w:val="00C32FA2"/>
    <w:rsid w:val="00C332D4"/>
    <w:rsid w:val="00C33640"/>
    <w:rsid w:val="00C343F0"/>
    <w:rsid w:val="00C34412"/>
    <w:rsid w:val="00C34669"/>
    <w:rsid w:val="00C3507B"/>
    <w:rsid w:val="00C353E5"/>
    <w:rsid w:val="00C354C2"/>
    <w:rsid w:val="00C35A82"/>
    <w:rsid w:val="00C35CE2"/>
    <w:rsid w:val="00C36204"/>
    <w:rsid w:val="00C36914"/>
    <w:rsid w:val="00C3724D"/>
    <w:rsid w:val="00C37538"/>
    <w:rsid w:val="00C37825"/>
    <w:rsid w:val="00C37B02"/>
    <w:rsid w:val="00C37B1C"/>
    <w:rsid w:val="00C40780"/>
    <w:rsid w:val="00C40B5B"/>
    <w:rsid w:val="00C410D3"/>
    <w:rsid w:val="00C418E6"/>
    <w:rsid w:val="00C41C89"/>
    <w:rsid w:val="00C41F7F"/>
    <w:rsid w:val="00C420A7"/>
    <w:rsid w:val="00C42654"/>
    <w:rsid w:val="00C42FE7"/>
    <w:rsid w:val="00C43261"/>
    <w:rsid w:val="00C43D69"/>
    <w:rsid w:val="00C43F04"/>
    <w:rsid w:val="00C44075"/>
    <w:rsid w:val="00C444CA"/>
    <w:rsid w:val="00C44E47"/>
    <w:rsid w:val="00C4575A"/>
    <w:rsid w:val="00C45AC9"/>
    <w:rsid w:val="00C45CDF"/>
    <w:rsid w:val="00C46152"/>
    <w:rsid w:val="00C470F6"/>
    <w:rsid w:val="00C47315"/>
    <w:rsid w:val="00C50686"/>
    <w:rsid w:val="00C51834"/>
    <w:rsid w:val="00C518F5"/>
    <w:rsid w:val="00C519E5"/>
    <w:rsid w:val="00C51C6C"/>
    <w:rsid w:val="00C51FBC"/>
    <w:rsid w:val="00C5286F"/>
    <w:rsid w:val="00C52FCB"/>
    <w:rsid w:val="00C530CC"/>
    <w:rsid w:val="00C53460"/>
    <w:rsid w:val="00C5361B"/>
    <w:rsid w:val="00C537C3"/>
    <w:rsid w:val="00C53C4F"/>
    <w:rsid w:val="00C53D2D"/>
    <w:rsid w:val="00C54127"/>
    <w:rsid w:val="00C54875"/>
    <w:rsid w:val="00C54CD6"/>
    <w:rsid w:val="00C54D91"/>
    <w:rsid w:val="00C5519A"/>
    <w:rsid w:val="00C554A5"/>
    <w:rsid w:val="00C557FD"/>
    <w:rsid w:val="00C55877"/>
    <w:rsid w:val="00C55DF8"/>
    <w:rsid w:val="00C55EB0"/>
    <w:rsid w:val="00C55EDA"/>
    <w:rsid w:val="00C56B8A"/>
    <w:rsid w:val="00C573CF"/>
    <w:rsid w:val="00C57A64"/>
    <w:rsid w:val="00C57B0D"/>
    <w:rsid w:val="00C60018"/>
    <w:rsid w:val="00C6023A"/>
    <w:rsid w:val="00C60304"/>
    <w:rsid w:val="00C60EBF"/>
    <w:rsid w:val="00C61CC7"/>
    <w:rsid w:val="00C62015"/>
    <w:rsid w:val="00C62A15"/>
    <w:rsid w:val="00C63DE0"/>
    <w:rsid w:val="00C640BB"/>
    <w:rsid w:val="00C64D9F"/>
    <w:rsid w:val="00C66660"/>
    <w:rsid w:val="00C67D58"/>
    <w:rsid w:val="00C67E5C"/>
    <w:rsid w:val="00C70E3F"/>
    <w:rsid w:val="00C70EAB"/>
    <w:rsid w:val="00C71362"/>
    <w:rsid w:val="00C716F1"/>
    <w:rsid w:val="00C718F3"/>
    <w:rsid w:val="00C71B62"/>
    <w:rsid w:val="00C721A1"/>
    <w:rsid w:val="00C722D4"/>
    <w:rsid w:val="00C7284C"/>
    <w:rsid w:val="00C72996"/>
    <w:rsid w:val="00C72C25"/>
    <w:rsid w:val="00C72DE7"/>
    <w:rsid w:val="00C72E46"/>
    <w:rsid w:val="00C73000"/>
    <w:rsid w:val="00C731E9"/>
    <w:rsid w:val="00C7324E"/>
    <w:rsid w:val="00C735C2"/>
    <w:rsid w:val="00C73751"/>
    <w:rsid w:val="00C73936"/>
    <w:rsid w:val="00C73F9C"/>
    <w:rsid w:val="00C744C8"/>
    <w:rsid w:val="00C7464D"/>
    <w:rsid w:val="00C746B4"/>
    <w:rsid w:val="00C7573B"/>
    <w:rsid w:val="00C7575E"/>
    <w:rsid w:val="00C75F4E"/>
    <w:rsid w:val="00C76952"/>
    <w:rsid w:val="00C76AA7"/>
    <w:rsid w:val="00C76C51"/>
    <w:rsid w:val="00C8023F"/>
    <w:rsid w:val="00C80413"/>
    <w:rsid w:val="00C808D7"/>
    <w:rsid w:val="00C809D3"/>
    <w:rsid w:val="00C80CF7"/>
    <w:rsid w:val="00C80FDF"/>
    <w:rsid w:val="00C81703"/>
    <w:rsid w:val="00C82141"/>
    <w:rsid w:val="00C82F8A"/>
    <w:rsid w:val="00C833F1"/>
    <w:rsid w:val="00C837CC"/>
    <w:rsid w:val="00C84223"/>
    <w:rsid w:val="00C84957"/>
    <w:rsid w:val="00C84FC2"/>
    <w:rsid w:val="00C852B8"/>
    <w:rsid w:val="00C85619"/>
    <w:rsid w:val="00C85768"/>
    <w:rsid w:val="00C86988"/>
    <w:rsid w:val="00C86B55"/>
    <w:rsid w:val="00C86E69"/>
    <w:rsid w:val="00C873E8"/>
    <w:rsid w:val="00C8740E"/>
    <w:rsid w:val="00C87497"/>
    <w:rsid w:val="00C87564"/>
    <w:rsid w:val="00C87825"/>
    <w:rsid w:val="00C87C86"/>
    <w:rsid w:val="00C906E0"/>
    <w:rsid w:val="00C90AB6"/>
    <w:rsid w:val="00C90F49"/>
    <w:rsid w:val="00C91D9A"/>
    <w:rsid w:val="00C924DC"/>
    <w:rsid w:val="00C92961"/>
    <w:rsid w:val="00C92BBC"/>
    <w:rsid w:val="00C92E15"/>
    <w:rsid w:val="00C92E8A"/>
    <w:rsid w:val="00C934CD"/>
    <w:rsid w:val="00C93570"/>
    <w:rsid w:val="00C94523"/>
    <w:rsid w:val="00C94830"/>
    <w:rsid w:val="00C94A0B"/>
    <w:rsid w:val="00C958E0"/>
    <w:rsid w:val="00C95A41"/>
    <w:rsid w:val="00C95C6B"/>
    <w:rsid w:val="00C95CD9"/>
    <w:rsid w:val="00C96352"/>
    <w:rsid w:val="00C96D32"/>
    <w:rsid w:val="00C96D9F"/>
    <w:rsid w:val="00C97F4B"/>
    <w:rsid w:val="00CA0EC0"/>
    <w:rsid w:val="00CA1961"/>
    <w:rsid w:val="00CA3177"/>
    <w:rsid w:val="00CA389A"/>
    <w:rsid w:val="00CA3F89"/>
    <w:rsid w:val="00CA45FA"/>
    <w:rsid w:val="00CA4AA2"/>
    <w:rsid w:val="00CA520F"/>
    <w:rsid w:val="00CA5586"/>
    <w:rsid w:val="00CA558E"/>
    <w:rsid w:val="00CA7439"/>
    <w:rsid w:val="00CA74B7"/>
    <w:rsid w:val="00CA756B"/>
    <w:rsid w:val="00CA7FB3"/>
    <w:rsid w:val="00CB012A"/>
    <w:rsid w:val="00CB07D7"/>
    <w:rsid w:val="00CB0CF6"/>
    <w:rsid w:val="00CB1067"/>
    <w:rsid w:val="00CB27ED"/>
    <w:rsid w:val="00CB2952"/>
    <w:rsid w:val="00CB34E0"/>
    <w:rsid w:val="00CB3892"/>
    <w:rsid w:val="00CB3C84"/>
    <w:rsid w:val="00CB4054"/>
    <w:rsid w:val="00CB48D3"/>
    <w:rsid w:val="00CB4D2F"/>
    <w:rsid w:val="00CB4DCF"/>
    <w:rsid w:val="00CB5D48"/>
    <w:rsid w:val="00CB5F7B"/>
    <w:rsid w:val="00CB6072"/>
    <w:rsid w:val="00CB60AF"/>
    <w:rsid w:val="00CB634E"/>
    <w:rsid w:val="00CB660B"/>
    <w:rsid w:val="00CB6B4C"/>
    <w:rsid w:val="00CB6B79"/>
    <w:rsid w:val="00CB75A9"/>
    <w:rsid w:val="00CB7B66"/>
    <w:rsid w:val="00CB7BCE"/>
    <w:rsid w:val="00CB7DCF"/>
    <w:rsid w:val="00CB7E3C"/>
    <w:rsid w:val="00CC00FF"/>
    <w:rsid w:val="00CC045C"/>
    <w:rsid w:val="00CC150F"/>
    <w:rsid w:val="00CC1684"/>
    <w:rsid w:val="00CC170B"/>
    <w:rsid w:val="00CC2355"/>
    <w:rsid w:val="00CC2D6F"/>
    <w:rsid w:val="00CC32A1"/>
    <w:rsid w:val="00CC362A"/>
    <w:rsid w:val="00CC37D9"/>
    <w:rsid w:val="00CC3ADA"/>
    <w:rsid w:val="00CC3B04"/>
    <w:rsid w:val="00CC3BAF"/>
    <w:rsid w:val="00CC51DC"/>
    <w:rsid w:val="00CC52D3"/>
    <w:rsid w:val="00CC58D9"/>
    <w:rsid w:val="00CC5B36"/>
    <w:rsid w:val="00CC6284"/>
    <w:rsid w:val="00CC6486"/>
    <w:rsid w:val="00CC67D0"/>
    <w:rsid w:val="00CC6A0D"/>
    <w:rsid w:val="00CC6FE4"/>
    <w:rsid w:val="00CC7090"/>
    <w:rsid w:val="00CC7285"/>
    <w:rsid w:val="00CC72BE"/>
    <w:rsid w:val="00CC742E"/>
    <w:rsid w:val="00CC7CFF"/>
    <w:rsid w:val="00CC7F75"/>
    <w:rsid w:val="00CD0188"/>
    <w:rsid w:val="00CD0801"/>
    <w:rsid w:val="00CD0911"/>
    <w:rsid w:val="00CD119C"/>
    <w:rsid w:val="00CD1442"/>
    <w:rsid w:val="00CD155D"/>
    <w:rsid w:val="00CD1C07"/>
    <w:rsid w:val="00CD2D61"/>
    <w:rsid w:val="00CD34F8"/>
    <w:rsid w:val="00CD35AE"/>
    <w:rsid w:val="00CD3C60"/>
    <w:rsid w:val="00CD3E04"/>
    <w:rsid w:val="00CD3E94"/>
    <w:rsid w:val="00CD4357"/>
    <w:rsid w:val="00CD43D5"/>
    <w:rsid w:val="00CD44AE"/>
    <w:rsid w:val="00CD45EA"/>
    <w:rsid w:val="00CD5918"/>
    <w:rsid w:val="00CD597D"/>
    <w:rsid w:val="00CD627E"/>
    <w:rsid w:val="00CD6B94"/>
    <w:rsid w:val="00CD6C4E"/>
    <w:rsid w:val="00CD6E82"/>
    <w:rsid w:val="00CD7AE7"/>
    <w:rsid w:val="00CE0040"/>
    <w:rsid w:val="00CE021F"/>
    <w:rsid w:val="00CE0268"/>
    <w:rsid w:val="00CE0406"/>
    <w:rsid w:val="00CE0424"/>
    <w:rsid w:val="00CE0665"/>
    <w:rsid w:val="00CE0758"/>
    <w:rsid w:val="00CE0BAB"/>
    <w:rsid w:val="00CE1047"/>
    <w:rsid w:val="00CE10EB"/>
    <w:rsid w:val="00CE12D6"/>
    <w:rsid w:val="00CE12DA"/>
    <w:rsid w:val="00CE1A39"/>
    <w:rsid w:val="00CE20C7"/>
    <w:rsid w:val="00CE24C3"/>
    <w:rsid w:val="00CE31A8"/>
    <w:rsid w:val="00CE3743"/>
    <w:rsid w:val="00CE3B55"/>
    <w:rsid w:val="00CE3E9F"/>
    <w:rsid w:val="00CE3EDB"/>
    <w:rsid w:val="00CE484A"/>
    <w:rsid w:val="00CE4C73"/>
    <w:rsid w:val="00CE510E"/>
    <w:rsid w:val="00CE5C40"/>
    <w:rsid w:val="00CE6456"/>
    <w:rsid w:val="00CE678B"/>
    <w:rsid w:val="00CE6AB4"/>
    <w:rsid w:val="00CE71A4"/>
    <w:rsid w:val="00CE738F"/>
    <w:rsid w:val="00CE75F0"/>
    <w:rsid w:val="00CE765F"/>
    <w:rsid w:val="00CE777E"/>
    <w:rsid w:val="00CE79F6"/>
    <w:rsid w:val="00CE7A68"/>
    <w:rsid w:val="00CE7A7D"/>
    <w:rsid w:val="00CE7AA6"/>
    <w:rsid w:val="00CE7C1E"/>
    <w:rsid w:val="00CE7C53"/>
    <w:rsid w:val="00CE7E9D"/>
    <w:rsid w:val="00CF09E5"/>
    <w:rsid w:val="00CF13E9"/>
    <w:rsid w:val="00CF18EB"/>
    <w:rsid w:val="00CF1EA5"/>
    <w:rsid w:val="00CF1EA7"/>
    <w:rsid w:val="00CF2D4A"/>
    <w:rsid w:val="00CF3F77"/>
    <w:rsid w:val="00CF3FDF"/>
    <w:rsid w:val="00CF40C1"/>
    <w:rsid w:val="00CF4881"/>
    <w:rsid w:val="00CF4DD9"/>
    <w:rsid w:val="00CF503D"/>
    <w:rsid w:val="00CF54F9"/>
    <w:rsid w:val="00CF5C84"/>
    <w:rsid w:val="00CF6294"/>
    <w:rsid w:val="00CF6931"/>
    <w:rsid w:val="00CF6A7E"/>
    <w:rsid w:val="00CF6CF2"/>
    <w:rsid w:val="00CF7122"/>
    <w:rsid w:val="00CF7168"/>
    <w:rsid w:val="00CF71AC"/>
    <w:rsid w:val="00CF7F81"/>
    <w:rsid w:val="00D002D1"/>
    <w:rsid w:val="00D004C3"/>
    <w:rsid w:val="00D00E6A"/>
    <w:rsid w:val="00D019FB"/>
    <w:rsid w:val="00D01AFA"/>
    <w:rsid w:val="00D01CDD"/>
    <w:rsid w:val="00D01DD3"/>
    <w:rsid w:val="00D01FC5"/>
    <w:rsid w:val="00D02B5F"/>
    <w:rsid w:val="00D02CB8"/>
    <w:rsid w:val="00D02F39"/>
    <w:rsid w:val="00D033B5"/>
    <w:rsid w:val="00D038A5"/>
    <w:rsid w:val="00D03DC7"/>
    <w:rsid w:val="00D04D69"/>
    <w:rsid w:val="00D04DAC"/>
    <w:rsid w:val="00D06174"/>
    <w:rsid w:val="00D06455"/>
    <w:rsid w:val="00D065A0"/>
    <w:rsid w:val="00D06648"/>
    <w:rsid w:val="00D072DD"/>
    <w:rsid w:val="00D0760F"/>
    <w:rsid w:val="00D07818"/>
    <w:rsid w:val="00D0781F"/>
    <w:rsid w:val="00D105F8"/>
    <w:rsid w:val="00D1096A"/>
    <w:rsid w:val="00D10AC0"/>
    <w:rsid w:val="00D11A77"/>
    <w:rsid w:val="00D126FD"/>
    <w:rsid w:val="00D12D49"/>
    <w:rsid w:val="00D1310C"/>
    <w:rsid w:val="00D137E3"/>
    <w:rsid w:val="00D14643"/>
    <w:rsid w:val="00D14741"/>
    <w:rsid w:val="00D14E8C"/>
    <w:rsid w:val="00D15C6C"/>
    <w:rsid w:val="00D15E9D"/>
    <w:rsid w:val="00D1646A"/>
    <w:rsid w:val="00D171CB"/>
    <w:rsid w:val="00D175DD"/>
    <w:rsid w:val="00D177E8"/>
    <w:rsid w:val="00D1798F"/>
    <w:rsid w:val="00D179A5"/>
    <w:rsid w:val="00D17BDB"/>
    <w:rsid w:val="00D20234"/>
    <w:rsid w:val="00D20754"/>
    <w:rsid w:val="00D2077D"/>
    <w:rsid w:val="00D20809"/>
    <w:rsid w:val="00D209E0"/>
    <w:rsid w:val="00D20F46"/>
    <w:rsid w:val="00D21331"/>
    <w:rsid w:val="00D21A61"/>
    <w:rsid w:val="00D21BAE"/>
    <w:rsid w:val="00D21E27"/>
    <w:rsid w:val="00D220DE"/>
    <w:rsid w:val="00D224FD"/>
    <w:rsid w:val="00D22D37"/>
    <w:rsid w:val="00D22E1B"/>
    <w:rsid w:val="00D22EE1"/>
    <w:rsid w:val="00D23485"/>
    <w:rsid w:val="00D23972"/>
    <w:rsid w:val="00D259EC"/>
    <w:rsid w:val="00D25DB4"/>
    <w:rsid w:val="00D25F28"/>
    <w:rsid w:val="00D25F89"/>
    <w:rsid w:val="00D26062"/>
    <w:rsid w:val="00D261BB"/>
    <w:rsid w:val="00D26338"/>
    <w:rsid w:val="00D267EC"/>
    <w:rsid w:val="00D27060"/>
    <w:rsid w:val="00D27170"/>
    <w:rsid w:val="00D27B5B"/>
    <w:rsid w:val="00D30E36"/>
    <w:rsid w:val="00D31342"/>
    <w:rsid w:val="00D31667"/>
    <w:rsid w:val="00D31669"/>
    <w:rsid w:val="00D325E6"/>
    <w:rsid w:val="00D327D4"/>
    <w:rsid w:val="00D32D04"/>
    <w:rsid w:val="00D33C09"/>
    <w:rsid w:val="00D33C77"/>
    <w:rsid w:val="00D340E6"/>
    <w:rsid w:val="00D3423F"/>
    <w:rsid w:val="00D34669"/>
    <w:rsid w:val="00D3531D"/>
    <w:rsid w:val="00D35524"/>
    <w:rsid w:val="00D3586C"/>
    <w:rsid w:val="00D35C57"/>
    <w:rsid w:val="00D36F28"/>
    <w:rsid w:val="00D37092"/>
    <w:rsid w:val="00D3749B"/>
    <w:rsid w:val="00D408DB"/>
    <w:rsid w:val="00D40BF6"/>
    <w:rsid w:val="00D4149E"/>
    <w:rsid w:val="00D41FE8"/>
    <w:rsid w:val="00D4224A"/>
    <w:rsid w:val="00D42BD8"/>
    <w:rsid w:val="00D42CCE"/>
    <w:rsid w:val="00D4313C"/>
    <w:rsid w:val="00D439E3"/>
    <w:rsid w:val="00D44CF1"/>
    <w:rsid w:val="00D44E03"/>
    <w:rsid w:val="00D45C90"/>
    <w:rsid w:val="00D46548"/>
    <w:rsid w:val="00D46856"/>
    <w:rsid w:val="00D46AB1"/>
    <w:rsid w:val="00D46C15"/>
    <w:rsid w:val="00D46D16"/>
    <w:rsid w:val="00D46E40"/>
    <w:rsid w:val="00D46F7A"/>
    <w:rsid w:val="00D47329"/>
    <w:rsid w:val="00D47C1C"/>
    <w:rsid w:val="00D50A0F"/>
    <w:rsid w:val="00D50B0A"/>
    <w:rsid w:val="00D50FA5"/>
    <w:rsid w:val="00D51EA5"/>
    <w:rsid w:val="00D53365"/>
    <w:rsid w:val="00D5338E"/>
    <w:rsid w:val="00D5375E"/>
    <w:rsid w:val="00D53895"/>
    <w:rsid w:val="00D5398F"/>
    <w:rsid w:val="00D53C57"/>
    <w:rsid w:val="00D543EF"/>
    <w:rsid w:val="00D5451E"/>
    <w:rsid w:val="00D548AF"/>
    <w:rsid w:val="00D551A6"/>
    <w:rsid w:val="00D552E0"/>
    <w:rsid w:val="00D556BC"/>
    <w:rsid w:val="00D55D32"/>
    <w:rsid w:val="00D55E5E"/>
    <w:rsid w:val="00D56351"/>
    <w:rsid w:val="00D5724A"/>
    <w:rsid w:val="00D575CD"/>
    <w:rsid w:val="00D577C1"/>
    <w:rsid w:val="00D601AA"/>
    <w:rsid w:val="00D608D2"/>
    <w:rsid w:val="00D60EDC"/>
    <w:rsid w:val="00D60FF2"/>
    <w:rsid w:val="00D613B7"/>
    <w:rsid w:val="00D6146D"/>
    <w:rsid w:val="00D62318"/>
    <w:rsid w:val="00D62A57"/>
    <w:rsid w:val="00D62B24"/>
    <w:rsid w:val="00D63049"/>
    <w:rsid w:val="00D6390F"/>
    <w:rsid w:val="00D63985"/>
    <w:rsid w:val="00D6399D"/>
    <w:rsid w:val="00D63F95"/>
    <w:rsid w:val="00D64019"/>
    <w:rsid w:val="00D641A2"/>
    <w:rsid w:val="00D64D38"/>
    <w:rsid w:val="00D64FC1"/>
    <w:rsid w:val="00D6632C"/>
    <w:rsid w:val="00D663B6"/>
    <w:rsid w:val="00D66846"/>
    <w:rsid w:val="00D669D9"/>
    <w:rsid w:val="00D66F36"/>
    <w:rsid w:val="00D676DC"/>
    <w:rsid w:val="00D67764"/>
    <w:rsid w:val="00D67C00"/>
    <w:rsid w:val="00D70E44"/>
    <w:rsid w:val="00D7114C"/>
    <w:rsid w:val="00D71639"/>
    <w:rsid w:val="00D71658"/>
    <w:rsid w:val="00D73265"/>
    <w:rsid w:val="00D739C9"/>
    <w:rsid w:val="00D73B80"/>
    <w:rsid w:val="00D74210"/>
    <w:rsid w:val="00D74567"/>
    <w:rsid w:val="00D74944"/>
    <w:rsid w:val="00D749C3"/>
    <w:rsid w:val="00D74BFF"/>
    <w:rsid w:val="00D75007"/>
    <w:rsid w:val="00D75C2B"/>
    <w:rsid w:val="00D763A6"/>
    <w:rsid w:val="00D7654E"/>
    <w:rsid w:val="00D76563"/>
    <w:rsid w:val="00D76CB5"/>
    <w:rsid w:val="00D77308"/>
    <w:rsid w:val="00D7789F"/>
    <w:rsid w:val="00D779C1"/>
    <w:rsid w:val="00D77A06"/>
    <w:rsid w:val="00D77D88"/>
    <w:rsid w:val="00D80A35"/>
    <w:rsid w:val="00D80F56"/>
    <w:rsid w:val="00D8265D"/>
    <w:rsid w:val="00D82DB3"/>
    <w:rsid w:val="00D82F91"/>
    <w:rsid w:val="00D830D3"/>
    <w:rsid w:val="00D8320E"/>
    <w:rsid w:val="00D834D5"/>
    <w:rsid w:val="00D838F1"/>
    <w:rsid w:val="00D83BE4"/>
    <w:rsid w:val="00D83CF7"/>
    <w:rsid w:val="00D83EF4"/>
    <w:rsid w:val="00D842FF"/>
    <w:rsid w:val="00D84B4F"/>
    <w:rsid w:val="00D84F88"/>
    <w:rsid w:val="00D85237"/>
    <w:rsid w:val="00D85428"/>
    <w:rsid w:val="00D85787"/>
    <w:rsid w:val="00D85C2B"/>
    <w:rsid w:val="00D863A6"/>
    <w:rsid w:val="00D86832"/>
    <w:rsid w:val="00D87BD5"/>
    <w:rsid w:val="00D90437"/>
    <w:rsid w:val="00D90DC6"/>
    <w:rsid w:val="00D90F94"/>
    <w:rsid w:val="00D911E9"/>
    <w:rsid w:val="00D9136F"/>
    <w:rsid w:val="00D91A07"/>
    <w:rsid w:val="00D92188"/>
    <w:rsid w:val="00D924CF"/>
    <w:rsid w:val="00D928B1"/>
    <w:rsid w:val="00D92A82"/>
    <w:rsid w:val="00D92AD5"/>
    <w:rsid w:val="00D93154"/>
    <w:rsid w:val="00D9357D"/>
    <w:rsid w:val="00D94CD0"/>
    <w:rsid w:val="00D953D7"/>
    <w:rsid w:val="00D95578"/>
    <w:rsid w:val="00D95789"/>
    <w:rsid w:val="00D95939"/>
    <w:rsid w:val="00D9674F"/>
    <w:rsid w:val="00D97056"/>
    <w:rsid w:val="00D9734F"/>
    <w:rsid w:val="00D97C1D"/>
    <w:rsid w:val="00D97C50"/>
    <w:rsid w:val="00DA02A2"/>
    <w:rsid w:val="00DA0C4E"/>
    <w:rsid w:val="00DA10D9"/>
    <w:rsid w:val="00DA1B03"/>
    <w:rsid w:val="00DA1E36"/>
    <w:rsid w:val="00DA25E2"/>
    <w:rsid w:val="00DA2727"/>
    <w:rsid w:val="00DA3462"/>
    <w:rsid w:val="00DA383B"/>
    <w:rsid w:val="00DA3B6D"/>
    <w:rsid w:val="00DA3E5C"/>
    <w:rsid w:val="00DA4012"/>
    <w:rsid w:val="00DA4455"/>
    <w:rsid w:val="00DA49B0"/>
    <w:rsid w:val="00DA4B56"/>
    <w:rsid w:val="00DA4C4F"/>
    <w:rsid w:val="00DA5522"/>
    <w:rsid w:val="00DA56A2"/>
    <w:rsid w:val="00DA5FB3"/>
    <w:rsid w:val="00DA6030"/>
    <w:rsid w:val="00DA65B3"/>
    <w:rsid w:val="00DA6E9D"/>
    <w:rsid w:val="00DA6FAF"/>
    <w:rsid w:val="00DA727D"/>
    <w:rsid w:val="00DA79B3"/>
    <w:rsid w:val="00DA7BEF"/>
    <w:rsid w:val="00DB020D"/>
    <w:rsid w:val="00DB057C"/>
    <w:rsid w:val="00DB07FE"/>
    <w:rsid w:val="00DB0BE0"/>
    <w:rsid w:val="00DB0E51"/>
    <w:rsid w:val="00DB10C6"/>
    <w:rsid w:val="00DB146E"/>
    <w:rsid w:val="00DB1506"/>
    <w:rsid w:val="00DB1DB9"/>
    <w:rsid w:val="00DB1EED"/>
    <w:rsid w:val="00DB1F9D"/>
    <w:rsid w:val="00DB26F4"/>
    <w:rsid w:val="00DB2DC4"/>
    <w:rsid w:val="00DB3C54"/>
    <w:rsid w:val="00DB456B"/>
    <w:rsid w:val="00DB4FE6"/>
    <w:rsid w:val="00DB55FF"/>
    <w:rsid w:val="00DB5F23"/>
    <w:rsid w:val="00DB602C"/>
    <w:rsid w:val="00DB651C"/>
    <w:rsid w:val="00DB6E93"/>
    <w:rsid w:val="00DB7405"/>
    <w:rsid w:val="00DB76EE"/>
    <w:rsid w:val="00DB7D34"/>
    <w:rsid w:val="00DB7DC0"/>
    <w:rsid w:val="00DB7F55"/>
    <w:rsid w:val="00DC0E3B"/>
    <w:rsid w:val="00DC0F75"/>
    <w:rsid w:val="00DC138F"/>
    <w:rsid w:val="00DC1854"/>
    <w:rsid w:val="00DC1E7C"/>
    <w:rsid w:val="00DC23FD"/>
    <w:rsid w:val="00DC2787"/>
    <w:rsid w:val="00DC2904"/>
    <w:rsid w:val="00DC2B3B"/>
    <w:rsid w:val="00DC2D92"/>
    <w:rsid w:val="00DC2E4D"/>
    <w:rsid w:val="00DC30F9"/>
    <w:rsid w:val="00DC3146"/>
    <w:rsid w:val="00DC328F"/>
    <w:rsid w:val="00DC3300"/>
    <w:rsid w:val="00DC3489"/>
    <w:rsid w:val="00DC359B"/>
    <w:rsid w:val="00DC374F"/>
    <w:rsid w:val="00DC3C1C"/>
    <w:rsid w:val="00DC3FA6"/>
    <w:rsid w:val="00DC44B8"/>
    <w:rsid w:val="00DC45C2"/>
    <w:rsid w:val="00DC504E"/>
    <w:rsid w:val="00DC5491"/>
    <w:rsid w:val="00DC5ED1"/>
    <w:rsid w:val="00DC6145"/>
    <w:rsid w:val="00DC6B33"/>
    <w:rsid w:val="00DC7203"/>
    <w:rsid w:val="00DC78E8"/>
    <w:rsid w:val="00DD0362"/>
    <w:rsid w:val="00DD0823"/>
    <w:rsid w:val="00DD0BEA"/>
    <w:rsid w:val="00DD16F8"/>
    <w:rsid w:val="00DD176F"/>
    <w:rsid w:val="00DD2074"/>
    <w:rsid w:val="00DD2E86"/>
    <w:rsid w:val="00DD3036"/>
    <w:rsid w:val="00DD3216"/>
    <w:rsid w:val="00DD3C0F"/>
    <w:rsid w:val="00DD40DA"/>
    <w:rsid w:val="00DD44A4"/>
    <w:rsid w:val="00DD45CE"/>
    <w:rsid w:val="00DD4AD3"/>
    <w:rsid w:val="00DD4E53"/>
    <w:rsid w:val="00DD57B4"/>
    <w:rsid w:val="00DD58A8"/>
    <w:rsid w:val="00DD5DFA"/>
    <w:rsid w:val="00DD5E03"/>
    <w:rsid w:val="00DD6082"/>
    <w:rsid w:val="00DD71F6"/>
    <w:rsid w:val="00DD78AF"/>
    <w:rsid w:val="00DE05DC"/>
    <w:rsid w:val="00DE09C6"/>
    <w:rsid w:val="00DE0CAD"/>
    <w:rsid w:val="00DE11B3"/>
    <w:rsid w:val="00DE141E"/>
    <w:rsid w:val="00DE169F"/>
    <w:rsid w:val="00DE1735"/>
    <w:rsid w:val="00DE18FA"/>
    <w:rsid w:val="00DE23AC"/>
    <w:rsid w:val="00DE2769"/>
    <w:rsid w:val="00DE2A9D"/>
    <w:rsid w:val="00DE2B9C"/>
    <w:rsid w:val="00DE2D9E"/>
    <w:rsid w:val="00DE31BD"/>
    <w:rsid w:val="00DE335A"/>
    <w:rsid w:val="00DE341B"/>
    <w:rsid w:val="00DE4163"/>
    <w:rsid w:val="00DE492B"/>
    <w:rsid w:val="00DE52B5"/>
    <w:rsid w:val="00DE5EFA"/>
    <w:rsid w:val="00DE6419"/>
    <w:rsid w:val="00DE66B6"/>
    <w:rsid w:val="00DE6E2F"/>
    <w:rsid w:val="00DE75E1"/>
    <w:rsid w:val="00DE7D6B"/>
    <w:rsid w:val="00DF0144"/>
    <w:rsid w:val="00DF01AB"/>
    <w:rsid w:val="00DF1543"/>
    <w:rsid w:val="00DF16AC"/>
    <w:rsid w:val="00DF1784"/>
    <w:rsid w:val="00DF1DA1"/>
    <w:rsid w:val="00DF1E5E"/>
    <w:rsid w:val="00DF1F1A"/>
    <w:rsid w:val="00DF2A92"/>
    <w:rsid w:val="00DF3155"/>
    <w:rsid w:val="00DF37AA"/>
    <w:rsid w:val="00DF37EA"/>
    <w:rsid w:val="00DF4524"/>
    <w:rsid w:val="00DF4A05"/>
    <w:rsid w:val="00DF4DB1"/>
    <w:rsid w:val="00DF4DE6"/>
    <w:rsid w:val="00DF5AE0"/>
    <w:rsid w:val="00DF5FA2"/>
    <w:rsid w:val="00DF6848"/>
    <w:rsid w:val="00DF6C32"/>
    <w:rsid w:val="00DF6C9F"/>
    <w:rsid w:val="00DF6F95"/>
    <w:rsid w:val="00DF7CBE"/>
    <w:rsid w:val="00E008A8"/>
    <w:rsid w:val="00E00A44"/>
    <w:rsid w:val="00E012B6"/>
    <w:rsid w:val="00E0142A"/>
    <w:rsid w:val="00E01DDE"/>
    <w:rsid w:val="00E02B3A"/>
    <w:rsid w:val="00E030FC"/>
    <w:rsid w:val="00E03278"/>
    <w:rsid w:val="00E03440"/>
    <w:rsid w:val="00E034BE"/>
    <w:rsid w:val="00E035B8"/>
    <w:rsid w:val="00E0398D"/>
    <w:rsid w:val="00E0475B"/>
    <w:rsid w:val="00E04F0A"/>
    <w:rsid w:val="00E057C0"/>
    <w:rsid w:val="00E05B2E"/>
    <w:rsid w:val="00E05F3E"/>
    <w:rsid w:val="00E06510"/>
    <w:rsid w:val="00E066F7"/>
    <w:rsid w:val="00E06C2A"/>
    <w:rsid w:val="00E06C93"/>
    <w:rsid w:val="00E06D78"/>
    <w:rsid w:val="00E07B0F"/>
    <w:rsid w:val="00E1061B"/>
    <w:rsid w:val="00E11315"/>
    <w:rsid w:val="00E11837"/>
    <w:rsid w:val="00E11B59"/>
    <w:rsid w:val="00E123F8"/>
    <w:rsid w:val="00E12815"/>
    <w:rsid w:val="00E131CA"/>
    <w:rsid w:val="00E132F5"/>
    <w:rsid w:val="00E134E2"/>
    <w:rsid w:val="00E1393E"/>
    <w:rsid w:val="00E14046"/>
    <w:rsid w:val="00E14CE8"/>
    <w:rsid w:val="00E14EC9"/>
    <w:rsid w:val="00E1527C"/>
    <w:rsid w:val="00E15AE1"/>
    <w:rsid w:val="00E15EC9"/>
    <w:rsid w:val="00E16044"/>
    <w:rsid w:val="00E16099"/>
    <w:rsid w:val="00E16B4D"/>
    <w:rsid w:val="00E16CA7"/>
    <w:rsid w:val="00E16DD8"/>
    <w:rsid w:val="00E17DA8"/>
    <w:rsid w:val="00E201A3"/>
    <w:rsid w:val="00E207EE"/>
    <w:rsid w:val="00E21E5E"/>
    <w:rsid w:val="00E22015"/>
    <w:rsid w:val="00E223A6"/>
    <w:rsid w:val="00E22A69"/>
    <w:rsid w:val="00E22B14"/>
    <w:rsid w:val="00E22BE7"/>
    <w:rsid w:val="00E236F2"/>
    <w:rsid w:val="00E23BF4"/>
    <w:rsid w:val="00E243D9"/>
    <w:rsid w:val="00E24448"/>
    <w:rsid w:val="00E24C00"/>
    <w:rsid w:val="00E24D26"/>
    <w:rsid w:val="00E25331"/>
    <w:rsid w:val="00E25410"/>
    <w:rsid w:val="00E25F54"/>
    <w:rsid w:val="00E261F6"/>
    <w:rsid w:val="00E2632C"/>
    <w:rsid w:val="00E264B5"/>
    <w:rsid w:val="00E27006"/>
    <w:rsid w:val="00E2727F"/>
    <w:rsid w:val="00E2734D"/>
    <w:rsid w:val="00E276E3"/>
    <w:rsid w:val="00E27EE6"/>
    <w:rsid w:val="00E302B2"/>
    <w:rsid w:val="00E30711"/>
    <w:rsid w:val="00E30A47"/>
    <w:rsid w:val="00E30EB8"/>
    <w:rsid w:val="00E311FB"/>
    <w:rsid w:val="00E317F5"/>
    <w:rsid w:val="00E328C1"/>
    <w:rsid w:val="00E330E6"/>
    <w:rsid w:val="00E33300"/>
    <w:rsid w:val="00E333EE"/>
    <w:rsid w:val="00E33C9F"/>
    <w:rsid w:val="00E33F9E"/>
    <w:rsid w:val="00E3417F"/>
    <w:rsid w:val="00E3526B"/>
    <w:rsid w:val="00E356AF"/>
    <w:rsid w:val="00E356C4"/>
    <w:rsid w:val="00E35F3B"/>
    <w:rsid w:val="00E362AD"/>
    <w:rsid w:val="00E37910"/>
    <w:rsid w:val="00E37B5E"/>
    <w:rsid w:val="00E4051D"/>
    <w:rsid w:val="00E40995"/>
    <w:rsid w:val="00E40D70"/>
    <w:rsid w:val="00E4139D"/>
    <w:rsid w:val="00E4177F"/>
    <w:rsid w:val="00E419FA"/>
    <w:rsid w:val="00E41E9D"/>
    <w:rsid w:val="00E436C6"/>
    <w:rsid w:val="00E43E1A"/>
    <w:rsid w:val="00E447FE"/>
    <w:rsid w:val="00E44A82"/>
    <w:rsid w:val="00E45BA1"/>
    <w:rsid w:val="00E45F22"/>
    <w:rsid w:val="00E45FD4"/>
    <w:rsid w:val="00E46093"/>
    <w:rsid w:val="00E471AD"/>
    <w:rsid w:val="00E47855"/>
    <w:rsid w:val="00E47CE9"/>
    <w:rsid w:val="00E47D07"/>
    <w:rsid w:val="00E50073"/>
    <w:rsid w:val="00E504CC"/>
    <w:rsid w:val="00E50FCF"/>
    <w:rsid w:val="00E51052"/>
    <w:rsid w:val="00E511C2"/>
    <w:rsid w:val="00E51A0B"/>
    <w:rsid w:val="00E52958"/>
    <w:rsid w:val="00E52CB3"/>
    <w:rsid w:val="00E530A6"/>
    <w:rsid w:val="00E531C9"/>
    <w:rsid w:val="00E53C87"/>
    <w:rsid w:val="00E5412A"/>
    <w:rsid w:val="00E54433"/>
    <w:rsid w:val="00E54C12"/>
    <w:rsid w:val="00E554FE"/>
    <w:rsid w:val="00E55523"/>
    <w:rsid w:val="00E563F9"/>
    <w:rsid w:val="00E5670B"/>
    <w:rsid w:val="00E56850"/>
    <w:rsid w:val="00E57075"/>
    <w:rsid w:val="00E57D64"/>
    <w:rsid w:val="00E57ED3"/>
    <w:rsid w:val="00E601D3"/>
    <w:rsid w:val="00E604AA"/>
    <w:rsid w:val="00E61C1D"/>
    <w:rsid w:val="00E620E0"/>
    <w:rsid w:val="00E6237A"/>
    <w:rsid w:val="00E63140"/>
    <w:rsid w:val="00E63291"/>
    <w:rsid w:val="00E6418E"/>
    <w:rsid w:val="00E64660"/>
    <w:rsid w:val="00E6483C"/>
    <w:rsid w:val="00E64D7E"/>
    <w:rsid w:val="00E65071"/>
    <w:rsid w:val="00E65511"/>
    <w:rsid w:val="00E655E5"/>
    <w:rsid w:val="00E6600A"/>
    <w:rsid w:val="00E66108"/>
    <w:rsid w:val="00E66147"/>
    <w:rsid w:val="00E67973"/>
    <w:rsid w:val="00E67DB0"/>
    <w:rsid w:val="00E67E5A"/>
    <w:rsid w:val="00E70094"/>
    <w:rsid w:val="00E7047E"/>
    <w:rsid w:val="00E70A61"/>
    <w:rsid w:val="00E713FF"/>
    <w:rsid w:val="00E71E57"/>
    <w:rsid w:val="00E72351"/>
    <w:rsid w:val="00E72825"/>
    <w:rsid w:val="00E72C46"/>
    <w:rsid w:val="00E73054"/>
    <w:rsid w:val="00E73059"/>
    <w:rsid w:val="00E73632"/>
    <w:rsid w:val="00E73E35"/>
    <w:rsid w:val="00E73E41"/>
    <w:rsid w:val="00E73EF5"/>
    <w:rsid w:val="00E73F39"/>
    <w:rsid w:val="00E7412B"/>
    <w:rsid w:val="00E7447F"/>
    <w:rsid w:val="00E74F9B"/>
    <w:rsid w:val="00E755D3"/>
    <w:rsid w:val="00E75BEB"/>
    <w:rsid w:val="00E75E27"/>
    <w:rsid w:val="00E75EF3"/>
    <w:rsid w:val="00E7607B"/>
    <w:rsid w:val="00E763E9"/>
    <w:rsid w:val="00E76FF9"/>
    <w:rsid w:val="00E77668"/>
    <w:rsid w:val="00E80029"/>
    <w:rsid w:val="00E80AC0"/>
    <w:rsid w:val="00E80D50"/>
    <w:rsid w:val="00E80D60"/>
    <w:rsid w:val="00E81532"/>
    <w:rsid w:val="00E816C1"/>
    <w:rsid w:val="00E8256E"/>
    <w:rsid w:val="00E82B5A"/>
    <w:rsid w:val="00E82F96"/>
    <w:rsid w:val="00E830E8"/>
    <w:rsid w:val="00E8349B"/>
    <w:rsid w:val="00E83A73"/>
    <w:rsid w:val="00E83E03"/>
    <w:rsid w:val="00E8448C"/>
    <w:rsid w:val="00E85474"/>
    <w:rsid w:val="00E85483"/>
    <w:rsid w:val="00E85954"/>
    <w:rsid w:val="00E85EC0"/>
    <w:rsid w:val="00E87569"/>
    <w:rsid w:val="00E875B4"/>
    <w:rsid w:val="00E9002C"/>
    <w:rsid w:val="00E910F6"/>
    <w:rsid w:val="00E917F2"/>
    <w:rsid w:val="00E9226D"/>
    <w:rsid w:val="00E925B6"/>
    <w:rsid w:val="00E936CB"/>
    <w:rsid w:val="00E93D49"/>
    <w:rsid w:val="00E93E3C"/>
    <w:rsid w:val="00E944F7"/>
    <w:rsid w:val="00E94521"/>
    <w:rsid w:val="00E94556"/>
    <w:rsid w:val="00E95024"/>
    <w:rsid w:val="00E96046"/>
    <w:rsid w:val="00E968B8"/>
    <w:rsid w:val="00E97BB0"/>
    <w:rsid w:val="00E97C88"/>
    <w:rsid w:val="00EA061D"/>
    <w:rsid w:val="00EA0713"/>
    <w:rsid w:val="00EA0EC5"/>
    <w:rsid w:val="00EA1200"/>
    <w:rsid w:val="00EA1A3A"/>
    <w:rsid w:val="00EA1A5B"/>
    <w:rsid w:val="00EA1D03"/>
    <w:rsid w:val="00EA29DA"/>
    <w:rsid w:val="00EA317C"/>
    <w:rsid w:val="00EA3A43"/>
    <w:rsid w:val="00EA4DEA"/>
    <w:rsid w:val="00EA5961"/>
    <w:rsid w:val="00EA6B25"/>
    <w:rsid w:val="00EA6D84"/>
    <w:rsid w:val="00EA6FA1"/>
    <w:rsid w:val="00EA754A"/>
    <w:rsid w:val="00EA7A49"/>
    <w:rsid w:val="00EA7D89"/>
    <w:rsid w:val="00EB075A"/>
    <w:rsid w:val="00EB1192"/>
    <w:rsid w:val="00EB1F36"/>
    <w:rsid w:val="00EB2EC4"/>
    <w:rsid w:val="00EB327B"/>
    <w:rsid w:val="00EB39AC"/>
    <w:rsid w:val="00EB4162"/>
    <w:rsid w:val="00EB4322"/>
    <w:rsid w:val="00EB4476"/>
    <w:rsid w:val="00EB45FF"/>
    <w:rsid w:val="00EB49C0"/>
    <w:rsid w:val="00EB5215"/>
    <w:rsid w:val="00EB5257"/>
    <w:rsid w:val="00EB5561"/>
    <w:rsid w:val="00EB5C23"/>
    <w:rsid w:val="00EB5FCC"/>
    <w:rsid w:val="00EB60BD"/>
    <w:rsid w:val="00EB6190"/>
    <w:rsid w:val="00EB640B"/>
    <w:rsid w:val="00EB645B"/>
    <w:rsid w:val="00EB71D9"/>
    <w:rsid w:val="00EB765C"/>
    <w:rsid w:val="00EB7A1F"/>
    <w:rsid w:val="00EB7CB0"/>
    <w:rsid w:val="00EB7CB9"/>
    <w:rsid w:val="00EC0F57"/>
    <w:rsid w:val="00EC115B"/>
    <w:rsid w:val="00EC19C8"/>
    <w:rsid w:val="00EC2C10"/>
    <w:rsid w:val="00EC39CA"/>
    <w:rsid w:val="00EC3BA6"/>
    <w:rsid w:val="00EC3E1B"/>
    <w:rsid w:val="00EC424A"/>
    <w:rsid w:val="00EC4C46"/>
    <w:rsid w:val="00EC510D"/>
    <w:rsid w:val="00EC512D"/>
    <w:rsid w:val="00EC632A"/>
    <w:rsid w:val="00EC66A2"/>
    <w:rsid w:val="00EC6D4E"/>
    <w:rsid w:val="00EC7514"/>
    <w:rsid w:val="00EC7607"/>
    <w:rsid w:val="00EC7CEC"/>
    <w:rsid w:val="00EC7D43"/>
    <w:rsid w:val="00EC7FE1"/>
    <w:rsid w:val="00ED004B"/>
    <w:rsid w:val="00ED0081"/>
    <w:rsid w:val="00ED024B"/>
    <w:rsid w:val="00ED02C8"/>
    <w:rsid w:val="00ED14B4"/>
    <w:rsid w:val="00ED2757"/>
    <w:rsid w:val="00ED2D15"/>
    <w:rsid w:val="00ED3369"/>
    <w:rsid w:val="00ED3410"/>
    <w:rsid w:val="00ED3B1C"/>
    <w:rsid w:val="00ED4E3B"/>
    <w:rsid w:val="00ED4E4C"/>
    <w:rsid w:val="00ED534D"/>
    <w:rsid w:val="00ED535D"/>
    <w:rsid w:val="00ED6FB5"/>
    <w:rsid w:val="00ED72AD"/>
    <w:rsid w:val="00ED72C9"/>
    <w:rsid w:val="00ED734E"/>
    <w:rsid w:val="00ED7495"/>
    <w:rsid w:val="00ED76A6"/>
    <w:rsid w:val="00ED7F07"/>
    <w:rsid w:val="00EE047C"/>
    <w:rsid w:val="00EE07AE"/>
    <w:rsid w:val="00EE0E4C"/>
    <w:rsid w:val="00EE1747"/>
    <w:rsid w:val="00EE19E4"/>
    <w:rsid w:val="00EE24EB"/>
    <w:rsid w:val="00EE2DBD"/>
    <w:rsid w:val="00EE37F6"/>
    <w:rsid w:val="00EE3A5F"/>
    <w:rsid w:val="00EE40AD"/>
    <w:rsid w:val="00EE4896"/>
    <w:rsid w:val="00EE4ABD"/>
    <w:rsid w:val="00EE4BC2"/>
    <w:rsid w:val="00EE4E09"/>
    <w:rsid w:val="00EE528E"/>
    <w:rsid w:val="00EE5D81"/>
    <w:rsid w:val="00EE60AE"/>
    <w:rsid w:val="00EE63BE"/>
    <w:rsid w:val="00EE67F5"/>
    <w:rsid w:val="00EE6BC1"/>
    <w:rsid w:val="00EE6F66"/>
    <w:rsid w:val="00EE7556"/>
    <w:rsid w:val="00EE77B5"/>
    <w:rsid w:val="00EE7D62"/>
    <w:rsid w:val="00EF002B"/>
    <w:rsid w:val="00EF045B"/>
    <w:rsid w:val="00EF0888"/>
    <w:rsid w:val="00EF22D4"/>
    <w:rsid w:val="00EF2418"/>
    <w:rsid w:val="00EF348B"/>
    <w:rsid w:val="00EF39DC"/>
    <w:rsid w:val="00EF5ABB"/>
    <w:rsid w:val="00EF5F72"/>
    <w:rsid w:val="00EF625F"/>
    <w:rsid w:val="00EF6343"/>
    <w:rsid w:val="00EF67F2"/>
    <w:rsid w:val="00EF6E11"/>
    <w:rsid w:val="00EF70CF"/>
    <w:rsid w:val="00EF72B5"/>
    <w:rsid w:val="00EF730F"/>
    <w:rsid w:val="00F004B0"/>
    <w:rsid w:val="00F00742"/>
    <w:rsid w:val="00F0080B"/>
    <w:rsid w:val="00F0150E"/>
    <w:rsid w:val="00F017EF"/>
    <w:rsid w:val="00F01F88"/>
    <w:rsid w:val="00F02E24"/>
    <w:rsid w:val="00F03146"/>
    <w:rsid w:val="00F0356F"/>
    <w:rsid w:val="00F037AA"/>
    <w:rsid w:val="00F03E12"/>
    <w:rsid w:val="00F043D2"/>
    <w:rsid w:val="00F045C4"/>
    <w:rsid w:val="00F04EFE"/>
    <w:rsid w:val="00F054A2"/>
    <w:rsid w:val="00F05C30"/>
    <w:rsid w:val="00F060D9"/>
    <w:rsid w:val="00F06A8C"/>
    <w:rsid w:val="00F06B19"/>
    <w:rsid w:val="00F11FE2"/>
    <w:rsid w:val="00F1229D"/>
    <w:rsid w:val="00F124AC"/>
    <w:rsid w:val="00F1311E"/>
    <w:rsid w:val="00F13452"/>
    <w:rsid w:val="00F13514"/>
    <w:rsid w:val="00F1479E"/>
    <w:rsid w:val="00F14C4C"/>
    <w:rsid w:val="00F1543A"/>
    <w:rsid w:val="00F1597B"/>
    <w:rsid w:val="00F15D3E"/>
    <w:rsid w:val="00F15DD8"/>
    <w:rsid w:val="00F15FCD"/>
    <w:rsid w:val="00F16533"/>
    <w:rsid w:val="00F16813"/>
    <w:rsid w:val="00F16E79"/>
    <w:rsid w:val="00F16F5E"/>
    <w:rsid w:val="00F170E4"/>
    <w:rsid w:val="00F17A0A"/>
    <w:rsid w:val="00F17A22"/>
    <w:rsid w:val="00F17BA9"/>
    <w:rsid w:val="00F17BF9"/>
    <w:rsid w:val="00F17F95"/>
    <w:rsid w:val="00F20B37"/>
    <w:rsid w:val="00F20FDB"/>
    <w:rsid w:val="00F2179C"/>
    <w:rsid w:val="00F21EEC"/>
    <w:rsid w:val="00F22E3A"/>
    <w:rsid w:val="00F22F22"/>
    <w:rsid w:val="00F2314D"/>
    <w:rsid w:val="00F247FF"/>
    <w:rsid w:val="00F24984"/>
    <w:rsid w:val="00F249E0"/>
    <w:rsid w:val="00F24A02"/>
    <w:rsid w:val="00F25016"/>
    <w:rsid w:val="00F2525D"/>
    <w:rsid w:val="00F25D8D"/>
    <w:rsid w:val="00F25DFC"/>
    <w:rsid w:val="00F265EC"/>
    <w:rsid w:val="00F2696F"/>
    <w:rsid w:val="00F27157"/>
    <w:rsid w:val="00F27571"/>
    <w:rsid w:val="00F27E74"/>
    <w:rsid w:val="00F30B0B"/>
    <w:rsid w:val="00F30E25"/>
    <w:rsid w:val="00F3136E"/>
    <w:rsid w:val="00F31441"/>
    <w:rsid w:val="00F31D86"/>
    <w:rsid w:val="00F31EF9"/>
    <w:rsid w:val="00F3241B"/>
    <w:rsid w:val="00F32F8E"/>
    <w:rsid w:val="00F33114"/>
    <w:rsid w:val="00F335D5"/>
    <w:rsid w:val="00F33674"/>
    <w:rsid w:val="00F339C6"/>
    <w:rsid w:val="00F34950"/>
    <w:rsid w:val="00F35054"/>
    <w:rsid w:val="00F35315"/>
    <w:rsid w:val="00F35700"/>
    <w:rsid w:val="00F360C0"/>
    <w:rsid w:val="00F36568"/>
    <w:rsid w:val="00F369AF"/>
    <w:rsid w:val="00F36B90"/>
    <w:rsid w:val="00F37466"/>
    <w:rsid w:val="00F374A4"/>
    <w:rsid w:val="00F37F5D"/>
    <w:rsid w:val="00F4060A"/>
    <w:rsid w:val="00F40C40"/>
    <w:rsid w:val="00F41438"/>
    <w:rsid w:val="00F41688"/>
    <w:rsid w:val="00F4179A"/>
    <w:rsid w:val="00F41850"/>
    <w:rsid w:val="00F423B1"/>
    <w:rsid w:val="00F42548"/>
    <w:rsid w:val="00F4274C"/>
    <w:rsid w:val="00F42F51"/>
    <w:rsid w:val="00F4374C"/>
    <w:rsid w:val="00F43848"/>
    <w:rsid w:val="00F43A00"/>
    <w:rsid w:val="00F43D76"/>
    <w:rsid w:val="00F43F9E"/>
    <w:rsid w:val="00F43FFB"/>
    <w:rsid w:val="00F44D99"/>
    <w:rsid w:val="00F44F93"/>
    <w:rsid w:val="00F4501D"/>
    <w:rsid w:val="00F4555B"/>
    <w:rsid w:val="00F4563A"/>
    <w:rsid w:val="00F463FE"/>
    <w:rsid w:val="00F466B7"/>
    <w:rsid w:val="00F46DF2"/>
    <w:rsid w:val="00F472A1"/>
    <w:rsid w:val="00F47CF3"/>
    <w:rsid w:val="00F47D22"/>
    <w:rsid w:val="00F501DD"/>
    <w:rsid w:val="00F50F5E"/>
    <w:rsid w:val="00F51782"/>
    <w:rsid w:val="00F52628"/>
    <w:rsid w:val="00F527E4"/>
    <w:rsid w:val="00F52A22"/>
    <w:rsid w:val="00F52D78"/>
    <w:rsid w:val="00F5311C"/>
    <w:rsid w:val="00F53739"/>
    <w:rsid w:val="00F537BD"/>
    <w:rsid w:val="00F53826"/>
    <w:rsid w:val="00F53F44"/>
    <w:rsid w:val="00F5423F"/>
    <w:rsid w:val="00F555BC"/>
    <w:rsid w:val="00F5570D"/>
    <w:rsid w:val="00F56127"/>
    <w:rsid w:val="00F5718C"/>
    <w:rsid w:val="00F5748D"/>
    <w:rsid w:val="00F57D2A"/>
    <w:rsid w:val="00F605EF"/>
    <w:rsid w:val="00F60DF9"/>
    <w:rsid w:val="00F61023"/>
    <w:rsid w:val="00F61678"/>
    <w:rsid w:val="00F616C3"/>
    <w:rsid w:val="00F619E2"/>
    <w:rsid w:val="00F621AA"/>
    <w:rsid w:val="00F62853"/>
    <w:rsid w:val="00F62A18"/>
    <w:rsid w:val="00F62A54"/>
    <w:rsid w:val="00F6398C"/>
    <w:rsid w:val="00F63C1E"/>
    <w:rsid w:val="00F64238"/>
    <w:rsid w:val="00F64CC6"/>
    <w:rsid w:val="00F64CD5"/>
    <w:rsid w:val="00F651F7"/>
    <w:rsid w:val="00F65472"/>
    <w:rsid w:val="00F65D8F"/>
    <w:rsid w:val="00F6667A"/>
    <w:rsid w:val="00F66970"/>
    <w:rsid w:val="00F66B54"/>
    <w:rsid w:val="00F66F93"/>
    <w:rsid w:val="00F6770F"/>
    <w:rsid w:val="00F706D2"/>
    <w:rsid w:val="00F709E7"/>
    <w:rsid w:val="00F71EC3"/>
    <w:rsid w:val="00F738A1"/>
    <w:rsid w:val="00F739C9"/>
    <w:rsid w:val="00F73DCC"/>
    <w:rsid w:val="00F74737"/>
    <w:rsid w:val="00F74C70"/>
    <w:rsid w:val="00F74E53"/>
    <w:rsid w:val="00F7510C"/>
    <w:rsid w:val="00F756CC"/>
    <w:rsid w:val="00F757FB"/>
    <w:rsid w:val="00F765D9"/>
    <w:rsid w:val="00F76D64"/>
    <w:rsid w:val="00F76E4E"/>
    <w:rsid w:val="00F76E57"/>
    <w:rsid w:val="00F8056E"/>
    <w:rsid w:val="00F80E50"/>
    <w:rsid w:val="00F812F3"/>
    <w:rsid w:val="00F8154F"/>
    <w:rsid w:val="00F8268A"/>
    <w:rsid w:val="00F8347F"/>
    <w:rsid w:val="00F83544"/>
    <w:rsid w:val="00F83E5B"/>
    <w:rsid w:val="00F84040"/>
    <w:rsid w:val="00F84FC5"/>
    <w:rsid w:val="00F85AB0"/>
    <w:rsid w:val="00F85E40"/>
    <w:rsid w:val="00F8616B"/>
    <w:rsid w:val="00F86775"/>
    <w:rsid w:val="00F86EF2"/>
    <w:rsid w:val="00F86F2F"/>
    <w:rsid w:val="00F86F55"/>
    <w:rsid w:val="00F8747C"/>
    <w:rsid w:val="00F87B11"/>
    <w:rsid w:val="00F87C59"/>
    <w:rsid w:val="00F87EA5"/>
    <w:rsid w:val="00F9018D"/>
    <w:rsid w:val="00F9077D"/>
    <w:rsid w:val="00F909E1"/>
    <w:rsid w:val="00F90F0E"/>
    <w:rsid w:val="00F90F17"/>
    <w:rsid w:val="00F91026"/>
    <w:rsid w:val="00F911F0"/>
    <w:rsid w:val="00F918FF"/>
    <w:rsid w:val="00F920A1"/>
    <w:rsid w:val="00F928C1"/>
    <w:rsid w:val="00F92CE2"/>
    <w:rsid w:val="00F9364C"/>
    <w:rsid w:val="00F93D11"/>
    <w:rsid w:val="00F93E79"/>
    <w:rsid w:val="00F940AF"/>
    <w:rsid w:val="00F94342"/>
    <w:rsid w:val="00F94B07"/>
    <w:rsid w:val="00F94C65"/>
    <w:rsid w:val="00F94DD4"/>
    <w:rsid w:val="00F95124"/>
    <w:rsid w:val="00F951DC"/>
    <w:rsid w:val="00F958F3"/>
    <w:rsid w:val="00F95FB0"/>
    <w:rsid w:val="00F9694D"/>
    <w:rsid w:val="00F96EE1"/>
    <w:rsid w:val="00F973D0"/>
    <w:rsid w:val="00F97BDF"/>
    <w:rsid w:val="00FA00F9"/>
    <w:rsid w:val="00FA01CC"/>
    <w:rsid w:val="00FA0B6C"/>
    <w:rsid w:val="00FA1B01"/>
    <w:rsid w:val="00FA2057"/>
    <w:rsid w:val="00FA21AF"/>
    <w:rsid w:val="00FA2298"/>
    <w:rsid w:val="00FA22EB"/>
    <w:rsid w:val="00FA24F6"/>
    <w:rsid w:val="00FA29EF"/>
    <w:rsid w:val="00FA2BC5"/>
    <w:rsid w:val="00FA2C14"/>
    <w:rsid w:val="00FA2C80"/>
    <w:rsid w:val="00FA33BF"/>
    <w:rsid w:val="00FA3412"/>
    <w:rsid w:val="00FA3DD9"/>
    <w:rsid w:val="00FA3E39"/>
    <w:rsid w:val="00FA42C0"/>
    <w:rsid w:val="00FA434F"/>
    <w:rsid w:val="00FA4C06"/>
    <w:rsid w:val="00FA4C0F"/>
    <w:rsid w:val="00FA543B"/>
    <w:rsid w:val="00FA5458"/>
    <w:rsid w:val="00FA5681"/>
    <w:rsid w:val="00FA56EE"/>
    <w:rsid w:val="00FA572F"/>
    <w:rsid w:val="00FA6445"/>
    <w:rsid w:val="00FA6704"/>
    <w:rsid w:val="00FA6BF5"/>
    <w:rsid w:val="00FA6DE0"/>
    <w:rsid w:val="00FA6F83"/>
    <w:rsid w:val="00FA73D3"/>
    <w:rsid w:val="00FA76C4"/>
    <w:rsid w:val="00FA7D1F"/>
    <w:rsid w:val="00FB0668"/>
    <w:rsid w:val="00FB0B04"/>
    <w:rsid w:val="00FB0D03"/>
    <w:rsid w:val="00FB1091"/>
    <w:rsid w:val="00FB15C5"/>
    <w:rsid w:val="00FB291B"/>
    <w:rsid w:val="00FB29AD"/>
    <w:rsid w:val="00FB2BD5"/>
    <w:rsid w:val="00FB2E89"/>
    <w:rsid w:val="00FB30EF"/>
    <w:rsid w:val="00FB337B"/>
    <w:rsid w:val="00FB3643"/>
    <w:rsid w:val="00FB515F"/>
    <w:rsid w:val="00FB5DE0"/>
    <w:rsid w:val="00FB5E1A"/>
    <w:rsid w:val="00FB69EC"/>
    <w:rsid w:val="00FB6A86"/>
    <w:rsid w:val="00FB6BD7"/>
    <w:rsid w:val="00FB76DC"/>
    <w:rsid w:val="00FB76E3"/>
    <w:rsid w:val="00FC1AD5"/>
    <w:rsid w:val="00FC22BD"/>
    <w:rsid w:val="00FC2876"/>
    <w:rsid w:val="00FC2C9F"/>
    <w:rsid w:val="00FC30FD"/>
    <w:rsid w:val="00FC3462"/>
    <w:rsid w:val="00FC3752"/>
    <w:rsid w:val="00FC42E7"/>
    <w:rsid w:val="00FC4426"/>
    <w:rsid w:val="00FC45DB"/>
    <w:rsid w:val="00FC4CAA"/>
    <w:rsid w:val="00FC4D93"/>
    <w:rsid w:val="00FC553D"/>
    <w:rsid w:val="00FC567F"/>
    <w:rsid w:val="00FC5BC4"/>
    <w:rsid w:val="00FC61BF"/>
    <w:rsid w:val="00FC6E18"/>
    <w:rsid w:val="00FC76D1"/>
    <w:rsid w:val="00FC7876"/>
    <w:rsid w:val="00FC799D"/>
    <w:rsid w:val="00FC7F32"/>
    <w:rsid w:val="00FD0117"/>
    <w:rsid w:val="00FD0BA5"/>
    <w:rsid w:val="00FD122F"/>
    <w:rsid w:val="00FD16A9"/>
    <w:rsid w:val="00FD1E9F"/>
    <w:rsid w:val="00FD280D"/>
    <w:rsid w:val="00FD3A0C"/>
    <w:rsid w:val="00FD4308"/>
    <w:rsid w:val="00FD5B38"/>
    <w:rsid w:val="00FD61C2"/>
    <w:rsid w:val="00FD6A9A"/>
    <w:rsid w:val="00FD6D3F"/>
    <w:rsid w:val="00FD6FEF"/>
    <w:rsid w:val="00FD7891"/>
    <w:rsid w:val="00FE0648"/>
    <w:rsid w:val="00FE06A5"/>
    <w:rsid w:val="00FE14BC"/>
    <w:rsid w:val="00FE189F"/>
    <w:rsid w:val="00FE1B1E"/>
    <w:rsid w:val="00FE25C2"/>
    <w:rsid w:val="00FE2702"/>
    <w:rsid w:val="00FE2F4D"/>
    <w:rsid w:val="00FE32FA"/>
    <w:rsid w:val="00FE36BA"/>
    <w:rsid w:val="00FE3A46"/>
    <w:rsid w:val="00FE3CFF"/>
    <w:rsid w:val="00FE63BC"/>
    <w:rsid w:val="00FE6638"/>
    <w:rsid w:val="00FE6903"/>
    <w:rsid w:val="00FE702C"/>
    <w:rsid w:val="00FE73F1"/>
    <w:rsid w:val="00FE751C"/>
    <w:rsid w:val="00FE7666"/>
    <w:rsid w:val="00FE78A2"/>
    <w:rsid w:val="00FE7DEB"/>
    <w:rsid w:val="00FF02A6"/>
    <w:rsid w:val="00FF02E0"/>
    <w:rsid w:val="00FF036D"/>
    <w:rsid w:val="00FF0B8C"/>
    <w:rsid w:val="00FF0BD2"/>
    <w:rsid w:val="00FF0EA6"/>
    <w:rsid w:val="00FF15B7"/>
    <w:rsid w:val="00FF1FDB"/>
    <w:rsid w:val="00FF2DD1"/>
    <w:rsid w:val="00FF2EFD"/>
    <w:rsid w:val="00FF421B"/>
    <w:rsid w:val="00FF447A"/>
    <w:rsid w:val="00FF4561"/>
    <w:rsid w:val="00FF513F"/>
    <w:rsid w:val="00FF5371"/>
    <w:rsid w:val="00FF5394"/>
    <w:rsid w:val="00FF59D8"/>
    <w:rsid w:val="00FF5A2C"/>
    <w:rsid w:val="00FF60DC"/>
    <w:rsid w:val="00FF764A"/>
    <w:rsid w:val="00FF7804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96" fill="f" fillcolor="white" stroke="f">
      <v:fill color="white" on="f"/>
      <v:stroke on="f"/>
    </o:shapedefaults>
    <o:shapelayout v:ext="edit">
      <o:idmap v:ext="edit" data="2,3"/>
    </o:shapelayout>
  </w:shapeDefaults>
  <w:decimalSymbol w:val="."/>
  <w:listSeparator w:val=","/>
  <w14:docId w14:val="741C6F35"/>
  <w15:chartTrackingRefBased/>
  <w15:docId w15:val="{A095E438-CD2D-4EF1-99B8-0F17125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329A"/>
    <w:pPr>
      <w:suppressAutoHyphens/>
      <w:spacing w:before="120" w:line="360" w:lineRule="auto"/>
      <w:jc w:val="both"/>
    </w:pPr>
    <w:rPr>
      <w:sz w:val="24"/>
      <w:lang w:val="de-CH" w:eastAsia="de-DE"/>
    </w:rPr>
  </w:style>
  <w:style w:type="paragraph" w:styleId="Heading1">
    <w:name w:val="heading 1"/>
    <w:basedOn w:val="Normal"/>
    <w:next w:val="Normal"/>
    <w:link w:val="Heading1Char"/>
    <w:qFormat/>
    <w:rsid w:val="000976C0"/>
    <w:pPr>
      <w:keepNext/>
      <w:pageBreakBefore/>
      <w:numPr>
        <w:numId w:val="5"/>
      </w:numPr>
      <w:spacing w:before="0" w:after="60"/>
      <w:ind w:left="357" w:hanging="357"/>
      <w:outlineLvl w:val="0"/>
    </w:pPr>
    <w:rPr>
      <w:b/>
      <w:kern w:val="28"/>
      <w:sz w:val="28"/>
      <w:lang w:val="x-none"/>
    </w:rPr>
  </w:style>
  <w:style w:type="paragraph" w:styleId="Heading2">
    <w:name w:val="heading 2"/>
    <w:basedOn w:val="Normal"/>
    <w:next w:val="Normal"/>
    <w:qFormat/>
    <w:rsid w:val="00855B30"/>
    <w:pPr>
      <w:keepNext/>
      <w:numPr>
        <w:ilvl w:val="1"/>
        <w:numId w:val="5"/>
      </w:numPr>
      <w:spacing w:beforeLines="220" w:before="220" w:after="60"/>
      <w:ind w:left="482" w:hanging="482"/>
      <w:outlineLvl w:val="1"/>
    </w:pPr>
    <w:rPr>
      <w:b/>
    </w:rPr>
  </w:style>
  <w:style w:type="paragraph" w:styleId="Heading3">
    <w:name w:val="heading 3"/>
    <w:basedOn w:val="Heading2"/>
    <w:next w:val="Normal"/>
    <w:qFormat/>
    <w:rsid w:val="00051417"/>
    <w:pPr>
      <w:numPr>
        <w:ilvl w:val="2"/>
      </w:numPr>
      <w:spacing w:beforeLines="180" w:before="180"/>
      <w:ind w:left="1225" w:hanging="505"/>
      <w:outlineLvl w:val="2"/>
    </w:pPr>
    <w:rPr>
      <w:b w:val="0"/>
      <w:lang w:val="en-Z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22E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A0679"/>
    <w:pPr>
      <w:framePr w:wrap="around" w:vAnchor="text" w:hAnchor="text" w:y="1"/>
      <w:tabs>
        <w:tab w:val="left" w:pos="567"/>
        <w:tab w:val="right" w:leader="dot" w:pos="9060"/>
      </w:tabs>
      <w:spacing w:before="0"/>
    </w:pPr>
    <w:rPr>
      <w:b/>
      <w:lang w:val="en-ZA"/>
    </w:rPr>
  </w:style>
  <w:style w:type="paragraph" w:styleId="TOC2">
    <w:name w:val="toc 2"/>
    <w:basedOn w:val="Normal"/>
    <w:next w:val="Normal"/>
    <w:autoRedefine/>
    <w:uiPriority w:val="39"/>
    <w:rsid w:val="00944F1F"/>
    <w:pPr>
      <w:tabs>
        <w:tab w:val="left" w:pos="1134"/>
        <w:tab w:val="right" w:leader="dot" w:pos="9072"/>
      </w:tabs>
      <w:spacing w:before="0"/>
      <w:ind w:left="567"/>
    </w:pPr>
    <w:rPr>
      <w:lang w:val="en-ZA"/>
    </w:rPr>
  </w:style>
  <w:style w:type="paragraph" w:styleId="TOC3">
    <w:name w:val="toc 3"/>
    <w:basedOn w:val="Normal"/>
    <w:next w:val="Normal"/>
    <w:autoRedefine/>
    <w:uiPriority w:val="39"/>
    <w:rsid w:val="009E46CD"/>
    <w:pPr>
      <w:ind w:left="1134"/>
    </w:pPr>
  </w:style>
  <w:style w:type="paragraph" w:styleId="TOC4">
    <w:name w:val="toc 4"/>
    <w:basedOn w:val="Normal"/>
    <w:next w:val="Normal"/>
    <w:autoRedefine/>
    <w:semiHidden/>
    <w:rsid w:val="00484F3D"/>
    <w:pPr>
      <w:ind w:left="720"/>
    </w:pPr>
  </w:style>
  <w:style w:type="paragraph" w:styleId="TOC5">
    <w:name w:val="toc 5"/>
    <w:basedOn w:val="Normal"/>
    <w:next w:val="Normal"/>
    <w:autoRedefine/>
    <w:semiHidden/>
    <w:rsid w:val="00484F3D"/>
    <w:pPr>
      <w:ind w:left="960"/>
    </w:pPr>
  </w:style>
  <w:style w:type="paragraph" w:styleId="TOC6">
    <w:name w:val="toc 6"/>
    <w:basedOn w:val="Normal"/>
    <w:next w:val="Normal"/>
    <w:autoRedefine/>
    <w:semiHidden/>
    <w:rsid w:val="00484F3D"/>
    <w:pPr>
      <w:ind w:left="1200"/>
    </w:pPr>
  </w:style>
  <w:style w:type="paragraph" w:styleId="TOC7">
    <w:name w:val="toc 7"/>
    <w:basedOn w:val="Normal"/>
    <w:next w:val="Normal"/>
    <w:autoRedefine/>
    <w:semiHidden/>
    <w:rsid w:val="00484F3D"/>
    <w:pPr>
      <w:ind w:left="1440"/>
    </w:pPr>
  </w:style>
  <w:style w:type="paragraph" w:styleId="TOC8">
    <w:name w:val="toc 8"/>
    <w:basedOn w:val="Normal"/>
    <w:next w:val="Normal"/>
    <w:autoRedefine/>
    <w:semiHidden/>
    <w:rsid w:val="00484F3D"/>
    <w:pPr>
      <w:ind w:left="1680"/>
    </w:pPr>
  </w:style>
  <w:style w:type="paragraph" w:styleId="TOC9">
    <w:name w:val="toc 9"/>
    <w:basedOn w:val="Normal"/>
    <w:next w:val="Normal"/>
    <w:autoRedefine/>
    <w:semiHidden/>
    <w:rsid w:val="00484F3D"/>
    <w:pPr>
      <w:ind w:left="1920"/>
    </w:pPr>
  </w:style>
  <w:style w:type="paragraph" w:styleId="Footer">
    <w:name w:val="footer"/>
    <w:basedOn w:val="Normal"/>
    <w:link w:val="FooterChar"/>
    <w:uiPriority w:val="99"/>
    <w:rsid w:val="00484F3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84F3D"/>
  </w:style>
  <w:style w:type="paragraph" w:styleId="Header">
    <w:name w:val="header"/>
    <w:basedOn w:val="Normal"/>
    <w:rsid w:val="00484F3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84F3D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484F3D"/>
    <w:p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184BF7"/>
    <w:pPr>
      <w:ind w:left="284" w:hanging="284"/>
    </w:pPr>
  </w:style>
  <w:style w:type="character" w:styleId="EndnoteReference">
    <w:name w:val="endnote reference"/>
    <w:uiPriority w:val="99"/>
    <w:semiHidden/>
    <w:rsid w:val="00C21E85"/>
    <w:rPr>
      <w:rFonts w:ascii="Arial" w:hAnsi="Arial"/>
      <w:sz w:val="24"/>
      <w:szCs w:val="24"/>
      <w:vertAlign w:val="baseline"/>
    </w:rPr>
  </w:style>
  <w:style w:type="paragraph" w:styleId="BalloonText">
    <w:name w:val="Balloon Text"/>
    <w:basedOn w:val="Normal"/>
    <w:semiHidden/>
    <w:rsid w:val="00ED14B4"/>
    <w:rPr>
      <w:rFonts w:ascii="Tahoma" w:hAnsi="Tahoma" w:cs="Tahoma"/>
      <w:sz w:val="16"/>
      <w:szCs w:val="16"/>
    </w:rPr>
  </w:style>
  <w:style w:type="character" w:styleId="Strong">
    <w:name w:val="Strong"/>
    <w:aliases w:val="Figure"/>
    <w:uiPriority w:val="22"/>
    <w:qFormat/>
    <w:rsid w:val="003D3908"/>
    <w:rPr>
      <w:lang w:val="en-ZA"/>
    </w:rPr>
  </w:style>
  <w:style w:type="paragraph" w:styleId="DocumentMap">
    <w:name w:val="Document Map"/>
    <w:basedOn w:val="Normal"/>
    <w:link w:val="DocumentMapChar"/>
    <w:rsid w:val="00697FDF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697FDF"/>
    <w:rPr>
      <w:rFonts w:ascii="Tahoma" w:hAnsi="Tahoma" w:cs="Tahoma"/>
      <w:sz w:val="16"/>
      <w:szCs w:val="16"/>
      <w:lang w:eastAsia="de-DE"/>
    </w:rPr>
  </w:style>
  <w:style w:type="paragraph" w:customStyle="1" w:styleId="Bemerkung">
    <w:name w:val="Bemerkung"/>
    <w:basedOn w:val="Normal"/>
    <w:link w:val="BemerkungZchn"/>
    <w:qFormat/>
    <w:rsid w:val="00D779C1"/>
    <w:pPr>
      <w:jc w:val="left"/>
    </w:pPr>
    <w:rPr>
      <w:i/>
      <w:color w:val="7F7F7F"/>
      <w:lang w:val="x-none"/>
    </w:rPr>
  </w:style>
  <w:style w:type="paragraph" w:customStyle="1" w:styleId="TitelblattText">
    <w:name w:val="Titelblatt Text"/>
    <w:basedOn w:val="Normal"/>
    <w:link w:val="TitelblattTextZchn"/>
    <w:qFormat/>
    <w:rsid w:val="00C2086F"/>
    <w:pPr>
      <w:spacing w:line="240" w:lineRule="auto"/>
      <w:jc w:val="center"/>
    </w:pPr>
    <w:rPr>
      <w:lang w:val="x-none"/>
    </w:rPr>
  </w:style>
  <w:style w:type="character" w:customStyle="1" w:styleId="BemerkungZchn">
    <w:name w:val="Bemerkung Zchn"/>
    <w:link w:val="Bemerkung"/>
    <w:rsid w:val="00D779C1"/>
    <w:rPr>
      <w:rFonts w:ascii="Arial" w:hAnsi="Arial"/>
      <w:i/>
      <w:color w:val="7F7F7F"/>
      <w:sz w:val="24"/>
      <w:lang w:eastAsia="de-DE"/>
    </w:rPr>
  </w:style>
  <w:style w:type="paragraph" w:customStyle="1" w:styleId="TitelblattTitel">
    <w:name w:val="Titelblatt Titel"/>
    <w:basedOn w:val="Normal"/>
    <w:link w:val="TitelblattTitelZchn"/>
    <w:qFormat/>
    <w:rsid w:val="00E713FF"/>
    <w:pPr>
      <w:autoSpaceDE w:val="0"/>
      <w:autoSpaceDN w:val="0"/>
      <w:adjustRightInd w:val="0"/>
      <w:jc w:val="center"/>
    </w:pPr>
    <w:rPr>
      <w:b/>
      <w:lang w:val="x-none"/>
    </w:rPr>
  </w:style>
  <w:style w:type="character" w:customStyle="1" w:styleId="TitelblattTextZchn">
    <w:name w:val="Titelblatt Text Zchn"/>
    <w:link w:val="TitelblattText"/>
    <w:rsid w:val="00C2086F"/>
    <w:rPr>
      <w:rFonts w:ascii="Arial" w:hAnsi="Arial"/>
      <w:sz w:val="22"/>
      <w:lang w:val="x-none" w:eastAsia="de-DE"/>
    </w:rPr>
  </w:style>
  <w:style w:type="paragraph" w:customStyle="1" w:styleId="TitelblattTextUnterstrichen">
    <w:name w:val="Titelblatt Text Unterstrichen"/>
    <w:basedOn w:val="TitelblattText"/>
    <w:rsid w:val="00E713FF"/>
    <w:pPr>
      <w:pBdr>
        <w:bottom w:val="single" w:sz="4" w:space="1" w:color="auto"/>
      </w:pBdr>
    </w:pPr>
  </w:style>
  <w:style w:type="character" w:customStyle="1" w:styleId="TitelblattTitelZchn">
    <w:name w:val="Titelblatt Titel Zchn"/>
    <w:link w:val="TitelblattTitel"/>
    <w:rsid w:val="00E713FF"/>
    <w:rPr>
      <w:rFonts w:ascii="Arial" w:hAnsi="Arial"/>
      <w:b/>
      <w:sz w:val="24"/>
      <w:lang w:eastAsia="de-DE"/>
    </w:rPr>
  </w:style>
  <w:style w:type="character" w:customStyle="1" w:styleId="berschrift1nichtnummeriert">
    <w:name w:val="Überschrift 1 (nicht nummeriert)"/>
    <w:rsid w:val="002C6BA5"/>
    <w:rPr>
      <w:rFonts w:ascii="Arial" w:hAnsi="Arial"/>
      <w:b/>
      <w:bCs/>
      <w:sz w:val="28"/>
    </w:rPr>
  </w:style>
  <w:style w:type="table" w:styleId="TableGrid">
    <w:name w:val="Table Grid"/>
    <w:basedOn w:val="TableNormal"/>
    <w:uiPriority w:val="59"/>
    <w:rsid w:val="00A523C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3653DB"/>
    <w:rPr>
      <w:sz w:val="20"/>
      <w:lang w:val="x-none"/>
    </w:rPr>
  </w:style>
  <w:style w:type="character" w:customStyle="1" w:styleId="FootnoteTextChar">
    <w:name w:val="Footnote Text Char"/>
    <w:link w:val="FootnoteText"/>
    <w:uiPriority w:val="99"/>
    <w:rsid w:val="003653DB"/>
    <w:rPr>
      <w:rFonts w:ascii="Arial" w:hAnsi="Arial"/>
      <w:lang w:eastAsia="de-DE"/>
    </w:rPr>
  </w:style>
  <w:style w:type="character" w:styleId="FootnoteReference">
    <w:name w:val="footnote reference"/>
    <w:uiPriority w:val="99"/>
    <w:rsid w:val="003653DB"/>
    <w:rPr>
      <w:vertAlign w:val="superscript"/>
    </w:rPr>
  </w:style>
  <w:style w:type="character" w:customStyle="1" w:styleId="Heading1Char">
    <w:name w:val="Heading 1 Char"/>
    <w:link w:val="Heading1"/>
    <w:rsid w:val="000976C0"/>
    <w:rPr>
      <w:b/>
      <w:kern w:val="28"/>
      <w:sz w:val="28"/>
      <w:lang w:val="x-none" w:eastAsia="de-DE"/>
    </w:rPr>
  </w:style>
  <w:style w:type="character" w:styleId="FollowedHyperlink">
    <w:name w:val="FollowedHyperlink"/>
    <w:rsid w:val="006246A9"/>
    <w:rPr>
      <w:color w:val="800080"/>
      <w:u w:val="single"/>
    </w:rPr>
  </w:style>
  <w:style w:type="paragraph" w:styleId="Revision">
    <w:name w:val="Revision"/>
    <w:hidden/>
    <w:uiPriority w:val="99"/>
    <w:semiHidden/>
    <w:rsid w:val="006246A9"/>
    <w:rPr>
      <w:rFonts w:ascii="Arial" w:hAnsi="Arial"/>
      <w:sz w:val="24"/>
      <w:lang w:val="de-CH" w:eastAsia="de-DE"/>
    </w:rPr>
  </w:style>
  <w:style w:type="character" w:styleId="CommentReference">
    <w:name w:val="annotation reference"/>
    <w:rsid w:val="000523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233A"/>
    <w:rPr>
      <w:sz w:val="20"/>
    </w:rPr>
  </w:style>
  <w:style w:type="character" w:customStyle="1" w:styleId="CommentTextChar">
    <w:name w:val="Comment Text Char"/>
    <w:link w:val="CommentText"/>
    <w:rsid w:val="0005233A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05233A"/>
    <w:rPr>
      <w:b/>
      <w:bCs/>
    </w:rPr>
  </w:style>
  <w:style w:type="character" w:customStyle="1" w:styleId="CommentSubjectChar">
    <w:name w:val="Comment Subject Char"/>
    <w:link w:val="CommentSubject"/>
    <w:rsid w:val="0005233A"/>
    <w:rPr>
      <w:rFonts w:ascii="Arial" w:hAnsi="Arial"/>
      <w:b/>
      <w:bCs/>
      <w:lang w:eastAsia="de-DE"/>
    </w:rPr>
  </w:style>
  <w:style w:type="character" w:customStyle="1" w:styleId="st">
    <w:name w:val="st"/>
    <w:rsid w:val="004B0A88"/>
  </w:style>
  <w:style w:type="table" w:styleId="LightShading">
    <w:name w:val="Light Shading"/>
    <w:basedOn w:val="TableNormal"/>
    <w:uiPriority w:val="60"/>
    <w:rsid w:val="00CE7C53"/>
    <w:rPr>
      <w:rFonts w:ascii="Calibri" w:hAnsi="Calibri"/>
      <w:color w:val="000000"/>
      <w:sz w:val="22"/>
      <w:szCs w:val="22"/>
      <w:lang w:val="de-CH" w:eastAsia="de-CH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">
    <w:name w:val="Table"/>
    <w:basedOn w:val="Normal"/>
    <w:link w:val="TableChar"/>
    <w:qFormat/>
    <w:rsid w:val="001740D2"/>
    <w:pPr>
      <w:spacing w:before="0"/>
      <w:jc w:val="left"/>
    </w:pPr>
    <w:rPr>
      <w:sz w:val="20"/>
      <w:lang w:val="en-ZA"/>
    </w:rPr>
  </w:style>
  <w:style w:type="paragraph" w:customStyle="1" w:styleId="TableHeading">
    <w:name w:val="Table Heading"/>
    <w:basedOn w:val="Table"/>
    <w:link w:val="TableHeadingChar"/>
    <w:qFormat/>
    <w:rsid w:val="00E1393E"/>
    <w:rPr>
      <w:b/>
    </w:rPr>
  </w:style>
  <w:style w:type="character" w:customStyle="1" w:styleId="TableChar">
    <w:name w:val="Table Char"/>
    <w:link w:val="Table"/>
    <w:rsid w:val="001740D2"/>
    <w:rPr>
      <w:rFonts w:ascii="Arial" w:hAnsi="Arial"/>
      <w:lang w:eastAsia="de-DE"/>
    </w:rPr>
  </w:style>
  <w:style w:type="paragraph" w:customStyle="1" w:styleId="CaptionTableandFigure">
    <w:name w:val="Caption Table and Figure"/>
    <w:basedOn w:val="Table"/>
    <w:link w:val="CaptionTableandFigureChar"/>
    <w:qFormat/>
    <w:rsid w:val="00E4177F"/>
    <w:pPr>
      <w:spacing w:before="240" w:after="60" w:line="240" w:lineRule="auto"/>
      <w:jc w:val="both"/>
    </w:pPr>
    <w:rPr>
      <w:sz w:val="22"/>
    </w:rPr>
  </w:style>
  <w:style w:type="character" w:customStyle="1" w:styleId="TableHeadingChar">
    <w:name w:val="Table Heading Char"/>
    <w:link w:val="TableHeading"/>
    <w:rsid w:val="00E1393E"/>
    <w:rPr>
      <w:rFonts w:ascii="Arial" w:hAnsi="Arial"/>
      <w:b/>
      <w:lang w:eastAsia="de-DE"/>
    </w:rPr>
  </w:style>
  <w:style w:type="character" w:customStyle="1" w:styleId="EndnoteTextChar">
    <w:name w:val="Endnote Text Char"/>
    <w:link w:val="EndnoteText"/>
    <w:uiPriority w:val="99"/>
    <w:semiHidden/>
    <w:rsid w:val="000F2D4F"/>
    <w:rPr>
      <w:rFonts w:ascii="Arial" w:hAnsi="Arial"/>
      <w:sz w:val="22"/>
      <w:lang w:val="de-CH" w:eastAsia="de-DE"/>
    </w:rPr>
  </w:style>
  <w:style w:type="character" w:customStyle="1" w:styleId="CaptionTableandFigureChar">
    <w:name w:val="Caption Table and Figure Char"/>
    <w:link w:val="CaptionTableandFigure"/>
    <w:rsid w:val="00E4177F"/>
    <w:rPr>
      <w:sz w:val="22"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C30A2B"/>
    <w:pPr>
      <w:jc w:val="center"/>
    </w:pPr>
    <w:rPr>
      <w:noProof/>
      <w:lang w:val="de-DE"/>
    </w:rPr>
  </w:style>
  <w:style w:type="character" w:customStyle="1" w:styleId="EndNoteBibliographyTitleChar">
    <w:name w:val="EndNote Bibliography Title Char"/>
    <w:link w:val="EndNoteBibliographyTitle"/>
    <w:rsid w:val="00C30A2B"/>
    <w:rPr>
      <w:noProof/>
      <w:sz w:val="24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C30A2B"/>
    <w:pPr>
      <w:spacing w:line="480" w:lineRule="auto"/>
    </w:pPr>
    <w:rPr>
      <w:noProof/>
      <w:lang w:val="de-DE"/>
    </w:rPr>
  </w:style>
  <w:style w:type="character" w:customStyle="1" w:styleId="EndNoteBibliographyChar">
    <w:name w:val="EndNote Bibliography Char"/>
    <w:link w:val="EndNoteBibliography"/>
    <w:rsid w:val="00C30A2B"/>
    <w:rPr>
      <w:noProof/>
      <w:sz w:val="24"/>
      <w:lang w:val="de-DE" w:eastAsia="de-DE"/>
    </w:rPr>
  </w:style>
  <w:style w:type="character" w:styleId="UnresolvedMention">
    <w:name w:val="Unresolved Mention"/>
    <w:uiPriority w:val="99"/>
    <w:semiHidden/>
    <w:unhideWhenUsed/>
    <w:rsid w:val="00CE20C7"/>
    <w:rPr>
      <w:color w:val="808080"/>
      <w:shd w:val="clear" w:color="auto" w:fill="E6E6E6"/>
    </w:rPr>
  </w:style>
  <w:style w:type="character" w:customStyle="1" w:styleId="i">
    <w:name w:val="i"/>
    <w:rsid w:val="00DE6E2F"/>
  </w:style>
  <w:style w:type="character" w:customStyle="1" w:styleId="tgc">
    <w:name w:val="_tgc"/>
    <w:rsid w:val="00337647"/>
  </w:style>
  <w:style w:type="paragraph" w:styleId="TOCHeading">
    <w:name w:val="TOC Heading"/>
    <w:basedOn w:val="Heading1"/>
    <w:next w:val="Normal"/>
    <w:uiPriority w:val="39"/>
    <w:unhideWhenUsed/>
    <w:qFormat/>
    <w:rsid w:val="00E7412B"/>
    <w:pPr>
      <w:keepLines/>
      <w:pageBreakBefore w:val="0"/>
      <w:numPr>
        <w:numId w:val="0"/>
      </w:numPr>
      <w:suppressAutoHyphens w:val="0"/>
      <w:spacing w:after="0" w:line="259" w:lineRule="auto"/>
      <w:jc w:val="left"/>
      <w:outlineLvl w:val="9"/>
    </w:pPr>
    <w:rPr>
      <w:rFonts w:ascii="Calibri Light" w:hAnsi="Calibri Light"/>
      <w:b w:val="0"/>
      <w:color w:val="2F5496"/>
      <w:kern w:val="0"/>
      <w:sz w:val="32"/>
      <w:szCs w:val="32"/>
      <w:lang w:val="en-US" w:eastAsia="en-US"/>
    </w:rPr>
  </w:style>
  <w:style w:type="character" w:styleId="Emphasis">
    <w:name w:val="Emphasis"/>
    <w:uiPriority w:val="20"/>
    <w:qFormat/>
    <w:rsid w:val="00620450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0A0BBF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itleChar">
    <w:name w:val="Subtitle Char"/>
    <w:link w:val="Subtitle"/>
    <w:rsid w:val="000A0BBF"/>
    <w:rPr>
      <w:rFonts w:ascii="Calibri Light" w:eastAsia="Times New Roman" w:hAnsi="Calibri Light" w:cs="Times New Roman"/>
      <w:sz w:val="24"/>
      <w:szCs w:val="24"/>
      <w:lang w:val="de-CH" w:eastAsia="de-DE"/>
    </w:rPr>
  </w:style>
  <w:style w:type="character" w:customStyle="1" w:styleId="FooterChar">
    <w:name w:val="Footer Char"/>
    <w:link w:val="Footer"/>
    <w:uiPriority w:val="99"/>
    <w:rsid w:val="00445236"/>
    <w:rPr>
      <w:sz w:val="24"/>
      <w:lang w:val="de-CH" w:eastAsia="de-DE"/>
    </w:rPr>
  </w:style>
  <w:style w:type="character" w:customStyle="1" w:styleId="street-address">
    <w:name w:val="street-address"/>
    <w:rsid w:val="00603890"/>
  </w:style>
  <w:style w:type="character" w:customStyle="1" w:styleId="tel-zipcity">
    <w:name w:val="tel-zipcity"/>
    <w:rsid w:val="00603890"/>
  </w:style>
  <w:style w:type="character" w:customStyle="1" w:styleId="postal-code">
    <w:name w:val="postal-code"/>
    <w:rsid w:val="00603890"/>
  </w:style>
  <w:style w:type="character" w:customStyle="1" w:styleId="locality">
    <w:name w:val="locality"/>
    <w:rsid w:val="00603890"/>
  </w:style>
  <w:style w:type="character" w:customStyle="1" w:styleId="highlight">
    <w:name w:val="highlight"/>
    <w:basedOn w:val="DefaultParagraphFont"/>
    <w:rsid w:val="00F64238"/>
  </w:style>
  <w:style w:type="paragraph" w:customStyle="1" w:styleId="Default">
    <w:name w:val="Default"/>
    <w:rsid w:val="009243D2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2B7499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ZA" w:eastAsia="en-ZA"/>
    </w:rPr>
  </w:style>
  <w:style w:type="paragraph" w:customStyle="1" w:styleId="pf0">
    <w:name w:val="pf0"/>
    <w:basedOn w:val="Normal"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character" w:customStyle="1" w:styleId="cf01">
    <w:name w:val="cf01"/>
    <w:rsid w:val="0068271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682711"/>
    <w:pPr>
      <w:suppressAutoHyphens w:val="0"/>
      <w:spacing w:before="100" w:beforeAutospacing="1" w:after="100" w:afterAutospacing="1" w:line="240" w:lineRule="auto"/>
      <w:jc w:val="left"/>
    </w:pPr>
    <w:rPr>
      <w:szCs w:val="24"/>
      <w:lang w:val="en-ZA" w:eastAsia="en-ZA"/>
    </w:rPr>
  </w:style>
  <w:style w:type="table" w:styleId="TableSimple2">
    <w:name w:val="Table Simple 2"/>
    <w:basedOn w:val="TableNormal"/>
    <w:rsid w:val="0073472C"/>
    <w:pPr>
      <w:suppressAutoHyphens/>
      <w:spacing w:before="12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PlainTable3">
    <w:name w:val="Plain Table 3"/>
    <w:basedOn w:val="TableNormal"/>
    <w:uiPriority w:val="43"/>
    <w:rsid w:val="0073472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link w:val="Heading4"/>
    <w:semiHidden/>
    <w:rsid w:val="00D22EE1"/>
    <w:rPr>
      <w:rFonts w:ascii="Calibri" w:eastAsia="Times New Roman" w:hAnsi="Calibri" w:cs="Times New Roman"/>
      <w:b/>
      <w:bCs/>
      <w:sz w:val="28"/>
      <w:szCs w:val="28"/>
      <w:lang w:val="de-CH" w:eastAsia="de-DE"/>
    </w:rPr>
  </w:style>
  <w:style w:type="character" w:styleId="LineNumber">
    <w:name w:val="line number"/>
    <w:basedOn w:val="DefaultParagraphFont"/>
    <w:rsid w:val="004F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98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5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434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437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420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46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18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5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5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2379">
          <w:marLeft w:val="110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upui\AppData\Local\Temp\Vorlage_Masterarbe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4A56-928F-41BE-8941-0C227179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Vorlage_Masterarbeit</Template>
  <TotalTime>26</TotalTime>
  <Pages>6</Pages>
  <Words>2510</Words>
  <Characters>14313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Universitätsspital Zürich</vt:lpstr>
      <vt:lpstr>Universitätsspital Zürich</vt:lpstr>
    </vt:vector>
  </TitlesOfParts>
  <Company>University of Zurich</Company>
  <LinksUpToDate>false</LinksUpToDate>
  <CharactersWithSpaces>16790</CharactersWithSpaces>
  <SharedDoc>false</SharedDoc>
  <HLinks>
    <vt:vector size="30" baseType="variant">
      <vt:variant>
        <vt:i4>4980804</vt:i4>
      </vt:variant>
      <vt:variant>
        <vt:i4>447</vt:i4>
      </vt:variant>
      <vt:variant>
        <vt:i4>0</vt:i4>
      </vt:variant>
      <vt:variant>
        <vt:i4>5</vt:i4>
      </vt:variant>
      <vt:variant>
        <vt:lpwstr>https://www.cochranelibrary.com/</vt:lpwstr>
      </vt:variant>
      <vt:variant>
        <vt:lpwstr/>
      </vt:variant>
      <vt:variant>
        <vt:i4>7274605</vt:i4>
      </vt:variant>
      <vt:variant>
        <vt:i4>443</vt:i4>
      </vt:variant>
      <vt:variant>
        <vt:i4>0</vt:i4>
      </vt:variant>
      <vt:variant>
        <vt:i4>5</vt:i4>
      </vt:variant>
      <vt:variant>
        <vt:lpwstr>https://datahelpdesk.worldbank.org/knowledgebase/articles/906519-world-bank-country-and-lending-groups</vt:lpwstr>
      </vt:variant>
      <vt:variant>
        <vt:lpwstr/>
      </vt:variant>
      <vt:variant>
        <vt:i4>458754</vt:i4>
      </vt:variant>
      <vt:variant>
        <vt:i4>440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https://www.evidencepartners.com/resources/methodological-resources/tool-to-assess-risk-of-bias-in-cohort-studies-distillersr</vt:lpwstr>
      </vt:variant>
      <vt:variant>
        <vt:lpwstr/>
      </vt:variant>
      <vt:variant>
        <vt:i4>3604577</vt:i4>
      </vt:variant>
      <vt:variant>
        <vt:i4>437</vt:i4>
      </vt:variant>
      <vt:variant>
        <vt:i4>0</vt:i4>
      </vt:variant>
      <vt:variant>
        <vt:i4>5</vt:i4>
      </vt:variant>
      <vt:variant>
        <vt:lpwstr>https://www.evidencepartners.com/resources/methodological-resources/tool-to-assess-risk-of-bias-in-case-control-studies-distillersr</vt:lpwstr>
      </vt:variant>
      <vt:variant>
        <vt:lpwstr/>
      </vt:variant>
      <vt:variant>
        <vt:i4>3342371</vt:i4>
      </vt:variant>
      <vt:variant>
        <vt:i4>434</vt:i4>
      </vt:variant>
      <vt:variant>
        <vt:i4>0</vt:i4>
      </vt:variant>
      <vt:variant>
        <vt:i4>5</vt:i4>
      </vt:variant>
      <vt:variant>
        <vt:lpwstr>https://www.deepl.com/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Universitätsspital Zürich</dc:title>
  <dc:subject/>
  <dc:creator>Monique Dupuis</dc:creator>
  <cp:keywords/>
  <dc:description/>
  <cp:lastModifiedBy>Ranjana Gigi</cp:lastModifiedBy>
  <cp:revision>12</cp:revision>
  <cp:lastPrinted>2022-11-07T08:24:00Z</cp:lastPrinted>
  <dcterms:created xsi:type="dcterms:W3CDTF">2022-12-23T21:28:00Z</dcterms:created>
  <dcterms:modified xsi:type="dcterms:W3CDTF">2022-12-24T14:28:00Z</dcterms:modified>
</cp:coreProperties>
</file>