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3243" w:rsidRDefault="00233243" w:rsidP="00233243"/>
    <w:p w:rsidR="00233243" w:rsidRDefault="00233243" w:rsidP="00233243"/>
    <w:p w:rsidR="00233243" w:rsidRDefault="00233243" w:rsidP="00233243"/>
    <w:p w:rsidR="00233243" w:rsidRPr="007A1986" w:rsidRDefault="00233243" w:rsidP="00233243">
      <w:pPr>
        <w:rPr>
          <w:b/>
          <w:bCs/>
        </w:rPr>
      </w:pPr>
      <w:r w:rsidRPr="007A1986">
        <w:rPr>
          <w:b/>
          <w:bCs/>
        </w:rPr>
        <w:t>1. SOCIODEMOGRAPHIC DATA COLLECTION FORM</w:t>
      </w:r>
    </w:p>
    <w:p w:rsidR="00233243" w:rsidRDefault="00233243" w:rsidP="00233243"/>
    <w:p w:rsidR="00233243" w:rsidRDefault="00233243" w:rsidP="00233243">
      <w:proofErr w:type="spellStart"/>
      <w:r>
        <w:t>Introductory</w:t>
      </w:r>
      <w:proofErr w:type="spellEnd"/>
      <w:r>
        <w:t xml:space="preserve"> Information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Child</w:t>
      </w:r>
    </w:p>
    <w:p w:rsidR="00233243" w:rsidRDefault="00233243" w:rsidP="00233243">
      <w:r>
        <w:t xml:space="preserve">1.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age</w:t>
      </w:r>
      <w:proofErr w:type="spellEnd"/>
      <w:r>
        <w:t>: ……….</w:t>
      </w:r>
    </w:p>
    <w:p w:rsidR="00233243" w:rsidRDefault="00233243" w:rsidP="00233243">
      <w:r>
        <w:t xml:space="preserve">2.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: 1-Female </w:t>
      </w:r>
      <w:proofErr w:type="gramStart"/>
      <w:r>
        <w:t>( )</w:t>
      </w:r>
      <w:proofErr w:type="gramEnd"/>
      <w:r>
        <w:t xml:space="preserve"> 2-Male ( )</w:t>
      </w:r>
    </w:p>
    <w:p w:rsidR="00233243" w:rsidRDefault="00233243" w:rsidP="00233243">
      <w:r>
        <w:t xml:space="preserve">3.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illness</w:t>
      </w:r>
      <w:proofErr w:type="spellEnd"/>
      <w:r>
        <w:t xml:space="preserve">? 1- </w:t>
      </w:r>
      <w:proofErr w:type="spellStart"/>
      <w:r>
        <w:t>Yes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 No ( )</w:t>
      </w:r>
    </w:p>
    <w:p w:rsidR="00233243" w:rsidRDefault="00233243" w:rsidP="00233243">
      <w:r>
        <w:t xml:space="preserve">4. How </w:t>
      </w:r>
      <w:proofErr w:type="spellStart"/>
      <w:r>
        <w:t>long</w:t>
      </w:r>
      <w:proofErr w:type="spellEnd"/>
      <w:r>
        <w:t xml:space="preserve"> has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complaints</w:t>
      </w:r>
      <w:proofErr w:type="spellEnd"/>
      <w:r>
        <w:t xml:space="preserve">? </w:t>
      </w:r>
      <w:proofErr w:type="gramStart"/>
      <w:r>
        <w:t>…….</w:t>
      </w:r>
      <w:proofErr w:type="spellStart"/>
      <w:proofErr w:type="gramEnd"/>
      <w:r>
        <w:t>weeks</w:t>
      </w:r>
      <w:proofErr w:type="spellEnd"/>
      <w:r>
        <w:t>…….</w:t>
      </w:r>
      <w:proofErr w:type="spellStart"/>
      <w:r>
        <w:t>months</w:t>
      </w:r>
      <w:proofErr w:type="spellEnd"/>
      <w:r>
        <w:t>……</w:t>
      </w:r>
      <w:proofErr w:type="spellStart"/>
      <w:r>
        <w:t>years</w:t>
      </w:r>
      <w:proofErr w:type="spellEnd"/>
    </w:p>
    <w:p w:rsidR="00233243" w:rsidRDefault="00233243" w:rsidP="00233243"/>
    <w:p w:rsidR="00233243" w:rsidRDefault="00233243" w:rsidP="00233243">
      <w:proofErr w:type="spellStart"/>
      <w:r>
        <w:t>Introductory</w:t>
      </w:r>
      <w:proofErr w:type="spellEnd"/>
      <w:r>
        <w:t xml:space="preserve"> Information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Family</w:t>
      </w:r>
      <w:proofErr w:type="spellEnd"/>
    </w:p>
    <w:p w:rsidR="00233243" w:rsidRDefault="00233243" w:rsidP="00233243">
      <w:r>
        <w:t xml:space="preserve">5. </w:t>
      </w:r>
      <w:proofErr w:type="spellStart"/>
      <w:r>
        <w:t>Parent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form: 1-Mother </w:t>
      </w:r>
      <w:proofErr w:type="gramStart"/>
      <w:r>
        <w:t>( )</w:t>
      </w:r>
      <w:proofErr w:type="gramEnd"/>
      <w:r>
        <w:t xml:space="preserve"> 2-Father ( )</w:t>
      </w:r>
    </w:p>
    <w:p w:rsidR="00233243" w:rsidRDefault="00233243" w:rsidP="00233243">
      <w:r>
        <w:t xml:space="preserve">6.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: 1-Nuclear </w:t>
      </w:r>
      <w:proofErr w:type="spellStart"/>
      <w:r>
        <w:t>family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2-Extended </w:t>
      </w:r>
      <w:proofErr w:type="spellStart"/>
      <w:r>
        <w:t>family</w:t>
      </w:r>
      <w:proofErr w:type="spellEnd"/>
      <w:r>
        <w:t xml:space="preserve"> ( ) 3-Separated/</w:t>
      </w:r>
      <w:proofErr w:type="spellStart"/>
      <w:r>
        <w:t>Divorced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( )</w:t>
      </w:r>
    </w:p>
    <w:p w:rsidR="00233243" w:rsidRDefault="00233243" w:rsidP="00233243">
      <w:r>
        <w:t xml:space="preserve">7. </w:t>
      </w:r>
      <w:proofErr w:type="spellStart"/>
      <w:r>
        <w:t>Mother's</w:t>
      </w:r>
      <w:proofErr w:type="spellEnd"/>
      <w:r>
        <w:t xml:space="preserve"> </w:t>
      </w:r>
      <w:proofErr w:type="spellStart"/>
      <w:r>
        <w:t>age</w:t>
      </w:r>
      <w:proofErr w:type="spellEnd"/>
      <w:r>
        <w:t>: ……….</w:t>
      </w:r>
    </w:p>
    <w:p w:rsidR="00233243" w:rsidRDefault="00233243" w:rsidP="00233243">
      <w:r>
        <w:t xml:space="preserve">8. </w:t>
      </w:r>
      <w:proofErr w:type="spellStart"/>
      <w:r>
        <w:t>Mother's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: 1- </w:t>
      </w:r>
      <w:proofErr w:type="spellStart"/>
      <w:r>
        <w:t>Yes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 No ( )</w:t>
      </w:r>
    </w:p>
    <w:p w:rsidR="00233243" w:rsidRDefault="00233243" w:rsidP="00233243">
      <w:r>
        <w:t xml:space="preserve">9. </w:t>
      </w:r>
      <w:proofErr w:type="spellStart"/>
      <w:r>
        <w:t>Mother's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: 1-Primary </w:t>
      </w:r>
      <w:proofErr w:type="spellStart"/>
      <w:r>
        <w:t>school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2-Middle </w:t>
      </w:r>
      <w:proofErr w:type="spellStart"/>
      <w:r>
        <w:t>school</w:t>
      </w:r>
      <w:proofErr w:type="spellEnd"/>
      <w:r>
        <w:t xml:space="preserve"> ( ) 3-High </w:t>
      </w:r>
      <w:proofErr w:type="spellStart"/>
      <w:r>
        <w:t>school</w:t>
      </w:r>
      <w:proofErr w:type="spellEnd"/>
      <w:r>
        <w:t xml:space="preserve"> ( ) 4-University ( )</w:t>
      </w:r>
    </w:p>
    <w:p w:rsidR="00233243" w:rsidRDefault="00233243" w:rsidP="00233243">
      <w:r>
        <w:t xml:space="preserve">10. </w:t>
      </w:r>
      <w:proofErr w:type="spellStart"/>
      <w:r>
        <w:t>Father's</w:t>
      </w:r>
      <w:proofErr w:type="spellEnd"/>
      <w:r>
        <w:t xml:space="preserve"> </w:t>
      </w:r>
      <w:proofErr w:type="spellStart"/>
      <w:r>
        <w:t>age</w:t>
      </w:r>
      <w:proofErr w:type="spellEnd"/>
      <w:r>
        <w:t>: ..............</w:t>
      </w:r>
    </w:p>
    <w:p w:rsidR="00233243" w:rsidRDefault="00233243" w:rsidP="00233243">
      <w:r>
        <w:t xml:space="preserve">11. </w:t>
      </w:r>
      <w:proofErr w:type="spellStart"/>
      <w:r>
        <w:t>Father's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: 1- </w:t>
      </w:r>
      <w:proofErr w:type="spellStart"/>
      <w:r>
        <w:t>Yes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 No ( )</w:t>
      </w:r>
    </w:p>
    <w:p w:rsidR="00233243" w:rsidRDefault="00233243" w:rsidP="00233243">
      <w:r>
        <w:t xml:space="preserve">12. </w:t>
      </w:r>
      <w:proofErr w:type="spellStart"/>
      <w:r>
        <w:t>Father's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: 1-Primary </w:t>
      </w:r>
      <w:proofErr w:type="spellStart"/>
      <w:r>
        <w:t>school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2-Middle </w:t>
      </w:r>
      <w:proofErr w:type="spellStart"/>
      <w:r>
        <w:t>school</w:t>
      </w:r>
      <w:proofErr w:type="spellEnd"/>
      <w:r>
        <w:t xml:space="preserve"> ( ) 3-High </w:t>
      </w:r>
      <w:proofErr w:type="spellStart"/>
      <w:r>
        <w:t>school</w:t>
      </w:r>
      <w:proofErr w:type="spellEnd"/>
      <w:r>
        <w:t xml:space="preserve"> ( ) 4-University ( )</w:t>
      </w:r>
    </w:p>
    <w:p w:rsidR="00233243" w:rsidRDefault="00233243" w:rsidP="00233243">
      <w:r>
        <w:t xml:space="preserve">13.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status</w:t>
      </w:r>
      <w:proofErr w:type="spellEnd"/>
      <w:r>
        <w:t>:</w:t>
      </w:r>
    </w:p>
    <w:p w:rsidR="00233243" w:rsidRDefault="00233243" w:rsidP="00233243">
      <w:r>
        <w:t xml:space="preserve">1-Income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2-Income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( ) 3-Income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( )</w:t>
      </w:r>
    </w:p>
    <w:p w:rsidR="00233243" w:rsidRDefault="00233243" w:rsidP="00233243">
      <w:r>
        <w:t xml:space="preserve">14. </w:t>
      </w:r>
      <w:proofErr w:type="spellStart"/>
      <w:r>
        <w:t>Place</w:t>
      </w:r>
      <w:proofErr w:type="spellEnd"/>
      <w:r>
        <w:t xml:space="preserve"> of </w:t>
      </w:r>
      <w:proofErr w:type="spellStart"/>
      <w:r>
        <w:t>residence</w:t>
      </w:r>
      <w:proofErr w:type="spellEnd"/>
      <w:r>
        <w:t xml:space="preserve">: 1-City </w:t>
      </w:r>
      <w:proofErr w:type="spellStart"/>
      <w:r>
        <w:t>center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2-Town ( ) 3-Village ( ) 4-Countryside ( )</w:t>
      </w:r>
    </w:p>
    <w:p w:rsidR="00233243" w:rsidRDefault="00233243" w:rsidP="00233243">
      <w:r>
        <w:t xml:space="preserve">15. Total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children</w:t>
      </w:r>
      <w:proofErr w:type="spellEnd"/>
      <w:r>
        <w:t>: ………….</w:t>
      </w:r>
    </w:p>
    <w:p w:rsidR="007A1986" w:rsidRDefault="007A1986" w:rsidP="00233243">
      <w:r>
        <w:t xml:space="preserve">16.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herbal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before</w:t>
      </w:r>
      <w:proofErr w:type="spellEnd"/>
      <w:r>
        <w:t>?</w:t>
      </w:r>
      <w:r w:rsidR="0009129C">
        <w:t xml:space="preserve"> </w:t>
      </w:r>
      <w:r w:rsidR="0009129C">
        <w:t xml:space="preserve">1- </w:t>
      </w:r>
      <w:proofErr w:type="spellStart"/>
      <w:r w:rsidR="0009129C">
        <w:t>Yes</w:t>
      </w:r>
      <w:proofErr w:type="spellEnd"/>
      <w:r w:rsidR="0009129C">
        <w:t xml:space="preserve"> </w:t>
      </w:r>
      <w:proofErr w:type="gramStart"/>
      <w:r w:rsidR="0009129C">
        <w:t>( )</w:t>
      </w:r>
      <w:proofErr w:type="gramEnd"/>
      <w:r w:rsidR="0009129C">
        <w:t xml:space="preserve"> 2- No ( )</w:t>
      </w:r>
    </w:p>
    <w:p w:rsidR="00233243" w:rsidRPr="007A1986" w:rsidRDefault="00233243" w:rsidP="00233243">
      <w:pPr>
        <w:rPr>
          <w:b/>
          <w:bCs/>
        </w:rPr>
      </w:pPr>
    </w:p>
    <w:p w:rsidR="00233243" w:rsidRPr="007A1986" w:rsidRDefault="007A1986" w:rsidP="00233243">
      <w:pPr>
        <w:rPr>
          <w:b/>
          <w:bCs/>
        </w:rPr>
      </w:pPr>
      <w:r>
        <w:rPr>
          <w:b/>
          <w:bCs/>
        </w:rPr>
        <w:t>2</w:t>
      </w:r>
      <w:r w:rsidR="00233243" w:rsidRPr="007A1986">
        <w:rPr>
          <w:b/>
          <w:bCs/>
        </w:rPr>
        <w:t>. IDENTIFICATION OF GASTROINTESTINAL DISORDERS</w:t>
      </w:r>
    </w:p>
    <w:p w:rsidR="00233243" w:rsidRDefault="00233243" w:rsidP="00233243"/>
    <w:p w:rsidR="00233243" w:rsidRPr="00233243" w:rsidRDefault="00233243" w:rsidP="00233243">
      <w:pPr>
        <w:rPr>
          <w:b/>
          <w:bCs/>
        </w:rPr>
      </w:pPr>
      <w:proofErr w:type="spellStart"/>
      <w:r w:rsidRPr="00233243">
        <w:rPr>
          <w:b/>
          <w:bCs/>
        </w:rPr>
        <w:t>For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infants</w:t>
      </w:r>
      <w:proofErr w:type="spellEnd"/>
    </w:p>
    <w:p w:rsidR="00233243" w:rsidRDefault="008A6B13" w:rsidP="00233243">
      <w:pPr>
        <w:pStyle w:val="ListeParagraf"/>
        <w:numPr>
          <w:ilvl w:val="0"/>
          <w:numId w:val="1"/>
        </w:numPr>
      </w:pPr>
      <w:proofErr w:type="spellStart"/>
      <w:r>
        <w:t>Infant</w:t>
      </w:r>
      <w:proofErr w:type="spellEnd"/>
      <w:r>
        <w:t xml:space="preserve"> </w:t>
      </w:r>
      <w:proofErr w:type="spellStart"/>
      <w:r w:rsidR="00233243">
        <w:t>Regurgitation</w:t>
      </w:r>
      <w:proofErr w:type="spellEnd"/>
      <w:r w:rsidR="00233243">
        <w:t xml:space="preserve"> </w:t>
      </w:r>
    </w:p>
    <w:p w:rsidR="00233243" w:rsidRDefault="00233243" w:rsidP="00233243">
      <w:pPr>
        <w:pStyle w:val="ListeParagraf"/>
        <w:numPr>
          <w:ilvl w:val="0"/>
          <w:numId w:val="1"/>
        </w:numPr>
      </w:pPr>
      <w:proofErr w:type="spellStart"/>
      <w:r>
        <w:t>Infantile</w:t>
      </w:r>
      <w:proofErr w:type="spellEnd"/>
      <w:r>
        <w:t xml:space="preserve"> </w:t>
      </w:r>
      <w:proofErr w:type="spellStart"/>
      <w:r>
        <w:t>Colic</w:t>
      </w:r>
      <w:proofErr w:type="spellEnd"/>
    </w:p>
    <w:p w:rsidR="00233243" w:rsidRDefault="00233243" w:rsidP="00233243">
      <w:pPr>
        <w:pStyle w:val="ListeParagraf"/>
        <w:numPr>
          <w:ilvl w:val="0"/>
          <w:numId w:val="1"/>
        </w:numPr>
      </w:pPr>
      <w:proofErr w:type="spellStart"/>
      <w:r>
        <w:t>Infantile</w:t>
      </w:r>
      <w:proofErr w:type="spellEnd"/>
      <w:r>
        <w:t xml:space="preserve"> </w:t>
      </w:r>
      <w:proofErr w:type="spellStart"/>
      <w:r>
        <w:t>Dyschezia</w:t>
      </w:r>
      <w:proofErr w:type="spellEnd"/>
    </w:p>
    <w:p w:rsidR="00F265C4" w:rsidRDefault="00233243" w:rsidP="00F265C4">
      <w:pPr>
        <w:pStyle w:val="ListeParagraf"/>
        <w:numPr>
          <w:ilvl w:val="0"/>
          <w:numId w:val="1"/>
        </w:numPr>
      </w:pPr>
      <w:proofErr w:type="spellStart"/>
      <w:r>
        <w:t>Cyclic</w:t>
      </w:r>
      <w:proofErr w:type="spellEnd"/>
      <w:r>
        <w:t xml:space="preserve"> </w:t>
      </w:r>
      <w:proofErr w:type="spellStart"/>
      <w:r>
        <w:t>Vomiting</w:t>
      </w:r>
      <w:proofErr w:type="spellEnd"/>
      <w:r>
        <w:t xml:space="preserve"> </w:t>
      </w:r>
      <w:proofErr w:type="spellStart"/>
      <w:r>
        <w:t>Syndrome</w:t>
      </w:r>
      <w:proofErr w:type="spellEnd"/>
      <w:r w:rsidR="00F265C4" w:rsidRPr="00F265C4">
        <w:t xml:space="preserve"> </w:t>
      </w:r>
    </w:p>
    <w:p w:rsidR="00F265C4" w:rsidRDefault="008A6B13" w:rsidP="00F265C4">
      <w:pPr>
        <w:pStyle w:val="ListeParagraf"/>
        <w:numPr>
          <w:ilvl w:val="0"/>
          <w:numId w:val="1"/>
        </w:numPr>
      </w:pPr>
      <w:proofErr w:type="spellStart"/>
      <w:r>
        <w:t>Infant</w:t>
      </w:r>
      <w:proofErr w:type="spellEnd"/>
      <w:r>
        <w:t xml:space="preserve"> </w:t>
      </w:r>
      <w:proofErr w:type="spellStart"/>
      <w:r w:rsidR="00F265C4">
        <w:t>Rumination</w:t>
      </w:r>
      <w:proofErr w:type="spellEnd"/>
      <w:r>
        <w:t xml:space="preserve"> </w:t>
      </w:r>
      <w:proofErr w:type="spellStart"/>
      <w:r>
        <w:t>Syndrome</w:t>
      </w:r>
      <w:proofErr w:type="spellEnd"/>
    </w:p>
    <w:p w:rsidR="00233243" w:rsidRDefault="00F265C4" w:rsidP="00F265C4">
      <w:pPr>
        <w:pStyle w:val="ListeParagraf"/>
        <w:numPr>
          <w:ilvl w:val="0"/>
          <w:numId w:val="1"/>
        </w:numPr>
      </w:pPr>
      <w:proofErr w:type="spellStart"/>
      <w:r>
        <w:t>Functional</w:t>
      </w:r>
      <w:proofErr w:type="spellEnd"/>
      <w:r>
        <w:t xml:space="preserve"> </w:t>
      </w:r>
      <w:proofErr w:type="spellStart"/>
      <w:r>
        <w:t>Constipation</w:t>
      </w:r>
      <w:proofErr w:type="spellEnd"/>
    </w:p>
    <w:p w:rsidR="0009129C" w:rsidRDefault="00F265C4" w:rsidP="008A6B13">
      <w:pPr>
        <w:pStyle w:val="ListeParagraf"/>
        <w:numPr>
          <w:ilvl w:val="0"/>
          <w:numId w:val="1"/>
        </w:numPr>
      </w:pPr>
      <w:proofErr w:type="spellStart"/>
      <w:r>
        <w:t>Functional</w:t>
      </w:r>
      <w:proofErr w:type="spellEnd"/>
      <w:r>
        <w:t xml:space="preserve"> </w:t>
      </w:r>
      <w:proofErr w:type="spellStart"/>
      <w:r>
        <w:t>Diarrhea</w:t>
      </w:r>
      <w:proofErr w:type="spellEnd"/>
    </w:p>
    <w:p w:rsidR="0009129C" w:rsidRDefault="0009129C" w:rsidP="0009129C"/>
    <w:p w:rsidR="0009129C" w:rsidRDefault="0009129C" w:rsidP="0009129C"/>
    <w:p w:rsidR="0009129C" w:rsidRPr="00233243" w:rsidRDefault="0009129C" w:rsidP="0009129C">
      <w:pPr>
        <w:rPr>
          <w:b/>
          <w:bCs/>
        </w:rPr>
      </w:pPr>
      <w:proofErr w:type="spellStart"/>
      <w:r w:rsidRPr="00233243">
        <w:rPr>
          <w:b/>
          <w:bCs/>
        </w:rPr>
        <w:t>For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newly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walking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children</w:t>
      </w:r>
      <w:proofErr w:type="spellEnd"/>
    </w:p>
    <w:p w:rsidR="0009129C" w:rsidRPr="005C2A1A" w:rsidRDefault="0009129C" w:rsidP="0009129C">
      <w:pPr>
        <w:pStyle w:val="ListeParagraf"/>
        <w:numPr>
          <w:ilvl w:val="0"/>
          <w:numId w:val="2"/>
        </w:numPr>
      </w:pPr>
      <w:proofErr w:type="spellStart"/>
      <w:r w:rsidRPr="005C2A1A">
        <w:t>Cyclic</w:t>
      </w:r>
      <w:proofErr w:type="spellEnd"/>
      <w:r w:rsidRPr="005C2A1A">
        <w:t xml:space="preserve"> </w:t>
      </w:r>
      <w:proofErr w:type="spellStart"/>
      <w:r w:rsidRPr="005C2A1A">
        <w:t>Vomiting</w:t>
      </w:r>
      <w:proofErr w:type="spellEnd"/>
      <w:r w:rsidRPr="005C2A1A">
        <w:t xml:space="preserve"> </w:t>
      </w:r>
      <w:proofErr w:type="spellStart"/>
      <w:r w:rsidRPr="005C2A1A">
        <w:t>Syndrome</w:t>
      </w:r>
      <w:proofErr w:type="spellEnd"/>
    </w:p>
    <w:p w:rsidR="0009129C" w:rsidRPr="005C2A1A" w:rsidRDefault="0009129C" w:rsidP="0009129C">
      <w:pPr>
        <w:pStyle w:val="ListeParagraf"/>
        <w:numPr>
          <w:ilvl w:val="0"/>
          <w:numId w:val="2"/>
        </w:numPr>
      </w:pPr>
      <w:proofErr w:type="spellStart"/>
      <w:r w:rsidRPr="005C2A1A">
        <w:t>Rumination</w:t>
      </w:r>
      <w:proofErr w:type="spellEnd"/>
    </w:p>
    <w:p w:rsidR="0009129C" w:rsidRPr="005C2A1A" w:rsidRDefault="0009129C" w:rsidP="0009129C">
      <w:pPr>
        <w:pStyle w:val="ListeParagraf"/>
        <w:numPr>
          <w:ilvl w:val="0"/>
          <w:numId w:val="2"/>
        </w:numPr>
      </w:pPr>
      <w:proofErr w:type="spellStart"/>
      <w:r w:rsidRPr="005C2A1A">
        <w:t>Functional</w:t>
      </w:r>
      <w:proofErr w:type="spellEnd"/>
      <w:r w:rsidRPr="005C2A1A">
        <w:t xml:space="preserve"> </w:t>
      </w:r>
      <w:proofErr w:type="spellStart"/>
      <w:r w:rsidRPr="005C2A1A">
        <w:t>Constipation</w:t>
      </w:r>
      <w:proofErr w:type="spellEnd"/>
    </w:p>
    <w:p w:rsidR="0009129C" w:rsidRDefault="0009129C" w:rsidP="0009129C">
      <w:pPr>
        <w:pStyle w:val="ListeParagraf"/>
        <w:numPr>
          <w:ilvl w:val="0"/>
          <w:numId w:val="2"/>
        </w:numPr>
      </w:pPr>
      <w:proofErr w:type="spellStart"/>
      <w:r w:rsidRPr="005C2A1A">
        <w:t>Functional</w:t>
      </w:r>
      <w:proofErr w:type="spellEnd"/>
      <w:r w:rsidRPr="005C2A1A">
        <w:t xml:space="preserve"> </w:t>
      </w:r>
      <w:proofErr w:type="spellStart"/>
      <w:r w:rsidRPr="005C2A1A">
        <w:t>Diarrhea</w:t>
      </w:r>
      <w:proofErr w:type="spellEnd"/>
    </w:p>
    <w:p w:rsidR="0009129C" w:rsidRDefault="0009129C" w:rsidP="0009129C"/>
    <w:p w:rsidR="0009129C" w:rsidRDefault="0009129C" w:rsidP="008A6B13"/>
    <w:p w:rsidR="00F265C4" w:rsidRDefault="00F265C4" w:rsidP="00F265C4">
      <w:proofErr w:type="spellStart"/>
      <w:r w:rsidRPr="00233243">
        <w:rPr>
          <w:b/>
          <w:bCs/>
        </w:rPr>
        <w:t>For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children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over</w:t>
      </w:r>
      <w:proofErr w:type="spellEnd"/>
      <w:r w:rsidRPr="00233243">
        <w:rPr>
          <w:b/>
          <w:bCs/>
        </w:rPr>
        <w:t xml:space="preserve"> 4 </w:t>
      </w:r>
      <w:proofErr w:type="spellStart"/>
      <w:r w:rsidRPr="00233243">
        <w:rPr>
          <w:b/>
          <w:bCs/>
        </w:rPr>
        <w:t>years</w:t>
      </w:r>
      <w:proofErr w:type="spellEnd"/>
      <w:r w:rsidRPr="00233243">
        <w:rPr>
          <w:b/>
          <w:bCs/>
        </w:rPr>
        <w:t xml:space="preserve"> </w:t>
      </w:r>
      <w:proofErr w:type="spellStart"/>
      <w:r w:rsidRPr="00233243">
        <w:rPr>
          <w:b/>
          <w:bCs/>
        </w:rPr>
        <w:t>old</w:t>
      </w:r>
      <w:proofErr w:type="spellEnd"/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Cyclic</w:t>
      </w:r>
      <w:proofErr w:type="spellEnd"/>
      <w:r w:rsidRPr="0009129C">
        <w:t xml:space="preserve"> </w:t>
      </w:r>
      <w:proofErr w:type="spellStart"/>
      <w:r w:rsidRPr="0009129C">
        <w:t>vomiting</w:t>
      </w:r>
      <w:proofErr w:type="spellEnd"/>
      <w:r w:rsidRPr="0009129C">
        <w:t xml:space="preserve"> </w:t>
      </w:r>
      <w:proofErr w:type="spellStart"/>
      <w:r w:rsidRPr="0009129C">
        <w:t>syndrome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</w:t>
      </w:r>
      <w:proofErr w:type="spellStart"/>
      <w:r w:rsidRPr="0009129C">
        <w:t>vomiting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Rumination</w:t>
      </w:r>
      <w:proofErr w:type="spellEnd"/>
      <w:r w:rsidRPr="0009129C">
        <w:t xml:space="preserve"> </w:t>
      </w:r>
      <w:proofErr w:type="spellStart"/>
      <w:r w:rsidRPr="0009129C">
        <w:t>syndrome</w:t>
      </w:r>
      <w:proofErr w:type="spellEnd"/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Aerophagia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abdominal </w:t>
      </w:r>
      <w:proofErr w:type="spellStart"/>
      <w:r w:rsidRPr="0009129C">
        <w:t>pain</w:t>
      </w:r>
      <w:proofErr w:type="spellEnd"/>
      <w:r w:rsidRPr="0009129C">
        <w:t xml:space="preserve"> </w:t>
      </w:r>
      <w:proofErr w:type="spellStart"/>
      <w:r w:rsidRPr="0009129C">
        <w:t>disorders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</w:t>
      </w:r>
      <w:proofErr w:type="spellStart"/>
      <w:r w:rsidRPr="0009129C">
        <w:t>dyspepsia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Irritable</w:t>
      </w:r>
      <w:proofErr w:type="spellEnd"/>
      <w:r w:rsidRPr="0009129C">
        <w:t xml:space="preserve"> </w:t>
      </w:r>
      <w:proofErr w:type="spellStart"/>
      <w:r w:rsidRPr="0009129C">
        <w:t>bowel</w:t>
      </w:r>
      <w:proofErr w:type="spellEnd"/>
      <w:r w:rsidRPr="0009129C">
        <w:t xml:space="preserve"> </w:t>
      </w:r>
      <w:proofErr w:type="spellStart"/>
      <w:r w:rsidRPr="0009129C">
        <w:t>syndrome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r w:rsidRPr="0009129C">
        <w:t xml:space="preserve">Abdominal </w:t>
      </w:r>
      <w:proofErr w:type="spellStart"/>
      <w:r w:rsidR="005032A3">
        <w:t>migraine</w:t>
      </w:r>
      <w:proofErr w:type="spellEnd"/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abdominal </w:t>
      </w:r>
      <w:proofErr w:type="spellStart"/>
      <w:r w:rsidRPr="0009129C">
        <w:t>pain</w:t>
      </w:r>
      <w:proofErr w:type="spellEnd"/>
      <w:r w:rsidRPr="0009129C">
        <w:t xml:space="preserve"> − not </w:t>
      </w:r>
      <w:proofErr w:type="spellStart"/>
      <w:r w:rsidRPr="0009129C">
        <w:t>otherwise</w:t>
      </w:r>
      <w:proofErr w:type="spellEnd"/>
      <w:r w:rsidRPr="0009129C">
        <w:t xml:space="preserve"> </w:t>
      </w:r>
      <w:proofErr w:type="spellStart"/>
      <w:r w:rsidRPr="0009129C">
        <w:t>specified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</w:t>
      </w:r>
      <w:proofErr w:type="spellStart"/>
      <w:r w:rsidRPr="0009129C">
        <w:t>constipation</w:t>
      </w:r>
      <w:proofErr w:type="spellEnd"/>
      <w:r w:rsidRPr="0009129C">
        <w:t xml:space="preserve"> </w:t>
      </w:r>
    </w:p>
    <w:p w:rsidR="0009129C" w:rsidRP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Nonretentive</w:t>
      </w:r>
      <w:proofErr w:type="spellEnd"/>
      <w:r w:rsidRPr="0009129C">
        <w:t xml:space="preserve"> </w:t>
      </w:r>
      <w:proofErr w:type="spellStart"/>
      <w:r w:rsidRPr="0009129C">
        <w:t>fecal</w:t>
      </w:r>
      <w:proofErr w:type="spellEnd"/>
      <w:r w:rsidRPr="0009129C">
        <w:t xml:space="preserve"> </w:t>
      </w:r>
      <w:proofErr w:type="spellStart"/>
      <w:r w:rsidRPr="0009129C">
        <w:t>incontinence</w:t>
      </w:r>
      <w:proofErr w:type="spellEnd"/>
    </w:p>
    <w:p w:rsidR="0009129C" w:rsidRDefault="0009129C" w:rsidP="0009129C">
      <w:pPr>
        <w:pStyle w:val="ListeParagraf"/>
        <w:numPr>
          <w:ilvl w:val="0"/>
          <w:numId w:val="4"/>
        </w:numPr>
      </w:pPr>
      <w:proofErr w:type="spellStart"/>
      <w:r w:rsidRPr="0009129C">
        <w:t>Functional</w:t>
      </w:r>
      <w:proofErr w:type="spellEnd"/>
      <w:r w:rsidRPr="0009129C">
        <w:t xml:space="preserve"> </w:t>
      </w:r>
      <w:proofErr w:type="spellStart"/>
      <w:r w:rsidRPr="0009129C">
        <w:t>nausea</w:t>
      </w:r>
      <w:proofErr w:type="spellEnd"/>
    </w:p>
    <w:p w:rsidR="008A6B13" w:rsidRDefault="008A6B13" w:rsidP="008A6B13"/>
    <w:p w:rsidR="00233243" w:rsidRDefault="00233243" w:rsidP="00233243"/>
    <w:p w:rsidR="00233243" w:rsidRPr="007A1986" w:rsidRDefault="007A1986" w:rsidP="00233243">
      <w:pPr>
        <w:rPr>
          <w:b/>
          <w:bCs/>
        </w:rPr>
      </w:pPr>
      <w:r w:rsidRPr="007A1986">
        <w:rPr>
          <w:b/>
          <w:bCs/>
        </w:rPr>
        <w:t>3</w:t>
      </w:r>
      <w:r w:rsidR="00233243" w:rsidRPr="007A1986">
        <w:rPr>
          <w:b/>
          <w:bCs/>
        </w:rPr>
        <w:t>. FREQUENCY AND METHOD OF USE OF PREFERRED HERBAL PRODUCTS BY PARENTS</w:t>
      </w:r>
    </w:p>
    <w:p w:rsidR="00233243" w:rsidRDefault="00233243" w:rsidP="00233243"/>
    <w:p w:rsidR="0009129C" w:rsidRDefault="00233243" w:rsidP="00233243">
      <w:r>
        <w:t xml:space="preserve">HERBAL PRODUCT  </w:t>
      </w:r>
    </w:p>
    <w:p w:rsidR="00233243" w:rsidRDefault="00233243" w:rsidP="00233243">
      <w:r>
        <w:t xml:space="preserve"> ⃝ </w:t>
      </w:r>
      <w:proofErr w:type="spellStart"/>
      <w:r>
        <w:t>Peppermint</w:t>
      </w:r>
      <w:proofErr w:type="spellEnd"/>
      <w:r>
        <w:t xml:space="preserve">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Fennel</w:t>
      </w:r>
      <w:proofErr w:type="spellEnd"/>
      <w:r>
        <w:t xml:space="preserve"> 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Lemon</w:t>
      </w:r>
      <w:proofErr w:type="spellEnd"/>
      <w:r>
        <w:t xml:space="preserve"> </w:t>
      </w:r>
      <w:proofErr w:type="spellStart"/>
      <w:r>
        <w:t>Balm</w:t>
      </w:r>
      <w:proofErr w:type="spellEnd"/>
      <w:r>
        <w:t xml:space="preserve">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Rosemary</w:t>
      </w:r>
      <w:proofErr w:type="spellEnd"/>
      <w:r>
        <w:t xml:space="preserve">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Chamomile</w:t>
      </w:r>
      <w:proofErr w:type="spellEnd"/>
      <w:r>
        <w:t xml:space="preserve">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lastRenderedPageBreak/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Turmeric</w:t>
      </w:r>
      <w:proofErr w:type="spellEnd"/>
      <w:r>
        <w:t xml:space="preserve">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Marshmallow</w:t>
      </w:r>
      <w:proofErr w:type="spellEnd"/>
      <w:r>
        <w:t xml:space="preserve">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Cinnamon</w:t>
      </w:r>
      <w:proofErr w:type="spellEnd"/>
      <w:r>
        <w:t xml:space="preserve">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Licorice</w:t>
      </w:r>
      <w:proofErr w:type="spellEnd"/>
      <w:r>
        <w:t xml:space="preserve"> </w:t>
      </w:r>
      <w:proofErr w:type="spellStart"/>
      <w:r>
        <w:t>Root</w:t>
      </w:r>
      <w:proofErr w:type="spellEnd"/>
      <w:r>
        <w:t xml:space="preserve">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Licorice</w:t>
      </w:r>
      <w:proofErr w:type="spellEnd"/>
      <w:r>
        <w:t xml:space="preserve"> </w:t>
      </w:r>
      <w:proofErr w:type="spellStart"/>
      <w:r>
        <w:t>Leaf</w:t>
      </w:r>
      <w:proofErr w:type="spellEnd"/>
      <w:r>
        <w:t xml:space="preserve">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Black </w:t>
      </w:r>
      <w:proofErr w:type="spellStart"/>
      <w:r>
        <w:t>Nightshade</w:t>
      </w:r>
      <w:proofErr w:type="spellEnd"/>
      <w:r>
        <w:t xml:space="preserve">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Senna</w:t>
      </w:r>
      <w:proofErr w:type="spellEnd"/>
      <w:r>
        <w:t xml:space="preserve"> 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Ginger</w:t>
      </w:r>
      <w:proofErr w:type="spellEnd"/>
      <w:r>
        <w:t xml:space="preserve">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lastRenderedPageBreak/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Cumin</w:t>
      </w:r>
      <w:proofErr w:type="spellEnd"/>
      <w:r>
        <w:t xml:space="preserve"> 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Milk</w:t>
      </w:r>
      <w:proofErr w:type="spellEnd"/>
      <w:r>
        <w:t xml:space="preserve"> </w:t>
      </w:r>
      <w:proofErr w:type="spellStart"/>
      <w:r>
        <w:t>Thistle</w:t>
      </w:r>
      <w:proofErr w:type="spellEnd"/>
      <w:r>
        <w:t xml:space="preserve">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Angelica</w:t>
      </w:r>
      <w:proofErr w:type="spellEnd"/>
      <w:r>
        <w:t xml:space="preserve">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Marsh</w:t>
      </w:r>
      <w:proofErr w:type="spellEnd"/>
      <w:r>
        <w:t xml:space="preserve"> </w:t>
      </w:r>
      <w:proofErr w:type="spellStart"/>
      <w:r>
        <w:t>Mallow</w:t>
      </w:r>
      <w:proofErr w:type="spellEnd"/>
      <w:r>
        <w:t xml:space="preserve">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Nigella</w:t>
      </w:r>
      <w:proofErr w:type="spellEnd"/>
      <w:r>
        <w:t xml:space="preserve">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Basil      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Lemon</w:t>
      </w:r>
      <w:proofErr w:type="spellEnd"/>
      <w:r>
        <w:t xml:space="preserve"> </w:t>
      </w:r>
      <w:proofErr w:type="spellStart"/>
      <w:r>
        <w:t>Balm</w:t>
      </w:r>
      <w:proofErr w:type="spellEnd"/>
      <w:r>
        <w:t xml:space="preserve"> 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>
      <w:r>
        <w:t xml:space="preserve">⃝ </w:t>
      </w:r>
      <w:proofErr w:type="spellStart"/>
      <w:r>
        <w:t>Other</w:t>
      </w:r>
      <w:proofErr w:type="spellEnd"/>
      <w:r>
        <w:t xml:space="preserve">………………………………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   )</w:t>
      </w:r>
    </w:p>
    <w:p w:rsidR="00233243" w:rsidRDefault="00233243" w:rsidP="00233243">
      <w:proofErr w:type="spellStart"/>
      <w:r>
        <w:lastRenderedPageBreak/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</w:t>
      </w:r>
      <w:proofErr w:type="gramStart"/>
      <w:r>
        <w:t>(  )</w:t>
      </w:r>
      <w:proofErr w:type="gramEnd"/>
    </w:p>
    <w:p w:rsidR="00233243" w:rsidRDefault="00233243" w:rsidP="00233243">
      <w:r>
        <w:t xml:space="preserve">1-2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</w:t>
      </w:r>
      <w:proofErr w:type="spellStart"/>
      <w:r>
        <w:t>Orally</w:t>
      </w:r>
      <w:proofErr w:type="spellEnd"/>
      <w:r>
        <w:t xml:space="preserve"> (   )</w:t>
      </w:r>
    </w:p>
    <w:p w:rsidR="00233243" w:rsidRDefault="00233243" w:rsidP="00233243"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body </w:t>
      </w:r>
      <w:proofErr w:type="gramStart"/>
      <w:r>
        <w:t>(  )</w:t>
      </w:r>
      <w:proofErr w:type="gramEnd"/>
    </w:p>
    <w:p w:rsidR="00233243" w:rsidRDefault="00233243" w:rsidP="00233243">
      <w:proofErr w:type="spellStart"/>
      <w:r>
        <w:t>Other</w:t>
      </w:r>
      <w:proofErr w:type="spellEnd"/>
      <w:r>
        <w:t>…………………….</w:t>
      </w:r>
    </w:p>
    <w:p w:rsidR="00233243" w:rsidRDefault="00233243" w:rsidP="00233243"/>
    <w:p w:rsidR="00535D15" w:rsidRDefault="00535D15" w:rsidP="00233243"/>
    <w:sectPr w:rsidR="00535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2A38"/>
    <w:multiLevelType w:val="hybridMultilevel"/>
    <w:tmpl w:val="D32017A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57183"/>
    <w:multiLevelType w:val="hybridMultilevel"/>
    <w:tmpl w:val="110412A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A6825"/>
    <w:multiLevelType w:val="hybridMultilevel"/>
    <w:tmpl w:val="449ED46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816EB"/>
    <w:multiLevelType w:val="hybridMultilevel"/>
    <w:tmpl w:val="D7741B2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51905">
    <w:abstractNumId w:val="0"/>
  </w:num>
  <w:num w:numId="2" w16cid:durableId="529219451">
    <w:abstractNumId w:val="2"/>
  </w:num>
  <w:num w:numId="3" w16cid:durableId="345055861">
    <w:abstractNumId w:val="1"/>
  </w:num>
  <w:num w:numId="4" w16cid:durableId="1996764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43"/>
    <w:rsid w:val="00000C98"/>
    <w:rsid w:val="00002186"/>
    <w:rsid w:val="0000317F"/>
    <w:rsid w:val="00004702"/>
    <w:rsid w:val="00011726"/>
    <w:rsid w:val="00016D56"/>
    <w:rsid w:val="00025946"/>
    <w:rsid w:val="00031AE3"/>
    <w:rsid w:val="000368A1"/>
    <w:rsid w:val="00037DC6"/>
    <w:rsid w:val="0004234F"/>
    <w:rsid w:val="0004598C"/>
    <w:rsid w:val="000479A8"/>
    <w:rsid w:val="00050947"/>
    <w:rsid w:val="000574FA"/>
    <w:rsid w:val="0006074D"/>
    <w:rsid w:val="00062493"/>
    <w:rsid w:val="00064351"/>
    <w:rsid w:val="000663CE"/>
    <w:rsid w:val="00067505"/>
    <w:rsid w:val="00067D94"/>
    <w:rsid w:val="00075A4F"/>
    <w:rsid w:val="00076001"/>
    <w:rsid w:val="00076A6A"/>
    <w:rsid w:val="00080724"/>
    <w:rsid w:val="00085F1A"/>
    <w:rsid w:val="0008628A"/>
    <w:rsid w:val="00086779"/>
    <w:rsid w:val="0008743D"/>
    <w:rsid w:val="0009129C"/>
    <w:rsid w:val="0009358F"/>
    <w:rsid w:val="00094F14"/>
    <w:rsid w:val="00097BC6"/>
    <w:rsid w:val="000A1D3F"/>
    <w:rsid w:val="000A4063"/>
    <w:rsid w:val="000A7570"/>
    <w:rsid w:val="000B3299"/>
    <w:rsid w:val="000B4210"/>
    <w:rsid w:val="000B5CE8"/>
    <w:rsid w:val="000C0D73"/>
    <w:rsid w:val="000C2814"/>
    <w:rsid w:val="000C3EAA"/>
    <w:rsid w:val="000C4062"/>
    <w:rsid w:val="000C4F9F"/>
    <w:rsid w:val="000C5E0C"/>
    <w:rsid w:val="000C5F90"/>
    <w:rsid w:val="000C773C"/>
    <w:rsid w:val="000D1F25"/>
    <w:rsid w:val="000D75CC"/>
    <w:rsid w:val="000E4694"/>
    <w:rsid w:val="000E7121"/>
    <w:rsid w:val="000F3AF0"/>
    <w:rsid w:val="000F5629"/>
    <w:rsid w:val="000F5796"/>
    <w:rsid w:val="000F7AE9"/>
    <w:rsid w:val="00100785"/>
    <w:rsid w:val="00103B9B"/>
    <w:rsid w:val="00104962"/>
    <w:rsid w:val="00105DE4"/>
    <w:rsid w:val="00106180"/>
    <w:rsid w:val="00106404"/>
    <w:rsid w:val="001106C4"/>
    <w:rsid w:val="001109BF"/>
    <w:rsid w:val="00113B5F"/>
    <w:rsid w:val="00116D20"/>
    <w:rsid w:val="00117BE4"/>
    <w:rsid w:val="00121B21"/>
    <w:rsid w:val="00123AA7"/>
    <w:rsid w:val="0012732A"/>
    <w:rsid w:val="00127C94"/>
    <w:rsid w:val="00127E46"/>
    <w:rsid w:val="001303E4"/>
    <w:rsid w:val="0013517A"/>
    <w:rsid w:val="00143A79"/>
    <w:rsid w:val="00147091"/>
    <w:rsid w:val="001514AD"/>
    <w:rsid w:val="00151C01"/>
    <w:rsid w:val="00152A74"/>
    <w:rsid w:val="00152E7E"/>
    <w:rsid w:val="00154CD6"/>
    <w:rsid w:val="00157658"/>
    <w:rsid w:val="00157E1A"/>
    <w:rsid w:val="001609AA"/>
    <w:rsid w:val="001658C6"/>
    <w:rsid w:val="00165D62"/>
    <w:rsid w:val="00166334"/>
    <w:rsid w:val="001706DA"/>
    <w:rsid w:val="00171AB9"/>
    <w:rsid w:val="00175D60"/>
    <w:rsid w:val="00183758"/>
    <w:rsid w:val="001855A6"/>
    <w:rsid w:val="001903FC"/>
    <w:rsid w:val="00192E64"/>
    <w:rsid w:val="00192F33"/>
    <w:rsid w:val="0019456D"/>
    <w:rsid w:val="001957B5"/>
    <w:rsid w:val="001A36CC"/>
    <w:rsid w:val="001A3DD7"/>
    <w:rsid w:val="001A7C3A"/>
    <w:rsid w:val="001B2422"/>
    <w:rsid w:val="001B2702"/>
    <w:rsid w:val="001B305A"/>
    <w:rsid w:val="001B4228"/>
    <w:rsid w:val="001B632C"/>
    <w:rsid w:val="001B79BE"/>
    <w:rsid w:val="001C42C5"/>
    <w:rsid w:val="001D23F1"/>
    <w:rsid w:val="001D3D59"/>
    <w:rsid w:val="001D6040"/>
    <w:rsid w:val="001E1592"/>
    <w:rsid w:val="001E3638"/>
    <w:rsid w:val="001E6B11"/>
    <w:rsid w:val="001F2491"/>
    <w:rsid w:val="001F3DC8"/>
    <w:rsid w:val="001F3EC6"/>
    <w:rsid w:val="001F5950"/>
    <w:rsid w:val="001F77DA"/>
    <w:rsid w:val="00202843"/>
    <w:rsid w:val="00202D79"/>
    <w:rsid w:val="00203CB8"/>
    <w:rsid w:val="00204CBF"/>
    <w:rsid w:val="0020773E"/>
    <w:rsid w:val="0021046F"/>
    <w:rsid w:val="00210808"/>
    <w:rsid w:val="00210F51"/>
    <w:rsid w:val="00216AF4"/>
    <w:rsid w:val="002170CB"/>
    <w:rsid w:val="00221896"/>
    <w:rsid w:val="002220F7"/>
    <w:rsid w:val="002224A7"/>
    <w:rsid w:val="00222D51"/>
    <w:rsid w:val="002260DF"/>
    <w:rsid w:val="0022649F"/>
    <w:rsid w:val="00231248"/>
    <w:rsid w:val="002321FF"/>
    <w:rsid w:val="00233243"/>
    <w:rsid w:val="002342BE"/>
    <w:rsid w:val="00235B09"/>
    <w:rsid w:val="002361B4"/>
    <w:rsid w:val="0024061F"/>
    <w:rsid w:val="00243A59"/>
    <w:rsid w:val="002472E4"/>
    <w:rsid w:val="00250A8E"/>
    <w:rsid w:val="0025227D"/>
    <w:rsid w:val="002571B0"/>
    <w:rsid w:val="00257D13"/>
    <w:rsid w:val="0026392C"/>
    <w:rsid w:val="0026683F"/>
    <w:rsid w:val="002728BB"/>
    <w:rsid w:val="00277C7A"/>
    <w:rsid w:val="00280A88"/>
    <w:rsid w:val="00281C2E"/>
    <w:rsid w:val="00285D5C"/>
    <w:rsid w:val="00286DF9"/>
    <w:rsid w:val="00294CCE"/>
    <w:rsid w:val="002A21A1"/>
    <w:rsid w:val="002A2C1D"/>
    <w:rsid w:val="002A35E6"/>
    <w:rsid w:val="002A765C"/>
    <w:rsid w:val="002B0825"/>
    <w:rsid w:val="002B0AAC"/>
    <w:rsid w:val="002B3A26"/>
    <w:rsid w:val="002B7FC9"/>
    <w:rsid w:val="002C135E"/>
    <w:rsid w:val="002C14B6"/>
    <w:rsid w:val="002C1B33"/>
    <w:rsid w:val="002C22F5"/>
    <w:rsid w:val="002D556B"/>
    <w:rsid w:val="002D5BEF"/>
    <w:rsid w:val="002D5BFA"/>
    <w:rsid w:val="002D6644"/>
    <w:rsid w:val="002E00AF"/>
    <w:rsid w:val="002E1824"/>
    <w:rsid w:val="002E41F5"/>
    <w:rsid w:val="002E5991"/>
    <w:rsid w:val="002E70C0"/>
    <w:rsid w:val="002E770D"/>
    <w:rsid w:val="002F035F"/>
    <w:rsid w:val="002F4B62"/>
    <w:rsid w:val="002F51BA"/>
    <w:rsid w:val="003055C0"/>
    <w:rsid w:val="0030575F"/>
    <w:rsid w:val="00305C28"/>
    <w:rsid w:val="0031026F"/>
    <w:rsid w:val="00312649"/>
    <w:rsid w:val="00317128"/>
    <w:rsid w:val="003206EB"/>
    <w:rsid w:val="003220CF"/>
    <w:rsid w:val="003225E7"/>
    <w:rsid w:val="00322FB6"/>
    <w:rsid w:val="00323211"/>
    <w:rsid w:val="0032365A"/>
    <w:rsid w:val="00326279"/>
    <w:rsid w:val="003453E7"/>
    <w:rsid w:val="003455A8"/>
    <w:rsid w:val="00346586"/>
    <w:rsid w:val="0035234A"/>
    <w:rsid w:val="0035258E"/>
    <w:rsid w:val="003547FE"/>
    <w:rsid w:val="003564BB"/>
    <w:rsid w:val="003647B7"/>
    <w:rsid w:val="00365788"/>
    <w:rsid w:val="0037020C"/>
    <w:rsid w:val="00370C6F"/>
    <w:rsid w:val="00373FC5"/>
    <w:rsid w:val="00374370"/>
    <w:rsid w:val="00375AFC"/>
    <w:rsid w:val="0037683D"/>
    <w:rsid w:val="00381137"/>
    <w:rsid w:val="00385402"/>
    <w:rsid w:val="00395DD3"/>
    <w:rsid w:val="003A05EB"/>
    <w:rsid w:val="003A4AD2"/>
    <w:rsid w:val="003A6A56"/>
    <w:rsid w:val="003B2DE6"/>
    <w:rsid w:val="003B3461"/>
    <w:rsid w:val="003B370F"/>
    <w:rsid w:val="003B3D83"/>
    <w:rsid w:val="003B4AB3"/>
    <w:rsid w:val="003B694C"/>
    <w:rsid w:val="003C1044"/>
    <w:rsid w:val="003C78E7"/>
    <w:rsid w:val="003C7DEC"/>
    <w:rsid w:val="003D5880"/>
    <w:rsid w:val="003D7983"/>
    <w:rsid w:val="003E1991"/>
    <w:rsid w:val="003E41F7"/>
    <w:rsid w:val="003E4E27"/>
    <w:rsid w:val="003E6181"/>
    <w:rsid w:val="003E79D9"/>
    <w:rsid w:val="003F0355"/>
    <w:rsid w:val="003F08BD"/>
    <w:rsid w:val="003F6A3D"/>
    <w:rsid w:val="003F7DAA"/>
    <w:rsid w:val="00401CFA"/>
    <w:rsid w:val="004043D3"/>
    <w:rsid w:val="00407BC2"/>
    <w:rsid w:val="00410448"/>
    <w:rsid w:val="00416E51"/>
    <w:rsid w:val="004175D0"/>
    <w:rsid w:val="00417A46"/>
    <w:rsid w:val="0042375D"/>
    <w:rsid w:val="00424F88"/>
    <w:rsid w:val="004250D7"/>
    <w:rsid w:val="00427C14"/>
    <w:rsid w:val="00431FE2"/>
    <w:rsid w:val="0043281C"/>
    <w:rsid w:val="00432EC1"/>
    <w:rsid w:val="00442581"/>
    <w:rsid w:val="00442C44"/>
    <w:rsid w:val="00446941"/>
    <w:rsid w:val="00450718"/>
    <w:rsid w:val="00457577"/>
    <w:rsid w:val="00457CC7"/>
    <w:rsid w:val="00457F68"/>
    <w:rsid w:val="004628C1"/>
    <w:rsid w:val="0046542D"/>
    <w:rsid w:val="0047096F"/>
    <w:rsid w:val="00473CC9"/>
    <w:rsid w:val="00477D4D"/>
    <w:rsid w:val="00481B2D"/>
    <w:rsid w:val="00482F11"/>
    <w:rsid w:val="004863C1"/>
    <w:rsid w:val="00487206"/>
    <w:rsid w:val="004877B2"/>
    <w:rsid w:val="00492D80"/>
    <w:rsid w:val="00494331"/>
    <w:rsid w:val="004A02C8"/>
    <w:rsid w:val="004A5D81"/>
    <w:rsid w:val="004A79A9"/>
    <w:rsid w:val="004B07E9"/>
    <w:rsid w:val="004B132D"/>
    <w:rsid w:val="004C5B39"/>
    <w:rsid w:val="004C7A13"/>
    <w:rsid w:val="004D03DB"/>
    <w:rsid w:val="004D0898"/>
    <w:rsid w:val="004D1762"/>
    <w:rsid w:val="004D1C60"/>
    <w:rsid w:val="004D4F5C"/>
    <w:rsid w:val="004D5D35"/>
    <w:rsid w:val="004D7DBE"/>
    <w:rsid w:val="004E07A2"/>
    <w:rsid w:val="004E0F6D"/>
    <w:rsid w:val="004E2933"/>
    <w:rsid w:val="004E4CF4"/>
    <w:rsid w:val="004E55FD"/>
    <w:rsid w:val="004F00BC"/>
    <w:rsid w:val="004F2181"/>
    <w:rsid w:val="004F27CF"/>
    <w:rsid w:val="004F4F4F"/>
    <w:rsid w:val="004F61AF"/>
    <w:rsid w:val="004F6EC5"/>
    <w:rsid w:val="0050227A"/>
    <w:rsid w:val="005032A3"/>
    <w:rsid w:val="00506085"/>
    <w:rsid w:val="005156FE"/>
    <w:rsid w:val="00515BC2"/>
    <w:rsid w:val="00517A98"/>
    <w:rsid w:val="00521B4B"/>
    <w:rsid w:val="00523BE0"/>
    <w:rsid w:val="00523E8C"/>
    <w:rsid w:val="005255FF"/>
    <w:rsid w:val="00530C67"/>
    <w:rsid w:val="005326C5"/>
    <w:rsid w:val="00535D15"/>
    <w:rsid w:val="00537DB7"/>
    <w:rsid w:val="005420F9"/>
    <w:rsid w:val="00542851"/>
    <w:rsid w:val="00543481"/>
    <w:rsid w:val="00553412"/>
    <w:rsid w:val="005545A3"/>
    <w:rsid w:val="00560E68"/>
    <w:rsid w:val="00562AF8"/>
    <w:rsid w:val="005642AB"/>
    <w:rsid w:val="005661F6"/>
    <w:rsid w:val="005667ED"/>
    <w:rsid w:val="00575A5A"/>
    <w:rsid w:val="00575AC7"/>
    <w:rsid w:val="00577AA2"/>
    <w:rsid w:val="005803FB"/>
    <w:rsid w:val="00584F85"/>
    <w:rsid w:val="0058565B"/>
    <w:rsid w:val="005857AE"/>
    <w:rsid w:val="0058612A"/>
    <w:rsid w:val="005913E8"/>
    <w:rsid w:val="00592A9C"/>
    <w:rsid w:val="005A0C9C"/>
    <w:rsid w:val="005A4982"/>
    <w:rsid w:val="005A4B44"/>
    <w:rsid w:val="005A6523"/>
    <w:rsid w:val="005B0443"/>
    <w:rsid w:val="005B0E2F"/>
    <w:rsid w:val="005B7CB7"/>
    <w:rsid w:val="005C2A1A"/>
    <w:rsid w:val="005C3F84"/>
    <w:rsid w:val="005C6950"/>
    <w:rsid w:val="005C7294"/>
    <w:rsid w:val="005D48EC"/>
    <w:rsid w:val="005D7DF8"/>
    <w:rsid w:val="005E0FD9"/>
    <w:rsid w:val="005E47A6"/>
    <w:rsid w:val="005F0687"/>
    <w:rsid w:val="005F0B53"/>
    <w:rsid w:val="005F195B"/>
    <w:rsid w:val="005F2A25"/>
    <w:rsid w:val="005F32B8"/>
    <w:rsid w:val="005F7E3B"/>
    <w:rsid w:val="00602952"/>
    <w:rsid w:val="00603C37"/>
    <w:rsid w:val="00607516"/>
    <w:rsid w:val="00607898"/>
    <w:rsid w:val="00624F56"/>
    <w:rsid w:val="0062653E"/>
    <w:rsid w:val="0063239F"/>
    <w:rsid w:val="006345E3"/>
    <w:rsid w:val="00635046"/>
    <w:rsid w:val="00640B70"/>
    <w:rsid w:val="0064245D"/>
    <w:rsid w:val="00644A1F"/>
    <w:rsid w:val="006513F1"/>
    <w:rsid w:val="00652146"/>
    <w:rsid w:val="00654D43"/>
    <w:rsid w:val="00665C83"/>
    <w:rsid w:val="00667464"/>
    <w:rsid w:val="006708A4"/>
    <w:rsid w:val="0067123C"/>
    <w:rsid w:val="0067430E"/>
    <w:rsid w:val="00674F51"/>
    <w:rsid w:val="0067571D"/>
    <w:rsid w:val="00676411"/>
    <w:rsid w:val="00677205"/>
    <w:rsid w:val="00677B02"/>
    <w:rsid w:val="00682AFD"/>
    <w:rsid w:val="00684CFA"/>
    <w:rsid w:val="0069151B"/>
    <w:rsid w:val="00691FCE"/>
    <w:rsid w:val="006933A5"/>
    <w:rsid w:val="00693831"/>
    <w:rsid w:val="00694865"/>
    <w:rsid w:val="00695889"/>
    <w:rsid w:val="006A29CE"/>
    <w:rsid w:val="006A57EA"/>
    <w:rsid w:val="006B08A5"/>
    <w:rsid w:val="006B1B08"/>
    <w:rsid w:val="006B2A30"/>
    <w:rsid w:val="006C12C5"/>
    <w:rsid w:val="006C21CD"/>
    <w:rsid w:val="006C2A24"/>
    <w:rsid w:val="006C2B8A"/>
    <w:rsid w:val="006C371C"/>
    <w:rsid w:val="006C57BA"/>
    <w:rsid w:val="006C5830"/>
    <w:rsid w:val="006C6A4C"/>
    <w:rsid w:val="006C7D26"/>
    <w:rsid w:val="006D08C7"/>
    <w:rsid w:val="006D08F2"/>
    <w:rsid w:val="006D0A0F"/>
    <w:rsid w:val="006D3B12"/>
    <w:rsid w:val="006D527A"/>
    <w:rsid w:val="006E0635"/>
    <w:rsid w:val="006E1B77"/>
    <w:rsid w:val="006E4346"/>
    <w:rsid w:val="006E6C5F"/>
    <w:rsid w:val="006F0035"/>
    <w:rsid w:val="006F2510"/>
    <w:rsid w:val="006F39F7"/>
    <w:rsid w:val="006F4911"/>
    <w:rsid w:val="006F7368"/>
    <w:rsid w:val="006F7AB8"/>
    <w:rsid w:val="0070017A"/>
    <w:rsid w:val="007036A6"/>
    <w:rsid w:val="00703E40"/>
    <w:rsid w:val="0070746B"/>
    <w:rsid w:val="007079C5"/>
    <w:rsid w:val="007116A6"/>
    <w:rsid w:val="00714913"/>
    <w:rsid w:val="007151E2"/>
    <w:rsid w:val="007162F8"/>
    <w:rsid w:val="00720B91"/>
    <w:rsid w:val="00720FAA"/>
    <w:rsid w:val="007215A4"/>
    <w:rsid w:val="00723A0C"/>
    <w:rsid w:val="00732EFE"/>
    <w:rsid w:val="0073414A"/>
    <w:rsid w:val="0073592E"/>
    <w:rsid w:val="00743B7C"/>
    <w:rsid w:val="007464F5"/>
    <w:rsid w:val="00747B78"/>
    <w:rsid w:val="00751FB2"/>
    <w:rsid w:val="00753B80"/>
    <w:rsid w:val="007711E0"/>
    <w:rsid w:val="00772597"/>
    <w:rsid w:val="00773A0C"/>
    <w:rsid w:val="00790844"/>
    <w:rsid w:val="00793328"/>
    <w:rsid w:val="00794114"/>
    <w:rsid w:val="007951A6"/>
    <w:rsid w:val="007955EB"/>
    <w:rsid w:val="007A1986"/>
    <w:rsid w:val="007A27CB"/>
    <w:rsid w:val="007A294B"/>
    <w:rsid w:val="007A309B"/>
    <w:rsid w:val="007A5241"/>
    <w:rsid w:val="007A577A"/>
    <w:rsid w:val="007B093F"/>
    <w:rsid w:val="007B2767"/>
    <w:rsid w:val="007C168A"/>
    <w:rsid w:val="007C26F2"/>
    <w:rsid w:val="007C2965"/>
    <w:rsid w:val="007C5546"/>
    <w:rsid w:val="007D2405"/>
    <w:rsid w:val="007D29D0"/>
    <w:rsid w:val="007D62B3"/>
    <w:rsid w:val="007E17E7"/>
    <w:rsid w:val="007E3334"/>
    <w:rsid w:val="007E3650"/>
    <w:rsid w:val="007E7918"/>
    <w:rsid w:val="007F1807"/>
    <w:rsid w:val="007F5982"/>
    <w:rsid w:val="007F7C30"/>
    <w:rsid w:val="00804C07"/>
    <w:rsid w:val="00805451"/>
    <w:rsid w:val="00810505"/>
    <w:rsid w:val="0081131C"/>
    <w:rsid w:val="00811EE5"/>
    <w:rsid w:val="008127E6"/>
    <w:rsid w:val="00812C03"/>
    <w:rsid w:val="00812DBD"/>
    <w:rsid w:val="0081311F"/>
    <w:rsid w:val="00813A2C"/>
    <w:rsid w:val="00821DD3"/>
    <w:rsid w:val="008243DF"/>
    <w:rsid w:val="00824611"/>
    <w:rsid w:val="00826702"/>
    <w:rsid w:val="0083367B"/>
    <w:rsid w:val="008435CE"/>
    <w:rsid w:val="0084367E"/>
    <w:rsid w:val="008471B8"/>
    <w:rsid w:val="008538CD"/>
    <w:rsid w:val="00854039"/>
    <w:rsid w:val="008548E9"/>
    <w:rsid w:val="00855EDD"/>
    <w:rsid w:val="00861FD0"/>
    <w:rsid w:val="00863BB3"/>
    <w:rsid w:val="008651B3"/>
    <w:rsid w:val="00871A56"/>
    <w:rsid w:val="00873E62"/>
    <w:rsid w:val="00875910"/>
    <w:rsid w:val="00876BED"/>
    <w:rsid w:val="00884F34"/>
    <w:rsid w:val="008855F6"/>
    <w:rsid w:val="0088609E"/>
    <w:rsid w:val="00893D74"/>
    <w:rsid w:val="008A1893"/>
    <w:rsid w:val="008A2253"/>
    <w:rsid w:val="008A6B13"/>
    <w:rsid w:val="008B3D05"/>
    <w:rsid w:val="008B3D1A"/>
    <w:rsid w:val="008B5871"/>
    <w:rsid w:val="008B7E63"/>
    <w:rsid w:val="008C21A6"/>
    <w:rsid w:val="008C24EE"/>
    <w:rsid w:val="008C25BF"/>
    <w:rsid w:val="008C3058"/>
    <w:rsid w:val="008C3C28"/>
    <w:rsid w:val="008C4C4B"/>
    <w:rsid w:val="008C6340"/>
    <w:rsid w:val="008D4C77"/>
    <w:rsid w:val="008E0064"/>
    <w:rsid w:val="008E100F"/>
    <w:rsid w:val="008E456F"/>
    <w:rsid w:val="008E74CF"/>
    <w:rsid w:val="008F4358"/>
    <w:rsid w:val="008F518D"/>
    <w:rsid w:val="008F67D4"/>
    <w:rsid w:val="009025F3"/>
    <w:rsid w:val="00902677"/>
    <w:rsid w:val="00907A96"/>
    <w:rsid w:val="00910C39"/>
    <w:rsid w:val="00914A0F"/>
    <w:rsid w:val="009173CA"/>
    <w:rsid w:val="009178AB"/>
    <w:rsid w:val="00922399"/>
    <w:rsid w:val="009255FB"/>
    <w:rsid w:val="00926D2E"/>
    <w:rsid w:val="009318A7"/>
    <w:rsid w:val="00933577"/>
    <w:rsid w:val="00934BB5"/>
    <w:rsid w:val="00935068"/>
    <w:rsid w:val="00936569"/>
    <w:rsid w:val="009468D7"/>
    <w:rsid w:val="00951DE3"/>
    <w:rsid w:val="00952094"/>
    <w:rsid w:val="0095257B"/>
    <w:rsid w:val="00954E04"/>
    <w:rsid w:val="00960B0B"/>
    <w:rsid w:val="00961197"/>
    <w:rsid w:val="00963D8A"/>
    <w:rsid w:val="00964767"/>
    <w:rsid w:val="00973CFA"/>
    <w:rsid w:val="00975F7A"/>
    <w:rsid w:val="00976B24"/>
    <w:rsid w:val="009867F7"/>
    <w:rsid w:val="009911B6"/>
    <w:rsid w:val="009913E2"/>
    <w:rsid w:val="009A46BE"/>
    <w:rsid w:val="009A6250"/>
    <w:rsid w:val="009A743D"/>
    <w:rsid w:val="009B01A7"/>
    <w:rsid w:val="009B3579"/>
    <w:rsid w:val="009B3BB6"/>
    <w:rsid w:val="009B4A02"/>
    <w:rsid w:val="009B5EE1"/>
    <w:rsid w:val="009B6DB7"/>
    <w:rsid w:val="009B798F"/>
    <w:rsid w:val="009B7AA6"/>
    <w:rsid w:val="009C0D5B"/>
    <w:rsid w:val="009C29C6"/>
    <w:rsid w:val="009C3C9C"/>
    <w:rsid w:val="009C7C8E"/>
    <w:rsid w:val="009D2C7D"/>
    <w:rsid w:val="009D36EF"/>
    <w:rsid w:val="009E0967"/>
    <w:rsid w:val="009E1E91"/>
    <w:rsid w:val="009E3F3D"/>
    <w:rsid w:val="009E4BE4"/>
    <w:rsid w:val="009F14FE"/>
    <w:rsid w:val="009F1BE8"/>
    <w:rsid w:val="009F4F64"/>
    <w:rsid w:val="00A02AEE"/>
    <w:rsid w:val="00A04BFC"/>
    <w:rsid w:val="00A07F3F"/>
    <w:rsid w:val="00A15815"/>
    <w:rsid w:val="00A175B3"/>
    <w:rsid w:val="00A20FBC"/>
    <w:rsid w:val="00A22622"/>
    <w:rsid w:val="00A267D5"/>
    <w:rsid w:val="00A268A2"/>
    <w:rsid w:val="00A317A8"/>
    <w:rsid w:val="00A3362B"/>
    <w:rsid w:val="00A344EA"/>
    <w:rsid w:val="00A40E56"/>
    <w:rsid w:val="00A43884"/>
    <w:rsid w:val="00A44020"/>
    <w:rsid w:val="00A4520A"/>
    <w:rsid w:val="00A4572F"/>
    <w:rsid w:val="00A457E4"/>
    <w:rsid w:val="00A46840"/>
    <w:rsid w:val="00A5029A"/>
    <w:rsid w:val="00A55670"/>
    <w:rsid w:val="00A55CC2"/>
    <w:rsid w:val="00A57C98"/>
    <w:rsid w:val="00A61AA6"/>
    <w:rsid w:val="00A63ED2"/>
    <w:rsid w:val="00A65DBF"/>
    <w:rsid w:val="00A736AF"/>
    <w:rsid w:val="00A73B86"/>
    <w:rsid w:val="00A74D06"/>
    <w:rsid w:val="00A770E0"/>
    <w:rsid w:val="00A8000D"/>
    <w:rsid w:val="00A808F4"/>
    <w:rsid w:val="00A82176"/>
    <w:rsid w:val="00A9584C"/>
    <w:rsid w:val="00A95B92"/>
    <w:rsid w:val="00AA09F7"/>
    <w:rsid w:val="00AA11FB"/>
    <w:rsid w:val="00AA150B"/>
    <w:rsid w:val="00AA303B"/>
    <w:rsid w:val="00AA5A45"/>
    <w:rsid w:val="00AA7332"/>
    <w:rsid w:val="00AB0D7C"/>
    <w:rsid w:val="00AB4A3F"/>
    <w:rsid w:val="00AB51CB"/>
    <w:rsid w:val="00AC1B16"/>
    <w:rsid w:val="00AC6E13"/>
    <w:rsid w:val="00AD09BB"/>
    <w:rsid w:val="00AD40D2"/>
    <w:rsid w:val="00AD6BC7"/>
    <w:rsid w:val="00AD778D"/>
    <w:rsid w:val="00AE0B0B"/>
    <w:rsid w:val="00AE4292"/>
    <w:rsid w:val="00AE613E"/>
    <w:rsid w:val="00AF1490"/>
    <w:rsid w:val="00AF6A7E"/>
    <w:rsid w:val="00AF7682"/>
    <w:rsid w:val="00AF771D"/>
    <w:rsid w:val="00B03CE2"/>
    <w:rsid w:val="00B05387"/>
    <w:rsid w:val="00B05F70"/>
    <w:rsid w:val="00B07B7D"/>
    <w:rsid w:val="00B13D5E"/>
    <w:rsid w:val="00B164C6"/>
    <w:rsid w:val="00B16E8A"/>
    <w:rsid w:val="00B23A1E"/>
    <w:rsid w:val="00B26E1E"/>
    <w:rsid w:val="00B33AC0"/>
    <w:rsid w:val="00B34A3D"/>
    <w:rsid w:val="00B3569D"/>
    <w:rsid w:val="00B41BC5"/>
    <w:rsid w:val="00B4274D"/>
    <w:rsid w:val="00B43821"/>
    <w:rsid w:val="00B4411E"/>
    <w:rsid w:val="00B44419"/>
    <w:rsid w:val="00B4544C"/>
    <w:rsid w:val="00B54CFA"/>
    <w:rsid w:val="00B55EA8"/>
    <w:rsid w:val="00B57160"/>
    <w:rsid w:val="00B60A9D"/>
    <w:rsid w:val="00B65B9B"/>
    <w:rsid w:val="00B70CC1"/>
    <w:rsid w:val="00B737B2"/>
    <w:rsid w:val="00B77EBD"/>
    <w:rsid w:val="00B805E1"/>
    <w:rsid w:val="00B81007"/>
    <w:rsid w:val="00B8183F"/>
    <w:rsid w:val="00B8213C"/>
    <w:rsid w:val="00B959FE"/>
    <w:rsid w:val="00B97203"/>
    <w:rsid w:val="00B97714"/>
    <w:rsid w:val="00BA3FF6"/>
    <w:rsid w:val="00BA6C23"/>
    <w:rsid w:val="00BB29EC"/>
    <w:rsid w:val="00BB44EC"/>
    <w:rsid w:val="00BC2672"/>
    <w:rsid w:val="00BD0804"/>
    <w:rsid w:val="00BD36EE"/>
    <w:rsid w:val="00BD54BD"/>
    <w:rsid w:val="00BE4524"/>
    <w:rsid w:val="00BE510F"/>
    <w:rsid w:val="00BE5D5D"/>
    <w:rsid w:val="00BF1599"/>
    <w:rsid w:val="00BF2CE1"/>
    <w:rsid w:val="00BF2D64"/>
    <w:rsid w:val="00BF4DE1"/>
    <w:rsid w:val="00BF5320"/>
    <w:rsid w:val="00BF6724"/>
    <w:rsid w:val="00C04784"/>
    <w:rsid w:val="00C04881"/>
    <w:rsid w:val="00C1260B"/>
    <w:rsid w:val="00C1393A"/>
    <w:rsid w:val="00C15CC8"/>
    <w:rsid w:val="00C2059F"/>
    <w:rsid w:val="00C26047"/>
    <w:rsid w:val="00C30FD1"/>
    <w:rsid w:val="00C3116A"/>
    <w:rsid w:val="00C344B3"/>
    <w:rsid w:val="00C35FCF"/>
    <w:rsid w:val="00C3605B"/>
    <w:rsid w:val="00C36EB4"/>
    <w:rsid w:val="00C53A70"/>
    <w:rsid w:val="00C54D77"/>
    <w:rsid w:val="00C5510B"/>
    <w:rsid w:val="00C609CE"/>
    <w:rsid w:val="00C7068E"/>
    <w:rsid w:val="00C77297"/>
    <w:rsid w:val="00C77BBC"/>
    <w:rsid w:val="00C856FC"/>
    <w:rsid w:val="00CA3478"/>
    <w:rsid w:val="00CA69A9"/>
    <w:rsid w:val="00CB215C"/>
    <w:rsid w:val="00CB45DB"/>
    <w:rsid w:val="00CC14D6"/>
    <w:rsid w:val="00CC3C3C"/>
    <w:rsid w:val="00CD11F5"/>
    <w:rsid w:val="00CD35C6"/>
    <w:rsid w:val="00CD7FD9"/>
    <w:rsid w:val="00CE3C36"/>
    <w:rsid w:val="00CE60D0"/>
    <w:rsid w:val="00CE666D"/>
    <w:rsid w:val="00CE7177"/>
    <w:rsid w:val="00CF2216"/>
    <w:rsid w:val="00CF384D"/>
    <w:rsid w:val="00CF68C8"/>
    <w:rsid w:val="00D00143"/>
    <w:rsid w:val="00D03C03"/>
    <w:rsid w:val="00D05ABA"/>
    <w:rsid w:val="00D06BD1"/>
    <w:rsid w:val="00D070D1"/>
    <w:rsid w:val="00D13C6B"/>
    <w:rsid w:val="00D14C07"/>
    <w:rsid w:val="00D14F8A"/>
    <w:rsid w:val="00D22520"/>
    <w:rsid w:val="00D24B48"/>
    <w:rsid w:val="00D3386E"/>
    <w:rsid w:val="00D36D7C"/>
    <w:rsid w:val="00D376EA"/>
    <w:rsid w:val="00D40AB7"/>
    <w:rsid w:val="00D41019"/>
    <w:rsid w:val="00D4413F"/>
    <w:rsid w:val="00D47CB5"/>
    <w:rsid w:val="00D505F8"/>
    <w:rsid w:val="00D54DEF"/>
    <w:rsid w:val="00D6044B"/>
    <w:rsid w:val="00D63402"/>
    <w:rsid w:val="00D64370"/>
    <w:rsid w:val="00D666D1"/>
    <w:rsid w:val="00D75E29"/>
    <w:rsid w:val="00D80382"/>
    <w:rsid w:val="00D807B3"/>
    <w:rsid w:val="00D80C09"/>
    <w:rsid w:val="00D82944"/>
    <w:rsid w:val="00D832F5"/>
    <w:rsid w:val="00D83D6C"/>
    <w:rsid w:val="00D8464E"/>
    <w:rsid w:val="00D848DC"/>
    <w:rsid w:val="00D8542C"/>
    <w:rsid w:val="00D90DB9"/>
    <w:rsid w:val="00D91117"/>
    <w:rsid w:val="00DA4421"/>
    <w:rsid w:val="00DA4B60"/>
    <w:rsid w:val="00DA5BCD"/>
    <w:rsid w:val="00DA638B"/>
    <w:rsid w:val="00DA6B50"/>
    <w:rsid w:val="00DA6C37"/>
    <w:rsid w:val="00DA701C"/>
    <w:rsid w:val="00DA7061"/>
    <w:rsid w:val="00DA793E"/>
    <w:rsid w:val="00DB0F3D"/>
    <w:rsid w:val="00DB1411"/>
    <w:rsid w:val="00DB363B"/>
    <w:rsid w:val="00DB45CA"/>
    <w:rsid w:val="00DC26E0"/>
    <w:rsid w:val="00DC282F"/>
    <w:rsid w:val="00DC3C8B"/>
    <w:rsid w:val="00DC67F9"/>
    <w:rsid w:val="00DC7DEA"/>
    <w:rsid w:val="00DC7E63"/>
    <w:rsid w:val="00DD1BF0"/>
    <w:rsid w:val="00DD4BE3"/>
    <w:rsid w:val="00DD55F2"/>
    <w:rsid w:val="00DE159D"/>
    <w:rsid w:val="00DE4856"/>
    <w:rsid w:val="00DE67E5"/>
    <w:rsid w:val="00DE74A1"/>
    <w:rsid w:val="00DF15DC"/>
    <w:rsid w:val="00E0396A"/>
    <w:rsid w:val="00E10EB7"/>
    <w:rsid w:val="00E10F83"/>
    <w:rsid w:val="00E140B1"/>
    <w:rsid w:val="00E14BA9"/>
    <w:rsid w:val="00E16656"/>
    <w:rsid w:val="00E20FCB"/>
    <w:rsid w:val="00E2124D"/>
    <w:rsid w:val="00E21856"/>
    <w:rsid w:val="00E2523E"/>
    <w:rsid w:val="00E259FD"/>
    <w:rsid w:val="00E275EF"/>
    <w:rsid w:val="00E30E37"/>
    <w:rsid w:val="00E43FD4"/>
    <w:rsid w:val="00E442A9"/>
    <w:rsid w:val="00E45011"/>
    <w:rsid w:val="00E45940"/>
    <w:rsid w:val="00E45F2D"/>
    <w:rsid w:val="00E55CD9"/>
    <w:rsid w:val="00E57357"/>
    <w:rsid w:val="00E573AE"/>
    <w:rsid w:val="00E61209"/>
    <w:rsid w:val="00E614CF"/>
    <w:rsid w:val="00E61D04"/>
    <w:rsid w:val="00E62617"/>
    <w:rsid w:val="00E62968"/>
    <w:rsid w:val="00E636F3"/>
    <w:rsid w:val="00E6594B"/>
    <w:rsid w:val="00E667BF"/>
    <w:rsid w:val="00E73019"/>
    <w:rsid w:val="00E73CD6"/>
    <w:rsid w:val="00E75E74"/>
    <w:rsid w:val="00E802AB"/>
    <w:rsid w:val="00E81570"/>
    <w:rsid w:val="00E81E51"/>
    <w:rsid w:val="00E82095"/>
    <w:rsid w:val="00E8331B"/>
    <w:rsid w:val="00E84098"/>
    <w:rsid w:val="00E84D50"/>
    <w:rsid w:val="00E943F9"/>
    <w:rsid w:val="00E948C3"/>
    <w:rsid w:val="00EA31EB"/>
    <w:rsid w:val="00EA4618"/>
    <w:rsid w:val="00EA4EFA"/>
    <w:rsid w:val="00EA64B3"/>
    <w:rsid w:val="00EA6DEB"/>
    <w:rsid w:val="00EB24F6"/>
    <w:rsid w:val="00ED6298"/>
    <w:rsid w:val="00ED6BD4"/>
    <w:rsid w:val="00ED6BDF"/>
    <w:rsid w:val="00EE1245"/>
    <w:rsid w:val="00EE291D"/>
    <w:rsid w:val="00EE61BA"/>
    <w:rsid w:val="00EF31EA"/>
    <w:rsid w:val="00EF6B9F"/>
    <w:rsid w:val="00EF713F"/>
    <w:rsid w:val="00F043EA"/>
    <w:rsid w:val="00F04408"/>
    <w:rsid w:val="00F04B4C"/>
    <w:rsid w:val="00F0627C"/>
    <w:rsid w:val="00F108D4"/>
    <w:rsid w:val="00F13BC5"/>
    <w:rsid w:val="00F1635A"/>
    <w:rsid w:val="00F217DF"/>
    <w:rsid w:val="00F22560"/>
    <w:rsid w:val="00F239E2"/>
    <w:rsid w:val="00F265C4"/>
    <w:rsid w:val="00F2778E"/>
    <w:rsid w:val="00F329F1"/>
    <w:rsid w:val="00F32F5C"/>
    <w:rsid w:val="00F37EA7"/>
    <w:rsid w:val="00F4043B"/>
    <w:rsid w:val="00F41A27"/>
    <w:rsid w:val="00F46268"/>
    <w:rsid w:val="00F57285"/>
    <w:rsid w:val="00F57B93"/>
    <w:rsid w:val="00F67ABA"/>
    <w:rsid w:val="00F72646"/>
    <w:rsid w:val="00F77A5A"/>
    <w:rsid w:val="00F813D4"/>
    <w:rsid w:val="00F86DE9"/>
    <w:rsid w:val="00F94E3C"/>
    <w:rsid w:val="00FA07E6"/>
    <w:rsid w:val="00FA0C98"/>
    <w:rsid w:val="00FA1861"/>
    <w:rsid w:val="00FA2268"/>
    <w:rsid w:val="00FA3422"/>
    <w:rsid w:val="00FA5049"/>
    <w:rsid w:val="00FB064E"/>
    <w:rsid w:val="00FB077C"/>
    <w:rsid w:val="00FB13C6"/>
    <w:rsid w:val="00FB2692"/>
    <w:rsid w:val="00FC0668"/>
    <w:rsid w:val="00FC0C94"/>
    <w:rsid w:val="00FC47A6"/>
    <w:rsid w:val="00FC4A78"/>
    <w:rsid w:val="00FD1ED2"/>
    <w:rsid w:val="00FD20FF"/>
    <w:rsid w:val="00FD5547"/>
    <w:rsid w:val="00FD704D"/>
    <w:rsid w:val="00FE363F"/>
    <w:rsid w:val="00FE3ECD"/>
    <w:rsid w:val="00FF1C10"/>
    <w:rsid w:val="00FF1CAE"/>
    <w:rsid w:val="00FF2403"/>
    <w:rsid w:val="00FF3A5D"/>
    <w:rsid w:val="00FF3B89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569921"/>
  <w15:chartTrackingRefBased/>
  <w15:docId w15:val="{AC4E473B-FF0F-8B41-A1F0-1A4691B5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33243"/>
    <w:pPr>
      <w:ind w:left="720"/>
      <w:contextualSpacing/>
    </w:pPr>
  </w:style>
  <w:style w:type="table" w:styleId="TabloKlavuzu">
    <w:name w:val="Table Grid"/>
    <w:basedOn w:val="NormalTablo"/>
    <w:uiPriority w:val="39"/>
    <w:rsid w:val="008A6B1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19</TotalTime>
  <Pages>5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2024-07-31T13:29:00Z</dcterms:created>
  <dcterms:modified xsi:type="dcterms:W3CDTF">2024-07-31T16:59:00Z</dcterms:modified>
</cp:coreProperties>
</file>