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4E860EE" w14:textId="77777777" w:rsidR="00513AA7" w:rsidRPr="007B1E03" w:rsidRDefault="00513AA7" w:rsidP="00513AA7">
      <w:pPr>
        <w:spacing w:line="480" w:lineRule="auto"/>
        <w:rPr>
          <w:rFonts w:cs="Times New Roman"/>
          <w:sz w:val="22"/>
          <w:szCs w:val="22"/>
          <w:lang w:val="en-US"/>
        </w:rPr>
      </w:pPr>
      <w:r w:rsidRPr="007B1E03">
        <w:rPr>
          <w:rFonts w:cs="Times New Roman"/>
          <w:sz w:val="22"/>
          <w:szCs w:val="22"/>
          <w:lang w:val="en-US"/>
        </w:rPr>
        <w:t>Ad</w:t>
      </w:r>
      <w:r>
        <w:rPr>
          <w:rFonts w:cs="Times New Roman"/>
          <w:sz w:val="22"/>
          <w:szCs w:val="22"/>
          <w:lang w:val="en-US"/>
        </w:rPr>
        <w:t>ditional file to the manuscript "</w:t>
      </w:r>
      <w:r w:rsidRPr="007B1E03">
        <w:rPr>
          <w:rFonts w:cs="Times New Roman"/>
          <w:sz w:val="22"/>
          <w:szCs w:val="22"/>
          <w:lang w:val="en-US"/>
        </w:rPr>
        <w:t>Use of simulation-based medical training in Swiss pediatric hospitals: A national survey</w:t>
      </w:r>
      <w:r>
        <w:rPr>
          <w:rFonts w:cs="Times New Roman"/>
          <w:sz w:val="22"/>
          <w:szCs w:val="22"/>
          <w:lang w:val="en-US"/>
        </w:rPr>
        <w:t>"</w:t>
      </w:r>
    </w:p>
    <w:p w14:paraId="41DB7CCD" w14:textId="77777777" w:rsidR="00513AA7" w:rsidRDefault="00513AA7" w:rsidP="003E3C5A">
      <w:pPr>
        <w:spacing w:line="480" w:lineRule="auto"/>
        <w:rPr>
          <w:rFonts w:cs="Times New Roman"/>
          <w:b/>
          <w:sz w:val="22"/>
          <w:szCs w:val="22"/>
          <w:lang w:val="en-US"/>
        </w:rPr>
      </w:pPr>
    </w:p>
    <w:p w14:paraId="1B2D02B3" w14:textId="721615D4" w:rsidR="008130C5" w:rsidRDefault="00A21ADF" w:rsidP="003E3C5A">
      <w:pPr>
        <w:spacing w:line="480" w:lineRule="auto"/>
        <w:rPr>
          <w:rFonts w:cs="Times New Roman"/>
          <w:b/>
          <w:sz w:val="22"/>
          <w:szCs w:val="22"/>
          <w:lang w:val="en-US"/>
        </w:rPr>
      </w:pPr>
      <w:bookmarkStart w:id="0" w:name="_GoBack"/>
      <w:bookmarkEnd w:id="0"/>
      <w:r>
        <w:rPr>
          <w:rFonts w:cs="Times New Roman"/>
          <w:b/>
          <w:sz w:val="22"/>
          <w:szCs w:val="22"/>
          <w:lang w:val="en-US"/>
        </w:rPr>
        <w:t>Additional</w:t>
      </w:r>
      <w:r w:rsidR="007B3F1E">
        <w:rPr>
          <w:rFonts w:cs="Times New Roman"/>
          <w:b/>
          <w:sz w:val="22"/>
          <w:szCs w:val="22"/>
          <w:lang w:val="en-US"/>
        </w:rPr>
        <w:t xml:space="preserve"> file</w:t>
      </w:r>
      <w:r>
        <w:rPr>
          <w:rFonts w:cs="Times New Roman"/>
          <w:b/>
          <w:sz w:val="22"/>
          <w:szCs w:val="22"/>
          <w:lang w:val="en-US"/>
        </w:rPr>
        <w:t xml:space="preserve"> 1</w:t>
      </w:r>
      <w:r w:rsidR="007B3F1E">
        <w:rPr>
          <w:rFonts w:cs="Times New Roman"/>
          <w:b/>
          <w:sz w:val="22"/>
          <w:szCs w:val="22"/>
          <w:lang w:val="en-US"/>
        </w:rPr>
        <w:t xml:space="preserve"> </w:t>
      </w:r>
    </w:p>
    <w:p w14:paraId="4EFB47E4" w14:textId="77777777" w:rsidR="007B1E03" w:rsidRPr="008130C5" w:rsidRDefault="007B1E03" w:rsidP="007B1E03">
      <w:pPr>
        <w:rPr>
          <w:sz w:val="22"/>
          <w:szCs w:val="22"/>
          <w:lang w:val="en-US"/>
        </w:rPr>
      </w:pPr>
      <w:r>
        <w:rPr>
          <w:rFonts w:cs="Times New Roman"/>
          <w:sz w:val="22"/>
          <w:szCs w:val="22"/>
          <w:lang w:val="en-US"/>
        </w:rPr>
        <w:t>Raw data of the 24 hospitals/units using SBMT in 2015</w:t>
      </w:r>
    </w:p>
    <w:p w14:paraId="0C85DB2A" w14:textId="77777777" w:rsidR="007B3F1E" w:rsidRDefault="007B3F1E" w:rsidP="003E3C5A">
      <w:pPr>
        <w:spacing w:line="480" w:lineRule="auto"/>
        <w:rPr>
          <w:rFonts w:cs="Times New Roman"/>
          <w:b/>
          <w:sz w:val="22"/>
          <w:szCs w:val="22"/>
          <w:lang w:val="en-US"/>
        </w:rPr>
      </w:pPr>
    </w:p>
    <w:p w14:paraId="1901C6FB" w14:textId="77777777" w:rsidR="007B1E03" w:rsidRDefault="007B1E03" w:rsidP="003E3C5A">
      <w:pPr>
        <w:spacing w:line="480" w:lineRule="auto"/>
        <w:rPr>
          <w:rFonts w:cs="Times New Roman"/>
          <w:b/>
          <w:sz w:val="22"/>
          <w:szCs w:val="22"/>
          <w:lang w:val="en-US"/>
        </w:rPr>
      </w:pPr>
    </w:p>
    <w:p w14:paraId="743B4ACB" w14:textId="77777777" w:rsidR="007B1E03" w:rsidRDefault="007B1E03">
      <w:pPr>
        <w:rPr>
          <w:rFonts w:cs="Times New Roman"/>
          <w:sz w:val="22"/>
          <w:szCs w:val="22"/>
          <w:lang w:val="en-US"/>
        </w:rPr>
      </w:pPr>
    </w:p>
    <w:p w14:paraId="3529BFF8" w14:textId="77777777" w:rsidR="0088166E" w:rsidRDefault="0088166E">
      <w:pPr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br w:type="page"/>
      </w:r>
    </w:p>
    <w:p w14:paraId="52ED0A67" w14:textId="736B34AE" w:rsidR="00115AE2" w:rsidRPr="008130C5" w:rsidRDefault="006969B3" w:rsidP="00115AE2">
      <w:pPr>
        <w:spacing w:line="480" w:lineRule="auto"/>
        <w:rPr>
          <w:rFonts w:cs="Times New Roman"/>
          <w:sz w:val="22"/>
          <w:szCs w:val="22"/>
          <w:lang w:val="en-US"/>
        </w:rPr>
      </w:pPr>
      <w:r>
        <w:rPr>
          <w:sz w:val="22"/>
          <w:szCs w:val="22"/>
          <w:lang w:val="en-US"/>
        </w:rPr>
        <w:lastRenderedPageBreak/>
        <w:t>How do Swiss pediatric health care</w:t>
      </w:r>
      <w:r w:rsidR="00D7387B">
        <w:rPr>
          <w:sz w:val="22"/>
          <w:szCs w:val="22"/>
          <w:lang w:val="en-US"/>
        </w:rPr>
        <w:t xml:space="preserve"> educational units conduct Simulation-based medical training</w:t>
      </w:r>
      <w:r w:rsidR="000134B0">
        <w:rPr>
          <w:sz w:val="22"/>
          <w:szCs w:val="22"/>
          <w:lang w:val="en-US"/>
        </w:rPr>
        <w:t xml:space="preserve"> (SBMT)?</w:t>
      </w:r>
      <w:r w:rsidR="0088166E">
        <w:rPr>
          <w:sz w:val="22"/>
          <w:szCs w:val="22"/>
          <w:lang w:val="en-US"/>
        </w:rPr>
        <w:t xml:space="preserve"> </w:t>
      </w:r>
      <w:r w:rsidR="000134B0">
        <w:rPr>
          <w:rFonts w:cs="Times New Roman"/>
          <w:sz w:val="22"/>
          <w:szCs w:val="22"/>
          <w:lang w:val="en-US"/>
        </w:rPr>
        <w:t>Raw</w:t>
      </w:r>
      <w:r w:rsidR="00496EB0">
        <w:rPr>
          <w:rFonts w:cs="Times New Roman"/>
          <w:sz w:val="22"/>
          <w:szCs w:val="22"/>
          <w:lang w:val="en-US"/>
        </w:rPr>
        <w:t xml:space="preserve"> data of the 24 hospitals/units using SBMT in 2015</w:t>
      </w:r>
      <w:r w:rsidR="000134B0">
        <w:rPr>
          <w:rFonts w:cs="Times New Roman"/>
          <w:sz w:val="22"/>
          <w:szCs w:val="22"/>
          <w:lang w:val="en-US"/>
        </w:rPr>
        <w:t xml:space="preserve">: </w:t>
      </w:r>
    </w:p>
    <w:p w14:paraId="5FEDB005" w14:textId="3E9AC7BA" w:rsidR="006969B3" w:rsidRPr="003F74CF" w:rsidRDefault="006969B3" w:rsidP="006969B3">
      <w:pPr>
        <w:rPr>
          <w:sz w:val="22"/>
          <w:szCs w:val="22"/>
          <w:lang w:val="en-US"/>
        </w:rPr>
      </w:pPr>
    </w:p>
    <w:p w14:paraId="3C869D5D" w14:textId="77777777" w:rsidR="006969B3" w:rsidRDefault="006969B3" w:rsidP="006969B3">
      <w:pPr>
        <w:rPr>
          <w:sz w:val="22"/>
          <w:szCs w:val="22"/>
          <w:lang w:val="en-US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6204"/>
        <w:gridCol w:w="1701"/>
        <w:gridCol w:w="1301"/>
      </w:tblGrid>
      <w:tr w:rsidR="006969B3" w14:paraId="75C67306" w14:textId="77777777" w:rsidTr="00FE1000">
        <w:trPr>
          <w:trHeight w:val="377"/>
        </w:trPr>
        <w:tc>
          <w:tcPr>
            <w:tcW w:w="9206" w:type="dxa"/>
            <w:gridSpan w:val="3"/>
            <w:shd w:val="clear" w:color="auto" w:fill="D9D9D9" w:themeFill="background1" w:themeFillShade="D9"/>
            <w:vAlign w:val="center"/>
          </w:tcPr>
          <w:p w14:paraId="134FC1B2" w14:textId="77777777" w:rsidR="006969B3" w:rsidRPr="00C26D02" w:rsidRDefault="006969B3" w:rsidP="00FE1000">
            <w:pPr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color w:val="343434"/>
                <w:sz w:val="22"/>
                <w:szCs w:val="22"/>
                <w:lang w:val="en-US"/>
              </w:rPr>
              <w:t>Design and organiz</w:t>
            </w:r>
            <w:r w:rsidRPr="00C26D02">
              <w:rPr>
                <w:b/>
                <w:color w:val="343434"/>
                <w:sz w:val="22"/>
                <w:szCs w:val="22"/>
                <w:lang w:val="en-US"/>
              </w:rPr>
              <w:t>ation</w:t>
            </w:r>
          </w:p>
        </w:tc>
      </w:tr>
      <w:tr w:rsidR="006969B3" w14:paraId="097EC093" w14:textId="77777777" w:rsidTr="00FE1000">
        <w:tc>
          <w:tcPr>
            <w:tcW w:w="6204" w:type="dxa"/>
          </w:tcPr>
          <w:p w14:paraId="59379135" w14:textId="77777777" w:rsidR="006969B3" w:rsidRDefault="006969B3" w:rsidP="00FE1000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Equipment used*</w:t>
            </w:r>
          </w:p>
          <w:p w14:paraId="43CA8AFA" w14:textId="77777777" w:rsidR="006969B3" w:rsidRPr="00902BF9" w:rsidRDefault="006969B3" w:rsidP="00FE1000">
            <w:pPr>
              <w:pStyle w:val="Listenabsatz"/>
              <w:numPr>
                <w:ilvl w:val="0"/>
                <w:numId w:val="2"/>
              </w:num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low-</w:t>
            </w:r>
            <w:r w:rsidRPr="00902BF9">
              <w:rPr>
                <w:sz w:val="22"/>
                <w:szCs w:val="22"/>
                <w:lang w:val="en-US"/>
              </w:rPr>
              <w:t>fidelity</w:t>
            </w:r>
          </w:p>
          <w:p w14:paraId="4C4261CD" w14:textId="77777777" w:rsidR="006969B3" w:rsidRPr="00902BF9" w:rsidRDefault="006969B3" w:rsidP="00FE1000">
            <w:pPr>
              <w:pStyle w:val="Listenabsatz"/>
              <w:numPr>
                <w:ilvl w:val="0"/>
                <w:numId w:val="2"/>
              </w:num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high-fidelity</w:t>
            </w:r>
          </w:p>
        </w:tc>
        <w:tc>
          <w:tcPr>
            <w:tcW w:w="1701" w:type="dxa"/>
            <w:vAlign w:val="center"/>
          </w:tcPr>
          <w:p w14:paraId="29AECC2B" w14:textId="77777777" w:rsidR="006969B3" w:rsidRDefault="006969B3" w:rsidP="00FE1000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31DB472B" w14:textId="77777777" w:rsidR="006969B3" w:rsidRDefault="006969B3" w:rsidP="00FE1000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15/24</w:t>
            </w:r>
          </w:p>
          <w:p w14:paraId="44460347" w14:textId="77777777" w:rsidR="006969B3" w:rsidRDefault="006969B3" w:rsidP="00FE1000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15/24</w:t>
            </w:r>
          </w:p>
        </w:tc>
        <w:tc>
          <w:tcPr>
            <w:tcW w:w="1301" w:type="dxa"/>
            <w:vAlign w:val="center"/>
          </w:tcPr>
          <w:p w14:paraId="4CF89FA5" w14:textId="77777777" w:rsidR="006969B3" w:rsidRDefault="006969B3" w:rsidP="00FE1000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79116982" w14:textId="77777777" w:rsidR="006969B3" w:rsidRDefault="006969B3" w:rsidP="00FE1000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62.5%</w:t>
            </w:r>
          </w:p>
          <w:p w14:paraId="2C09A800" w14:textId="77777777" w:rsidR="006969B3" w:rsidRDefault="006969B3" w:rsidP="00FE1000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62.5%</w:t>
            </w:r>
          </w:p>
        </w:tc>
      </w:tr>
      <w:tr w:rsidR="006969B3" w14:paraId="7DA98229" w14:textId="77777777" w:rsidTr="00FE1000">
        <w:tc>
          <w:tcPr>
            <w:tcW w:w="6204" w:type="dxa"/>
          </w:tcPr>
          <w:p w14:paraId="5EAE8032" w14:textId="77777777" w:rsidR="006969B3" w:rsidRDefault="006969B3" w:rsidP="00FE1000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Setting*</w:t>
            </w:r>
          </w:p>
          <w:p w14:paraId="6778F23A" w14:textId="77777777" w:rsidR="006969B3" w:rsidRPr="002143B2" w:rsidRDefault="006969B3" w:rsidP="00FE1000">
            <w:pPr>
              <w:pStyle w:val="Listenabsatz"/>
              <w:numPr>
                <w:ilvl w:val="0"/>
                <w:numId w:val="2"/>
              </w:numPr>
              <w:rPr>
                <w:sz w:val="22"/>
                <w:szCs w:val="22"/>
                <w:lang w:val="en-US"/>
              </w:rPr>
            </w:pPr>
            <w:r w:rsidRPr="002143B2">
              <w:rPr>
                <w:sz w:val="22"/>
                <w:szCs w:val="22"/>
                <w:lang w:val="en-US"/>
              </w:rPr>
              <w:t>in-situ</w:t>
            </w:r>
          </w:p>
          <w:p w14:paraId="25F182C6" w14:textId="77777777" w:rsidR="006969B3" w:rsidRPr="002143B2" w:rsidRDefault="006969B3" w:rsidP="00FE1000">
            <w:pPr>
              <w:pStyle w:val="Listenabsatz"/>
              <w:numPr>
                <w:ilvl w:val="0"/>
                <w:numId w:val="2"/>
              </w:num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designated simulation-center</w:t>
            </w:r>
          </w:p>
        </w:tc>
        <w:tc>
          <w:tcPr>
            <w:tcW w:w="1701" w:type="dxa"/>
            <w:vAlign w:val="center"/>
          </w:tcPr>
          <w:p w14:paraId="3D32A864" w14:textId="77777777" w:rsidR="006969B3" w:rsidRDefault="006969B3" w:rsidP="00FE1000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5B72E296" w14:textId="77777777" w:rsidR="006969B3" w:rsidRDefault="006969B3" w:rsidP="00FE1000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22/24</w:t>
            </w:r>
          </w:p>
          <w:p w14:paraId="616B81A9" w14:textId="77777777" w:rsidR="006969B3" w:rsidRDefault="006969B3" w:rsidP="00FE1000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6/24</w:t>
            </w:r>
          </w:p>
        </w:tc>
        <w:tc>
          <w:tcPr>
            <w:tcW w:w="1301" w:type="dxa"/>
            <w:vAlign w:val="center"/>
          </w:tcPr>
          <w:p w14:paraId="745A232F" w14:textId="77777777" w:rsidR="006969B3" w:rsidRDefault="006969B3" w:rsidP="00FE1000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4104A667" w14:textId="77777777" w:rsidR="006969B3" w:rsidRDefault="006969B3" w:rsidP="00FE1000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91.6%</w:t>
            </w:r>
          </w:p>
          <w:p w14:paraId="6A709FA6" w14:textId="77777777" w:rsidR="006969B3" w:rsidRDefault="006969B3" w:rsidP="00FE1000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25.0%</w:t>
            </w:r>
          </w:p>
        </w:tc>
      </w:tr>
      <w:tr w:rsidR="006969B3" w14:paraId="7E3CA03A" w14:textId="77777777" w:rsidTr="00FE1000">
        <w:tc>
          <w:tcPr>
            <w:tcW w:w="6204" w:type="dxa"/>
          </w:tcPr>
          <w:p w14:paraId="6AF35D72" w14:textId="77777777" w:rsidR="006969B3" w:rsidRDefault="006969B3" w:rsidP="00FE1000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How often was SBMT offered from January to June 2015 (5 months) </w:t>
            </w:r>
          </w:p>
          <w:p w14:paraId="1554D6AD" w14:textId="77777777" w:rsidR="006969B3" w:rsidRPr="00164EE4" w:rsidRDefault="006969B3" w:rsidP="00FE1000">
            <w:pPr>
              <w:pStyle w:val="Listenabsatz"/>
              <w:numPr>
                <w:ilvl w:val="0"/>
                <w:numId w:val="2"/>
              </w:numPr>
              <w:rPr>
                <w:sz w:val="22"/>
                <w:szCs w:val="22"/>
                <w:lang w:val="en-US"/>
              </w:rPr>
            </w:pPr>
            <w:r w:rsidRPr="00164EE4">
              <w:rPr>
                <w:rFonts w:ascii="Cambria" w:hAnsi="Cambria"/>
                <w:sz w:val="22"/>
                <w:szCs w:val="22"/>
                <w:lang w:val="en-US"/>
              </w:rPr>
              <w:t>≥</w:t>
            </w:r>
            <w:r>
              <w:rPr>
                <w:rFonts w:ascii="Cambria" w:hAnsi="Cambria"/>
                <w:sz w:val="22"/>
                <w:szCs w:val="22"/>
                <w:lang w:val="en-US"/>
              </w:rPr>
              <w:t xml:space="preserve"> every two weeks</w:t>
            </w:r>
          </w:p>
          <w:p w14:paraId="72BC72DA" w14:textId="77777777" w:rsidR="006969B3" w:rsidRPr="00164EE4" w:rsidRDefault="006969B3" w:rsidP="00FE1000">
            <w:pPr>
              <w:pStyle w:val="Listenabsatz"/>
              <w:numPr>
                <w:ilvl w:val="0"/>
                <w:numId w:val="2"/>
              </w:numPr>
              <w:rPr>
                <w:sz w:val="22"/>
                <w:szCs w:val="22"/>
                <w:lang w:val="en-US"/>
              </w:rPr>
            </w:pPr>
            <w:r w:rsidRPr="00164EE4">
              <w:rPr>
                <w:rFonts w:ascii="Cambria" w:hAnsi="Cambria"/>
                <w:sz w:val="22"/>
                <w:szCs w:val="22"/>
                <w:lang w:val="en-US"/>
              </w:rPr>
              <w:t>≥</w:t>
            </w:r>
            <w:r>
              <w:rPr>
                <w:sz w:val="22"/>
                <w:szCs w:val="22"/>
                <w:lang w:val="en-US"/>
              </w:rPr>
              <w:t xml:space="preserve"> every month</w:t>
            </w:r>
          </w:p>
          <w:p w14:paraId="428F0464" w14:textId="77777777" w:rsidR="006969B3" w:rsidRDefault="006969B3" w:rsidP="00FE1000">
            <w:pPr>
              <w:pStyle w:val="Listenabsatz"/>
              <w:numPr>
                <w:ilvl w:val="0"/>
                <w:numId w:val="2"/>
              </w:numPr>
              <w:rPr>
                <w:sz w:val="22"/>
                <w:szCs w:val="22"/>
                <w:lang w:val="en-US"/>
              </w:rPr>
            </w:pPr>
            <w:r w:rsidRPr="00164EE4">
              <w:rPr>
                <w:rFonts w:ascii="Cambria" w:hAnsi="Cambria"/>
                <w:sz w:val="22"/>
                <w:szCs w:val="22"/>
                <w:lang w:val="en-US"/>
              </w:rPr>
              <w:t>≥</w:t>
            </w:r>
            <w:r>
              <w:rPr>
                <w:sz w:val="22"/>
                <w:szCs w:val="22"/>
                <w:lang w:val="en-US"/>
              </w:rPr>
              <w:t xml:space="preserve"> every 2 months</w:t>
            </w:r>
          </w:p>
          <w:p w14:paraId="03A83916" w14:textId="77777777" w:rsidR="006969B3" w:rsidRPr="00A070FB" w:rsidRDefault="006969B3" w:rsidP="00FE1000">
            <w:pPr>
              <w:pStyle w:val="Listenabsatz"/>
              <w:numPr>
                <w:ilvl w:val="0"/>
                <w:numId w:val="2"/>
              </w:numPr>
              <w:rPr>
                <w:sz w:val="22"/>
                <w:szCs w:val="22"/>
                <w:lang w:val="en-US"/>
              </w:rPr>
            </w:pPr>
            <w:r w:rsidRPr="00A070FB">
              <w:rPr>
                <w:sz w:val="22"/>
                <w:szCs w:val="22"/>
                <w:lang w:val="en-US"/>
              </w:rPr>
              <w:t>&lt; every 2 months</w:t>
            </w:r>
          </w:p>
        </w:tc>
        <w:tc>
          <w:tcPr>
            <w:tcW w:w="1701" w:type="dxa"/>
            <w:vAlign w:val="center"/>
          </w:tcPr>
          <w:p w14:paraId="67A2C2C7" w14:textId="77777777" w:rsidR="006969B3" w:rsidRDefault="006969B3" w:rsidP="00FE1000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6A173890" w14:textId="77777777" w:rsidR="006969B3" w:rsidRDefault="006969B3" w:rsidP="00FE1000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5/24</w:t>
            </w:r>
          </w:p>
          <w:p w14:paraId="17E1D836" w14:textId="77777777" w:rsidR="006969B3" w:rsidRDefault="006969B3" w:rsidP="00FE1000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18/24</w:t>
            </w:r>
          </w:p>
          <w:p w14:paraId="4E3058AC" w14:textId="77777777" w:rsidR="006969B3" w:rsidRDefault="006969B3" w:rsidP="00FE1000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22/24</w:t>
            </w:r>
          </w:p>
          <w:p w14:paraId="2FC69C25" w14:textId="77777777" w:rsidR="006969B3" w:rsidRDefault="006969B3" w:rsidP="00FE1000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2/24</w:t>
            </w:r>
          </w:p>
        </w:tc>
        <w:tc>
          <w:tcPr>
            <w:tcW w:w="1301" w:type="dxa"/>
            <w:vAlign w:val="center"/>
          </w:tcPr>
          <w:p w14:paraId="7161133A" w14:textId="77777777" w:rsidR="006969B3" w:rsidRDefault="006969B3" w:rsidP="00FE1000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342B8577" w14:textId="77777777" w:rsidR="006969B3" w:rsidRDefault="006969B3" w:rsidP="00FE1000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20.8%</w:t>
            </w:r>
          </w:p>
          <w:p w14:paraId="04AC0791" w14:textId="77777777" w:rsidR="006969B3" w:rsidRDefault="006969B3" w:rsidP="00FE1000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75.0%</w:t>
            </w:r>
          </w:p>
          <w:p w14:paraId="56AAF747" w14:textId="77777777" w:rsidR="006969B3" w:rsidRDefault="006969B3" w:rsidP="00FE1000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91.6%</w:t>
            </w:r>
          </w:p>
          <w:p w14:paraId="77DD4212" w14:textId="77777777" w:rsidR="006969B3" w:rsidRDefault="006969B3" w:rsidP="00FE1000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8.3%</w:t>
            </w:r>
          </w:p>
        </w:tc>
      </w:tr>
      <w:tr w:rsidR="006969B3" w14:paraId="6BADB3D7" w14:textId="77777777" w:rsidTr="00FE1000">
        <w:tc>
          <w:tcPr>
            <w:tcW w:w="6204" w:type="dxa"/>
          </w:tcPr>
          <w:p w14:paraId="76DBBC4A" w14:textId="77777777" w:rsidR="006969B3" w:rsidRDefault="006969B3" w:rsidP="00FE1000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How often was SBMT offered in 2014 </w:t>
            </w:r>
          </w:p>
          <w:p w14:paraId="66D36063" w14:textId="77777777" w:rsidR="006969B3" w:rsidRPr="00164EE4" w:rsidRDefault="006969B3" w:rsidP="00FE1000">
            <w:pPr>
              <w:pStyle w:val="Listenabsatz"/>
              <w:numPr>
                <w:ilvl w:val="0"/>
                <w:numId w:val="2"/>
              </w:numPr>
              <w:rPr>
                <w:sz w:val="22"/>
                <w:szCs w:val="22"/>
                <w:lang w:val="en-US"/>
              </w:rPr>
            </w:pPr>
            <w:r w:rsidRPr="00164EE4">
              <w:rPr>
                <w:rFonts w:ascii="Cambria" w:hAnsi="Cambria"/>
                <w:sz w:val="22"/>
                <w:szCs w:val="22"/>
                <w:lang w:val="en-US"/>
              </w:rPr>
              <w:t>≥</w:t>
            </w:r>
            <w:r>
              <w:rPr>
                <w:rFonts w:ascii="Cambria" w:hAnsi="Cambria"/>
                <w:sz w:val="22"/>
                <w:szCs w:val="22"/>
                <w:lang w:val="en-US"/>
              </w:rPr>
              <w:t xml:space="preserve"> every two weeks</w:t>
            </w:r>
          </w:p>
          <w:p w14:paraId="56259965" w14:textId="77777777" w:rsidR="006969B3" w:rsidRPr="00164EE4" w:rsidRDefault="006969B3" w:rsidP="00FE1000">
            <w:pPr>
              <w:pStyle w:val="Listenabsatz"/>
              <w:numPr>
                <w:ilvl w:val="0"/>
                <w:numId w:val="2"/>
              </w:numPr>
              <w:rPr>
                <w:sz w:val="22"/>
                <w:szCs w:val="22"/>
                <w:lang w:val="en-US"/>
              </w:rPr>
            </w:pPr>
            <w:r w:rsidRPr="00164EE4">
              <w:rPr>
                <w:rFonts w:ascii="Cambria" w:hAnsi="Cambria"/>
                <w:sz w:val="22"/>
                <w:szCs w:val="22"/>
                <w:lang w:val="en-US"/>
              </w:rPr>
              <w:t>≥</w:t>
            </w:r>
            <w:r>
              <w:rPr>
                <w:sz w:val="22"/>
                <w:szCs w:val="22"/>
                <w:lang w:val="en-US"/>
              </w:rPr>
              <w:t xml:space="preserve"> every month</w:t>
            </w:r>
          </w:p>
          <w:p w14:paraId="7B7A92F3" w14:textId="77777777" w:rsidR="006969B3" w:rsidRPr="00164EE4" w:rsidRDefault="006969B3" w:rsidP="00FE1000">
            <w:pPr>
              <w:pStyle w:val="Listenabsatz"/>
              <w:numPr>
                <w:ilvl w:val="0"/>
                <w:numId w:val="2"/>
              </w:numPr>
              <w:rPr>
                <w:sz w:val="22"/>
                <w:szCs w:val="22"/>
                <w:lang w:val="en-US"/>
              </w:rPr>
            </w:pPr>
            <w:r w:rsidRPr="00164EE4">
              <w:rPr>
                <w:rFonts w:ascii="Cambria" w:hAnsi="Cambria"/>
                <w:sz w:val="22"/>
                <w:szCs w:val="22"/>
                <w:lang w:val="en-US"/>
              </w:rPr>
              <w:t>≥</w:t>
            </w:r>
            <w:r>
              <w:rPr>
                <w:sz w:val="22"/>
                <w:szCs w:val="22"/>
                <w:lang w:val="en-US"/>
              </w:rPr>
              <w:t xml:space="preserve"> every 2 months</w:t>
            </w:r>
          </w:p>
          <w:p w14:paraId="28647D9F" w14:textId="77777777" w:rsidR="006969B3" w:rsidRPr="00164EE4" w:rsidRDefault="006969B3" w:rsidP="00FE1000">
            <w:pPr>
              <w:pStyle w:val="Listenabsatz"/>
              <w:numPr>
                <w:ilvl w:val="0"/>
                <w:numId w:val="2"/>
              </w:num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&lt; every 2 months</w:t>
            </w:r>
          </w:p>
        </w:tc>
        <w:tc>
          <w:tcPr>
            <w:tcW w:w="1701" w:type="dxa"/>
            <w:vAlign w:val="center"/>
          </w:tcPr>
          <w:p w14:paraId="323414A7" w14:textId="77777777" w:rsidR="006969B3" w:rsidRDefault="006969B3" w:rsidP="00FE1000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130926FC" w14:textId="77777777" w:rsidR="006969B3" w:rsidRDefault="006969B3" w:rsidP="00FE1000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4/24</w:t>
            </w:r>
          </w:p>
          <w:p w14:paraId="61293CA1" w14:textId="77777777" w:rsidR="006969B3" w:rsidRDefault="006969B3" w:rsidP="00FE1000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13/24</w:t>
            </w:r>
          </w:p>
          <w:p w14:paraId="0607D757" w14:textId="77777777" w:rsidR="006969B3" w:rsidRDefault="006969B3" w:rsidP="00FE1000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20/24</w:t>
            </w:r>
          </w:p>
          <w:p w14:paraId="75DCD8D4" w14:textId="77777777" w:rsidR="006969B3" w:rsidRDefault="006969B3" w:rsidP="00FE1000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4/24</w:t>
            </w:r>
          </w:p>
        </w:tc>
        <w:tc>
          <w:tcPr>
            <w:tcW w:w="1301" w:type="dxa"/>
            <w:vAlign w:val="center"/>
          </w:tcPr>
          <w:p w14:paraId="34772E02" w14:textId="77777777" w:rsidR="006969B3" w:rsidRDefault="006969B3" w:rsidP="00FE1000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5B2CD944" w14:textId="77777777" w:rsidR="006969B3" w:rsidRDefault="006969B3" w:rsidP="00FE1000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16.6%</w:t>
            </w:r>
          </w:p>
          <w:p w14:paraId="6297FE09" w14:textId="77777777" w:rsidR="006969B3" w:rsidRDefault="006969B3" w:rsidP="00FE1000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54.2%</w:t>
            </w:r>
          </w:p>
          <w:p w14:paraId="7BF99487" w14:textId="77777777" w:rsidR="006969B3" w:rsidRDefault="006969B3" w:rsidP="00FE1000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83.3%</w:t>
            </w:r>
          </w:p>
          <w:p w14:paraId="30C40983" w14:textId="77777777" w:rsidR="006969B3" w:rsidRDefault="006969B3" w:rsidP="00FE1000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16.6%</w:t>
            </w:r>
          </w:p>
        </w:tc>
      </w:tr>
      <w:tr w:rsidR="006969B3" w14:paraId="43841EFE" w14:textId="77777777" w:rsidTr="00FE1000">
        <w:tc>
          <w:tcPr>
            <w:tcW w:w="6204" w:type="dxa"/>
          </w:tcPr>
          <w:p w14:paraId="01D9235D" w14:textId="77777777" w:rsidR="006969B3" w:rsidRDefault="006969B3" w:rsidP="00FE1000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Which domains does your SBMT focus on </w:t>
            </w:r>
          </w:p>
          <w:p w14:paraId="022E5BC3" w14:textId="77777777" w:rsidR="006969B3" w:rsidRDefault="006969B3" w:rsidP="00FE1000">
            <w:pPr>
              <w:pStyle w:val="Listenabsatz"/>
              <w:numPr>
                <w:ilvl w:val="0"/>
                <w:numId w:val="2"/>
              </w:num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technical skills</w:t>
            </w:r>
          </w:p>
          <w:p w14:paraId="47830B6D" w14:textId="77777777" w:rsidR="006969B3" w:rsidRDefault="006969B3" w:rsidP="00FE1000">
            <w:pPr>
              <w:pStyle w:val="Listenabsatz"/>
              <w:numPr>
                <w:ilvl w:val="0"/>
                <w:numId w:val="2"/>
              </w:num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communication</w:t>
            </w:r>
          </w:p>
          <w:p w14:paraId="095A3F4B" w14:textId="77777777" w:rsidR="006969B3" w:rsidRDefault="006969B3" w:rsidP="00FE1000">
            <w:pPr>
              <w:pStyle w:val="Listenabsatz"/>
              <w:numPr>
                <w:ilvl w:val="0"/>
                <w:numId w:val="2"/>
              </w:num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situational awareness</w:t>
            </w:r>
          </w:p>
          <w:p w14:paraId="663AE541" w14:textId="77777777" w:rsidR="006969B3" w:rsidRDefault="006969B3" w:rsidP="00FE1000">
            <w:pPr>
              <w:pStyle w:val="Listenabsatz"/>
              <w:numPr>
                <w:ilvl w:val="0"/>
                <w:numId w:val="2"/>
              </w:num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leadership</w:t>
            </w:r>
          </w:p>
          <w:p w14:paraId="7C79D39D" w14:textId="77777777" w:rsidR="006969B3" w:rsidRDefault="006969B3" w:rsidP="00FE1000">
            <w:pPr>
              <w:pStyle w:val="Listenabsatz"/>
              <w:numPr>
                <w:ilvl w:val="0"/>
                <w:numId w:val="2"/>
              </w:num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role clarity</w:t>
            </w:r>
          </w:p>
          <w:p w14:paraId="68B8288A" w14:textId="77777777" w:rsidR="006969B3" w:rsidRDefault="006969B3" w:rsidP="00FE1000">
            <w:pPr>
              <w:pStyle w:val="Listenabsatz"/>
              <w:numPr>
                <w:ilvl w:val="0"/>
                <w:numId w:val="2"/>
              </w:num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error management</w:t>
            </w:r>
          </w:p>
          <w:p w14:paraId="7BF835BB" w14:textId="77777777" w:rsidR="006969B3" w:rsidRPr="005B47F7" w:rsidRDefault="006969B3" w:rsidP="00FE1000">
            <w:pPr>
              <w:pStyle w:val="Listenabsatz"/>
              <w:numPr>
                <w:ilvl w:val="0"/>
                <w:numId w:val="2"/>
              </w:num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others</w:t>
            </w:r>
          </w:p>
        </w:tc>
        <w:tc>
          <w:tcPr>
            <w:tcW w:w="1701" w:type="dxa"/>
            <w:vAlign w:val="center"/>
          </w:tcPr>
          <w:p w14:paraId="7C3253F2" w14:textId="77777777" w:rsidR="006969B3" w:rsidRDefault="006969B3" w:rsidP="00FE1000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31CB656C" w14:textId="77777777" w:rsidR="006969B3" w:rsidRDefault="006969B3" w:rsidP="00FE1000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23/24</w:t>
            </w:r>
          </w:p>
          <w:p w14:paraId="62FEB979" w14:textId="77777777" w:rsidR="006969B3" w:rsidRDefault="006969B3" w:rsidP="00FE1000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23/24</w:t>
            </w:r>
          </w:p>
          <w:p w14:paraId="611E3D9B" w14:textId="77777777" w:rsidR="006969B3" w:rsidRDefault="006969B3" w:rsidP="00FE1000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13/24</w:t>
            </w:r>
          </w:p>
          <w:p w14:paraId="602E5DAA" w14:textId="77777777" w:rsidR="006969B3" w:rsidRDefault="006969B3" w:rsidP="00FE1000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21/24</w:t>
            </w:r>
          </w:p>
          <w:p w14:paraId="6DCC3459" w14:textId="77777777" w:rsidR="006969B3" w:rsidRDefault="006969B3" w:rsidP="00FE1000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19/24</w:t>
            </w:r>
          </w:p>
          <w:p w14:paraId="4E012242" w14:textId="77777777" w:rsidR="006969B3" w:rsidRDefault="006969B3" w:rsidP="00FE1000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10/24</w:t>
            </w:r>
          </w:p>
          <w:p w14:paraId="1C8C156C" w14:textId="77777777" w:rsidR="006969B3" w:rsidRDefault="006969B3" w:rsidP="00FE1000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6/24</w:t>
            </w:r>
          </w:p>
        </w:tc>
        <w:tc>
          <w:tcPr>
            <w:tcW w:w="1301" w:type="dxa"/>
            <w:vAlign w:val="center"/>
          </w:tcPr>
          <w:p w14:paraId="451E82BC" w14:textId="77777777" w:rsidR="006969B3" w:rsidRDefault="006969B3" w:rsidP="00FE1000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3E8A5078" w14:textId="77777777" w:rsidR="006969B3" w:rsidRDefault="006969B3" w:rsidP="00FE1000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95.8%</w:t>
            </w:r>
          </w:p>
          <w:p w14:paraId="5B3DF431" w14:textId="77777777" w:rsidR="006969B3" w:rsidRDefault="006969B3" w:rsidP="00FE1000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95.8%</w:t>
            </w:r>
          </w:p>
          <w:p w14:paraId="72CDEB84" w14:textId="77777777" w:rsidR="006969B3" w:rsidRDefault="006969B3" w:rsidP="00FE1000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54.2%</w:t>
            </w:r>
          </w:p>
          <w:p w14:paraId="60D1207C" w14:textId="77777777" w:rsidR="006969B3" w:rsidRDefault="006969B3" w:rsidP="00FE1000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87.5%</w:t>
            </w:r>
          </w:p>
          <w:p w14:paraId="51D826DD" w14:textId="77777777" w:rsidR="006969B3" w:rsidRDefault="006969B3" w:rsidP="00FE1000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79.2%</w:t>
            </w:r>
          </w:p>
          <w:p w14:paraId="6C57C2C0" w14:textId="77777777" w:rsidR="006969B3" w:rsidRDefault="006969B3" w:rsidP="00FE1000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41.7%</w:t>
            </w:r>
          </w:p>
          <w:p w14:paraId="7DD7311D" w14:textId="77777777" w:rsidR="006969B3" w:rsidRDefault="006969B3" w:rsidP="00FE1000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25.0%</w:t>
            </w:r>
          </w:p>
        </w:tc>
      </w:tr>
      <w:tr w:rsidR="006969B3" w14:paraId="55036E0B" w14:textId="77777777" w:rsidTr="00FE1000">
        <w:tc>
          <w:tcPr>
            <w:tcW w:w="6204" w:type="dxa"/>
          </w:tcPr>
          <w:p w14:paraId="3EA5E10C" w14:textId="702D02A0" w:rsidR="006969B3" w:rsidRPr="00F23552" w:rsidRDefault="006969B3" w:rsidP="00FE1000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Do you offer team training </w:t>
            </w:r>
            <w:r w:rsidR="007324CA">
              <w:rPr>
                <w:sz w:val="22"/>
                <w:szCs w:val="22"/>
                <w:lang w:val="en-US"/>
              </w:rPr>
              <w:t xml:space="preserve">other </w:t>
            </w:r>
            <w:r>
              <w:rPr>
                <w:sz w:val="22"/>
                <w:szCs w:val="22"/>
                <w:lang w:val="en-US"/>
              </w:rPr>
              <w:t xml:space="preserve">than </w:t>
            </w:r>
            <w:r w:rsidR="007324CA">
              <w:rPr>
                <w:sz w:val="22"/>
                <w:szCs w:val="22"/>
                <w:lang w:val="en-US"/>
              </w:rPr>
              <w:t>SBMT</w:t>
            </w:r>
            <w:r>
              <w:rPr>
                <w:sz w:val="22"/>
                <w:szCs w:val="22"/>
                <w:lang w:val="en-US"/>
              </w:rPr>
              <w:t>?</w:t>
            </w:r>
          </w:p>
          <w:p w14:paraId="7CB75CFA" w14:textId="77777777" w:rsidR="006969B3" w:rsidRDefault="006969B3" w:rsidP="00FE1000">
            <w:pPr>
              <w:pStyle w:val="Listenabsatz"/>
              <w:numPr>
                <w:ilvl w:val="0"/>
                <w:numId w:val="2"/>
              </w:num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yes</w:t>
            </w:r>
          </w:p>
          <w:p w14:paraId="2176D7EF" w14:textId="77777777" w:rsidR="006969B3" w:rsidRPr="00E023A5" w:rsidRDefault="006969B3" w:rsidP="00FE1000">
            <w:pPr>
              <w:pStyle w:val="Listenabsatz"/>
              <w:numPr>
                <w:ilvl w:val="0"/>
                <w:numId w:val="2"/>
              </w:num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no</w:t>
            </w:r>
          </w:p>
        </w:tc>
        <w:tc>
          <w:tcPr>
            <w:tcW w:w="1701" w:type="dxa"/>
            <w:vAlign w:val="center"/>
          </w:tcPr>
          <w:p w14:paraId="6746C211" w14:textId="77777777" w:rsidR="006969B3" w:rsidRDefault="006969B3" w:rsidP="00FE1000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208FE2A4" w14:textId="77777777" w:rsidR="006969B3" w:rsidRDefault="006969B3" w:rsidP="00FE1000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4AF66699" w14:textId="77777777" w:rsidR="006969B3" w:rsidRDefault="006969B3" w:rsidP="00FE1000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6/24</w:t>
            </w:r>
          </w:p>
          <w:p w14:paraId="69CADE2F" w14:textId="77777777" w:rsidR="006969B3" w:rsidRDefault="006969B3" w:rsidP="00FE1000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18/24</w:t>
            </w:r>
          </w:p>
        </w:tc>
        <w:tc>
          <w:tcPr>
            <w:tcW w:w="1301" w:type="dxa"/>
            <w:vAlign w:val="center"/>
          </w:tcPr>
          <w:p w14:paraId="26BAB2C7" w14:textId="77777777" w:rsidR="006969B3" w:rsidRDefault="006969B3" w:rsidP="00FE1000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63693FE0" w14:textId="77777777" w:rsidR="006969B3" w:rsidRDefault="006969B3" w:rsidP="00FE1000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57C46E6F" w14:textId="77777777" w:rsidR="006969B3" w:rsidRDefault="006969B3" w:rsidP="00FE1000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25.0%</w:t>
            </w:r>
          </w:p>
          <w:p w14:paraId="25CD6E0B" w14:textId="77777777" w:rsidR="006969B3" w:rsidRDefault="006969B3" w:rsidP="00FE1000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75.0%</w:t>
            </w:r>
          </w:p>
        </w:tc>
      </w:tr>
      <w:tr w:rsidR="006969B3" w14:paraId="59E12849" w14:textId="77777777" w:rsidTr="00FE1000">
        <w:tc>
          <w:tcPr>
            <w:tcW w:w="6204" w:type="dxa"/>
          </w:tcPr>
          <w:p w14:paraId="7FA171DC" w14:textId="77777777" w:rsidR="006969B3" w:rsidRDefault="006969B3" w:rsidP="00FE1000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Is the SBMT embedded within a larger curriculum</w:t>
            </w:r>
          </w:p>
          <w:p w14:paraId="6F9A0B44" w14:textId="77777777" w:rsidR="006969B3" w:rsidRPr="009E2DA0" w:rsidRDefault="006969B3" w:rsidP="00FE1000">
            <w:pPr>
              <w:pStyle w:val="Listenabsatz"/>
              <w:numPr>
                <w:ilvl w:val="0"/>
                <w:numId w:val="2"/>
              </w:numPr>
              <w:rPr>
                <w:sz w:val="22"/>
                <w:szCs w:val="22"/>
                <w:lang w:val="en-US"/>
              </w:rPr>
            </w:pPr>
            <w:r w:rsidRPr="009E2DA0">
              <w:rPr>
                <w:sz w:val="22"/>
                <w:szCs w:val="22"/>
                <w:lang w:val="en-US"/>
              </w:rPr>
              <w:t>yes</w:t>
            </w:r>
          </w:p>
          <w:p w14:paraId="03AF23C5" w14:textId="77777777" w:rsidR="006969B3" w:rsidRDefault="006969B3" w:rsidP="00FE1000">
            <w:pPr>
              <w:pStyle w:val="Listenabsatz"/>
              <w:numPr>
                <w:ilvl w:val="0"/>
                <w:numId w:val="2"/>
              </w:num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no</w:t>
            </w:r>
          </w:p>
          <w:p w14:paraId="70FBFDFA" w14:textId="77777777" w:rsidR="006969B3" w:rsidRPr="009E2DA0" w:rsidRDefault="006969B3" w:rsidP="00FE1000">
            <w:pPr>
              <w:pStyle w:val="Listenabsatz"/>
              <w:numPr>
                <w:ilvl w:val="0"/>
                <w:numId w:val="2"/>
              </w:num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unknow</w:t>
            </w:r>
            <w:r w:rsidR="007324CA">
              <w:rPr>
                <w:sz w:val="22"/>
                <w:szCs w:val="22"/>
                <w:lang w:val="en-US"/>
              </w:rPr>
              <w:t>n</w:t>
            </w:r>
          </w:p>
        </w:tc>
        <w:tc>
          <w:tcPr>
            <w:tcW w:w="1701" w:type="dxa"/>
            <w:vAlign w:val="center"/>
          </w:tcPr>
          <w:p w14:paraId="0E4B4F9E" w14:textId="77777777" w:rsidR="006969B3" w:rsidRDefault="006969B3" w:rsidP="00FE1000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7A3A142C" w14:textId="77777777" w:rsidR="006969B3" w:rsidRDefault="006969B3" w:rsidP="00FE1000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4/24</w:t>
            </w:r>
          </w:p>
          <w:p w14:paraId="2124C988" w14:textId="77777777" w:rsidR="006969B3" w:rsidRDefault="006969B3" w:rsidP="00FE1000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19/24</w:t>
            </w:r>
          </w:p>
          <w:p w14:paraId="1B542F77" w14:textId="77777777" w:rsidR="006969B3" w:rsidRDefault="006969B3" w:rsidP="00FE1000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1/24</w:t>
            </w:r>
          </w:p>
        </w:tc>
        <w:tc>
          <w:tcPr>
            <w:tcW w:w="1301" w:type="dxa"/>
            <w:vAlign w:val="center"/>
          </w:tcPr>
          <w:p w14:paraId="07AD9F88" w14:textId="77777777" w:rsidR="006969B3" w:rsidRDefault="006969B3" w:rsidP="00FE1000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2ACDD9D5" w14:textId="77777777" w:rsidR="006969B3" w:rsidRDefault="006969B3" w:rsidP="00FE1000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16.6%</w:t>
            </w:r>
          </w:p>
          <w:p w14:paraId="362A8769" w14:textId="77777777" w:rsidR="006969B3" w:rsidRDefault="006969B3" w:rsidP="00FE1000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79.2%</w:t>
            </w:r>
          </w:p>
          <w:p w14:paraId="1899A87B" w14:textId="77777777" w:rsidR="006969B3" w:rsidRDefault="006969B3" w:rsidP="00FE1000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4.2%</w:t>
            </w:r>
          </w:p>
        </w:tc>
      </w:tr>
      <w:tr w:rsidR="006969B3" w14:paraId="4EDB8AD6" w14:textId="77777777" w:rsidTr="00FE1000">
        <w:tc>
          <w:tcPr>
            <w:tcW w:w="6204" w:type="dxa"/>
          </w:tcPr>
          <w:p w14:paraId="2DD35BCD" w14:textId="77777777" w:rsidR="006969B3" w:rsidRDefault="006969B3" w:rsidP="00FE1000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Is SBMT subject to a structured participant evaluation</w:t>
            </w:r>
          </w:p>
          <w:p w14:paraId="207594CD" w14:textId="77777777" w:rsidR="006969B3" w:rsidRPr="00531A6F" w:rsidRDefault="006969B3" w:rsidP="00FE1000">
            <w:pPr>
              <w:pStyle w:val="Listenabsatz"/>
              <w:numPr>
                <w:ilvl w:val="0"/>
                <w:numId w:val="2"/>
              </w:numPr>
              <w:rPr>
                <w:sz w:val="22"/>
                <w:szCs w:val="22"/>
                <w:lang w:val="en-US"/>
              </w:rPr>
            </w:pPr>
            <w:r w:rsidRPr="00531A6F">
              <w:rPr>
                <w:sz w:val="22"/>
                <w:szCs w:val="22"/>
                <w:lang w:val="en-US"/>
              </w:rPr>
              <w:t>yes</w:t>
            </w:r>
          </w:p>
          <w:p w14:paraId="59DA4155" w14:textId="77777777" w:rsidR="006969B3" w:rsidRDefault="006969B3" w:rsidP="00FE1000">
            <w:pPr>
              <w:pStyle w:val="Listenabsatz"/>
              <w:numPr>
                <w:ilvl w:val="0"/>
                <w:numId w:val="2"/>
              </w:num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no</w:t>
            </w:r>
          </w:p>
          <w:p w14:paraId="250930F3" w14:textId="77777777" w:rsidR="006969B3" w:rsidRPr="00531A6F" w:rsidRDefault="006969B3" w:rsidP="00FE1000">
            <w:pPr>
              <w:pStyle w:val="Listenabsatz"/>
              <w:numPr>
                <w:ilvl w:val="0"/>
                <w:numId w:val="2"/>
              </w:num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unknown</w:t>
            </w:r>
          </w:p>
        </w:tc>
        <w:tc>
          <w:tcPr>
            <w:tcW w:w="1701" w:type="dxa"/>
            <w:vAlign w:val="center"/>
          </w:tcPr>
          <w:p w14:paraId="6CA7904C" w14:textId="77777777" w:rsidR="006969B3" w:rsidRDefault="006969B3" w:rsidP="00FE1000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7357B263" w14:textId="77777777" w:rsidR="006969B3" w:rsidRDefault="006969B3" w:rsidP="00FE1000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8/24</w:t>
            </w:r>
          </w:p>
          <w:p w14:paraId="066366B2" w14:textId="77777777" w:rsidR="006969B3" w:rsidRDefault="006969B3" w:rsidP="00FE1000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15/24</w:t>
            </w:r>
          </w:p>
          <w:p w14:paraId="2E676F57" w14:textId="77777777" w:rsidR="006969B3" w:rsidRDefault="006969B3" w:rsidP="00FE1000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1/24</w:t>
            </w:r>
          </w:p>
        </w:tc>
        <w:tc>
          <w:tcPr>
            <w:tcW w:w="1301" w:type="dxa"/>
            <w:vAlign w:val="center"/>
          </w:tcPr>
          <w:p w14:paraId="51272AAE" w14:textId="77777777" w:rsidR="006969B3" w:rsidRDefault="006969B3" w:rsidP="00FE1000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669D3963" w14:textId="77777777" w:rsidR="006969B3" w:rsidRDefault="006969B3" w:rsidP="00FE1000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33.3%</w:t>
            </w:r>
          </w:p>
          <w:p w14:paraId="38AF858C" w14:textId="77777777" w:rsidR="006969B3" w:rsidRDefault="006969B3" w:rsidP="00FE1000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62.5%</w:t>
            </w:r>
          </w:p>
          <w:p w14:paraId="40A32BFE" w14:textId="77777777" w:rsidR="006969B3" w:rsidRDefault="006969B3" w:rsidP="00FE1000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4.2%</w:t>
            </w:r>
          </w:p>
        </w:tc>
      </w:tr>
      <w:tr w:rsidR="006969B3" w14:paraId="41AA24E0" w14:textId="77777777" w:rsidTr="00FE1000">
        <w:tc>
          <w:tcPr>
            <w:tcW w:w="6204" w:type="dxa"/>
          </w:tcPr>
          <w:p w14:paraId="576A0C3B" w14:textId="40A2CA32" w:rsidR="006969B3" w:rsidRDefault="006969B3" w:rsidP="00FE1000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Are research activities ongoing </w:t>
            </w:r>
            <w:r w:rsidR="007324CA">
              <w:rPr>
                <w:sz w:val="22"/>
                <w:szCs w:val="22"/>
                <w:lang w:val="en-US"/>
              </w:rPr>
              <w:t>in conjunction with SBMT</w:t>
            </w:r>
          </w:p>
          <w:p w14:paraId="1A642122" w14:textId="77777777" w:rsidR="006969B3" w:rsidRPr="00364168" w:rsidRDefault="006969B3" w:rsidP="00FE1000">
            <w:pPr>
              <w:pStyle w:val="Listenabsatz"/>
              <w:numPr>
                <w:ilvl w:val="0"/>
                <w:numId w:val="2"/>
              </w:numPr>
              <w:rPr>
                <w:sz w:val="22"/>
                <w:szCs w:val="22"/>
                <w:lang w:val="en-US"/>
              </w:rPr>
            </w:pPr>
            <w:r w:rsidRPr="00364168">
              <w:rPr>
                <w:sz w:val="22"/>
                <w:szCs w:val="22"/>
                <w:lang w:val="en-US"/>
              </w:rPr>
              <w:t>yes</w:t>
            </w:r>
          </w:p>
          <w:p w14:paraId="0E57C5D5" w14:textId="77777777" w:rsidR="006969B3" w:rsidRPr="00364168" w:rsidRDefault="006969B3" w:rsidP="00FE1000">
            <w:pPr>
              <w:pStyle w:val="Listenabsatz"/>
              <w:numPr>
                <w:ilvl w:val="0"/>
                <w:numId w:val="2"/>
              </w:num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no</w:t>
            </w:r>
          </w:p>
        </w:tc>
        <w:tc>
          <w:tcPr>
            <w:tcW w:w="1701" w:type="dxa"/>
            <w:vAlign w:val="center"/>
          </w:tcPr>
          <w:p w14:paraId="584D43DC" w14:textId="77777777" w:rsidR="006969B3" w:rsidRDefault="006969B3" w:rsidP="00FE1000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273133B4" w14:textId="77777777" w:rsidR="006969B3" w:rsidRDefault="006969B3" w:rsidP="00FE1000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4/24</w:t>
            </w:r>
          </w:p>
          <w:p w14:paraId="25993FA2" w14:textId="77777777" w:rsidR="006969B3" w:rsidRDefault="006969B3" w:rsidP="00FE1000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20/24</w:t>
            </w:r>
          </w:p>
        </w:tc>
        <w:tc>
          <w:tcPr>
            <w:tcW w:w="1301" w:type="dxa"/>
            <w:vAlign w:val="center"/>
          </w:tcPr>
          <w:p w14:paraId="032AE905" w14:textId="77777777" w:rsidR="006969B3" w:rsidRDefault="006969B3" w:rsidP="00FE1000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203A1D04" w14:textId="77777777" w:rsidR="006969B3" w:rsidRDefault="006969B3" w:rsidP="00FE1000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16.6%</w:t>
            </w:r>
          </w:p>
          <w:p w14:paraId="7077DEC5" w14:textId="77777777" w:rsidR="006969B3" w:rsidRDefault="006969B3" w:rsidP="00FE1000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83.4%</w:t>
            </w:r>
          </w:p>
        </w:tc>
      </w:tr>
      <w:tr w:rsidR="006969B3" w14:paraId="66712D7A" w14:textId="77777777" w:rsidTr="00FE1000">
        <w:trPr>
          <w:trHeight w:val="372"/>
        </w:trPr>
        <w:tc>
          <w:tcPr>
            <w:tcW w:w="9206" w:type="dxa"/>
            <w:gridSpan w:val="3"/>
            <w:shd w:val="clear" w:color="auto" w:fill="D9D9D9" w:themeFill="background1" w:themeFillShade="D9"/>
            <w:vAlign w:val="center"/>
          </w:tcPr>
          <w:p w14:paraId="37558236" w14:textId="77777777" w:rsidR="006969B3" w:rsidRDefault="006969B3" w:rsidP="00FE1000">
            <w:pPr>
              <w:jc w:val="center"/>
              <w:rPr>
                <w:sz w:val="22"/>
                <w:szCs w:val="22"/>
                <w:lang w:val="en-US"/>
              </w:rPr>
            </w:pPr>
            <w:r w:rsidRPr="00C26D02">
              <w:rPr>
                <w:b/>
                <w:sz w:val="22"/>
                <w:szCs w:val="22"/>
                <w:lang w:val="en-US"/>
              </w:rPr>
              <w:t>Participants</w:t>
            </w:r>
          </w:p>
        </w:tc>
      </w:tr>
      <w:tr w:rsidR="006969B3" w14:paraId="4E76F9E1" w14:textId="77777777" w:rsidTr="00FE1000">
        <w:tc>
          <w:tcPr>
            <w:tcW w:w="6204" w:type="dxa"/>
          </w:tcPr>
          <w:p w14:paraId="1EEA95B0" w14:textId="77777777" w:rsidR="006969B3" w:rsidRDefault="006969B3" w:rsidP="00FE1000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Participants are</w:t>
            </w:r>
            <w:r w:rsidRPr="000E05B6">
              <w:rPr>
                <w:rFonts w:ascii="Cambria" w:hAnsi="Cambria"/>
                <w:sz w:val="22"/>
                <w:szCs w:val="22"/>
                <w:vertAlign w:val="superscript"/>
                <w:lang w:val="en-US"/>
              </w:rPr>
              <w:t>€</w:t>
            </w:r>
          </w:p>
          <w:p w14:paraId="287D37C9" w14:textId="77777777" w:rsidR="006969B3" w:rsidRPr="00FF1232" w:rsidRDefault="006969B3" w:rsidP="00FE1000">
            <w:pPr>
              <w:pStyle w:val="Listenabsatz"/>
              <w:numPr>
                <w:ilvl w:val="0"/>
                <w:numId w:val="2"/>
              </w:numPr>
              <w:rPr>
                <w:sz w:val="22"/>
                <w:szCs w:val="22"/>
                <w:lang w:val="en-US"/>
              </w:rPr>
            </w:pPr>
            <w:r w:rsidRPr="00FF1232">
              <w:rPr>
                <w:sz w:val="22"/>
                <w:szCs w:val="22"/>
                <w:lang w:val="en-US"/>
              </w:rPr>
              <w:t>inter</w:t>
            </w:r>
            <w:r>
              <w:rPr>
                <w:sz w:val="22"/>
                <w:szCs w:val="22"/>
                <w:lang w:val="en-US"/>
              </w:rPr>
              <w:t>-</w:t>
            </w:r>
            <w:r w:rsidRPr="00FF1232">
              <w:rPr>
                <w:sz w:val="22"/>
                <w:szCs w:val="22"/>
                <w:lang w:val="en-US"/>
              </w:rPr>
              <w:t>professional</w:t>
            </w:r>
          </w:p>
          <w:p w14:paraId="66D1F25C" w14:textId="77777777" w:rsidR="006969B3" w:rsidRPr="00FF1232" w:rsidRDefault="006969B3" w:rsidP="00FE1000">
            <w:pPr>
              <w:pStyle w:val="Listenabsatz"/>
              <w:numPr>
                <w:ilvl w:val="0"/>
                <w:numId w:val="2"/>
              </w:num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inter-professional and multidisciplinary</w:t>
            </w:r>
          </w:p>
        </w:tc>
        <w:tc>
          <w:tcPr>
            <w:tcW w:w="1701" w:type="dxa"/>
            <w:vAlign w:val="center"/>
          </w:tcPr>
          <w:p w14:paraId="1F4B932F" w14:textId="77777777" w:rsidR="006969B3" w:rsidRDefault="006969B3" w:rsidP="00FE1000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315A2ACC" w14:textId="77777777" w:rsidR="006969B3" w:rsidRDefault="006969B3" w:rsidP="00FE1000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24/24</w:t>
            </w:r>
          </w:p>
          <w:p w14:paraId="6B289AD7" w14:textId="77777777" w:rsidR="006969B3" w:rsidRDefault="006969B3" w:rsidP="00FE1000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15/24</w:t>
            </w:r>
          </w:p>
        </w:tc>
        <w:tc>
          <w:tcPr>
            <w:tcW w:w="1301" w:type="dxa"/>
            <w:vAlign w:val="center"/>
          </w:tcPr>
          <w:p w14:paraId="0FC915EE" w14:textId="77777777" w:rsidR="006969B3" w:rsidRDefault="006969B3" w:rsidP="00FE1000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305B0DA0" w14:textId="77777777" w:rsidR="006969B3" w:rsidRDefault="006969B3" w:rsidP="00FE1000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100%</w:t>
            </w:r>
          </w:p>
          <w:p w14:paraId="30267583" w14:textId="77777777" w:rsidR="006969B3" w:rsidRDefault="006969B3" w:rsidP="00FE1000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62.5%</w:t>
            </w:r>
          </w:p>
        </w:tc>
      </w:tr>
      <w:tr w:rsidR="006969B3" w14:paraId="41BB3952" w14:textId="77777777" w:rsidTr="00FE1000">
        <w:tc>
          <w:tcPr>
            <w:tcW w:w="6204" w:type="dxa"/>
          </w:tcPr>
          <w:p w14:paraId="455D1E08" w14:textId="77777777" w:rsidR="006969B3" w:rsidRDefault="006969B3" w:rsidP="00FE1000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Participating physicians come from</w:t>
            </w:r>
          </w:p>
          <w:p w14:paraId="2055E4F6" w14:textId="77777777" w:rsidR="006969B3" w:rsidRPr="00BC5051" w:rsidRDefault="006969B3" w:rsidP="00FE1000">
            <w:pPr>
              <w:pStyle w:val="Listenabsatz"/>
              <w:numPr>
                <w:ilvl w:val="0"/>
                <w:numId w:val="2"/>
              </w:numPr>
              <w:rPr>
                <w:sz w:val="22"/>
                <w:szCs w:val="22"/>
                <w:lang w:val="en-US"/>
              </w:rPr>
            </w:pPr>
            <w:r w:rsidRPr="00BC5051">
              <w:rPr>
                <w:sz w:val="22"/>
                <w:szCs w:val="22"/>
                <w:lang w:val="en-US"/>
              </w:rPr>
              <w:t xml:space="preserve">general </w:t>
            </w:r>
            <w:r>
              <w:rPr>
                <w:sz w:val="22"/>
                <w:szCs w:val="22"/>
                <w:lang w:val="en-US"/>
              </w:rPr>
              <w:t>pediatrics</w:t>
            </w:r>
          </w:p>
          <w:p w14:paraId="1A3D72DB" w14:textId="77777777" w:rsidR="006969B3" w:rsidRDefault="006969B3" w:rsidP="00FE1000">
            <w:pPr>
              <w:pStyle w:val="Listenabsatz"/>
              <w:numPr>
                <w:ilvl w:val="0"/>
                <w:numId w:val="2"/>
              </w:num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lastRenderedPageBreak/>
              <w:t>pediatric intensive care unit (PICU)</w:t>
            </w:r>
          </w:p>
          <w:p w14:paraId="426C0BF5" w14:textId="77777777" w:rsidR="006969B3" w:rsidRDefault="006969B3" w:rsidP="00FE1000">
            <w:pPr>
              <w:pStyle w:val="Listenabsatz"/>
              <w:numPr>
                <w:ilvl w:val="0"/>
                <w:numId w:val="2"/>
              </w:num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neonatal intensive care unit (NICU)</w:t>
            </w:r>
          </w:p>
          <w:p w14:paraId="46138C06" w14:textId="77777777" w:rsidR="006969B3" w:rsidRDefault="007324CA" w:rsidP="00FE1000">
            <w:pPr>
              <w:pStyle w:val="Listenabsatz"/>
              <w:numPr>
                <w:ilvl w:val="0"/>
                <w:numId w:val="2"/>
              </w:num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pediatric </w:t>
            </w:r>
            <w:r w:rsidR="006969B3">
              <w:rPr>
                <w:sz w:val="22"/>
                <w:szCs w:val="22"/>
                <w:lang w:val="en-US"/>
              </w:rPr>
              <w:t>emergency medicine</w:t>
            </w:r>
          </w:p>
          <w:p w14:paraId="76EF89BC" w14:textId="2F391962" w:rsidR="006969B3" w:rsidRDefault="007324CA" w:rsidP="00FE1000">
            <w:pPr>
              <w:pStyle w:val="Listenabsatz"/>
              <w:numPr>
                <w:ilvl w:val="0"/>
                <w:numId w:val="2"/>
              </w:num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pediatric </w:t>
            </w:r>
            <w:r w:rsidR="00EA4526">
              <w:rPr>
                <w:sz w:val="22"/>
                <w:szCs w:val="22"/>
                <w:lang w:val="en-US"/>
              </w:rPr>
              <w:t>anesthes</w:t>
            </w:r>
            <w:r w:rsidR="006969B3">
              <w:rPr>
                <w:sz w:val="22"/>
                <w:szCs w:val="22"/>
                <w:lang w:val="en-US"/>
              </w:rPr>
              <w:t>i</w:t>
            </w:r>
            <w:r>
              <w:rPr>
                <w:sz w:val="22"/>
                <w:szCs w:val="22"/>
                <w:lang w:val="en-US"/>
              </w:rPr>
              <w:t>a</w:t>
            </w:r>
          </w:p>
          <w:p w14:paraId="5E83DD0B" w14:textId="77777777" w:rsidR="006969B3" w:rsidRDefault="006969B3" w:rsidP="00FE1000">
            <w:pPr>
              <w:pStyle w:val="Listenabsatz"/>
              <w:numPr>
                <w:ilvl w:val="0"/>
                <w:numId w:val="2"/>
              </w:num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pediatric surgery</w:t>
            </w:r>
          </w:p>
          <w:p w14:paraId="03C3D0A2" w14:textId="77777777" w:rsidR="006969B3" w:rsidRPr="00BC5051" w:rsidRDefault="006969B3" w:rsidP="00FE1000">
            <w:pPr>
              <w:pStyle w:val="Listenabsatz"/>
              <w:numPr>
                <w:ilvl w:val="0"/>
                <w:numId w:val="2"/>
              </w:num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others</w:t>
            </w:r>
          </w:p>
        </w:tc>
        <w:tc>
          <w:tcPr>
            <w:tcW w:w="1701" w:type="dxa"/>
            <w:vAlign w:val="center"/>
          </w:tcPr>
          <w:p w14:paraId="0A277DF8" w14:textId="77777777" w:rsidR="006969B3" w:rsidRDefault="006969B3" w:rsidP="00FE1000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28183F87" w14:textId="77777777" w:rsidR="006969B3" w:rsidRDefault="006969B3" w:rsidP="00FE1000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12/24</w:t>
            </w:r>
          </w:p>
          <w:p w14:paraId="4549ECDE" w14:textId="77777777" w:rsidR="006969B3" w:rsidRDefault="006969B3" w:rsidP="00FE1000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lastRenderedPageBreak/>
              <w:t>7/24</w:t>
            </w:r>
          </w:p>
          <w:p w14:paraId="4010DDC9" w14:textId="77777777" w:rsidR="006969B3" w:rsidRDefault="006969B3" w:rsidP="00FE1000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8/24</w:t>
            </w:r>
          </w:p>
          <w:p w14:paraId="62193964" w14:textId="77777777" w:rsidR="006969B3" w:rsidRDefault="006969B3" w:rsidP="00FE1000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12/24</w:t>
            </w:r>
          </w:p>
          <w:p w14:paraId="7CBB9534" w14:textId="77777777" w:rsidR="006969B3" w:rsidRDefault="006969B3" w:rsidP="00FE1000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8/24</w:t>
            </w:r>
          </w:p>
          <w:p w14:paraId="4357F0F7" w14:textId="77777777" w:rsidR="006969B3" w:rsidRDefault="006969B3" w:rsidP="00FE1000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7/24</w:t>
            </w:r>
          </w:p>
          <w:p w14:paraId="1FC3FDFD" w14:textId="77777777" w:rsidR="006969B3" w:rsidRDefault="006969B3" w:rsidP="00FE1000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5/24</w:t>
            </w:r>
          </w:p>
        </w:tc>
        <w:tc>
          <w:tcPr>
            <w:tcW w:w="1301" w:type="dxa"/>
            <w:vAlign w:val="center"/>
          </w:tcPr>
          <w:p w14:paraId="3CF3869C" w14:textId="77777777" w:rsidR="006969B3" w:rsidRDefault="006969B3" w:rsidP="00FE1000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657FF53F" w14:textId="77777777" w:rsidR="006969B3" w:rsidRDefault="006969B3" w:rsidP="00FE1000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50.0%</w:t>
            </w:r>
          </w:p>
          <w:p w14:paraId="78F06546" w14:textId="77777777" w:rsidR="006969B3" w:rsidRDefault="006969B3" w:rsidP="00FE1000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lastRenderedPageBreak/>
              <w:t>29.2%</w:t>
            </w:r>
          </w:p>
          <w:p w14:paraId="396A2425" w14:textId="77777777" w:rsidR="006969B3" w:rsidRDefault="006969B3" w:rsidP="00FE1000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33.3%</w:t>
            </w:r>
          </w:p>
          <w:p w14:paraId="37F960B4" w14:textId="77777777" w:rsidR="006969B3" w:rsidRDefault="006969B3" w:rsidP="00FE1000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50.0%</w:t>
            </w:r>
          </w:p>
          <w:p w14:paraId="74FFBB3E" w14:textId="77777777" w:rsidR="006969B3" w:rsidRDefault="006969B3" w:rsidP="00FE1000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33.3%</w:t>
            </w:r>
          </w:p>
          <w:p w14:paraId="11BF4245" w14:textId="77777777" w:rsidR="006969B3" w:rsidRDefault="006969B3" w:rsidP="00FE1000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29.2%</w:t>
            </w:r>
          </w:p>
          <w:p w14:paraId="715E1792" w14:textId="77777777" w:rsidR="006969B3" w:rsidRDefault="006969B3" w:rsidP="00FE1000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20.8%</w:t>
            </w:r>
          </w:p>
        </w:tc>
      </w:tr>
      <w:tr w:rsidR="006969B3" w14:paraId="0637565C" w14:textId="77777777" w:rsidTr="00FE1000">
        <w:tc>
          <w:tcPr>
            <w:tcW w:w="6204" w:type="dxa"/>
          </w:tcPr>
          <w:p w14:paraId="4692CD3D" w14:textId="77777777" w:rsidR="006969B3" w:rsidRDefault="006969B3" w:rsidP="00FE1000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lastRenderedPageBreak/>
              <w:t>Percentage of pediatric physicians who participated from January 2014 to June 2015 (17 months)</w:t>
            </w:r>
          </w:p>
          <w:p w14:paraId="08D87DD2" w14:textId="77777777" w:rsidR="006969B3" w:rsidRPr="003C4613" w:rsidRDefault="006969B3" w:rsidP="00FE1000">
            <w:pPr>
              <w:pStyle w:val="Listenabsatz"/>
              <w:numPr>
                <w:ilvl w:val="0"/>
                <w:numId w:val="2"/>
              </w:numPr>
              <w:rPr>
                <w:sz w:val="22"/>
                <w:szCs w:val="22"/>
                <w:lang w:val="en-US"/>
              </w:rPr>
            </w:pPr>
            <w:r w:rsidRPr="003C4613">
              <w:rPr>
                <w:sz w:val="22"/>
                <w:szCs w:val="22"/>
                <w:lang w:val="en-US"/>
              </w:rPr>
              <w:t>&lt; 10%</w:t>
            </w:r>
          </w:p>
          <w:p w14:paraId="745FA0E6" w14:textId="77777777" w:rsidR="006969B3" w:rsidRDefault="006969B3" w:rsidP="00FE1000">
            <w:pPr>
              <w:pStyle w:val="Listenabsatz"/>
              <w:numPr>
                <w:ilvl w:val="0"/>
                <w:numId w:val="2"/>
              </w:num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10-33%</w:t>
            </w:r>
          </w:p>
          <w:p w14:paraId="13AC9FED" w14:textId="77777777" w:rsidR="006969B3" w:rsidRDefault="006969B3" w:rsidP="00FE1000">
            <w:pPr>
              <w:pStyle w:val="Listenabsatz"/>
              <w:numPr>
                <w:ilvl w:val="0"/>
                <w:numId w:val="2"/>
              </w:num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34-66%</w:t>
            </w:r>
          </w:p>
          <w:p w14:paraId="6080110D" w14:textId="77777777" w:rsidR="006969B3" w:rsidRPr="003C4613" w:rsidRDefault="006969B3" w:rsidP="00FE1000">
            <w:pPr>
              <w:pStyle w:val="Listenabsatz"/>
              <w:numPr>
                <w:ilvl w:val="0"/>
                <w:numId w:val="2"/>
              </w:num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67-100%</w:t>
            </w:r>
          </w:p>
        </w:tc>
        <w:tc>
          <w:tcPr>
            <w:tcW w:w="1701" w:type="dxa"/>
            <w:vAlign w:val="center"/>
          </w:tcPr>
          <w:p w14:paraId="2C1B0447" w14:textId="77777777" w:rsidR="006969B3" w:rsidRDefault="006969B3" w:rsidP="00FE1000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237FE87E" w14:textId="77777777" w:rsidR="006969B3" w:rsidRDefault="006969B3" w:rsidP="00FE1000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7D06F54C" w14:textId="77777777" w:rsidR="006969B3" w:rsidRDefault="006969B3" w:rsidP="00FE1000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3/24</w:t>
            </w:r>
          </w:p>
          <w:p w14:paraId="0EFD6869" w14:textId="77777777" w:rsidR="006969B3" w:rsidRDefault="006969B3" w:rsidP="00FE1000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5/24</w:t>
            </w:r>
          </w:p>
          <w:p w14:paraId="2A9B4B1A" w14:textId="77777777" w:rsidR="006969B3" w:rsidRDefault="006969B3" w:rsidP="00FE1000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4/24</w:t>
            </w:r>
          </w:p>
          <w:p w14:paraId="229CFED0" w14:textId="77777777" w:rsidR="006969B3" w:rsidRDefault="006969B3" w:rsidP="00FE1000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12/24</w:t>
            </w:r>
          </w:p>
        </w:tc>
        <w:tc>
          <w:tcPr>
            <w:tcW w:w="1301" w:type="dxa"/>
            <w:vAlign w:val="center"/>
          </w:tcPr>
          <w:p w14:paraId="7BE82748" w14:textId="77777777" w:rsidR="006969B3" w:rsidRDefault="006969B3" w:rsidP="00FE1000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1437FE6E" w14:textId="77777777" w:rsidR="006969B3" w:rsidRDefault="006969B3" w:rsidP="00FE1000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43286C72" w14:textId="77777777" w:rsidR="006969B3" w:rsidRDefault="006969B3" w:rsidP="00FE1000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12.5%</w:t>
            </w:r>
          </w:p>
          <w:p w14:paraId="00D52AE2" w14:textId="77777777" w:rsidR="006969B3" w:rsidRDefault="006969B3" w:rsidP="00FE1000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20.8%</w:t>
            </w:r>
          </w:p>
          <w:p w14:paraId="0CDACEEF" w14:textId="77777777" w:rsidR="006969B3" w:rsidRDefault="006969B3" w:rsidP="00FE1000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16.6%</w:t>
            </w:r>
          </w:p>
          <w:p w14:paraId="41416E75" w14:textId="77777777" w:rsidR="006969B3" w:rsidRDefault="006969B3" w:rsidP="00FE1000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50.0%</w:t>
            </w:r>
          </w:p>
        </w:tc>
      </w:tr>
      <w:tr w:rsidR="006969B3" w14:paraId="58833CE8" w14:textId="77777777" w:rsidTr="00FE1000">
        <w:tc>
          <w:tcPr>
            <w:tcW w:w="6204" w:type="dxa"/>
          </w:tcPr>
          <w:p w14:paraId="13F8CD1C" w14:textId="77777777" w:rsidR="006969B3" w:rsidRDefault="006969B3" w:rsidP="00FE1000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Percentage of nurses</w:t>
            </w:r>
            <w:r w:rsidRPr="00D50AE4">
              <w:rPr>
                <w:rFonts w:ascii="Cambria" w:hAnsi="Cambria"/>
                <w:sz w:val="22"/>
                <w:szCs w:val="22"/>
                <w:vertAlign w:val="superscript"/>
                <w:lang w:val="en-US"/>
              </w:rPr>
              <w:t>£</w:t>
            </w:r>
            <w:r>
              <w:rPr>
                <w:sz w:val="22"/>
                <w:szCs w:val="22"/>
                <w:lang w:val="en-US"/>
              </w:rPr>
              <w:t xml:space="preserve"> who participated from January 2014 to June 2015 (17 months)</w:t>
            </w:r>
          </w:p>
          <w:p w14:paraId="4AE15BCD" w14:textId="77777777" w:rsidR="006969B3" w:rsidRPr="003C4613" w:rsidRDefault="006969B3" w:rsidP="00FE1000">
            <w:pPr>
              <w:pStyle w:val="Listenabsatz"/>
              <w:numPr>
                <w:ilvl w:val="0"/>
                <w:numId w:val="2"/>
              </w:numPr>
              <w:rPr>
                <w:sz w:val="22"/>
                <w:szCs w:val="22"/>
                <w:lang w:val="en-US"/>
              </w:rPr>
            </w:pPr>
            <w:r w:rsidRPr="003C4613">
              <w:rPr>
                <w:sz w:val="22"/>
                <w:szCs w:val="22"/>
                <w:lang w:val="en-US"/>
              </w:rPr>
              <w:t>&lt; 10%</w:t>
            </w:r>
          </w:p>
          <w:p w14:paraId="428B9CE4" w14:textId="77777777" w:rsidR="006969B3" w:rsidRPr="003C4613" w:rsidRDefault="006969B3" w:rsidP="00FE1000">
            <w:pPr>
              <w:pStyle w:val="Listenabsatz"/>
              <w:numPr>
                <w:ilvl w:val="0"/>
                <w:numId w:val="2"/>
              </w:num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10-33%</w:t>
            </w:r>
          </w:p>
          <w:p w14:paraId="010EB35E" w14:textId="77777777" w:rsidR="006969B3" w:rsidRDefault="006969B3" w:rsidP="00FE1000">
            <w:pPr>
              <w:pStyle w:val="Listenabsatz"/>
              <w:numPr>
                <w:ilvl w:val="0"/>
                <w:numId w:val="2"/>
              </w:num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34-66%</w:t>
            </w:r>
          </w:p>
          <w:p w14:paraId="2C03DD24" w14:textId="77777777" w:rsidR="006969B3" w:rsidRDefault="006969B3" w:rsidP="00FE1000">
            <w:pPr>
              <w:pStyle w:val="Listenabsatz"/>
              <w:numPr>
                <w:ilvl w:val="0"/>
                <w:numId w:val="2"/>
              </w:numPr>
              <w:rPr>
                <w:sz w:val="22"/>
                <w:szCs w:val="22"/>
                <w:lang w:val="en-US"/>
              </w:rPr>
            </w:pPr>
            <w:r w:rsidRPr="003C4613">
              <w:rPr>
                <w:sz w:val="22"/>
                <w:szCs w:val="22"/>
                <w:lang w:val="en-US"/>
              </w:rPr>
              <w:t>67-100%</w:t>
            </w:r>
          </w:p>
          <w:p w14:paraId="2B476634" w14:textId="77777777" w:rsidR="006969B3" w:rsidRPr="003C4613" w:rsidRDefault="006969B3" w:rsidP="00FE1000">
            <w:pPr>
              <w:pStyle w:val="Listenabsatz"/>
              <w:numPr>
                <w:ilvl w:val="0"/>
                <w:numId w:val="2"/>
              </w:num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Unknown</w:t>
            </w:r>
          </w:p>
        </w:tc>
        <w:tc>
          <w:tcPr>
            <w:tcW w:w="1701" w:type="dxa"/>
            <w:vAlign w:val="center"/>
          </w:tcPr>
          <w:p w14:paraId="6D2899BD" w14:textId="77777777" w:rsidR="006969B3" w:rsidRDefault="006969B3" w:rsidP="00FE1000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499EDCBC" w14:textId="77777777" w:rsidR="006969B3" w:rsidRDefault="006969B3" w:rsidP="00FE1000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6E86FE46" w14:textId="77777777" w:rsidR="006969B3" w:rsidRDefault="006969B3" w:rsidP="00FE1000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4/24</w:t>
            </w:r>
          </w:p>
          <w:p w14:paraId="4BD5A56F" w14:textId="77777777" w:rsidR="006969B3" w:rsidRDefault="006969B3" w:rsidP="00FE1000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7/24</w:t>
            </w:r>
          </w:p>
          <w:p w14:paraId="5E3883A4" w14:textId="77777777" w:rsidR="006969B3" w:rsidRDefault="006969B3" w:rsidP="00FE1000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6/24</w:t>
            </w:r>
          </w:p>
          <w:p w14:paraId="391F0F22" w14:textId="77777777" w:rsidR="006969B3" w:rsidRDefault="006969B3" w:rsidP="00FE1000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6/24</w:t>
            </w:r>
          </w:p>
          <w:p w14:paraId="77945C0C" w14:textId="77777777" w:rsidR="006969B3" w:rsidRDefault="006969B3" w:rsidP="00FE1000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1/24</w:t>
            </w:r>
          </w:p>
        </w:tc>
        <w:tc>
          <w:tcPr>
            <w:tcW w:w="1301" w:type="dxa"/>
            <w:vAlign w:val="center"/>
          </w:tcPr>
          <w:p w14:paraId="119C2A41" w14:textId="77777777" w:rsidR="006969B3" w:rsidRDefault="006969B3" w:rsidP="00FE1000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2F0DB6B0" w14:textId="77777777" w:rsidR="006969B3" w:rsidRDefault="006969B3" w:rsidP="00FE1000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3C2644D2" w14:textId="77777777" w:rsidR="006969B3" w:rsidRDefault="006969B3" w:rsidP="00FE1000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16.6%</w:t>
            </w:r>
          </w:p>
          <w:p w14:paraId="232AFFB0" w14:textId="77777777" w:rsidR="006969B3" w:rsidRDefault="006969B3" w:rsidP="00FE1000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29.2%</w:t>
            </w:r>
          </w:p>
          <w:p w14:paraId="439FBCC8" w14:textId="77777777" w:rsidR="006969B3" w:rsidRDefault="006969B3" w:rsidP="00FE1000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25.0%</w:t>
            </w:r>
          </w:p>
          <w:p w14:paraId="621A272F" w14:textId="77777777" w:rsidR="006969B3" w:rsidRDefault="006969B3" w:rsidP="00FE1000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25.0%</w:t>
            </w:r>
          </w:p>
          <w:p w14:paraId="205E30CF" w14:textId="77777777" w:rsidR="006969B3" w:rsidRDefault="006969B3" w:rsidP="00FE1000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4.2%</w:t>
            </w:r>
          </w:p>
        </w:tc>
      </w:tr>
      <w:tr w:rsidR="006969B3" w14:paraId="0CA0B4F1" w14:textId="77777777" w:rsidTr="00FE1000">
        <w:tc>
          <w:tcPr>
            <w:tcW w:w="6204" w:type="dxa"/>
          </w:tcPr>
          <w:p w14:paraId="3DC4639A" w14:textId="77777777" w:rsidR="006969B3" w:rsidRDefault="006969B3" w:rsidP="00FE1000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SBMT is </w:t>
            </w:r>
          </w:p>
          <w:p w14:paraId="322DE430" w14:textId="77777777" w:rsidR="006969B3" w:rsidRPr="0094095E" w:rsidRDefault="006969B3" w:rsidP="00FE1000">
            <w:pPr>
              <w:pStyle w:val="Listenabsatz"/>
              <w:numPr>
                <w:ilvl w:val="0"/>
                <w:numId w:val="2"/>
              </w:numPr>
              <w:rPr>
                <w:sz w:val="22"/>
                <w:szCs w:val="22"/>
                <w:lang w:val="en-US"/>
              </w:rPr>
            </w:pPr>
            <w:r w:rsidRPr="0094095E">
              <w:rPr>
                <w:sz w:val="22"/>
                <w:szCs w:val="22"/>
                <w:lang w:val="en-US"/>
              </w:rPr>
              <w:t>mandatory</w:t>
            </w:r>
            <w:r>
              <w:rPr>
                <w:sz w:val="22"/>
                <w:szCs w:val="22"/>
                <w:lang w:val="en-US"/>
              </w:rPr>
              <w:t xml:space="preserve"> for the participants</w:t>
            </w:r>
          </w:p>
          <w:p w14:paraId="2597C5BA" w14:textId="77777777" w:rsidR="006969B3" w:rsidRDefault="006969B3" w:rsidP="00FE1000">
            <w:pPr>
              <w:pStyle w:val="Listenabsatz"/>
              <w:numPr>
                <w:ilvl w:val="0"/>
                <w:numId w:val="2"/>
              </w:num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voluntary for the participants</w:t>
            </w:r>
          </w:p>
          <w:p w14:paraId="4A894491" w14:textId="77777777" w:rsidR="006969B3" w:rsidRPr="0094095E" w:rsidRDefault="006969B3" w:rsidP="00FE1000">
            <w:pPr>
              <w:pStyle w:val="Listenabsatz"/>
              <w:numPr>
                <w:ilvl w:val="0"/>
                <w:numId w:val="2"/>
              </w:num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depends on the profession of the participants</w:t>
            </w:r>
          </w:p>
        </w:tc>
        <w:tc>
          <w:tcPr>
            <w:tcW w:w="1701" w:type="dxa"/>
            <w:vAlign w:val="center"/>
          </w:tcPr>
          <w:p w14:paraId="0F1839E8" w14:textId="77777777" w:rsidR="006969B3" w:rsidRDefault="006969B3" w:rsidP="00FE1000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2F723AD8" w14:textId="77777777" w:rsidR="006969B3" w:rsidRDefault="006969B3" w:rsidP="00FE1000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16/24</w:t>
            </w:r>
          </w:p>
          <w:p w14:paraId="4C4847D6" w14:textId="77777777" w:rsidR="006969B3" w:rsidRDefault="006969B3" w:rsidP="00FE1000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4/24</w:t>
            </w:r>
          </w:p>
          <w:p w14:paraId="0BF8AEA4" w14:textId="77777777" w:rsidR="006969B3" w:rsidRDefault="006969B3" w:rsidP="00FE1000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4/24</w:t>
            </w:r>
          </w:p>
        </w:tc>
        <w:tc>
          <w:tcPr>
            <w:tcW w:w="1301" w:type="dxa"/>
            <w:vAlign w:val="center"/>
          </w:tcPr>
          <w:p w14:paraId="5E509182" w14:textId="77777777" w:rsidR="006969B3" w:rsidRDefault="006969B3" w:rsidP="00FE1000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53EB1073" w14:textId="77777777" w:rsidR="006969B3" w:rsidRDefault="006969B3" w:rsidP="00FE1000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66.6%</w:t>
            </w:r>
          </w:p>
          <w:p w14:paraId="7BE2FF04" w14:textId="77777777" w:rsidR="006969B3" w:rsidRDefault="006969B3" w:rsidP="00FE1000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16.6%</w:t>
            </w:r>
          </w:p>
          <w:p w14:paraId="4E5E243A" w14:textId="77777777" w:rsidR="006969B3" w:rsidRDefault="006969B3" w:rsidP="00FE1000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16.6%</w:t>
            </w:r>
          </w:p>
        </w:tc>
      </w:tr>
      <w:tr w:rsidR="006969B3" w14:paraId="6DB756B4" w14:textId="77777777" w:rsidTr="00FE1000">
        <w:tc>
          <w:tcPr>
            <w:tcW w:w="6204" w:type="dxa"/>
          </w:tcPr>
          <w:p w14:paraId="0C4A3C4C" w14:textId="77777777" w:rsidR="006969B3" w:rsidRDefault="006969B3" w:rsidP="00FE1000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SBMT counts towards participant’s working hours</w:t>
            </w:r>
          </w:p>
          <w:p w14:paraId="16F7F2AC" w14:textId="77777777" w:rsidR="006969B3" w:rsidRPr="00C5650C" w:rsidRDefault="006969B3" w:rsidP="00FE1000">
            <w:pPr>
              <w:pStyle w:val="Listenabsatz"/>
              <w:numPr>
                <w:ilvl w:val="0"/>
                <w:numId w:val="2"/>
              </w:numPr>
              <w:rPr>
                <w:sz w:val="22"/>
                <w:szCs w:val="22"/>
                <w:lang w:val="en-US"/>
              </w:rPr>
            </w:pPr>
            <w:r w:rsidRPr="00C5650C">
              <w:rPr>
                <w:sz w:val="22"/>
                <w:szCs w:val="22"/>
                <w:lang w:val="en-US"/>
              </w:rPr>
              <w:t>yes</w:t>
            </w:r>
          </w:p>
          <w:p w14:paraId="412579C4" w14:textId="77777777" w:rsidR="006969B3" w:rsidRDefault="006969B3" w:rsidP="00FE1000">
            <w:pPr>
              <w:pStyle w:val="Listenabsatz"/>
              <w:numPr>
                <w:ilvl w:val="0"/>
                <w:numId w:val="2"/>
              </w:num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depends</w:t>
            </w:r>
          </w:p>
          <w:p w14:paraId="55BD2067" w14:textId="77777777" w:rsidR="006969B3" w:rsidRPr="00C5650C" w:rsidRDefault="006969B3" w:rsidP="00FE1000">
            <w:pPr>
              <w:pStyle w:val="Listenabsatz"/>
              <w:numPr>
                <w:ilvl w:val="0"/>
                <w:numId w:val="2"/>
              </w:num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no</w:t>
            </w:r>
          </w:p>
        </w:tc>
        <w:tc>
          <w:tcPr>
            <w:tcW w:w="1701" w:type="dxa"/>
            <w:vAlign w:val="center"/>
          </w:tcPr>
          <w:p w14:paraId="53910534" w14:textId="77777777" w:rsidR="006969B3" w:rsidRDefault="006969B3" w:rsidP="00FE1000">
            <w:pPr>
              <w:rPr>
                <w:sz w:val="22"/>
                <w:szCs w:val="22"/>
                <w:lang w:val="en-US"/>
              </w:rPr>
            </w:pPr>
          </w:p>
          <w:p w14:paraId="7D818A68" w14:textId="77777777" w:rsidR="006969B3" w:rsidRDefault="006969B3" w:rsidP="00FE1000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20/24</w:t>
            </w:r>
          </w:p>
          <w:p w14:paraId="6DA7B4E9" w14:textId="77777777" w:rsidR="006969B3" w:rsidRDefault="006969B3" w:rsidP="00FE1000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4/24</w:t>
            </w:r>
          </w:p>
          <w:p w14:paraId="55D435AC" w14:textId="77777777" w:rsidR="006969B3" w:rsidRDefault="006969B3" w:rsidP="00FE1000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0/24</w:t>
            </w:r>
          </w:p>
        </w:tc>
        <w:tc>
          <w:tcPr>
            <w:tcW w:w="1301" w:type="dxa"/>
            <w:vAlign w:val="center"/>
          </w:tcPr>
          <w:p w14:paraId="491BD808" w14:textId="77777777" w:rsidR="006969B3" w:rsidRDefault="006969B3" w:rsidP="00FE1000">
            <w:pPr>
              <w:rPr>
                <w:sz w:val="22"/>
                <w:szCs w:val="22"/>
                <w:lang w:val="en-US"/>
              </w:rPr>
            </w:pPr>
          </w:p>
          <w:p w14:paraId="4C3B8EDC" w14:textId="77777777" w:rsidR="006969B3" w:rsidRDefault="006969B3" w:rsidP="00FE1000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83.3%</w:t>
            </w:r>
          </w:p>
          <w:p w14:paraId="23E4739A" w14:textId="77777777" w:rsidR="006969B3" w:rsidRDefault="006969B3" w:rsidP="00FE1000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16.6%</w:t>
            </w:r>
          </w:p>
          <w:p w14:paraId="0E33A115" w14:textId="77777777" w:rsidR="006969B3" w:rsidRDefault="006969B3" w:rsidP="00FE1000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</w:tr>
      <w:tr w:rsidR="006969B3" w14:paraId="2A1AC422" w14:textId="77777777" w:rsidTr="00FE1000">
        <w:tc>
          <w:tcPr>
            <w:tcW w:w="6204" w:type="dxa"/>
          </w:tcPr>
          <w:p w14:paraId="2D861A73" w14:textId="77777777" w:rsidR="006969B3" w:rsidRDefault="006969B3" w:rsidP="00FE1000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Participants enjoy protected time for the duration of SBMT</w:t>
            </w:r>
          </w:p>
          <w:p w14:paraId="0CB1665A" w14:textId="77777777" w:rsidR="006969B3" w:rsidRPr="004451D7" w:rsidRDefault="006969B3" w:rsidP="00FE1000">
            <w:pPr>
              <w:pStyle w:val="Listenabsatz"/>
              <w:numPr>
                <w:ilvl w:val="0"/>
                <w:numId w:val="2"/>
              </w:numPr>
              <w:rPr>
                <w:sz w:val="22"/>
                <w:szCs w:val="22"/>
                <w:lang w:val="en-US"/>
              </w:rPr>
            </w:pPr>
            <w:r w:rsidRPr="004451D7">
              <w:rPr>
                <w:sz w:val="22"/>
                <w:szCs w:val="22"/>
                <w:lang w:val="en-US"/>
              </w:rPr>
              <w:t>yes</w:t>
            </w:r>
          </w:p>
          <w:p w14:paraId="0CB0437F" w14:textId="77777777" w:rsidR="006969B3" w:rsidRDefault="006969B3" w:rsidP="00FE1000">
            <w:pPr>
              <w:pStyle w:val="Listenabsatz"/>
              <w:numPr>
                <w:ilvl w:val="0"/>
                <w:numId w:val="2"/>
              </w:num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depends</w:t>
            </w:r>
          </w:p>
          <w:p w14:paraId="611A0679" w14:textId="77777777" w:rsidR="006969B3" w:rsidRPr="004451D7" w:rsidRDefault="006969B3" w:rsidP="00FE1000">
            <w:pPr>
              <w:pStyle w:val="Listenabsatz"/>
              <w:numPr>
                <w:ilvl w:val="0"/>
                <w:numId w:val="2"/>
              </w:num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no</w:t>
            </w:r>
          </w:p>
        </w:tc>
        <w:tc>
          <w:tcPr>
            <w:tcW w:w="1701" w:type="dxa"/>
            <w:vAlign w:val="center"/>
          </w:tcPr>
          <w:p w14:paraId="3E7737A9" w14:textId="77777777" w:rsidR="006969B3" w:rsidRDefault="006969B3" w:rsidP="006969B3">
            <w:pPr>
              <w:rPr>
                <w:sz w:val="22"/>
                <w:szCs w:val="22"/>
                <w:lang w:val="en-US"/>
              </w:rPr>
            </w:pPr>
          </w:p>
          <w:p w14:paraId="7E9F10DA" w14:textId="77777777" w:rsidR="006969B3" w:rsidRDefault="006969B3" w:rsidP="00FE1000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12/24</w:t>
            </w:r>
          </w:p>
          <w:p w14:paraId="37567FD2" w14:textId="77777777" w:rsidR="006969B3" w:rsidRDefault="006969B3" w:rsidP="00FE1000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2/24</w:t>
            </w:r>
          </w:p>
          <w:p w14:paraId="0C726240" w14:textId="77777777" w:rsidR="006969B3" w:rsidRDefault="006969B3" w:rsidP="00FE1000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10/24</w:t>
            </w:r>
          </w:p>
        </w:tc>
        <w:tc>
          <w:tcPr>
            <w:tcW w:w="1301" w:type="dxa"/>
            <w:vAlign w:val="center"/>
          </w:tcPr>
          <w:p w14:paraId="1B2FE541" w14:textId="77777777" w:rsidR="006969B3" w:rsidRDefault="006969B3" w:rsidP="006969B3">
            <w:pPr>
              <w:rPr>
                <w:sz w:val="22"/>
                <w:szCs w:val="22"/>
                <w:lang w:val="en-US"/>
              </w:rPr>
            </w:pPr>
          </w:p>
          <w:p w14:paraId="177AA457" w14:textId="77777777" w:rsidR="006969B3" w:rsidRDefault="006969B3" w:rsidP="00FE1000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50.0%</w:t>
            </w:r>
          </w:p>
          <w:p w14:paraId="56FF5A25" w14:textId="77777777" w:rsidR="006969B3" w:rsidRDefault="006969B3" w:rsidP="00FE1000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8.3%</w:t>
            </w:r>
          </w:p>
          <w:p w14:paraId="1D3234A8" w14:textId="77777777" w:rsidR="006969B3" w:rsidRDefault="006969B3" w:rsidP="00FE1000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41.7%</w:t>
            </w:r>
          </w:p>
        </w:tc>
      </w:tr>
      <w:tr w:rsidR="006969B3" w14:paraId="278ABF7E" w14:textId="77777777" w:rsidTr="00FE1000">
        <w:trPr>
          <w:trHeight w:val="380"/>
        </w:trPr>
        <w:tc>
          <w:tcPr>
            <w:tcW w:w="9206" w:type="dxa"/>
            <w:gridSpan w:val="3"/>
            <w:shd w:val="clear" w:color="auto" w:fill="D9D9D9" w:themeFill="background1" w:themeFillShade="D9"/>
            <w:vAlign w:val="center"/>
          </w:tcPr>
          <w:p w14:paraId="5FE3218B" w14:textId="77777777" w:rsidR="006969B3" w:rsidRDefault="006969B3" w:rsidP="00FE1000">
            <w:pPr>
              <w:jc w:val="center"/>
              <w:rPr>
                <w:sz w:val="22"/>
                <w:szCs w:val="22"/>
                <w:lang w:val="en-US"/>
              </w:rPr>
            </w:pPr>
            <w:r w:rsidRPr="003A415C">
              <w:rPr>
                <w:b/>
                <w:sz w:val="22"/>
                <w:szCs w:val="22"/>
                <w:lang w:val="en-US"/>
              </w:rPr>
              <w:t>Instructors</w:t>
            </w:r>
            <w:r w:rsidRPr="00852643">
              <w:rPr>
                <w:rFonts w:ascii="Cambria" w:hAnsi="Cambria"/>
                <w:b/>
                <w:sz w:val="22"/>
                <w:szCs w:val="22"/>
                <w:vertAlign w:val="superscript"/>
                <w:lang w:val="en-US"/>
              </w:rPr>
              <w:t>¥</w:t>
            </w:r>
          </w:p>
        </w:tc>
      </w:tr>
      <w:tr w:rsidR="006969B3" w14:paraId="1B2AB9C4" w14:textId="77777777" w:rsidTr="00FE1000">
        <w:tc>
          <w:tcPr>
            <w:tcW w:w="6204" w:type="dxa"/>
          </w:tcPr>
          <w:p w14:paraId="10E11121" w14:textId="77777777" w:rsidR="006969B3" w:rsidRDefault="006969B3" w:rsidP="00FE1000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Is SBMT part of your job description</w:t>
            </w:r>
          </w:p>
          <w:p w14:paraId="255AD5FD" w14:textId="77777777" w:rsidR="006969B3" w:rsidRPr="00507C7C" w:rsidRDefault="006969B3" w:rsidP="00FE1000">
            <w:pPr>
              <w:pStyle w:val="Listenabsatz"/>
              <w:numPr>
                <w:ilvl w:val="0"/>
                <w:numId w:val="2"/>
              </w:numPr>
              <w:rPr>
                <w:sz w:val="22"/>
                <w:szCs w:val="22"/>
                <w:lang w:val="en-US"/>
              </w:rPr>
            </w:pPr>
            <w:r w:rsidRPr="00507C7C">
              <w:rPr>
                <w:sz w:val="22"/>
                <w:szCs w:val="22"/>
                <w:lang w:val="en-US"/>
              </w:rPr>
              <w:t>yes</w:t>
            </w:r>
          </w:p>
          <w:p w14:paraId="28D00AD3" w14:textId="77777777" w:rsidR="006969B3" w:rsidRPr="00507C7C" w:rsidRDefault="006969B3" w:rsidP="00FE1000">
            <w:pPr>
              <w:pStyle w:val="Listenabsatz"/>
              <w:numPr>
                <w:ilvl w:val="0"/>
                <w:numId w:val="2"/>
              </w:num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no</w:t>
            </w:r>
          </w:p>
        </w:tc>
        <w:tc>
          <w:tcPr>
            <w:tcW w:w="1701" w:type="dxa"/>
            <w:vAlign w:val="center"/>
          </w:tcPr>
          <w:p w14:paraId="503C182B" w14:textId="77777777" w:rsidR="006969B3" w:rsidRDefault="006969B3" w:rsidP="00FE1000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2C780975" w14:textId="77777777" w:rsidR="006969B3" w:rsidRDefault="006969B3" w:rsidP="00FE1000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22/71</w:t>
            </w:r>
          </w:p>
          <w:p w14:paraId="140F8D32" w14:textId="77777777" w:rsidR="006969B3" w:rsidRDefault="006969B3" w:rsidP="00FE1000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49/71</w:t>
            </w:r>
          </w:p>
        </w:tc>
        <w:tc>
          <w:tcPr>
            <w:tcW w:w="1301" w:type="dxa"/>
            <w:vAlign w:val="center"/>
          </w:tcPr>
          <w:p w14:paraId="33A879C7" w14:textId="77777777" w:rsidR="006969B3" w:rsidRDefault="006969B3" w:rsidP="00FE1000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61548D20" w14:textId="77777777" w:rsidR="006969B3" w:rsidRDefault="006969B3" w:rsidP="00FE1000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31.0%</w:t>
            </w:r>
          </w:p>
          <w:p w14:paraId="03B6E98F" w14:textId="77777777" w:rsidR="006969B3" w:rsidRDefault="006969B3" w:rsidP="00FE1000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69.0%</w:t>
            </w:r>
          </w:p>
        </w:tc>
      </w:tr>
      <w:tr w:rsidR="006969B3" w14:paraId="26925896" w14:textId="77777777" w:rsidTr="00FE1000">
        <w:tc>
          <w:tcPr>
            <w:tcW w:w="6204" w:type="dxa"/>
          </w:tcPr>
          <w:p w14:paraId="51254B20" w14:textId="77777777" w:rsidR="006969B3" w:rsidRDefault="006969B3" w:rsidP="00FE1000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What is the percentage of workload for simulation according to the contract</w:t>
            </w:r>
          </w:p>
          <w:p w14:paraId="1EBFE9F0" w14:textId="77777777" w:rsidR="006969B3" w:rsidRPr="00F81FBB" w:rsidRDefault="006969B3" w:rsidP="00FE1000">
            <w:pPr>
              <w:pStyle w:val="Listenabsatz"/>
              <w:numPr>
                <w:ilvl w:val="0"/>
                <w:numId w:val="2"/>
              </w:numPr>
              <w:rPr>
                <w:sz w:val="22"/>
                <w:szCs w:val="22"/>
                <w:lang w:val="en-US"/>
              </w:rPr>
            </w:pPr>
            <w:r w:rsidRPr="00F81FBB">
              <w:rPr>
                <w:sz w:val="22"/>
                <w:szCs w:val="22"/>
                <w:lang w:val="en-US"/>
              </w:rPr>
              <w:t>&lt; 10%</w:t>
            </w:r>
          </w:p>
          <w:p w14:paraId="437E5176" w14:textId="77777777" w:rsidR="006969B3" w:rsidRDefault="006969B3" w:rsidP="00FE1000">
            <w:pPr>
              <w:pStyle w:val="Listenabsatz"/>
              <w:numPr>
                <w:ilvl w:val="0"/>
                <w:numId w:val="2"/>
              </w:num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10-20%</w:t>
            </w:r>
          </w:p>
          <w:p w14:paraId="6007FB53" w14:textId="77777777" w:rsidR="006969B3" w:rsidRPr="00F81FBB" w:rsidRDefault="006969B3" w:rsidP="00FE1000">
            <w:pPr>
              <w:pStyle w:val="Listenabsatz"/>
              <w:numPr>
                <w:ilvl w:val="0"/>
                <w:numId w:val="2"/>
              </w:num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&gt;20%</w:t>
            </w:r>
          </w:p>
        </w:tc>
        <w:tc>
          <w:tcPr>
            <w:tcW w:w="1701" w:type="dxa"/>
            <w:vAlign w:val="center"/>
          </w:tcPr>
          <w:p w14:paraId="2D4188BA" w14:textId="77777777" w:rsidR="006969B3" w:rsidRDefault="006969B3" w:rsidP="00FE1000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46271EC9" w14:textId="77777777" w:rsidR="006969B3" w:rsidRDefault="006969B3" w:rsidP="00FE1000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65D4EF57" w14:textId="77777777" w:rsidR="006969B3" w:rsidRDefault="006969B3" w:rsidP="00FE1000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64/71</w:t>
            </w:r>
          </w:p>
          <w:p w14:paraId="34EED325" w14:textId="77777777" w:rsidR="006969B3" w:rsidRDefault="006969B3" w:rsidP="00FE1000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5/71</w:t>
            </w:r>
          </w:p>
          <w:p w14:paraId="4926F38E" w14:textId="77777777" w:rsidR="006969B3" w:rsidRDefault="006969B3" w:rsidP="00FE1000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2/71</w:t>
            </w:r>
          </w:p>
        </w:tc>
        <w:tc>
          <w:tcPr>
            <w:tcW w:w="1301" w:type="dxa"/>
            <w:vAlign w:val="center"/>
          </w:tcPr>
          <w:p w14:paraId="765A6281" w14:textId="77777777" w:rsidR="006969B3" w:rsidRDefault="006969B3" w:rsidP="00FE1000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0481D97D" w14:textId="77777777" w:rsidR="006969B3" w:rsidRDefault="006969B3" w:rsidP="00FE1000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0481562C" w14:textId="77777777" w:rsidR="006969B3" w:rsidRDefault="006969B3" w:rsidP="00FE1000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90.1%</w:t>
            </w:r>
          </w:p>
          <w:p w14:paraId="70D38D94" w14:textId="77777777" w:rsidR="006969B3" w:rsidRDefault="006969B3" w:rsidP="00FE1000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7.0%</w:t>
            </w:r>
          </w:p>
          <w:p w14:paraId="7EEB5E6C" w14:textId="77777777" w:rsidR="006969B3" w:rsidRDefault="006969B3" w:rsidP="00FE1000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2.8%</w:t>
            </w:r>
          </w:p>
        </w:tc>
      </w:tr>
      <w:tr w:rsidR="006969B3" w14:paraId="7FEA6044" w14:textId="77777777" w:rsidTr="00FE1000">
        <w:tc>
          <w:tcPr>
            <w:tcW w:w="6204" w:type="dxa"/>
          </w:tcPr>
          <w:p w14:paraId="575D3600" w14:textId="77777777" w:rsidR="006969B3" w:rsidRDefault="006969B3" w:rsidP="00FE1000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How much time is needed from instructors in excess</w:t>
            </w:r>
          </w:p>
          <w:p w14:paraId="2DED9117" w14:textId="77777777" w:rsidR="006969B3" w:rsidRPr="00CD48AE" w:rsidRDefault="006969B3" w:rsidP="00FE1000">
            <w:pPr>
              <w:pStyle w:val="Listenabsatz"/>
              <w:numPr>
                <w:ilvl w:val="0"/>
                <w:numId w:val="2"/>
              </w:numPr>
              <w:rPr>
                <w:sz w:val="22"/>
                <w:szCs w:val="22"/>
                <w:lang w:val="en-US"/>
              </w:rPr>
            </w:pPr>
            <w:r w:rsidRPr="00736782">
              <w:rPr>
                <w:sz w:val="22"/>
                <w:szCs w:val="22"/>
                <w:lang w:val="en-US"/>
              </w:rPr>
              <w:t>none</w:t>
            </w:r>
          </w:p>
          <w:p w14:paraId="0DE3F933" w14:textId="77777777" w:rsidR="006969B3" w:rsidRPr="00736782" w:rsidRDefault="006969B3" w:rsidP="00FE1000">
            <w:pPr>
              <w:pStyle w:val="Listenabsatz"/>
              <w:numPr>
                <w:ilvl w:val="0"/>
                <w:numId w:val="2"/>
              </w:num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some excess hours</w:t>
            </w:r>
          </w:p>
          <w:p w14:paraId="7DDBC4D5" w14:textId="77777777" w:rsidR="006969B3" w:rsidRDefault="006969B3" w:rsidP="00FE1000">
            <w:pPr>
              <w:pStyle w:val="Listenabsatz"/>
              <w:numPr>
                <w:ilvl w:val="0"/>
                <w:numId w:val="2"/>
              </w:num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 to 5 hours per month</w:t>
            </w:r>
          </w:p>
          <w:p w14:paraId="731B1F21" w14:textId="77777777" w:rsidR="006969B3" w:rsidRDefault="006969B3" w:rsidP="00FE1000">
            <w:pPr>
              <w:pStyle w:val="Listenabsatz"/>
              <w:numPr>
                <w:ilvl w:val="0"/>
                <w:numId w:val="2"/>
              </w:num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6 to 10 hours per month</w:t>
            </w:r>
          </w:p>
          <w:p w14:paraId="728629A6" w14:textId="77777777" w:rsidR="006969B3" w:rsidRDefault="006969B3" w:rsidP="00FE1000">
            <w:pPr>
              <w:pStyle w:val="Listenabsatz"/>
              <w:numPr>
                <w:ilvl w:val="0"/>
                <w:numId w:val="2"/>
              </w:num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11 to 20 hours per month</w:t>
            </w:r>
          </w:p>
          <w:p w14:paraId="1FF8BE77" w14:textId="77777777" w:rsidR="006969B3" w:rsidRDefault="006969B3" w:rsidP="00FE1000">
            <w:pPr>
              <w:pStyle w:val="Listenabsatz"/>
              <w:numPr>
                <w:ilvl w:val="0"/>
                <w:numId w:val="2"/>
              </w:num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more than 20 hours per month</w:t>
            </w:r>
          </w:p>
          <w:p w14:paraId="24AFAA22" w14:textId="77777777" w:rsidR="006969B3" w:rsidRPr="00736782" w:rsidRDefault="006969B3" w:rsidP="00FE1000">
            <w:pPr>
              <w:pStyle w:val="Listenabsatz"/>
              <w:numPr>
                <w:ilvl w:val="0"/>
                <w:numId w:val="2"/>
              </w:num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unknown</w:t>
            </w:r>
          </w:p>
        </w:tc>
        <w:tc>
          <w:tcPr>
            <w:tcW w:w="1701" w:type="dxa"/>
            <w:vAlign w:val="center"/>
          </w:tcPr>
          <w:p w14:paraId="021E9819" w14:textId="77777777" w:rsidR="006969B3" w:rsidRDefault="006969B3" w:rsidP="00FE1000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6ABD9DF8" w14:textId="77777777" w:rsidR="006969B3" w:rsidRDefault="006969B3" w:rsidP="00FE1000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16/71</w:t>
            </w:r>
          </w:p>
          <w:p w14:paraId="0762175B" w14:textId="77777777" w:rsidR="006969B3" w:rsidRDefault="006969B3" w:rsidP="00FE1000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50/71</w:t>
            </w:r>
          </w:p>
          <w:p w14:paraId="5926A386" w14:textId="77777777" w:rsidR="006969B3" w:rsidRDefault="006969B3" w:rsidP="00FE1000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39/71</w:t>
            </w:r>
          </w:p>
          <w:p w14:paraId="3A5C1EA0" w14:textId="77777777" w:rsidR="006969B3" w:rsidRDefault="006969B3" w:rsidP="00FE1000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4/71</w:t>
            </w:r>
          </w:p>
          <w:p w14:paraId="7B0FBCE2" w14:textId="77777777" w:rsidR="006969B3" w:rsidRDefault="006969B3" w:rsidP="00FE1000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5/71</w:t>
            </w:r>
          </w:p>
          <w:p w14:paraId="25CE255C" w14:textId="77777777" w:rsidR="006969B3" w:rsidRDefault="006969B3" w:rsidP="00FE1000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2/71</w:t>
            </w:r>
          </w:p>
          <w:p w14:paraId="707C0C9E" w14:textId="77777777" w:rsidR="006969B3" w:rsidRDefault="006969B3" w:rsidP="00FE1000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5/71</w:t>
            </w:r>
          </w:p>
        </w:tc>
        <w:tc>
          <w:tcPr>
            <w:tcW w:w="1301" w:type="dxa"/>
            <w:vAlign w:val="center"/>
          </w:tcPr>
          <w:p w14:paraId="61FCED34" w14:textId="77777777" w:rsidR="006969B3" w:rsidRDefault="006969B3" w:rsidP="00FE1000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3F24BBA2" w14:textId="77777777" w:rsidR="006969B3" w:rsidRDefault="006969B3" w:rsidP="00FE1000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22.5%</w:t>
            </w:r>
          </w:p>
          <w:p w14:paraId="7F3F0439" w14:textId="77777777" w:rsidR="006969B3" w:rsidRDefault="006969B3" w:rsidP="00FE1000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70.4%</w:t>
            </w:r>
          </w:p>
          <w:p w14:paraId="2F91FEC3" w14:textId="77777777" w:rsidR="006969B3" w:rsidRDefault="006969B3" w:rsidP="00FE1000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54.9%</w:t>
            </w:r>
          </w:p>
          <w:p w14:paraId="0EE742A7" w14:textId="77777777" w:rsidR="006969B3" w:rsidRDefault="006969B3" w:rsidP="00FE1000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5.6%</w:t>
            </w:r>
          </w:p>
          <w:p w14:paraId="58F4C2E7" w14:textId="77777777" w:rsidR="006969B3" w:rsidRDefault="006969B3" w:rsidP="00FE1000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7.0%</w:t>
            </w:r>
          </w:p>
          <w:p w14:paraId="40E607A3" w14:textId="77777777" w:rsidR="006969B3" w:rsidRDefault="006969B3" w:rsidP="00FE1000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2.8%</w:t>
            </w:r>
          </w:p>
          <w:p w14:paraId="53BFCB62" w14:textId="77777777" w:rsidR="006969B3" w:rsidRDefault="006969B3" w:rsidP="00FE1000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7.0%</w:t>
            </w:r>
          </w:p>
        </w:tc>
      </w:tr>
      <w:tr w:rsidR="006969B3" w14:paraId="541C4281" w14:textId="77777777" w:rsidTr="00FE1000">
        <w:tc>
          <w:tcPr>
            <w:tcW w:w="6204" w:type="dxa"/>
          </w:tcPr>
          <w:p w14:paraId="5D7BFF98" w14:textId="77777777" w:rsidR="006969B3" w:rsidRDefault="006969B3" w:rsidP="00FE1000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Do instructors enjoy protected time for the training</w:t>
            </w:r>
          </w:p>
          <w:p w14:paraId="790963D3" w14:textId="77777777" w:rsidR="006969B3" w:rsidRDefault="006969B3" w:rsidP="00FE1000">
            <w:pPr>
              <w:pStyle w:val="Listenabsatz"/>
              <w:numPr>
                <w:ilvl w:val="0"/>
                <w:numId w:val="2"/>
              </w:numPr>
              <w:rPr>
                <w:sz w:val="22"/>
                <w:szCs w:val="22"/>
                <w:lang w:val="en-US"/>
              </w:rPr>
            </w:pPr>
            <w:r w:rsidRPr="00831FA9">
              <w:rPr>
                <w:sz w:val="22"/>
                <w:szCs w:val="22"/>
                <w:lang w:val="en-US"/>
              </w:rPr>
              <w:t>yes</w:t>
            </w:r>
          </w:p>
          <w:p w14:paraId="78478E49" w14:textId="77777777" w:rsidR="006969B3" w:rsidRPr="00A63E67" w:rsidRDefault="006969B3" w:rsidP="00FE1000">
            <w:pPr>
              <w:pStyle w:val="Listenabsatz"/>
              <w:numPr>
                <w:ilvl w:val="0"/>
                <w:numId w:val="2"/>
              </w:numPr>
              <w:rPr>
                <w:sz w:val="22"/>
                <w:szCs w:val="22"/>
                <w:lang w:val="en-US"/>
              </w:rPr>
            </w:pPr>
            <w:r w:rsidRPr="00A63E67">
              <w:rPr>
                <w:sz w:val="22"/>
                <w:szCs w:val="22"/>
                <w:lang w:val="en-US"/>
              </w:rPr>
              <w:t>no</w:t>
            </w:r>
          </w:p>
        </w:tc>
        <w:tc>
          <w:tcPr>
            <w:tcW w:w="1701" w:type="dxa"/>
            <w:vAlign w:val="center"/>
          </w:tcPr>
          <w:p w14:paraId="6C2A7171" w14:textId="77777777" w:rsidR="006969B3" w:rsidRDefault="006969B3" w:rsidP="00FE1000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334EDDAF" w14:textId="77777777" w:rsidR="006969B3" w:rsidRDefault="006969B3" w:rsidP="00FE1000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31/71</w:t>
            </w:r>
          </w:p>
          <w:p w14:paraId="739B501F" w14:textId="77777777" w:rsidR="006969B3" w:rsidRDefault="006969B3" w:rsidP="00FE1000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40/71</w:t>
            </w:r>
          </w:p>
        </w:tc>
        <w:tc>
          <w:tcPr>
            <w:tcW w:w="1301" w:type="dxa"/>
            <w:vAlign w:val="center"/>
          </w:tcPr>
          <w:p w14:paraId="285DB564" w14:textId="77777777" w:rsidR="006969B3" w:rsidRDefault="006969B3" w:rsidP="00FE1000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2E04882F" w14:textId="77777777" w:rsidR="006969B3" w:rsidRDefault="006969B3" w:rsidP="00FE1000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43.7%</w:t>
            </w:r>
          </w:p>
          <w:p w14:paraId="7EE93828" w14:textId="77777777" w:rsidR="006969B3" w:rsidRDefault="006969B3" w:rsidP="00FE1000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56.3%</w:t>
            </w:r>
          </w:p>
        </w:tc>
      </w:tr>
    </w:tbl>
    <w:p w14:paraId="5B301EF6" w14:textId="77777777" w:rsidR="006969B3" w:rsidRDefault="006969B3" w:rsidP="006969B3">
      <w:pPr>
        <w:rPr>
          <w:sz w:val="22"/>
          <w:szCs w:val="22"/>
          <w:lang w:val="en-US"/>
        </w:rPr>
      </w:pPr>
    </w:p>
    <w:p w14:paraId="6414C212" w14:textId="77777777" w:rsidR="0092680F" w:rsidRDefault="0092680F" w:rsidP="006969B3">
      <w:pPr>
        <w:rPr>
          <w:sz w:val="22"/>
          <w:szCs w:val="22"/>
          <w:lang w:val="en-US"/>
        </w:rPr>
      </w:pPr>
    </w:p>
    <w:p w14:paraId="0B660B8D" w14:textId="77777777" w:rsidR="0092680F" w:rsidRDefault="0092680F" w:rsidP="006969B3">
      <w:pPr>
        <w:rPr>
          <w:sz w:val="22"/>
          <w:szCs w:val="22"/>
          <w:lang w:val="en-US"/>
        </w:rPr>
      </w:pPr>
    </w:p>
    <w:p w14:paraId="6D5ED227" w14:textId="75C69C73" w:rsidR="00584596" w:rsidRDefault="006969B3" w:rsidP="006969B3">
      <w:pPr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lastRenderedPageBreak/>
        <w:t xml:space="preserve">* </w:t>
      </w:r>
      <w:r w:rsidR="00584596"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>Some institutions/units us</w:t>
      </w:r>
      <w:r w:rsidR="003C76CD">
        <w:rPr>
          <w:sz w:val="22"/>
          <w:szCs w:val="22"/>
          <w:lang w:val="en-US"/>
        </w:rPr>
        <w:t>e</w:t>
      </w:r>
      <w:r w:rsidR="00EA4526">
        <w:rPr>
          <w:sz w:val="22"/>
          <w:szCs w:val="22"/>
          <w:lang w:val="en-US"/>
        </w:rPr>
        <w:t xml:space="preserve"> both</w:t>
      </w:r>
      <w:r>
        <w:rPr>
          <w:sz w:val="22"/>
          <w:szCs w:val="22"/>
          <w:lang w:val="en-US"/>
        </w:rPr>
        <w:t xml:space="preserve">; </w:t>
      </w:r>
    </w:p>
    <w:p w14:paraId="4BB9E5AC" w14:textId="5F6CD984" w:rsidR="00584596" w:rsidRDefault="006969B3" w:rsidP="00584596">
      <w:pPr>
        <w:ind w:left="705" w:hanging="705"/>
        <w:rPr>
          <w:sz w:val="22"/>
          <w:szCs w:val="22"/>
          <w:lang w:val="en-US"/>
        </w:rPr>
      </w:pPr>
      <w:r>
        <w:rPr>
          <w:rFonts w:ascii="Cambria" w:hAnsi="Cambria"/>
          <w:sz w:val="22"/>
          <w:szCs w:val="22"/>
          <w:lang w:val="en-US"/>
        </w:rPr>
        <w:t>€</w:t>
      </w:r>
      <w:r>
        <w:rPr>
          <w:sz w:val="22"/>
          <w:szCs w:val="22"/>
          <w:lang w:val="en-US"/>
        </w:rPr>
        <w:t xml:space="preserve"> </w:t>
      </w:r>
      <w:r w:rsidR="00584596"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 xml:space="preserve">Inter-professional: at least 2 professions </w:t>
      </w:r>
      <w:r w:rsidR="003C76CD">
        <w:rPr>
          <w:sz w:val="22"/>
          <w:szCs w:val="22"/>
          <w:lang w:val="en-US"/>
        </w:rPr>
        <w:t xml:space="preserve">including </w:t>
      </w:r>
      <w:r>
        <w:rPr>
          <w:sz w:val="22"/>
          <w:szCs w:val="22"/>
          <w:lang w:val="en-US"/>
        </w:rPr>
        <w:t xml:space="preserve">physicians and nurses; multidisciplinary: at least 2 different disciplines </w:t>
      </w:r>
      <w:r w:rsidR="001B461A">
        <w:rPr>
          <w:sz w:val="22"/>
          <w:szCs w:val="22"/>
          <w:lang w:val="en-US"/>
        </w:rPr>
        <w:t xml:space="preserve">including </w:t>
      </w:r>
      <w:r>
        <w:rPr>
          <w:sz w:val="22"/>
          <w:szCs w:val="22"/>
          <w:lang w:val="en-US"/>
        </w:rPr>
        <w:t xml:space="preserve">pediatricians, anesthetists, pediatric intensivists, pediatric surgeons, </w:t>
      </w:r>
      <w:proofErr w:type="gramStart"/>
      <w:r>
        <w:rPr>
          <w:sz w:val="22"/>
          <w:szCs w:val="22"/>
          <w:lang w:val="en-US"/>
        </w:rPr>
        <w:t>pediatric</w:t>
      </w:r>
      <w:proofErr w:type="gramEnd"/>
      <w:r>
        <w:rPr>
          <w:sz w:val="22"/>
          <w:szCs w:val="22"/>
          <w:lang w:val="en-US"/>
        </w:rPr>
        <w:t xml:space="preserve"> cardiologists; </w:t>
      </w:r>
    </w:p>
    <w:p w14:paraId="4206CD67" w14:textId="43E2645E" w:rsidR="00584596" w:rsidRDefault="006969B3" w:rsidP="006969B3">
      <w:pPr>
        <w:rPr>
          <w:sz w:val="22"/>
          <w:szCs w:val="22"/>
          <w:lang w:val="en-US"/>
        </w:rPr>
      </w:pPr>
      <w:r>
        <w:rPr>
          <w:rFonts w:ascii="Cambria" w:hAnsi="Cambria"/>
          <w:sz w:val="22"/>
          <w:szCs w:val="22"/>
          <w:lang w:val="en-US"/>
        </w:rPr>
        <w:t>£</w:t>
      </w:r>
      <w:r w:rsidR="00584596">
        <w:rPr>
          <w:rFonts w:ascii="Cambria" w:hAnsi="Cambria"/>
          <w:sz w:val="22"/>
          <w:szCs w:val="22"/>
          <w:lang w:val="en-US"/>
        </w:rPr>
        <w:tab/>
      </w:r>
      <w:r>
        <w:rPr>
          <w:rFonts w:ascii="Cambria" w:hAnsi="Cambria"/>
          <w:sz w:val="22"/>
          <w:szCs w:val="22"/>
          <w:lang w:val="en-US"/>
        </w:rPr>
        <w:t>included are all other health care providers except physicians</w:t>
      </w:r>
      <w:r>
        <w:rPr>
          <w:sz w:val="22"/>
          <w:szCs w:val="22"/>
          <w:lang w:val="en-US"/>
        </w:rPr>
        <w:t xml:space="preserve">; </w:t>
      </w:r>
    </w:p>
    <w:p w14:paraId="6020A3E0" w14:textId="01CA2B0E" w:rsidR="00E23E13" w:rsidRPr="006969B3" w:rsidRDefault="006969B3" w:rsidP="006969B3">
      <w:pPr>
        <w:rPr>
          <w:sz w:val="22"/>
          <w:szCs w:val="22"/>
          <w:lang w:val="en-US"/>
        </w:rPr>
      </w:pPr>
      <w:r>
        <w:rPr>
          <w:rFonts w:ascii="Cambria" w:hAnsi="Cambria"/>
          <w:sz w:val="22"/>
          <w:szCs w:val="22"/>
          <w:lang w:val="en-US"/>
        </w:rPr>
        <w:t xml:space="preserve">¥ </w:t>
      </w:r>
      <w:r w:rsidR="00584596">
        <w:rPr>
          <w:rFonts w:ascii="Cambria" w:hAnsi="Cambria"/>
          <w:sz w:val="22"/>
          <w:szCs w:val="22"/>
          <w:lang w:val="en-US"/>
        </w:rPr>
        <w:tab/>
      </w:r>
      <w:proofErr w:type="gramStart"/>
      <w:r>
        <w:rPr>
          <w:rFonts w:ascii="Cambria" w:hAnsi="Cambria"/>
          <w:sz w:val="22"/>
          <w:szCs w:val="22"/>
          <w:lang w:val="en-US"/>
        </w:rPr>
        <w:t>total</w:t>
      </w:r>
      <w:proofErr w:type="gramEnd"/>
      <w:r>
        <w:rPr>
          <w:rFonts w:ascii="Cambria" w:hAnsi="Cambria"/>
          <w:sz w:val="22"/>
          <w:szCs w:val="22"/>
          <w:lang w:val="en-US"/>
        </w:rPr>
        <w:t xml:space="preserve"> </w:t>
      </w:r>
      <w:r w:rsidR="001B461A">
        <w:rPr>
          <w:rFonts w:ascii="Cambria" w:hAnsi="Cambria"/>
          <w:sz w:val="22"/>
          <w:szCs w:val="22"/>
          <w:lang w:val="en-US"/>
        </w:rPr>
        <w:t xml:space="preserve">of </w:t>
      </w:r>
      <w:r>
        <w:rPr>
          <w:rFonts w:ascii="Cambria" w:hAnsi="Cambria"/>
          <w:sz w:val="22"/>
          <w:szCs w:val="22"/>
          <w:lang w:val="en-US"/>
        </w:rPr>
        <w:t>71 instructors are engaged in SBMT at 24 units</w:t>
      </w:r>
      <w:r w:rsidR="001B461A">
        <w:rPr>
          <w:rFonts w:ascii="Cambria" w:hAnsi="Cambria"/>
          <w:sz w:val="22"/>
          <w:szCs w:val="22"/>
          <w:lang w:val="en-US"/>
        </w:rPr>
        <w:t xml:space="preserve"> </w:t>
      </w:r>
    </w:p>
    <w:sectPr w:rsidR="00E23E13" w:rsidRPr="006969B3" w:rsidSect="00B8151B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383592"/>
    <w:multiLevelType w:val="hybridMultilevel"/>
    <w:tmpl w:val="A6F2252A"/>
    <w:lvl w:ilvl="0" w:tplc="13E8E82C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965990"/>
    <w:multiLevelType w:val="hybridMultilevel"/>
    <w:tmpl w:val="A13ACC2E"/>
    <w:lvl w:ilvl="0" w:tplc="E3A4C7BA">
      <w:start w:val="97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9D0BD7"/>
    <w:multiLevelType w:val="hybridMultilevel"/>
    <w:tmpl w:val="36F4BAD2"/>
    <w:lvl w:ilvl="0" w:tplc="75920452">
      <w:start w:val="3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501A"/>
    <w:rsid w:val="00001835"/>
    <w:rsid w:val="00002E7D"/>
    <w:rsid w:val="00005812"/>
    <w:rsid w:val="00006485"/>
    <w:rsid w:val="00010F1A"/>
    <w:rsid w:val="0001142F"/>
    <w:rsid w:val="000131F5"/>
    <w:rsid w:val="00013327"/>
    <w:rsid w:val="000134B0"/>
    <w:rsid w:val="00014798"/>
    <w:rsid w:val="00014A53"/>
    <w:rsid w:val="00015C91"/>
    <w:rsid w:val="0002163C"/>
    <w:rsid w:val="000218D4"/>
    <w:rsid w:val="00023090"/>
    <w:rsid w:val="0002365D"/>
    <w:rsid w:val="00024717"/>
    <w:rsid w:val="00025504"/>
    <w:rsid w:val="00027A2F"/>
    <w:rsid w:val="00032022"/>
    <w:rsid w:val="000325CE"/>
    <w:rsid w:val="000335B3"/>
    <w:rsid w:val="00033CD6"/>
    <w:rsid w:val="000343D8"/>
    <w:rsid w:val="00035652"/>
    <w:rsid w:val="000356FB"/>
    <w:rsid w:val="000367B2"/>
    <w:rsid w:val="00045C42"/>
    <w:rsid w:val="00046BF4"/>
    <w:rsid w:val="0005058D"/>
    <w:rsid w:val="00057061"/>
    <w:rsid w:val="000575F9"/>
    <w:rsid w:val="0006028F"/>
    <w:rsid w:val="000603BF"/>
    <w:rsid w:val="00060B26"/>
    <w:rsid w:val="00063C35"/>
    <w:rsid w:val="00065FBC"/>
    <w:rsid w:val="000661CA"/>
    <w:rsid w:val="00071C94"/>
    <w:rsid w:val="00072999"/>
    <w:rsid w:val="00073616"/>
    <w:rsid w:val="00075C94"/>
    <w:rsid w:val="00075F58"/>
    <w:rsid w:val="00077C93"/>
    <w:rsid w:val="00080B27"/>
    <w:rsid w:val="00080E51"/>
    <w:rsid w:val="000815F7"/>
    <w:rsid w:val="0008246E"/>
    <w:rsid w:val="00090990"/>
    <w:rsid w:val="00090E27"/>
    <w:rsid w:val="00090F30"/>
    <w:rsid w:val="00096254"/>
    <w:rsid w:val="00096618"/>
    <w:rsid w:val="000977E7"/>
    <w:rsid w:val="000A0991"/>
    <w:rsid w:val="000A0B97"/>
    <w:rsid w:val="000A1837"/>
    <w:rsid w:val="000A338A"/>
    <w:rsid w:val="000A3D57"/>
    <w:rsid w:val="000A6EA2"/>
    <w:rsid w:val="000B3E13"/>
    <w:rsid w:val="000C013E"/>
    <w:rsid w:val="000C0AAB"/>
    <w:rsid w:val="000C115D"/>
    <w:rsid w:val="000C293B"/>
    <w:rsid w:val="000C3591"/>
    <w:rsid w:val="000C3D03"/>
    <w:rsid w:val="000C6325"/>
    <w:rsid w:val="000C6560"/>
    <w:rsid w:val="000C7348"/>
    <w:rsid w:val="000D018C"/>
    <w:rsid w:val="000D266C"/>
    <w:rsid w:val="000D2BE4"/>
    <w:rsid w:val="000D483F"/>
    <w:rsid w:val="000D56B4"/>
    <w:rsid w:val="000D5731"/>
    <w:rsid w:val="000D60DE"/>
    <w:rsid w:val="000E05B6"/>
    <w:rsid w:val="000E39E0"/>
    <w:rsid w:val="000F69C7"/>
    <w:rsid w:val="000F7A98"/>
    <w:rsid w:val="00101E39"/>
    <w:rsid w:val="001025CE"/>
    <w:rsid w:val="00103F16"/>
    <w:rsid w:val="00105767"/>
    <w:rsid w:val="00106EEB"/>
    <w:rsid w:val="0011019B"/>
    <w:rsid w:val="00111F75"/>
    <w:rsid w:val="001150EC"/>
    <w:rsid w:val="00115AE2"/>
    <w:rsid w:val="00116BEB"/>
    <w:rsid w:val="001227B8"/>
    <w:rsid w:val="001240F0"/>
    <w:rsid w:val="001245E3"/>
    <w:rsid w:val="00124FCB"/>
    <w:rsid w:val="00125BDE"/>
    <w:rsid w:val="0012664B"/>
    <w:rsid w:val="001276BC"/>
    <w:rsid w:val="00131840"/>
    <w:rsid w:val="00131B01"/>
    <w:rsid w:val="00134CC0"/>
    <w:rsid w:val="0014365F"/>
    <w:rsid w:val="00147AA2"/>
    <w:rsid w:val="001505F6"/>
    <w:rsid w:val="00150E32"/>
    <w:rsid w:val="0015264A"/>
    <w:rsid w:val="001529FE"/>
    <w:rsid w:val="00154847"/>
    <w:rsid w:val="001553AC"/>
    <w:rsid w:val="0015706C"/>
    <w:rsid w:val="00157F76"/>
    <w:rsid w:val="00162C5B"/>
    <w:rsid w:val="001647A9"/>
    <w:rsid w:val="00164EE4"/>
    <w:rsid w:val="0016579F"/>
    <w:rsid w:val="00167245"/>
    <w:rsid w:val="0016724B"/>
    <w:rsid w:val="00171807"/>
    <w:rsid w:val="00174BD6"/>
    <w:rsid w:val="001760C7"/>
    <w:rsid w:val="00176E1E"/>
    <w:rsid w:val="00177C6C"/>
    <w:rsid w:val="00182316"/>
    <w:rsid w:val="00182E7E"/>
    <w:rsid w:val="00183230"/>
    <w:rsid w:val="0019034B"/>
    <w:rsid w:val="00190D5C"/>
    <w:rsid w:val="00192D79"/>
    <w:rsid w:val="001A1B72"/>
    <w:rsid w:val="001A3279"/>
    <w:rsid w:val="001A3A9B"/>
    <w:rsid w:val="001A56D6"/>
    <w:rsid w:val="001B069A"/>
    <w:rsid w:val="001B1E87"/>
    <w:rsid w:val="001B461A"/>
    <w:rsid w:val="001B4A02"/>
    <w:rsid w:val="001B500E"/>
    <w:rsid w:val="001B690D"/>
    <w:rsid w:val="001C0B18"/>
    <w:rsid w:val="001C10E6"/>
    <w:rsid w:val="001C1FD8"/>
    <w:rsid w:val="001C3D73"/>
    <w:rsid w:val="001C4CB5"/>
    <w:rsid w:val="001C7278"/>
    <w:rsid w:val="001D57F3"/>
    <w:rsid w:val="001E6ADD"/>
    <w:rsid w:val="001F30D4"/>
    <w:rsid w:val="001F4DDB"/>
    <w:rsid w:val="001F55B6"/>
    <w:rsid w:val="001F5B54"/>
    <w:rsid w:val="0020197A"/>
    <w:rsid w:val="00206EAE"/>
    <w:rsid w:val="002114A8"/>
    <w:rsid w:val="00212130"/>
    <w:rsid w:val="00212B75"/>
    <w:rsid w:val="00213170"/>
    <w:rsid w:val="002143B2"/>
    <w:rsid w:val="00216E7C"/>
    <w:rsid w:val="00217F0C"/>
    <w:rsid w:val="002202DF"/>
    <w:rsid w:val="0022505C"/>
    <w:rsid w:val="00230E17"/>
    <w:rsid w:val="00230FCD"/>
    <w:rsid w:val="00232188"/>
    <w:rsid w:val="002327AA"/>
    <w:rsid w:val="002335A7"/>
    <w:rsid w:val="00235400"/>
    <w:rsid w:val="002378EE"/>
    <w:rsid w:val="00237D6D"/>
    <w:rsid w:val="00240AEC"/>
    <w:rsid w:val="00240F9A"/>
    <w:rsid w:val="00243329"/>
    <w:rsid w:val="00244F3E"/>
    <w:rsid w:val="00245B15"/>
    <w:rsid w:val="00250FBD"/>
    <w:rsid w:val="002510DD"/>
    <w:rsid w:val="002524B7"/>
    <w:rsid w:val="00253373"/>
    <w:rsid w:val="00253B49"/>
    <w:rsid w:val="00255EF2"/>
    <w:rsid w:val="00256CDC"/>
    <w:rsid w:val="00257870"/>
    <w:rsid w:val="0026121A"/>
    <w:rsid w:val="002639CA"/>
    <w:rsid w:val="00265FFD"/>
    <w:rsid w:val="002668A4"/>
    <w:rsid w:val="00270917"/>
    <w:rsid w:val="00270D29"/>
    <w:rsid w:val="00275F89"/>
    <w:rsid w:val="00280193"/>
    <w:rsid w:val="00282C00"/>
    <w:rsid w:val="002842D8"/>
    <w:rsid w:val="00284E67"/>
    <w:rsid w:val="00285082"/>
    <w:rsid w:val="00286DE4"/>
    <w:rsid w:val="00287021"/>
    <w:rsid w:val="0029118C"/>
    <w:rsid w:val="00291984"/>
    <w:rsid w:val="00292B57"/>
    <w:rsid w:val="00295305"/>
    <w:rsid w:val="0029618B"/>
    <w:rsid w:val="00296830"/>
    <w:rsid w:val="002A026C"/>
    <w:rsid w:val="002A05E6"/>
    <w:rsid w:val="002A553E"/>
    <w:rsid w:val="002B3976"/>
    <w:rsid w:val="002B651E"/>
    <w:rsid w:val="002C2A0B"/>
    <w:rsid w:val="002C3135"/>
    <w:rsid w:val="002C3143"/>
    <w:rsid w:val="002C402B"/>
    <w:rsid w:val="002C56DF"/>
    <w:rsid w:val="002C572D"/>
    <w:rsid w:val="002C607E"/>
    <w:rsid w:val="002C6880"/>
    <w:rsid w:val="002C6D02"/>
    <w:rsid w:val="002D06C2"/>
    <w:rsid w:val="002D2FB7"/>
    <w:rsid w:val="002D6AD4"/>
    <w:rsid w:val="002E0D4B"/>
    <w:rsid w:val="002E390E"/>
    <w:rsid w:val="002E4447"/>
    <w:rsid w:val="002E7C17"/>
    <w:rsid w:val="002F2282"/>
    <w:rsid w:val="002F3A0B"/>
    <w:rsid w:val="002F3F85"/>
    <w:rsid w:val="002F6348"/>
    <w:rsid w:val="002F6E1F"/>
    <w:rsid w:val="003026C3"/>
    <w:rsid w:val="00312F1B"/>
    <w:rsid w:val="00314ADC"/>
    <w:rsid w:val="00317AFB"/>
    <w:rsid w:val="00320972"/>
    <w:rsid w:val="00320EA6"/>
    <w:rsid w:val="003216F8"/>
    <w:rsid w:val="0032281C"/>
    <w:rsid w:val="00323160"/>
    <w:rsid w:val="00323C2F"/>
    <w:rsid w:val="00327514"/>
    <w:rsid w:val="00327C5B"/>
    <w:rsid w:val="003333B2"/>
    <w:rsid w:val="00333C59"/>
    <w:rsid w:val="0033718A"/>
    <w:rsid w:val="00345464"/>
    <w:rsid w:val="00350FBF"/>
    <w:rsid w:val="003512B4"/>
    <w:rsid w:val="0035193A"/>
    <w:rsid w:val="00353029"/>
    <w:rsid w:val="00355B1F"/>
    <w:rsid w:val="003565A0"/>
    <w:rsid w:val="00360D5C"/>
    <w:rsid w:val="00362E62"/>
    <w:rsid w:val="0036366A"/>
    <w:rsid w:val="00363B7C"/>
    <w:rsid w:val="00364168"/>
    <w:rsid w:val="00364889"/>
    <w:rsid w:val="00364E02"/>
    <w:rsid w:val="00365B0D"/>
    <w:rsid w:val="00366647"/>
    <w:rsid w:val="0037501A"/>
    <w:rsid w:val="003769E1"/>
    <w:rsid w:val="00382158"/>
    <w:rsid w:val="00382506"/>
    <w:rsid w:val="003846BB"/>
    <w:rsid w:val="00385D23"/>
    <w:rsid w:val="00386243"/>
    <w:rsid w:val="003868A6"/>
    <w:rsid w:val="00386AB1"/>
    <w:rsid w:val="00386E57"/>
    <w:rsid w:val="00386F8B"/>
    <w:rsid w:val="00387A60"/>
    <w:rsid w:val="003907F7"/>
    <w:rsid w:val="003953CD"/>
    <w:rsid w:val="003954F4"/>
    <w:rsid w:val="00395745"/>
    <w:rsid w:val="00396C32"/>
    <w:rsid w:val="00397B1D"/>
    <w:rsid w:val="003A1649"/>
    <w:rsid w:val="003A168E"/>
    <w:rsid w:val="003A1C5C"/>
    <w:rsid w:val="003A3879"/>
    <w:rsid w:val="003A415C"/>
    <w:rsid w:val="003A5903"/>
    <w:rsid w:val="003A5C49"/>
    <w:rsid w:val="003B2565"/>
    <w:rsid w:val="003B3105"/>
    <w:rsid w:val="003B3FE7"/>
    <w:rsid w:val="003C4613"/>
    <w:rsid w:val="003C76CD"/>
    <w:rsid w:val="003D1B8D"/>
    <w:rsid w:val="003D289B"/>
    <w:rsid w:val="003D32FE"/>
    <w:rsid w:val="003D5D94"/>
    <w:rsid w:val="003D5E34"/>
    <w:rsid w:val="003D5FBB"/>
    <w:rsid w:val="003D7701"/>
    <w:rsid w:val="003E0D9F"/>
    <w:rsid w:val="003E0F8E"/>
    <w:rsid w:val="003E33D7"/>
    <w:rsid w:val="003E3C5A"/>
    <w:rsid w:val="003E792D"/>
    <w:rsid w:val="003F1AE3"/>
    <w:rsid w:val="003F20CD"/>
    <w:rsid w:val="003F3029"/>
    <w:rsid w:val="003F74CF"/>
    <w:rsid w:val="003F7716"/>
    <w:rsid w:val="00400EEF"/>
    <w:rsid w:val="00402D44"/>
    <w:rsid w:val="0040438C"/>
    <w:rsid w:val="00405FF6"/>
    <w:rsid w:val="004169A8"/>
    <w:rsid w:val="00416C08"/>
    <w:rsid w:val="00420862"/>
    <w:rsid w:val="00423CE3"/>
    <w:rsid w:val="00425B02"/>
    <w:rsid w:val="0043197B"/>
    <w:rsid w:val="004321FC"/>
    <w:rsid w:val="00436938"/>
    <w:rsid w:val="004420B9"/>
    <w:rsid w:val="00442A7F"/>
    <w:rsid w:val="004451D7"/>
    <w:rsid w:val="00445878"/>
    <w:rsid w:val="004548D7"/>
    <w:rsid w:val="004554F5"/>
    <w:rsid w:val="00457FA2"/>
    <w:rsid w:val="00457FE4"/>
    <w:rsid w:val="004604E0"/>
    <w:rsid w:val="00465F4C"/>
    <w:rsid w:val="00466460"/>
    <w:rsid w:val="004679A6"/>
    <w:rsid w:val="0047232D"/>
    <w:rsid w:val="00472ED0"/>
    <w:rsid w:val="004730A5"/>
    <w:rsid w:val="0047335C"/>
    <w:rsid w:val="00476EA5"/>
    <w:rsid w:val="00483B04"/>
    <w:rsid w:val="00484B41"/>
    <w:rsid w:val="00485598"/>
    <w:rsid w:val="004907FC"/>
    <w:rsid w:val="004922CE"/>
    <w:rsid w:val="00492CEF"/>
    <w:rsid w:val="00493287"/>
    <w:rsid w:val="00496042"/>
    <w:rsid w:val="00496EB0"/>
    <w:rsid w:val="00497349"/>
    <w:rsid w:val="00497430"/>
    <w:rsid w:val="004A0A2E"/>
    <w:rsid w:val="004A13C6"/>
    <w:rsid w:val="004A25C8"/>
    <w:rsid w:val="004A30C9"/>
    <w:rsid w:val="004A591F"/>
    <w:rsid w:val="004A5F96"/>
    <w:rsid w:val="004B043C"/>
    <w:rsid w:val="004B4000"/>
    <w:rsid w:val="004B5DD0"/>
    <w:rsid w:val="004B69D6"/>
    <w:rsid w:val="004C366E"/>
    <w:rsid w:val="004C57C3"/>
    <w:rsid w:val="004C667D"/>
    <w:rsid w:val="004D0503"/>
    <w:rsid w:val="004D15C5"/>
    <w:rsid w:val="004D4913"/>
    <w:rsid w:val="004E4FAF"/>
    <w:rsid w:val="004E5A0A"/>
    <w:rsid w:val="004F054F"/>
    <w:rsid w:val="004F543A"/>
    <w:rsid w:val="004F54E9"/>
    <w:rsid w:val="004F74B7"/>
    <w:rsid w:val="004F7A97"/>
    <w:rsid w:val="00502BC4"/>
    <w:rsid w:val="00505505"/>
    <w:rsid w:val="005077A5"/>
    <w:rsid w:val="00507C7C"/>
    <w:rsid w:val="00513AA7"/>
    <w:rsid w:val="00515BCC"/>
    <w:rsid w:val="00520249"/>
    <w:rsid w:val="0052087C"/>
    <w:rsid w:val="00523563"/>
    <w:rsid w:val="00527C0F"/>
    <w:rsid w:val="00530531"/>
    <w:rsid w:val="00531A6F"/>
    <w:rsid w:val="0053256E"/>
    <w:rsid w:val="005326AF"/>
    <w:rsid w:val="0054012A"/>
    <w:rsid w:val="00540F28"/>
    <w:rsid w:val="00541C3E"/>
    <w:rsid w:val="00542CE4"/>
    <w:rsid w:val="00543198"/>
    <w:rsid w:val="005459C1"/>
    <w:rsid w:val="00547081"/>
    <w:rsid w:val="0054779F"/>
    <w:rsid w:val="00547E3D"/>
    <w:rsid w:val="005524E1"/>
    <w:rsid w:val="00552F34"/>
    <w:rsid w:val="00553B34"/>
    <w:rsid w:val="00553DA2"/>
    <w:rsid w:val="005555BB"/>
    <w:rsid w:val="005560D9"/>
    <w:rsid w:val="00560842"/>
    <w:rsid w:val="00562B59"/>
    <w:rsid w:val="0056436F"/>
    <w:rsid w:val="005679B3"/>
    <w:rsid w:val="0057019B"/>
    <w:rsid w:val="00570A10"/>
    <w:rsid w:val="00573852"/>
    <w:rsid w:val="00574BAD"/>
    <w:rsid w:val="00575E32"/>
    <w:rsid w:val="00580C28"/>
    <w:rsid w:val="00584596"/>
    <w:rsid w:val="00584868"/>
    <w:rsid w:val="00584C35"/>
    <w:rsid w:val="00585F5F"/>
    <w:rsid w:val="00587E4D"/>
    <w:rsid w:val="00592770"/>
    <w:rsid w:val="00593457"/>
    <w:rsid w:val="00596FD5"/>
    <w:rsid w:val="005978B6"/>
    <w:rsid w:val="005A4441"/>
    <w:rsid w:val="005A4BDE"/>
    <w:rsid w:val="005A4F15"/>
    <w:rsid w:val="005A7FAA"/>
    <w:rsid w:val="005B2C67"/>
    <w:rsid w:val="005B47F7"/>
    <w:rsid w:val="005B4869"/>
    <w:rsid w:val="005B638B"/>
    <w:rsid w:val="005C0AD8"/>
    <w:rsid w:val="005C1831"/>
    <w:rsid w:val="005C21F1"/>
    <w:rsid w:val="005C2B64"/>
    <w:rsid w:val="005C4389"/>
    <w:rsid w:val="005C57C2"/>
    <w:rsid w:val="005C5CD8"/>
    <w:rsid w:val="005D0F0A"/>
    <w:rsid w:val="005D171A"/>
    <w:rsid w:val="005D1C02"/>
    <w:rsid w:val="005D213A"/>
    <w:rsid w:val="005D2FAA"/>
    <w:rsid w:val="005D355B"/>
    <w:rsid w:val="005D381E"/>
    <w:rsid w:val="005D4149"/>
    <w:rsid w:val="005D61DE"/>
    <w:rsid w:val="005D7E4A"/>
    <w:rsid w:val="005E21B9"/>
    <w:rsid w:val="005E27C5"/>
    <w:rsid w:val="005E2DD4"/>
    <w:rsid w:val="005E3BA0"/>
    <w:rsid w:val="005E3C55"/>
    <w:rsid w:val="005F0AAD"/>
    <w:rsid w:val="005F2DC2"/>
    <w:rsid w:val="005F373B"/>
    <w:rsid w:val="006030E6"/>
    <w:rsid w:val="00607EF5"/>
    <w:rsid w:val="00610B5B"/>
    <w:rsid w:val="0061377F"/>
    <w:rsid w:val="00615EAB"/>
    <w:rsid w:val="00617DFE"/>
    <w:rsid w:val="00617E26"/>
    <w:rsid w:val="006225CA"/>
    <w:rsid w:val="006225CB"/>
    <w:rsid w:val="006252A4"/>
    <w:rsid w:val="00625614"/>
    <w:rsid w:val="00627AF4"/>
    <w:rsid w:val="006310C2"/>
    <w:rsid w:val="006350B3"/>
    <w:rsid w:val="00635233"/>
    <w:rsid w:val="00636787"/>
    <w:rsid w:val="00637A9C"/>
    <w:rsid w:val="00643C85"/>
    <w:rsid w:val="00644F4A"/>
    <w:rsid w:val="00653395"/>
    <w:rsid w:val="00654E83"/>
    <w:rsid w:val="00657BDE"/>
    <w:rsid w:val="00661E72"/>
    <w:rsid w:val="0066205F"/>
    <w:rsid w:val="00662A7E"/>
    <w:rsid w:val="00665219"/>
    <w:rsid w:val="006655A3"/>
    <w:rsid w:val="00665A37"/>
    <w:rsid w:val="00665EF6"/>
    <w:rsid w:val="0067084F"/>
    <w:rsid w:val="00670BB7"/>
    <w:rsid w:val="00680408"/>
    <w:rsid w:val="006805F0"/>
    <w:rsid w:val="00681301"/>
    <w:rsid w:val="00687A7E"/>
    <w:rsid w:val="00691FB3"/>
    <w:rsid w:val="00694397"/>
    <w:rsid w:val="00694B2C"/>
    <w:rsid w:val="006969B3"/>
    <w:rsid w:val="00696C25"/>
    <w:rsid w:val="00696EA4"/>
    <w:rsid w:val="00696EA8"/>
    <w:rsid w:val="006A0BA7"/>
    <w:rsid w:val="006A1B5E"/>
    <w:rsid w:val="006A2D89"/>
    <w:rsid w:val="006A496A"/>
    <w:rsid w:val="006B2BB7"/>
    <w:rsid w:val="006B3FB3"/>
    <w:rsid w:val="006C0B42"/>
    <w:rsid w:val="006C124E"/>
    <w:rsid w:val="006C16A2"/>
    <w:rsid w:val="006C2A37"/>
    <w:rsid w:val="006C6575"/>
    <w:rsid w:val="006D023C"/>
    <w:rsid w:val="006D17A8"/>
    <w:rsid w:val="006D51A4"/>
    <w:rsid w:val="006D52CE"/>
    <w:rsid w:val="006D7B08"/>
    <w:rsid w:val="006E0DE2"/>
    <w:rsid w:val="006E64BD"/>
    <w:rsid w:val="006F18F4"/>
    <w:rsid w:val="006F275C"/>
    <w:rsid w:val="006F3A0A"/>
    <w:rsid w:val="00700D64"/>
    <w:rsid w:val="007017EC"/>
    <w:rsid w:val="00703618"/>
    <w:rsid w:val="00704FF1"/>
    <w:rsid w:val="00706345"/>
    <w:rsid w:val="00707318"/>
    <w:rsid w:val="00710837"/>
    <w:rsid w:val="00713107"/>
    <w:rsid w:val="00715A3B"/>
    <w:rsid w:val="00717B6F"/>
    <w:rsid w:val="0072127B"/>
    <w:rsid w:val="00721F12"/>
    <w:rsid w:val="00722A58"/>
    <w:rsid w:val="00723CEF"/>
    <w:rsid w:val="00727260"/>
    <w:rsid w:val="0072753F"/>
    <w:rsid w:val="00727609"/>
    <w:rsid w:val="00730539"/>
    <w:rsid w:val="007324CA"/>
    <w:rsid w:val="007324E5"/>
    <w:rsid w:val="00734587"/>
    <w:rsid w:val="00734ADF"/>
    <w:rsid w:val="007355AC"/>
    <w:rsid w:val="00735A06"/>
    <w:rsid w:val="00736782"/>
    <w:rsid w:val="00744313"/>
    <w:rsid w:val="00745FCF"/>
    <w:rsid w:val="0074646D"/>
    <w:rsid w:val="00747CB4"/>
    <w:rsid w:val="00750EE1"/>
    <w:rsid w:val="00752FAA"/>
    <w:rsid w:val="00753ED3"/>
    <w:rsid w:val="00757AE3"/>
    <w:rsid w:val="00760CFC"/>
    <w:rsid w:val="0076194B"/>
    <w:rsid w:val="00762AD2"/>
    <w:rsid w:val="00762C2E"/>
    <w:rsid w:val="0076618F"/>
    <w:rsid w:val="0077052A"/>
    <w:rsid w:val="00774781"/>
    <w:rsid w:val="00775672"/>
    <w:rsid w:val="00775EEC"/>
    <w:rsid w:val="007764AD"/>
    <w:rsid w:val="00777194"/>
    <w:rsid w:val="00786A82"/>
    <w:rsid w:val="00792C37"/>
    <w:rsid w:val="0079680D"/>
    <w:rsid w:val="00796822"/>
    <w:rsid w:val="00796AA4"/>
    <w:rsid w:val="00796F7D"/>
    <w:rsid w:val="00797692"/>
    <w:rsid w:val="007A0BDB"/>
    <w:rsid w:val="007A22A0"/>
    <w:rsid w:val="007A24AA"/>
    <w:rsid w:val="007A2B26"/>
    <w:rsid w:val="007A39D6"/>
    <w:rsid w:val="007A526E"/>
    <w:rsid w:val="007A5D7E"/>
    <w:rsid w:val="007A6560"/>
    <w:rsid w:val="007B0BFC"/>
    <w:rsid w:val="007B0EE1"/>
    <w:rsid w:val="007B1A5E"/>
    <w:rsid w:val="007B1E03"/>
    <w:rsid w:val="007B381B"/>
    <w:rsid w:val="007B3F1E"/>
    <w:rsid w:val="007B501E"/>
    <w:rsid w:val="007B7DB1"/>
    <w:rsid w:val="007C1A0B"/>
    <w:rsid w:val="007C1A5D"/>
    <w:rsid w:val="007C44B2"/>
    <w:rsid w:val="007C4B52"/>
    <w:rsid w:val="007C5F6C"/>
    <w:rsid w:val="007C6F15"/>
    <w:rsid w:val="007C7C46"/>
    <w:rsid w:val="007D0EDE"/>
    <w:rsid w:val="007D10CB"/>
    <w:rsid w:val="007D33BB"/>
    <w:rsid w:val="007D490C"/>
    <w:rsid w:val="007D5EC6"/>
    <w:rsid w:val="007D63E2"/>
    <w:rsid w:val="007E04D8"/>
    <w:rsid w:val="007E1940"/>
    <w:rsid w:val="007E2C41"/>
    <w:rsid w:val="007E2EC1"/>
    <w:rsid w:val="007E67E0"/>
    <w:rsid w:val="007E7F51"/>
    <w:rsid w:val="007F00BB"/>
    <w:rsid w:val="007F3F83"/>
    <w:rsid w:val="007F4615"/>
    <w:rsid w:val="007F7DAC"/>
    <w:rsid w:val="00800B73"/>
    <w:rsid w:val="00802C37"/>
    <w:rsid w:val="008051F7"/>
    <w:rsid w:val="00805FA0"/>
    <w:rsid w:val="00806246"/>
    <w:rsid w:val="0080648A"/>
    <w:rsid w:val="008076F3"/>
    <w:rsid w:val="00812F21"/>
    <w:rsid w:val="008130C5"/>
    <w:rsid w:val="008136A6"/>
    <w:rsid w:val="008151B6"/>
    <w:rsid w:val="008157D1"/>
    <w:rsid w:val="008215DB"/>
    <w:rsid w:val="00823F7D"/>
    <w:rsid w:val="008263C7"/>
    <w:rsid w:val="00831557"/>
    <w:rsid w:val="00831FA9"/>
    <w:rsid w:val="008321F9"/>
    <w:rsid w:val="00836772"/>
    <w:rsid w:val="00840116"/>
    <w:rsid w:val="00840179"/>
    <w:rsid w:val="00843B28"/>
    <w:rsid w:val="00845F88"/>
    <w:rsid w:val="00846932"/>
    <w:rsid w:val="00846F68"/>
    <w:rsid w:val="008504E8"/>
    <w:rsid w:val="008507C8"/>
    <w:rsid w:val="00850E40"/>
    <w:rsid w:val="00852643"/>
    <w:rsid w:val="00854A23"/>
    <w:rsid w:val="00854C78"/>
    <w:rsid w:val="00856543"/>
    <w:rsid w:val="00856575"/>
    <w:rsid w:val="00863FA0"/>
    <w:rsid w:val="0086421C"/>
    <w:rsid w:val="008650FB"/>
    <w:rsid w:val="00865AE1"/>
    <w:rsid w:val="00865EBF"/>
    <w:rsid w:val="00866FF0"/>
    <w:rsid w:val="0086710B"/>
    <w:rsid w:val="008679A0"/>
    <w:rsid w:val="00867B8C"/>
    <w:rsid w:val="00867ECF"/>
    <w:rsid w:val="0087156D"/>
    <w:rsid w:val="00873F3B"/>
    <w:rsid w:val="00874374"/>
    <w:rsid w:val="0087473A"/>
    <w:rsid w:val="00874BD5"/>
    <w:rsid w:val="00875448"/>
    <w:rsid w:val="00875FF3"/>
    <w:rsid w:val="00876C33"/>
    <w:rsid w:val="00880ACA"/>
    <w:rsid w:val="0088110D"/>
    <w:rsid w:val="0088166E"/>
    <w:rsid w:val="008824FE"/>
    <w:rsid w:val="008864BC"/>
    <w:rsid w:val="00886897"/>
    <w:rsid w:val="00886E91"/>
    <w:rsid w:val="008907FA"/>
    <w:rsid w:val="0089568A"/>
    <w:rsid w:val="008967A9"/>
    <w:rsid w:val="008A2B37"/>
    <w:rsid w:val="008A3BDA"/>
    <w:rsid w:val="008A4D65"/>
    <w:rsid w:val="008A6B3E"/>
    <w:rsid w:val="008B1196"/>
    <w:rsid w:val="008B1768"/>
    <w:rsid w:val="008B2939"/>
    <w:rsid w:val="008B36F1"/>
    <w:rsid w:val="008B5E8B"/>
    <w:rsid w:val="008C00FB"/>
    <w:rsid w:val="008C20CB"/>
    <w:rsid w:val="008C2611"/>
    <w:rsid w:val="008C32AA"/>
    <w:rsid w:val="008C6913"/>
    <w:rsid w:val="008C7A65"/>
    <w:rsid w:val="008D2C46"/>
    <w:rsid w:val="008D2F19"/>
    <w:rsid w:val="008D41ED"/>
    <w:rsid w:val="008E0330"/>
    <w:rsid w:val="008E1EE3"/>
    <w:rsid w:val="008F12CC"/>
    <w:rsid w:val="008F572F"/>
    <w:rsid w:val="008F6685"/>
    <w:rsid w:val="009027EB"/>
    <w:rsid w:val="00902BF9"/>
    <w:rsid w:val="00905FC9"/>
    <w:rsid w:val="0090651C"/>
    <w:rsid w:val="00906FB0"/>
    <w:rsid w:val="009132E9"/>
    <w:rsid w:val="00914DA1"/>
    <w:rsid w:val="009243AD"/>
    <w:rsid w:val="009254FD"/>
    <w:rsid w:val="0092680F"/>
    <w:rsid w:val="00927C1D"/>
    <w:rsid w:val="00930114"/>
    <w:rsid w:val="00934284"/>
    <w:rsid w:val="00936B69"/>
    <w:rsid w:val="0093706C"/>
    <w:rsid w:val="009379BE"/>
    <w:rsid w:val="00937A21"/>
    <w:rsid w:val="0094095E"/>
    <w:rsid w:val="00940F45"/>
    <w:rsid w:val="00941959"/>
    <w:rsid w:val="0094329C"/>
    <w:rsid w:val="0094388B"/>
    <w:rsid w:val="00944649"/>
    <w:rsid w:val="00945996"/>
    <w:rsid w:val="00945E13"/>
    <w:rsid w:val="00945F0B"/>
    <w:rsid w:val="00947715"/>
    <w:rsid w:val="00947755"/>
    <w:rsid w:val="009502EA"/>
    <w:rsid w:val="00950E7A"/>
    <w:rsid w:val="009533DB"/>
    <w:rsid w:val="00955B69"/>
    <w:rsid w:val="00971579"/>
    <w:rsid w:val="00971F24"/>
    <w:rsid w:val="00971F78"/>
    <w:rsid w:val="009721D3"/>
    <w:rsid w:val="00972BBC"/>
    <w:rsid w:val="00973798"/>
    <w:rsid w:val="00976A0F"/>
    <w:rsid w:val="00983AAA"/>
    <w:rsid w:val="009841F9"/>
    <w:rsid w:val="00985578"/>
    <w:rsid w:val="00991D71"/>
    <w:rsid w:val="00995C69"/>
    <w:rsid w:val="009A020F"/>
    <w:rsid w:val="009A1ABD"/>
    <w:rsid w:val="009A1BF7"/>
    <w:rsid w:val="009B2C39"/>
    <w:rsid w:val="009B312C"/>
    <w:rsid w:val="009B7983"/>
    <w:rsid w:val="009C0050"/>
    <w:rsid w:val="009C3DDE"/>
    <w:rsid w:val="009C6619"/>
    <w:rsid w:val="009C787E"/>
    <w:rsid w:val="009D0603"/>
    <w:rsid w:val="009D1D38"/>
    <w:rsid w:val="009D3685"/>
    <w:rsid w:val="009D54D7"/>
    <w:rsid w:val="009D5B84"/>
    <w:rsid w:val="009D6596"/>
    <w:rsid w:val="009D760C"/>
    <w:rsid w:val="009E0F5A"/>
    <w:rsid w:val="009E2DA0"/>
    <w:rsid w:val="009E3361"/>
    <w:rsid w:val="009E3518"/>
    <w:rsid w:val="009E4B41"/>
    <w:rsid w:val="009E57EB"/>
    <w:rsid w:val="009E616D"/>
    <w:rsid w:val="009E7FBE"/>
    <w:rsid w:val="009F3CD7"/>
    <w:rsid w:val="009F415E"/>
    <w:rsid w:val="009F7E4C"/>
    <w:rsid w:val="00A00EDF"/>
    <w:rsid w:val="00A016B9"/>
    <w:rsid w:val="00A02C37"/>
    <w:rsid w:val="00A070FB"/>
    <w:rsid w:val="00A16240"/>
    <w:rsid w:val="00A2058A"/>
    <w:rsid w:val="00A21ADF"/>
    <w:rsid w:val="00A228F6"/>
    <w:rsid w:val="00A236AA"/>
    <w:rsid w:val="00A26E70"/>
    <w:rsid w:val="00A279ED"/>
    <w:rsid w:val="00A3013B"/>
    <w:rsid w:val="00A323D3"/>
    <w:rsid w:val="00A323FB"/>
    <w:rsid w:val="00A328A2"/>
    <w:rsid w:val="00A3485D"/>
    <w:rsid w:val="00A34B38"/>
    <w:rsid w:val="00A4077B"/>
    <w:rsid w:val="00A41142"/>
    <w:rsid w:val="00A42202"/>
    <w:rsid w:val="00A466DC"/>
    <w:rsid w:val="00A510E8"/>
    <w:rsid w:val="00A533DE"/>
    <w:rsid w:val="00A533F4"/>
    <w:rsid w:val="00A534F5"/>
    <w:rsid w:val="00A55912"/>
    <w:rsid w:val="00A56016"/>
    <w:rsid w:val="00A567AF"/>
    <w:rsid w:val="00A568FA"/>
    <w:rsid w:val="00A607C6"/>
    <w:rsid w:val="00A61F12"/>
    <w:rsid w:val="00A6233E"/>
    <w:rsid w:val="00A63E67"/>
    <w:rsid w:val="00A6467B"/>
    <w:rsid w:val="00A71A33"/>
    <w:rsid w:val="00A71E53"/>
    <w:rsid w:val="00A722CF"/>
    <w:rsid w:val="00A72675"/>
    <w:rsid w:val="00A72864"/>
    <w:rsid w:val="00A728C7"/>
    <w:rsid w:val="00A72A1C"/>
    <w:rsid w:val="00A73620"/>
    <w:rsid w:val="00A749A2"/>
    <w:rsid w:val="00A80887"/>
    <w:rsid w:val="00A81316"/>
    <w:rsid w:val="00A82D69"/>
    <w:rsid w:val="00A83316"/>
    <w:rsid w:val="00A83EB9"/>
    <w:rsid w:val="00A90720"/>
    <w:rsid w:val="00A92CD8"/>
    <w:rsid w:val="00A935FC"/>
    <w:rsid w:val="00A9475C"/>
    <w:rsid w:val="00A95A48"/>
    <w:rsid w:val="00A95C23"/>
    <w:rsid w:val="00AA1A3C"/>
    <w:rsid w:val="00AA335A"/>
    <w:rsid w:val="00AA46E1"/>
    <w:rsid w:val="00AA528C"/>
    <w:rsid w:val="00AB46BB"/>
    <w:rsid w:val="00AB5142"/>
    <w:rsid w:val="00AB5DC6"/>
    <w:rsid w:val="00AC2192"/>
    <w:rsid w:val="00AD4A82"/>
    <w:rsid w:val="00AD5B7B"/>
    <w:rsid w:val="00AD689D"/>
    <w:rsid w:val="00AE0C38"/>
    <w:rsid w:val="00AF1CA9"/>
    <w:rsid w:val="00AF1F26"/>
    <w:rsid w:val="00AF297A"/>
    <w:rsid w:val="00AF5205"/>
    <w:rsid w:val="00AF58AA"/>
    <w:rsid w:val="00B00487"/>
    <w:rsid w:val="00B006A8"/>
    <w:rsid w:val="00B04464"/>
    <w:rsid w:val="00B05AE2"/>
    <w:rsid w:val="00B10AF1"/>
    <w:rsid w:val="00B12EF5"/>
    <w:rsid w:val="00B13CDF"/>
    <w:rsid w:val="00B1466B"/>
    <w:rsid w:val="00B148DE"/>
    <w:rsid w:val="00B16426"/>
    <w:rsid w:val="00B17ACD"/>
    <w:rsid w:val="00B2011A"/>
    <w:rsid w:val="00B224D7"/>
    <w:rsid w:val="00B22F73"/>
    <w:rsid w:val="00B255E7"/>
    <w:rsid w:val="00B2703D"/>
    <w:rsid w:val="00B30175"/>
    <w:rsid w:val="00B3024C"/>
    <w:rsid w:val="00B30556"/>
    <w:rsid w:val="00B3531C"/>
    <w:rsid w:val="00B356AE"/>
    <w:rsid w:val="00B35F21"/>
    <w:rsid w:val="00B420FA"/>
    <w:rsid w:val="00B454AC"/>
    <w:rsid w:val="00B46C48"/>
    <w:rsid w:val="00B5547D"/>
    <w:rsid w:val="00B56BE3"/>
    <w:rsid w:val="00B61655"/>
    <w:rsid w:val="00B62805"/>
    <w:rsid w:val="00B6684A"/>
    <w:rsid w:val="00B672F8"/>
    <w:rsid w:val="00B67817"/>
    <w:rsid w:val="00B71984"/>
    <w:rsid w:val="00B7211C"/>
    <w:rsid w:val="00B72B4B"/>
    <w:rsid w:val="00B73101"/>
    <w:rsid w:val="00B7422F"/>
    <w:rsid w:val="00B7666F"/>
    <w:rsid w:val="00B8151B"/>
    <w:rsid w:val="00B84F33"/>
    <w:rsid w:val="00B862BF"/>
    <w:rsid w:val="00B87C73"/>
    <w:rsid w:val="00B917E3"/>
    <w:rsid w:val="00B917F6"/>
    <w:rsid w:val="00B9298E"/>
    <w:rsid w:val="00B94829"/>
    <w:rsid w:val="00B97197"/>
    <w:rsid w:val="00BA097B"/>
    <w:rsid w:val="00BA2054"/>
    <w:rsid w:val="00BA48F5"/>
    <w:rsid w:val="00BA4D96"/>
    <w:rsid w:val="00BA55ED"/>
    <w:rsid w:val="00BA56E9"/>
    <w:rsid w:val="00BA5E4B"/>
    <w:rsid w:val="00BA79E7"/>
    <w:rsid w:val="00BB13E6"/>
    <w:rsid w:val="00BB3E57"/>
    <w:rsid w:val="00BB3E9C"/>
    <w:rsid w:val="00BB418E"/>
    <w:rsid w:val="00BB5EB3"/>
    <w:rsid w:val="00BC5051"/>
    <w:rsid w:val="00BC5310"/>
    <w:rsid w:val="00BC5D1F"/>
    <w:rsid w:val="00BC672F"/>
    <w:rsid w:val="00BD1E4C"/>
    <w:rsid w:val="00BD33F6"/>
    <w:rsid w:val="00BD432B"/>
    <w:rsid w:val="00BD584A"/>
    <w:rsid w:val="00BD6DC6"/>
    <w:rsid w:val="00BE0155"/>
    <w:rsid w:val="00BE20F5"/>
    <w:rsid w:val="00BE27A3"/>
    <w:rsid w:val="00BE2CDE"/>
    <w:rsid w:val="00BE69C0"/>
    <w:rsid w:val="00BF3DA7"/>
    <w:rsid w:val="00BF4461"/>
    <w:rsid w:val="00BF5246"/>
    <w:rsid w:val="00BF7EA5"/>
    <w:rsid w:val="00C00389"/>
    <w:rsid w:val="00C02469"/>
    <w:rsid w:val="00C037AB"/>
    <w:rsid w:val="00C040E4"/>
    <w:rsid w:val="00C04383"/>
    <w:rsid w:val="00C06744"/>
    <w:rsid w:val="00C06E4D"/>
    <w:rsid w:val="00C07F65"/>
    <w:rsid w:val="00C107EA"/>
    <w:rsid w:val="00C15CEE"/>
    <w:rsid w:val="00C177EA"/>
    <w:rsid w:val="00C2058F"/>
    <w:rsid w:val="00C20EAB"/>
    <w:rsid w:val="00C215A4"/>
    <w:rsid w:val="00C2639D"/>
    <w:rsid w:val="00C26835"/>
    <w:rsid w:val="00C26D02"/>
    <w:rsid w:val="00C27AFC"/>
    <w:rsid w:val="00C31DAD"/>
    <w:rsid w:val="00C3394B"/>
    <w:rsid w:val="00C3520C"/>
    <w:rsid w:val="00C405FF"/>
    <w:rsid w:val="00C41007"/>
    <w:rsid w:val="00C41197"/>
    <w:rsid w:val="00C428BB"/>
    <w:rsid w:val="00C45047"/>
    <w:rsid w:val="00C45DD3"/>
    <w:rsid w:val="00C47862"/>
    <w:rsid w:val="00C50E4F"/>
    <w:rsid w:val="00C513A3"/>
    <w:rsid w:val="00C5650C"/>
    <w:rsid w:val="00C5711F"/>
    <w:rsid w:val="00C572A4"/>
    <w:rsid w:val="00C60797"/>
    <w:rsid w:val="00C6219C"/>
    <w:rsid w:val="00C628D3"/>
    <w:rsid w:val="00C727E9"/>
    <w:rsid w:val="00C74333"/>
    <w:rsid w:val="00C750F6"/>
    <w:rsid w:val="00C75690"/>
    <w:rsid w:val="00C762CA"/>
    <w:rsid w:val="00C80250"/>
    <w:rsid w:val="00C814EE"/>
    <w:rsid w:val="00C838F8"/>
    <w:rsid w:val="00C8391C"/>
    <w:rsid w:val="00C83A8A"/>
    <w:rsid w:val="00C84B10"/>
    <w:rsid w:val="00C8619A"/>
    <w:rsid w:val="00C86540"/>
    <w:rsid w:val="00C91566"/>
    <w:rsid w:val="00C94095"/>
    <w:rsid w:val="00C97FE0"/>
    <w:rsid w:val="00CA0EFC"/>
    <w:rsid w:val="00CA1998"/>
    <w:rsid w:val="00CA393B"/>
    <w:rsid w:val="00CA5BBC"/>
    <w:rsid w:val="00CA6C6A"/>
    <w:rsid w:val="00CA79AB"/>
    <w:rsid w:val="00CB1286"/>
    <w:rsid w:val="00CB12F3"/>
    <w:rsid w:val="00CB1605"/>
    <w:rsid w:val="00CB478E"/>
    <w:rsid w:val="00CB682E"/>
    <w:rsid w:val="00CC025A"/>
    <w:rsid w:val="00CC0B79"/>
    <w:rsid w:val="00CC2FC4"/>
    <w:rsid w:val="00CC4373"/>
    <w:rsid w:val="00CC440A"/>
    <w:rsid w:val="00CC7214"/>
    <w:rsid w:val="00CD1E3A"/>
    <w:rsid w:val="00CD48AE"/>
    <w:rsid w:val="00CD4BCF"/>
    <w:rsid w:val="00CD59B9"/>
    <w:rsid w:val="00CE1B3A"/>
    <w:rsid w:val="00CE2BEC"/>
    <w:rsid w:val="00CE2DC9"/>
    <w:rsid w:val="00CE5557"/>
    <w:rsid w:val="00CE5BD3"/>
    <w:rsid w:val="00CE6855"/>
    <w:rsid w:val="00CF0422"/>
    <w:rsid w:val="00CF0D26"/>
    <w:rsid w:val="00CF1438"/>
    <w:rsid w:val="00CF27D4"/>
    <w:rsid w:val="00CF3017"/>
    <w:rsid w:val="00CF5085"/>
    <w:rsid w:val="00CF5628"/>
    <w:rsid w:val="00CF67B1"/>
    <w:rsid w:val="00CF7E0D"/>
    <w:rsid w:val="00CF7FA8"/>
    <w:rsid w:val="00D02268"/>
    <w:rsid w:val="00D048D5"/>
    <w:rsid w:val="00D110C8"/>
    <w:rsid w:val="00D11D90"/>
    <w:rsid w:val="00D1214C"/>
    <w:rsid w:val="00D13414"/>
    <w:rsid w:val="00D13FDC"/>
    <w:rsid w:val="00D155A9"/>
    <w:rsid w:val="00D16079"/>
    <w:rsid w:val="00D20AD0"/>
    <w:rsid w:val="00D2660D"/>
    <w:rsid w:val="00D2783A"/>
    <w:rsid w:val="00D3133F"/>
    <w:rsid w:val="00D32EE9"/>
    <w:rsid w:val="00D3422B"/>
    <w:rsid w:val="00D342F1"/>
    <w:rsid w:val="00D34FAE"/>
    <w:rsid w:val="00D370E2"/>
    <w:rsid w:val="00D411E4"/>
    <w:rsid w:val="00D43582"/>
    <w:rsid w:val="00D43C88"/>
    <w:rsid w:val="00D47C4C"/>
    <w:rsid w:val="00D47DAB"/>
    <w:rsid w:val="00D50AA4"/>
    <w:rsid w:val="00D50AE4"/>
    <w:rsid w:val="00D51EEA"/>
    <w:rsid w:val="00D523EE"/>
    <w:rsid w:val="00D52802"/>
    <w:rsid w:val="00D53E70"/>
    <w:rsid w:val="00D60D00"/>
    <w:rsid w:val="00D61145"/>
    <w:rsid w:val="00D6284F"/>
    <w:rsid w:val="00D62F27"/>
    <w:rsid w:val="00D63440"/>
    <w:rsid w:val="00D635CC"/>
    <w:rsid w:val="00D6395E"/>
    <w:rsid w:val="00D6449C"/>
    <w:rsid w:val="00D64AC4"/>
    <w:rsid w:val="00D65E6C"/>
    <w:rsid w:val="00D66C09"/>
    <w:rsid w:val="00D709AC"/>
    <w:rsid w:val="00D713D4"/>
    <w:rsid w:val="00D71F23"/>
    <w:rsid w:val="00D7387B"/>
    <w:rsid w:val="00D73BC0"/>
    <w:rsid w:val="00D746CD"/>
    <w:rsid w:val="00D80A6D"/>
    <w:rsid w:val="00D80FB7"/>
    <w:rsid w:val="00D872BD"/>
    <w:rsid w:val="00D946CE"/>
    <w:rsid w:val="00D96282"/>
    <w:rsid w:val="00D96808"/>
    <w:rsid w:val="00DA1AC9"/>
    <w:rsid w:val="00DA3329"/>
    <w:rsid w:val="00DA46F9"/>
    <w:rsid w:val="00DA5697"/>
    <w:rsid w:val="00DB3868"/>
    <w:rsid w:val="00DB53E5"/>
    <w:rsid w:val="00DB75C3"/>
    <w:rsid w:val="00DC1BF2"/>
    <w:rsid w:val="00DC4F70"/>
    <w:rsid w:val="00DC4FA8"/>
    <w:rsid w:val="00DD2144"/>
    <w:rsid w:val="00DD7968"/>
    <w:rsid w:val="00DD796F"/>
    <w:rsid w:val="00DD7EF2"/>
    <w:rsid w:val="00DE1924"/>
    <w:rsid w:val="00DE55D2"/>
    <w:rsid w:val="00DF1CB5"/>
    <w:rsid w:val="00DF6599"/>
    <w:rsid w:val="00E019F1"/>
    <w:rsid w:val="00E023A5"/>
    <w:rsid w:val="00E05F88"/>
    <w:rsid w:val="00E1101D"/>
    <w:rsid w:val="00E14A73"/>
    <w:rsid w:val="00E20018"/>
    <w:rsid w:val="00E217DB"/>
    <w:rsid w:val="00E22861"/>
    <w:rsid w:val="00E230BF"/>
    <w:rsid w:val="00E23E13"/>
    <w:rsid w:val="00E26EF1"/>
    <w:rsid w:val="00E31029"/>
    <w:rsid w:val="00E340D6"/>
    <w:rsid w:val="00E3432C"/>
    <w:rsid w:val="00E34750"/>
    <w:rsid w:val="00E360C3"/>
    <w:rsid w:val="00E37749"/>
    <w:rsid w:val="00E411FB"/>
    <w:rsid w:val="00E42417"/>
    <w:rsid w:val="00E44247"/>
    <w:rsid w:val="00E446F0"/>
    <w:rsid w:val="00E52344"/>
    <w:rsid w:val="00E5269F"/>
    <w:rsid w:val="00E558B7"/>
    <w:rsid w:val="00E56A34"/>
    <w:rsid w:val="00E57892"/>
    <w:rsid w:val="00E60251"/>
    <w:rsid w:val="00E60A34"/>
    <w:rsid w:val="00E617C4"/>
    <w:rsid w:val="00E64929"/>
    <w:rsid w:val="00E65D7D"/>
    <w:rsid w:val="00E67030"/>
    <w:rsid w:val="00E70FAB"/>
    <w:rsid w:val="00E73E7C"/>
    <w:rsid w:val="00E743EC"/>
    <w:rsid w:val="00E74AB3"/>
    <w:rsid w:val="00E74EF3"/>
    <w:rsid w:val="00E76EE0"/>
    <w:rsid w:val="00E83C11"/>
    <w:rsid w:val="00E85629"/>
    <w:rsid w:val="00E86244"/>
    <w:rsid w:val="00E90A3E"/>
    <w:rsid w:val="00E9111F"/>
    <w:rsid w:val="00E96299"/>
    <w:rsid w:val="00EA2919"/>
    <w:rsid w:val="00EA3875"/>
    <w:rsid w:val="00EA4526"/>
    <w:rsid w:val="00EA490F"/>
    <w:rsid w:val="00EA4D82"/>
    <w:rsid w:val="00EA53AF"/>
    <w:rsid w:val="00EA55FB"/>
    <w:rsid w:val="00EA6A4E"/>
    <w:rsid w:val="00EA6ADD"/>
    <w:rsid w:val="00EA7CA6"/>
    <w:rsid w:val="00EB01BF"/>
    <w:rsid w:val="00EB4E25"/>
    <w:rsid w:val="00EB4F2E"/>
    <w:rsid w:val="00EB703A"/>
    <w:rsid w:val="00EC0625"/>
    <w:rsid w:val="00EC17ED"/>
    <w:rsid w:val="00EC2769"/>
    <w:rsid w:val="00EC3B18"/>
    <w:rsid w:val="00EC43E9"/>
    <w:rsid w:val="00EC78FD"/>
    <w:rsid w:val="00ED08BD"/>
    <w:rsid w:val="00ED0935"/>
    <w:rsid w:val="00ED4060"/>
    <w:rsid w:val="00ED4A11"/>
    <w:rsid w:val="00ED4B80"/>
    <w:rsid w:val="00ED6599"/>
    <w:rsid w:val="00ED677E"/>
    <w:rsid w:val="00EE0CB7"/>
    <w:rsid w:val="00EE3B28"/>
    <w:rsid w:val="00EE443F"/>
    <w:rsid w:val="00EF2C52"/>
    <w:rsid w:val="00EF5AE5"/>
    <w:rsid w:val="00EF6B3F"/>
    <w:rsid w:val="00EF7AE2"/>
    <w:rsid w:val="00F00987"/>
    <w:rsid w:val="00F00E42"/>
    <w:rsid w:val="00F0241A"/>
    <w:rsid w:val="00F10597"/>
    <w:rsid w:val="00F11906"/>
    <w:rsid w:val="00F143A4"/>
    <w:rsid w:val="00F200BA"/>
    <w:rsid w:val="00F210F7"/>
    <w:rsid w:val="00F22A1E"/>
    <w:rsid w:val="00F23552"/>
    <w:rsid w:val="00F25222"/>
    <w:rsid w:val="00F26FBD"/>
    <w:rsid w:val="00F27613"/>
    <w:rsid w:val="00F27ADA"/>
    <w:rsid w:val="00F307B8"/>
    <w:rsid w:val="00F34C54"/>
    <w:rsid w:val="00F358DC"/>
    <w:rsid w:val="00F365AE"/>
    <w:rsid w:val="00F40A3B"/>
    <w:rsid w:val="00F41096"/>
    <w:rsid w:val="00F447C0"/>
    <w:rsid w:val="00F44AE3"/>
    <w:rsid w:val="00F460F4"/>
    <w:rsid w:val="00F50567"/>
    <w:rsid w:val="00F50C88"/>
    <w:rsid w:val="00F50D15"/>
    <w:rsid w:val="00F51896"/>
    <w:rsid w:val="00F528F4"/>
    <w:rsid w:val="00F549B4"/>
    <w:rsid w:val="00F57488"/>
    <w:rsid w:val="00F60212"/>
    <w:rsid w:val="00F60F8E"/>
    <w:rsid w:val="00F61397"/>
    <w:rsid w:val="00F6376E"/>
    <w:rsid w:val="00F64FDA"/>
    <w:rsid w:val="00F662CF"/>
    <w:rsid w:val="00F66949"/>
    <w:rsid w:val="00F66D62"/>
    <w:rsid w:val="00F72822"/>
    <w:rsid w:val="00F743F5"/>
    <w:rsid w:val="00F747E0"/>
    <w:rsid w:val="00F74B98"/>
    <w:rsid w:val="00F750F4"/>
    <w:rsid w:val="00F771A3"/>
    <w:rsid w:val="00F77445"/>
    <w:rsid w:val="00F80C02"/>
    <w:rsid w:val="00F81FBB"/>
    <w:rsid w:val="00F873B4"/>
    <w:rsid w:val="00F97989"/>
    <w:rsid w:val="00FA78D0"/>
    <w:rsid w:val="00FA79F4"/>
    <w:rsid w:val="00FB04DC"/>
    <w:rsid w:val="00FB066D"/>
    <w:rsid w:val="00FB1A40"/>
    <w:rsid w:val="00FB5522"/>
    <w:rsid w:val="00FC6B15"/>
    <w:rsid w:val="00FD19D4"/>
    <w:rsid w:val="00FD2234"/>
    <w:rsid w:val="00FD2F1F"/>
    <w:rsid w:val="00FD2FF4"/>
    <w:rsid w:val="00FD3C4A"/>
    <w:rsid w:val="00FD5D49"/>
    <w:rsid w:val="00FD66F0"/>
    <w:rsid w:val="00FE0E14"/>
    <w:rsid w:val="00FE1000"/>
    <w:rsid w:val="00FE1DBF"/>
    <w:rsid w:val="00FE2053"/>
    <w:rsid w:val="00FE3021"/>
    <w:rsid w:val="00FE41D3"/>
    <w:rsid w:val="00FE4ABB"/>
    <w:rsid w:val="00FE7A29"/>
    <w:rsid w:val="00FF07E6"/>
    <w:rsid w:val="00FF0B9C"/>
    <w:rsid w:val="00FF1232"/>
    <w:rsid w:val="00FF12FD"/>
    <w:rsid w:val="00FF35A4"/>
    <w:rsid w:val="00FF5086"/>
    <w:rsid w:val="00FF5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08B3D16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615EAB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CE5557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CE5557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D611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teraturverzeichnis1">
    <w:name w:val="Literaturverzeichnis1"/>
    <w:basedOn w:val="Standard"/>
    <w:rsid w:val="00E23E13"/>
    <w:pPr>
      <w:tabs>
        <w:tab w:val="left" w:pos="380"/>
      </w:tabs>
      <w:spacing w:after="240"/>
      <w:ind w:left="384" w:hanging="384"/>
    </w:pPr>
    <w:rPr>
      <w:b/>
      <w:sz w:val="22"/>
      <w:szCs w:val="22"/>
      <w:lang w:val="en-US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2D6AD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2D6AD4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D6AD4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D6AD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D6AD4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D6AD4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D6AD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90D5C"/>
    <w:pPr>
      <w:autoSpaceDE w:val="0"/>
      <w:autoSpaceDN w:val="0"/>
      <w:adjustRightInd w:val="0"/>
    </w:pPr>
    <w:rPr>
      <w:rFonts w:ascii="Arial" w:eastAsiaTheme="minorHAnsi" w:hAnsi="Arial" w:cs="Arial"/>
      <w:color w:val="000000"/>
      <w:lang w:val="de-CH" w:eastAsia="en-US"/>
    </w:rPr>
  </w:style>
  <w:style w:type="paragraph" w:styleId="berarbeitung">
    <w:name w:val="Revision"/>
    <w:hidden/>
    <w:uiPriority w:val="99"/>
    <w:semiHidden/>
    <w:rsid w:val="00D709A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615EAB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CE5557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CE5557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D611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teraturverzeichnis1">
    <w:name w:val="Literaturverzeichnis1"/>
    <w:basedOn w:val="Standard"/>
    <w:rsid w:val="00E23E13"/>
    <w:pPr>
      <w:tabs>
        <w:tab w:val="left" w:pos="380"/>
      </w:tabs>
      <w:spacing w:after="240"/>
      <w:ind w:left="384" w:hanging="384"/>
    </w:pPr>
    <w:rPr>
      <w:b/>
      <w:sz w:val="22"/>
      <w:szCs w:val="22"/>
      <w:lang w:val="en-US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2D6AD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2D6AD4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D6AD4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D6AD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D6AD4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D6AD4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D6AD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90D5C"/>
    <w:pPr>
      <w:autoSpaceDE w:val="0"/>
      <w:autoSpaceDN w:val="0"/>
      <w:adjustRightInd w:val="0"/>
    </w:pPr>
    <w:rPr>
      <w:rFonts w:ascii="Arial" w:eastAsiaTheme="minorHAnsi" w:hAnsi="Arial" w:cs="Arial"/>
      <w:color w:val="000000"/>
      <w:lang w:val="de-CH" w:eastAsia="en-US"/>
    </w:rPr>
  </w:style>
  <w:style w:type="paragraph" w:styleId="berarbeitung">
    <w:name w:val="Revision"/>
    <w:hidden/>
    <w:uiPriority w:val="99"/>
    <w:semiHidden/>
    <w:rsid w:val="00D709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613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70BD7A-FF60-42C2-BDF7-87680E9A71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6C642FDC.dotm</Template>
  <TotalTime>0</TotalTime>
  <Pages>4</Pages>
  <Words>486</Words>
  <Characters>3062</Characters>
  <Application>Microsoft Office Word</Application>
  <DocSecurity>0</DocSecurity>
  <Lines>25</Lines>
  <Paragraphs>7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Hewlett-Packard</Company>
  <LinksUpToDate>false</LinksUpToDate>
  <CharactersWithSpaces>3541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Neopins</dc:creator>
  <cp:lastModifiedBy>stockema</cp:lastModifiedBy>
  <cp:revision>14</cp:revision>
  <dcterms:created xsi:type="dcterms:W3CDTF">2016-08-31T22:26:00Z</dcterms:created>
  <dcterms:modified xsi:type="dcterms:W3CDTF">2016-08-31T23:53:00Z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zotero-version="4.0.26"&gt;&lt;session id="bTO1ETCP"/&gt;&lt;style id="http://www.zotero.org/styles/swiss-medical-weekly" hasBibliography="1" bibliographyStyleHasBeenSet="1"/&gt;&lt;prefs&gt;&lt;pref name="fieldType" value="Field"/&gt;&lt;pref name="storeReferen</vt:lpwstr>
  </property>
  <property fmtid="{D5CDD505-2E9C-101B-9397-08002B2CF9AE}" pid="3" name="ZOTERO_PREF_2">
    <vt:lpwstr>ces" value="true"/&gt;&lt;pref name="automaticJournalAbbreviations" value="true"/&gt;&lt;pref name="noteType" value="0"/&gt;&lt;/prefs&gt;&lt;/data&gt;</vt:lpwstr>
  </property>
</Properties>
</file>