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11058" w:type="dxa"/>
        <w:tblInd w:w="-885" w:type="dxa"/>
        <w:tblLook w:val="04A0" w:firstRow="1" w:lastRow="0" w:firstColumn="1" w:lastColumn="0" w:noHBand="0" w:noVBand="1"/>
      </w:tblPr>
      <w:tblGrid>
        <w:gridCol w:w="1844"/>
        <w:gridCol w:w="4252"/>
        <w:gridCol w:w="4962"/>
      </w:tblGrid>
      <w:tr w:rsidR="00B2274B" w:rsidRPr="000B27CE" w:rsidTr="000B27CE">
        <w:trPr>
          <w:trHeight w:val="600"/>
        </w:trPr>
        <w:tc>
          <w:tcPr>
            <w:tcW w:w="1844" w:type="dxa"/>
          </w:tcPr>
          <w:p w:rsidR="00B2274B" w:rsidRPr="000B27CE" w:rsidRDefault="00B2274B" w:rsidP="007D3C4D">
            <w:pPr>
              <w:rPr>
                <w:b/>
              </w:rPr>
            </w:pPr>
            <w:bookmarkStart w:id="0" w:name="_GoBack"/>
            <w:bookmarkEnd w:id="0"/>
            <w:r w:rsidRPr="000B27CE">
              <w:rPr>
                <w:b/>
              </w:rPr>
              <w:t xml:space="preserve">GMC Domain of concern </w:t>
            </w:r>
          </w:p>
        </w:tc>
        <w:tc>
          <w:tcPr>
            <w:tcW w:w="4252" w:type="dxa"/>
          </w:tcPr>
          <w:p w:rsidR="00B2274B" w:rsidRPr="000B27CE" w:rsidRDefault="00B2274B" w:rsidP="006930A5">
            <w:pPr>
              <w:rPr>
                <w:b/>
              </w:rPr>
            </w:pPr>
            <w:r w:rsidRPr="000B27CE">
              <w:rPr>
                <w:b/>
              </w:rPr>
              <w:t>GMC Examples of behaviours</w:t>
            </w:r>
          </w:p>
          <w:p w:rsidR="00BC42FF" w:rsidRPr="000B27CE" w:rsidRDefault="000B27CE" w:rsidP="000B27CE">
            <w:r w:rsidRPr="000B27CE">
              <w:t>(normative</w:t>
            </w:r>
            <w:r>
              <w:t>, not based on empirical research</w:t>
            </w:r>
            <w:r w:rsidRPr="000B27CE">
              <w:t>)</w:t>
            </w:r>
            <w:r w:rsidR="00BC42FF" w:rsidRPr="000B27CE">
              <w:t xml:space="preserve"> </w:t>
            </w:r>
          </w:p>
        </w:tc>
        <w:tc>
          <w:tcPr>
            <w:tcW w:w="4962" w:type="dxa"/>
          </w:tcPr>
          <w:p w:rsidR="00B2274B" w:rsidRDefault="000B27CE" w:rsidP="000B27CE">
            <w:pPr>
              <w:rPr>
                <w:b/>
              </w:rPr>
            </w:pPr>
            <w:r>
              <w:rPr>
                <w:b/>
              </w:rPr>
              <w:t>F</w:t>
            </w:r>
            <w:r w:rsidR="00820AB5" w:rsidRPr="000B27CE">
              <w:rPr>
                <w:b/>
              </w:rPr>
              <w:t>indings and categorisation</w:t>
            </w:r>
          </w:p>
          <w:p w:rsidR="000B27CE" w:rsidRPr="000B27CE" w:rsidRDefault="000B27CE" w:rsidP="000B27CE">
            <w:r w:rsidRPr="000B27CE">
              <w:t>(based on empirical research)</w:t>
            </w:r>
          </w:p>
        </w:tc>
      </w:tr>
      <w:tr w:rsidR="00B2274B" w:rsidRPr="000B27CE" w:rsidTr="000B27CE">
        <w:trPr>
          <w:trHeight w:val="600"/>
        </w:trPr>
        <w:tc>
          <w:tcPr>
            <w:tcW w:w="1844" w:type="dxa"/>
            <w:vMerge w:val="restart"/>
          </w:tcPr>
          <w:p w:rsidR="00B2274B" w:rsidRPr="000B27CE" w:rsidRDefault="00B2274B" w:rsidP="007D3C4D">
            <w:pPr>
              <w:rPr>
                <w:b/>
              </w:rPr>
            </w:pPr>
            <w:r w:rsidRPr="000B27CE">
              <w:rPr>
                <w:b/>
              </w:rPr>
              <w:t>Persistent inappropriate attitude or behaviour</w:t>
            </w:r>
          </w:p>
          <w:p w:rsidR="00B2274B" w:rsidRPr="000B27CE" w:rsidRDefault="00B2274B" w:rsidP="006930A5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A15B17">
            <w:pPr>
              <w:rPr>
                <w:b/>
              </w:rPr>
            </w:pPr>
            <w:r w:rsidRPr="000B27CE">
              <w:t>Uncommitted to work or a lack of engagement with training, programme of study or clinical placements</w:t>
            </w:r>
          </w:p>
        </w:tc>
        <w:tc>
          <w:tcPr>
            <w:tcW w:w="4962" w:type="dxa"/>
          </w:tcPr>
          <w:p w:rsidR="00AA3F42" w:rsidRPr="000B27CE" w:rsidRDefault="00F451E2" w:rsidP="00AA3F42">
            <w:r w:rsidRPr="000B27CE">
              <w:t>Failure to engage/poor initiative/</w:t>
            </w:r>
          </w:p>
          <w:p w:rsidR="008665D4" w:rsidRPr="000B27CE" w:rsidRDefault="00AA3F42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G</w:t>
            </w:r>
            <w:r w:rsidR="00F451E2" w:rsidRPr="000B27CE">
              <w:rPr>
                <w:i/>
              </w:rPr>
              <w:t>eneral lack of commitment to teaching &amp; learning activities and/or tutor meetings</w:t>
            </w:r>
            <w:r w:rsidR="00F451E2" w:rsidRPr="000B27CE">
              <w:t>[26</w:t>
            </w:r>
            <w:r w:rsidR="00A15B17" w:rsidRPr="000B27CE">
              <w:t>]</w:t>
            </w:r>
          </w:p>
          <w:p w:rsidR="008665D4" w:rsidRPr="000B27CE" w:rsidRDefault="008665D4" w:rsidP="008665D4">
            <w:r w:rsidRPr="000B27CE">
              <w:t>Failure to engage/cutting corners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Poor reliability and responsibility</w:t>
            </w:r>
            <w:r w:rsidRPr="000B27CE">
              <w:t xml:space="preserve"> [25,31,33,34,37,38,42,70]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Inadequate personal commitment to patients</w:t>
            </w:r>
            <w:r w:rsidRPr="000B27CE">
              <w:t>[25]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Accepts/seeks minimally acceptable level of performance</w:t>
            </w:r>
            <w:r w:rsidRPr="000B27CE">
              <w:t>[25]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Reluctance in pursuing clinically appropriate diagnostic and therapeutic steps, including avoiding admission, pressing for premature discharge, or otherwise cutting corners</w:t>
            </w:r>
            <w:r w:rsidRPr="000B27CE">
              <w:t>[39]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Lack of conscientiousness</w:t>
            </w:r>
            <w:r w:rsidRPr="000B27CE">
              <w:t>[35]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Avoids work</w:t>
            </w:r>
            <w:r w:rsidRPr="000B27CE">
              <w:t>[27,32]</w:t>
            </w:r>
          </w:p>
          <w:p w:rsidR="008665D4" w:rsidRPr="000B27CE" w:rsidRDefault="008665D4" w:rsidP="008665D4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Leaving the hospital during a shift</w:t>
            </w:r>
            <w:r w:rsidRPr="000B27CE">
              <w:t>[41]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Neglect of administrative tasks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15B17" w:rsidRPr="000B27CE" w:rsidRDefault="00A15B17" w:rsidP="00A15B17">
            <w:r w:rsidRPr="000B27CE">
              <w:t>Failure to engage/Not meeting deadlines/</w:t>
            </w:r>
          </w:p>
          <w:p w:rsidR="00A15B17" w:rsidRPr="000B27CE" w:rsidRDefault="00A15B17" w:rsidP="00A15B17">
            <w:pPr>
              <w:pStyle w:val="Lijstalinea"/>
              <w:numPr>
                <w:ilvl w:val="0"/>
                <w:numId w:val="8"/>
              </w:numPr>
            </w:pPr>
            <w:r w:rsidRPr="000B27CE">
              <w:rPr>
                <w:i/>
              </w:rPr>
              <w:t>Failure to follow the timetable and/or get assignments signed off</w:t>
            </w:r>
            <w:r w:rsidRPr="000B27CE">
              <w:t>[26,32]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Poor time management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A3F42" w:rsidRPr="000B27CE" w:rsidRDefault="00F451E2" w:rsidP="00AA3F42">
            <w:r w:rsidRPr="000B27CE">
              <w:t>Failure to engage/Not meeting deadlines/</w:t>
            </w:r>
          </w:p>
          <w:p w:rsidR="00B2274B" w:rsidRPr="000B27CE" w:rsidRDefault="00F451E2" w:rsidP="00AA3F42">
            <w:pPr>
              <w:pStyle w:val="Lijstalinea"/>
              <w:numPr>
                <w:ilvl w:val="0"/>
                <w:numId w:val="7"/>
              </w:numPr>
            </w:pPr>
            <w:r w:rsidRPr="000B27CE">
              <w:rPr>
                <w:i/>
              </w:rPr>
              <w:t>Failure to follow the timetable and/or get assignments signed off</w:t>
            </w:r>
            <w:r w:rsidRPr="000B27CE">
              <w:t>[26,32]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Non-attendance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A3F42" w:rsidRPr="000B27CE" w:rsidRDefault="00F451E2" w:rsidP="00F451E2">
            <w:r w:rsidRPr="000B27CE">
              <w:t>Failure to engage/absent or late for assigned activities</w:t>
            </w:r>
            <w:r w:rsidR="00AA3F42" w:rsidRPr="000B27CE">
              <w:t>/</w:t>
            </w:r>
          </w:p>
          <w:p w:rsidR="00F451E2" w:rsidRPr="000B27CE" w:rsidRDefault="00F451E2" w:rsidP="00AA3F42">
            <w:pPr>
              <w:pStyle w:val="Lijstalinea"/>
              <w:numPr>
                <w:ilvl w:val="0"/>
                <w:numId w:val="6"/>
              </w:numPr>
            </w:pPr>
            <w:r w:rsidRPr="000B27CE">
              <w:rPr>
                <w:i/>
              </w:rPr>
              <w:t>Lack of timeliness</w:t>
            </w:r>
            <w:r w:rsidRPr="000B27CE">
              <w:t>[28-30,37]</w:t>
            </w:r>
            <w:r w:rsidR="00AA3F42" w:rsidRPr="000B27CE">
              <w:t xml:space="preserve"> </w:t>
            </w:r>
          </w:p>
          <w:p w:rsidR="00B2274B" w:rsidRPr="000B27CE" w:rsidRDefault="00F451E2" w:rsidP="00AA3F42">
            <w:pPr>
              <w:pStyle w:val="Lijstalinea"/>
              <w:numPr>
                <w:ilvl w:val="0"/>
                <w:numId w:val="6"/>
              </w:numPr>
            </w:pPr>
            <w:r w:rsidRPr="000B27CE">
              <w:rPr>
                <w:i/>
              </w:rPr>
              <w:t>Unexplained/unauthorised absence</w:t>
            </w:r>
            <w:r w:rsidRPr="000B27CE">
              <w:t>[26,27,29-32,42,43]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Poor communication skills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A3F42" w:rsidRPr="000B27CE" w:rsidRDefault="00AA3F42" w:rsidP="00AA3F42">
            <w:r w:rsidRPr="000B27CE">
              <w:t>Disrespectful behaviour</w:t>
            </w:r>
            <w:r w:rsidRPr="000B27CE">
              <w:tab/>
              <w:t>/Poor verbal or nonverbal communication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9"/>
              </w:numPr>
            </w:pPr>
            <w:r w:rsidRPr="000B27CE">
              <w:rPr>
                <w:i/>
              </w:rPr>
              <w:t>Poor verbal communication</w:t>
            </w:r>
            <w:r w:rsidRPr="000B27CE">
              <w:t xml:space="preserve">[25,28,32] </w:t>
            </w:r>
          </w:p>
          <w:p w:rsidR="00B2274B" w:rsidRPr="000B27CE" w:rsidRDefault="00AA3F42" w:rsidP="00AA3F42">
            <w:pPr>
              <w:pStyle w:val="Lijstalinea"/>
              <w:numPr>
                <w:ilvl w:val="0"/>
                <w:numId w:val="9"/>
              </w:numPr>
            </w:pPr>
            <w:r w:rsidRPr="000B27CE">
              <w:rPr>
                <w:i/>
              </w:rPr>
              <w:t>Poor nonverbal communication</w:t>
            </w:r>
            <w:r w:rsidRPr="000B27CE">
              <w:t>[26,28]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A15B17">
            <w:pPr>
              <w:rPr>
                <w:b/>
              </w:rPr>
            </w:pPr>
            <w:r w:rsidRPr="000B27CE">
              <w:t>Failure to accept and follow educational advice and unwillingness to learn from feedback given by others</w:t>
            </w:r>
          </w:p>
        </w:tc>
        <w:tc>
          <w:tcPr>
            <w:tcW w:w="4962" w:type="dxa"/>
          </w:tcPr>
          <w:p w:rsidR="00AA3F42" w:rsidRPr="000B27CE" w:rsidRDefault="00AA3F42" w:rsidP="00AA3F42">
            <w:r w:rsidRPr="000B27CE">
              <w:t>Poor self-awareness/Not accepting feedback/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10"/>
              </w:numPr>
            </w:pPr>
            <w:r w:rsidRPr="000B27CE">
              <w:rPr>
                <w:i/>
              </w:rPr>
              <w:t>Resistant to accepting feedback</w:t>
            </w:r>
            <w:r w:rsidRPr="000B27CE">
              <w:t xml:space="preserve">[25,32,34,37,70] </w:t>
            </w:r>
          </w:p>
          <w:p w:rsidR="00B2274B" w:rsidRPr="000B27CE" w:rsidRDefault="00AA3F42" w:rsidP="00AA3F42">
            <w:pPr>
              <w:pStyle w:val="Lijstalinea"/>
              <w:numPr>
                <w:ilvl w:val="0"/>
                <w:numId w:val="10"/>
              </w:numPr>
            </w:pPr>
            <w:r w:rsidRPr="000B27CE">
              <w:rPr>
                <w:i/>
              </w:rPr>
              <w:t>Inability to incorporate feedback</w:t>
            </w:r>
            <w:r w:rsidRPr="000B27CE">
              <w:t>[31]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Being rude to patients, colleagues or others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A3F42" w:rsidRPr="000B27CE" w:rsidRDefault="00AA3F42" w:rsidP="00AA3F42">
            <w:r w:rsidRPr="000B27CE">
              <w:t>Disrespectful behaviour</w:t>
            </w:r>
            <w:r w:rsidR="00D57B44" w:rsidRPr="000B27CE">
              <w:t xml:space="preserve">/Poor verbal or </w:t>
            </w:r>
            <w:r w:rsidRPr="000B27CE">
              <w:t>nonverbal communication</w:t>
            </w:r>
          </w:p>
          <w:p w:rsidR="00B2274B" w:rsidRPr="000B27CE" w:rsidRDefault="00AA3F42" w:rsidP="00A15B17">
            <w:pPr>
              <w:pStyle w:val="Lijstalinea"/>
              <w:numPr>
                <w:ilvl w:val="0"/>
                <w:numId w:val="12"/>
              </w:numPr>
            </w:pPr>
            <w:r w:rsidRPr="000B27CE">
              <w:rPr>
                <w:i/>
              </w:rPr>
              <w:t>Rude</w:t>
            </w:r>
            <w:r w:rsidRPr="000B27CE">
              <w:t>[27]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Unwillingness to learn from constructive feedback given by others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A3F42" w:rsidRPr="000B27CE" w:rsidRDefault="00820AB5" w:rsidP="00AA3F42">
            <w:r w:rsidRPr="000B27CE">
              <w:t>Poor self-awareness</w:t>
            </w:r>
            <w:r w:rsidR="00AA3F42" w:rsidRPr="000B27CE">
              <w:t>/Not accepting feedback/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12"/>
              </w:numPr>
            </w:pPr>
            <w:r w:rsidRPr="000B27CE">
              <w:rPr>
                <w:i/>
              </w:rPr>
              <w:t>Resistant to accepting feedback</w:t>
            </w:r>
            <w:r w:rsidRPr="000B27CE">
              <w:t xml:space="preserve">[25,32,34,37,70] </w:t>
            </w:r>
          </w:p>
          <w:p w:rsidR="00B2274B" w:rsidRPr="000B27CE" w:rsidRDefault="00AA3F42" w:rsidP="00AA3F42">
            <w:pPr>
              <w:pStyle w:val="Lijstalinea"/>
              <w:numPr>
                <w:ilvl w:val="0"/>
                <w:numId w:val="12"/>
              </w:numPr>
            </w:pPr>
            <w:r w:rsidRPr="000B27CE">
              <w:rPr>
                <w:i/>
              </w:rPr>
              <w:t>Inability to incorporate feedback</w:t>
            </w:r>
            <w:r w:rsidRPr="000B27CE">
              <w:t>[31]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Being disruptive in teaching sessions or the training environment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AA3F42" w:rsidRPr="000B27CE" w:rsidRDefault="00AA3F42" w:rsidP="00AA3F42">
            <w:r w:rsidRPr="000B27CE">
              <w:t>Disrespectful behaviour/Disruptive behaviour in teaching sessions and exams/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13"/>
              </w:numPr>
            </w:pPr>
            <w:r w:rsidRPr="000B27CE">
              <w:rPr>
                <w:i/>
              </w:rPr>
              <w:t>Inappropriate behaviour in lecture</w:t>
            </w:r>
            <w:r w:rsidRPr="000B27CE">
              <w:t>[36]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13"/>
              </w:numPr>
            </w:pPr>
            <w:r w:rsidRPr="000B27CE">
              <w:rPr>
                <w:i/>
              </w:rPr>
              <w:t>Unnecessary interruption in class</w:t>
            </w:r>
            <w:r w:rsidRPr="000B27CE">
              <w:t>[34]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13"/>
              </w:numPr>
            </w:pPr>
            <w:r w:rsidRPr="000B27CE">
              <w:rPr>
                <w:i/>
              </w:rPr>
              <w:t xml:space="preserve">Dismissive or arrogant behaviour to other </w:t>
            </w:r>
            <w:r w:rsidRPr="000B27CE">
              <w:rPr>
                <w:i/>
              </w:rPr>
              <w:lastRenderedPageBreak/>
              <w:t>individuals during teaching</w:t>
            </w:r>
            <w:r w:rsidRPr="000B27CE">
              <w:t>[26]</w:t>
            </w:r>
          </w:p>
          <w:p w:rsidR="00AA3F42" w:rsidRPr="000B27CE" w:rsidRDefault="00AA3F42" w:rsidP="00AA3F42">
            <w:pPr>
              <w:pStyle w:val="Lijstalinea"/>
              <w:numPr>
                <w:ilvl w:val="0"/>
                <w:numId w:val="13"/>
              </w:numPr>
            </w:pPr>
            <w:r w:rsidRPr="000B27CE">
              <w:rPr>
                <w:i/>
              </w:rPr>
              <w:t>Using offensive language during teaching sessions</w:t>
            </w:r>
            <w:r w:rsidRPr="000B27CE">
              <w:t>[26]</w:t>
            </w:r>
          </w:p>
          <w:p w:rsidR="00B2274B" w:rsidRPr="000B27CE" w:rsidRDefault="00B2274B" w:rsidP="0059737A">
            <w:pPr>
              <w:pStyle w:val="Lijstalinea"/>
            </w:pP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Challenging behaviour towards clinical teachers or not accepting criticism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FC2E86" w:rsidRPr="000B27CE" w:rsidRDefault="00FC2E86" w:rsidP="00FC2E86">
            <w:r w:rsidRPr="000B27CE">
              <w:t>Poor self-awareness/Blaming external factors rather than own inadequacies</w:t>
            </w:r>
            <w:r w:rsidRPr="000B27CE">
              <w:tab/>
            </w:r>
          </w:p>
          <w:p w:rsidR="00FC2E86" w:rsidRPr="000B27CE" w:rsidRDefault="00FC2E86" w:rsidP="00FC2E86">
            <w:pPr>
              <w:pStyle w:val="Lijstalinea"/>
              <w:numPr>
                <w:ilvl w:val="0"/>
                <w:numId w:val="14"/>
              </w:numPr>
              <w:rPr>
                <w:i/>
              </w:rPr>
            </w:pPr>
            <w:r w:rsidRPr="000B27CE">
              <w:rPr>
                <w:i/>
              </w:rPr>
              <w:t>Blaming external factors rather than skill deficiencies for bad exam results</w:t>
            </w:r>
            <w:r w:rsidRPr="000B27CE">
              <w:t>[28]</w:t>
            </w:r>
          </w:p>
          <w:p w:rsidR="00FC2E86" w:rsidRPr="000B27CE" w:rsidRDefault="00FC2E86" w:rsidP="00FC2E86">
            <w:pPr>
              <w:pStyle w:val="Lijstalinea"/>
              <w:numPr>
                <w:ilvl w:val="0"/>
                <w:numId w:val="14"/>
              </w:numPr>
              <w:rPr>
                <w:i/>
              </w:rPr>
            </w:pPr>
            <w:r w:rsidRPr="000B27CE">
              <w:rPr>
                <w:i/>
              </w:rPr>
              <w:t>Challenges everything</w:t>
            </w:r>
            <w:r w:rsidRPr="000B27CE">
              <w:t>[27]</w:t>
            </w:r>
          </w:p>
          <w:p w:rsidR="00B2274B" w:rsidRPr="000B27CE" w:rsidRDefault="00FC2E86" w:rsidP="00FC2E86">
            <w:pPr>
              <w:pStyle w:val="Lijstalinea"/>
              <w:numPr>
                <w:ilvl w:val="0"/>
                <w:numId w:val="14"/>
              </w:numPr>
            </w:pPr>
            <w:r w:rsidRPr="000B27CE">
              <w:rPr>
                <w:i/>
              </w:rPr>
              <w:t>Argumentative</w:t>
            </w:r>
            <w:r w:rsidRPr="000B27CE">
              <w:t>[31,37]</w:t>
            </w:r>
          </w:p>
        </w:tc>
      </w:tr>
      <w:tr w:rsidR="00B2274B" w:rsidRPr="000B27CE" w:rsidTr="000B27CE">
        <w:trPr>
          <w:trHeight w:val="597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Failing to answer or respond to communications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FC2E86" w:rsidRPr="000B27CE" w:rsidRDefault="00FC2E86" w:rsidP="00FC2E86">
            <w:r w:rsidRPr="000B27CE">
              <w:t>Disrespectful behaviour</w:t>
            </w:r>
            <w:r w:rsidRPr="000B27CE">
              <w:tab/>
              <w:t>/Poor verbal ornonverbal communication</w:t>
            </w:r>
          </w:p>
          <w:p w:rsidR="00B2274B" w:rsidRPr="000B27CE" w:rsidRDefault="00FC2E86" w:rsidP="00FC2E86">
            <w:pPr>
              <w:pStyle w:val="Lijstalinea"/>
              <w:numPr>
                <w:ilvl w:val="0"/>
                <w:numId w:val="15"/>
              </w:numPr>
            </w:pPr>
            <w:r w:rsidRPr="000B27CE">
              <w:rPr>
                <w:i/>
              </w:rPr>
              <w:t>Ignoring emails or other contacts from teaching or administrative staff</w:t>
            </w:r>
            <w:r w:rsidRPr="000B27CE">
              <w:t>[26]</w:t>
            </w:r>
          </w:p>
        </w:tc>
      </w:tr>
      <w:tr w:rsidR="00B2274B" w:rsidRPr="000B27CE" w:rsidTr="000B27CE">
        <w:trPr>
          <w:trHeight w:val="630"/>
        </w:trPr>
        <w:tc>
          <w:tcPr>
            <w:tcW w:w="1844" w:type="dxa"/>
            <w:vMerge w:val="restart"/>
          </w:tcPr>
          <w:p w:rsidR="00B2274B" w:rsidRPr="000B27CE" w:rsidRDefault="00B2274B" w:rsidP="007D3C4D">
            <w:pPr>
              <w:rPr>
                <w:b/>
              </w:rPr>
            </w:pPr>
            <w:r w:rsidRPr="000B27CE">
              <w:rPr>
                <w:b/>
              </w:rPr>
              <w:t>Failing to demonstrate good medical practice</w:t>
            </w:r>
          </w:p>
          <w:p w:rsidR="00B2274B" w:rsidRPr="000B27CE" w:rsidRDefault="00B2274B" w:rsidP="006930A5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A15B17">
            <w:pPr>
              <w:rPr>
                <w:b/>
              </w:rPr>
            </w:pPr>
            <w:r w:rsidRPr="000B27CE">
              <w:t>Misuse of social media, such as criticising placement providers</w:t>
            </w:r>
          </w:p>
        </w:tc>
        <w:tc>
          <w:tcPr>
            <w:tcW w:w="4962" w:type="dxa"/>
          </w:tcPr>
          <w:p w:rsidR="00B2274B" w:rsidRPr="000B27CE" w:rsidRDefault="00FC2E86" w:rsidP="006930A5">
            <w:r w:rsidRPr="000B27CE">
              <w:t>Disrespectful behaviour/Inappropriate use of social media</w:t>
            </w:r>
          </w:p>
          <w:p w:rsidR="00FC2E86" w:rsidRPr="000B27CE" w:rsidRDefault="00FC2E86" w:rsidP="00FC2E86">
            <w:pPr>
              <w:pStyle w:val="Lijstalinea"/>
              <w:numPr>
                <w:ilvl w:val="0"/>
                <w:numId w:val="15"/>
              </w:numPr>
            </w:pPr>
            <w:r w:rsidRPr="000B27CE">
              <w:rPr>
                <w:i/>
              </w:rPr>
              <w:t>Discussing university in a negative light</w:t>
            </w:r>
            <w:r w:rsidRPr="000B27CE">
              <w:t>[64]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Breach of confidentiality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FC2E86" w:rsidRPr="000B27CE" w:rsidRDefault="00FC2E86" w:rsidP="00FC2E86">
            <w:r w:rsidRPr="000B27CE">
              <w:t>Disrespectful behaviour/Privacy and confidentiality violations/</w:t>
            </w:r>
          </w:p>
          <w:p w:rsidR="00FC2E86" w:rsidRPr="000B27CE" w:rsidRDefault="00FC2E86" w:rsidP="00FC2E86">
            <w:pPr>
              <w:pStyle w:val="Lijstalinea"/>
              <w:numPr>
                <w:ilvl w:val="0"/>
                <w:numId w:val="15"/>
              </w:numPr>
            </w:pPr>
            <w:r w:rsidRPr="000B27CE">
              <w:rPr>
                <w:i/>
              </w:rPr>
              <w:t>Fails to respect patient confidentiality</w:t>
            </w:r>
            <w:r w:rsidRPr="000B27CE">
              <w:t>[25,35,56]</w:t>
            </w:r>
          </w:p>
          <w:p w:rsidR="00B2274B" w:rsidRPr="000B27CE" w:rsidRDefault="00FC2E86" w:rsidP="00FC2E86">
            <w:pPr>
              <w:pStyle w:val="Lijstalinea"/>
              <w:numPr>
                <w:ilvl w:val="0"/>
                <w:numId w:val="15"/>
              </w:numPr>
            </w:pPr>
            <w:r w:rsidRPr="000B27CE">
              <w:rPr>
                <w:i/>
              </w:rPr>
              <w:t>Discussing patients in public spaces, including Facebook</w:t>
            </w:r>
            <w:r w:rsidRPr="000B27CE">
              <w:t>[29,30,63-65]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Misleading patients about their care or treatment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FC2E86" w:rsidRPr="000B27CE" w:rsidRDefault="00FC2E86" w:rsidP="00FC2E86">
            <w:r w:rsidRPr="000B27CE">
              <w:t>Disrespectful behaviour</w:t>
            </w:r>
            <w:r w:rsidRPr="000B27CE">
              <w:tab/>
            </w:r>
            <w:r w:rsidR="008C5B24" w:rsidRPr="000B27CE">
              <w:t>/</w:t>
            </w:r>
            <w:r w:rsidRPr="000B27CE">
              <w:t>Poor verbal/ nonverbal communication</w:t>
            </w:r>
          </w:p>
          <w:p w:rsidR="00B2274B" w:rsidRPr="000B27CE" w:rsidRDefault="00FC2E86" w:rsidP="00FC2E86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Inadequate rapport with patients/families</w:t>
            </w:r>
            <w:r w:rsidRPr="000B27CE">
              <w:t>[25,37,56]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Culpable involvement in a failure to obtain proper consent from a patient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FC2E86" w:rsidRPr="000B27CE" w:rsidRDefault="00FC2E86" w:rsidP="006930A5">
            <w:r w:rsidRPr="000B27CE">
              <w:t xml:space="preserve">Dishonest behaviour /Acting without required consent </w:t>
            </w:r>
            <w:r w:rsidRPr="000B27CE">
              <w:tab/>
            </w:r>
          </w:p>
          <w:p w:rsidR="00B2274B" w:rsidRPr="000B27CE" w:rsidRDefault="00FC2E86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No consent for clinical examination of a patient</w:t>
            </w:r>
            <w:r w:rsidRPr="000B27CE">
              <w:t>[56,57]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Sexual, racial or other forms of harassment or bullying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8C5B24" w:rsidRPr="000B27CE" w:rsidRDefault="008C5B24" w:rsidP="008C5B24">
            <w:r w:rsidRPr="000B27CE">
              <w:t>Disrespectful behaviour</w:t>
            </w:r>
            <w:r w:rsidRPr="000B27CE">
              <w:tab/>
              <w:t>/Bullying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Verbal abuse</w:t>
            </w:r>
            <w:r w:rsidRPr="000B27CE">
              <w:t>[68,69]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Written abuse</w:t>
            </w:r>
            <w:r w:rsidRPr="000B27CE">
              <w:t>[68]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Physical abuse</w:t>
            </w:r>
            <w:r w:rsidRPr="000B27CE">
              <w:t>[43,68,69]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Behavioural abuse</w:t>
            </w:r>
            <w:r w:rsidRPr="000B27CE">
              <w:t>[68,69]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Subgroup formation</w:t>
            </w:r>
            <w:r w:rsidRPr="000B27CE">
              <w:t>[66]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Ignoring and excluding a peer student</w:t>
            </w:r>
            <w:r w:rsidRPr="000B27CE">
              <w:t>[62,68]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Deliberately damaging another students’ work</w:t>
            </w:r>
            <w:r w:rsidRPr="000B27CE">
              <w:t>[43]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Threatening others</w:t>
            </w:r>
            <w:r w:rsidRPr="000B27CE">
              <w:t>[62]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t>Spreading rumours[62]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t>Profanity[62]</w:t>
            </w:r>
          </w:p>
          <w:p w:rsidR="00B2274B" w:rsidRPr="000B27CE" w:rsidRDefault="008C5B24" w:rsidP="008C5B24">
            <w:pPr>
              <w:pStyle w:val="Lijstalinea"/>
              <w:numPr>
                <w:ilvl w:val="0"/>
                <w:numId w:val="16"/>
              </w:numPr>
            </w:pPr>
            <w:r w:rsidRPr="000B27CE">
              <w:rPr>
                <w:i/>
              </w:rPr>
              <w:t>Insulting</w:t>
            </w:r>
            <w:r w:rsidRPr="000B27CE">
              <w:t>[62]</w:t>
            </w:r>
          </w:p>
          <w:p w:rsidR="00035C46" w:rsidRPr="000B27CE" w:rsidRDefault="00035C46" w:rsidP="00035C46">
            <w:r w:rsidRPr="000B27CE">
              <w:t>Disrespectful behaviour</w:t>
            </w:r>
            <w:r w:rsidRPr="000B27CE">
              <w:tab/>
              <w:t>/sexual harassment</w:t>
            </w:r>
          </w:p>
          <w:p w:rsidR="00035C46" w:rsidRPr="000B27CE" w:rsidRDefault="00035C46" w:rsidP="00035C46">
            <w:pPr>
              <w:pStyle w:val="Lijstalinea"/>
              <w:numPr>
                <w:ilvl w:val="0"/>
                <w:numId w:val="25"/>
              </w:numPr>
            </w:pPr>
            <w:r w:rsidRPr="000B27CE">
              <w:rPr>
                <w:i/>
              </w:rPr>
              <w:t>Sexual harassment</w:t>
            </w:r>
            <w:r w:rsidRPr="000B27CE">
              <w:t xml:space="preserve"> [35,43]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Inappropriate examinations or failure to keep appropriate boundaries in behaviour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8C5B24" w:rsidRPr="000B27CE" w:rsidRDefault="008C5B24" w:rsidP="008C5B24">
            <w:r w:rsidRPr="000B27CE">
              <w:t>Disrespectful behaviour/Disruptive behaviour in teaching sessions and exams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7"/>
              </w:numPr>
              <w:rPr>
                <w:i/>
              </w:rPr>
            </w:pPr>
            <w:r w:rsidRPr="000B27CE">
              <w:rPr>
                <w:i/>
              </w:rPr>
              <w:t>Failure to show respect for the examination process[28]</w:t>
            </w:r>
          </w:p>
          <w:p w:rsidR="00B2274B" w:rsidRPr="000B27CE" w:rsidRDefault="008C5B24" w:rsidP="008C5B24">
            <w:pPr>
              <w:pStyle w:val="Lijstalinea"/>
              <w:numPr>
                <w:ilvl w:val="0"/>
                <w:numId w:val="17"/>
              </w:numPr>
            </w:pPr>
            <w:r w:rsidRPr="000B27CE">
              <w:rPr>
                <w:i/>
              </w:rPr>
              <w:lastRenderedPageBreak/>
              <w:t>Writing rude/inappropriate comments on exam script[26]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Unlawful discrimination</w:t>
            </w:r>
          </w:p>
          <w:p w:rsidR="00B2274B" w:rsidRPr="000B27CE" w:rsidRDefault="00B2274B" w:rsidP="006930A5">
            <w:pPr>
              <w:rPr>
                <w:b/>
              </w:rPr>
            </w:pPr>
          </w:p>
        </w:tc>
        <w:tc>
          <w:tcPr>
            <w:tcW w:w="4962" w:type="dxa"/>
          </w:tcPr>
          <w:p w:rsidR="008C5B24" w:rsidRPr="000B27CE" w:rsidRDefault="008C5B24" w:rsidP="008C5B24">
            <w:r w:rsidRPr="000B27CE">
              <w:t xml:space="preserve">Disrespectful behaviour /Discrimination </w:t>
            </w:r>
          </w:p>
          <w:p w:rsidR="00B2274B" w:rsidRPr="000B27CE" w:rsidRDefault="008C5B24" w:rsidP="008C5B24">
            <w:pPr>
              <w:pStyle w:val="Lijstalinea"/>
              <w:numPr>
                <w:ilvl w:val="0"/>
                <w:numId w:val="19"/>
              </w:numPr>
            </w:pPr>
            <w:r w:rsidRPr="000B27CE">
              <w:rPr>
                <w:i/>
              </w:rPr>
              <w:t>Discrimination</w:t>
            </w:r>
            <w:r w:rsidRPr="000B27CE">
              <w:t>[33]</w:t>
            </w:r>
          </w:p>
        </w:tc>
      </w:tr>
      <w:tr w:rsidR="00820AB5" w:rsidRPr="000B27CE" w:rsidTr="000B27CE">
        <w:trPr>
          <w:trHeight w:val="711"/>
        </w:trPr>
        <w:tc>
          <w:tcPr>
            <w:tcW w:w="1844" w:type="dxa"/>
            <w:vMerge w:val="restart"/>
          </w:tcPr>
          <w:p w:rsidR="00820AB5" w:rsidRPr="000B27CE" w:rsidRDefault="00820AB5" w:rsidP="007D3C4D">
            <w:pPr>
              <w:rPr>
                <w:b/>
              </w:rPr>
            </w:pPr>
            <w:r w:rsidRPr="000B27CE">
              <w:rPr>
                <w:b/>
              </w:rPr>
              <w:t>Drug or alcohol misuse</w:t>
            </w:r>
          </w:p>
          <w:p w:rsidR="00820AB5" w:rsidRPr="000B27CE" w:rsidRDefault="00820AB5" w:rsidP="006930A5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820AB5" w:rsidRPr="000B27CE" w:rsidRDefault="00820AB5" w:rsidP="00820AB5">
            <w:pPr>
              <w:rPr>
                <w:b/>
              </w:rPr>
            </w:pPr>
            <w:r w:rsidRPr="000B27CE">
              <w:t>Driving under the influence of alcohol or drugs</w:t>
            </w:r>
          </w:p>
        </w:tc>
        <w:tc>
          <w:tcPr>
            <w:tcW w:w="4962" w:type="dxa"/>
            <w:vMerge w:val="restart"/>
          </w:tcPr>
          <w:p w:rsidR="00820AB5" w:rsidRPr="000B27CE" w:rsidRDefault="00820AB5" w:rsidP="006930A5">
            <w:r w:rsidRPr="000B27CE">
              <w:t>Not found</w:t>
            </w:r>
          </w:p>
        </w:tc>
      </w:tr>
      <w:tr w:rsidR="00820AB5" w:rsidRPr="000B27CE" w:rsidTr="000B27CE">
        <w:trPr>
          <w:trHeight w:val="711"/>
        </w:trPr>
        <w:tc>
          <w:tcPr>
            <w:tcW w:w="1844" w:type="dxa"/>
            <w:vMerge/>
          </w:tcPr>
          <w:p w:rsidR="00820AB5" w:rsidRPr="000B27CE" w:rsidRDefault="00820AB5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20AB5" w:rsidRPr="000B27CE" w:rsidRDefault="00820AB5" w:rsidP="00820AB5">
            <w:pPr>
              <w:rPr>
                <w:b/>
              </w:rPr>
            </w:pPr>
            <w:r w:rsidRPr="000B27CE">
              <w:t>Abusing prescription medication</w:t>
            </w:r>
          </w:p>
        </w:tc>
        <w:tc>
          <w:tcPr>
            <w:tcW w:w="4962" w:type="dxa"/>
            <w:vMerge/>
          </w:tcPr>
          <w:p w:rsidR="00820AB5" w:rsidRPr="000B27CE" w:rsidRDefault="00820AB5" w:rsidP="006930A5"/>
        </w:tc>
      </w:tr>
      <w:tr w:rsidR="00820AB5" w:rsidRPr="000B27CE" w:rsidTr="000B27CE">
        <w:trPr>
          <w:trHeight w:val="711"/>
        </w:trPr>
        <w:tc>
          <w:tcPr>
            <w:tcW w:w="1844" w:type="dxa"/>
            <w:vMerge/>
          </w:tcPr>
          <w:p w:rsidR="00820AB5" w:rsidRPr="000B27CE" w:rsidRDefault="00820AB5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20AB5" w:rsidRPr="000B27CE" w:rsidRDefault="00820AB5" w:rsidP="006930A5">
            <w:r w:rsidRPr="000B27CE">
              <w:t>Alcohol consumption that affects clinical work, the work environment, or performance in the educational environment</w:t>
            </w:r>
          </w:p>
        </w:tc>
        <w:tc>
          <w:tcPr>
            <w:tcW w:w="4962" w:type="dxa"/>
            <w:vMerge/>
          </w:tcPr>
          <w:p w:rsidR="00820AB5" w:rsidRPr="000B27CE" w:rsidRDefault="00820AB5" w:rsidP="006930A5"/>
        </w:tc>
      </w:tr>
      <w:tr w:rsidR="00820AB5" w:rsidRPr="000B27CE" w:rsidTr="000B27CE">
        <w:trPr>
          <w:trHeight w:val="711"/>
        </w:trPr>
        <w:tc>
          <w:tcPr>
            <w:tcW w:w="1844" w:type="dxa"/>
            <w:vMerge/>
          </w:tcPr>
          <w:p w:rsidR="00820AB5" w:rsidRPr="000B27CE" w:rsidRDefault="00820AB5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20AB5" w:rsidRPr="000B27CE" w:rsidRDefault="00820AB5" w:rsidP="00820AB5">
            <w:pPr>
              <w:rPr>
                <w:b/>
              </w:rPr>
            </w:pPr>
            <w:r w:rsidRPr="000B27CE">
              <w:t>Dealing, possessing, supplying or misusing drugs, even if there are no legal proceedings – this may include legal highs</w:t>
            </w:r>
          </w:p>
        </w:tc>
        <w:tc>
          <w:tcPr>
            <w:tcW w:w="4962" w:type="dxa"/>
            <w:vMerge/>
          </w:tcPr>
          <w:p w:rsidR="00820AB5" w:rsidRPr="000B27CE" w:rsidRDefault="00820AB5" w:rsidP="006930A5"/>
        </w:tc>
      </w:tr>
      <w:tr w:rsidR="00820AB5" w:rsidRPr="000B27CE" w:rsidTr="000B27CE">
        <w:trPr>
          <w:trHeight w:val="711"/>
        </w:trPr>
        <w:tc>
          <w:tcPr>
            <w:tcW w:w="1844" w:type="dxa"/>
            <w:vMerge/>
          </w:tcPr>
          <w:p w:rsidR="00820AB5" w:rsidRPr="000B27CE" w:rsidRDefault="00820AB5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20AB5" w:rsidRPr="000B27CE" w:rsidRDefault="00820AB5" w:rsidP="006930A5">
            <w:pPr>
              <w:rPr>
                <w:b/>
              </w:rPr>
            </w:pPr>
            <w:r w:rsidRPr="000B27CE">
              <w:t>A pattern of excessive misuse of alcohol</w:t>
            </w:r>
          </w:p>
        </w:tc>
        <w:tc>
          <w:tcPr>
            <w:tcW w:w="4962" w:type="dxa"/>
            <w:vMerge/>
          </w:tcPr>
          <w:p w:rsidR="00820AB5" w:rsidRPr="000B27CE" w:rsidRDefault="00820AB5" w:rsidP="006930A5"/>
        </w:tc>
      </w:tr>
      <w:tr w:rsidR="00B2274B" w:rsidRPr="000B27CE" w:rsidTr="000B27CE">
        <w:trPr>
          <w:trHeight w:val="711"/>
        </w:trPr>
        <w:tc>
          <w:tcPr>
            <w:tcW w:w="1844" w:type="dxa"/>
            <w:vMerge w:val="restart"/>
          </w:tcPr>
          <w:p w:rsidR="00B2274B" w:rsidRPr="000B27CE" w:rsidRDefault="00B2274B" w:rsidP="007D3C4D">
            <w:pPr>
              <w:rPr>
                <w:b/>
              </w:rPr>
            </w:pPr>
            <w:r w:rsidRPr="000B27CE">
              <w:rPr>
                <w:b/>
              </w:rPr>
              <w:t>Cheating or plagiarising</w:t>
            </w:r>
          </w:p>
          <w:p w:rsidR="00B2274B" w:rsidRPr="000B27CE" w:rsidRDefault="00B2274B" w:rsidP="006930A5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Cheating in examinations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C5B24" w:rsidRPr="000B27CE" w:rsidRDefault="008C5B24" w:rsidP="008C5B24">
            <w:r w:rsidRPr="000B27CE">
              <w:t>Dishonest behaviour/Cheating in exams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Cheating in exams[32,40,45,50,53,55]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Gaining illegal access to examination questions[40,43-48,51,53,54]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Paying someone to change a grade[41,45,48]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Let someone else sit for your exams or taking a test or a part of a test for someone else[46,47,51,52,54]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Observing a student copying from another student during an examination and doing nothing with the information[46]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Changing a response after a quiz was graded and returned, then reporting that there had been a mistake and requesting credit from the altered response[46]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Influencing the teacher to get more marks[43-45]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Getting technical help during practical exam[44]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Exchanging answers during an exam[40,43,44,46,47,49,52,54]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Moving labels or altering slides during an exam[54]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Passing an exam by using help from acquaintances[43,48,50]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Altering his or her grades in the official record[54]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Using crib notes[43,44,46-49,51,52,54]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>Using mobile phone to exchange answers during an exam[43,45,48]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19"/>
              </w:numPr>
              <w:rPr>
                <w:i/>
              </w:rPr>
            </w:pPr>
            <w:r w:rsidRPr="000B27CE">
              <w:rPr>
                <w:i/>
              </w:rPr>
              <w:t xml:space="preserve">Arranging with administrative personnel to </w:t>
            </w:r>
            <w:r w:rsidRPr="000B27CE">
              <w:rPr>
                <w:i/>
              </w:rPr>
              <w:lastRenderedPageBreak/>
              <w:t>be assigned to a lenient examiner[48]</w:t>
            </w:r>
          </w:p>
          <w:p w:rsidR="00B2274B" w:rsidRPr="000B27CE" w:rsidRDefault="008C5B24" w:rsidP="008C5B24">
            <w:pPr>
              <w:pStyle w:val="Lijstalinea"/>
              <w:numPr>
                <w:ilvl w:val="0"/>
                <w:numId w:val="19"/>
              </w:numPr>
            </w:pPr>
            <w:r w:rsidRPr="000B27CE">
              <w:rPr>
                <w:i/>
              </w:rPr>
              <w:t>Paying a fellow student, or being paid by a fellow student for completion of coursework[43]</w:t>
            </w:r>
          </w:p>
        </w:tc>
      </w:tr>
      <w:tr w:rsidR="00B2274B" w:rsidRPr="000B27CE" w:rsidTr="000B27CE">
        <w:trPr>
          <w:trHeight w:val="711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Signing peers into taught sessions from which they are absent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DF7CD1" w:rsidRPr="000B27CE" w:rsidRDefault="00A15B17" w:rsidP="008C5B24">
            <w:r w:rsidRPr="000B27CE">
              <w:t xml:space="preserve">Dishonest behaviours/ Lying </w:t>
            </w:r>
          </w:p>
          <w:p w:rsidR="008C5B24" w:rsidRPr="000B27CE" w:rsidRDefault="008C5B24" w:rsidP="008C5B24">
            <w:pPr>
              <w:pStyle w:val="Lijstalinea"/>
              <w:numPr>
                <w:ilvl w:val="0"/>
                <w:numId w:val="20"/>
              </w:numPr>
            </w:pPr>
            <w:r w:rsidRPr="000B27CE">
              <w:rPr>
                <w:i/>
              </w:rPr>
              <w:t>Falsifies actions/information</w:t>
            </w:r>
            <w:r w:rsidRPr="000B27CE">
              <w:t>[25,37]</w:t>
            </w:r>
          </w:p>
          <w:p w:rsidR="00DF7CD1" w:rsidRPr="000B27CE" w:rsidRDefault="00DF7CD1" w:rsidP="008C5B24">
            <w:pPr>
              <w:pStyle w:val="Lijstalinea"/>
              <w:numPr>
                <w:ilvl w:val="0"/>
                <w:numId w:val="20"/>
              </w:numPr>
            </w:pPr>
            <w:r w:rsidRPr="000B27CE">
              <w:rPr>
                <w:i/>
              </w:rPr>
              <w:t xml:space="preserve">Unsatisfactory </w:t>
            </w:r>
            <w:r w:rsidR="00317CCD" w:rsidRPr="000B27CE">
              <w:rPr>
                <w:i/>
              </w:rPr>
              <w:t>honesty/integrity</w:t>
            </w:r>
            <w:r w:rsidRPr="000B27CE">
              <w:t>[33]</w:t>
            </w:r>
          </w:p>
          <w:p w:rsidR="00A15B17" w:rsidRPr="000B27CE" w:rsidRDefault="00A15B17" w:rsidP="00A15B17">
            <w:r w:rsidRPr="000B27CE">
              <w:t>Dishonest behaviours/Data falsification/</w:t>
            </w:r>
          </w:p>
          <w:p w:rsidR="00A15B17" w:rsidRPr="000B27CE" w:rsidRDefault="00A15B17" w:rsidP="00A15B17">
            <w:pPr>
              <w:pStyle w:val="Lijstalinea"/>
              <w:numPr>
                <w:ilvl w:val="0"/>
                <w:numId w:val="20"/>
              </w:numPr>
            </w:pPr>
            <w:r w:rsidRPr="000B27CE">
              <w:rPr>
                <w:i/>
              </w:rPr>
              <w:t>Data falsification</w:t>
            </w:r>
            <w:r w:rsidRPr="000B27CE">
              <w:t>[31,32,40,52]</w:t>
            </w:r>
          </w:p>
          <w:p w:rsidR="00A15B17" w:rsidRPr="000B27CE" w:rsidRDefault="00A15B17" w:rsidP="00A15B17">
            <w:pPr>
              <w:pStyle w:val="Lijstalinea"/>
              <w:numPr>
                <w:ilvl w:val="0"/>
                <w:numId w:val="20"/>
              </w:numPr>
            </w:pPr>
            <w:r w:rsidRPr="000B27CE">
              <w:rPr>
                <w:i/>
              </w:rPr>
              <w:t>Forging signatures</w:t>
            </w:r>
            <w:r w:rsidRPr="000B27CE">
              <w:t>[26,40,42-45,48,49]</w:t>
            </w:r>
          </w:p>
          <w:p w:rsidR="00B2274B" w:rsidRPr="000B27CE" w:rsidRDefault="00B2274B" w:rsidP="00A15B17"/>
        </w:tc>
      </w:tr>
      <w:tr w:rsidR="00B2274B" w:rsidRPr="000B27CE" w:rsidTr="000B27CE">
        <w:trPr>
          <w:trHeight w:val="711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Passing off the work of others as your own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A15B17" w:rsidRPr="000B27CE" w:rsidRDefault="00A15B17" w:rsidP="006930A5">
            <w:r w:rsidRPr="000B27CE">
              <w:t>Dishonest behaviours/ Plagiarism</w:t>
            </w:r>
          </w:p>
          <w:p w:rsidR="00B2274B" w:rsidRPr="000B27CE" w:rsidRDefault="00A15B17" w:rsidP="00A15B17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Turning in work done by someone else</w:t>
            </w:r>
            <w:r w:rsidRPr="000B27CE">
              <w:t>[43,46-49,51-54]</w:t>
            </w:r>
          </w:p>
        </w:tc>
      </w:tr>
      <w:tr w:rsidR="00B2274B" w:rsidRPr="000B27CE" w:rsidTr="000B27CE">
        <w:trPr>
          <w:trHeight w:val="711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1F2064">
            <w:pPr>
              <w:rPr>
                <w:b/>
              </w:rPr>
            </w:pPr>
            <w:r w:rsidRPr="000B27CE">
              <w:t>Sharing with fellow students or others, details of questions or tasks from</w:t>
            </w:r>
            <w:r w:rsidR="00A15B17" w:rsidRPr="000B27CE">
              <w:t xml:space="preserve"> </w:t>
            </w:r>
            <w:r w:rsidRPr="000B27CE">
              <w:t>exams you have taken</w:t>
            </w:r>
          </w:p>
        </w:tc>
        <w:tc>
          <w:tcPr>
            <w:tcW w:w="4962" w:type="dxa"/>
          </w:tcPr>
          <w:p w:rsidR="00A15B17" w:rsidRPr="000B27CE" w:rsidRDefault="00A15B17" w:rsidP="00A15B17">
            <w:r w:rsidRPr="000B27CE">
              <w:t>Dishonest behaviour/Cheating in exams</w:t>
            </w:r>
            <w:r w:rsidRPr="000B27CE">
              <w:tab/>
            </w:r>
          </w:p>
          <w:p w:rsidR="00B2274B" w:rsidRPr="000B27CE" w:rsidRDefault="00A15B17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Gaining illegal access to examination questions</w:t>
            </w:r>
            <w:r w:rsidRPr="000B27CE">
              <w:t>[40,43-48,51,53,54]</w:t>
            </w:r>
          </w:p>
        </w:tc>
      </w:tr>
      <w:tr w:rsidR="00B2274B" w:rsidRPr="000B27CE" w:rsidTr="000B27CE">
        <w:trPr>
          <w:trHeight w:val="711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Forging a supervisor’s name or falsifying feedback on assessments,</w:t>
            </w:r>
            <w:r w:rsidR="00A15B17" w:rsidRPr="000B27CE">
              <w:t xml:space="preserve"> </w:t>
            </w:r>
            <w:r w:rsidRPr="000B27CE">
              <w:t>logbooks or portfolios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1F2064" w:rsidRPr="000B27CE" w:rsidRDefault="001F2064" w:rsidP="001F2064">
            <w:r w:rsidRPr="000B27CE">
              <w:t>Dishonest behaviour/Lying</w:t>
            </w:r>
            <w:r w:rsidRPr="000B27CE">
              <w:tab/>
            </w:r>
          </w:p>
          <w:p w:rsidR="001F2064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Falsifies actions/information</w:t>
            </w:r>
            <w:r w:rsidRPr="000B27CE">
              <w:t xml:space="preserve">[25,37] </w:t>
            </w:r>
          </w:p>
          <w:p w:rsidR="001F2064" w:rsidRPr="000B27CE" w:rsidRDefault="001F2064" w:rsidP="001F2064">
            <w:r w:rsidRPr="000B27CE">
              <w:t>Dishonest behaviour/data falsification</w:t>
            </w:r>
          </w:p>
          <w:p w:rsidR="001F2064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Forging signatures</w:t>
            </w:r>
            <w:r w:rsidRPr="000B27CE">
              <w:t>[26,40,42-45,48,49]</w:t>
            </w:r>
          </w:p>
          <w:p w:rsidR="00B2274B" w:rsidRPr="000B27CE" w:rsidRDefault="00B2274B" w:rsidP="001F2064"/>
        </w:tc>
      </w:tr>
      <w:tr w:rsidR="00B2274B" w:rsidRPr="000B27CE" w:rsidTr="000B27CE">
        <w:trPr>
          <w:trHeight w:val="630"/>
        </w:trPr>
        <w:tc>
          <w:tcPr>
            <w:tcW w:w="1844" w:type="dxa"/>
            <w:vMerge w:val="restart"/>
          </w:tcPr>
          <w:p w:rsidR="00B2274B" w:rsidRPr="000B27CE" w:rsidRDefault="00B2274B" w:rsidP="007D3C4D">
            <w:pPr>
              <w:rPr>
                <w:b/>
              </w:rPr>
            </w:pPr>
            <w:r w:rsidRPr="000B27CE">
              <w:rPr>
                <w:b/>
              </w:rPr>
              <w:t>Dishonesty or fraud, including dishonesty outside the professional role</w:t>
            </w:r>
          </w:p>
          <w:p w:rsidR="00B2274B" w:rsidRPr="000B27CE" w:rsidRDefault="00B2274B" w:rsidP="006930A5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Falsifying research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B2274B" w:rsidRPr="000B27CE" w:rsidRDefault="001F2064" w:rsidP="006930A5">
            <w:r w:rsidRPr="000B27CE">
              <w:t>Dishonest behaviour/data falsification</w:t>
            </w:r>
          </w:p>
          <w:p w:rsidR="001F2064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Data falsification</w:t>
            </w:r>
            <w:r w:rsidRPr="000B27CE">
              <w:t>[31,32,40,52]</w:t>
            </w:r>
          </w:p>
          <w:p w:rsidR="001F2064" w:rsidRPr="000B27CE" w:rsidRDefault="001F2064" w:rsidP="001F2064"/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Committing financial fraud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B2274B" w:rsidRPr="000B27CE" w:rsidRDefault="001F2064" w:rsidP="006930A5">
            <w:r w:rsidRPr="000B27CE">
              <w:t>Not found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Creating fraudulent CVs or other documents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1F2064" w:rsidRPr="000B27CE" w:rsidRDefault="001F2064" w:rsidP="006930A5">
            <w:r w:rsidRPr="000B27CE">
              <w:t xml:space="preserve">Dishonest behaviour/data falsification </w:t>
            </w:r>
          </w:p>
          <w:p w:rsidR="00B2274B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Falsifying references or grades on curriculum vitae</w:t>
            </w:r>
            <w:r w:rsidRPr="000B27CE">
              <w:t>[43]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Misrepresentation of qualifications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1F2064" w:rsidRPr="000B27CE" w:rsidRDefault="001F2064" w:rsidP="001F2064">
            <w:r w:rsidRPr="000B27CE">
              <w:t>Dishonest behaviour/data falsification</w:t>
            </w:r>
          </w:p>
          <w:p w:rsidR="001F2064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Falsifying references or grades on curriculum vitae</w:t>
            </w:r>
            <w:r w:rsidRPr="000B27CE">
              <w:t>[43]</w:t>
            </w:r>
          </w:p>
          <w:p w:rsidR="001F2064" w:rsidRPr="000B27CE" w:rsidRDefault="001F2064" w:rsidP="001F2064">
            <w:r w:rsidRPr="000B27CE">
              <w:t>Dishonest behaviour /Misrepresentation</w:t>
            </w:r>
          </w:p>
          <w:p w:rsidR="001F2064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Misrepresentation</w:t>
            </w:r>
            <w:r w:rsidRPr="000B27CE">
              <w:t>[25,35,57,59]</w:t>
            </w:r>
          </w:p>
          <w:p w:rsidR="001F2064" w:rsidRPr="000B27CE" w:rsidRDefault="001F2064" w:rsidP="001F2064">
            <w:pPr>
              <w:pStyle w:val="Lijstalinea"/>
              <w:numPr>
                <w:ilvl w:val="0"/>
                <w:numId w:val="21"/>
              </w:numPr>
            </w:pPr>
            <w:r w:rsidRPr="000B27CE">
              <w:rPr>
                <w:i/>
              </w:rPr>
              <w:t>Not correcting someone who mistakes you for a physician</w:t>
            </w:r>
            <w:r w:rsidRPr="000B27CE">
              <w:t>[30]</w:t>
            </w:r>
          </w:p>
          <w:p w:rsidR="00B2274B" w:rsidRPr="000B27CE" w:rsidRDefault="00B2274B" w:rsidP="001F2064">
            <w:pPr>
              <w:ind w:left="360"/>
            </w:pP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Falsifying signatures on documents such as portfolios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1F2064" w:rsidRPr="000B27CE" w:rsidRDefault="001F2064" w:rsidP="001F2064">
            <w:r w:rsidRPr="000B27CE">
              <w:t>Dishonest behaviour/data falsification</w:t>
            </w:r>
          </w:p>
          <w:p w:rsidR="00B2274B" w:rsidRPr="000B27CE" w:rsidRDefault="001F2064" w:rsidP="001F2064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Forging signatures</w:t>
            </w:r>
            <w:r w:rsidRPr="000B27CE">
              <w:t>[26,40,42-45,48,49]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Failure to declare relevant misconduct or health issues to your medical school or university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B2274B" w:rsidRPr="000B27CE" w:rsidRDefault="008307B6" w:rsidP="006930A5">
            <w:r w:rsidRPr="000B27CE">
              <w:t>Not found</w:t>
            </w:r>
          </w:p>
        </w:tc>
      </w:tr>
      <w:tr w:rsidR="00B2274B" w:rsidRPr="000B27CE" w:rsidTr="000B27CE">
        <w:trPr>
          <w:trHeight w:val="625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Wilful withholding or misrepresentation of health issues (for example, blood-borne viruses)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B2274B" w:rsidRPr="000B27CE" w:rsidRDefault="008307B6" w:rsidP="006930A5">
            <w:r w:rsidRPr="000B27CE">
              <w:t>Not found</w:t>
            </w:r>
          </w:p>
        </w:tc>
      </w:tr>
      <w:tr w:rsidR="008307B6" w:rsidRPr="000B27CE" w:rsidTr="000B27CE">
        <w:trPr>
          <w:trHeight w:val="405"/>
        </w:trPr>
        <w:tc>
          <w:tcPr>
            <w:tcW w:w="1844" w:type="dxa"/>
            <w:vMerge w:val="restart"/>
          </w:tcPr>
          <w:p w:rsidR="008307B6" w:rsidRPr="000B27CE" w:rsidRDefault="008307B6" w:rsidP="007D3C4D">
            <w:pPr>
              <w:rPr>
                <w:b/>
              </w:rPr>
            </w:pPr>
            <w:r w:rsidRPr="000B27CE">
              <w:rPr>
                <w:b/>
              </w:rPr>
              <w:t xml:space="preserve">Aggressive, </w:t>
            </w:r>
            <w:r w:rsidRPr="000B27CE">
              <w:rPr>
                <w:b/>
              </w:rPr>
              <w:lastRenderedPageBreak/>
              <w:t>violent or threatening behaviour</w:t>
            </w:r>
          </w:p>
          <w:p w:rsidR="008307B6" w:rsidRPr="000B27CE" w:rsidRDefault="008307B6" w:rsidP="006930A5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8307B6" w:rsidRPr="000B27CE" w:rsidRDefault="008307B6" w:rsidP="006930A5">
            <w:r w:rsidRPr="000B27CE">
              <w:lastRenderedPageBreak/>
              <w:t>Assault</w:t>
            </w:r>
          </w:p>
          <w:p w:rsidR="008307B6" w:rsidRPr="000B27CE" w:rsidRDefault="008307B6" w:rsidP="008307B6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lastRenderedPageBreak/>
              <w:t>Disrespectful behaviour</w:t>
            </w:r>
            <w:r w:rsidRPr="000B27CE">
              <w:tab/>
              <w:t>/Bullying</w:t>
            </w:r>
          </w:p>
          <w:p w:rsidR="008307B6" w:rsidRPr="000B27CE" w:rsidRDefault="008307B6" w:rsidP="008307B6">
            <w:r w:rsidRPr="000B27CE">
              <w:lastRenderedPageBreak/>
              <w:t>•</w:t>
            </w:r>
            <w:r w:rsidRPr="000B27CE">
              <w:tab/>
            </w:r>
            <w:r w:rsidRPr="000B27CE">
              <w:rPr>
                <w:i/>
              </w:rPr>
              <w:t>Physical abuse</w:t>
            </w:r>
            <w:r w:rsidRPr="000B27CE">
              <w:t>[43,68,69]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Deliberately damaging another students’ work</w:t>
            </w:r>
            <w:r w:rsidRPr="000B27CE">
              <w:t>[43]</w:t>
            </w:r>
          </w:p>
        </w:tc>
      </w:tr>
      <w:tr w:rsidR="008307B6" w:rsidRPr="000B27CE" w:rsidTr="000B27CE">
        <w:trPr>
          <w:trHeight w:val="405"/>
        </w:trPr>
        <w:tc>
          <w:tcPr>
            <w:tcW w:w="1844" w:type="dxa"/>
            <w:vMerge/>
          </w:tcPr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307B6" w:rsidRPr="000B27CE" w:rsidRDefault="008307B6" w:rsidP="008307B6">
            <w:r w:rsidRPr="000B27CE">
              <w:t>Physical violence</w:t>
            </w:r>
          </w:p>
          <w:p w:rsidR="008307B6" w:rsidRPr="000B27CE" w:rsidRDefault="008307B6" w:rsidP="006930A5"/>
        </w:tc>
        <w:tc>
          <w:tcPr>
            <w:tcW w:w="4962" w:type="dxa"/>
          </w:tcPr>
          <w:p w:rsidR="008307B6" w:rsidRPr="000B27CE" w:rsidRDefault="008307B6" w:rsidP="008307B6">
            <w:r w:rsidRPr="000B27CE">
              <w:t>Disrespectful behaviour</w:t>
            </w:r>
            <w:r w:rsidRPr="000B27CE">
              <w:tab/>
              <w:t>/Bullying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Physical abuse</w:t>
            </w:r>
            <w:r w:rsidRPr="000B27CE">
              <w:t>[43,68,69]</w:t>
            </w:r>
          </w:p>
        </w:tc>
      </w:tr>
      <w:tr w:rsidR="008307B6" w:rsidRPr="000B27CE" w:rsidTr="000B27CE">
        <w:trPr>
          <w:trHeight w:val="325"/>
        </w:trPr>
        <w:tc>
          <w:tcPr>
            <w:tcW w:w="1844" w:type="dxa"/>
            <w:vMerge/>
          </w:tcPr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307B6" w:rsidRPr="000B27CE" w:rsidRDefault="008307B6" w:rsidP="006930A5">
            <w:r w:rsidRPr="000B27CE">
              <w:t>Bullying</w:t>
            </w:r>
          </w:p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Disrespectful behaviour</w:t>
            </w:r>
            <w:r w:rsidRPr="000B27CE">
              <w:tab/>
              <w:t>/Bullying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Verbal abuse</w:t>
            </w:r>
            <w:r w:rsidRPr="000B27CE">
              <w:t>[68,69]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Written abuse</w:t>
            </w:r>
            <w:r w:rsidRPr="000B27CE">
              <w:t>[68]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Subgroup formation</w:t>
            </w:r>
            <w:r w:rsidRPr="000B27CE">
              <w:t>[66]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Ignoring and excluding a peer student</w:t>
            </w:r>
            <w:r w:rsidRPr="000B27CE">
              <w:t>[62,68]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Deliberately damaging another students’ work</w:t>
            </w:r>
            <w:r w:rsidRPr="000B27CE">
              <w:t>[43]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Threatening others</w:t>
            </w:r>
            <w:r w:rsidRPr="000B27CE">
              <w:t>[62]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Spreading rumours</w:t>
            </w:r>
            <w:r w:rsidRPr="000B27CE">
              <w:t>[62]</w:t>
            </w:r>
          </w:p>
          <w:p w:rsidR="008307B6" w:rsidRPr="000B27CE" w:rsidRDefault="008307B6" w:rsidP="008307B6">
            <w:r w:rsidRPr="000B27CE">
              <w:t>•</w:t>
            </w:r>
            <w:r w:rsidRPr="000B27CE">
              <w:tab/>
            </w:r>
            <w:r w:rsidRPr="000B27CE">
              <w:rPr>
                <w:i/>
              </w:rPr>
              <w:t>Profanity</w:t>
            </w:r>
            <w:r w:rsidRPr="000B27CE">
              <w:t>[62]</w:t>
            </w:r>
          </w:p>
        </w:tc>
      </w:tr>
      <w:tr w:rsidR="008307B6" w:rsidRPr="000B27CE" w:rsidTr="000B27CE">
        <w:trPr>
          <w:trHeight w:val="325"/>
        </w:trPr>
        <w:tc>
          <w:tcPr>
            <w:tcW w:w="1844" w:type="dxa"/>
            <w:vMerge/>
          </w:tcPr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307B6" w:rsidRPr="000B27CE" w:rsidRDefault="008307B6" w:rsidP="006930A5">
            <w:r w:rsidRPr="000B27CE">
              <w:t>Harassment</w:t>
            </w:r>
          </w:p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6930A5">
            <w:r w:rsidRPr="000B27CE">
              <w:t>Disrespectful behaviour</w:t>
            </w:r>
            <w:r w:rsidRPr="000B27CE">
              <w:tab/>
              <w:t>/Bullying</w:t>
            </w:r>
          </w:p>
          <w:p w:rsidR="008307B6" w:rsidRPr="000B27CE" w:rsidRDefault="008307B6" w:rsidP="008307B6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Insulting</w:t>
            </w:r>
            <w:r w:rsidRPr="000B27CE">
              <w:t>[62]</w:t>
            </w:r>
          </w:p>
        </w:tc>
      </w:tr>
      <w:tr w:rsidR="008307B6" w:rsidRPr="000B27CE" w:rsidTr="000B27CE">
        <w:trPr>
          <w:trHeight w:val="325"/>
        </w:trPr>
        <w:tc>
          <w:tcPr>
            <w:tcW w:w="1844" w:type="dxa"/>
            <w:vMerge/>
          </w:tcPr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307B6" w:rsidRPr="000B27CE" w:rsidRDefault="008307B6" w:rsidP="006930A5">
            <w:r w:rsidRPr="000B27CE">
              <w:t>Stalking</w:t>
            </w:r>
          </w:p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6930A5">
            <w:r w:rsidRPr="000B27CE">
              <w:t>Disrespectful behaviour</w:t>
            </w:r>
            <w:r w:rsidRPr="000B27CE">
              <w:tab/>
              <w:t>/Bullying</w:t>
            </w:r>
          </w:p>
          <w:p w:rsidR="008307B6" w:rsidRPr="000B27CE" w:rsidRDefault="008307B6" w:rsidP="008307B6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Behavioural abuse</w:t>
            </w:r>
            <w:r w:rsidRPr="000B27CE">
              <w:t>[68,69]</w:t>
            </w:r>
          </w:p>
        </w:tc>
      </w:tr>
      <w:tr w:rsidR="008307B6" w:rsidRPr="000B27CE" w:rsidTr="000B27CE">
        <w:trPr>
          <w:trHeight w:val="660"/>
        </w:trPr>
        <w:tc>
          <w:tcPr>
            <w:tcW w:w="1844" w:type="dxa"/>
            <w:vMerge/>
          </w:tcPr>
          <w:p w:rsidR="008307B6" w:rsidRPr="000B27CE" w:rsidRDefault="008307B6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8307B6" w:rsidRPr="000B27CE" w:rsidRDefault="008307B6" w:rsidP="007D3C4D">
            <w:pPr>
              <w:rPr>
                <w:b/>
              </w:rPr>
            </w:pPr>
            <w:r w:rsidRPr="000B27CE">
              <w:t>Online bullying or trolling</w:t>
            </w: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 xml:space="preserve">Disrespectful behaviour/Inappropriate use of social media </w:t>
            </w:r>
          </w:p>
          <w:p w:rsidR="008307B6" w:rsidRPr="000B27CE" w:rsidRDefault="008307B6" w:rsidP="008307B6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On line posting sexual-relational content, i.e. posting sexually suggestive/ explicit content or posting sexually provocative photographs of students, requesting inappropriate friendships with patients on Facebook, sexually suggestive comments</w:t>
            </w:r>
            <w:r w:rsidRPr="000B27CE">
              <w:t>[63,65]</w:t>
            </w:r>
          </w:p>
        </w:tc>
      </w:tr>
      <w:tr w:rsidR="00B2274B" w:rsidRPr="000B27CE" w:rsidTr="000B27CE">
        <w:trPr>
          <w:trHeight w:val="385"/>
        </w:trPr>
        <w:tc>
          <w:tcPr>
            <w:tcW w:w="1844" w:type="dxa"/>
            <w:vMerge w:val="restart"/>
          </w:tcPr>
          <w:p w:rsidR="00B2274B" w:rsidRPr="000B27CE" w:rsidRDefault="00B2274B" w:rsidP="007D3C4D">
            <w:pPr>
              <w:rPr>
                <w:b/>
              </w:rPr>
            </w:pPr>
            <w:r w:rsidRPr="000B27CE">
              <w:rPr>
                <w:b/>
              </w:rPr>
              <w:t>Any caution or conviction</w:t>
            </w:r>
          </w:p>
          <w:p w:rsidR="00B2274B" w:rsidRPr="000B27CE" w:rsidRDefault="00B2274B" w:rsidP="008307B6">
            <w:pPr>
              <w:pStyle w:val="Lijstalinea"/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Possessing, dealing or supplying illegal drugs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8307B6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Arrest or criminal offence</w:t>
            </w:r>
            <w:r w:rsidRPr="000B27CE">
              <w:t>[26]</w:t>
            </w:r>
          </w:p>
          <w:p w:rsidR="00B2274B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Significant misconduct</w:t>
            </w:r>
            <w:r w:rsidRPr="000B27CE">
              <w:t>[42]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Theft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B2274B" w:rsidRPr="000B27CE" w:rsidRDefault="004F363A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Stealing or breaking things</w:t>
            </w:r>
            <w:r w:rsidRPr="000B27CE">
              <w:t>[62]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Physical violence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B2274B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Significant misconduct</w:t>
            </w:r>
            <w:r w:rsidRPr="000B27CE">
              <w:t>[42]</w:t>
            </w:r>
          </w:p>
          <w:p w:rsidR="004F363A" w:rsidRPr="000B27CE" w:rsidRDefault="004F363A" w:rsidP="004F363A">
            <w:r w:rsidRPr="000B27CE">
              <w:t>Disrespectful behaviour</w:t>
            </w:r>
            <w:r w:rsidRPr="000B27CE">
              <w:tab/>
              <w:t>/Bullying</w:t>
            </w:r>
          </w:p>
          <w:p w:rsidR="004F363A" w:rsidRPr="000B27CE" w:rsidRDefault="004F363A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Physical abuse</w:t>
            </w:r>
            <w:r w:rsidRPr="000B27CE">
              <w:t>[43,68,69]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Fare avoidance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B2274B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Stealing or breaking things</w:t>
            </w:r>
            <w:r w:rsidRPr="000B27CE">
              <w:t>[62]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Financial fraud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8307B6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Failing to obey rules &amp; regulations</w:t>
            </w:r>
            <w:r w:rsidRPr="000B27CE">
              <w:t>[26]</w:t>
            </w:r>
          </w:p>
          <w:p w:rsidR="008307B6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Acceptance of gifts</w:t>
            </w:r>
            <w:r w:rsidRPr="000B27CE">
              <w:t>[35,49]</w:t>
            </w:r>
          </w:p>
          <w:p w:rsidR="008307B6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Buying or selling hospital shifts</w:t>
            </w:r>
            <w:r w:rsidRPr="000B27CE">
              <w:t>[40,41]</w:t>
            </w:r>
          </w:p>
          <w:p w:rsidR="00B2274B" w:rsidRPr="000B27CE" w:rsidRDefault="008307B6" w:rsidP="004F363A">
            <w:pPr>
              <w:pStyle w:val="Lijstalinea"/>
              <w:numPr>
                <w:ilvl w:val="0"/>
                <w:numId w:val="22"/>
              </w:numPr>
            </w:pPr>
            <w:r w:rsidRPr="000B27CE">
              <w:rPr>
                <w:i/>
              </w:rPr>
              <w:t>Significant misconduct</w:t>
            </w:r>
            <w:r w:rsidRPr="000B27CE">
              <w:t>[42]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Child pornography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8307B6" w:rsidRPr="000B27CE" w:rsidRDefault="008307B6" w:rsidP="004F363A">
            <w:pPr>
              <w:pStyle w:val="Lijstalinea"/>
              <w:numPr>
                <w:ilvl w:val="0"/>
                <w:numId w:val="23"/>
              </w:numPr>
              <w:rPr>
                <w:i/>
              </w:rPr>
            </w:pPr>
            <w:r w:rsidRPr="000B27CE">
              <w:rPr>
                <w:i/>
              </w:rPr>
              <w:t>Arrest or criminal offence</w:t>
            </w:r>
            <w:r w:rsidRPr="000B27CE">
              <w:t>[26]</w:t>
            </w:r>
          </w:p>
          <w:p w:rsidR="00B2274B" w:rsidRPr="000B27CE" w:rsidRDefault="008307B6" w:rsidP="00820AB5">
            <w:pPr>
              <w:pStyle w:val="Lijstalinea"/>
              <w:numPr>
                <w:ilvl w:val="0"/>
                <w:numId w:val="23"/>
              </w:numPr>
            </w:pPr>
            <w:r w:rsidRPr="000B27CE">
              <w:rPr>
                <w:i/>
              </w:rPr>
              <w:lastRenderedPageBreak/>
              <w:t>Significant misconduct</w:t>
            </w:r>
            <w:r w:rsidRPr="000B27CE">
              <w:t>[42]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Child abuse or any other abuse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B2274B" w:rsidRPr="000B27CE" w:rsidRDefault="008307B6" w:rsidP="00820AB5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Significant misconduct</w:t>
            </w:r>
            <w:r w:rsidRPr="000B27CE">
              <w:t>[42]</w:t>
            </w:r>
          </w:p>
        </w:tc>
      </w:tr>
      <w:tr w:rsidR="00B2274B" w:rsidRPr="000B27CE" w:rsidTr="000B27CE">
        <w:trPr>
          <w:trHeight w:val="380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6930A5">
            <w:r w:rsidRPr="000B27CE">
              <w:t>Sexual offences</w:t>
            </w:r>
          </w:p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962" w:type="dxa"/>
          </w:tcPr>
          <w:p w:rsidR="008307B6" w:rsidRPr="000B27CE" w:rsidRDefault="008307B6" w:rsidP="008307B6">
            <w:r w:rsidRPr="000B27CE">
              <w:t>Dishonest behaviours/Not obeying rules and regulations/</w:t>
            </w:r>
          </w:p>
          <w:p w:rsidR="00B2274B" w:rsidRPr="000B27CE" w:rsidRDefault="008307B6" w:rsidP="00820AB5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Significant misconduct</w:t>
            </w:r>
            <w:r w:rsidRPr="000B27CE">
              <w:t>[42]</w:t>
            </w:r>
          </w:p>
        </w:tc>
      </w:tr>
      <w:tr w:rsidR="00B2274B" w:rsidRPr="000B27CE" w:rsidTr="000B27CE">
        <w:trPr>
          <w:trHeight w:val="955"/>
        </w:trPr>
        <w:tc>
          <w:tcPr>
            <w:tcW w:w="1844" w:type="dxa"/>
            <w:vMerge w:val="restart"/>
          </w:tcPr>
          <w:p w:rsidR="00B2274B" w:rsidRPr="000B27CE" w:rsidRDefault="00B2274B" w:rsidP="007D3C4D">
            <w:pPr>
              <w:rPr>
                <w:b/>
              </w:rPr>
            </w:pPr>
            <w:r w:rsidRPr="000B27CE">
              <w:rPr>
                <w:b/>
              </w:rPr>
              <w:t>Health concerns and insight or management of these concerns</w:t>
            </w:r>
          </w:p>
          <w:p w:rsidR="00B2274B" w:rsidRPr="000B27CE" w:rsidRDefault="00B2274B" w:rsidP="00B2274B">
            <w:pPr>
              <w:pStyle w:val="Lijstalinea"/>
            </w:pPr>
          </w:p>
        </w:tc>
        <w:tc>
          <w:tcPr>
            <w:tcW w:w="4252" w:type="dxa"/>
          </w:tcPr>
          <w:p w:rsidR="00B2274B" w:rsidRPr="000B27CE" w:rsidRDefault="00B2274B" w:rsidP="00820AB5">
            <w:pPr>
              <w:rPr>
                <w:b/>
              </w:rPr>
            </w:pPr>
            <w:r w:rsidRPr="000B27CE">
              <w:t>Failure to seek appropriate treatment or advice from an independent and appropriately qualified healthcare professional</w:t>
            </w:r>
          </w:p>
        </w:tc>
        <w:tc>
          <w:tcPr>
            <w:tcW w:w="4962" w:type="dxa"/>
          </w:tcPr>
          <w:p w:rsidR="004F363A" w:rsidRPr="000B27CE" w:rsidRDefault="004F363A" w:rsidP="004F363A">
            <w:r w:rsidRPr="000B27CE">
              <w:t>Poor self-awareness/Not aware of limitations</w:t>
            </w:r>
          </w:p>
          <w:p w:rsidR="004F363A" w:rsidRPr="000B27CE" w:rsidRDefault="004F363A" w:rsidP="004F363A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Lack of awareness of one’s limitations</w:t>
            </w:r>
            <w:r w:rsidRPr="000B27CE">
              <w:t>[25,32,37]</w:t>
            </w:r>
          </w:p>
          <w:p w:rsidR="00B2274B" w:rsidRPr="000B27CE" w:rsidRDefault="00B2274B" w:rsidP="004F363A"/>
        </w:tc>
      </w:tr>
      <w:tr w:rsidR="00B2274B" w:rsidRPr="000B27CE" w:rsidTr="000B27CE">
        <w:trPr>
          <w:trHeight w:val="952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820AB5">
            <w:pPr>
              <w:rPr>
                <w:b/>
              </w:rPr>
            </w:pPr>
            <w:r w:rsidRPr="000B27CE">
              <w:t>Failure to follow the requirement to tell your medical school or university if you have a serious health condition</w:t>
            </w:r>
          </w:p>
        </w:tc>
        <w:tc>
          <w:tcPr>
            <w:tcW w:w="4962" w:type="dxa"/>
          </w:tcPr>
          <w:p w:rsidR="00AE6EFC" w:rsidRPr="000B27CE" w:rsidRDefault="00AE6EFC" w:rsidP="00AE6EFC">
            <w:r w:rsidRPr="000B27CE">
              <w:t>Lacking insight in own behaviour/Poor insight[28]</w:t>
            </w:r>
          </w:p>
          <w:p w:rsidR="00AE6EFC" w:rsidRPr="000B27CE" w:rsidRDefault="00AE6EFC" w:rsidP="00AE6EFC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Work or attendance affected by health disorders such as depression</w:t>
            </w:r>
            <w:r w:rsidRPr="000B27CE">
              <w:t>[26]</w:t>
            </w:r>
          </w:p>
          <w:p w:rsidR="00B2274B" w:rsidRPr="000B27CE" w:rsidRDefault="00B2274B" w:rsidP="00AE6EFC"/>
        </w:tc>
      </w:tr>
      <w:tr w:rsidR="00B2274B" w:rsidRPr="000B27CE" w:rsidTr="000B27CE">
        <w:trPr>
          <w:trHeight w:val="952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820AB5">
            <w:pPr>
              <w:rPr>
                <w:b/>
              </w:rPr>
            </w:pPr>
            <w:r w:rsidRPr="000B27CE">
              <w:t>Refusal to follow medical advice or care plans, or to comply with arrangements for monitoring and reviews</w:t>
            </w:r>
          </w:p>
        </w:tc>
        <w:tc>
          <w:tcPr>
            <w:tcW w:w="4962" w:type="dxa"/>
          </w:tcPr>
          <w:p w:rsidR="00B2274B" w:rsidRPr="000B27CE" w:rsidRDefault="004F363A" w:rsidP="00B2274B">
            <w:r w:rsidRPr="000B27CE">
              <w:t>Not found</w:t>
            </w:r>
          </w:p>
        </w:tc>
      </w:tr>
      <w:tr w:rsidR="00B2274B" w:rsidRPr="000B27CE" w:rsidTr="000B27CE">
        <w:trPr>
          <w:trHeight w:val="952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820AB5">
            <w:pPr>
              <w:rPr>
                <w:b/>
              </w:rPr>
            </w:pPr>
            <w:r w:rsidRPr="000B27CE">
              <w:t>Failure to comply with reasonable adju</w:t>
            </w:r>
            <w:r w:rsidR="00820AB5" w:rsidRPr="000B27CE">
              <w:t>stments to ensure patient safety</w:t>
            </w:r>
          </w:p>
        </w:tc>
        <w:tc>
          <w:tcPr>
            <w:tcW w:w="4962" w:type="dxa"/>
          </w:tcPr>
          <w:p w:rsidR="00820AB5" w:rsidRPr="000B27CE" w:rsidRDefault="00820AB5" w:rsidP="00820AB5">
            <w:r w:rsidRPr="000B27CE">
              <w:t>Poor self-awareness/Not aware of limitations</w:t>
            </w:r>
          </w:p>
          <w:p w:rsidR="00B2274B" w:rsidRPr="000B27CE" w:rsidRDefault="00820AB5" w:rsidP="00820AB5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Placing own learning above patient safety</w:t>
            </w:r>
            <w:r w:rsidRPr="000B27CE">
              <w:t>[57]</w:t>
            </w:r>
          </w:p>
        </w:tc>
      </w:tr>
      <w:tr w:rsidR="00B2274B" w:rsidRPr="000B27CE" w:rsidTr="000B27CE">
        <w:trPr>
          <w:trHeight w:val="952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820AB5">
            <w:pPr>
              <w:rPr>
                <w:b/>
              </w:rPr>
            </w:pPr>
            <w:r w:rsidRPr="000B27CE">
              <w:t>Failure to recognise limits and abilities or lack of insight into health concerns</w:t>
            </w:r>
          </w:p>
        </w:tc>
        <w:tc>
          <w:tcPr>
            <w:tcW w:w="4962" w:type="dxa"/>
          </w:tcPr>
          <w:p w:rsidR="004F363A" w:rsidRPr="000B27CE" w:rsidRDefault="004F363A" w:rsidP="004F363A">
            <w:r w:rsidRPr="000B27CE">
              <w:t>Poor self-awareness/Not aware of limitations</w:t>
            </w:r>
          </w:p>
          <w:p w:rsidR="00B2274B" w:rsidRPr="000B27CE" w:rsidRDefault="004F363A" w:rsidP="00820AB5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Lack of awareness of one’s limitations</w:t>
            </w:r>
            <w:r w:rsidRPr="000B27CE">
              <w:t>[25,32,37]</w:t>
            </w:r>
          </w:p>
        </w:tc>
      </w:tr>
      <w:tr w:rsidR="00B2274B" w:rsidRPr="000B27CE" w:rsidTr="000B27CE">
        <w:trPr>
          <w:trHeight w:val="952"/>
        </w:trPr>
        <w:tc>
          <w:tcPr>
            <w:tcW w:w="1844" w:type="dxa"/>
            <w:vMerge/>
          </w:tcPr>
          <w:p w:rsidR="00B2274B" w:rsidRPr="000B27CE" w:rsidRDefault="00B2274B" w:rsidP="007D3C4D">
            <w:pPr>
              <w:rPr>
                <w:b/>
              </w:rPr>
            </w:pPr>
          </w:p>
        </w:tc>
        <w:tc>
          <w:tcPr>
            <w:tcW w:w="4252" w:type="dxa"/>
          </w:tcPr>
          <w:p w:rsidR="00B2274B" w:rsidRPr="000B27CE" w:rsidRDefault="00B2274B" w:rsidP="00820AB5">
            <w:pPr>
              <w:rPr>
                <w:b/>
              </w:rPr>
            </w:pPr>
            <w:r w:rsidRPr="000B27CE">
              <w:t>Failure to be immunised against common serious communicable diseases (unless contraindicated)</w:t>
            </w:r>
          </w:p>
        </w:tc>
        <w:tc>
          <w:tcPr>
            <w:tcW w:w="4962" w:type="dxa"/>
          </w:tcPr>
          <w:p w:rsidR="00820AB5" w:rsidRPr="000B27CE" w:rsidRDefault="00820AB5" w:rsidP="00B2274B">
            <w:r w:rsidRPr="000B27CE">
              <w:t xml:space="preserve">Dishonest behaviour/Not obeying rules and regulations </w:t>
            </w:r>
          </w:p>
          <w:p w:rsidR="00B2274B" w:rsidRPr="000B27CE" w:rsidRDefault="00820AB5" w:rsidP="00820AB5">
            <w:pPr>
              <w:pStyle w:val="Lijstalinea"/>
              <w:numPr>
                <w:ilvl w:val="0"/>
                <w:numId w:val="24"/>
              </w:numPr>
            </w:pPr>
            <w:r w:rsidRPr="000B27CE">
              <w:rPr>
                <w:i/>
              </w:rPr>
              <w:t>Failing to follow proper infection control procedures</w:t>
            </w:r>
            <w:r w:rsidRPr="000B27CE">
              <w:t>[43,57]</w:t>
            </w:r>
          </w:p>
        </w:tc>
      </w:tr>
    </w:tbl>
    <w:p w:rsidR="007D3C4D" w:rsidRPr="000B27CE" w:rsidRDefault="007D3C4D" w:rsidP="007D3C4D"/>
    <w:p w:rsidR="00716182" w:rsidRPr="000B27CE" w:rsidRDefault="008665D4" w:rsidP="00035C46">
      <w:r w:rsidRPr="000B27CE">
        <w:t xml:space="preserve">The following found </w:t>
      </w:r>
      <w:r w:rsidR="00716182" w:rsidRPr="000B27CE">
        <w:t xml:space="preserve"> </w:t>
      </w:r>
      <w:r w:rsidR="00035C46" w:rsidRPr="000B27CE">
        <w:t xml:space="preserve">descriptors </w:t>
      </w:r>
      <w:r w:rsidRPr="000B27CE">
        <w:t xml:space="preserve">could not be mapped to the </w:t>
      </w:r>
      <w:r w:rsidR="00716182" w:rsidRPr="000B27CE">
        <w:t xml:space="preserve">GMC </w:t>
      </w:r>
      <w:r w:rsidRPr="000B27CE">
        <w:t>Domains of concern</w:t>
      </w:r>
      <w:r w:rsidR="00716182" w:rsidRPr="000B27CE">
        <w:t xml:space="preserve">: </w:t>
      </w:r>
    </w:p>
    <w:p w:rsidR="00035C46" w:rsidRPr="000B27CE" w:rsidRDefault="00B551E5" w:rsidP="00716182">
      <w:pPr>
        <w:ind w:left="708"/>
      </w:pPr>
      <w:r w:rsidRPr="000B27CE">
        <w:t>p</w:t>
      </w:r>
      <w:r w:rsidR="00035C46" w:rsidRPr="000B27CE">
        <w:t>oor initiative</w:t>
      </w:r>
    </w:p>
    <w:p w:rsidR="00716182" w:rsidRPr="000B27CE" w:rsidRDefault="008665D4" w:rsidP="00716182">
      <w:pPr>
        <w:ind w:left="708"/>
      </w:pPr>
      <w:r w:rsidRPr="000B27CE">
        <w:t>general disorganis</w:t>
      </w:r>
      <w:r w:rsidR="00716182" w:rsidRPr="000B27CE">
        <w:t>ation</w:t>
      </w:r>
    </w:p>
    <w:p w:rsidR="00716182" w:rsidRPr="000B27CE" w:rsidRDefault="00716182" w:rsidP="00716182">
      <w:pPr>
        <w:ind w:left="708"/>
      </w:pPr>
      <w:r w:rsidRPr="000B27CE">
        <w:t>poor teamwork</w:t>
      </w:r>
    </w:p>
    <w:p w:rsidR="00716182" w:rsidRPr="000B27CE" w:rsidRDefault="00716182" w:rsidP="00716182">
      <w:pPr>
        <w:ind w:left="708"/>
      </w:pPr>
      <w:r w:rsidRPr="000B27CE">
        <w:t>language difficulties</w:t>
      </w:r>
    </w:p>
    <w:p w:rsidR="00716182" w:rsidRPr="000B27CE" w:rsidRDefault="00716182" w:rsidP="00716182">
      <w:pPr>
        <w:ind w:left="708"/>
      </w:pPr>
      <w:r w:rsidRPr="000B27CE">
        <w:t>data-fabrication</w:t>
      </w:r>
    </w:p>
    <w:p w:rsidR="00716182" w:rsidRPr="000B27CE" w:rsidRDefault="00716182" w:rsidP="00716182">
      <w:pPr>
        <w:ind w:left="708"/>
      </w:pPr>
      <w:r w:rsidRPr="000B27CE">
        <w:t>inappropriate clothing</w:t>
      </w:r>
    </w:p>
    <w:p w:rsidR="00716182" w:rsidRPr="000B27CE" w:rsidRDefault="00716182" w:rsidP="00716182">
      <w:pPr>
        <w:ind w:left="708"/>
      </w:pPr>
      <w:r w:rsidRPr="000B27CE">
        <w:t>avoiding feedback</w:t>
      </w:r>
    </w:p>
    <w:p w:rsidR="00716182" w:rsidRPr="000B27CE" w:rsidRDefault="00716182" w:rsidP="00716182">
      <w:pPr>
        <w:ind w:left="708"/>
      </w:pPr>
      <w:r w:rsidRPr="000B27CE">
        <w:t>resisting change</w:t>
      </w:r>
    </w:p>
    <w:p w:rsidR="007D3C4D" w:rsidRDefault="00716182" w:rsidP="000B27CE">
      <w:pPr>
        <w:ind w:left="708"/>
      </w:pPr>
      <w:r w:rsidRPr="000B27CE">
        <w:t xml:space="preserve">not </w:t>
      </w:r>
      <w:r w:rsidR="008665D4" w:rsidRPr="000B27CE">
        <w:t xml:space="preserve">being </w:t>
      </w:r>
      <w:r w:rsidRPr="000B27CE">
        <w:t>sensitive to other person’</w:t>
      </w:r>
      <w:r w:rsidR="00035C46" w:rsidRPr="000B27CE">
        <w:t>s needs</w:t>
      </w:r>
    </w:p>
    <w:sectPr w:rsidR="007D3C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56" w:rsidRDefault="00763356" w:rsidP="00F451E2">
      <w:pPr>
        <w:spacing w:after="0" w:line="240" w:lineRule="auto"/>
      </w:pPr>
      <w:r>
        <w:separator/>
      </w:r>
    </w:p>
  </w:endnote>
  <w:endnote w:type="continuationSeparator" w:id="0">
    <w:p w:rsidR="00763356" w:rsidRDefault="00763356" w:rsidP="00F4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29" w:rsidRDefault="00CD602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29" w:rsidRDefault="00CD602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29" w:rsidRDefault="00CD602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56" w:rsidRDefault="00763356" w:rsidP="00F451E2">
      <w:pPr>
        <w:spacing w:after="0" w:line="240" w:lineRule="auto"/>
      </w:pPr>
      <w:r>
        <w:separator/>
      </w:r>
    </w:p>
  </w:footnote>
  <w:footnote w:type="continuationSeparator" w:id="0">
    <w:p w:rsidR="00763356" w:rsidRDefault="00763356" w:rsidP="00F45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29" w:rsidRDefault="00CD602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E2" w:rsidRDefault="00CD6029">
    <w:pPr>
      <w:pStyle w:val="Koptekst"/>
    </w:pPr>
    <w:r>
      <w:t>Additional file 5</w:t>
    </w:r>
    <w:r w:rsidR="008665D4">
      <w:t xml:space="preserve">_ </w:t>
    </w:r>
    <w:r w:rsidR="00F451E2">
      <w:t>Ma</w:t>
    </w:r>
    <w:r w:rsidR="00F451E2" w:rsidRPr="00F451E2">
      <w:t xml:space="preserve">pping </w:t>
    </w:r>
    <w:r w:rsidR="008665D4">
      <w:t xml:space="preserve">found descriptions </w:t>
    </w:r>
    <w:r w:rsidR="00F451E2" w:rsidRPr="00F451E2">
      <w:t>to GMC Domains of concern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29" w:rsidRDefault="00CD602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3F"/>
    <w:multiLevelType w:val="hybridMultilevel"/>
    <w:tmpl w:val="75A49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E019E"/>
    <w:multiLevelType w:val="hybridMultilevel"/>
    <w:tmpl w:val="75640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74807"/>
    <w:multiLevelType w:val="hybridMultilevel"/>
    <w:tmpl w:val="CE205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009E2"/>
    <w:multiLevelType w:val="hybridMultilevel"/>
    <w:tmpl w:val="33CCA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6F4D"/>
    <w:multiLevelType w:val="hybridMultilevel"/>
    <w:tmpl w:val="451225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D225F"/>
    <w:multiLevelType w:val="hybridMultilevel"/>
    <w:tmpl w:val="8054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C2BE6"/>
    <w:multiLevelType w:val="hybridMultilevel"/>
    <w:tmpl w:val="AF2E0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05C2D"/>
    <w:multiLevelType w:val="hybridMultilevel"/>
    <w:tmpl w:val="5AA6F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74187"/>
    <w:multiLevelType w:val="hybridMultilevel"/>
    <w:tmpl w:val="237A4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B677B"/>
    <w:multiLevelType w:val="hybridMultilevel"/>
    <w:tmpl w:val="52028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E04F7"/>
    <w:multiLevelType w:val="hybridMultilevel"/>
    <w:tmpl w:val="1DDCC0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939C7"/>
    <w:multiLevelType w:val="hybridMultilevel"/>
    <w:tmpl w:val="713C6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4D34FC"/>
    <w:multiLevelType w:val="hybridMultilevel"/>
    <w:tmpl w:val="C47C6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207D2"/>
    <w:multiLevelType w:val="hybridMultilevel"/>
    <w:tmpl w:val="534E2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95E10"/>
    <w:multiLevelType w:val="hybridMultilevel"/>
    <w:tmpl w:val="7BB40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A3301"/>
    <w:multiLevelType w:val="hybridMultilevel"/>
    <w:tmpl w:val="6032B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C5A0B"/>
    <w:multiLevelType w:val="hybridMultilevel"/>
    <w:tmpl w:val="5246C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34494"/>
    <w:multiLevelType w:val="hybridMultilevel"/>
    <w:tmpl w:val="481E1D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4221C2"/>
    <w:multiLevelType w:val="hybridMultilevel"/>
    <w:tmpl w:val="F12253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87192"/>
    <w:multiLevelType w:val="hybridMultilevel"/>
    <w:tmpl w:val="6EB8E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B871AD"/>
    <w:multiLevelType w:val="hybridMultilevel"/>
    <w:tmpl w:val="C6DC82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5141C"/>
    <w:multiLevelType w:val="hybridMultilevel"/>
    <w:tmpl w:val="2FD43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676E2"/>
    <w:multiLevelType w:val="hybridMultilevel"/>
    <w:tmpl w:val="2B0E3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B5FAA"/>
    <w:multiLevelType w:val="hybridMultilevel"/>
    <w:tmpl w:val="7376E4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1181B"/>
    <w:multiLevelType w:val="hybridMultilevel"/>
    <w:tmpl w:val="E19CB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19"/>
  </w:num>
  <w:num w:numId="7">
    <w:abstractNumId w:val="21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0"/>
  </w:num>
  <w:num w:numId="13">
    <w:abstractNumId w:val="24"/>
  </w:num>
  <w:num w:numId="14">
    <w:abstractNumId w:val="20"/>
  </w:num>
  <w:num w:numId="15">
    <w:abstractNumId w:val="3"/>
  </w:num>
  <w:num w:numId="16">
    <w:abstractNumId w:val="14"/>
  </w:num>
  <w:num w:numId="17">
    <w:abstractNumId w:val="12"/>
  </w:num>
  <w:num w:numId="18">
    <w:abstractNumId w:val="22"/>
  </w:num>
  <w:num w:numId="19">
    <w:abstractNumId w:val="7"/>
  </w:num>
  <w:num w:numId="20">
    <w:abstractNumId w:val="16"/>
  </w:num>
  <w:num w:numId="21">
    <w:abstractNumId w:val="18"/>
  </w:num>
  <w:num w:numId="22">
    <w:abstractNumId w:val="23"/>
  </w:num>
  <w:num w:numId="23">
    <w:abstractNumId w:val="2"/>
  </w:num>
  <w:num w:numId="24">
    <w:abstractNumId w:val="1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4D"/>
    <w:rsid w:val="00035C46"/>
    <w:rsid w:val="00056098"/>
    <w:rsid w:val="000B27CE"/>
    <w:rsid w:val="001F2064"/>
    <w:rsid w:val="00317CCD"/>
    <w:rsid w:val="00367CFD"/>
    <w:rsid w:val="004F363A"/>
    <w:rsid w:val="0059737A"/>
    <w:rsid w:val="006930A5"/>
    <w:rsid w:val="00716182"/>
    <w:rsid w:val="00763356"/>
    <w:rsid w:val="007D3C4D"/>
    <w:rsid w:val="00820AB5"/>
    <w:rsid w:val="008307B6"/>
    <w:rsid w:val="008665D4"/>
    <w:rsid w:val="008C5B24"/>
    <w:rsid w:val="009B1339"/>
    <w:rsid w:val="00A15B17"/>
    <w:rsid w:val="00AA3F42"/>
    <w:rsid w:val="00AE6EFC"/>
    <w:rsid w:val="00B2274B"/>
    <w:rsid w:val="00B551E5"/>
    <w:rsid w:val="00BC42FF"/>
    <w:rsid w:val="00CD6029"/>
    <w:rsid w:val="00D552C4"/>
    <w:rsid w:val="00D57B44"/>
    <w:rsid w:val="00DF7CD1"/>
    <w:rsid w:val="00F451E2"/>
    <w:rsid w:val="00FC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D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D3C4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4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51E2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F4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51E2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D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D3C4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4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51E2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F4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51E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331F619B</Template>
  <TotalTime>0</TotalTime>
  <Pages>6</Pages>
  <Words>1767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 - van der Vossen, Marianne</dc:creator>
  <cp:lastModifiedBy>Mak - van der Vossen, Marianne</cp:lastModifiedBy>
  <cp:revision>2</cp:revision>
  <dcterms:created xsi:type="dcterms:W3CDTF">2017-05-17T12:49:00Z</dcterms:created>
  <dcterms:modified xsi:type="dcterms:W3CDTF">2017-05-17T12:49:00Z</dcterms:modified>
</cp:coreProperties>
</file>