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E84ED9" w14:textId="77777777" w:rsidR="00B30E1C" w:rsidRPr="00347721" w:rsidRDefault="00B30E1C" w:rsidP="00B30E1C">
      <w:pPr>
        <w:rPr>
          <w:rFonts w:ascii="Trebuchet MS" w:hAnsi="Trebuchet MS"/>
          <w:b/>
          <w:color w:val="auto"/>
          <w:sz w:val="24"/>
          <w:szCs w:val="24"/>
          <w:lang w:val="en-GB"/>
        </w:rPr>
      </w:pPr>
      <w:bookmarkStart w:id="0" w:name="_GoBack"/>
      <w:bookmarkEnd w:id="0"/>
      <w:r w:rsidRPr="00347721">
        <w:rPr>
          <w:rFonts w:ascii="Trebuchet MS" w:hAnsi="Trebuchet MS"/>
          <w:b/>
          <w:color w:val="auto"/>
          <w:sz w:val="24"/>
          <w:szCs w:val="24"/>
          <w:lang w:val="en-GB"/>
        </w:rPr>
        <w:t>Evaluation Question Template</w:t>
      </w:r>
    </w:p>
    <w:p w14:paraId="0625C95B" w14:textId="77777777" w:rsidR="00B30E1C" w:rsidRPr="00347721" w:rsidRDefault="00B30E1C" w:rsidP="00B30E1C">
      <w:pPr>
        <w:rPr>
          <w:rFonts w:ascii="Trebuchet MS" w:hAnsi="Trebuchet MS"/>
          <w:b/>
          <w:color w:val="auto"/>
          <w:sz w:val="24"/>
          <w:szCs w:val="24"/>
          <w:lang w:val="en-GB"/>
        </w:rPr>
      </w:pPr>
    </w:p>
    <w:p w14:paraId="72AA5876" w14:textId="77777777" w:rsidR="00B30E1C" w:rsidRPr="00347721" w:rsidRDefault="00B30E1C" w:rsidP="00B30E1C">
      <w:pPr>
        <w:pStyle w:val="Geenafstand"/>
        <w:rPr>
          <w:rFonts w:ascii="Trebuchet MS" w:hAnsi="Trebuchet MS"/>
          <w:color w:val="auto"/>
          <w:sz w:val="20"/>
          <w:szCs w:val="20"/>
          <w:u w:val="single"/>
          <w:lang w:val="en-US"/>
        </w:rPr>
      </w:pPr>
      <w:r w:rsidRPr="00347721">
        <w:rPr>
          <w:rFonts w:ascii="Trebuchet MS" w:hAnsi="Trebuchet MS"/>
          <w:color w:val="auto"/>
          <w:sz w:val="20"/>
          <w:szCs w:val="20"/>
          <w:u w:val="single"/>
          <w:lang w:val="en-US"/>
        </w:rPr>
        <w:t>Specific questions on the course:</w:t>
      </w:r>
    </w:p>
    <w:p w14:paraId="0C108DBF" w14:textId="77777777" w:rsidR="00B30E1C" w:rsidRDefault="00B30E1C" w:rsidP="00B30E1C">
      <w:pPr>
        <w:pStyle w:val="Geenafstand"/>
        <w:rPr>
          <w:rFonts w:ascii="Trebuchet MS" w:hAnsi="Trebuchet MS"/>
          <w:color w:val="auto"/>
          <w:sz w:val="20"/>
          <w:szCs w:val="20"/>
          <w:lang w:val="en-US"/>
        </w:rPr>
      </w:pPr>
    </w:p>
    <w:p w14:paraId="721A9AFF" w14:textId="77777777" w:rsidR="00770150" w:rsidRDefault="00770150" w:rsidP="00770150">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Give an overall mark for the course, on a scale from 1 to 10.</w:t>
      </w:r>
    </w:p>
    <w:p w14:paraId="01B914D6" w14:textId="77777777" w:rsidR="00770150" w:rsidRPr="00347721" w:rsidRDefault="00770150" w:rsidP="00770150">
      <w:pPr>
        <w:pStyle w:val="Geenafstand"/>
        <w:rPr>
          <w:rFonts w:ascii="Trebuchet MS" w:hAnsi="Trebuchet MS"/>
          <w:color w:val="auto"/>
          <w:sz w:val="20"/>
          <w:szCs w:val="20"/>
          <w:lang w:val="en-US"/>
        </w:rPr>
      </w:pPr>
    </w:p>
    <w:p w14:paraId="3461144F"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content of the web lectures? (--, -, +-, +, ++)</w:t>
      </w:r>
    </w:p>
    <w:p w14:paraId="0B54E7E2"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technical quality of the web lectures? (--, -, +-, +, ++)</w:t>
      </w:r>
    </w:p>
    <w:p w14:paraId="535070AA"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quality of the assignments? (--, -, +-, +, ++)</w:t>
      </w:r>
    </w:p>
    <w:p w14:paraId="4FFF0000"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additional resources? (--, -, +-, +, ++)</w:t>
      </w:r>
    </w:p>
    <w:p w14:paraId="04AFDC77"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final assignment/exam as a good reflection of the course contents. (--, -, +-, +, ++)</w:t>
      </w:r>
    </w:p>
    <w:p w14:paraId="69A97A40"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Do you have any suggestions regarding the learning materials? (open)</w:t>
      </w:r>
    </w:p>
    <w:p w14:paraId="25C3CBDC" w14:textId="77777777" w:rsidR="00B30E1C" w:rsidRPr="00347721" w:rsidRDefault="00B30E1C" w:rsidP="00B30E1C">
      <w:pPr>
        <w:pStyle w:val="Geenafstand"/>
        <w:rPr>
          <w:rFonts w:ascii="Trebuchet MS" w:hAnsi="Trebuchet MS"/>
          <w:color w:val="auto"/>
          <w:sz w:val="20"/>
          <w:szCs w:val="20"/>
          <w:lang w:val="en-US"/>
        </w:rPr>
      </w:pPr>
    </w:p>
    <w:p w14:paraId="63706BE5"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quality of the contributions to the discussion forum? (--, -, +-, +, ++)</w:t>
      </w:r>
    </w:p>
    <w:p w14:paraId="6AE81A23"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frequency of contributions to the discussion forum? (--, -, +-, +, ++)</w:t>
      </w:r>
    </w:p>
    <w:p w14:paraId="653FAAC5"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availability of an expert that added comments to the discussion forum? (--, -, +-, +, ++)</w:t>
      </w:r>
    </w:p>
    <w:p w14:paraId="568743B9"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encouragement to actively contribute to the discussion forum (if needed)? (--, -, +-, +, ++)</w:t>
      </w:r>
    </w:p>
    <w:p w14:paraId="1E3DE939"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use of a discussion forum as a tool for learning? (--, -, +-, +, ++)</w:t>
      </w:r>
    </w:p>
    <w:p w14:paraId="48290174"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Do you have any suggestions regarding the discussion forum? (open)</w:t>
      </w:r>
    </w:p>
    <w:p w14:paraId="68299F7F" w14:textId="77777777" w:rsidR="00B30E1C" w:rsidRPr="00347721" w:rsidRDefault="00B30E1C" w:rsidP="00B30E1C">
      <w:pPr>
        <w:pStyle w:val="Geenafstand"/>
        <w:rPr>
          <w:rFonts w:ascii="Trebuchet MS" w:hAnsi="Trebuchet MS"/>
          <w:color w:val="auto"/>
          <w:sz w:val="20"/>
          <w:szCs w:val="20"/>
          <w:lang w:val="en-US"/>
        </w:rPr>
      </w:pPr>
    </w:p>
    <w:p w14:paraId="1FD8BB9B"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quality of the messages of the e-moderator? (--, -, +-, +, ++)</w:t>
      </w:r>
    </w:p>
    <w:p w14:paraId="58A1F56F"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encouragement of the e-moderator? (--, -, +-, +, ++)</w:t>
      </w:r>
    </w:p>
    <w:p w14:paraId="58519224"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quality of the help of the e-moderator? (--, -, +-, +, ++)</w:t>
      </w:r>
    </w:p>
    <w:p w14:paraId="4C6061B8"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speed of the response of the e-moderator? (--, -, +-, +, ++)</w:t>
      </w:r>
    </w:p>
    <w:p w14:paraId="2891A63D"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need for an e-moderator? (--, -, +-, +, ++)</w:t>
      </w:r>
    </w:p>
    <w:p w14:paraId="76A33631"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Do you have any suggestions regarding the e-moderator? (open)</w:t>
      </w:r>
    </w:p>
    <w:p w14:paraId="6E62F34E" w14:textId="77777777" w:rsidR="00B30E1C" w:rsidRPr="00347721" w:rsidRDefault="00B30E1C" w:rsidP="00B30E1C">
      <w:pPr>
        <w:pStyle w:val="Geenafstand"/>
        <w:rPr>
          <w:rFonts w:ascii="Trebuchet MS" w:hAnsi="Trebuchet MS"/>
          <w:color w:val="auto"/>
          <w:sz w:val="20"/>
          <w:szCs w:val="20"/>
          <w:lang w:val="en-US"/>
        </w:rPr>
      </w:pPr>
    </w:p>
    <w:p w14:paraId="651CDAC4"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 xml:space="preserve">How do you rate the amount of feedback of the </w:t>
      </w:r>
      <w:r w:rsidR="00770150">
        <w:rPr>
          <w:rFonts w:ascii="Trebuchet MS" w:hAnsi="Trebuchet MS"/>
          <w:color w:val="auto"/>
          <w:sz w:val="20"/>
          <w:szCs w:val="20"/>
          <w:lang w:val="en-US"/>
        </w:rPr>
        <w:t>instructor(s)</w:t>
      </w:r>
      <w:r w:rsidRPr="00347721">
        <w:rPr>
          <w:rFonts w:ascii="Trebuchet MS" w:hAnsi="Trebuchet MS"/>
          <w:color w:val="auto"/>
          <w:sz w:val="20"/>
          <w:szCs w:val="20"/>
          <w:lang w:val="en-US"/>
        </w:rPr>
        <w:t>? (--, -, +-, +, ++)</w:t>
      </w:r>
    </w:p>
    <w:p w14:paraId="1F016C8B"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 xml:space="preserve">How do you rate the quality of the feedback of the </w:t>
      </w:r>
      <w:r w:rsidR="00770150">
        <w:rPr>
          <w:rFonts w:ascii="Trebuchet MS" w:hAnsi="Trebuchet MS"/>
          <w:color w:val="auto"/>
          <w:sz w:val="20"/>
          <w:szCs w:val="20"/>
          <w:lang w:val="en-US"/>
        </w:rPr>
        <w:t>instructor(s)?</w:t>
      </w:r>
      <w:r w:rsidRPr="00347721">
        <w:rPr>
          <w:rFonts w:ascii="Trebuchet MS" w:hAnsi="Trebuchet MS"/>
          <w:color w:val="auto"/>
          <w:sz w:val="20"/>
          <w:szCs w:val="20"/>
          <w:lang w:val="en-US"/>
        </w:rPr>
        <w:t xml:space="preserve"> (--, -, +-, +, ++)</w:t>
      </w:r>
    </w:p>
    <w:p w14:paraId="14ADD416" w14:textId="77777777" w:rsidR="00B30E1C"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 xml:space="preserve">How do you rate the content expertise of the </w:t>
      </w:r>
      <w:r w:rsidR="00770150">
        <w:rPr>
          <w:rFonts w:ascii="Trebuchet MS" w:hAnsi="Trebuchet MS"/>
          <w:color w:val="auto"/>
          <w:sz w:val="20"/>
          <w:szCs w:val="20"/>
          <w:lang w:val="en-US"/>
        </w:rPr>
        <w:t>instructor(s)</w:t>
      </w:r>
      <w:r w:rsidR="00770150" w:rsidRPr="00347721">
        <w:rPr>
          <w:rFonts w:ascii="Trebuchet MS" w:hAnsi="Trebuchet MS"/>
          <w:color w:val="auto"/>
          <w:sz w:val="20"/>
          <w:szCs w:val="20"/>
          <w:lang w:val="en-US"/>
        </w:rPr>
        <w:t xml:space="preserve">? </w:t>
      </w:r>
      <w:r w:rsidRPr="00347721">
        <w:rPr>
          <w:rFonts w:ascii="Trebuchet MS" w:hAnsi="Trebuchet MS"/>
          <w:color w:val="auto"/>
          <w:sz w:val="20"/>
          <w:szCs w:val="20"/>
          <w:lang w:val="en-US"/>
        </w:rPr>
        <w:t xml:space="preserve"> (--, -, +-, +, ++)</w:t>
      </w:r>
    </w:p>
    <w:p w14:paraId="6BADFD52" w14:textId="77777777" w:rsidR="00770150" w:rsidRPr="00347721" w:rsidRDefault="00770150" w:rsidP="00B30E1C">
      <w:pPr>
        <w:pStyle w:val="Geenafstand"/>
        <w:numPr>
          <w:ilvl w:val="0"/>
          <w:numId w:val="1"/>
        </w:numPr>
        <w:ind w:left="360"/>
        <w:rPr>
          <w:rFonts w:ascii="Trebuchet MS" w:hAnsi="Trebuchet MS"/>
          <w:color w:val="auto"/>
          <w:sz w:val="20"/>
          <w:szCs w:val="20"/>
          <w:lang w:val="en-US"/>
        </w:rPr>
      </w:pPr>
      <w:r>
        <w:rPr>
          <w:rFonts w:ascii="Trebuchet MS" w:hAnsi="Trebuchet MS"/>
          <w:color w:val="auto"/>
          <w:sz w:val="20"/>
          <w:szCs w:val="20"/>
          <w:lang w:val="en-US"/>
        </w:rPr>
        <w:t xml:space="preserve">How do you rate the speed of the response of the instructor(s)? </w:t>
      </w:r>
      <w:r w:rsidRPr="00347721">
        <w:rPr>
          <w:rFonts w:ascii="Trebuchet MS" w:hAnsi="Trebuchet MS"/>
          <w:color w:val="auto"/>
          <w:sz w:val="20"/>
          <w:szCs w:val="20"/>
          <w:lang w:val="en-US"/>
        </w:rPr>
        <w:t>(--, -, +-, +, ++)</w:t>
      </w:r>
    </w:p>
    <w:p w14:paraId="0CDC2EE0"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 xml:space="preserve">Do you have any suggestions regarding the </w:t>
      </w:r>
      <w:r w:rsidR="00770150">
        <w:rPr>
          <w:rFonts w:ascii="Trebuchet MS" w:hAnsi="Trebuchet MS"/>
          <w:color w:val="auto"/>
          <w:sz w:val="20"/>
          <w:szCs w:val="20"/>
          <w:lang w:val="en-US"/>
        </w:rPr>
        <w:t>instructor(s)</w:t>
      </w:r>
      <w:r w:rsidRPr="00347721">
        <w:rPr>
          <w:rFonts w:ascii="Trebuchet MS" w:hAnsi="Trebuchet MS"/>
          <w:color w:val="auto"/>
          <w:sz w:val="20"/>
          <w:szCs w:val="20"/>
          <w:lang w:val="en-US"/>
        </w:rPr>
        <w:t>? (open)</w:t>
      </w:r>
    </w:p>
    <w:p w14:paraId="75FEF30E" w14:textId="77777777" w:rsidR="00B30E1C" w:rsidRPr="00347721" w:rsidRDefault="00B30E1C" w:rsidP="00B30E1C">
      <w:pPr>
        <w:pStyle w:val="Geenafstand"/>
        <w:rPr>
          <w:rFonts w:ascii="Trebuchet MS" w:hAnsi="Trebuchet MS"/>
          <w:color w:val="auto"/>
          <w:sz w:val="20"/>
          <w:szCs w:val="20"/>
          <w:lang w:val="en-US"/>
        </w:rPr>
      </w:pPr>
    </w:p>
    <w:p w14:paraId="50BF5C51"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usability of the learning environment? (--, -, +-, +, ++)</w:t>
      </w:r>
    </w:p>
    <w:p w14:paraId="58456F8F"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do you rate the speed of the learning environment? (--, -, +-, +, ++)</w:t>
      </w:r>
    </w:p>
    <w:p w14:paraId="7AD59C82" w14:textId="77777777" w:rsidR="00B30E1C" w:rsidRPr="00347721" w:rsidRDefault="00B30E1C" w:rsidP="00B30E1C">
      <w:pPr>
        <w:pStyle w:val="Geenafstand"/>
        <w:rPr>
          <w:rFonts w:ascii="Trebuchet MS" w:hAnsi="Trebuchet MS"/>
          <w:color w:val="auto"/>
          <w:sz w:val="20"/>
          <w:szCs w:val="20"/>
          <w:lang w:val="en-US"/>
        </w:rPr>
      </w:pPr>
    </w:p>
    <w:p w14:paraId="6FE22614"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Give an overall mark for the learning environment, on a scale from 1 to 10.</w:t>
      </w:r>
    </w:p>
    <w:p w14:paraId="51DBBB09"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Do you have any suggestions regarding the e-learning environment? (open)</w:t>
      </w:r>
    </w:p>
    <w:p w14:paraId="75A32627" w14:textId="77777777" w:rsidR="00B30E1C" w:rsidRPr="00347721" w:rsidRDefault="00B30E1C" w:rsidP="00B30E1C">
      <w:pPr>
        <w:pStyle w:val="Geenafstand"/>
        <w:rPr>
          <w:rFonts w:ascii="Trebuchet MS" w:hAnsi="Trebuchet MS"/>
          <w:color w:val="auto"/>
          <w:sz w:val="20"/>
          <w:szCs w:val="20"/>
          <w:lang w:val="en-US"/>
        </w:rPr>
      </w:pPr>
    </w:p>
    <w:p w14:paraId="0EFB96DD"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What do you think of the study load? (too little, just enough, too heavy)</w:t>
      </w:r>
    </w:p>
    <w:p w14:paraId="64D756F4"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Pr>
          <w:rFonts w:ascii="Trebuchet MS" w:hAnsi="Trebuchet MS"/>
          <w:color w:val="auto"/>
          <w:sz w:val="20"/>
          <w:szCs w:val="20"/>
          <w:lang w:val="en-US"/>
        </w:rPr>
        <w:t>Please indicate how much hours you</w:t>
      </w:r>
      <w:r w:rsidRPr="00347721">
        <w:rPr>
          <w:rFonts w:ascii="Trebuchet MS" w:hAnsi="Trebuchet MS"/>
          <w:color w:val="auto"/>
          <w:sz w:val="20"/>
          <w:szCs w:val="20"/>
          <w:lang w:val="en-US"/>
        </w:rPr>
        <w:t xml:space="preserve"> spent on Learning Unit 1 (</w:t>
      </w:r>
      <w:r>
        <w:rPr>
          <w:rFonts w:ascii="Trebuchet MS" w:hAnsi="Trebuchet MS"/>
          <w:color w:val="auto"/>
          <w:sz w:val="20"/>
          <w:szCs w:val="20"/>
          <w:lang w:val="en-US"/>
        </w:rPr>
        <w:t>drop down)</w:t>
      </w:r>
    </w:p>
    <w:p w14:paraId="342FB119" w14:textId="77777777" w:rsidR="00B30E1C" w:rsidRPr="00770150" w:rsidRDefault="00B30E1C" w:rsidP="00B30E1C">
      <w:pPr>
        <w:pStyle w:val="Geenafstand"/>
        <w:numPr>
          <w:ilvl w:val="0"/>
          <w:numId w:val="1"/>
        </w:numPr>
        <w:ind w:left="360"/>
        <w:rPr>
          <w:rFonts w:ascii="Trebuchet MS" w:hAnsi="Trebuchet MS"/>
          <w:color w:val="auto"/>
          <w:sz w:val="20"/>
          <w:szCs w:val="20"/>
          <w:lang w:val="en-US"/>
        </w:rPr>
      </w:pPr>
      <w:r>
        <w:rPr>
          <w:rFonts w:ascii="Trebuchet MS" w:hAnsi="Trebuchet MS"/>
          <w:color w:val="auto"/>
          <w:sz w:val="20"/>
          <w:szCs w:val="20"/>
          <w:lang w:val="en-US"/>
        </w:rPr>
        <w:t>Please indicate how much hours you</w:t>
      </w:r>
      <w:r w:rsidRPr="00347721">
        <w:rPr>
          <w:rFonts w:ascii="Trebuchet MS" w:hAnsi="Trebuchet MS"/>
          <w:color w:val="auto"/>
          <w:sz w:val="20"/>
          <w:szCs w:val="20"/>
          <w:lang w:val="en-US"/>
        </w:rPr>
        <w:t xml:space="preserve"> spent on Learning Unit </w:t>
      </w:r>
      <w:r>
        <w:rPr>
          <w:rFonts w:ascii="Trebuchet MS" w:hAnsi="Trebuchet MS"/>
          <w:color w:val="auto"/>
          <w:sz w:val="20"/>
          <w:szCs w:val="20"/>
          <w:lang w:val="en-US"/>
        </w:rPr>
        <w:t>N (drop down)</w:t>
      </w:r>
    </w:p>
    <w:p w14:paraId="24A9D97C" w14:textId="77777777" w:rsidR="00B30E1C" w:rsidRPr="00347721" w:rsidRDefault="00B30E1C" w:rsidP="00B30E1C">
      <w:pPr>
        <w:pStyle w:val="Geenafstand"/>
        <w:rPr>
          <w:rFonts w:ascii="Trebuchet MS" w:hAnsi="Trebuchet MS"/>
          <w:color w:val="auto"/>
          <w:sz w:val="20"/>
          <w:szCs w:val="20"/>
          <w:lang w:val="en-US"/>
        </w:rPr>
      </w:pPr>
    </w:p>
    <w:p w14:paraId="230935E0" w14:textId="77777777" w:rsidR="00B30E1C" w:rsidRPr="00347721" w:rsidRDefault="00B30E1C" w:rsidP="00B30E1C">
      <w:pPr>
        <w:pStyle w:val="Geenafstand"/>
        <w:rPr>
          <w:rFonts w:ascii="Trebuchet MS" w:hAnsi="Trebuchet MS"/>
          <w:color w:val="auto"/>
          <w:sz w:val="20"/>
          <w:szCs w:val="20"/>
          <w:u w:val="single"/>
          <w:lang w:val="en-US"/>
        </w:rPr>
      </w:pPr>
      <w:r w:rsidRPr="00347721">
        <w:rPr>
          <w:rFonts w:ascii="Trebuchet MS" w:hAnsi="Trebuchet MS"/>
          <w:color w:val="auto"/>
          <w:sz w:val="20"/>
          <w:szCs w:val="20"/>
          <w:u w:val="single"/>
          <w:lang w:val="en-US"/>
        </w:rPr>
        <w:t>General questions on the course:</w:t>
      </w:r>
    </w:p>
    <w:p w14:paraId="3364A552" w14:textId="77777777" w:rsidR="00B30E1C" w:rsidRPr="00347721" w:rsidRDefault="00B30E1C" w:rsidP="00B30E1C">
      <w:pPr>
        <w:pStyle w:val="Geenafstand"/>
        <w:rPr>
          <w:rFonts w:ascii="Trebuchet MS" w:hAnsi="Trebuchet MS"/>
          <w:color w:val="auto"/>
          <w:sz w:val="20"/>
          <w:szCs w:val="20"/>
          <w:lang w:val="en-US"/>
        </w:rPr>
      </w:pPr>
    </w:p>
    <w:p w14:paraId="3727178D" w14:textId="77777777" w:rsidR="00B30E1C" w:rsidRPr="00B30E1C" w:rsidRDefault="00B30E1C" w:rsidP="00B30E1C">
      <w:pPr>
        <w:pStyle w:val="Geenafstand"/>
        <w:numPr>
          <w:ilvl w:val="0"/>
          <w:numId w:val="1"/>
        </w:numPr>
        <w:ind w:left="360"/>
        <w:rPr>
          <w:rFonts w:ascii="Trebuchet MS" w:hAnsi="Trebuchet MS"/>
          <w:color w:val="auto"/>
          <w:sz w:val="20"/>
          <w:szCs w:val="20"/>
          <w:lang w:val="en-US"/>
        </w:rPr>
      </w:pPr>
      <w:r>
        <w:rPr>
          <w:rFonts w:ascii="Trebuchet MS" w:hAnsi="Trebuchet MS"/>
          <w:color w:val="auto"/>
          <w:sz w:val="20"/>
          <w:szCs w:val="20"/>
          <w:lang w:val="en-US"/>
        </w:rPr>
        <w:t>What were your expectations of the course before it started? (open)</w:t>
      </w:r>
      <w:r>
        <w:rPr>
          <w:rFonts w:ascii="Trebuchet MS" w:hAnsi="Trebuchet MS"/>
          <w:color w:val="auto"/>
          <w:sz w:val="20"/>
          <w:szCs w:val="20"/>
          <w:lang w:val="en-US"/>
        </w:rPr>
        <w:br/>
      </w:r>
    </w:p>
    <w:p w14:paraId="71BF511D" w14:textId="77777777" w:rsidR="00B30E1C" w:rsidRDefault="00B30E1C" w:rsidP="00B30E1C">
      <w:pPr>
        <w:pStyle w:val="Geenafstand"/>
        <w:numPr>
          <w:ilvl w:val="0"/>
          <w:numId w:val="1"/>
        </w:numPr>
        <w:ind w:left="360"/>
        <w:rPr>
          <w:rFonts w:ascii="Trebuchet MS" w:hAnsi="Trebuchet MS"/>
          <w:color w:val="auto"/>
          <w:sz w:val="20"/>
          <w:szCs w:val="20"/>
          <w:lang w:val="en-US"/>
        </w:rPr>
      </w:pPr>
      <w:r>
        <w:rPr>
          <w:rFonts w:ascii="Trebuchet MS" w:hAnsi="Trebuchet MS"/>
          <w:color w:val="auto"/>
          <w:sz w:val="20"/>
          <w:szCs w:val="20"/>
          <w:lang w:val="en-US"/>
        </w:rPr>
        <w:t>Did the course meet your expectations? Please explain how it did or did not. (open)</w:t>
      </w:r>
      <w:r>
        <w:rPr>
          <w:rFonts w:ascii="Trebuchet MS" w:hAnsi="Trebuchet MS"/>
          <w:color w:val="auto"/>
          <w:sz w:val="20"/>
          <w:szCs w:val="20"/>
          <w:lang w:val="en-US"/>
        </w:rPr>
        <w:br/>
      </w:r>
    </w:p>
    <w:p w14:paraId="5397BE05"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What did you specifically like about this Elevate course? (open)</w:t>
      </w:r>
    </w:p>
    <w:p w14:paraId="7F61A2A6" w14:textId="77777777" w:rsidR="00B30E1C" w:rsidRPr="00347721" w:rsidRDefault="00B30E1C" w:rsidP="00B30E1C">
      <w:pPr>
        <w:pStyle w:val="Geenafstand"/>
        <w:rPr>
          <w:rFonts w:ascii="Trebuchet MS" w:hAnsi="Trebuchet MS"/>
          <w:color w:val="auto"/>
          <w:sz w:val="20"/>
          <w:szCs w:val="20"/>
          <w:lang w:val="en-US"/>
        </w:rPr>
      </w:pPr>
    </w:p>
    <w:p w14:paraId="5FA9BC87"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likely is it that you would recommend Elevate to a friend or colleague, on a scale of 1 to 10?</w:t>
      </w:r>
    </w:p>
    <w:p w14:paraId="0DB27B8F" w14:textId="77777777" w:rsidR="00B30E1C" w:rsidRPr="00347721" w:rsidRDefault="00B30E1C" w:rsidP="00B30E1C">
      <w:pPr>
        <w:pStyle w:val="Geenafstand"/>
        <w:ind w:left="360"/>
        <w:rPr>
          <w:rFonts w:ascii="Trebuchet MS" w:hAnsi="Trebuchet MS"/>
          <w:color w:val="auto"/>
          <w:sz w:val="20"/>
          <w:szCs w:val="20"/>
          <w:lang w:val="en-US"/>
        </w:rPr>
      </w:pPr>
    </w:p>
    <w:p w14:paraId="133AE1BD"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How many times have you taken a distance learning course? (1</w:t>
      </w:r>
      <w:r w:rsidRPr="00347721">
        <w:rPr>
          <w:rFonts w:ascii="Trebuchet MS" w:hAnsi="Trebuchet MS"/>
          <w:color w:val="auto"/>
          <w:sz w:val="20"/>
          <w:szCs w:val="20"/>
          <w:vertAlign w:val="superscript"/>
          <w:lang w:val="en-US"/>
        </w:rPr>
        <w:t>st</w:t>
      </w:r>
      <w:r w:rsidRPr="00347721">
        <w:rPr>
          <w:rFonts w:ascii="Trebuchet MS" w:hAnsi="Trebuchet MS"/>
          <w:color w:val="auto"/>
          <w:sz w:val="20"/>
          <w:szCs w:val="20"/>
          <w:lang w:val="en-US"/>
        </w:rPr>
        <w:t xml:space="preserve"> time, 2-3 times, 4-5 times, more than 5 times)</w:t>
      </w:r>
    </w:p>
    <w:p w14:paraId="54F2B965" w14:textId="77777777" w:rsidR="00B30E1C" w:rsidRPr="00347721" w:rsidRDefault="00B30E1C" w:rsidP="00B30E1C">
      <w:pPr>
        <w:pStyle w:val="Geenafstand"/>
        <w:rPr>
          <w:rFonts w:ascii="Trebuchet MS" w:hAnsi="Trebuchet MS"/>
          <w:color w:val="auto"/>
          <w:sz w:val="20"/>
          <w:szCs w:val="20"/>
          <w:lang w:val="en-US"/>
        </w:rPr>
      </w:pPr>
    </w:p>
    <w:p w14:paraId="7EBF3832" w14:textId="77777777" w:rsidR="00B30E1C"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Would you take a distance</w:t>
      </w:r>
      <w:r w:rsidR="00770150">
        <w:rPr>
          <w:rFonts w:ascii="Trebuchet MS" w:hAnsi="Trebuchet MS"/>
          <w:color w:val="auto"/>
          <w:sz w:val="20"/>
          <w:szCs w:val="20"/>
          <w:lang w:val="en-US"/>
        </w:rPr>
        <w:t xml:space="preserve"> learning course again? (yes, no)</w:t>
      </w:r>
    </w:p>
    <w:p w14:paraId="08DBD492" w14:textId="77777777" w:rsidR="00770150" w:rsidRDefault="00770150" w:rsidP="00770150">
      <w:pPr>
        <w:pStyle w:val="Geenafstand"/>
        <w:rPr>
          <w:rFonts w:ascii="Trebuchet MS" w:hAnsi="Trebuchet MS"/>
          <w:color w:val="auto"/>
          <w:sz w:val="20"/>
          <w:szCs w:val="20"/>
          <w:lang w:val="en-US"/>
        </w:rPr>
      </w:pPr>
    </w:p>
    <w:p w14:paraId="7476A8FF" w14:textId="77777777" w:rsidR="00770150" w:rsidRPr="00347721" w:rsidRDefault="00770150" w:rsidP="00B30E1C">
      <w:pPr>
        <w:pStyle w:val="Geenafstand"/>
        <w:numPr>
          <w:ilvl w:val="0"/>
          <w:numId w:val="1"/>
        </w:numPr>
        <w:ind w:left="360"/>
        <w:rPr>
          <w:rFonts w:ascii="Trebuchet MS" w:hAnsi="Trebuchet MS"/>
          <w:color w:val="auto"/>
          <w:sz w:val="20"/>
          <w:szCs w:val="20"/>
          <w:lang w:val="en-US"/>
        </w:rPr>
      </w:pPr>
      <w:r>
        <w:rPr>
          <w:rFonts w:ascii="Trebuchet MS" w:hAnsi="Trebuchet MS"/>
          <w:color w:val="auto"/>
          <w:sz w:val="20"/>
          <w:szCs w:val="20"/>
          <w:lang w:val="en-US"/>
        </w:rPr>
        <w:t>If not, please explain your answer. (open)</w:t>
      </w:r>
    </w:p>
    <w:p w14:paraId="073E352D" w14:textId="77777777" w:rsidR="00B30E1C" w:rsidRPr="00347721" w:rsidRDefault="00B30E1C" w:rsidP="00B30E1C">
      <w:pPr>
        <w:pStyle w:val="Geenafstand"/>
        <w:ind w:left="360"/>
        <w:rPr>
          <w:rFonts w:ascii="Trebuchet MS" w:hAnsi="Trebuchet MS"/>
          <w:color w:val="auto"/>
          <w:sz w:val="20"/>
          <w:szCs w:val="20"/>
          <w:lang w:val="en-US"/>
        </w:rPr>
      </w:pPr>
    </w:p>
    <w:p w14:paraId="788AC09B" w14:textId="77777777" w:rsidR="00B30E1C" w:rsidRPr="00347721" w:rsidRDefault="00B30E1C" w:rsidP="00B30E1C">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Did you experience any technical problems and if so, which one(s)? (open)</w:t>
      </w:r>
    </w:p>
    <w:p w14:paraId="7E0C0286" w14:textId="77777777" w:rsidR="00B30E1C" w:rsidRPr="00347721" w:rsidRDefault="00B30E1C" w:rsidP="00B30E1C">
      <w:pPr>
        <w:pStyle w:val="Geenafstand"/>
        <w:rPr>
          <w:rFonts w:ascii="Trebuchet MS" w:hAnsi="Trebuchet MS"/>
          <w:color w:val="auto"/>
          <w:sz w:val="20"/>
          <w:szCs w:val="20"/>
          <w:lang w:val="en-US"/>
        </w:rPr>
      </w:pPr>
    </w:p>
    <w:p w14:paraId="2DC9D793" w14:textId="77777777" w:rsidR="00770150" w:rsidRDefault="00B30E1C" w:rsidP="00770150">
      <w:pPr>
        <w:pStyle w:val="Geenafstand"/>
        <w:numPr>
          <w:ilvl w:val="0"/>
          <w:numId w:val="1"/>
        </w:numPr>
        <w:ind w:left="360"/>
        <w:rPr>
          <w:rFonts w:ascii="Trebuchet MS" w:hAnsi="Trebuchet MS"/>
          <w:color w:val="auto"/>
          <w:sz w:val="20"/>
          <w:szCs w:val="20"/>
          <w:lang w:val="en-US"/>
        </w:rPr>
      </w:pPr>
      <w:r w:rsidRPr="00347721">
        <w:rPr>
          <w:rFonts w:ascii="Trebuchet MS" w:hAnsi="Trebuchet MS"/>
          <w:color w:val="auto"/>
          <w:sz w:val="20"/>
          <w:szCs w:val="20"/>
          <w:lang w:val="en-US"/>
        </w:rPr>
        <w:t xml:space="preserve">Do you have </w:t>
      </w:r>
      <w:r w:rsidR="00770150">
        <w:rPr>
          <w:rFonts w:ascii="Trebuchet MS" w:hAnsi="Trebuchet MS"/>
          <w:color w:val="auto"/>
          <w:sz w:val="20"/>
          <w:szCs w:val="20"/>
          <w:lang w:val="en-US"/>
        </w:rPr>
        <w:t xml:space="preserve">any </w:t>
      </w:r>
      <w:r w:rsidRPr="00347721">
        <w:rPr>
          <w:rFonts w:ascii="Trebuchet MS" w:hAnsi="Trebuchet MS"/>
          <w:color w:val="auto"/>
          <w:sz w:val="20"/>
          <w:szCs w:val="20"/>
          <w:lang w:val="en-US"/>
        </w:rPr>
        <w:t>suggestions for improvement? (open)</w:t>
      </w:r>
    </w:p>
    <w:p w14:paraId="335FF6D9" w14:textId="77777777" w:rsidR="00770150" w:rsidRDefault="00770150" w:rsidP="00770150">
      <w:pPr>
        <w:pStyle w:val="Geenafstand"/>
        <w:rPr>
          <w:rFonts w:ascii="Trebuchet MS" w:hAnsi="Trebuchet MS"/>
          <w:color w:val="auto"/>
          <w:sz w:val="20"/>
          <w:szCs w:val="20"/>
          <w:lang w:val="en-US"/>
        </w:rPr>
      </w:pPr>
    </w:p>
    <w:p w14:paraId="038DB183" w14:textId="77777777" w:rsidR="00B30E1C" w:rsidRPr="00770150" w:rsidRDefault="00770150" w:rsidP="00770150">
      <w:pPr>
        <w:pStyle w:val="Geenafstand"/>
        <w:numPr>
          <w:ilvl w:val="0"/>
          <w:numId w:val="1"/>
        </w:numPr>
        <w:ind w:left="360"/>
        <w:rPr>
          <w:rFonts w:ascii="Trebuchet MS" w:hAnsi="Trebuchet MS"/>
          <w:color w:val="auto"/>
          <w:sz w:val="20"/>
          <w:szCs w:val="20"/>
          <w:lang w:val="en-US"/>
        </w:rPr>
      </w:pPr>
      <w:r w:rsidRPr="00770150">
        <w:rPr>
          <w:rFonts w:ascii="Trebuchet MS" w:hAnsi="Trebuchet MS"/>
          <w:color w:val="auto"/>
          <w:sz w:val="20"/>
          <w:szCs w:val="20"/>
          <w:lang w:val="en-US"/>
        </w:rPr>
        <w:t>Your feedback is very valuable to us. We would like to contact some participants for more information about their experiences with the course. If you agree to participate in this, please enter your e-mail address.</w:t>
      </w:r>
    </w:p>
    <w:p w14:paraId="6DDF976C" w14:textId="77777777" w:rsidR="004A6D6A" w:rsidRPr="00113770" w:rsidRDefault="004A6D6A">
      <w:pPr>
        <w:rPr>
          <w:lang w:val="en-US"/>
        </w:rPr>
      </w:pPr>
    </w:p>
    <w:sectPr w:rsidR="004A6D6A" w:rsidRPr="00113770" w:rsidSect="004A6D6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710E4"/>
    <w:multiLevelType w:val="hybridMultilevel"/>
    <w:tmpl w:val="E1AC2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E1C"/>
    <w:rsid w:val="00113770"/>
    <w:rsid w:val="004A6D6A"/>
    <w:rsid w:val="00770150"/>
    <w:rsid w:val="00B30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19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0E1C"/>
    <w:pPr>
      <w:spacing w:line="276" w:lineRule="auto"/>
    </w:pPr>
    <w:rPr>
      <w:rFonts w:ascii="Arial" w:eastAsia="Arial" w:hAnsi="Arial" w:cs="Arial"/>
      <w:color w:val="000000"/>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30E1C"/>
    <w:rPr>
      <w:rFonts w:ascii="Arial" w:eastAsia="Arial" w:hAnsi="Arial" w:cs="Arial"/>
      <w:color w:val="000000"/>
      <w:sz w:val="22"/>
      <w:szCs w:val="22"/>
      <w:lang w:val="nl-NL"/>
    </w:rPr>
  </w:style>
  <w:style w:type="character" w:styleId="Zwaar">
    <w:name w:val="Strong"/>
    <w:basedOn w:val="Standaardalinea-lettertype"/>
    <w:uiPriority w:val="22"/>
    <w:qFormat/>
    <w:rsid w:val="00770150"/>
    <w:rPr>
      <w:b/>
      <w:bCs/>
    </w:rPr>
  </w:style>
  <w:style w:type="character" w:customStyle="1" w:styleId="apple-converted-space">
    <w:name w:val="apple-converted-space"/>
    <w:basedOn w:val="Standaardalinea-lettertype"/>
    <w:rsid w:val="00770150"/>
  </w:style>
  <w:style w:type="paragraph" w:styleId="Lijstalinea">
    <w:name w:val="List Paragraph"/>
    <w:basedOn w:val="Standaard"/>
    <w:uiPriority w:val="34"/>
    <w:qFormat/>
    <w:rsid w:val="007701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0E1C"/>
    <w:pPr>
      <w:spacing w:line="276" w:lineRule="auto"/>
    </w:pPr>
    <w:rPr>
      <w:rFonts w:ascii="Arial" w:eastAsia="Arial" w:hAnsi="Arial" w:cs="Arial"/>
      <w:color w:val="000000"/>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30E1C"/>
    <w:rPr>
      <w:rFonts w:ascii="Arial" w:eastAsia="Arial" w:hAnsi="Arial" w:cs="Arial"/>
      <w:color w:val="000000"/>
      <w:sz w:val="22"/>
      <w:szCs w:val="22"/>
      <w:lang w:val="nl-NL"/>
    </w:rPr>
  </w:style>
  <w:style w:type="character" w:styleId="Zwaar">
    <w:name w:val="Strong"/>
    <w:basedOn w:val="Standaardalinea-lettertype"/>
    <w:uiPriority w:val="22"/>
    <w:qFormat/>
    <w:rsid w:val="00770150"/>
    <w:rPr>
      <w:b/>
      <w:bCs/>
    </w:rPr>
  </w:style>
  <w:style w:type="character" w:customStyle="1" w:styleId="apple-converted-space">
    <w:name w:val="apple-converted-space"/>
    <w:basedOn w:val="Standaardalinea-lettertype"/>
    <w:rsid w:val="00770150"/>
  </w:style>
  <w:style w:type="paragraph" w:styleId="Lijstalinea">
    <w:name w:val="List Paragraph"/>
    <w:basedOn w:val="Standaard"/>
    <w:uiPriority w:val="34"/>
    <w:qFormat/>
    <w:rsid w:val="00770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695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86D82C67</Template>
  <TotalTime>0</TotalTime>
  <Pages>2</Pages>
  <Words>524</Words>
  <Characters>2888</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Elevate</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Blaauw</dc:creator>
  <cp:lastModifiedBy>Dam, M.J. van</cp:lastModifiedBy>
  <cp:revision>2</cp:revision>
  <dcterms:created xsi:type="dcterms:W3CDTF">2019-07-15T11:39:00Z</dcterms:created>
  <dcterms:modified xsi:type="dcterms:W3CDTF">2019-07-15T11:39:00Z</dcterms:modified>
</cp:coreProperties>
</file>