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7F5C" w:rsidRPr="003C4C7B" w:rsidRDefault="000462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74053A" w:rsidRPr="003C4C7B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S1</w:t>
      </w:r>
      <w:r w:rsidR="0074053A" w:rsidRPr="003C4C7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</w:t>
      </w:r>
      <w:r w:rsidR="0074053A" w:rsidRPr="003C4C7B">
        <w:rPr>
          <w:rFonts w:ascii="Times New Roman" w:hAnsi="Times New Roman" w:cs="Times New Roman"/>
        </w:rPr>
        <w:t xml:space="preserve"> group metacognition scale</w:t>
      </w:r>
      <w:r w:rsidR="00087A80" w:rsidRPr="003C4C7B">
        <w:rPr>
          <w:rFonts w:ascii="Times New Roman" w:hAnsi="Times New Roman" w:cs="Times New Roman"/>
        </w:rPr>
        <w:t xml:space="preserve"> and teamwork satisfaction scale</w:t>
      </w:r>
      <w:r>
        <w:rPr>
          <w:rFonts w:ascii="Times New Roman" w:hAnsi="Times New Roman" w:cs="Times New Roman"/>
        </w:rPr>
        <w:t xml:space="preserve"> used in this study</w:t>
      </w: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4625C" w:rsidRPr="003C4C7B" w:rsidTr="0004625C">
        <w:tc>
          <w:tcPr>
            <w:tcW w:w="9639" w:type="dxa"/>
          </w:tcPr>
          <w:p w:rsidR="0004625C" w:rsidRPr="003C4C7B" w:rsidRDefault="0004625C" w:rsidP="0031066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C4C7B">
              <w:rPr>
                <w:rFonts w:ascii="Times New Roman" w:hAnsi="Times New Roman" w:cs="Times New Roman"/>
                <w:i/>
                <w:iCs/>
              </w:rPr>
              <w:t>Dimensions/items</w:t>
            </w:r>
          </w:p>
        </w:tc>
      </w:tr>
      <w:tr w:rsidR="0004625C" w:rsidRPr="003C4C7B" w:rsidTr="0004625C">
        <w:tc>
          <w:tcPr>
            <w:tcW w:w="9639" w:type="dxa"/>
          </w:tcPr>
          <w:p w:rsidR="0004625C" w:rsidRPr="003C4C7B" w:rsidRDefault="0004625C" w:rsidP="00087A80">
            <w:pPr>
              <w:rPr>
                <w:rFonts w:ascii="Times New Roman" w:hAnsi="Times New Roman" w:cs="Times New Roman"/>
                <w:b/>
                <w:bCs/>
              </w:rPr>
            </w:pPr>
            <w:r w:rsidRPr="003C4C7B">
              <w:rPr>
                <w:rFonts w:ascii="Times New Roman" w:hAnsi="Times New Roman" w:cs="Times New Roman"/>
                <w:b/>
                <w:bCs/>
              </w:rPr>
              <w:t>Group metacognition scale</w:t>
            </w:r>
          </w:p>
        </w:tc>
      </w:tr>
      <w:tr w:rsidR="0004625C" w:rsidRPr="003C4C7B" w:rsidTr="0004625C">
        <w:tc>
          <w:tcPr>
            <w:tcW w:w="9639" w:type="dxa"/>
          </w:tcPr>
          <w:p w:rsidR="0004625C" w:rsidRPr="003C4C7B" w:rsidRDefault="0004625C" w:rsidP="001E04F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C4C7B">
              <w:rPr>
                <w:rFonts w:ascii="Times New Roman" w:hAnsi="Times New Roman" w:cs="Times New Roman"/>
                <w:i/>
                <w:iCs/>
              </w:rPr>
              <w:t>Knowledge of cognition</w:t>
            </w:r>
          </w:p>
        </w:tc>
      </w:tr>
      <w:tr w:rsidR="0004625C" w:rsidRPr="003C4C7B" w:rsidTr="0004625C">
        <w:tc>
          <w:tcPr>
            <w:tcW w:w="9639" w:type="dxa"/>
            <w:tcBorders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K1. We know our strengths as learners.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K2. We know how to select relevant information.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K3. We know how to use the material.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K4. We know how to organize the new information.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K5. We know how to connect new information with prior knowledge.</w:t>
            </w:r>
          </w:p>
        </w:tc>
      </w:tr>
      <w:tr w:rsidR="0004625C" w:rsidRPr="003C4C7B" w:rsidTr="0004625C">
        <w:tc>
          <w:tcPr>
            <w:tcW w:w="9639" w:type="dxa"/>
          </w:tcPr>
          <w:p w:rsidR="0004625C" w:rsidRPr="003C4C7B" w:rsidRDefault="0004625C" w:rsidP="001E04F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C4C7B">
              <w:rPr>
                <w:rFonts w:ascii="Times New Roman" w:hAnsi="Times New Roman" w:cs="Times New Roman"/>
                <w:i/>
                <w:iCs/>
              </w:rPr>
              <w:t>Planning</w:t>
            </w:r>
          </w:p>
        </w:tc>
      </w:tr>
      <w:tr w:rsidR="0004625C" w:rsidRPr="003C4C7B" w:rsidTr="0004625C">
        <w:tc>
          <w:tcPr>
            <w:tcW w:w="9639" w:type="dxa"/>
            <w:tcBorders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P1. We plan the learning activities.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P2. We determine what the task requires.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 xml:space="preserve">P3. We select the appropriate discussion tools. 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P4. We identify the discussion strategies depending on the task.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P5. We organize our time depending on the task.</w:t>
            </w:r>
          </w:p>
        </w:tc>
      </w:tr>
      <w:tr w:rsidR="0004625C" w:rsidRPr="003C4C7B" w:rsidTr="0004625C">
        <w:tc>
          <w:tcPr>
            <w:tcW w:w="9639" w:type="dxa"/>
          </w:tcPr>
          <w:p w:rsidR="0004625C" w:rsidRPr="003C4C7B" w:rsidRDefault="0004625C" w:rsidP="001E04F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C4C7B">
              <w:rPr>
                <w:rFonts w:ascii="Times New Roman" w:hAnsi="Times New Roman" w:cs="Times New Roman"/>
                <w:i/>
                <w:iCs/>
              </w:rPr>
              <w:t>Evaluating</w:t>
            </w:r>
          </w:p>
        </w:tc>
      </w:tr>
      <w:tr w:rsidR="0004625C" w:rsidRPr="003C4C7B" w:rsidTr="0004625C">
        <w:tc>
          <w:tcPr>
            <w:tcW w:w="9639" w:type="dxa"/>
            <w:tcBorders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 xml:space="preserve">E1. We make judgments on the workload. 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E2. We make judgments on the instruments.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E3. We make judgments on our learning outcomes.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E4. We make judgments on the teamwork process.</w:t>
            </w:r>
          </w:p>
        </w:tc>
      </w:tr>
      <w:tr w:rsidR="0004625C" w:rsidRPr="003C4C7B" w:rsidTr="0004625C">
        <w:tc>
          <w:tcPr>
            <w:tcW w:w="9639" w:type="dxa"/>
          </w:tcPr>
          <w:p w:rsidR="0004625C" w:rsidRPr="003C4C7B" w:rsidRDefault="0004625C" w:rsidP="001E04F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C4C7B">
              <w:rPr>
                <w:rFonts w:ascii="Times New Roman" w:hAnsi="Times New Roman" w:cs="Times New Roman"/>
                <w:i/>
                <w:iCs/>
              </w:rPr>
              <w:t>Monitoring</w:t>
            </w:r>
          </w:p>
        </w:tc>
      </w:tr>
      <w:tr w:rsidR="0004625C" w:rsidRPr="003C4C7B" w:rsidTr="0004625C">
        <w:tc>
          <w:tcPr>
            <w:tcW w:w="9639" w:type="dxa"/>
            <w:tcBorders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M1. We ask questions to check our understanding.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lastRenderedPageBreak/>
              <w:t>M2. We check our approach to improve our outcomes.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M3. We improve our work with group processes.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M4. We detect and correct errors during group processes.</w:t>
            </w:r>
          </w:p>
        </w:tc>
      </w:tr>
      <w:tr w:rsidR="0004625C" w:rsidRPr="003C4C7B" w:rsidTr="0004625C">
        <w:tc>
          <w:tcPr>
            <w:tcW w:w="9639" w:type="dxa"/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  <w:b/>
                <w:bCs/>
              </w:rPr>
              <w:t>Teamwork satisfaction</w:t>
            </w:r>
          </w:p>
        </w:tc>
      </w:tr>
      <w:tr w:rsidR="0004625C" w:rsidRPr="003C4C7B" w:rsidTr="0004625C">
        <w:tc>
          <w:tcPr>
            <w:tcW w:w="9639" w:type="dxa"/>
          </w:tcPr>
          <w:p w:rsidR="0004625C" w:rsidRPr="003C4C7B" w:rsidRDefault="0004625C" w:rsidP="001E04F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C4C7B">
              <w:rPr>
                <w:rFonts w:ascii="Times New Roman" w:hAnsi="Times New Roman" w:cs="Times New Roman"/>
                <w:i/>
                <w:iCs/>
              </w:rPr>
              <w:t>Satisfaction</w:t>
            </w:r>
          </w:p>
        </w:tc>
      </w:tr>
      <w:tr w:rsidR="0004625C" w:rsidRPr="003C4C7B" w:rsidTr="0004625C">
        <w:tc>
          <w:tcPr>
            <w:tcW w:w="9639" w:type="dxa"/>
            <w:tcBorders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S1. I like to work in a collaborative group with my teammates.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S2. I like to solve problems with my teammates in group discussions.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S3. Interacting with the other team members can increase my motivation to learn.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S4. I have benefited from interacting with my teammates.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S5. I have benefited from my teammates’ feedback.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S6. Online teamwork promotes creativity.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S7. Working with my team helps me produce better discussion quality than working individually.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  <w:bottom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S8. My team members are sharing knowledge during the teamwork processes.</w:t>
            </w:r>
          </w:p>
        </w:tc>
      </w:tr>
      <w:tr w:rsidR="0004625C" w:rsidRPr="003C4C7B" w:rsidTr="0004625C">
        <w:tc>
          <w:tcPr>
            <w:tcW w:w="9639" w:type="dxa"/>
            <w:tcBorders>
              <w:top w:val="nil"/>
            </w:tcBorders>
          </w:tcPr>
          <w:p w:rsidR="0004625C" w:rsidRPr="003C4C7B" w:rsidRDefault="0004625C" w:rsidP="001E04F2">
            <w:pPr>
              <w:rPr>
                <w:rFonts w:ascii="Times New Roman" w:hAnsi="Times New Roman" w:cs="Times New Roman"/>
              </w:rPr>
            </w:pPr>
            <w:r w:rsidRPr="003C4C7B">
              <w:rPr>
                <w:rFonts w:ascii="Times New Roman" w:hAnsi="Times New Roman" w:cs="Times New Roman"/>
              </w:rPr>
              <w:t>S9. I gain online collaboration skills from the teamwork processes.</w:t>
            </w:r>
          </w:p>
        </w:tc>
      </w:tr>
    </w:tbl>
    <w:p w:rsidR="00445610" w:rsidRPr="003C4C7B" w:rsidRDefault="00445610">
      <w:pPr>
        <w:rPr>
          <w:rFonts w:ascii="Times New Roman" w:hAnsi="Times New Roman" w:cs="Times New Roman"/>
          <w:i/>
          <w:iCs/>
        </w:rPr>
      </w:pPr>
      <w:r w:rsidRPr="003C4C7B">
        <w:rPr>
          <w:rFonts w:ascii="Times New Roman" w:hAnsi="Times New Roman" w:cs="Times New Roman"/>
          <w:i/>
          <w:iCs/>
        </w:rPr>
        <w:t>GMS, group metacognition scale</w:t>
      </w:r>
    </w:p>
    <w:p w:rsidR="00445610" w:rsidRPr="003C4C7B" w:rsidRDefault="00445610">
      <w:pPr>
        <w:rPr>
          <w:rFonts w:ascii="Times New Roman" w:hAnsi="Times New Roman" w:cs="Times New Roman"/>
        </w:rPr>
      </w:pPr>
    </w:p>
    <w:p w:rsidR="00445610" w:rsidRPr="003C4C7B" w:rsidRDefault="00445610">
      <w:pPr>
        <w:widowControl/>
        <w:rPr>
          <w:rFonts w:ascii="Times New Roman" w:hAnsi="Times New Roman" w:cs="Times New Roman"/>
        </w:rPr>
      </w:pPr>
    </w:p>
    <w:sectPr w:rsidR="00445610" w:rsidRPr="003C4C7B" w:rsidSect="00310665">
      <w:pgSz w:w="16840" w:h="11900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C8"/>
    <w:rsid w:val="000012F8"/>
    <w:rsid w:val="000013D9"/>
    <w:rsid w:val="0000235F"/>
    <w:rsid w:val="00004D94"/>
    <w:rsid w:val="00004F06"/>
    <w:rsid w:val="00005AC9"/>
    <w:rsid w:val="0000711E"/>
    <w:rsid w:val="0001266F"/>
    <w:rsid w:val="000128DE"/>
    <w:rsid w:val="00013418"/>
    <w:rsid w:val="00014A07"/>
    <w:rsid w:val="0002131D"/>
    <w:rsid w:val="00024502"/>
    <w:rsid w:val="000307FD"/>
    <w:rsid w:val="00031112"/>
    <w:rsid w:val="00032ECA"/>
    <w:rsid w:val="00032EF0"/>
    <w:rsid w:val="00036E09"/>
    <w:rsid w:val="000401B4"/>
    <w:rsid w:val="000411F9"/>
    <w:rsid w:val="000415DD"/>
    <w:rsid w:val="00041CFA"/>
    <w:rsid w:val="00041EC5"/>
    <w:rsid w:val="0004625C"/>
    <w:rsid w:val="00046EEA"/>
    <w:rsid w:val="00051177"/>
    <w:rsid w:val="0005135B"/>
    <w:rsid w:val="00051610"/>
    <w:rsid w:val="000519ED"/>
    <w:rsid w:val="00052C5D"/>
    <w:rsid w:val="00060386"/>
    <w:rsid w:val="00061D1C"/>
    <w:rsid w:val="00062387"/>
    <w:rsid w:val="00063C03"/>
    <w:rsid w:val="00063E10"/>
    <w:rsid w:val="00064782"/>
    <w:rsid w:val="00065A13"/>
    <w:rsid w:val="00066A0B"/>
    <w:rsid w:val="00067D9D"/>
    <w:rsid w:val="000768D6"/>
    <w:rsid w:val="00081BB6"/>
    <w:rsid w:val="00082C46"/>
    <w:rsid w:val="0008632B"/>
    <w:rsid w:val="00087A80"/>
    <w:rsid w:val="000930DA"/>
    <w:rsid w:val="00093E6C"/>
    <w:rsid w:val="00094294"/>
    <w:rsid w:val="0009453E"/>
    <w:rsid w:val="00095057"/>
    <w:rsid w:val="000956C6"/>
    <w:rsid w:val="000A1790"/>
    <w:rsid w:val="000A2E49"/>
    <w:rsid w:val="000A4ABC"/>
    <w:rsid w:val="000B0720"/>
    <w:rsid w:val="000B0A8B"/>
    <w:rsid w:val="000B1C50"/>
    <w:rsid w:val="000B30AD"/>
    <w:rsid w:val="000B403D"/>
    <w:rsid w:val="000B69AA"/>
    <w:rsid w:val="000B7118"/>
    <w:rsid w:val="000C1349"/>
    <w:rsid w:val="000C18B5"/>
    <w:rsid w:val="000C18CA"/>
    <w:rsid w:val="000C1BED"/>
    <w:rsid w:val="000C2546"/>
    <w:rsid w:val="000C2719"/>
    <w:rsid w:val="000C2C3E"/>
    <w:rsid w:val="000C3A96"/>
    <w:rsid w:val="000C3E04"/>
    <w:rsid w:val="000C3EAD"/>
    <w:rsid w:val="000C3EEA"/>
    <w:rsid w:val="000C6F54"/>
    <w:rsid w:val="000C70B8"/>
    <w:rsid w:val="000D0010"/>
    <w:rsid w:val="000D3E33"/>
    <w:rsid w:val="000D6860"/>
    <w:rsid w:val="000E0285"/>
    <w:rsid w:val="000E09DD"/>
    <w:rsid w:val="000E44CA"/>
    <w:rsid w:val="000F3681"/>
    <w:rsid w:val="000F4304"/>
    <w:rsid w:val="000F4DFE"/>
    <w:rsid w:val="000F638B"/>
    <w:rsid w:val="000F668D"/>
    <w:rsid w:val="00101502"/>
    <w:rsid w:val="001038A5"/>
    <w:rsid w:val="00104D4A"/>
    <w:rsid w:val="00104ED5"/>
    <w:rsid w:val="00107A5F"/>
    <w:rsid w:val="00111B77"/>
    <w:rsid w:val="00112228"/>
    <w:rsid w:val="00113071"/>
    <w:rsid w:val="001154C1"/>
    <w:rsid w:val="001157BF"/>
    <w:rsid w:val="00116782"/>
    <w:rsid w:val="0011729F"/>
    <w:rsid w:val="001245DC"/>
    <w:rsid w:val="00124982"/>
    <w:rsid w:val="00127717"/>
    <w:rsid w:val="001277E2"/>
    <w:rsid w:val="00131599"/>
    <w:rsid w:val="00131D3B"/>
    <w:rsid w:val="00131D73"/>
    <w:rsid w:val="001323E2"/>
    <w:rsid w:val="001331A8"/>
    <w:rsid w:val="0013387E"/>
    <w:rsid w:val="00135002"/>
    <w:rsid w:val="001358B3"/>
    <w:rsid w:val="00136371"/>
    <w:rsid w:val="00136A41"/>
    <w:rsid w:val="00136CB7"/>
    <w:rsid w:val="00136E71"/>
    <w:rsid w:val="00136EC7"/>
    <w:rsid w:val="00141E99"/>
    <w:rsid w:val="00142F64"/>
    <w:rsid w:val="00143750"/>
    <w:rsid w:val="001462F5"/>
    <w:rsid w:val="00152334"/>
    <w:rsid w:val="00152AB1"/>
    <w:rsid w:val="00155120"/>
    <w:rsid w:val="00155470"/>
    <w:rsid w:val="00157D2F"/>
    <w:rsid w:val="00160282"/>
    <w:rsid w:val="00160564"/>
    <w:rsid w:val="00161D8A"/>
    <w:rsid w:val="00164147"/>
    <w:rsid w:val="0016446E"/>
    <w:rsid w:val="00165CEC"/>
    <w:rsid w:val="00167C2A"/>
    <w:rsid w:val="00174CF8"/>
    <w:rsid w:val="00174E42"/>
    <w:rsid w:val="00175CDB"/>
    <w:rsid w:val="0018027E"/>
    <w:rsid w:val="00181260"/>
    <w:rsid w:val="00182B0E"/>
    <w:rsid w:val="00184DB5"/>
    <w:rsid w:val="00186D7B"/>
    <w:rsid w:val="001901AF"/>
    <w:rsid w:val="0019020C"/>
    <w:rsid w:val="001933D4"/>
    <w:rsid w:val="0019549B"/>
    <w:rsid w:val="00195A37"/>
    <w:rsid w:val="001A0335"/>
    <w:rsid w:val="001A1027"/>
    <w:rsid w:val="001A1B81"/>
    <w:rsid w:val="001A2414"/>
    <w:rsid w:val="001A3215"/>
    <w:rsid w:val="001A5940"/>
    <w:rsid w:val="001A7C6E"/>
    <w:rsid w:val="001B0E03"/>
    <w:rsid w:val="001B1F21"/>
    <w:rsid w:val="001C22DC"/>
    <w:rsid w:val="001C3926"/>
    <w:rsid w:val="001C4AC1"/>
    <w:rsid w:val="001C6747"/>
    <w:rsid w:val="001C7B3D"/>
    <w:rsid w:val="001C7F2A"/>
    <w:rsid w:val="001D0BE1"/>
    <w:rsid w:val="001D33D1"/>
    <w:rsid w:val="001D3AEE"/>
    <w:rsid w:val="001D6FB8"/>
    <w:rsid w:val="001D7CF5"/>
    <w:rsid w:val="001D7FD9"/>
    <w:rsid w:val="001E04F2"/>
    <w:rsid w:val="001E0516"/>
    <w:rsid w:val="001E056B"/>
    <w:rsid w:val="001E51D5"/>
    <w:rsid w:val="001E68AB"/>
    <w:rsid w:val="001F0D72"/>
    <w:rsid w:val="001F268A"/>
    <w:rsid w:val="001F2697"/>
    <w:rsid w:val="001F2F27"/>
    <w:rsid w:val="00200A33"/>
    <w:rsid w:val="00205FED"/>
    <w:rsid w:val="00206C17"/>
    <w:rsid w:val="0021048F"/>
    <w:rsid w:val="00210490"/>
    <w:rsid w:val="00213718"/>
    <w:rsid w:val="00214DE8"/>
    <w:rsid w:val="002202BE"/>
    <w:rsid w:val="00220C32"/>
    <w:rsid w:val="00221D8B"/>
    <w:rsid w:val="002236D7"/>
    <w:rsid w:val="00223885"/>
    <w:rsid w:val="00224161"/>
    <w:rsid w:val="002275A6"/>
    <w:rsid w:val="00230E8A"/>
    <w:rsid w:val="00231CAE"/>
    <w:rsid w:val="00232296"/>
    <w:rsid w:val="0023294C"/>
    <w:rsid w:val="00234B9C"/>
    <w:rsid w:val="00234E7E"/>
    <w:rsid w:val="00236087"/>
    <w:rsid w:val="00240C1E"/>
    <w:rsid w:val="0024259A"/>
    <w:rsid w:val="00242A50"/>
    <w:rsid w:val="00246765"/>
    <w:rsid w:val="0024677C"/>
    <w:rsid w:val="00246A3A"/>
    <w:rsid w:val="00250506"/>
    <w:rsid w:val="002520AF"/>
    <w:rsid w:val="00252D86"/>
    <w:rsid w:val="00254E45"/>
    <w:rsid w:val="002564B9"/>
    <w:rsid w:val="00256A80"/>
    <w:rsid w:val="002612F7"/>
    <w:rsid w:val="002655CF"/>
    <w:rsid w:val="0027027D"/>
    <w:rsid w:val="0027121B"/>
    <w:rsid w:val="00271381"/>
    <w:rsid w:val="002713E4"/>
    <w:rsid w:val="00272359"/>
    <w:rsid w:val="00273C67"/>
    <w:rsid w:val="002743D7"/>
    <w:rsid w:val="002744FE"/>
    <w:rsid w:val="00275CE7"/>
    <w:rsid w:val="00275E32"/>
    <w:rsid w:val="002760AF"/>
    <w:rsid w:val="00277D98"/>
    <w:rsid w:val="00283498"/>
    <w:rsid w:val="002837EE"/>
    <w:rsid w:val="002860AD"/>
    <w:rsid w:val="00293EBA"/>
    <w:rsid w:val="00294E6D"/>
    <w:rsid w:val="002966AF"/>
    <w:rsid w:val="0029691B"/>
    <w:rsid w:val="002A06D6"/>
    <w:rsid w:val="002A1015"/>
    <w:rsid w:val="002A220D"/>
    <w:rsid w:val="002A3558"/>
    <w:rsid w:val="002A3FA2"/>
    <w:rsid w:val="002A50DE"/>
    <w:rsid w:val="002A70B2"/>
    <w:rsid w:val="002B0BDB"/>
    <w:rsid w:val="002B17A3"/>
    <w:rsid w:val="002B4632"/>
    <w:rsid w:val="002B4696"/>
    <w:rsid w:val="002B4B94"/>
    <w:rsid w:val="002B652B"/>
    <w:rsid w:val="002B7528"/>
    <w:rsid w:val="002B78BB"/>
    <w:rsid w:val="002B7CCD"/>
    <w:rsid w:val="002C5755"/>
    <w:rsid w:val="002D3045"/>
    <w:rsid w:val="002D3595"/>
    <w:rsid w:val="002D45B8"/>
    <w:rsid w:val="002D70BE"/>
    <w:rsid w:val="002E1336"/>
    <w:rsid w:val="002E188A"/>
    <w:rsid w:val="002E1A10"/>
    <w:rsid w:val="002E5387"/>
    <w:rsid w:val="002E54FD"/>
    <w:rsid w:val="002E56C2"/>
    <w:rsid w:val="002E6CAB"/>
    <w:rsid w:val="002E7065"/>
    <w:rsid w:val="002F0D81"/>
    <w:rsid w:val="002F13CE"/>
    <w:rsid w:val="002F22B3"/>
    <w:rsid w:val="002F43BF"/>
    <w:rsid w:val="002F4E97"/>
    <w:rsid w:val="002F5134"/>
    <w:rsid w:val="002F5C94"/>
    <w:rsid w:val="00300AFF"/>
    <w:rsid w:val="00300B5F"/>
    <w:rsid w:val="00301071"/>
    <w:rsid w:val="00302EA3"/>
    <w:rsid w:val="00307A5C"/>
    <w:rsid w:val="00310665"/>
    <w:rsid w:val="0031120E"/>
    <w:rsid w:val="003115A5"/>
    <w:rsid w:val="003115E2"/>
    <w:rsid w:val="00311FA6"/>
    <w:rsid w:val="003122C7"/>
    <w:rsid w:val="0031453E"/>
    <w:rsid w:val="0031696E"/>
    <w:rsid w:val="00316A5E"/>
    <w:rsid w:val="00326757"/>
    <w:rsid w:val="00326D37"/>
    <w:rsid w:val="003272BB"/>
    <w:rsid w:val="00332509"/>
    <w:rsid w:val="00332853"/>
    <w:rsid w:val="003339E7"/>
    <w:rsid w:val="003358CE"/>
    <w:rsid w:val="0033653A"/>
    <w:rsid w:val="00337E48"/>
    <w:rsid w:val="0034202B"/>
    <w:rsid w:val="0034307E"/>
    <w:rsid w:val="003444FB"/>
    <w:rsid w:val="003479FD"/>
    <w:rsid w:val="003509FA"/>
    <w:rsid w:val="0035287F"/>
    <w:rsid w:val="00352B54"/>
    <w:rsid w:val="003564ED"/>
    <w:rsid w:val="003626FA"/>
    <w:rsid w:val="00362E18"/>
    <w:rsid w:val="00366C78"/>
    <w:rsid w:val="003675B6"/>
    <w:rsid w:val="00371200"/>
    <w:rsid w:val="00372736"/>
    <w:rsid w:val="00377CAE"/>
    <w:rsid w:val="00384C1E"/>
    <w:rsid w:val="0038795D"/>
    <w:rsid w:val="00391B11"/>
    <w:rsid w:val="00392EEA"/>
    <w:rsid w:val="00396647"/>
    <w:rsid w:val="003966BF"/>
    <w:rsid w:val="00396937"/>
    <w:rsid w:val="00397149"/>
    <w:rsid w:val="00397196"/>
    <w:rsid w:val="00397865"/>
    <w:rsid w:val="003A01BB"/>
    <w:rsid w:val="003A28F9"/>
    <w:rsid w:val="003A2AF0"/>
    <w:rsid w:val="003A5E0A"/>
    <w:rsid w:val="003A633D"/>
    <w:rsid w:val="003B01AF"/>
    <w:rsid w:val="003B0D66"/>
    <w:rsid w:val="003B354F"/>
    <w:rsid w:val="003B3C23"/>
    <w:rsid w:val="003B5D1A"/>
    <w:rsid w:val="003C28C7"/>
    <w:rsid w:val="003C2AF5"/>
    <w:rsid w:val="003C3901"/>
    <w:rsid w:val="003C4C7B"/>
    <w:rsid w:val="003C5272"/>
    <w:rsid w:val="003C59EE"/>
    <w:rsid w:val="003C66C9"/>
    <w:rsid w:val="003D13EB"/>
    <w:rsid w:val="003D1709"/>
    <w:rsid w:val="003D5569"/>
    <w:rsid w:val="003E042A"/>
    <w:rsid w:val="003E33C6"/>
    <w:rsid w:val="003E5BE6"/>
    <w:rsid w:val="003E5FF1"/>
    <w:rsid w:val="003E6410"/>
    <w:rsid w:val="003E66B1"/>
    <w:rsid w:val="003E6ED1"/>
    <w:rsid w:val="003E6F89"/>
    <w:rsid w:val="003F2B86"/>
    <w:rsid w:val="003F4034"/>
    <w:rsid w:val="00400155"/>
    <w:rsid w:val="00403A7D"/>
    <w:rsid w:val="00406740"/>
    <w:rsid w:val="00407BAF"/>
    <w:rsid w:val="004140BF"/>
    <w:rsid w:val="00420061"/>
    <w:rsid w:val="00421E52"/>
    <w:rsid w:val="00422DBA"/>
    <w:rsid w:val="004246BE"/>
    <w:rsid w:val="0042753B"/>
    <w:rsid w:val="00433C75"/>
    <w:rsid w:val="00436C71"/>
    <w:rsid w:val="00445610"/>
    <w:rsid w:val="004502D0"/>
    <w:rsid w:val="00451255"/>
    <w:rsid w:val="004512B1"/>
    <w:rsid w:val="00455091"/>
    <w:rsid w:val="00455A86"/>
    <w:rsid w:val="00455E1B"/>
    <w:rsid w:val="00456761"/>
    <w:rsid w:val="004627C4"/>
    <w:rsid w:val="00462B4A"/>
    <w:rsid w:val="004665F5"/>
    <w:rsid w:val="0046691A"/>
    <w:rsid w:val="00467B31"/>
    <w:rsid w:val="0047146D"/>
    <w:rsid w:val="004727D2"/>
    <w:rsid w:val="004732FB"/>
    <w:rsid w:val="004742E7"/>
    <w:rsid w:val="00476330"/>
    <w:rsid w:val="00477757"/>
    <w:rsid w:val="00480006"/>
    <w:rsid w:val="00481843"/>
    <w:rsid w:val="00481A43"/>
    <w:rsid w:val="0048298F"/>
    <w:rsid w:val="00483BE3"/>
    <w:rsid w:val="0048422F"/>
    <w:rsid w:val="00491A60"/>
    <w:rsid w:val="00493655"/>
    <w:rsid w:val="00494B85"/>
    <w:rsid w:val="004A1E75"/>
    <w:rsid w:val="004A534D"/>
    <w:rsid w:val="004A6919"/>
    <w:rsid w:val="004A6C35"/>
    <w:rsid w:val="004A7192"/>
    <w:rsid w:val="004B12CA"/>
    <w:rsid w:val="004B12CE"/>
    <w:rsid w:val="004B5336"/>
    <w:rsid w:val="004B6062"/>
    <w:rsid w:val="004B664D"/>
    <w:rsid w:val="004B71AA"/>
    <w:rsid w:val="004B7EF9"/>
    <w:rsid w:val="004C1033"/>
    <w:rsid w:val="004C64DE"/>
    <w:rsid w:val="004C6C19"/>
    <w:rsid w:val="004D67D0"/>
    <w:rsid w:val="004D6BCB"/>
    <w:rsid w:val="004D7521"/>
    <w:rsid w:val="004E0FDA"/>
    <w:rsid w:val="004E3352"/>
    <w:rsid w:val="004E3C35"/>
    <w:rsid w:val="004E66D7"/>
    <w:rsid w:val="004F18D5"/>
    <w:rsid w:val="004F20BB"/>
    <w:rsid w:val="004F5AA1"/>
    <w:rsid w:val="004F7D5B"/>
    <w:rsid w:val="005009A4"/>
    <w:rsid w:val="00506AFB"/>
    <w:rsid w:val="005127B9"/>
    <w:rsid w:val="00514026"/>
    <w:rsid w:val="00515252"/>
    <w:rsid w:val="00515AF1"/>
    <w:rsid w:val="005170A5"/>
    <w:rsid w:val="005175A7"/>
    <w:rsid w:val="00517A5A"/>
    <w:rsid w:val="00525DDC"/>
    <w:rsid w:val="00527387"/>
    <w:rsid w:val="00530B76"/>
    <w:rsid w:val="0053431D"/>
    <w:rsid w:val="00534D36"/>
    <w:rsid w:val="00535A14"/>
    <w:rsid w:val="00536B4F"/>
    <w:rsid w:val="00537653"/>
    <w:rsid w:val="00540F23"/>
    <w:rsid w:val="005425AE"/>
    <w:rsid w:val="00543177"/>
    <w:rsid w:val="005442B0"/>
    <w:rsid w:val="005442E5"/>
    <w:rsid w:val="00545A20"/>
    <w:rsid w:val="00545DD7"/>
    <w:rsid w:val="00550EA4"/>
    <w:rsid w:val="00554276"/>
    <w:rsid w:val="0056154E"/>
    <w:rsid w:val="00561F4D"/>
    <w:rsid w:val="00564702"/>
    <w:rsid w:val="00564EE6"/>
    <w:rsid w:val="00565618"/>
    <w:rsid w:val="00567734"/>
    <w:rsid w:val="00567ADD"/>
    <w:rsid w:val="005707E9"/>
    <w:rsid w:val="005709F7"/>
    <w:rsid w:val="00570A8F"/>
    <w:rsid w:val="005747BB"/>
    <w:rsid w:val="00575A68"/>
    <w:rsid w:val="00580F4D"/>
    <w:rsid w:val="00582040"/>
    <w:rsid w:val="0058332F"/>
    <w:rsid w:val="00584CBB"/>
    <w:rsid w:val="0058636F"/>
    <w:rsid w:val="00586BEE"/>
    <w:rsid w:val="00587E46"/>
    <w:rsid w:val="005908DC"/>
    <w:rsid w:val="00590BF6"/>
    <w:rsid w:val="00590C13"/>
    <w:rsid w:val="00592B59"/>
    <w:rsid w:val="0059302E"/>
    <w:rsid w:val="005A1D4D"/>
    <w:rsid w:val="005A3C61"/>
    <w:rsid w:val="005B1C3A"/>
    <w:rsid w:val="005B256D"/>
    <w:rsid w:val="005B33C3"/>
    <w:rsid w:val="005B3FDA"/>
    <w:rsid w:val="005B6933"/>
    <w:rsid w:val="005C393B"/>
    <w:rsid w:val="005C56C5"/>
    <w:rsid w:val="005C6025"/>
    <w:rsid w:val="005C7C1A"/>
    <w:rsid w:val="005D35DB"/>
    <w:rsid w:val="005D37DC"/>
    <w:rsid w:val="005D5F4D"/>
    <w:rsid w:val="005D6D7C"/>
    <w:rsid w:val="005E2E57"/>
    <w:rsid w:val="005E4CB3"/>
    <w:rsid w:val="005E61E9"/>
    <w:rsid w:val="005E64D4"/>
    <w:rsid w:val="005E6AF9"/>
    <w:rsid w:val="005E6D16"/>
    <w:rsid w:val="005E6E51"/>
    <w:rsid w:val="005F0C7F"/>
    <w:rsid w:val="005F6637"/>
    <w:rsid w:val="005F737E"/>
    <w:rsid w:val="00600FD0"/>
    <w:rsid w:val="00601B45"/>
    <w:rsid w:val="00605FA5"/>
    <w:rsid w:val="006106BE"/>
    <w:rsid w:val="0061248B"/>
    <w:rsid w:val="00612F78"/>
    <w:rsid w:val="00614C09"/>
    <w:rsid w:val="00614DDC"/>
    <w:rsid w:val="0061594F"/>
    <w:rsid w:val="00623366"/>
    <w:rsid w:val="00623C3F"/>
    <w:rsid w:val="00623CB5"/>
    <w:rsid w:val="00623FD2"/>
    <w:rsid w:val="006240E4"/>
    <w:rsid w:val="00631845"/>
    <w:rsid w:val="006348D3"/>
    <w:rsid w:val="00634C35"/>
    <w:rsid w:val="00641B94"/>
    <w:rsid w:val="00647575"/>
    <w:rsid w:val="00650974"/>
    <w:rsid w:val="0065482E"/>
    <w:rsid w:val="00654C37"/>
    <w:rsid w:val="00660673"/>
    <w:rsid w:val="00662160"/>
    <w:rsid w:val="00662A65"/>
    <w:rsid w:val="00665EA6"/>
    <w:rsid w:val="00667A6A"/>
    <w:rsid w:val="0067167E"/>
    <w:rsid w:val="00672396"/>
    <w:rsid w:val="006723A0"/>
    <w:rsid w:val="006744D9"/>
    <w:rsid w:val="00674AA4"/>
    <w:rsid w:val="00675156"/>
    <w:rsid w:val="006752DA"/>
    <w:rsid w:val="00675D00"/>
    <w:rsid w:val="00677676"/>
    <w:rsid w:val="00681969"/>
    <w:rsid w:val="0068250F"/>
    <w:rsid w:val="00682D08"/>
    <w:rsid w:val="00685614"/>
    <w:rsid w:val="00685D20"/>
    <w:rsid w:val="006877C9"/>
    <w:rsid w:val="00690F8A"/>
    <w:rsid w:val="0069456F"/>
    <w:rsid w:val="006956C1"/>
    <w:rsid w:val="006A2037"/>
    <w:rsid w:val="006A255A"/>
    <w:rsid w:val="006A3AC7"/>
    <w:rsid w:val="006A4139"/>
    <w:rsid w:val="006A45A7"/>
    <w:rsid w:val="006B095B"/>
    <w:rsid w:val="006B1C02"/>
    <w:rsid w:val="006B641B"/>
    <w:rsid w:val="006B650F"/>
    <w:rsid w:val="006C2B04"/>
    <w:rsid w:val="006D164D"/>
    <w:rsid w:val="006D1BD1"/>
    <w:rsid w:val="006D343C"/>
    <w:rsid w:val="006D7D8E"/>
    <w:rsid w:val="006E19EB"/>
    <w:rsid w:val="006E2466"/>
    <w:rsid w:val="006E7877"/>
    <w:rsid w:val="006E7B99"/>
    <w:rsid w:val="006F1672"/>
    <w:rsid w:val="006F30C3"/>
    <w:rsid w:val="006F3A35"/>
    <w:rsid w:val="006F3D48"/>
    <w:rsid w:val="006F4538"/>
    <w:rsid w:val="006F4C71"/>
    <w:rsid w:val="006F52AA"/>
    <w:rsid w:val="006F5C5D"/>
    <w:rsid w:val="006F6B51"/>
    <w:rsid w:val="0070147D"/>
    <w:rsid w:val="00701791"/>
    <w:rsid w:val="00701D82"/>
    <w:rsid w:val="007049E1"/>
    <w:rsid w:val="007070DC"/>
    <w:rsid w:val="00711595"/>
    <w:rsid w:val="00712667"/>
    <w:rsid w:val="007139BD"/>
    <w:rsid w:val="00713E57"/>
    <w:rsid w:val="0071447F"/>
    <w:rsid w:val="00717DF7"/>
    <w:rsid w:val="00723231"/>
    <w:rsid w:val="00724AFF"/>
    <w:rsid w:val="007274D6"/>
    <w:rsid w:val="00727AE7"/>
    <w:rsid w:val="007323A7"/>
    <w:rsid w:val="007349AE"/>
    <w:rsid w:val="0074053A"/>
    <w:rsid w:val="00745995"/>
    <w:rsid w:val="00746CC8"/>
    <w:rsid w:val="00746D8B"/>
    <w:rsid w:val="007525E7"/>
    <w:rsid w:val="00754340"/>
    <w:rsid w:val="00756337"/>
    <w:rsid w:val="0075776C"/>
    <w:rsid w:val="00757B48"/>
    <w:rsid w:val="00760D0C"/>
    <w:rsid w:val="00761A1B"/>
    <w:rsid w:val="007633D2"/>
    <w:rsid w:val="00767A74"/>
    <w:rsid w:val="0077381A"/>
    <w:rsid w:val="00775F7E"/>
    <w:rsid w:val="00776166"/>
    <w:rsid w:val="0078225D"/>
    <w:rsid w:val="00783BAF"/>
    <w:rsid w:val="00783E32"/>
    <w:rsid w:val="00785B4D"/>
    <w:rsid w:val="00786A1E"/>
    <w:rsid w:val="007906BD"/>
    <w:rsid w:val="007911F6"/>
    <w:rsid w:val="007933F8"/>
    <w:rsid w:val="007949A1"/>
    <w:rsid w:val="00794BEC"/>
    <w:rsid w:val="007972F9"/>
    <w:rsid w:val="007A2648"/>
    <w:rsid w:val="007A463A"/>
    <w:rsid w:val="007A48FF"/>
    <w:rsid w:val="007A4FB6"/>
    <w:rsid w:val="007A54A4"/>
    <w:rsid w:val="007B1D67"/>
    <w:rsid w:val="007B439B"/>
    <w:rsid w:val="007B48D0"/>
    <w:rsid w:val="007B586F"/>
    <w:rsid w:val="007B59C7"/>
    <w:rsid w:val="007C1FAE"/>
    <w:rsid w:val="007C25AA"/>
    <w:rsid w:val="007C2CC8"/>
    <w:rsid w:val="007C524D"/>
    <w:rsid w:val="007C676A"/>
    <w:rsid w:val="007D11CE"/>
    <w:rsid w:val="007D40D5"/>
    <w:rsid w:val="007D4536"/>
    <w:rsid w:val="007E0D0E"/>
    <w:rsid w:val="007E1666"/>
    <w:rsid w:val="007E2A87"/>
    <w:rsid w:val="007E4365"/>
    <w:rsid w:val="007E6E42"/>
    <w:rsid w:val="007F0DEF"/>
    <w:rsid w:val="007F23A1"/>
    <w:rsid w:val="007F2671"/>
    <w:rsid w:val="007F3CC0"/>
    <w:rsid w:val="007F3F30"/>
    <w:rsid w:val="007F6376"/>
    <w:rsid w:val="007F6609"/>
    <w:rsid w:val="007F7280"/>
    <w:rsid w:val="007F7484"/>
    <w:rsid w:val="008057FC"/>
    <w:rsid w:val="00805A50"/>
    <w:rsid w:val="00805A6A"/>
    <w:rsid w:val="008068ED"/>
    <w:rsid w:val="0081249F"/>
    <w:rsid w:val="0081321C"/>
    <w:rsid w:val="008139CE"/>
    <w:rsid w:val="00816216"/>
    <w:rsid w:val="00817F30"/>
    <w:rsid w:val="00820FF2"/>
    <w:rsid w:val="0082532C"/>
    <w:rsid w:val="008256BB"/>
    <w:rsid w:val="0082751D"/>
    <w:rsid w:val="0082774B"/>
    <w:rsid w:val="00830545"/>
    <w:rsid w:val="00832AC3"/>
    <w:rsid w:val="0083315F"/>
    <w:rsid w:val="00836C75"/>
    <w:rsid w:val="00837C42"/>
    <w:rsid w:val="008400F0"/>
    <w:rsid w:val="008404C6"/>
    <w:rsid w:val="00842F80"/>
    <w:rsid w:val="00844916"/>
    <w:rsid w:val="0085174B"/>
    <w:rsid w:val="00851E5A"/>
    <w:rsid w:val="0085352F"/>
    <w:rsid w:val="00853E40"/>
    <w:rsid w:val="00856322"/>
    <w:rsid w:val="008572A2"/>
    <w:rsid w:val="00857568"/>
    <w:rsid w:val="00860AC9"/>
    <w:rsid w:val="008610FB"/>
    <w:rsid w:val="00861B25"/>
    <w:rsid w:val="00863B6B"/>
    <w:rsid w:val="00864E4B"/>
    <w:rsid w:val="00865195"/>
    <w:rsid w:val="00865929"/>
    <w:rsid w:val="008662E6"/>
    <w:rsid w:val="00866940"/>
    <w:rsid w:val="008678F6"/>
    <w:rsid w:val="008679AF"/>
    <w:rsid w:val="0087021E"/>
    <w:rsid w:val="0087040B"/>
    <w:rsid w:val="00870662"/>
    <w:rsid w:val="00871B46"/>
    <w:rsid w:val="00873BAF"/>
    <w:rsid w:val="00874D49"/>
    <w:rsid w:val="00881BF8"/>
    <w:rsid w:val="00884455"/>
    <w:rsid w:val="00886E61"/>
    <w:rsid w:val="008901A2"/>
    <w:rsid w:val="0089137B"/>
    <w:rsid w:val="00892B48"/>
    <w:rsid w:val="00893FBB"/>
    <w:rsid w:val="008950DC"/>
    <w:rsid w:val="008971E3"/>
    <w:rsid w:val="00897552"/>
    <w:rsid w:val="008A1DAF"/>
    <w:rsid w:val="008A3689"/>
    <w:rsid w:val="008A38A5"/>
    <w:rsid w:val="008B4398"/>
    <w:rsid w:val="008B4941"/>
    <w:rsid w:val="008B5753"/>
    <w:rsid w:val="008C027E"/>
    <w:rsid w:val="008C1269"/>
    <w:rsid w:val="008C1CB7"/>
    <w:rsid w:val="008C1E6D"/>
    <w:rsid w:val="008C385E"/>
    <w:rsid w:val="008D1D7A"/>
    <w:rsid w:val="008D2156"/>
    <w:rsid w:val="008D32A6"/>
    <w:rsid w:val="008E2AD5"/>
    <w:rsid w:val="008E39DE"/>
    <w:rsid w:val="008E4507"/>
    <w:rsid w:val="008F00A2"/>
    <w:rsid w:val="008F0115"/>
    <w:rsid w:val="008F0C03"/>
    <w:rsid w:val="008F2ED4"/>
    <w:rsid w:val="008F648F"/>
    <w:rsid w:val="009012B3"/>
    <w:rsid w:val="00903950"/>
    <w:rsid w:val="00903952"/>
    <w:rsid w:val="009041AD"/>
    <w:rsid w:val="00904908"/>
    <w:rsid w:val="00907349"/>
    <w:rsid w:val="00912762"/>
    <w:rsid w:val="00914455"/>
    <w:rsid w:val="00916910"/>
    <w:rsid w:val="00916A70"/>
    <w:rsid w:val="00916EF6"/>
    <w:rsid w:val="00917144"/>
    <w:rsid w:val="00917982"/>
    <w:rsid w:val="0092111F"/>
    <w:rsid w:val="0092201D"/>
    <w:rsid w:val="00925698"/>
    <w:rsid w:val="00925CF9"/>
    <w:rsid w:val="0092792D"/>
    <w:rsid w:val="009306E8"/>
    <w:rsid w:val="00930A39"/>
    <w:rsid w:val="009332EC"/>
    <w:rsid w:val="009335F9"/>
    <w:rsid w:val="00934993"/>
    <w:rsid w:val="00935ED0"/>
    <w:rsid w:val="00936A07"/>
    <w:rsid w:val="00936C8F"/>
    <w:rsid w:val="00943EB9"/>
    <w:rsid w:val="009455F6"/>
    <w:rsid w:val="00950114"/>
    <w:rsid w:val="0095147A"/>
    <w:rsid w:val="00954C91"/>
    <w:rsid w:val="00955D81"/>
    <w:rsid w:val="0095651F"/>
    <w:rsid w:val="009571FD"/>
    <w:rsid w:val="00960343"/>
    <w:rsid w:val="00960774"/>
    <w:rsid w:val="00960DF8"/>
    <w:rsid w:val="009610FA"/>
    <w:rsid w:val="0096156C"/>
    <w:rsid w:val="0096184F"/>
    <w:rsid w:val="00963C19"/>
    <w:rsid w:val="00964C97"/>
    <w:rsid w:val="00967C15"/>
    <w:rsid w:val="00970067"/>
    <w:rsid w:val="00973CB9"/>
    <w:rsid w:val="009752BA"/>
    <w:rsid w:val="0097644C"/>
    <w:rsid w:val="00977F5C"/>
    <w:rsid w:val="00980C45"/>
    <w:rsid w:val="00981212"/>
    <w:rsid w:val="00982543"/>
    <w:rsid w:val="00983836"/>
    <w:rsid w:val="009838EF"/>
    <w:rsid w:val="00985096"/>
    <w:rsid w:val="0098591F"/>
    <w:rsid w:val="009862E0"/>
    <w:rsid w:val="00987297"/>
    <w:rsid w:val="00987C84"/>
    <w:rsid w:val="00987E70"/>
    <w:rsid w:val="009901CE"/>
    <w:rsid w:val="009909C9"/>
    <w:rsid w:val="00993B4D"/>
    <w:rsid w:val="00994A8B"/>
    <w:rsid w:val="009958A6"/>
    <w:rsid w:val="00995C03"/>
    <w:rsid w:val="00996823"/>
    <w:rsid w:val="00996AD0"/>
    <w:rsid w:val="009A0446"/>
    <w:rsid w:val="009A42EA"/>
    <w:rsid w:val="009A4A28"/>
    <w:rsid w:val="009A5B5F"/>
    <w:rsid w:val="009A6D79"/>
    <w:rsid w:val="009B0C04"/>
    <w:rsid w:val="009B1CF3"/>
    <w:rsid w:val="009B2B67"/>
    <w:rsid w:val="009B433A"/>
    <w:rsid w:val="009B571A"/>
    <w:rsid w:val="009C1541"/>
    <w:rsid w:val="009C2D25"/>
    <w:rsid w:val="009C3184"/>
    <w:rsid w:val="009C3EB1"/>
    <w:rsid w:val="009C4A3C"/>
    <w:rsid w:val="009D3566"/>
    <w:rsid w:val="009D5110"/>
    <w:rsid w:val="009D66FC"/>
    <w:rsid w:val="009D6E2C"/>
    <w:rsid w:val="009E12E5"/>
    <w:rsid w:val="009E3927"/>
    <w:rsid w:val="009E4C13"/>
    <w:rsid w:val="009E6440"/>
    <w:rsid w:val="009F107F"/>
    <w:rsid w:val="009F3425"/>
    <w:rsid w:val="009F443D"/>
    <w:rsid w:val="009F4539"/>
    <w:rsid w:val="00A02D4F"/>
    <w:rsid w:val="00A0383B"/>
    <w:rsid w:val="00A076ED"/>
    <w:rsid w:val="00A102FC"/>
    <w:rsid w:val="00A12C45"/>
    <w:rsid w:val="00A14CF2"/>
    <w:rsid w:val="00A14D64"/>
    <w:rsid w:val="00A14EC0"/>
    <w:rsid w:val="00A15315"/>
    <w:rsid w:val="00A159EE"/>
    <w:rsid w:val="00A1693F"/>
    <w:rsid w:val="00A17BF2"/>
    <w:rsid w:val="00A20851"/>
    <w:rsid w:val="00A21763"/>
    <w:rsid w:val="00A21C86"/>
    <w:rsid w:val="00A22F43"/>
    <w:rsid w:val="00A23B90"/>
    <w:rsid w:val="00A24807"/>
    <w:rsid w:val="00A260B4"/>
    <w:rsid w:val="00A276BE"/>
    <w:rsid w:val="00A303C2"/>
    <w:rsid w:val="00A3142C"/>
    <w:rsid w:val="00A34BE3"/>
    <w:rsid w:val="00A37323"/>
    <w:rsid w:val="00A3770B"/>
    <w:rsid w:val="00A37AC5"/>
    <w:rsid w:val="00A37FE6"/>
    <w:rsid w:val="00A43930"/>
    <w:rsid w:val="00A454DF"/>
    <w:rsid w:val="00A50BE1"/>
    <w:rsid w:val="00A51D09"/>
    <w:rsid w:val="00A55629"/>
    <w:rsid w:val="00A60412"/>
    <w:rsid w:val="00A60763"/>
    <w:rsid w:val="00A61930"/>
    <w:rsid w:val="00A6775A"/>
    <w:rsid w:val="00A67D7C"/>
    <w:rsid w:val="00A71384"/>
    <w:rsid w:val="00A72B3F"/>
    <w:rsid w:val="00A73353"/>
    <w:rsid w:val="00A74CEE"/>
    <w:rsid w:val="00A76648"/>
    <w:rsid w:val="00A82856"/>
    <w:rsid w:val="00A82C9E"/>
    <w:rsid w:val="00A834D4"/>
    <w:rsid w:val="00A83FA6"/>
    <w:rsid w:val="00A87E30"/>
    <w:rsid w:val="00A87F21"/>
    <w:rsid w:val="00A9121D"/>
    <w:rsid w:val="00A93285"/>
    <w:rsid w:val="00A934E1"/>
    <w:rsid w:val="00A938F1"/>
    <w:rsid w:val="00A95C76"/>
    <w:rsid w:val="00AA1F90"/>
    <w:rsid w:val="00AA468F"/>
    <w:rsid w:val="00AA60C1"/>
    <w:rsid w:val="00AA6249"/>
    <w:rsid w:val="00AA7300"/>
    <w:rsid w:val="00AA7C85"/>
    <w:rsid w:val="00AB4BC9"/>
    <w:rsid w:val="00AB6B36"/>
    <w:rsid w:val="00AC3185"/>
    <w:rsid w:val="00AC3FD2"/>
    <w:rsid w:val="00AC72C3"/>
    <w:rsid w:val="00AD1434"/>
    <w:rsid w:val="00AD49AC"/>
    <w:rsid w:val="00AD5B62"/>
    <w:rsid w:val="00AE07DA"/>
    <w:rsid w:val="00AE0FB4"/>
    <w:rsid w:val="00AE252D"/>
    <w:rsid w:val="00AE7104"/>
    <w:rsid w:val="00AE7755"/>
    <w:rsid w:val="00AF1176"/>
    <w:rsid w:val="00AF4364"/>
    <w:rsid w:val="00AF4FB5"/>
    <w:rsid w:val="00B02582"/>
    <w:rsid w:val="00B03165"/>
    <w:rsid w:val="00B03C22"/>
    <w:rsid w:val="00B05C78"/>
    <w:rsid w:val="00B0608F"/>
    <w:rsid w:val="00B10775"/>
    <w:rsid w:val="00B109D7"/>
    <w:rsid w:val="00B13758"/>
    <w:rsid w:val="00B24C58"/>
    <w:rsid w:val="00B255E9"/>
    <w:rsid w:val="00B32A88"/>
    <w:rsid w:val="00B34167"/>
    <w:rsid w:val="00B40A1D"/>
    <w:rsid w:val="00B4318D"/>
    <w:rsid w:val="00B43A4E"/>
    <w:rsid w:val="00B44190"/>
    <w:rsid w:val="00B44EC2"/>
    <w:rsid w:val="00B52BC4"/>
    <w:rsid w:val="00B5368B"/>
    <w:rsid w:val="00B5486A"/>
    <w:rsid w:val="00B549E1"/>
    <w:rsid w:val="00B612BB"/>
    <w:rsid w:val="00B640DD"/>
    <w:rsid w:val="00B67137"/>
    <w:rsid w:val="00B755E9"/>
    <w:rsid w:val="00B7680D"/>
    <w:rsid w:val="00B76F9F"/>
    <w:rsid w:val="00B779D2"/>
    <w:rsid w:val="00B80503"/>
    <w:rsid w:val="00B810CA"/>
    <w:rsid w:val="00B8309B"/>
    <w:rsid w:val="00B84A14"/>
    <w:rsid w:val="00B852B7"/>
    <w:rsid w:val="00B87B1B"/>
    <w:rsid w:val="00B907D5"/>
    <w:rsid w:val="00B9087C"/>
    <w:rsid w:val="00B939A4"/>
    <w:rsid w:val="00B943F8"/>
    <w:rsid w:val="00B9497A"/>
    <w:rsid w:val="00B9736B"/>
    <w:rsid w:val="00BA00F3"/>
    <w:rsid w:val="00BA0706"/>
    <w:rsid w:val="00BA10C8"/>
    <w:rsid w:val="00BA14B4"/>
    <w:rsid w:val="00BA28E5"/>
    <w:rsid w:val="00BA68D7"/>
    <w:rsid w:val="00BA7353"/>
    <w:rsid w:val="00BB3306"/>
    <w:rsid w:val="00BB4225"/>
    <w:rsid w:val="00BB5559"/>
    <w:rsid w:val="00BB6D1A"/>
    <w:rsid w:val="00BC1113"/>
    <w:rsid w:val="00BC3CA9"/>
    <w:rsid w:val="00BC4086"/>
    <w:rsid w:val="00BC7785"/>
    <w:rsid w:val="00BD06C2"/>
    <w:rsid w:val="00BD22E9"/>
    <w:rsid w:val="00BD3796"/>
    <w:rsid w:val="00BD3914"/>
    <w:rsid w:val="00BD4F25"/>
    <w:rsid w:val="00BD6A73"/>
    <w:rsid w:val="00BE1A01"/>
    <w:rsid w:val="00BE3CE7"/>
    <w:rsid w:val="00BE5840"/>
    <w:rsid w:val="00BE5A1D"/>
    <w:rsid w:val="00BF0261"/>
    <w:rsid w:val="00BF17E2"/>
    <w:rsid w:val="00BF19BA"/>
    <w:rsid w:val="00BF1B5B"/>
    <w:rsid w:val="00BF2CEC"/>
    <w:rsid w:val="00BF2D2C"/>
    <w:rsid w:val="00BF3C23"/>
    <w:rsid w:val="00BF432F"/>
    <w:rsid w:val="00BF7C31"/>
    <w:rsid w:val="00C013B8"/>
    <w:rsid w:val="00C0279F"/>
    <w:rsid w:val="00C02AE6"/>
    <w:rsid w:val="00C02B3C"/>
    <w:rsid w:val="00C04739"/>
    <w:rsid w:val="00C05782"/>
    <w:rsid w:val="00C057D9"/>
    <w:rsid w:val="00C058CE"/>
    <w:rsid w:val="00C06C02"/>
    <w:rsid w:val="00C10A3D"/>
    <w:rsid w:val="00C20D3B"/>
    <w:rsid w:val="00C2120E"/>
    <w:rsid w:val="00C22BDA"/>
    <w:rsid w:val="00C22E6D"/>
    <w:rsid w:val="00C23BA5"/>
    <w:rsid w:val="00C2492C"/>
    <w:rsid w:val="00C2768D"/>
    <w:rsid w:val="00C376E2"/>
    <w:rsid w:val="00C37D21"/>
    <w:rsid w:val="00C40B15"/>
    <w:rsid w:val="00C42AB7"/>
    <w:rsid w:val="00C43334"/>
    <w:rsid w:val="00C45236"/>
    <w:rsid w:val="00C4715B"/>
    <w:rsid w:val="00C50BD6"/>
    <w:rsid w:val="00C50C9E"/>
    <w:rsid w:val="00C51202"/>
    <w:rsid w:val="00C520E3"/>
    <w:rsid w:val="00C522B2"/>
    <w:rsid w:val="00C5451E"/>
    <w:rsid w:val="00C548B5"/>
    <w:rsid w:val="00C622B0"/>
    <w:rsid w:val="00C633FE"/>
    <w:rsid w:val="00C63E78"/>
    <w:rsid w:val="00C644FF"/>
    <w:rsid w:val="00C66642"/>
    <w:rsid w:val="00C71324"/>
    <w:rsid w:val="00C72D42"/>
    <w:rsid w:val="00C73834"/>
    <w:rsid w:val="00C7452E"/>
    <w:rsid w:val="00C7532C"/>
    <w:rsid w:val="00C77195"/>
    <w:rsid w:val="00C77594"/>
    <w:rsid w:val="00C80434"/>
    <w:rsid w:val="00C833BC"/>
    <w:rsid w:val="00C84E29"/>
    <w:rsid w:val="00C857FC"/>
    <w:rsid w:val="00C86F2C"/>
    <w:rsid w:val="00C87D35"/>
    <w:rsid w:val="00C90A16"/>
    <w:rsid w:val="00C91659"/>
    <w:rsid w:val="00C91E9D"/>
    <w:rsid w:val="00C94979"/>
    <w:rsid w:val="00C9675C"/>
    <w:rsid w:val="00C96830"/>
    <w:rsid w:val="00C96D42"/>
    <w:rsid w:val="00C972CB"/>
    <w:rsid w:val="00CA2011"/>
    <w:rsid w:val="00CA2A89"/>
    <w:rsid w:val="00CA2E95"/>
    <w:rsid w:val="00CA4F4D"/>
    <w:rsid w:val="00CA69D0"/>
    <w:rsid w:val="00CA7678"/>
    <w:rsid w:val="00CB05A4"/>
    <w:rsid w:val="00CB1EC3"/>
    <w:rsid w:val="00CB3071"/>
    <w:rsid w:val="00CB6242"/>
    <w:rsid w:val="00CB7058"/>
    <w:rsid w:val="00CB77DE"/>
    <w:rsid w:val="00CC07AC"/>
    <w:rsid w:val="00CC0C75"/>
    <w:rsid w:val="00CC555B"/>
    <w:rsid w:val="00CC798F"/>
    <w:rsid w:val="00CD0BC3"/>
    <w:rsid w:val="00CD21BD"/>
    <w:rsid w:val="00CD254A"/>
    <w:rsid w:val="00CD25E3"/>
    <w:rsid w:val="00CD3DFF"/>
    <w:rsid w:val="00CD46F6"/>
    <w:rsid w:val="00CD6D75"/>
    <w:rsid w:val="00CD7C9A"/>
    <w:rsid w:val="00CE00DA"/>
    <w:rsid w:val="00CE521C"/>
    <w:rsid w:val="00CE5BE2"/>
    <w:rsid w:val="00CE7F73"/>
    <w:rsid w:val="00CF309B"/>
    <w:rsid w:val="00CF5023"/>
    <w:rsid w:val="00D0161E"/>
    <w:rsid w:val="00D073B6"/>
    <w:rsid w:val="00D074A6"/>
    <w:rsid w:val="00D11AD7"/>
    <w:rsid w:val="00D14093"/>
    <w:rsid w:val="00D15115"/>
    <w:rsid w:val="00D1675C"/>
    <w:rsid w:val="00D16B3C"/>
    <w:rsid w:val="00D201F8"/>
    <w:rsid w:val="00D20611"/>
    <w:rsid w:val="00D209EE"/>
    <w:rsid w:val="00D21321"/>
    <w:rsid w:val="00D226BC"/>
    <w:rsid w:val="00D245CF"/>
    <w:rsid w:val="00D249DA"/>
    <w:rsid w:val="00D32CE3"/>
    <w:rsid w:val="00D3585B"/>
    <w:rsid w:val="00D364A3"/>
    <w:rsid w:val="00D377C9"/>
    <w:rsid w:val="00D40EB3"/>
    <w:rsid w:val="00D417CD"/>
    <w:rsid w:val="00D435AC"/>
    <w:rsid w:val="00D43BE8"/>
    <w:rsid w:val="00D4408F"/>
    <w:rsid w:val="00D4474D"/>
    <w:rsid w:val="00D4576F"/>
    <w:rsid w:val="00D46764"/>
    <w:rsid w:val="00D472CA"/>
    <w:rsid w:val="00D51783"/>
    <w:rsid w:val="00D51AEC"/>
    <w:rsid w:val="00D5218C"/>
    <w:rsid w:val="00D55E6B"/>
    <w:rsid w:val="00D56366"/>
    <w:rsid w:val="00D5788C"/>
    <w:rsid w:val="00D6050E"/>
    <w:rsid w:val="00D605E9"/>
    <w:rsid w:val="00D60D65"/>
    <w:rsid w:val="00D61732"/>
    <w:rsid w:val="00D62575"/>
    <w:rsid w:val="00D64300"/>
    <w:rsid w:val="00D64DFB"/>
    <w:rsid w:val="00D64EF5"/>
    <w:rsid w:val="00D7235E"/>
    <w:rsid w:val="00D73550"/>
    <w:rsid w:val="00D74178"/>
    <w:rsid w:val="00D74A50"/>
    <w:rsid w:val="00D7603C"/>
    <w:rsid w:val="00D84739"/>
    <w:rsid w:val="00D8516B"/>
    <w:rsid w:val="00D85629"/>
    <w:rsid w:val="00D85F85"/>
    <w:rsid w:val="00DA3DE9"/>
    <w:rsid w:val="00DA5E25"/>
    <w:rsid w:val="00DA6084"/>
    <w:rsid w:val="00DA6AD7"/>
    <w:rsid w:val="00DA6E0E"/>
    <w:rsid w:val="00DB0BB2"/>
    <w:rsid w:val="00DB1DDF"/>
    <w:rsid w:val="00DB24A6"/>
    <w:rsid w:val="00DB3AA2"/>
    <w:rsid w:val="00DB4950"/>
    <w:rsid w:val="00DB5167"/>
    <w:rsid w:val="00DB66F1"/>
    <w:rsid w:val="00DB6E61"/>
    <w:rsid w:val="00DB7431"/>
    <w:rsid w:val="00DC08AF"/>
    <w:rsid w:val="00DC14A2"/>
    <w:rsid w:val="00DC1968"/>
    <w:rsid w:val="00DC1B6E"/>
    <w:rsid w:val="00DC22DD"/>
    <w:rsid w:val="00DC5865"/>
    <w:rsid w:val="00DC5DA5"/>
    <w:rsid w:val="00DD0436"/>
    <w:rsid w:val="00DD179B"/>
    <w:rsid w:val="00DD3432"/>
    <w:rsid w:val="00DD3888"/>
    <w:rsid w:val="00DD441E"/>
    <w:rsid w:val="00DD699F"/>
    <w:rsid w:val="00DD6B22"/>
    <w:rsid w:val="00DE0181"/>
    <w:rsid w:val="00DE0A34"/>
    <w:rsid w:val="00DE25E1"/>
    <w:rsid w:val="00DE35C8"/>
    <w:rsid w:val="00DE4BD2"/>
    <w:rsid w:val="00DE5E28"/>
    <w:rsid w:val="00DE760F"/>
    <w:rsid w:val="00DF36C5"/>
    <w:rsid w:val="00DF4CD7"/>
    <w:rsid w:val="00DF79B0"/>
    <w:rsid w:val="00DF7F16"/>
    <w:rsid w:val="00E0137C"/>
    <w:rsid w:val="00E103DF"/>
    <w:rsid w:val="00E11304"/>
    <w:rsid w:val="00E11DC0"/>
    <w:rsid w:val="00E15B8C"/>
    <w:rsid w:val="00E20481"/>
    <w:rsid w:val="00E212C2"/>
    <w:rsid w:val="00E218EF"/>
    <w:rsid w:val="00E22FA9"/>
    <w:rsid w:val="00E26CC7"/>
    <w:rsid w:val="00E27978"/>
    <w:rsid w:val="00E30AC0"/>
    <w:rsid w:val="00E32179"/>
    <w:rsid w:val="00E32F8E"/>
    <w:rsid w:val="00E344A0"/>
    <w:rsid w:val="00E36D6B"/>
    <w:rsid w:val="00E379B0"/>
    <w:rsid w:val="00E42C7D"/>
    <w:rsid w:val="00E43229"/>
    <w:rsid w:val="00E45057"/>
    <w:rsid w:val="00E45EC3"/>
    <w:rsid w:val="00E47474"/>
    <w:rsid w:val="00E51718"/>
    <w:rsid w:val="00E523E4"/>
    <w:rsid w:val="00E526C0"/>
    <w:rsid w:val="00E54E64"/>
    <w:rsid w:val="00E55770"/>
    <w:rsid w:val="00E566C6"/>
    <w:rsid w:val="00E568A8"/>
    <w:rsid w:val="00E57C37"/>
    <w:rsid w:val="00E57F89"/>
    <w:rsid w:val="00E606F7"/>
    <w:rsid w:val="00E61050"/>
    <w:rsid w:val="00E6268C"/>
    <w:rsid w:val="00E63062"/>
    <w:rsid w:val="00E63A84"/>
    <w:rsid w:val="00E63D84"/>
    <w:rsid w:val="00E6423F"/>
    <w:rsid w:val="00E671BD"/>
    <w:rsid w:val="00E72ABD"/>
    <w:rsid w:val="00E75600"/>
    <w:rsid w:val="00E77758"/>
    <w:rsid w:val="00E82158"/>
    <w:rsid w:val="00E84524"/>
    <w:rsid w:val="00E90B5C"/>
    <w:rsid w:val="00E91777"/>
    <w:rsid w:val="00E92DC6"/>
    <w:rsid w:val="00E93B1B"/>
    <w:rsid w:val="00E96E58"/>
    <w:rsid w:val="00EA0C0A"/>
    <w:rsid w:val="00EA250E"/>
    <w:rsid w:val="00EA574F"/>
    <w:rsid w:val="00EA5D23"/>
    <w:rsid w:val="00EA60D7"/>
    <w:rsid w:val="00EA69F3"/>
    <w:rsid w:val="00EB4302"/>
    <w:rsid w:val="00EB64EF"/>
    <w:rsid w:val="00EB79AC"/>
    <w:rsid w:val="00EC1B66"/>
    <w:rsid w:val="00EC21C8"/>
    <w:rsid w:val="00EC5940"/>
    <w:rsid w:val="00EC7C82"/>
    <w:rsid w:val="00ED1465"/>
    <w:rsid w:val="00ED1D24"/>
    <w:rsid w:val="00ED2C80"/>
    <w:rsid w:val="00ED3020"/>
    <w:rsid w:val="00ED41FF"/>
    <w:rsid w:val="00ED598C"/>
    <w:rsid w:val="00ED5B59"/>
    <w:rsid w:val="00ED6000"/>
    <w:rsid w:val="00ED624E"/>
    <w:rsid w:val="00EE0909"/>
    <w:rsid w:val="00EE2774"/>
    <w:rsid w:val="00EE424D"/>
    <w:rsid w:val="00EE42FB"/>
    <w:rsid w:val="00EF0F75"/>
    <w:rsid w:val="00EF1B69"/>
    <w:rsid w:val="00EF2B81"/>
    <w:rsid w:val="00EF428A"/>
    <w:rsid w:val="00EF44FB"/>
    <w:rsid w:val="00EF6807"/>
    <w:rsid w:val="00F008BD"/>
    <w:rsid w:val="00F00905"/>
    <w:rsid w:val="00F01F08"/>
    <w:rsid w:val="00F01F8D"/>
    <w:rsid w:val="00F02F32"/>
    <w:rsid w:val="00F06448"/>
    <w:rsid w:val="00F11686"/>
    <w:rsid w:val="00F13966"/>
    <w:rsid w:val="00F13C61"/>
    <w:rsid w:val="00F13CD4"/>
    <w:rsid w:val="00F1431D"/>
    <w:rsid w:val="00F1754D"/>
    <w:rsid w:val="00F177F1"/>
    <w:rsid w:val="00F20E15"/>
    <w:rsid w:val="00F235B0"/>
    <w:rsid w:val="00F23B83"/>
    <w:rsid w:val="00F27045"/>
    <w:rsid w:val="00F27570"/>
    <w:rsid w:val="00F276F0"/>
    <w:rsid w:val="00F31771"/>
    <w:rsid w:val="00F33A08"/>
    <w:rsid w:val="00F341A1"/>
    <w:rsid w:val="00F344EC"/>
    <w:rsid w:val="00F357EB"/>
    <w:rsid w:val="00F3673D"/>
    <w:rsid w:val="00F373EF"/>
    <w:rsid w:val="00F403D0"/>
    <w:rsid w:val="00F4195B"/>
    <w:rsid w:val="00F452CC"/>
    <w:rsid w:val="00F470E1"/>
    <w:rsid w:val="00F47F6C"/>
    <w:rsid w:val="00F52737"/>
    <w:rsid w:val="00F5398D"/>
    <w:rsid w:val="00F54623"/>
    <w:rsid w:val="00F5474C"/>
    <w:rsid w:val="00F54CC5"/>
    <w:rsid w:val="00F67722"/>
    <w:rsid w:val="00F7102C"/>
    <w:rsid w:val="00F73F1B"/>
    <w:rsid w:val="00F761D2"/>
    <w:rsid w:val="00F77EF9"/>
    <w:rsid w:val="00F82DEF"/>
    <w:rsid w:val="00F82E1A"/>
    <w:rsid w:val="00F83E28"/>
    <w:rsid w:val="00F85619"/>
    <w:rsid w:val="00F856D7"/>
    <w:rsid w:val="00F85D6B"/>
    <w:rsid w:val="00F92F71"/>
    <w:rsid w:val="00F93D38"/>
    <w:rsid w:val="00F942C9"/>
    <w:rsid w:val="00F9478B"/>
    <w:rsid w:val="00F94C0A"/>
    <w:rsid w:val="00F969EF"/>
    <w:rsid w:val="00F96A61"/>
    <w:rsid w:val="00FA07FC"/>
    <w:rsid w:val="00FA3764"/>
    <w:rsid w:val="00FA5264"/>
    <w:rsid w:val="00FA5E6A"/>
    <w:rsid w:val="00FA6C18"/>
    <w:rsid w:val="00FB03FF"/>
    <w:rsid w:val="00FB22C9"/>
    <w:rsid w:val="00FB2685"/>
    <w:rsid w:val="00FB2B9A"/>
    <w:rsid w:val="00FB47BB"/>
    <w:rsid w:val="00FB4A98"/>
    <w:rsid w:val="00FB6113"/>
    <w:rsid w:val="00FB6DD2"/>
    <w:rsid w:val="00FC07BF"/>
    <w:rsid w:val="00FC07D5"/>
    <w:rsid w:val="00FC3F59"/>
    <w:rsid w:val="00FC5822"/>
    <w:rsid w:val="00FC5845"/>
    <w:rsid w:val="00FD032D"/>
    <w:rsid w:val="00FD03EC"/>
    <w:rsid w:val="00FD1148"/>
    <w:rsid w:val="00FD2972"/>
    <w:rsid w:val="00FD2B9B"/>
    <w:rsid w:val="00FD777A"/>
    <w:rsid w:val="00FE093E"/>
    <w:rsid w:val="00FE2FD1"/>
    <w:rsid w:val="00FE4106"/>
    <w:rsid w:val="00FE48F2"/>
    <w:rsid w:val="00FE4B20"/>
    <w:rsid w:val="00FE5BD9"/>
    <w:rsid w:val="00FE60D8"/>
    <w:rsid w:val="00FE65A0"/>
    <w:rsid w:val="00FF0C1C"/>
    <w:rsid w:val="00FF0D13"/>
    <w:rsid w:val="00FF4ECE"/>
    <w:rsid w:val="00FF55D3"/>
    <w:rsid w:val="00FF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24662"/>
  <w15:chartTrackingRefBased/>
  <w15:docId w15:val="{B5DBCA35-4555-9D46-BB6D-C703018B1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108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53</cp:revision>
  <dcterms:created xsi:type="dcterms:W3CDTF">2023-06-24T05:40:00Z</dcterms:created>
  <dcterms:modified xsi:type="dcterms:W3CDTF">2024-08-22T14:47:00Z</dcterms:modified>
</cp:coreProperties>
</file>