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FB11C" w14:textId="322FF2CF" w:rsidR="00430BC9" w:rsidRDefault="00430BC9" w:rsidP="002C36DB">
      <w:pPr>
        <w:rPr>
          <w:rFonts w:ascii="TH SarabunPSK" w:hAnsi="TH SarabunPSK" w:cs="TH SarabunPSK"/>
          <w:b/>
          <w:bCs/>
          <w:sz w:val="32"/>
          <w:szCs w:val="32"/>
        </w:rPr>
      </w:pPr>
      <w:r w:rsidRPr="0029309B">
        <w:rPr>
          <w:rFonts w:ascii="TH SarabunPSK" w:hAnsi="TH SarabunPSK" w:cs="TH SarabunPSK" w:hint="cs"/>
          <w:b/>
          <w:bCs/>
          <w:sz w:val="32"/>
          <w:szCs w:val="32"/>
        </w:rPr>
        <w:t xml:space="preserve">Appendix </w:t>
      </w:r>
      <w:r w:rsidR="00522A82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C36DB">
        <w:rPr>
          <w:rFonts w:ascii="TH SarabunPSK" w:hAnsi="TH SarabunPSK" w:cs="TH SarabunPSK"/>
          <w:b/>
          <w:bCs/>
          <w:sz w:val="32"/>
          <w:szCs w:val="32"/>
        </w:rPr>
        <w:t xml:space="preserve"> Response rates</w:t>
      </w:r>
    </w:p>
    <w:p w14:paraId="7A782330" w14:textId="77777777" w:rsidR="007A188F" w:rsidRPr="0029309B" w:rsidRDefault="007A188F" w:rsidP="00B673E0">
      <w:pPr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75"/>
        <w:gridCol w:w="1626"/>
        <w:gridCol w:w="1267"/>
        <w:gridCol w:w="1291"/>
        <w:gridCol w:w="1626"/>
        <w:gridCol w:w="1160"/>
        <w:gridCol w:w="1291"/>
      </w:tblGrid>
      <w:tr w:rsidR="007A188F" w14:paraId="60A5BD7D" w14:textId="77777777" w:rsidTr="006024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Merge w:val="restart"/>
          </w:tcPr>
          <w:p w14:paraId="3BA5CEAB" w14:textId="77777777" w:rsidR="007A188F" w:rsidRDefault="007A188F" w:rsidP="006024B0">
            <w:pPr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Year in Medical School</w:t>
            </w:r>
          </w:p>
        </w:tc>
        <w:tc>
          <w:tcPr>
            <w:tcW w:w="4184" w:type="dxa"/>
            <w:gridSpan w:val="3"/>
          </w:tcPr>
          <w:p w14:paraId="62F65102" w14:textId="77777777" w:rsidR="007A188F" w:rsidRDefault="007A188F" w:rsidP="006024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Chiang Mai University</w:t>
            </w:r>
          </w:p>
        </w:tc>
        <w:tc>
          <w:tcPr>
            <w:tcW w:w="4077" w:type="dxa"/>
            <w:gridSpan w:val="3"/>
          </w:tcPr>
          <w:p w14:paraId="1E8EA03B" w14:textId="77777777" w:rsidR="007A188F" w:rsidRPr="006A6E36" w:rsidRDefault="007A188F" w:rsidP="006024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 xml:space="preserve">Prince of </w:t>
            </w:r>
            <w:proofErr w:type="spellStart"/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Songkla</w:t>
            </w:r>
            <w:proofErr w:type="spellEnd"/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 xml:space="preserve"> University</w:t>
            </w:r>
          </w:p>
        </w:tc>
      </w:tr>
      <w:tr w:rsidR="007A188F" w14:paraId="48341921" w14:textId="77777777" w:rsidTr="0060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Merge/>
          </w:tcPr>
          <w:p w14:paraId="51635E3E" w14:textId="77777777" w:rsidR="007A188F" w:rsidRPr="008C6892" w:rsidRDefault="007A188F" w:rsidP="006024B0">
            <w:pPr>
              <w:rPr>
                <w:rFonts w:asciiTheme="minorBidi" w:hAnsiTheme="minorBidi"/>
                <w:color w:val="000000" w:themeColor="text1"/>
                <w:sz w:val="32"/>
                <w:szCs w:val="32"/>
              </w:rPr>
            </w:pPr>
          </w:p>
        </w:tc>
        <w:tc>
          <w:tcPr>
            <w:tcW w:w="1626" w:type="dxa"/>
          </w:tcPr>
          <w:p w14:paraId="6C2357B3" w14:textId="77777777" w:rsidR="007A188F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Respondents</w:t>
            </w:r>
          </w:p>
          <w:p w14:paraId="22E84C70" w14:textId="77777777" w:rsidR="007A188F" w:rsidRPr="004127E0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(n)</w:t>
            </w:r>
          </w:p>
        </w:tc>
        <w:tc>
          <w:tcPr>
            <w:tcW w:w="1267" w:type="dxa"/>
          </w:tcPr>
          <w:p w14:paraId="44C9396E" w14:textId="77777777" w:rsidR="007A188F" w:rsidRPr="00C73A06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Total Students (n)</w:t>
            </w:r>
          </w:p>
        </w:tc>
        <w:tc>
          <w:tcPr>
            <w:tcW w:w="1291" w:type="dxa"/>
          </w:tcPr>
          <w:p w14:paraId="76AD1B82" w14:textId="77777777" w:rsidR="007A188F" w:rsidRPr="007239C5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Response Rate (%)</w:t>
            </w:r>
          </w:p>
        </w:tc>
        <w:tc>
          <w:tcPr>
            <w:tcW w:w="1626" w:type="dxa"/>
          </w:tcPr>
          <w:p w14:paraId="6A052F4D" w14:textId="77777777" w:rsidR="007A188F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Respondents</w:t>
            </w:r>
          </w:p>
          <w:p w14:paraId="63F49E86" w14:textId="77777777" w:rsidR="007A188F" w:rsidRPr="000E36B4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(n)</w:t>
            </w:r>
          </w:p>
        </w:tc>
        <w:tc>
          <w:tcPr>
            <w:tcW w:w="1160" w:type="dxa"/>
          </w:tcPr>
          <w:p w14:paraId="3A7256B1" w14:textId="77777777" w:rsidR="007A188F" w:rsidRPr="000E36B4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Total Students (n)</w:t>
            </w:r>
          </w:p>
        </w:tc>
        <w:tc>
          <w:tcPr>
            <w:tcW w:w="1291" w:type="dxa"/>
          </w:tcPr>
          <w:p w14:paraId="4F74A03D" w14:textId="77777777" w:rsidR="007A188F" w:rsidRPr="000E36B4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Response Rate (%)</w:t>
            </w:r>
          </w:p>
        </w:tc>
      </w:tr>
      <w:tr w:rsidR="007A188F" w14:paraId="0E8B4992" w14:textId="77777777" w:rsidTr="006024B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1B4E015" w14:textId="77777777" w:rsidR="007A188F" w:rsidRPr="008C6892" w:rsidRDefault="007A188F" w:rsidP="006024B0">
            <w:pPr>
              <w:jc w:val="center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14:paraId="630537FB" w14:textId="77777777" w:rsidR="007A188F" w:rsidRPr="008641DA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267" w:type="dxa"/>
          </w:tcPr>
          <w:p w14:paraId="5A41746B" w14:textId="77777777" w:rsidR="007A188F" w:rsidRPr="008641DA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253</w:t>
            </w:r>
          </w:p>
        </w:tc>
        <w:tc>
          <w:tcPr>
            <w:tcW w:w="1291" w:type="dxa"/>
          </w:tcPr>
          <w:p w14:paraId="1C1C1DB7" w14:textId="77777777" w:rsidR="007A188F" w:rsidRPr="008641DA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13.8</w:t>
            </w:r>
          </w:p>
        </w:tc>
        <w:tc>
          <w:tcPr>
            <w:tcW w:w="1626" w:type="dxa"/>
          </w:tcPr>
          <w:p w14:paraId="7DACBE15" w14:textId="77777777" w:rsidR="007A188F" w:rsidRPr="00AB3D56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160" w:type="dxa"/>
          </w:tcPr>
          <w:p w14:paraId="67052C34" w14:textId="77777777" w:rsidR="007A188F" w:rsidRPr="009A3C25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192</w:t>
            </w:r>
          </w:p>
        </w:tc>
        <w:tc>
          <w:tcPr>
            <w:tcW w:w="1291" w:type="dxa"/>
          </w:tcPr>
          <w:p w14:paraId="4C7DBB67" w14:textId="77777777" w:rsidR="007A188F" w:rsidRPr="00CF1562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16.7</w:t>
            </w:r>
          </w:p>
        </w:tc>
      </w:tr>
      <w:tr w:rsidR="007A188F" w14:paraId="13D6313C" w14:textId="77777777" w:rsidTr="0060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0920FC7" w14:textId="77777777" w:rsidR="007A188F" w:rsidRPr="008C6892" w:rsidRDefault="007A188F" w:rsidP="006024B0">
            <w:pPr>
              <w:jc w:val="center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26" w:type="dxa"/>
          </w:tcPr>
          <w:p w14:paraId="4E73FF70" w14:textId="77777777" w:rsidR="007A188F" w:rsidRPr="008641DA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267" w:type="dxa"/>
          </w:tcPr>
          <w:p w14:paraId="531B43BA" w14:textId="77777777" w:rsidR="007A188F" w:rsidRPr="008641DA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263</w:t>
            </w:r>
          </w:p>
        </w:tc>
        <w:tc>
          <w:tcPr>
            <w:tcW w:w="1291" w:type="dxa"/>
          </w:tcPr>
          <w:p w14:paraId="580220D1" w14:textId="77777777" w:rsidR="007A188F" w:rsidRPr="008641DA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13.3</w:t>
            </w:r>
          </w:p>
        </w:tc>
        <w:tc>
          <w:tcPr>
            <w:tcW w:w="1626" w:type="dxa"/>
          </w:tcPr>
          <w:p w14:paraId="64B1E17E" w14:textId="77777777" w:rsidR="007A188F" w:rsidRPr="00AB3D56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160" w:type="dxa"/>
          </w:tcPr>
          <w:p w14:paraId="17248A60" w14:textId="77777777" w:rsidR="007A188F" w:rsidRPr="009A3C25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182</w:t>
            </w:r>
          </w:p>
        </w:tc>
        <w:tc>
          <w:tcPr>
            <w:tcW w:w="1291" w:type="dxa"/>
          </w:tcPr>
          <w:p w14:paraId="6FDD320E" w14:textId="77777777" w:rsidR="007A188F" w:rsidRPr="00CF1562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12.6</w:t>
            </w:r>
          </w:p>
        </w:tc>
      </w:tr>
      <w:tr w:rsidR="007A188F" w14:paraId="389A41C6" w14:textId="77777777" w:rsidTr="006024B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B2B7EE0" w14:textId="77777777" w:rsidR="007A188F" w:rsidRPr="008C6892" w:rsidRDefault="007A188F" w:rsidP="006024B0">
            <w:pPr>
              <w:jc w:val="center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14:paraId="6EAF1410" w14:textId="77777777" w:rsidR="007A188F" w:rsidRPr="008641DA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267" w:type="dxa"/>
          </w:tcPr>
          <w:p w14:paraId="4DA1AEF6" w14:textId="77777777" w:rsidR="007A188F" w:rsidRPr="008641DA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229</w:t>
            </w:r>
          </w:p>
        </w:tc>
        <w:tc>
          <w:tcPr>
            <w:tcW w:w="1291" w:type="dxa"/>
          </w:tcPr>
          <w:p w14:paraId="4EC1E4AA" w14:textId="77777777" w:rsidR="007A188F" w:rsidRPr="008641DA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18.8</w:t>
            </w:r>
          </w:p>
        </w:tc>
        <w:tc>
          <w:tcPr>
            <w:tcW w:w="1626" w:type="dxa"/>
          </w:tcPr>
          <w:p w14:paraId="7F6E2AAA" w14:textId="77777777" w:rsidR="007A188F" w:rsidRPr="00AB3D56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60" w:type="dxa"/>
          </w:tcPr>
          <w:p w14:paraId="4067C4F4" w14:textId="77777777" w:rsidR="007A188F" w:rsidRPr="009A3C25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187</w:t>
            </w:r>
          </w:p>
        </w:tc>
        <w:tc>
          <w:tcPr>
            <w:tcW w:w="1291" w:type="dxa"/>
          </w:tcPr>
          <w:p w14:paraId="67FB8E98" w14:textId="77777777" w:rsidR="007A188F" w:rsidRPr="00CF1562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15.5</w:t>
            </w:r>
          </w:p>
        </w:tc>
      </w:tr>
      <w:tr w:rsidR="007A188F" w14:paraId="369769F3" w14:textId="77777777" w:rsidTr="0060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0DA19A1" w14:textId="77777777" w:rsidR="007A188F" w:rsidRPr="008C6892" w:rsidRDefault="007A188F" w:rsidP="006024B0">
            <w:pPr>
              <w:jc w:val="center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26" w:type="dxa"/>
          </w:tcPr>
          <w:p w14:paraId="1A160105" w14:textId="77777777" w:rsidR="007A188F" w:rsidRPr="008641DA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267" w:type="dxa"/>
          </w:tcPr>
          <w:p w14:paraId="5931D3E3" w14:textId="77777777" w:rsidR="007A188F" w:rsidRPr="008641DA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232</w:t>
            </w:r>
          </w:p>
        </w:tc>
        <w:tc>
          <w:tcPr>
            <w:tcW w:w="1291" w:type="dxa"/>
          </w:tcPr>
          <w:p w14:paraId="679A98B5" w14:textId="77777777" w:rsidR="007A188F" w:rsidRPr="008641DA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13.4</w:t>
            </w:r>
          </w:p>
        </w:tc>
        <w:tc>
          <w:tcPr>
            <w:tcW w:w="1626" w:type="dxa"/>
          </w:tcPr>
          <w:p w14:paraId="30E15183" w14:textId="77777777" w:rsidR="007A188F" w:rsidRPr="00AB3D56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60" w:type="dxa"/>
          </w:tcPr>
          <w:p w14:paraId="4F00EECC" w14:textId="77777777" w:rsidR="007A188F" w:rsidRPr="009A3C25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194</w:t>
            </w:r>
          </w:p>
        </w:tc>
        <w:tc>
          <w:tcPr>
            <w:tcW w:w="1291" w:type="dxa"/>
          </w:tcPr>
          <w:p w14:paraId="71D5EAA3" w14:textId="77777777" w:rsidR="007A188F" w:rsidRPr="00CF1562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14.9</w:t>
            </w:r>
          </w:p>
        </w:tc>
      </w:tr>
      <w:tr w:rsidR="007A188F" w14:paraId="4C683B15" w14:textId="77777777" w:rsidTr="006024B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9C85722" w14:textId="77777777" w:rsidR="007A188F" w:rsidRPr="008C6892" w:rsidRDefault="007A188F" w:rsidP="006024B0">
            <w:pPr>
              <w:jc w:val="center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26" w:type="dxa"/>
          </w:tcPr>
          <w:p w14:paraId="45C3949C" w14:textId="77777777" w:rsidR="007A188F" w:rsidRPr="008641DA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267" w:type="dxa"/>
          </w:tcPr>
          <w:p w14:paraId="7B28F5AB" w14:textId="77777777" w:rsidR="007A188F" w:rsidRPr="008641DA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245</w:t>
            </w:r>
          </w:p>
        </w:tc>
        <w:tc>
          <w:tcPr>
            <w:tcW w:w="1291" w:type="dxa"/>
          </w:tcPr>
          <w:p w14:paraId="6D658885" w14:textId="77777777" w:rsidR="007A188F" w:rsidRPr="008641DA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11.4</w:t>
            </w:r>
          </w:p>
        </w:tc>
        <w:tc>
          <w:tcPr>
            <w:tcW w:w="1626" w:type="dxa"/>
          </w:tcPr>
          <w:p w14:paraId="6B3349A1" w14:textId="77777777" w:rsidR="007A188F" w:rsidRPr="00AB3D56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160" w:type="dxa"/>
          </w:tcPr>
          <w:p w14:paraId="299C944F" w14:textId="77777777" w:rsidR="007A188F" w:rsidRPr="009A3C25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189</w:t>
            </w:r>
          </w:p>
        </w:tc>
        <w:tc>
          <w:tcPr>
            <w:tcW w:w="1291" w:type="dxa"/>
          </w:tcPr>
          <w:p w14:paraId="76F2670C" w14:textId="77777777" w:rsidR="007A188F" w:rsidRPr="00CF1562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10.1</w:t>
            </w:r>
          </w:p>
        </w:tc>
      </w:tr>
      <w:tr w:rsidR="007A188F" w14:paraId="3AB4C055" w14:textId="77777777" w:rsidTr="0060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55AF7B0E" w14:textId="77777777" w:rsidR="007A188F" w:rsidRPr="008C6892" w:rsidRDefault="007A188F" w:rsidP="006024B0">
            <w:pPr>
              <w:jc w:val="center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26" w:type="dxa"/>
          </w:tcPr>
          <w:p w14:paraId="4810AD8A" w14:textId="77777777" w:rsidR="007A188F" w:rsidRPr="008641DA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267" w:type="dxa"/>
          </w:tcPr>
          <w:p w14:paraId="42DE5EB9" w14:textId="77777777" w:rsidR="007A188F" w:rsidRPr="008641DA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236</w:t>
            </w:r>
          </w:p>
        </w:tc>
        <w:tc>
          <w:tcPr>
            <w:tcW w:w="1291" w:type="dxa"/>
          </w:tcPr>
          <w:p w14:paraId="67E4C602" w14:textId="77777777" w:rsidR="007A188F" w:rsidRPr="008641DA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11.4</w:t>
            </w:r>
          </w:p>
        </w:tc>
        <w:tc>
          <w:tcPr>
            <w:tcW w:w="1626" w:type="dxa"/>
          </w:tcPr>
          <w:p w14:paraId="4E8D1CA8" w14:textId="77777777" w:rsidR="007A188F" w:rsidRPr="00AB3D56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160" w:type="dxa"/>
          </w:tcPr>
          <w:p w14:paraId="16914262" w14:textId="77777777" w:rsidR="007A188F" w:rsidRPr="009A3C25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178</w:t>
            </w:r>
          </w:p>
        </w:tc>
        <w:tc>
          <w:tcPr>
            <w:tcW w:w="1291" w:type="dxa"/>
          </w:tcPr>
          <w:p w14:paraId="5DAC6BE9" w14:textId="77777777" w:rsidR="007A188F" w:rsidRPr="00CF1562" w:rsidRDefault="007A188F" w:rsidP="00602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11.8</w:t>
            </w:r>
          </w:p>
        </w:tc>
      </w:tr>
      <w:tr w:rsidR="007A188F" w14:paraId="431F99C9" w14:textId="77777777" w:rsidTr="006024B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3434BEE" w14:textId="77777777" w:rsidR="007A188F" w:rsidRPr="008C6892" w:rsidRDefault="007A188F" w:rsidP="006024B0">
            <w:pPr>
              <w:jc w:val="center"/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color w:val="000000" w:themeColor="text1"/>
                <w:sz w:val="28"/>
                <w:szCs w:val="28"/>
              </w:rPr>
              <w:t>Overall</w:t>
            </w:r>
          </w:p>
        </w:tc>
        <w:tc>
          <w:tcPr>
            <w:tcW w:w="1626" w:type="dxa"/>
          </w:tcPr>
          <w:p w14:paraId="07C4B524" w14:textId="77777777" w:rsidR="007A188F" w:rsidRPr="0039128B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  <w:t>199</w:t>
            </w:r>
          </w:p>
        </w:tc>
        <w:tc>
          <w:tcPr>
            <w:tcW w:w="1267" w:type="dxa"/>
          </w:tcPr>
          <w:p w14:paraId="2065EB17" w14:textId="77777777" w:rsidR="007A188F" w:rsidRPr="0039128B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  <w:t>1,458</w:t>
            </w:r>
          </w:p>
        </w:tc>
        <w:tc>
          <w:tcPr>
            <w:tcW w:w="1291" w:type="dxa"/>
          </w:tcPr>
          <w:p w14:paraId="00F89000" w14:textId="77777777" w:rsidR="007A188F" w:rsidRPr="0039128B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  <w:t>13.6</w:t>
            </w:r>
          </w:p>
        </w:tc>
        <w:tc>
          <w:tcPr>
            <w:tcW w:w="1626" w:type="dxa"/>
          </w:tcPr>
          <w:p w14:paraId="5AB8FDC8" w14:textId="77777777" w:rsidR="007A188F" w:rsidRPr="0039128B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1160" w:type="dxa"/>
          </w:tcPr>
          <w:p w14:paraId="05ECBAD3" w14:textId="77777777" w:rsidR="007A188F" w:rsidRPr="0039128B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  <w:t>1,122</w:t>
            </w:r>
          </w:p>
        </w:tc>
        <w:tc>
          <w:tcPr>
            <w:tcW w:w="1291" w:type="dxa"/>
          </w:tcPr>
          <w:p w14:paraId="65C7F56F" w14:textId="77777777" w:rsidR="007A188F" w:rsidRPr="0039128B" w:rsidRDefault="007A188F" w:rsidP="00602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</w:pPr>
            <w:r w:rsidRPr="17A9BC3C">
              <w:rPr>
                <w:rFonts w:ascii="Cordia New" w:eastAsia="Cordia New" w:hAnsi="Cordia New" w:cs="Cordia New"/>
                <w:b/>
                <w:bCs/>
                <w:color w:val="000000" w:themeColor="text1"/>
                <w:sz w:val="28"/>
                <w:szCs w:val="28"/>
              </w:rPr>
              <w:t>13.6</w:t>
            </w:r>
          </w:p>
        </w:tc>
      </w:tr>
    </w:tbl>
    <w:p w14:paraId="6EFA5DF4" w14:textId="77777777" w:rsidR="00430BC9" w:rsidRPr="0029309B" w:rsidRDefault="00430BC9" w:rsidP="00430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F3513B" w14:textId="77777777" w:rsidR="00430BC9" w:rsidRPr="0029309B" w:rsidRDefault="00430BC9" w:rsidP="00522A8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D1EE11" w14:textId="77777777" w:rsidR="00430BC9" w:rsidRPr="0029309B" w:rsidRDefault="00430BC9" w:rsidP="00430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A6DC16" w14:textId="77777777" w:rsidR="00430BC9" w:rsidRPr="0029309B" w:rsidRDefault="00430BC9" w:rsidP="00430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5636FF" w14:textId="77777777" w:rsidR="00430BC9" w:rsidRDefault="00430BC9" w:rsidP="00430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070F93" w14:textId="77777777" w:rsidR="00CA7DDB" w:rsidRDefault="00CA7DDB" w:rsidP="00430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666D72" w14:textId="77777777" w:rsidR="00CA7DDB" w:rsidRDefault="00CA7DDB" w:rsidP="00430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F3BE35" w14:textId="77777777" w:rsidR="00CA7DDB" w:rsidRPr="0029309B" w:rsidRDefault="00CA7DDB" w:rsidP="00CA7DDB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CA7DDB" w:rsidRPr="002930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604020202020204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13063"/>
    <w:multiLevelType w:val="hybridMultilevel"/>
    <w:tmpl w:val="F052383A"/>
    <w:lvl w:ilvl="0" w:tplc="BDF6359C"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03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EE5"/>
    <w:rsid w:val="00057461"/>
    <w:rsid w:val="000F1A69"/>
    <w:rsid w:val="0029309B"/>
    <w:rsid w:val="002A5A51"/>
    <w:rsid w:val="002C36DB"/>
    <w:rsid w:val="002D76B3"/>
    <w:rsid w:val="00430BC9"/>
    <w:rsid w:val="004A5D95"/>
    <w:rsid w:val="004E4054"/>
    <w:rsid w:val="00522A82"/>
    <w:rsid w:val="005752FD"/>
    <w:rsid w:val="00610DBE"/>
    <w:rsid w:val="006414F5"/>
    <w:rsid w:val="006431AE"/>
    <w:rsid w:val="0065535D"/>
    <w:rsid w:val="00671948"/>
    <w:rsid w:val="006A6032"/>
    <w:rsid w:val="006B2942"/>
    <w:rsid w:val="00703EE5"/>
    <w:rsid w:val="007922C5"/>
    <w:rsid w:val="007A188F"/>
    <w:rsid w:val="007A70A2"/>
    <w:rsid w:val="007F6EB9"/>
    <w:rsid w:val="008F1888"/>
    <w:rsid w:val="00932AA1"/>
    <w:rsid w:val="009712C1"/>
    <w:rsid w:val="00997841"/>
    <w:rsid w:val="00A25A40"/>
    <w:rsid w:val="00A9770D"/>
    <w:rsid w:val="00B6032A"/>
    <w:rsid w:val="00B673E0"/>
    <w:rsid w:val="00B74D23"/>
    <w:rsid w:val="00BB2741"/>
    <w:rsid w:val="00C11446"/>
    <w:rsid w:val="00C22A76"/>
    <w:rsid w:val="00C32F0A"/>
    <w:rsid w:val="00C42E5F"/>
    <w:rsid w:val="00C53B44"/>
    <w:rsid w:val="00CA7DDB"/>
    <w:rsid w:val="00CE73F2"/>
    <w:rsid w:val="00D04A60"/>
    <w:rsid w:val="00D16D8D"/>
    <w:rsid w:val="00D50140"/>
    <w:rsid w:val="00D53F6F"/>
    <w:rsid w:val="00E27D4D"/>
    <w:rsid w:val="00EF5EF2"/>
    <w:rsid w:val="00EF6E67"/>
    <w:rsid w:val="00F06713"/>
    <w:rsid w:val="00F16918"/>
    <w:rsid w:val="00FA0A07"/>
    <w:rsid w:val="00FC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3BF98"/>
  <w15:chartTrackingRefBased/>
  <w15:docId w15:val="{196C2A3E-919D-4CBC-B22D-3B2CF281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E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3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5D95"/>
    <w:pPr>
      <w:ind w:left="720"/>
      <w:contextualSpacing/>
    </w:pPr>
  </w:style>
  <w:style w:type="table" w:styleId="PlainTable1">
    <w:name w:val="Plain Table 1"/>
    <w:basedOn w:val="TableNormal"/>
    <w:uiPriority w:val="41"/>
    <w:rsid w:val="007A188F"/>
    <w:pPr>
      <w:spacing w:after="0" w:line="240" w:lineRule="auto"/>
    </w:pPr>
    <w:rPr>
      <w:sz w:val="24"/>
      <w:szCs w:val="24"/>
      <w:lang w:val="en-GB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CACED7B91CF43972ED2241244F600" ma:contentTypeVersion="12" ma:contentTypeDescription="Create a new document." ma:contentTypeScope="" ma:versionID="34932ab03c3d6f456a3486adbecd2a05">
  <xsd:schema xmlns:xsd="http://www.w3.org/2001/XMLSchema" xmlns:xs="http://www.w3.org/2001/XMLSchema" xmlns:p="http://schemas.microsoft.com/office/2006/metadata/properties" xmlns:ns1="http://schemas.microsoft.com/sharepoint/v3" xmlns:ns3="b49a186f-7f72-4d50-b304-01881a77c8f6" xmlns:ns4="832f5d00-88cd-4fac-86c1-d7d9eeb361a5" targetNamespace="http://schemas.microsoft.com/office/2006/metadata/properties" ma:root="true" ma:fieldsID="04b2f1dc3df964a6d50c8d9f204254c5" ns1:_="" ns3:_="" ns4:_="">
    <xsd:import namespace="http://schemas.microsoft.com/sharepoint/v3"/>
    <xsd:import namespace="b49a186f-7f72-4d50-b304-01881a77c8f6"/>
    <xsd:import namespace="832f5d00-88cd-4fac-86c1-d7d9eeb361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a186f-7f72-4d50-b304-01881a77c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f5d00-88cd-4fac-86c1-d7d9eeb361a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b49a186f-7f72-4d50-b304-01881a77c8f6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6CB5FEA-76EE-4003-96BD-BF4D0F2CE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9a186f-7f72-4d50-b304-01881a77c8f6"/>
    <ds:schemaRef ds:uri="832f5d00-88cd-4fac-86c1-d7d9eeb36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A7154-749F-4CA3-A0F4-F858AFE8F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29076-15D5-415E-B75C-AC5E03D2EB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9a186f-7f72-4d50-b304-01881a77c8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40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THANAWAT KHAM-AI</dc:creator>
  <cp:keywords/>
  <dc:description/>
  <cp:lastModifiedBy>CHAISIRI ANGKURAWARANON</cp:lastModifiedBy>
  <cp:revision>10</cp:revision>
  <dcterms:created xsi:type="dcterms:W3CDTF">2023-09-13T02:53:00Z</dcterms:created>
  <dcterms:modified xsi:type="dcterms:W3CDTF">2024-09-07T07:07:00Z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0x01010008ECACED7B91CF43972ED2241244F600</vt:lpwstr>
  </property>
</Properties>
</file>